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1.xml" ContentType="application/vnd.openxmlformats-officedocument.drawingml.chart+xml"/>
  <Override PartName="/word/charts/style21.xml" ContentType="application/vnd.ms-office.chartstyle+xml"/>
  <Override PartName="/word/charts/colors2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12FB9" w14:textId="77777777" w:rsidR="00B24DF4" w:rsidRDefault="00B24DF4" w:rsidP="009424A5">
      <w:bookmarkStart w:id="0" w:name="_Hlk520891239"/>
      <w:bookmarkStart w:id="1" w:name="_Toc476822632"/>
      <w:bookmarkStart w:id="2" w:name="_Toc476822653"/>
      <w:bookmarkEnd w:id="0"/>
      <w:r w:rsidRPr="008A251F">
        <w:rPr>
          <w:rFonts w:eastAsiaTheme="majorEastAsia"/>
          <w:noProof/>
        </w:rPr>
        <w:drawing>
          <wp:inline distT="0" distB="0" distL="0" distR="0" wp14:anchorId="77E4AC9F" wp14:editId="5FAA64AE">
            <wp:extent cx="4335880" cy="612000"/>
            <wp:effectExtent l="0" t="0" r="0" b="0"/>
            <wp:docPr id="3" name="Picture 3" descr="Australian Commission on Safety and Quality in Health Car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in Health Care logo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1"/>
      <w:bookmarkEnd w:id="2"/>
    </w:p>
    <w:p w14:paraId="72108AD8" w14:textId="77777777" w:rsidR="000A6F2F" w:rsidRDefault="00E467A7" w:rsidP="009424A5">
      <w:r>
        <w:rPr>
          <w:rFonts w:cs="Arial"/>
          <w:noProof/>
          <w:sz w:val="20"/>
          <w:szCs w:val="20"/>
        </w:rPr>
        <w:drawing>
          <wp:inline distT="0" distB="0" distL="0" distR="0" wp14:anchorId="391DC076" wp14:editId="5E581D09">
            <wp:extent cx="1536779" cy="485030"/>
            <wp:effectExtent l="0" t="0" r="6350" b="0"/>
            <wp:docPr id="5" name="Picture 5"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microbial Use and Resistance in Australia logo"/>
                    <pic:cNvPicPr/>
                  </pic:nvPicPr>
                  <pic:blipFill>
                    <a:blip r:embed="rId12">
                      <a:extLst>
                        <a:ext uri="{28A0092B-C50C-407E-A947-70E740481C1C}">
                          <a14:useLocalDpi xmlns:a14="http://schemas.microsoft.com/office/drawing/2010/main" val="0"/>
                        </a:ext>
                      </a:extLst>
                    </a:blip>
                    <a:stretch>
                      <a:fillRect/>
                    </a:stretch>
                  </pic:blipFill>
                  <pic:spPr>
                    <a:xfrm>
                      <a:off x="0" y="0"/>
                      <a:ext cx="1536779" cy="485030"/>
                    </a:xfrm>
                    <a:prstGeom prst="rect">
                      <a:avLst/>
                    </a:prstGeom>
                  </pic:spPr>
                </pic:pic>
              </a:graphicData>
            </a:graphic>
          </wp:inline>
        </w:drawing>
      </w:r>
      <w:r>
        <w:rPr>
          <w:rFonts w:cs="Arial"/>
          <w:noProof/>
          <w:sz w:val="20"/>
          <w:szCs w:val="20"/>
        </w:rPr>
        <w:drawing>
          <wp:inline distT="0" distB="0" distL="0" distR="0" wp14:anchorId="09B999E4" wp14:editId="10BFF100">
            <wp:extent cx="913125" cy="468000"/>
            <wp:effectExtent l="0" t="0" r="1905" b="8255"/>
            <wp:docPr id="4" name="Picture 4" descr="National Alert System for Critical Antimicrobial Resista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ional Alert System for Critical Antimicrobial Resistance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125" cy="468000"/>
                    </a:xfrm>
                    <a:prstGeom prst="rect">
                      <a:avLst/>
                    </a:prstGeom>
                    <a:noFill/>
                    <a:ln>
                      <a:noFill/>
                    </a:ln>
                  </pic:spPr>
                </pic:pic>
              </a:graphicData>
            </a:graphic>
          </wp:inline>
        </w:drawing>
      </w:r>
    </w:p>
    <w:p w14:paraId="724AA1DA" w14:textId="77777777" w:rsidR="00E61DD6" w:rsidRDefault="00E61DD6" w:rsidP="00E61DD6">
      <w:pPr>
        <w:rPr>
          <w:rFonts w:eastAsiaTheme="majorEastAsia"/>
        </w:rPr>
      </w:pPr>
      <w:bookmarkStart w:id="3" w:name="_Toc476822633"/>
      <w:bookmarkStart w:id="4" w:name="_Toc476822654"/>
      <w:bookmarkStart w:id="5" w:name="_Toc476822854"/>
      <w:bookmarkStart w:id="6" w:name="_Toc476823158"/>
      <w:bookmarkStart w:id="7" w:name="_Toc476823667"/>
    </w:p>
    <w:p w14:paraId="65E1F525" w14:textId="77777777" w:rsidR="00E61DD6" w:rsidRDefault="00E61DD6" w:rsidP="00E61DD6">
      <w:pPr>
        <w:pStyle w:val="PublicationDate"/>
      </w:pPr>
    </w:p>
    <w:p w14:paraId="28866A07" w14:textId="69249E3D" w:rsidR="00E61DD6" w:rsidRPr="006B2409" w:rsidRDefault="00C94A37" w:rsidP="00E61DD6">
      <w:pPr>
        <w:pStyle w:val="PublicationDate"/>
      </w:pPr>
      <w:r>
        <w:t>April</w:t>
      </w:r>
      <w:r w:rsidR="00E61DD6">
        <w:t xml:space="preserve"> 2023</w:t>
      </w:r>
    </w:p>
    <w:p w14:paraId="479E635D" w14:textId="42AE849E" w:rsidR="00E61DD6" w:rsidRDefault="00E61DD6" w:rsidP="00E61DD6">
      <w:pPr>
        <w:pStyle w:val="PublicationDate"/>
      </w:pPr>
    </w:p>
    <w:p w14:paraId="3C227A7D" w14:textId="77777777" w:rsidR="00F2541A" w:rsidRDefault="00F2541A" w:rsidP="00E61DD6">
      <w:pPr>
        <w:pStyle w:val="PublicationDate"/>
      </w:pPr>
    </w:p>
    <w:p w14:paraId="2256B1F1" w14:textId="77777777" w:rsidR="00E61DD6" w:rsidRPr="003C02C5" w:rsidRDefault="00E61DD6" w:rsidP="00E61DD6">
      <w:pPr>
        <w:pStyle w:val="PublicationDate"/>
      </w:pPr>
    </w:p>
    <w:p w14:paraId="72F52524" w14:textId="0A906857" w:rsidR="00E61DD6" w:rsidRPr="00E61DD6" w:rsidRDefault="00E61DD6" w:rsidP="00E61DD6">
      <w:pPr>
        <w:pStyle w:val="Title"/>
      </w:pPr>
      <w:r w:rsidRPr="00E61DD6">
        <w:t>CARAlert annual report</w:t>
      </w:r>
    </w:p>
    <w:p w14:paraId="419ED7EE" w14:textId="756B993A" w:rsidR="00E61DD6" w:rsidRDefault="00E61DD6" w:rsidP="00E61DD6">
      <w:pPr>
        <w:pStyle w:val="Subheading"/>
      </w:pPr>
      <w:r w:rsidRPr="00E61DD6">
        <w:t>2022</w:t>
      </w:r>
    </w:p>
    <w:p w14:paraId="3BE231F8" w14:textId="6FA3C025" w:rsidR="005F7811" w:rsidRDefault="005F7811" w:rsidP="005F7811"/>
    <w:p w14:paraId="2F90D819" w14:textId="62BF0335" w:rsidR="00EC67D9" w:rsidRDefault="00EC67D9" w:rsidP="005F7811"/>
    <w:p w14:paraId="30179B1B" w14:textId="77777777" w:rsidR="00EC67D9" w:rsidRDefault="00EC67D9" w:rsidP="005F7811"/>
    <w:p w14:paraId="05D79AAB" w14:textId="3B554BE4" w:rsidR="005F7811" w:rsidRDefault="005F7811" w:rsidP="005F7811"/>
    <w:p w14:paraId="3B5C709F" w14:textId="64595A9A" w:rsidR="005F7811" w:rsidRDefault="005F7811" w:rsidP="005F7811"/>
    <w:p w14:paraId="770DD77F" w14:textId="77777777" w:rsidR="005F7811" w:rsidRPr="005F7811" w:rsidRDefault="005F7811" w:rsidP="005F7811"/>
    <w:p w14:paraId="54C693F7" w14:textId="5B747FE0" w:rsidR="00D5202F" w:rsidRDefault="00A00511" w:rsidP="005F7811">
      <w:pPr>
        <w:spacing w:after="80"/>
        <w:ind w:left="-1134"/>
      </w:pPr>
      <w:r w:rsidRPr="00F46944">
        <w:rPr>
          <w:noProof/>
        </w:rPr>
        <w:drawing>
          <wp:inline distT="0" distB="0" distL="0" distR="0" wp14:anchorId="02C7D2CA" wp14:editId="736776FA">
            <wp:extent cx="7560000" cy="2920383"/>
            <wp:effectExtent l="0" t="0" r="317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0" cy="2920383"/>
                    </a:xfrm>
                    <a:prstGeom prst="rect">
                      <a:avLst/>
                    </a:prstGeom>
                    <a:noFill/>
                    <a:ln>
                      <a:noFill/>
                    </a:ln>
                  </pic:spPr>
                </pic:pic>
              </a:graphicData>
            </a:graphic>
          </wp:inline>
        </w:drawing>
      </w:r>
      <w:r w:rsidR="00D5202F">
        <w:br w:type="page"/>
      </w:r>
    </w:p>
    <w:p w14:paraId="61274E89" w14:textId="77777777" w:rsidR="00D5202F" w:rsidRPr="009A007B" w:rsidRDefault="00D5202F" w:rsidP="00D5202F">
      <w:r w:rsidRPr="00B47076">
        <w:lastRenderedPageBreak/>
        <w:t>Published by the Australian Commission on Safety and Quality in Health Care</w:t>
      </w:r>
      <w:r>
        <w:br/>
        <w:t>Level 5, 255 Elizabeth Street, Sydney NSW 2000</w:t>
      </w:r>
    </w:p>
    <w:p w14:paraId="3BFCB583" w14:textId="6264F447" w:rsidR="00D5202F" w:rsidRPr="009A007B" w:rsidRDefault="00D5202F" w:rsidP="00D5202F">
      <w:r w:rsidRPr="00B47076">
        <w:t>Phone: (02) 9126 3600</w:t>
      </w:r>
      <w:r>
        <w:br/>
      </w:r>
    </w:p>
    <w:p w14:paraId="68CC30F6" w14:textId="77777777" w:rsidR="00D5202F" w:rsidRPr="00A77349" w:rsidRDefault="00D5202F" w:rsidP="00D5202F">
      <w:pPr>
        <w:rPr>
          <w:rFonts w:ascii="Times New Roman" w:hAnsi="Times New Roman"/>
          <w:snapToGrid w:val="0"/>
          <w:color w:val="000000"/>
          <w:w w:val="0"/>
          <w:sz w:val="0"/>
          <w:szCs w:val="0"/>
          <w:highlight w:val="yellow"/>
          <w:u w:color="000000"/>
          <w:bdr w:val="none" w:sz="0" w:space="0" w:color="000000"/>
          <w:shd w:val="clear" w:color="000000" w:fill="000000"/>
          <w:lang w:eastAsia="x-none" w:bidi="x-none"/>
        </w:rPr>
      </w:pPr>
      <w:r w:rsidRPr="00B47076">
        <w:t xml:space="preserve">Email: mail@safetyandquality.gov.au </w:t>
      </w:r>
      <w:r>
        <w:br/>
      </w:r>
      <w:r w:rsidRPr="00B47076">
        <w:t>Website: www.safetyandqu</w:t>
      </w:r>
      <w:r w:rsidRPr="00A77349">
        <w:t>ality.gov.au</w:t>
      </w:r>
      <w:r w:rsidRPr="00A773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C7F4D6B" w14:textId="36EEAC43" w:rsidR="00D5202F" w:rsidRDefault="00D5202F" w:rsidP="00D5202F">
      <w:r w:rsidRPr="00A77349">
        <w:t xml:space="preserve">ISBN: </w:t>
      </w:r>
      <w:r w:rsidR="008C05D3" w:rsidRPr="008C05D3">
        <w:t>978-1-922880-24-6</w:t>
      </w:r>
    </w:p>
    <w:p w14:paraId="3AC9EBF8" w14:textId="776CC394" w:rsidR="00D5202F" w:rsidRPr="009A007B" w:rsidRDefault="00D5202F" w:rsidP="00D5202F">
      <w:r>
        <w:br/>
      </w:r>
      <w:r w:rsidRPr="00B47076">
        <w:t xml:space="preserve">© Australian Commission on Safety and Quality in Health Care </w:t>
      </w:r>
      <w:r>
        <w:t>20</w:t>
      </w:r>
      <w:r w:rsidR="00C56C96">
        <w:t>2</w:t>
      </w:r>
      <w:r w:rsidR="00A00511">
        <w:t>3</w:t>
      </w:r>
    </w:p>
    <w:p w14:paraId="6F6E6AB9" w14:textId="77777777" w:rsidR="00D5202F" w:rsidRPr="009A007B" w:rsidRDefault="00D5202F" w:rsidP="00D5202F">
      <w:r w:rsidRPr="00B47076">
        <w:t xml:space="preserve">All material and work produced by the Australian Commission on Safety and Quality in Health Care </w:t>
      </w:r>
      <w:r>
        <w:t>is protected by</w:t>
      </w:r>
      <w:r w:rsidRPr="00B47076">
        <w:t xml:space="preserve"> copyright. The Commission reserves the right to set out the terms and conditions for the use of such material. </w:t>
      </w:r>
    </w:p>
    <w:p w14:paraId="7A012F0B" w14:textId="77777777" w:rsidR="00D5202F" w:rsidRPr="009A007B" w:rsidRDefault="00D5202F" w:rsidP="00D5202F">
      <w:r w:rsidRPr="00B47076">
        <w:t>As far as practicable, material for which the copyright is owned by a third party will be clearly labelled. The</w:t>
      </w:r>
      <w:r>
        <w:t xml:space="preserve"> </w:t>
      </w:r>
      <w:r w:rsidRPr="00B47076">
        <w:t>Australian Commission on Safety and Quality in Health Care has made all reasonable efforts to ensure that this material has been reproduced in this publication with the full consent of the copyright owners.</w:t>
      </w:r>
    </w:p>
    <w:p w14:paraId="1A76B24F" w14:textId="77777777" w:rsidR="00D5202F" w:rsidRPr="00F549D7" w:rsidRDefault="00D5202F" w:rsidP="00D5202F">
      <w:pPr>
        <w:rPr>
          <w:u w:val="single"/>
        </w:rPr>
      </w:pPr>
      <w:r w:rsidRPr="00B47076">
        <w:t xml:space="preserve">With the exception of any material protected by a trademark, any content provided by third parties, and where otherwise noted, all material presented in this publication is </w:t>
      </w:r>
      <w:r w:rsidRPr="00F549D7">
        <w:t>licensed under a </w:t>
      </w:r>
      <w:hyperlink r:id="rId15" w:history="1">
        <w:r w:rsidRPr="00F549D7">
          <w:rPr>
            <w:rStyle w:val="Hyperlink"/>
            <w:rFonts w:cs="Arial"/>
          </w:rPr>
          <w:t>Creative Commons Attribution</w:t>
        </w:r>
        <w:r>
          <w:rPr>
            <w:rStyle w:val="Hyperlink"/>
            <w:rFonts w:cs="Arial"/>
          </w:rPr>
          <w:t>–</w:t>
        </w:r>
        <w:r w:rsidRPr="00F549D7">
          <w:rPr>
            <w:rStyle w:val="Hyperlink"/>
            <w:rFonts w:cs="Arial"/>
          </w:rPr>
          <w:t>NonCommercial</w:t>
        </w:r>
        <w:r>
          <w:rPr>
            <w:rStyle w:val="Hyperlink"/>
            <w:rFonts w:cs="Arial"/>
          </w:rPr>
          <w:t>–</w:t>
        </w:r>
        <w:r w:rsidRPr="00F549D7">
          <w:rPr>
            <w:rStyle w:val="Hyperlink"/>
            <w:rFonts w:cs="Arial"/>
          </w:rPr>
          <w:t xml:space="preserve">NoDerivatives 4.0 International </w:t>
        </w:r>
        <w:r>
          <w:rPr>
            <w:rStyle w:val="Hyperlink"/>
            <w:rFonts w:cs="Arial"/>
          </w:rPr>
          <w:t>l</w:t>
        </w:r>
        <w:r w:rsidRPr="00F549D7">
          <w:rPr>
            <w:rStyle w:val="Hyperlink"/>
            <w:rFonts w:cs="Arial"/>
          </w:rPr>
          <w:t>icen</w:t>
        </w:r>
        <w:r>
          <w:rPr>
            <w:rStyle w:val="Hyperlink"/>
            <w:rFonts w:cs="Arial"/>
          </w:rPr>
          <w:t>c</w:t>
        </w:r>
        <w:r w:rsidRPr="00F549D7">
          <w:rPr>
            <w:rStyle w:val="Hyperlink"/>
            <w:rFonts w:cs="Arial"/>
          </w:rPr>
          <w:t>e</w:t>
        </w:r>
      </w:hyperlink>
      <w:r w:rsidRPr="00F549D7">
        <w:rPr>
          <w:u w:val="single"/>
        </w:rPr>
        <w:t>.</w:t>
      </w:r>
    </w:p>
    <w:p w14:paraId="56A3372C" w14:textId="77777777" w:rsidR="00D5202F" w:rsidRPr="009A007B" w:rsidRDefault="00D5202F" w:rsidP="00D5202F">
      <w:r w:rsidRPr="00B47076">
        <w:rPr>
          <w:noProof/>
        </w:rPr>
        <w:drawing>
          <wp:inline distT="0" distB="0" distL="0" distR="0" wp14:anchorId="3F796C3E" wp14:editId="303A53DA">
            <wp:extent cx="840105" cy="297815"/>
            <wp:effectExtent l="0" t="0" r="0" b="6985"/>
            <wp:docPr id="19" name="Picture 1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4E886ED9" w14:textId="77777777" w:rsidR="00D5202F" w:rsidRPr="009A007B" w:rsidRDefault="00D5202F" w:rsidP="00D5202F">
      <w:r>
        <w:t>E</w:t>
      </w:r>
      <w:r w:rsidRPr="00B47076">
        <w:t xml:space="preserve">nquiries </w:t>
      </w:r>
      <w:r>
        <w:t>about</w:t>
      </w:r>
      <w:r w:rsidRPr="00B47076">
        <w:t xml:space="preserve"> the licence and any use of this publication are welcome </w:t>
      </w:r>
      <w:r>
        <w:t xml:space="preserve">and can be sent to </w:t>
      </w:r>
      <w:hyperlink r:id="rId17" w:history="1">
        <w:r w:rsidRPr="00B47076">
          <w:rPr>
            <w:rStyle w:val="Hyperlink"/>
            <w:rFonts w:cs="Arial"/>
          </w:rPr>
          <w:t>communications@safetyandquality.gov.au</w:t>
        </w:r>
      </w:hyperlink>
      <w:r w:rsidRPr="00B47076">
        <w:t>.</w:t>
      </w:r>
    </w:p>
    <w:p w14:paraId="631148D5" w14:textId="77777777" w:rsidR="00D5202F" w:rsidRPr="009A007B" w:rsidRDefault="00D5202F" w:rsidP="00D5202F">
      <w:r w:rsidRPr="00B47076">
        <w:t xml:space="preserve">The Commission’s preference is that you attribute this publication (and any material sourced from it) using the following citation: </w:t>
      </w:r>
    </w:p>
    <w:p w14:paraId="2923F097" w14:textId="45796674" w:rsidR="00D5202F" w:rsidRDefault="00D5202F" w:rsidP="00D5202F">
      <w:pPr>
        <w:ind w:left="720"/>
        <w:rPr>
          <w:rStyle w:val="Strong"/>
        </w:rPr>
      </w:pPr>
      <w:r w:rsidRPr="00D67F75">
        <w:t xml:space="preserve">Australian Commission on Safety and Quality in Health Care. </w:t>
      </w:r>
      <w:r>
        <w:t>CARAlert annual report: 20</w:t>
      </w:r>
      <w:r w:rsidR="00C56C96">
        <w:t>2</w:t>
      </w:r>
      <w:r w:rsidR="00A00511">
        <w:t>2</w:t>
      </w:r>
      <w:r>
        <w:t>.</w:t>
      </w:r>
      <w:r w:rsidRPr="00D67F75">
        <w:t xml:space="preserve"> Sydney: ACSQHC; </w:t>
      </w:r>
      <w:r>
        <w:t>202</w:t>
      </w:r>
      <w:r w:rsidR="00A00511">
        <w:t>3</w:t>
      </w:r>
      <w:r>
        <w:br/>
      </w:r>
    </w:p>
    <w:p w14:paraId="62D1A932" w14:textId="77777777" w:rsidR="00D5202F" w:rsidRPr="009A007B" w:rsidRDefault="00D5202F" w:rsidP="00D5202F">
      <w:r w:rsidRPr="009A007B">
        <w:rPr>
          <w:rStyle w:val="Strong"/>
        </w:rPr>
        <w:t>Disclaimer</w:t>
      </w:r>
    </w:p>
    <w:p w14:paraId="2054C2ED" w14:textId="77777777" w:rsidR="00D5202F" w:rsidRDefault="00D5202F" w:rsidP="00D5202F">
      <w:r w:rsidRPr="009A007B">
        <w:t xml:space="preserve">The content of this document is published in good faith by </w:t>
      </w:r>
      <w:r>
        <w:t xml:space="preserve">the </w:t>
      </w:r>
      <w:r w:rsidRPr="009A007B">
        <w:t>Australian Commission on Safety and Quality in Health Care for information purposes. The document is not intended to provid</w:t>
      </w:r>
      <w:r>
        <w:t>e guidance on particular health</w:t>
      </w:r>
      <w:r w:rsidRPr="009A007B">
        <w:t>care choices.</w:t>
      </w:r>
      <w:r>
        <w:t xml:space="preserve"> You should contact your health</w:t>
      </w:r>
      <w:r w:rsidRPr="009A007B">
        <w:t>car</w:t>
      </w:r>
      <w:r>
        <w:t>e provider on particular health</w:t>
      </w:r>
      <w:r w:rsidRPr="009A007B">
        <w:t xml:space="preserve">care choices. </w:t>
      </w:r>
      <w:r w:rsidRPr="009A007B">
        <w:br/>
      </w:r>
    </w:p>
    <w:p w14:paraId="6EC6B6D1" w14:textId="77777777" w:rsidR="004E2E12" w:rsidRDefault="00D5202F" w:rsidP="00BC07E4">
      <w:r w:rsidRPr="009A007B">
        <w:t xml:space="preserve">The Commission does not accept any legal liability for any injury, loss or damage incurred by the use of, or reliance on, this document. </w:t>
      </w:r>
    </w:p>
    <w:p w14:paraId="58605D05" w14:textId="77777777" w:rsidR="00BC07E4" w:rsidRPr="00BC07E4" w:rsidRDefault="00BC07E4" w:rsidP="00A4263D">
      <w:r>
        <w:br w:type="page"/>
      </w:r>
    </w:p>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imes New Roman"/>
          <w:b w:val="0"/>
          <w:bCs w:val="0"/>
          <w:color w:val="auto"/>
          <w:sz w:val="22"/>
          <w:szCs w:val="22"/>
          <w:lang w:val="en-AU" w:eastAsia="en-AU"/>
        </w:rPr>
        <w:id w:val="443341675"/>
        <w:docPartObj>
          <w:docPartGallery w:val="Table of Contents"/>
          <w:docPartUnique/>
        </w:docPartObj>
      </w:sdtPr>
      <w:sdtEndPr>
        <w:rPr>
          <w:noProof/>
        </w:rPr>
      </w:sdtEndPr>
      <w:sdtContent>
        <w:p w14:paraId="61D079AA" w14:textId="77777777" w:rsidR="00565833" w:rsidRPr="00A00511" w:rsidRDefault="00565833">
          <w:pPr>
            <w:pStyle w:val="TOCHeading"/>
            <w:rPr>
              <w:color w:val="1178A2"/>
            </w:rPr>
          </w:pPr>
          <w:r w:rsidRPr="00A00511">
            <w:rPr>
              <w:color w:val="1178A2"/>
            </w:rPr>
            <w:t>Contents</w:t>
          </w:r>
        </w:p>
        <w:p w14:paraId="2B22CF15" w14:textId="3327E624" w:rsidR="00B0771B" w:rsidRDefault="00565833">
          <w:pPr>
            <w:pStyle w:val="TOC2"/>
            <w:rPr>
              <w:rFonts w:eastAsiaTheme="minorEastAsia" w:cstheme="minorBidi"/>
              <w:noProof/>
              <w:kern w:val="2"/>
              <w:szCs w:val="22"/>
              <w14:ligatures w14:val="standardContextual"/>
            </w:rPr>
          </w:pPr>
          <w:r>
            <w:fldChar w:fldCharType="begin"/>
          </w:r>
          <w:r>
            <w:instrText xml:space="preserve"> TOC \o "1-3" \h \z \u </w:instrText>
          </w:r>
          <w:r>
            <w:fldChar w:fldCharType="separate"/>
          </w:r>
          <w:hyperlink w:anchor="_Toc137975332" w:history="1">
            <w:r w:rsidR="00B0771B" w:rsidRPr="00DA3FB7">
              <w:rPr>
                <w:rStyle w:val="Hyperlink"/>
                <w:noProof/>
              </w:rPr>
              <w:t>Executive Summary</w:t>
            </w:r>
            <w:r w:rsidR="00B0771B">
              <w:rPr>
                <w:noProof/>
                <w:webHidden/>
              </w:rPr>
              <w:tab/>
            </w:r>
            <w:r w:rsidR="00B0771B">
              <w:rPr>
                <w:noProof/>
                <w:webHidden/>
              </w:rPr>
              <w:fldChar w:fldCharType="begin"/>
            </w:r>
            <w:r w:rsidR="00B0771B">
              <w:rPr>
                <w:noProof/>
                <w:webHidden/>
              </w:rPr>
              <w:instrText xml:space="preserve"> PAGEREF _Toc137975332 \h </w:instrText>
            </w:r>
            <w:r w:rsidR="00B0771B">
              <w:rPr>
                <w:noProof/>
                <w:webHidden/>
              </w:rPr>
            </w:r>
            <w:r w:rsidR="00B0771B">
              <w:rPr>
                <w:noProof/>
                <w:webHidden/>
              </w:rPr>
              <w:fldChar w:fldCharType="separate"/>
            </w:r>
            <w:r w:rsidR="0070112E">
              <w:rPr>
                <w:noProof/>
                <w:webHidden/>
              </w:rPr>
              <w:t>4</w:t>
            </w:r>
            <w:r w:rsidR="00B0771B">
              <w:rPr>
                <w:noProof/>
                <w:webHidden/>
              </w:rPr>
              <w:fldChar w:fldCharType="end"/>
            </w:r>
          </w:hyperlink>
        </w:p>
        <w:p w14:paraId="716F1A6A" w14:textId="1D2BE18F" w:rsidR="00B0771B" w:rsidRDefault="001A1F97">
          <w:pPr>
            <w:pStyle w:val="TOC2"/>
            <w:rPr>
              <w:rFonts w:eastAsiaTheme="minorEastAsia" w:cstheme="minorBidi"/>
              <w:noProof/>
              <w:kern w:val="2"/>
              <w:szCs w:val="22"/>
              <w14:ligatures w14:val="standardContextual"/>
            </w:rPr>
          </w:pPr>
          <w:hyperlink w:anchor="_Toc137975333" w:history="1">
            <w:r w:rsidR="00B0771B" w:rsidRPr="00DA3FB7">
              <w:rPr>
                <w:rStyle w:val="Hyperlink"/>
                <w:noProof/>
              </w:rPr>
              <w:t>Results from CARAlert, 2022</w:t>
            </w:r>
            <w:r w:rsidR="00B0771B">
              <w:rPr>
                <w:noProof/>
                <w:webHidden/>
              </w:rPr>
              <w:tab/>
            </w:r>
            <w:r w:rsidR="00B0771B">
              <w:rPr>
                <w:noProof/>
                <w:webHidden/>
              </w:rPr>
              <w:fldChar w:fldCharType="begin"/>
            </w:r>
            <w:r w:rsidR="00B0771B">
              <w:rPr>
                <w:noProof/>
                <w:webHidden/>
              </w:rPr>
              <w:instrText xml:space="preserve"> PAGEREF _Toc137975333 \h </w:instrText>
            </w:r>
            <w:r w:rsidR="00B0771B">
              <w:rPr>
                <w:noProof/>
                <w:webHidden/>
              </w:rPr>
            </w:r>
            <w:r w:rsidR="00B0771B">
              <w:rPr>
                <w:noProof/>
                <w:webHidden/>
              </w:rPr>
              <w:fldChar w:fldCharType="separate"/>
            </w:r>
            <w:r w:rsidR="0070112E">
              <w:rPr>
                <w:noProof/>
                <w:webHidden/>
              </w:rPr>
              <w:t>6</w:t>
            </w:r>
            <w:r w:rsidR="00B0771B">
              <w:rPr>
                <w:noProof/>
                <w:webHidden/>
              </w:rPr>
              <w:fldChar w:fldCharType="end"/>
            </w:r>
          </w:hyperlink>
        </w:p>
        <w:p w14:paraId="4E5540C7" w14:textId="368BE425" w:rsidR="00B0771B" w:rsidRDefault="001A1F97">
          <w:pPr>
            <w:pStyle w:val="TOC3"/>
            <w:rPr>
              <w:rFonts w:eastAsiaTheme="minorEastAsia" w:cstheme="minorBidi"/>
              <w:iCs w:val="0"/>
              <w:kern w:val="2"/>
              <w:szCs w:val="22"/>
              <w14:ligatures w14:val="standardContextual"/>
            </w:rPr>
          </w:pPr>
          <w:hyperlink w:anchor="_Toc137975334" w:history="1">
            <w:r w:rsidR="00B0771B" w:rsidRPr="00DA3FB7">
              <w:rPr>
                <w:rStyle w:val="Hyperlink"/>
              </w:rPr>
              <w:t>Critical antimicrobial resistances by state and territory</w:t>
            </w:r>
            <w:r w:rsidR="00B0771B">
              <w:rPr>
                <w:webHidden/>
              </w:rPr>
              <w:tab/>
            </w:r>
            <w:r w:rsidR="00B0771B">
              <w:rPr>
                <w:webHidden/>
              </w:rPr>
              <w:fldChar w:fldCharType="begin"/>
            </w:r>
            <w:r w:rsidR="00B0771B">
              <w:rPr>
                <w:webHidden/>
              </w:rPr>
              <w:instrText xml:space="preserve"> PAGEREF _Toc137975334 \h </w:instrText>
            </w:r>
            <w:r w:rsidR="00B0771B">
              <w:rPr>
                <w:webHidden/>
              </w:rPr>
            </w:r>
            <w:r w:rsidR="00B0771B">
              <w:rPr>
                <w:webHidden/>
              </w:rPr>
              <w:fldChar w:fldCharType="separate"/>
            </w:r>
            <w:r w:rsidR="0070112E">
              <w:rPr>
                <w:webHidden/>
              </w:rPr>
              <w:t>6</w:t>
            </w:r>
            <w:r w:rsidR="00B0771B">
              <w:rPr>
                <w:webHidden/>
              </w:rPr>
              <w:fldChar w:fldCharType="end"/>
            </w:r>
          </w:hyperlink>
        </w:p>
        <w:p w14:paraId="37A2FE44" w14:textId="61F15C35" w:rsidR="00B0771B" w:rsidRDefault="001A1F97">
          <w:pPr>
            <w:pStyle w:val="TOC3"/>
            <w:rPr>
              <w:rFonts w:eastAsiaTheme="minorEastAsia" w:cstheme="minorBidi"/>
              <w:iCs w:val="0"/>
              <w:kern w:val="2"/>
              <w:szCs w:val="22"/>
              <w14:ligatures w14:val="standardContextual"/>
            </w:rPr>
          </w:pPr>
          <w:hyperlink w:anchor="_Toc137975335" w:history="1">
            <w:r w:rsidR="00B0771B" w:rsidRPr="00DA3FB7">
              <w:rPr>
                <w:rStyle w:val="Hyperlink"/>
              </w:rPr>
              <w:t>Critical antimicrobial resistances by age group</w:t>
            </w:r>
            <w:r w:rsidR="00B0771B">
              <w:rPr>
                <w:webHidden/>
              </w:rPr>
              <w:tab/>
            </w:r>
            <w:r w:rsidR="00B0771B">
              <w:rPr>
                <w:webHidden/>
              </w:rPr>
              <w:fldChar w:fldCharType="begin"/>
            </w:r>
            <w:r w:rsidR="00B0771B">
              <w:rPr>
                <w:webHidden/>
              </w:rPr>
              <w:instrText xml:space="preserve"> PAGEREF _Toc137975335 \h </w:instrText>
            </w:r>
            <w:r w:rsidR="00B0771B">
              <w:rPr>
                <w:webHidden/>
              </w:rPr>
            </w:r>
            <w:r w:rsidR="00B0771B">
              <w:rPr>
                <w:webHidden/>
              </w:rPr>
              <w:fldChar w:fldCharType="separate"/>
            </w:r>
            <w:r w:rsidR="0070112E">
              <w:rPr>
                <w:webHidden/>
              </w:rPr>
              <w:t>9</w:t>
            </w:r>
            <w:r w:rsidR="00B0771B">
              <w:rPr>
                <w:webHidden/>
              </w:rPr>
              <w:fldChar w:fldCharType="end"/>
            </w:r>
          </w:hyperlink>
        </w:p>
        <w:p w14:paraId="030146BB" w14:textId="45B7082A" w:rsidR="00B0771B" w:rsidRDefault="001A1F97">
          <w:pPr>
            <w:pStyle w:val="TOC3"/>
            <w:rPr>
              <w:rFonts w:eastAsiaTheme="minorEastAsia" w:cstheme="minorBidi"/>
              <w:iCs w:val="0"/>
              <w:kern w:val="2"/>
              <w:szCs w:val="22"/>
              <w14:ligatures w14:val="standardContextual"/>
            </w:rPr>
          </w:pPr>
          <w:hyperlink w:anchor="_Toc137975336" w:history="1">
            <w:r w:rsidR="00B0771B" w:rsidRPr="00DA3FB7">
              <w:rPr>
                <w:rStyle w:val="Hyperlink"/>
              </w:rPr>
              <w:t>Critical antimicrobial resistances by facility type</w:t>
            </w:r>
            <w:r w:rsidR="00B0771B">
              <w:rPr>
                <w:webHidden/>
              </w:rPr>
              <w:tab/>
            </w:r>
            <w:r w:rsidR="00B0771B">
              <w:rPr>
                <w:webHidden/>
              </w:rPr>
              <w:fldChar w:fldCharType="begin"/>
            </w:r>
            <w:r w:rsidR="00B0771B">
              <w:rPr>
                <w:webHidden/>
              </w:rPr>
              <w:instrText xml:space="preserve"> PAGEREF _Toc137975336 \h </w:instrText>
            </w:r>
            <w:r w:rsidR="00B0771B">
              <w:rPr>
                <w:webHidden/>
              </w:rPr>
            </w:r>
            <w:r w:rsidR="00B0771B">
              <w:rPr>
                <w:webHidden/>
              </w:rPr>
              <w:fldChar w:fldCharType="separate"/>
            </w:r>
            <w:r w:rsidR="0070112E">
              <w:rPr>
                <w:webHidden/>
              </w:rPr>
              <w:t>10</w:t>
            </w:r>
            <w:r w:rsidR="00B0771B">
              <w:rPr>
                <w:webHidden/>
              </w:rPr>
              <w:fldChar w:fldCharType="end"/>
            </w:r>
          </w:hyperlink>
        </w:p>
        <w:p w14:paraId="6303271C" w14:textId="1C76DCE6" w:rsidR="00B0771B" w:rsidRDefault="001A1F97">
          <w:pPr>
            <w:pStyle w:val="TOC3"/>
            <w:rPr>
              <w:rFonts w:eastAsiaTheme="minorEastAsia" w:cstheme="minorBidi"/>
              <w:iCs w:val="0"/>
              <w:kern w:val="2"/>
              <w:szCs w:val="22"/>
              <w14:ligatures w14:val="standardContextual"/>
            </w:rPr>
          </w:pPr>
          <w:hyperlink w:anchor="_Toc137975337" w:history="1">
            <w:r w:rsidR="00B0771B" w:rsidRPr="00DA3FB7">
              <w:rPr>
                <w:rStyle w:val="Hyperlink"/>
              </w:rPr>
              <w:t>Critical antimicrobial resistances by specimen type</w:t>
            </w:r>
            <w:r w:rsidR="00B0771B">
              <w:rPr>
                <w:webHidden/>
              </w:rPr>
              <w:tab/>
            </w:r>
            <w:r w:rsidR="00B0771B">
              <w:rPr>
                <w:webHidden/>
              </w:rPr>
              <w:fldChar w:fldCharType="begin"/>
            </w:r>
            <w:r w:rsidR="00B0771B">
              <w:rPr>
                <w:webHidden/>
              </w:rPr>
              <w:instrText xml:space="preserve"> PAGEREF _Toc137975337 \h </w:instrText>
            </w:r>
            <w:r w:rsidR="00B0771B">
              <w:rPr>
                <w:webHidden/>
              </w:rPr>
            </w:r>
            <w:r w:rsidR="00B0771B">
              <w:rPr>
                <w:webHidden/>
              </w:rPr>
              <w:fldChar w:fldCharType="separate"/>
            </w:r>
            <w:r w:rsidR="0070112E">
              <w:rPr>
                <w:webHidden/>
              </w:rPr>
              <w:t>11</w:t>
            </w:r>
            <w:r w:rsidR="00B0771B">
              <w:rPr>
                <w:webHidden/>
              </w:rPr>
              <w:fldChar w:fldCharType="end"/>
            </w:r>
          </w:hyperlink>
        </w:p>
        <w:p w14:paraId="0B003957" w14:textId="38AAA714" w:rsidR="00B0771B" w:rsidRDefault="001A1F97">
          <w:pPr>
            <w:pStyle w:val="TOC2"/>
            <w:rPr>
              <w:rFonts w:eastAsiaTheme="minorEastAsia" w:cstheme="minorBidi"/>
              <w:noProof/>
              <w:kern w:val="2"/>
              <w:szCs w:val="22"/>
              <w14:ligatures w14:val="standardContextual"/>
            </w:rPr>
          </w:pPr>
          <w:hyperlink w:anchor="_Toc137975338" w:history="1">
            <w:r w:rsidR="00B0771B" w:rsidRPr="00DA3FB7">
              <w:rPr>
                <w:rStyle w:val="Hyperlink"/>
                <w:noProof/>
              </w:rPr>
              <w:t>Summary by CAR, with trend data for 2017–2022</w:t>
            </w:r>
            <w:r w:rsidR="00B0771B">
              <w:rPr>
                <w:noProof/>
                <w:webHidden/>
              </w:rPr>
              <w:tab/>
            </w:r>
            <w:r w:rsidR="00B0771B">
              <w:rPr>
                <w:noProof/>
                <w:webHidden/>
              </w:rPr>
              <w:fldChar w:fldCharType="begin"/>
            </w:r>
            <w:r w:rsidR="00B0771B">
              <w:rPr>
                <w:noProof/>
                <w:webHidden/>
              </w:rPr>
              <w:instrText xml:space="preserve"> PAGEREF _Toc137975338 \h </w:instrText>
            </w:r>
            <w:r w:rsidR="00B0771B">
              <w:rPr>
                <w:noProof/>
                <w:webHidden/>
              </w:rPr>
            </w:r>
            <w:r w:rsidR="00B0771B">
              <w:rPr>
                <w:noProof/>
                <w:webHidden/>
              </w:rPr>
              <w:fldChar w:fldCharType="separate"/>
            </w:r>
            <w:r w:rsidR="0070112E">
              <w:rPr>
                <w:noProof/>
                <w:webHidden/>
              </w:rPr>
              <w:t>12</w:t>
            </w:r>
            <w:r w:rsidR="00B0771B">
              <w:rPr>
                <w:noProof/>
                <w:webHidden/>
              </w:rPr>
              <w:fldChar w:fldCharType="end"/>
            </w:r>
          </w:hyperlink>
        </w:p>
        <w:p w14:paraId="22A472C2" w14:textId="5F92C2FF" w:rsidR="00B0771B" w:rsidRDefault="001A1F97">
          <w:pPr>
            <w:pStyle w:val="TOC3"/>
            <w:rPr>
              <w:rFonts w:eastAsiaTheme="minorEastAsia" w:cstheme="minorBidi"/>
              <w:iCs w:val="0"/>
              <w:kern w:val="2"/>
              <w:szCs w:val="22"/>
              <w14:ligatures w14:val="standardContextual"/>
            </w:rPr>
          </w:pPr>
          <w:hyperlink w:anchor="_Toc137975339" w:history="1">
            <w:r w:rsidR="00B0771B" w:rsidRPr="00DA3FB7">
              <w:rPr>
                <w:rStyle w:val="Hyperlink"/>
                <w:i/>
              </w:rPr>
              <w:t>Acinetobacter baumannii</w:t>
            </w:r>
            <w:r w:rsidR="00B0771B" w:rsidRPr="00DA3FB7">
              <w:rPr>
                <w:rStyle w:val="Hyperlink"/>
              </w:rPr>
              <w:t xml:space="preserve"> complex</w:t>
            </w:r>
            <w:r w:rsidR="00B0771B">
              <w:rPr>
                <w:webHidden/>
              </w:rPr>
              <w:tab/>
            </w:r>
            <w:r w:rsidR="00B0771B">
              <w:rPr>
                <w:webHidden/>
              </w:rPr>
              <w:fldChar w:fldCharType="begin"/>
            </w:r>
            <w:r w:rsidR="00B0771B">
              <w:rPr>
                <w:webHidden/>
              </w:rPr>
              <w:instrText xml:space="preserve"> PAGEREF _Toc137975339 \h </w:instrText>
            </w:r>
            <w:r w:rsidR="00B0771B">
              <w:rPr>
                <w:webHidden/>
              </w:rPr>
            </w:r>
            <w:r w:rsidR="00B0771B">
              <w:rPr>
                <w:webHidden/>
              </w:rPr>
              <w:fldChar w:fldCharType="separate"/>
            </w:r>
            <w:r w:rsidR="0070112E">
              <w:rPr>
                <w:webHidden/>
              </w:rPr>
              <w:t>12</w:t>
            </w:r>
            <w:r w:rsidR="00B0771B">
              <w:rPr>
                <w:webHidden/>
              </w:rPr>
              <w:fldChar w:fldCharType="end"/>
            </w:r>
          </w:hyperlink>
        </w:p>
        <w:p w14:paraId="19D34024" w14:textId="3240FED7" w:rsidR="00B0771B" w:rsidRDefault="001A1F97">
          <w:pPr>
            <w:pStyle w:val="TOC3"/>
            <w:rPr>
              <w:rFonts w:eastAsiaTheme="minorEastAsia" w:cstheme="minorBidi"/>
              <w:iCs w:val="0"/>
              <w:kern w:val="2"/>
              <w:szCs w:val="22"/>
              <w14:ligatures w14:val="standardContextual"/>
            </w:rPr>
          </w:pPr>
          <w:hyperlink w:anchor="_Toc137975340" w:history="1">
            <w:r w:rsidR="00B0771B" w:rsidRPr="00DA3FB7">
              <w:rPr>
                <w:rStyle w:val="Hyperlink"/>
                <w:i/>
              </w:rPr>
              <w:t>Candida auris</w:t>
            </w:r>
            <w:r w:rsidR="00B0771B">
              <w:rPr>
                <w:webHidden/>
              </w:rPr>
              <w:tab/>
            </w:r>
            <w:r w:rsidR="00B0771B">
              <w:rPr>
                <w:webHidden/>
              </w:rPr>
              <w:fldChar w:fldCharType="begin"/>
            </w:r>
            <w:r w:rsidR="00B0771B">
              <w:rPr>
                <w:webHidden/>
              </w:rPr>
              <w:instrText xml:space="preserve"> PAGEREF _Toc137975340 \h </w:instrText>
            </w:r>
            <w:r w:rsidR="00B0771B">
              <w:rPr>
                <w:webHidden/>
              </w:rPr>
            </w:r>
            <w:r w:rsidR="00B0771B">
              <w:rPr>
                <w:webHidden/>
              </w:rPr>
              <w:fldChar w:fldCharType="separate"/>
            </w:r>
            <w:r w:rsidR="0070112E">
              <w:rPr>
                <w:webHidden/>
              </w:rPr>
              <w:t>13</w:t>
            </w:r>
            <w:r w:rsidR="00B0771B">
              <w:rPr>
                <w:webHidden/>
              </w:rPr>
              <w:fldChar w:fldCharType="end"/>
            </w:r>
          </w:hyperlink>
        </w:p>
        <w:p w14:paraId="58505960" w14:textId="19E95B86" w:rsidR="00B0771B" w:rsidRDefault="001A1F97">
          <w:pPr>
            <w:pStyle w:val="TOC3"/>
            <w:rPr>
              <w:rFonts w:eastAsiaTheme="minorEastAsia" w:cstheme="minorBidi"/>
              <w:iCs w:val="0"/>
              <w:kern w:val="2"/>
              <w:szCs w:val="22"/>
              <w14:ligatures w14:val="standardContextual"/>
            </w:rPr>
          </w:pPr>
          <w:hyperlink w:anchor="_Toc137975341" w:history="1">
            <w:r w:rsidR="00B0771B" w:rsidRPr="00DA3FB7">
              <w:rPr>
                <w:rStyle w:val="Hyperlink"/>
                <w:i/>
              </w:rPr>
              <w:t>Enterobacterales</w:t>
            </w:r>
            <w:r w:rsidR="00B0771B">
              <w:rPr>
                <w:webHidden/>
              </w:rPr>
              <w:tab/>
            </w:r>
            <w:r w:rsidR="00B0771B">
              <w:rPr>
                <w:webHidden/>
              </w:rPr>
              <w:fldChar w:fldCharType="begin"/>
            </w:r>
            <w:r w:rsidR="00B0771B">
              <w:rPr>
                <w:webHidden/>
              </w:rPr>
              <w:instrText xml:space="preserve"> PAGEREF _Toc137975341 \h </w:instrText>
            </w:r>
            <w:r w:rsidR="00B0771B">
              <w:rPr>
                <w:webHidden/>
              </w:rPr>
            </w:r>
            <w:r w:rsidR="00B0771B">
              <w:rPr>
                <w:webHidden/>
              </w:rPr>
              <w:fldChar w:fldCharType="separate"/>
            </w:r>
            <w:r w:rsidR="0070112E">
              <w:rPr>
                <w:webHidden/>
              </w:rPr>
              <w:t>13</w:t>
            </w:r>
            <w:r w:rsidR="00B0771B">
              <w:rPr>
                <w:webHidden/>
              </w:rPr>
              <w:fldChar w:fldCharType="end"/>
            </w:r>
          </w:hyperlink>
        </w:p>
        <w:p w14:paraId="1D81AFD6" w14:textId="5CD31703" w:rsidR="00B0771B" w:rsidRDefault="001A1F97">
          <w:pPr>
            <w:pStyle w:val="TOC3"/>
            <w:rPr>
              <w:rFonts w:eastAsiaTheme="minorEastAsia" w:cstheme="minorBidi"/>
              <w:iCs w:val="0"/>
              <w:kern w:val="2"/>
              <w:szCs w:val="22"/>
              <w14:ligatures w14:val="standardContextual"/>
            </w:rPr>
          </w:pPr>
          <w:hyperlink w:anchor="_Toc137975342" w:history="1">
            <w:r w:rsidR="00B0771B" w:rsidRPr="00DA3FB7">
              <w:rPr>
                <w:rStyle w:val="Hyperlink"/>
                <w:i/>
              </w:rPr>
              <w:t>Enterococcus</w:t>
            </w:r>
            <w:r w:rsidR="00B0771B" w:rsidRPr="00DA3FB7">
              <w:rPr>
                <w:rStyle w:val="Hyperlink"/>
              </w:rPr>
              <w:t xml:space="preserve"> species</w:t>
            </w:r>
            <w:r w:rsidR="00B0771B">
              <w:rPr>
                <w:webHidden/>
              </w:rPr>
              <w:tab/>
            </w:r>
            <w:r w:rsidR="00B0771B">
              <w:rPr>
                <w:webHidden/>
              </w:rPr>
              <w:fldChar w:fldCharType="begin"/>
            </w:r>
            <w:r w:rsidR="00B0771B">
              <w:rPr>
                <w:webHidden/>
              </w:rPr>
              <w:instrText xml:space="preserve"> PAGEREF _Toc137975342 \h </w:instrText>
            </w:r>
            <w:r w:rsidR="00B0771B">
              <w:rPr>
                <w:webHidden/>
              </w:rPr>
            </w:r>
            <w:r w:rsidR="00B0771B">
              <w:rPr>
                <w:webHidden/>
              </w:rPr>
              <w:fldChar w:fldCharType="separate"/>
            </w:r>
            <w:r w:rsidR="0070112E">
              <w:rPr>
                <w:webHidden/>
              </w:rPr>
              <w:t>21</w:t>
            </w:r>
            <w:r w:rsidR="00B0771B">
              <w:rPr>
                <w:webHidden/>
              </w:rPr>
              <w:fldChar w:fldCharType="end"/>
            </w:r>
          </w:hyperlink>
        </w:p>
        <w:p w14:paraId="1343772B" w14:textId="4A4A4F8A" w:rsidR="00B0771B" w:rsidRDefault="001A1F97">
          <w:pPr>
            <w:pStyle w:val="TOC3"/>
            <w:rPr>
              <w:rFonts w:eastAsiaTheme="minorEastAsia" w:cstheme="minorBidi"/>
              <w:iCs w:val="0"/>
              <w:kern w:val="2"/>
              <w:szCs w:val="22"/>
              <w14:ligatures w14:val="standardContextual"/>
            </w:rPr>
          </w:pPr>
          <w:hyperlink w:anchor="_Toc137975343" w:history="1">
            <w:r w:rsidR="00B0771B" w:rsidRPr="00DA3FB7">
              <w:rPr>
                <w:rStyle w:val="Hyperlink"/>
                <w:i/>
              </w:rPr>
              <w:t>Mycobacterium tuberculosis</w:t>
            </w:r>
            <w:r w:rsidR="00B0771B">
              <w:rPr>
                <w:webHidden/>
              </w:rPr>
              <w:tab/>
            </w:r>
            <w:r w:rsidR="00B0771B">
              <w:rPr>
                <w:webHidden/>
              </w:rPr>
              <w:fldChar w:fldCharType="begin"/>
            </w:r>
            <w:r w:rsidR="00B0771B">
              <w:rPr>
                <w:webHidden/>
              </w:rPr>
              <w:instrText xml:space="preserve"> PAGEREF _Toc137975343 \h </w:instrText>
            </w:r>
            <w:r w:rsidR="00B0771B">
              <w:rPr>
                <w:webHidden/>
              </w:rPr>
            </w:r>
            <w:r w:rsidR="00B0771B">
              <w:rPr>
                <w:webHidden/>
              </w:rPr>
              <w:fldChar w:fldCharType="separate"/>
            </w:r>
            <w:r w:rsidR="0070112E">
              <w:rPr>
                <w:webHidden/>
              </w:rPr>
              <w:t>23</w:t>
            </w:r>
            <w:r w:rsidR="00B0771B">
              <w:rPr>
                <w:webHidden/>
              </w:rPr>
              <w:fldChar w:fldCharType="end"/>
            </w:r>
          </w:hyperlink>
        </w:p>
        <w:p w14:paraId="1E3F589B" w14:textId="11EA1612" w:rsidR="00B0771B" w:rsidRDefault="001A1F97">
          <w:pPr>
            <w:pStyle w:val="TOC3"/>
            <w:rPr>
              <w:rFonts w:eastAsiaTheme="minorEastAsia" w:cstheme="minorBidi"/>
              <w:iCs w:val="0"/>
              <w:kern w:val="2"/>
              <w:szCs w:val="22"/>
              <w14:ligatures w14:val="standardContextual"/>
            </w:rPr>
          </w:pPr>
          <w:hyperlink w:anchor="_Toc137975344" w:history="1">
            <w:r w:rsidR="00B0771B" w:rsidRPr="00DA3FB7">
              <w:rPr>
                <w:rStyle w:val="Hyperlink"/>
                <w:i/>
              </w:rPr>
              <w:t>Neisseria gonorrhoeae</w:t>
            </w:r>
            <w:r w:rsidR="00B0771B">
              <w:rPr>
                <w:webHidden/>
              </w:rPr>
              <w:tab/>
            </w:r>
            <w:r w:rsidR="00B0771B">
              <w:rPr>
                <w:webHidden/>
              </w:rPr>
              <w:fldChar w:fldCharType="begin"/>
            </w:r>
            <w:r w:rsidR="00B0771B">
              <w:rPr>
                <w:webHidden/>
              </w:rPr>
              <w:instrText xml:space="preserve"> PAGEREF _Toc137975344 \h </w:instrText>
            </w:r>
            <w:r w:rsidR="00B0771B">
              <w:rPr>
                <w:webHidden/>
              </w:rPr>
            </w:r>
            <w:r w:rsidR="00B0771B">
              <w:rPr>
                <w:webHidden/>
              </w:rPr>
              <w:fldChar w:fldCharType="separate"/>
            </w:r>
            <w:r w:rsidR="0070112E">
              <w:rPr>
                <w:webHidden/>
              </w:rPr>
              <w:t>24</w:t>
            </w:r>
            <w:r w:rsidR="00B0771B">
              <w:rPr>
                <w:webHidden/>
              </w:rPr>
              <w:fldChar w:fldCharType="end"/>
            </w:r>
          </w:hyperlink>
        </w:p>
        <w:p w14:paraId="7F36FDAF" w14:textId="0945376D" w:rsidR="00B0771B" w:rsidRDefault="001A1F97">
          <w:pPr>
            <w:pStyle w:val="TOC3"/>
            <w:rPr>
              <w:rFonts w:eastAsiaTheme="minorEastAsia" w:cstheme="minorBidi"/>
              <w:iCs w:val="0"/>
              <w:kern w:val="2"/>
              <w:szCs w:val="22"/>
              <w14:ligatures w14:val="standardContextual"/>
            </w:rPr>
          </w:pPr>
          <w:hyperlink w:anchor="_Toc137975345" w:history="1">
            <w:r w:rsidR="00B0771B" w:rsidRPr="00DA3FB7">
              <w:rPr>
                <w:rStyle w:val="Hyperlink"/>
                <w:i/>
              </w:rPr>
              <w:t>Pseudomonas aeruginosa</w:t>
            </w:r>
            <w:r w:rsidR="00B0771B">
              <w:rPr>
                <w:webHidden/>
              </w:rPr>
              <w:tab/>
            </w:r>
            <w:r w:rsidR="00B0771B">
              <w:rPr>
                <w:webHidden/>
              </w:rPr>
              <w:fldChar w:fldCharType="begin"/>
            </w:r>
            <w:r w:rsidR="00B0771B">
              <w:rPr>
                <w:webHidden/>
              </w:rPr>
              <w:instrText xml:space="preserve"> PAGEREF _Toc137975345 \h </w:instrText>
            </w:r>
            <w:r w:rsidR="00B0771B">
              <w:rPr>
                <w:webHidden/>
              </w:rPr>
            </w:r>
            <w:r w:rsidR="00B0771B">
              <w:rPr>
                <w:webHidden/>
              </w:rPr>
              <w:fldChar w:fldCharType="separate"/>
            </w:r>
            <w:r w:rsidR="0070112E">
              <w:rPr>
                <w:webHidden/>
              </w:rPr>
              <w:t>26</w:t>
            </w:r>
            <w:r w:rsidR="00B0771B">
              <w:rPr>
                <w:webHidden/>
              </w:rPr>
              <w:fldChar w:fldCharType="end"/>
            </w:r>
          </w:hyperlink>
        </w:p>
        <w:p w14:paraId="7BAF186F" w14:textId="2DF37DEE" w:rsidR="00B0771B" w:rsidRDefault="001A1F97">
          <w:pPr>
            <w:pStyle w:val="TOC3"/>
            <w:rPr>
              <w:rFonts w:eastAsiaTheme="minorEastAsia" w:cstheme="minorBidi"/>
              <w:iCs w:val="0"/>
              <w:kern w:val="2"/>
              <w:szCs w:val="22"/>
              <w14:ligatures w14:val="standardContextual"/>
            </w:rPr>
          </w:pPr>
          <w:hyperlink w:anchor="_Toc137975346" w:history="1">
            <w:r w:rsidR="00B0771B" w:rsidRPr="00DA3FB7">
              <w:rPr>
                <w:rStyle w:val="Hyperlink"/>
                <w:i/>
              </w:rPr>
              <w:t>Salmonella</w:t>
            </w:r>
            <w:r w:rsidR="00B0771B" w:rsidRPr="00DA3FB7">
              <w:rPr>
                <w:rStyle w:val="Hyperlink"/>
              </w:rPr>
              <w:t xml:space="preserve"> species</w:t>
            </w:r>
            <w:r w:rsidR="00B0771B">
              <w:rPr>
                <w:webHidden/>
              </w:rPr>
              <w:tab/>
            </w:r>
            <w:r w:rsidR="00B0771B">
              <w:rPr>
                <w:webHidden/>
              </w:rPr>
              <w:fldChar w:fldCharType="begin"/>
            </w:r>
            <w:r w:rsidR="00B0771B">
              <w:rPr>
                <w:webHidden/>
              </w:rPr>
              <w:instrText xml:space="preserve"> PAGEREF _Toc137975346 \h </w:instrText>
            </w:r>
            <w:r w:rsidR="00B0771B">
              <w:rPr>
                <w:webHidden/>
              </w:rPr>
            </w:r>
            <w:r w:rsidR="00B0771B">
              <w:rPr>
                <w:webHidden/>
              </w:rPr>
              <w:fldChar w:fldCharType="separate"/>
            </w:r>
            <w:r w:rsidR="0070112E">
              <w:rPr>
                <w:webHidden/>
              </w:rPr>
              <w:t>27</w:t>
            </w:r>
            <w:r w:rsidR="00B0771B">
              <w:rPr>
                <w:webHidden/>
              </w:rPr>
              <w:fldChar w:fldCharType="end"/>
            </w:r>
          </w:hyperlink>
        </w:p>
        <w:p w14:paraId="07494FE4" w14:textId="469EB8FC" w:rsidR="00B0771B" w:rsidRDefault="001A1F97">
          <w:pPr>
            <w:pStyle w:val="TOC3"/>
            <w:rPr>
              <w:rFonts w:eastAsiaTheme="minorEastAsia" w:cstheme="minorBidi"/>
              <w:iCs w:val="0"/>
              <w:kern w:val="2"/>
              <w:szCs w:val="22"/>
              <w14:ligatures w14:val="standardContextual"/>
            </w:rPr>
          </w:pPr>
          <w:hyperlink w:anchor="_Toc137975347" w:history="1">
            <w:r w:rsidR="00B0771B" w:rsidRPr="00DA3FB7">
              <w:rPr>
                <w:rStyle w:val="Hyperlink"/>
                <w:i/>
              </w:rPr>
              <w:t>Shigella</w:t>
            </w:r>
            <w:r w:rsidR="00B0771B" w:rsidRPr="00DA3FB7">
              <w:rPr>
                <w:rStyle w:val="Hyperlink"/>
              </w:rPr>
              <w:t xml:space="preserve"> species</w:t>
            </w:r>
            <w:r w:rsidR="00B0771B">
              <w:rPr>
                <w:webHidden/>
              </w:rPr>
              <w:tab/>
            </w:r>
            <w:r w:rsidR="00B0771B">
              <w:rPr>
                <w:webHidden/>
              </w:rPr>
              <w:fldChar w:fldCharType="begin"/>
            </w:r>
            <w:r w:rsidR="00B0771B">
              <w:rPr>
                <w:webHidden/>
              </w:rPr>
              <w:instrText xml:space="preserve"> PAGEREF _Toc137975347 \h </w:instrText>
            </w:r>
            <w:r w:rsidR="00B0771B">
              <w:rPr>
                <w:webHidden/>
              </w:rPr>
            </w:r>
            <w:r w:rsidR="00B0771B">
              <w:rPr>
                <w:webHidden/>
              </w:rPr>
              <w:fldChar w:fldCharType="separate"/>
            </w:r>
            <w:r w:rsidR="0070112E">
              <w:rPr>
                <w:webHidden/>
              </w:rPr>
              <w:t>29</w:t>
            </w:r>
            <w:r w:rsidR="00B0771B">
              <w:rPr>
                <w:webHidden/>
              </w:rPr>
              <w:fldChar w:fldCharType="end"/>
            </w:r>
          </w:hyperlink>
        </w:p>
        <w:p w14:paraId="228A9128" w14:textId="6945DCFF" w:rsidR="00B0771B" w:rsidRDefault="001A1F97">
          <w:pPr>
            <w:pStyle w:val="TOC3"/>
            <w:rPr>
              <w:rFonts w:eastAsiaTheme="minorEastAsia" w:cstheme="minorBidi"/>
              <w:iCs w:val="0"/>
              <w:kern w:val="2"/>
              <w:szCs w:val="22"/>
              <w14:ligatures w14:val="standardContextual"/>
            </w:rPr>
          </w:pPr>
          <w:hyperlink w:anchor="_Toc137975348" w:history="1">
            <w:r w:rsidR="00B0771B" w:rsidRPr="00DA3FB7">
              <w:rPr>
                <w:rStyle w:val="Hyperlink"/>
                <w:i/>
              </w:rPr>
              <w:t>Staphylococcus aureus</w:t>
            </w:r>
            <w:r w:rsidR="00B0771B">
              <w:rPr>
                <w:webHidden/>
              </w:rPr>
              <w:tab/>
            </w:r>
            <w:r w:rsidR="00B0771B">
              <w:rPr>
                <w:webHidden/>
              </w:rPr>
              <w:fldChar w:fldCharType="begin"/>
            </w:r>
            <w:r w:rsidR="00B0771B">
              <w:rPr>
                <w:webHidden/>
              </w:rPr>
              <w:instrText xml:space="preserve"> PAGEREF _Toc137975348 \h </w:instrText>
            </w:r>
            <w:r w:rsidR="00B0771B">
              <w:rPr>
                <w:webHidden/>
              </w:rPr>
            </w:r>
            <w:r w:rsidR="00B0771B">
              <w:rPr>
                <w:webHidden/>
              </w:rPr>
              <w:fldChar w:fldCharType="separate"/>
            </w:r>
            <w:r w:rsidR="0070112E">
              <w:rPr>
                <w:webHidden/>
              </w:rPr>
              <w:t>32</w:t>
            </w:r>
            <w:r w:rsidR="00B0771B">
              <w:rPr>
                <w:webHidden/>
              </w:rPr>
              <w:fldChar w:fldCharType="end"/>
            </w:r>
          </w:hyperlink>
        </w:p>
        <w:p w14:paraId="38EF6F44" w14:textId="722910C8" w:rsidR="00B0771B" w:rsidRDefault="001A1F97">
          <w:pPr>
            <w:pStyle w:val="TOC3"/>
            <w:rPr>
              <w:rFonts w:eastAsiaTheme="minorEastAsia" w:cstheme="minorBidi"/>
              <w:iCs w:val="0"/>
              <w:kern w:val="2"/>
              <w:szCs w:val="22"/>
              <w14:ligatures w14:val="standardContextual"/>
            </w:rPr>
          </w:pPr>
          <w:hyperlink w:anchor="_Toc137975349" w:history="1">
            <w:r w:rsidR="00B0771B" w:rsidRPr="00DA3FB7">
              <w:rPr>
                <w:rStyle w:val="Hyperlink"/>
                <w:i/>
              </w:rPr>
              <w:t>Streptococcus pyogenes</w:t>
            </w:r>
            <w:r w:rsidR="00B0771B">
              <w:rPr>
                <w:webHidden/>
              </w:rPr>
              <w:tab/>
            </w:r>
            <w:r w:rsidR="00B0771B">
              <w:rPr>
                <w:webHidden/>
              </w:rPr>
              <w:fldChar w:fldCharType="begin"/>
            </w:r>
            <w:r w:rsidR="00B0771B">
              <w:rPr>
                <w:webHidden/>
              </w:rPr>
              <w:instrText xml:space="preserve"> PAGEREF _Toc137975349 \h </w:instrText>
            </w:r>
            <w:r w:rsidR="00B0771B">
              <w:rPr>
                <w:webHidden/>
              </w:rPr>
            </w:r>
            <w:r w:rsidR="00B0771B">
              <w:rPr>
                <w:webHidden/>
              </w:rPr>
              <w:fldChar w:fldCharType="separate"/>
            </w:r>
            <w:r w:rsidR="0070112E">
              <w:rPr>
                <w:webHidden/>
              </w:rPr>
              <w:t>34</w:t>
            </w:r>
            <w:r w:rsidR="00B0771B">
              <w:rPr>
                <w:webHidden/>
              </w:rPr>
              <w:fldChar w:fldCharType="end"/>
            </w:r>
          </w:hyperlink>
        </w:p>
        <w:p w14:paraId="548C6555" w14:textId="3A09DB50" w:rsidR="00B0771B" w:rsidRDefault="001A1F97">
          <w:pPr>
            <w:pStyle w:val="TOC2"/>
            <w:rPr>
              <w:rFonts w:eastAsiaTheme="minorEastAsia" w:cstheme="minorBidi"/>
              <w:noProof/>
              <w:kern w:val="2"/>
              <w:szCs w:val="22"/>
              <w14:ligatures w14:val="standardContextual"/>
            </w:rPr>
          </w:pPr>
          <w:hyperlink w:anchor="_Toc137975350" w:history="1">
            <w:r w:rsidR="00B0771B" w:rsidRPr="00DA3FB7">
              <w:rPr>
                <w:rStyle w:val="Hyperlink"/>
                <w:noProof/>
              </w:rPr>
              <w:t>Discussion</w:t>
            </w:r>
            <w:r w:rsidR="00B0771B">
              <w:rPr>
                <w:noProof/>
                <w:webHidden/>
              </w:rPr>
              <w:tab/>
            </w:r>
            <w:r w:rsidR="00B0771B">
              <w:rPr>
                <w:noProof/>
                <w:webHidden/>
              </w:rPr>
              <w:fldChar w:fldCharType="begin"/>
            </w:r>
            <w:r w:rsidR="00B0771B">
              <w:rPr>
                <w:noProof/>
                <w:webHidden/>
              </w:rPr>
              <w:instrText xml:space="preserve"> PAGEREF _Toc137975350 \h </w:instrText>
            </w:r>
            <w:r w:rsidR="00B0771B">
              <w:rPr>
                <w:noProof/>
                <w:webHidden/>
              </w:rPr>
            </w:r>
            <w:r w:rsidR="00B0771B">
              <w:rPr>
                <w:noProof/>
                <w:webHidden/>
              </w:rPr>
              <w:fldChar w:fldCharType="separate"/>
            </w:r>
            <w:r w:rsidR="0070112E">
              <w:rPr>
                <w:noProof/>
                <w:webHidden/>
              </w:rPr>
              <w:t>35</w:t>
            </w:r>
            <w:r w:rsidR="00B0771B">
              <w:rPr>
                <w:noProof/>
                <w:webHidden/>
              </w:rPr>
              <w:fldChar w:fldCharType="end"/>
            </w:r>
          </w:hyperlink>
        </w:p>
        <w:p w14:paraId="291861B8" w14:textId="5F03907F" w:rsidR="00B0771B" w:rsidRDefault="001A1F97">
          <w:pPr>
            <w:pStyle w:val="TOC2"/>
            <w:rPr>
              <w:rFonts w:eastAsiaTheme="minorEastAsia" w:cstheme="minorBidi"/>
              <w:noProof/>
              <w:kern w:val="2"/>
              <w:szCs w:val="22"/>
              <w14:ligatures w14:val="standardContextual"/>
            </w:rPr>
          </w:pPr>
          <w:hyperlink w:anchor="_Toc137975351" w:history="1">
            <w:r w:rsidR="00B0771B" w:rsidRPr="00DA3FB7">
              <w:rPr>
                <w:rStyle w:val="Hyperlink"/>
                <w:noProof/>
              </w:rPr>
              <w:t>References</w:t>
            </w:r>
            <w:r w:rsidR="00B0771B">
              <w:rPr>
                <w:noProof/>
                <w:webHidden/>
              </w:rPr>
              <w:tab/>
            </w:r>
            <w:r w:rsidR="00B0771B">
              <w:rPr>
                <w:noProof/>
                <w:webHidden/>
              </w:rPr>
              <w:fldChar w:fldCharType="begin"/>
            </w:r>
            <w:r w:rsidR="00B0771B">
              <w:rPr>
                <w:noProof/>
                <w:webHidden/>
              </w:rPr>
              <w:instrText xml:space="preserve"> PAGEREF _Toc137975351 \h </w:instrText>
            </w:r>
            <w:r w:rsidR="00B0771B">
              <w:rPr>
                <w:noProof/>
                <w:webHidden/>
              </w:rPr>
            </w:r>
            <w:r w:rsidR="00B0771B">
              <w:rPr>
                <w:noProof/>
                <w:webHidden/>
              </w:rPr>
              <w:fldChar w:fldCharType="separate"/>
            </w:r>
            <w:r w:rsidR="0070112E">
              <w:rPr>
                <w:noProof/>
                <w:webHidden/>
              </w:rPr>
              <w:t>38</w:t>
            </w:r>
            <w:r w:rsidR="00B0771B">
              <w:rPr>
                <w:noProof/>
                <w:webHidden/>
              </w:rPr>
              <w:fldChar w:fldCharType="end"/>
            </w:r>
          </w:hyperlink>
        </w:p>
        <w:p w14:paraId="2769A2A4" w14:textId="5D71282C" w:rsidR="00B0771B" w:rsidRDefault="001A1F97">
          <w:pPr>
            <w:pStyle w:val="TOC2"/>
            <w:tabs>
              <w:tab w:val="left" w:pos="1540"/>
            </w:tabs>
            <w:rPr>
              <w:rFonts w:eastAsiaTheme="minorEastAsia" w:cstheme="minorBidi"/>
              <w:noProof/>
              <w:kern w:val="2"/>
              <w:szCs w:val="22"/>
              <w14:ligatures w14:val="standardContextual"/>
            </w:rPr>
          </w:pPr>
          <w:hyperlink w:anchor="_Toc137975352" w:history="1">
            <w:r w:rsidR="00B0771B" w:rsidRPr="00DA3FB7">
              <w:rPr>
                <w:rStyle w:val="Hyperlink"/>
                <w:noProof/>
              </w:rPr>
              <w:t>Appendix 1</w:t>
            </w:r>
            <w:r w:rsidR="00B0771B">
              <w:rPr>
                <w:rFonts w:eastAsiaTheme="minorEastAsia" w:cstheme="minorBidi"/>
                <w:noProof/>
                <w:kern w:val="2"/>
                <w:szCs w:val="22"/>
                <w14:ligatures w14:val="standardContextual"/>
              </w:rPr>
              <w:tab/>
            </w:r>
            <w:r w:rsidR="00B0771B" w:rsidRPr="00DA3FB7">
              <w:rPr>
                <w:rStyle w:val="Hyperlink"/>
                <w:noProof/>
              </w:rPr>
              <w:t>About CARAlert</w:t>
            </w:r>
            <w:r w:rsidR="00B0771B">
              <w:rPr>
                <w:noProof/>
                <w:webHidden/>
              </w:rPr>
              <w:tab/>
            </w:r>
            <w:r w:rsidR="00B0771B">
              <w:rPr>
                <w:noProof/>
                <w:webHidden/>
              </w:rPr>
              <w:fldChar w:fldCharType="begin"/>
            </w:r>
            <w:r w:rsidR="00B0771B">
              <w:rPr>
                <w:noProof/>
                <w:webHidden/>
              </w:rPr>
              <w:instrText xml:space="preserve"> PAGEREF _Toc137975352 \h </w:instrText>
            </w:r>
            <w:r w:rsidR="00B0771B">
              <w:rPr>
                <w:noProof/>
                <w:webHidden/>
              </w:rPr>
            </w:r>
            <w:r w:rsidR="00B0771B">
              <w:rPr>
                <w:noProof/>
                <w:webHidden/>
              </w:rPr>
              <w:fldChar w:fldCharType="separate"/>
            </w:r>
            <w:r w:rsidR="0070112E">
              <w:rPr>
                <w:noProof/>
                <w:webHidden/>
              </w:rPr>
              <w:t>40</w:t>
            </w:r>
            <w:r w:rsidR="00B0771B">
              <w:rPr>
                <w:noProof/>
                <w:webHidden/>
              </w:rPr>
              <w:fldChar w:fldCharType="end"/>
            </w:r>
          </w:hyperlink>
        </w:p>
        <w:p w14:paraId="1A913C68" w14:textId="13F2CA5F" w:rsidR="00B0771B" w:rsidRDefault="001A1F97">
          <w:pPr>
            <w:pStyle w:val="TOC2"/>
            <w:tabs>
              <w:tab w:val="left" w:pos="1540"/>
            </w:tabs>
            <w:rPr>
              <w:rFonts w:eastAsiaTheme="minorEastAsia" w:cstheme="minorBidi"/>
              <w:noProof/>
              <w:kern w:val="2"/>
              <w:szCs w:val="22"/>
              <w14:ligatures w14:val="standardContextual"/>
            </w:rPr>
          </w:pPr>
          <w:hyperlink w:anchor="_Toc137975353" w:history="1">
            <w:r w:rsidR="00B0771B" w:rsidRPr="00DA3FB7">
              <w:rPr>
                <w:rStyle w:val="Hyperlink"/>
                <w:noProof/>
              </w:rPr>
              <w:t>Appendix 2</w:t>
            </w:r>
            <w:r w:rsidR="00B0771B">
              <w:rPr>
                <w:rFonts w:eastAsiaTheme="minorEastAsia" w:cstheme="minorBidi"/>
                <w:noProof/>
                <w:kern w:val="2"/>
                <w:szCs w:val="22"/>
                <w14:ligatures w14:val="standardContextual"/>
              </w:rPr>
              <w:tab/>
            </w:r>
            <w:r w:rsidR="00B0771B" w:rsidRPr="00DA3FB7">
              <w:rPr>
                <w:rStyle w:val="Hyperlink"/>
                <w:noProof/>
              </w:rPr>
              <w:t>Methodology</w:t>
            </w:r>
            <w:r w:rsidR="00B0771B">
              <w:rPr>
                <w:noProof/>
                <w:webHidden/>
              </w:rPr>
              <w:tab/>
            </w:r>
            <w:r w:rsidR="00B0771B">
              <w:rPr>
                <w:noProof/>
                <w:webHidden/>
              </w:rPr>
              <w:fldChar w:fldCharType="begin"/>
            </w:r>
            <w:r w:rsidR="00B0771B">
              <w:rPr>
                <w:noProof/>
                <w:webHidden/>
              </w:rPr>
              <w:instrText xml:space="preserve"> PAGEREF _Toc137975353 \h </w:instrText>
            </w:r>
            <w:r w:rsidR="00B0771B">
              <w:rPr>
                <w:noProof/>
                <w:webHidden/>
              </w:rPr>
            </w:r>
            <w:r w:rsidR="00B0771B">
              <w:rPr>
                <w:noProof/>
                <w:webHidden/>
              </w:rPr>
              <w:fldChar w:fldCharType="separate"/>
            </w:r>
            <w:r w:rsidR="0070112E">
              <w:rPr>
                <w:noProof/>
                <w:webHidden/>
              </w:rPr>
              <w:t>42</w:t>
            </w:r>
            <w:r w:rsidR="00B0771B">
              <w:rPr>
                <w:noProof/>
                <w:webHidden/>
              </w:rPr>
              <w:fldChar w:fldCharType="end"/>
            </w:r>
          </w:hyperlink>
        </w:p>
        <w:p w14:paraId="50C7188E" w14:textId="133DBCD1" w:rsidR="00B0771B" w:rsidRDefault="001A1F97">
          <w:pPr>
            <w:pStyle w:val="TOC2"/>
            <w:tabs>
              <w:tab w:val="left" w:pos="1540"/>
            </w:tabs>
            <w:rPr>
              <w:rFonts w:eastAsiaTheme="minorEastAsia" w:cstheme="minorBidi"/>
              <w:noProof/>
              <w:kern w:val="2"/>
              <w:szCs w:val="22"/>
              <w14:ligatures w14:val="standardContextual"/>
            </w:rPr>
          </w:pPr>
          <w:hyperlink w:anchor="_Toc137975354" w:history="1">
            <w:r w:rsidR="00B0771B" w:rsidRPr="00DA3FB7">
              <w:rPr>
                <w:rStyle w:val="Hyperlink"/>
                <w:noProof/>
              </w:rPr>
              <w:t>Appendix 3</w:t>
            </w:r>
            <w:r w:rsidR="00B0771B">
              <w:rPr>
                <w:rFonts w:eastAsiaTheme="minorEastAsia" w:cstheme="minorBidi"/>
                <w:noProof/>
                <w:kern w:val="2"/>
                <w:szCs w:val="22"/>
                <w14:ligatures w14:val="standardContextual"/>
              </w:rPr>
              <w:tab/>
            </w:r>
            <w:r w:rsidR="00B0771B" w:rsidRPr="00DA3FB7">
              <w:rPr>
                <w:rStyle w:val="Hyperlink"/>
                <w:noProof/>
              </w:rPr>
              <w:t>CARAlert confirming laboratories, 2022</w:t>
            </w:r>
            <w:r w:rsidR="00B0771B">
              <w:rPr>
                <w:noProof/>
                <w:webHidden/>
              </w:rPr>
              <w:tab/>
            </w:r>
            <w:r w:rsidR="00B0771B">
              <w:rPr>
                <w:noProof/>
                <w:webHidden/>
              </w:rPr>
              <w:fldChar w:fldCharType="begin"/>
            </w:r>
            <w:r w:rsidR="00B0771B">
              <w:rPr>
                <w:noProof/>
                <w:webHidden/>
              </w:rPr>
              <w:instrText xml:space="preserve"> PAGEREF _Toc137975354 \h </w:instrText>
            </w:r>
            <w:r w:rsidR="00B0771B">
              <w:rPr>
                <w:noProof/>
                <w:webHidden/>
              </w:rPr>
            </w:r>
            <w:r w:rsidR="00B0771B">
              <w:rPr>
                <w:noProof/>
                <w:webHidden/>
              </w:rPr>
              <w:fldChar w:fldCharType="separate"/>
            </w:r>
            <w:r w:rsidR="0070112E">
              <w:rPr>
                <w:noProof/>
                <w:webHidden/>
              </w:rPr>
              <w:t>44</w:t>
            </w:r>
            <w:r w:rsidR="00B0771B">
              <w:rPr>
                <w:noProof/>
                <w:webHidden/>
              </w:rPr>
              <w:fldChar w:fldCharType="end"/>
            </w:r>
          </w:hyperlink>
        </w:p>
        <w:p w14:paraId="12014275" w14:textId="0105D0F6" w:rsidR="00D76149" w:rsidRDefault="00565833" w:rsidP="00D76149">
          <w:pPr>
            <w:rPr>
              <w:noProof/>
            </w:rPr>
          </w:pPr>
          <w:r>
            <w:fldChar w:fldCharType="end"/>
          </w:r>
        </w:p>
      </w:sdtContent>
    </w:sdt>
    <w:p w14:paraId="6FCEB872" w14:textId="3641B674" w:rsidR="00B3711C" w:rsidRDefault="00D87230" w:rsidP="00063E60">
      <w:pPr>
        <w:pStyle w:val="Heading2"/>
      </w:pPr>
      <w:r w:rsidRPr="00D76149">
        <w:br w:type="page"/>
      </w:r>
      <w:bookmarkStart w:id="8" w:name="_Toc137975332"/>
      <w:r w:rsidR="00F15C6C">
        <w:lastRenderedPageBreak/>
        <w:t>Executive S</w:t>
      </w:r>
      <w:r w:rsidR="00B3711C">
        <w:t>ummar</w:t>
      </w:r>
      <w:r w:rsidR="00C53A36">
        <w:t>y</w:t>
      </w:r>
      <w:bookmarkEnd w:id="8"/>
    </w:p>
    <w:p w14:paraId="5C5F908C" w14:textId="793A5085" w:rsidR="004F6B35" w:rsidRDefault="001A695A" w:rsidP="00681BD2">
      <w:pPr>
        <w:spacing w:before="120"/>
        <w:rPr>
          <w:rFonts w:cs="Arial"/>
        </w:rPr>
      </w:pPr>
      <w:r>
        <w:t>This report</w:t>
      </w:r>
      <w:r w:rsidRPr="00014464">
        <w:t xml:space="preserve"> </w:t>
      </w:r>
      <w:r w:rsidR="004F6B35" w:rsidRPr="00C358BE">
        <w:rPr>
          <w:rFonts w:cs="Arial"/>
        </w:rPr>
        <w:t>provides analyses of data on confirmed critical antimicrobial resistances (CARs) submitted to the National Alert System for Critical Antimicrobial Resistances (CARAlert) for 20</w:t>
      </w:r>
      <w:r w:rsidR="00C56C96" w:rsidRPr="00C358BE">
        <w:rPr>
          <w:rFonts w:cs="Arial"/>
        </w:rPr>
        <w:t>2</w:t>
      </w:r>
      <w:r w:rsidR="00A00511">
        <w:rPr>
          <w:rFonts w:cs="Arial"/>
        </w:rPr>
        <w:t>2</w:t>
      </w:r>
      <w:r w:rsidR="007B49A0" w:rsidRPr="00C358BE">
        <w:rPr>
          <w:rFonts w:cs="Arial"/>
        </w:rPr>
        <w:t>,</w:t>
      </w:r>
      <w:r w:rsidR="004F6B35" w:rsidRPr="00C358BE">
        <w:rPr>
          <w:rFonts w:cs="Arial"/>
        </w:rPr>
        <w:t xml:space="preserve"> and trend data </w:t>
      </w:r>
      <w:r w:rsidR="006105A0">
        <w:rPr>
          <w:rFonts w:cs="Arial"/>
        </w:rPr>
        <w:t xml:space="preserve">between </w:t>
      </w:r>
      <w:r w:rsidR="004F6B35" w:rsidRPr="00C358BE">
        <w:rPr>
          <w:rFonts w:cs="Arial"/>
        </w:rPr>
        <w:t>2017</w:t>
      </w:r>
      <w:r w:rsidR="000855ED" w:rsidRPr="00C358BE">
        <w:rPr>
          <w:rFonts w:cs="Arial"/>
        </w:rPr>
        <w:t xml:space="preserve"> </w:t>
      </w:r>
      <w:r w:rsidR="006105A0">
        <w:rPr>
          <w:rFonts w:cs="Arial"/>
        </w:rPr>
        <w:t>and</w:t>
      </w:r>
      <w:r w:rsidR="006105A0" w:rsidRPr="00C358BE">
        <w:rPr>
          <w:rFonts w:cs="Arial"/>
        </w:rPr>
        <w:t xml:space="preserve"> </w:t>
      </w:r>
      <w:r w:rsidR="004F6B35" w:rsidRPr="00C358BE">
        <w:rPr>
          <w:rFonts w:cs="Arial"/>
        </w:rPr>
        <w:t>20</w:t>
      </w:r>
      <w:r w:rsidR="00C56C96" w:rsidRPr="00C358BE">
        <w:rPr>
          <w:rFonts w:cs="Arial"/>
        </w:rPr>
        <w:t>2</w:t>
      </w:r>
      <w:r w:rsidR="00A00511">
        <w:rPr>
          <w:rFonts w:cs="Arial"/>
        </w:rPr>
        <w:t>2</w:t>
      </w:r>
      <w:r w:rsidR="00836A66">
        <w:rPr>
          <w:rFonts w:cs="Arial"/>
        </w:rPr>
        <w:t>.</w:t>
      </w:r>
    </w:p>
    <w:p w14:paraId="59392898" w14:textId="08F92BF8" w:rsidR="00E84E24" w:rsidRDefault="00DD750F" w:rsidP="005D0DAE">
      <w:r w:rsidRPr="0013435F">
        <w:t>T</w:t>
      </w:r>
      <w:r w:rsidR="00C81FCE" w:rsidRPr="0013435F">
        <w:t xml:space="preserve">here </w:t>
      </w:r>
      <w:r w:rsidR="00C56C96" w:rsidRPr="0013435F">
        <w:t>was an overall</w:t>
      </w:r>
      <w:r w:rsidR="003F1BBF" w:rsidRPr="0013435F">
        <w:t xml:space="preserve"> </w:t>
      </w:r>
      <w:r w:rsidR="00784210">
        <w:t>10.2</w:t>
      </w:r>
      <w:r w:rsidR="003F1BBF" w:rsidRPr="00A958D2">
        <w:t>%</w:t>
      </w:r>
      <w:r w:rsidR="00C56C96" w:rsidRPr="00A958D2">
        <w:t xml:space="preserve"> </w:t>
      </w:r>
      <w:r w:rsidR="00A958D2">
        <w:t>increase</w:t>
      </w:r>
      <w:r w:rsidR="00C56C96" w:rsidRPr="0013435F">
        <w:t xml:space="preserve"> of CARs reported </w:t>
      </w:r>
      <w:r w:rsidR="003F1BBF" w:rsidRPr="0013435F">
        <w:t xml:space="preserve">between 2021 </w:t>
      </w:r>
      <w:r w:rsidR="00C56C96" w:rsidRPr="0013435F">
        <w:t>(</w:t>
      </w:r>
      <w:r w:rsidR="002B3D6F" w:rsidRPr="0013435F">
        <w:rPr>
          <w:i/>
          <w:iCs/>
        </w:rPr>
        <w:t>n</w:t>
      </w:r>
      <w:r w:rsidR="002B3D6F" w:rsidRPr="0013435F">
        <w:t> = 1,</w:t>
      </w:r>
      <w:r w:rsidR="00A958D2">
        <w:t>303</w:t>
      </w:r>
      <w:r w:rsidR="00161BC7" w:rsidRPr="0013435F">
        <w:t>)</w:t>
      </w:r>
      <w:r w:rsidR="0013435F">
        <w:t xml:space="preserve"> and 2022 </w:t>
      </w:r>
      <w:r w:rsidR="0013435F" w:rsidRPr="0013435F">
        <w:t>(</w:t>
      </w:r>
      <w:r w:rsidR="0013435F" w:rsidRPr="0013435F">
        <w:rPr>
          <w:i/>
          <w:iCs/>
        </w:rPr>
        <w:t>n</w:t>
      </w:r>
      <w:r w:rsidR="0013435F" w:rsidRPr="0013435F">
        <w:t> = </w:t>
      </w:r>
      <w:r w:rsidR="00A958D2">
        <w:t>1,4</w:t>
      </w:r>
      <w:r w:rsidR="00784210">
        <w:t>36</w:t>
      </w:r>
      <w:r w:rsidR="0013435F" w:rsidRPr="0013435F">
        <w:t>)</w:t>
      </w:r>
      <w:r w:rsidR="00C56C96" w:rsidRPr="0013435F">
        <w:t>.</w:t>
      </w:r>
      <w:r w:rsidR="00C56C96" w:rsidRPr="003B436F">
        <w:t xml:space="preserve"> </w:t>
      </w:r>
      <w:r w:rsidR="009569ED">
        <w:t>As the most frequently reported CAR to CARAlert, c</w:t>
      </w:r>
      <w:r w:rsidR="00C56C96" w:rsidRPr="003B436F">
        <w:t xml:space="preserve">arbapenemase-producing </w:t>
      </w:r>
      <w:r w:rsidR="00B23D3A" w:rsidRPr="003B436F">
        <w:rPr>
          <w:i/>
        </w:rPr>
        <w:t>Enterobacterales</w:t>
      </w:r>
      <w:r w:rsidR="00C56C96" w:rsidRPr="003B436F">
        <w:t xml:space="preserve"> (CPE)</w:t>
      </w:r>
      <w:r w:rsidR="00BA513C">
        <w:t>,</w:t>
      </w:r>
      <w:r w:rsidR="00C56C96" w:rsidRPr="003B436F">
        <w:t xml:space="preserve"> </w:t>
      </w:r>
      <w:r w:rsidR="006105A0">
        <w:t>continue</w:t>
      </w:r>
      <w:r w:rsidR="00316DDE">
        <w:t>s</w:t>
      </w:r>
      <w:r w:rsidR="006105A0">
        <w:t xml:space="preserve"> to be</w:t>
      </w:r>
      <w:r w:rsidR="006105A0" w:rsidRPr="003B436F">
        <w:t xml:space="preserve"> </w:t>
      </w:r>
      <w:r w:rsidR="00C56C96" w:rsidRPr="003B436F">
        <w:t xml:space="preserve">a </w:t>
      </w:r>
      <w:r w:rsidR="008E31C3">
        <w:t xml:space="preserve">concern for </w:t>
      </w:r>
      <w:r w:rsidR="00C56C96" w:rsidRPr="003B436F">
        <w:t>patient safety</w:t>
      </w:r>
      <w:r w:rsidR="003B436F" w:rsidRPr="003B436F">
        <w:t>. B</w:t>
      </w:r>
      <w:r w:rsidR="00C56C96" w:rsidRPr="003B436F">
        <w:t xml:space="preserve">acteria that produce carbapenemase enzymes are almost always resistant to other important antibiotic classes, such as other </w:t>
      </w:r>
      <w:r w:rsidR="00C81FCE" w:rsidRPr="003B436F">
        <w:rPr>
          <w:rFonts w:cstheme="minorHAnsi"/>
        </w:rPr>
        <w:t>β</w:t>
      </w:r>
      <w:r w:rsidR="00C56C96" w:rsidRPr="003B436F">
        <w:t xml:space="preserve">-lactams, </w:t>
      </w:r>
      <w:r w:rsidR="00C81FCE" w:rsidRPr="003B436F">
        <w:rPr>
          <w:rFonts w:cstheme="minorHAnsi"/>
        </w:rPr>
        <w:t>β</w:t>
      </w:r>
      <w:r w:rsidR="00C56C96" w:rsidRPr="003B436F">
        <w:t xml:space="preserve">-lactamase inhibitor combinations, </w:t>
      </w:r>
      <w:r w:rsidR="008E31C3" w:rsidRPr="003B436F">
        <w:t>fluoroquinolones</w:t>
      </w:r>
      <w:r w:rsidR="00C56C96" w:rsidRPr="003B436F">
        <w:t xml:space="preserve"> and aminoglycosides. This means that effective treatment options for infections may be </w:t>
      </w:r>
      <w:r w:rsidR="00BA513C">
        <w:t xml:space="preserve">very </w:t>
      </w:r>
      <w:r w:rsidR="00C56C96" w:rsidRPr="003B436F">
        <w:t xml:space="preserve">limited, and lengths of </w:t>
      </w:r>
      <w:r w:rsidR="006105A0">
        <w:t xml:space="preserve">stay for </w:t>
      </w:r>
      <w:r w:rsidR="00C56C96" w:rsidRPr="003B436F">
        <w:t>hospital admissions may increase.</w:t>
      </w:r>
    </w:p>
    <w:p w14:paraId="081794A6" w14:textId="77777777" w:rsidR="0050196A" w:rsidRDefault="00F62E77" w:rsidP="0050196A">
      <w:r>
        <w:t>Implications for health care and patient safety identified by analyses of 2022 CARAlert data include:</w:t>
      </w:r>
    </w:p>
    <w:p w14:paraId="1B110A71" w14:textId="482A7B3A" w:rsidR="00F62E77" w:rsidRDefault="00F62E77" w:rsidP="0050196A">
      <w:pPr>
        <w:pStyle w:val="Bulletlist"/>
      </w:pPr>
      <w:r>
        <w:t>Increasing r</w:t>
      </w:r>
      <w:r w:rsidRPr="00F62E77">
        <w:t xml:space="preserve">ates of </w:t>
      </w:r>
      <w:r w:rsidR="0038732E">
        <w:t>CPE</w:t>
      </w:r>
      <w:r w:rsidRPr="00F62E77">
        <w:t xml:space="preserve"> in Australian hospitals</w:t>
      </w:r>
    </w:p>
    <w:p w14:paraId="43C107A3" w14:textId="6F911C93" w:rsidR="00F62E77" w:rsidRDefault="00204888" w:rsidP="00FA3865">
      <w:pPr>
        <w:pStyle w:val="Bulletlist"/>
      </w:pPr>
      <w:r>
        <w:t>Increases</w:t>
      </w:r>
      <w:r w:rsidR="00F62E77" w:rsidRPr="00F62E77">
        <w:t xml:space="preserve"> in </w:t>
      </w:r>
      <w:r>
        <w:t xml:space="preserve">the </w:t>
      </w:r>
      <w:r w:rsidR="00F62E77" w:rsidRPr="00F62E77">
        <w:t xml:space="preserve">community-onset </w:t>
      </w:r>
      <w:r w:rsidR="00F62E77">
        <w:t xml:space="preserve">CARs including </w:t>
      </w:r>
      <w:r w:rsidR="00F62E77" w:rsidRPr="00467357">
        <w:t xml:space="preserve">multidrug-resistant (MDR) </w:t>
      </w:r>
      <w:r w:rsidR="00F62E77" w:rsidRPr="000F50BD">
        <w:rPr>
          <w:i/>
          <w:iCs/>
        </w:rPr>
        <w:t>Shigella</w:t>
      </w:r>
      <w:r w:rsidR="00F62E77" w:rsidRPr="00467357">
        <w:t xml:space="preserve"> species</w:t>
      </w:r>
      <w:r w:rsidR="00F62E77">
        <w:rPr>
          <w:rStyle w:val="A4"/>
          <w:color w:val="000000" w:themeColor="text1"/>
          <w:sz w:val="22"/>
          <w:szCs w:val="24"/>
        </w:rPr>
        <w:t xml:space="preserve"> and </w:t>
      </w:r>
      <w:r w:rsidR="00F62E77" w:rsidRPr="000F50BD">
        <w:rPr>
          <w:i/>
          <w:iCs/>
        </w:rPr>
        <w:t>Salmonella</w:t>
      </w:r>
      <w:r w:rsidR="00F62E77" w:rsidRPr="00467357">
        <w:t xml:space="preserve"> species</w:t>
      </w:r>
      <w:r w:rsidR="00F62E77">
        <w:t xml:space="preserve"> </w:t>
      </w:r>
      <w:r w:rsidR="00F62E77" w:rsidRPr="00F62E77">
        <w:t>correspond</w:t>
      </w:r>
      <w:r w:rsidR="00F62E77">
        <w:t>ing</w:t>
      </w:r>
      <w:r w:rsidR="00F62E77" w:rsidRPr="00F62E77">
        <w:t xml:space="preserve"> with the easing of travel restrictions associated with the COVID-19 pandemic</w:t>
      </w:r>
      <w:r>
        <w:t xml:space="preserve">, and changes in </w:t>
      </w:r>
      <w:r w:rsidRPr="000F50BD">
        <w:rPr>
          <w:rStyle w:val="A4"/>
          <w:i/>
          <w:iCs/>
          <w:color w:val="000000" w:themeColor="text1"/>
          <w:sz w:val="22"/>
          <w:szCs w:val="24"/>
        </w:rPr>
        <w:t>N</w:t>
      </w:r>
      <w:r>
        <w:rPr>
          <w:rStyle w:val="A4"/>
          <w:i/>
          <w:iCs/>
          <w:color w:val="000000" w:themeColor="text1"/>
          <w:sz w:val="22"/>
          <w:szCs w:val="24"/>
        </w:rPr>
        <w:t>eisseria</w:t>
      </w:r>
      <w:r w:rsidRPr="000F50BD">
        <w:rPr>
          <w:rStyle w:val="A4"/>
          <w:i/>
          <w:iCs/>
          <w:color w:val="000000" w:themeColor="text1"/>
          <w:sz w:val="22"/>
          <w:szCs w:val="24"/>
        </w:rPr>
        <w:t> gonorrhoeae</w:t>
      </w:r>
    </w:p>
    <w:p w14:paraId="0129608D" w14:textId="4D300915" w:rsidR="00F62E77" w:rsidRDefault="00F62E77" w:rsidP="00FA3865">
      <w:pPr>
        <w:pStyle w:val="Bulletlist"/>
      </w:pPr>
      <w:r>
        <w:t>Ongoing reports of low levels of CARs in aged care home residents</w:t>
      </w:r>
    </w:p>
    <w:p w14:paraId="0220A696" w14:textId="5676C6AE" w:rsidR="00F62E77" w:rsidRDefault="00F62E77" w:rsidP="00FA3865">
      <w:pPr>
        <w:pStyle w:val="Bulletlist"/>
      </w:pPr>
      <w:r>
        <w:t xml:space="preserve">Ongoing implications for </w:t>
      </w:r>
      <w:r w:rsidR="007D4988">
        <w:t xml:space="preserve">increased </w:t>
      </w:r>
      <w:r>
        <w:t>h</w:t>
      </w:r>
      <w:r w:rsidRPr="00F62E77">
        <w:t>ealth service demand and complexity of care</w:t>
      </w:r>
      <w:r>
        <w:t xml:space="preserve"> due to CARs.</w:t>
      </w:r>
    </w:p>
    <w:p w14:paraId="7E18E67E" w14:textId="77777777" w:rsidR="00F62E77" w:rsidRPr="005C2AC2" w:rsidRDefault="00F62E77" w:rsidP="00BF6DE6">
      <w:pPr>
        <w:pStyle w:val="Heading4"/>
      </w:pPr>
      <w:bookmarkStart w:id="9" w:name="_Hlk133848591"/>
      <w:r w:rsidRPr="00A958D2">
        <w:t>What will be done to improve patient safety?</w:t>
      </w:r>
    </w:p>
    <w:p w14:paraId="1C4F7214" w14:textId="0BAE5F47" w:rsidR="00F62E77" w:rsidRDefault="00F62E77" w:rsidP="0050196A">
      <w:pPr>
        <w:pStyle w:val="Normal-beforebullets"/>
        <w:spacing w:after="240"/>
      </w:pPr>
      <w:r w:rsidRPr="00B77C8C">
        <w:t xml:space="preserve">In response to the issues identified in analyses of CARAlert data between 2017 and 2022, the </w:t>
      </w:r>
      <w:r w:rsidRPr="0050196A">
        <w:t>Commission will continue to:</w:t>
      </w:r>
    </w:p>
    <w:p w14:paraId="2ED817F3" w14:textId="77777777" w:rsidR="00F62E77" w:rsidRPr="008C4CB0" w:rsidRDefault="00F62E77" w:rsidP="008C4CB0">
      <w:pPr>
        <w:pStyle w:val="Bulletlist"/>
      </w:pPr>
      <w:r w:rsidRPr="008C4CB0">
        <w:t>Monitor CARs reported to CARAlert, maintain the CARAlert system and communicate key findings to states, territories, the Department of Health and Aged Care and relevant experts</w:t>
      </w:r>
    </w:p>
    <w:p w14:paraId="40E2EB0D" w14:textId="4D9DE659" w:rsidR="00F62E77" w:rsidRPr="008C4CB0" w:rsidRDefault="00F62E77" w:rsidP="008C4CB0">
      <w:pPr>
        <w:pStyle w:val="Bulletlist"/>
      </w:pPr>
      <w:r w:rsidRPr="008C4CB0">
        <w:t xml:space="preserve">Promote compliance with the </w:t>
      </w:r>
      <w:r w:rsidRPr="00AB4946">
        <w:rPr>
          <w:i/>
          <w:iCs/>
        </w:rPr>
        <w:t>Australian Guidelines for the Prevention and Control of Infection in Healthcare</w:t>
      </w:r>
      <w:r w:rsidRPr="008C4CB0">
        <w:rPr>
          <w:vertAlign w:val="superscript"/>
        </w:rPr>
        <w:fldChar w:fldCharType="begin"/>
      </w:r>
      <w:r w:rsidR="00EC742B">
        <w:rPr>
          <w:vertAlign w:val="superscript"/>
        </w:rPr>
        <w:instrText xml:space="preserve"> ADDIN EN.CITE &lt;EndNote&gt;&lt;Cite&gt;&lt;Author&gt;National Health and Medical Research Council&lt;/Author&gt;&lt;Year&gt;2019&lt;/Year&gt;&lt;RecNum&gt;253&lt;/RecNum&gt;&lt;DisplayText&gt;&lt;style face="superscript"&gt;1&lt;/style&gt;&lt;/DisplayText&gt;&lt;record&gt;&lt;rec-number&gt;253&lt;/rec-number&gt;&lt;foreign-keys&gt;&lt;key app="EN" db-id="vzwf0pfzpvev5nezsr65z5xvafz5xzavdxw9" timestamp="1683519364"&gt;253&lt;/key&gt;&lt;/foreign-keys&gt;&lt;ref-type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Pr="008C4CB0">
        <w:rPr>
          <w:vertAlign w:val="superscript"/>
        </w:rPr>
        <w:fldChar w:fldCharType="separate"/>
      </w:r>
      <w:r w:rsidR="00975D4E" w:rsidRPr="008C4CB0">
        <w:rPr>
          <w:noProof/>
          <w:vertAlign w:val="superscript"/>
        </w:rPr>
        <w:t>1</w:t>
      </w:r>
      <w:r w:rsidRPr="008C4CB0">
        <w:rPr>
          <w:vertAlign w:val="superscript"/>
        </w:rPr>
        <w:fldChar w:fldCharType="end"/>
      </w:r>
      <w:r w:rsidRPr="008C4CB0">
        <w:t xml:space="preserve"> as required by the National Safety and Quality Health Service </w:t>
      </w:r>
      <w:r w:rsidR="008E31C3" w:rsidRPr="008C4CB0">
        <w:t xml:space="preserve">(NSQHS) </w:t>
      </w:r>
      <w:r w:rsidRPr="008C4CB0">
        <w:t>Standards</w:t>
      </w:r>
      <w:r w:rsidR="00AB4946">
        <w:fldChar w:fldCharType="begin"/>
      </w:r>
      <w:r w:rsidR="00EC742B">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00AB4946">
        <w:fldChar w:fldCharType="separate"/>
      </w:r>
      <w:r w:rsidR="00AB4946" w:rsidRPr="00AB4946">
        <w:rPr>
          <w:noProof/>
          <w:vertAlign w:val="superscript"/>
        </w:rPr>
        <w:t>2</w:t>
      </w:r>
      <w:r w:rsidR="00AB4946">
        <w:fldChar w:fldCharType="end"/>
      </w:r>
    </w:p>
    <w:p w14:paraId="5C602E55" w14:textId="4ECE2DE1" w:rsidR="00F62E77" w:rsidRPr="008C4CB0" w:rsidRDefault="00F62E77" w:rsidP="008C4CB0">
      <w:pPr>
        <w:pStyle w:val="Bulletlist"/>
      </w:pPr>
      <w:r w:rsidRPr="008C4CB0">
        <w:t xml:space="preserve">Promote implementation of guidance for specific organisms, such as the </w:t>
      </w:r>
      <w:r w:rsidRPr="00AB4946">
        <w:rPr>
          <w:i/>
          <w:iCs/>
        </w:rPr>
        <w:t xml:space="preserve">Recommendations for the control of carbapenemase-producing </w:t>
      </w:r>
      <w:r w:rsidRPr="008C4CB0">
        <w:t xml:space="preserve">Enterobacterales </w:t>
      </w:r>
      <w:r w:rsidRPr="00AB4946">
        <w:rPr>
          <w:i/>
          <w:iCs/>
        </w:rPr>
        <w:t>(CPE): A guide for acute care health service organisations</w:t>
      </w:r>
      <w:r w:rsidRPr="008C4CB0">
        <w:rPr>
          <w:vertAlign w:val="superscript"/>
        </w:rPr>
        <w:fldChar w:fldCharType="begin"/>
      </w:r>
      <w:r w:rsidR="00EC742B">
        <w:rPr>
          <w:vertAlign w:val="superscript"/>
        </w:rPr>
        <w:instrText xml:space="preserve"> ADDIN EN.CITE &lt;EndNote&gt;&lt;Cite&gt;&lt;Author&gt;Australian Commission on Safety and Quality in Health Care&lt;/Author&gt;&lt;Year&gt;2021&lt;/Year&gt;&lt;RecNum&gt;254&lt;/RecNum&gt;&lt;DisplayText&gt;&lt;style face="superscript"&gt;3&lt;/style&gt;&lt;/DisplayText&gt;&lt;record&gt;&lt;rec-number&gt;254&lt;/rec-number&gt;&lt;foreign-keys&gt;&lt;key app="EN" db-id="vzwf0pfzpvev5nezsr65z5xvafz5xzavdxw9" timestamp="1683519366"&gt;254&lt;/key&gt;&lt;/foreign-keys&gt;&lt;ref-type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Pr="008C4CB0">
        <w:rPr>
          <w:vertAlign w:val="superscript"/>
        </w:rPr>
        <w:fldChar w:fldCharType="separate"/>
      </w:r>
      <w:r w:rsidR="00AB4946">
        <w:rPr>
          <w:noProof/>
          <w:vertAlign w:val="superscript"/>
        </w:rPr>
        <w:t>3</w:t>
      </w:r>
      <w:r w:rsidRPr="008C4CB0">
        <w:rPr>
          <w:vertAlign w:val="superscript"/>
        </w:rPr>
        <w:fldChar w:fldCharType="end"/>
      </w:r>
    </w:p>
    <w:p w14:paraId="4D1C8B89" w14:textId="538027E0" w:rsidR="008E31C3" w:rsidRPr="008C4CB0" w:rsidRDefault="008E31C3" w:rsidP="008C4CB0">
      <w:pPr>
        <w:pStyle w:val="Bulletlist"/>
      </w:pPr>
      <w:r w:rsidRPr="008C4CB0">
        <w:t xml:space="preserve">Use CARAlert and other </w:t>
      </w:r>
      <w:r w:rsidR="00891B26">
        <w:t>Antimicrobial Use and Resistance in Australia (</w:t>
      </w:r>
      <w:r w:rsidRPr="008C4CB0">
        <w:t>AURA</w:t>
      </w:r>
      <w:r w:rsidR="00891B26">
        <w:t>)</w:t>
      </w:r>
      <w:r w:rsidRPr="008C4CB0">
        <w:t xml:space="preserve"> data to refine and strengthen approaches to infection prevention and control and antimicrobial stewardship, and support implementation of the </w:t>
      </w:r>
      <w:r w:rsidR="00703C9F">
        <w:t>NSQHS</w:t>
      </w:r>
      <w:r w:rsidRPr="008C4CB0">
        <w:t xml:space="preserve"> Standard</w:t>
      </w:r>
      <w:r w:rsidR="008B0B13">
        <w:t>s</w:t>
      </w:r>
      <w:r w:rsidR="00AB4946">
        <w:fldChar w:fldCharType="begin"/>
      </w:r>
      <w:r w:rsidR="00EC742B">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00AB4946">
        <w:fldChar w:fldCharType="separate"/>
      </w:r>
      <w:r w:rsidR="00AB4946" w:rsidRPr="00AB4946">
        <w:rPr>
          <w:noProof/>
          <w:vertAlign w:val="superscript"/>
        </w:rPr>
        <w:t>2</w:t>
      </w:r>
      <w:r w:rsidR="00AB4946">
        <w:fldChar w:fldCharType="end"/>
      </w:r>
      <w:r w:rsidR="008B0B13">
        <w:t xml:space="preserve">, the </w:t>
      </w:r>
      <w:r w:rsidR="008B0B13" w:rsidRPr="008B0B13">
        <w:t>National Safety and Quality Primary and Community Healthcare Standards</w:t>
      </w:r>
      <w:r w:rsidR="009E77AE">
        <w:fldChar w:fldCharType="begin"/>
      </w:r>
      <w:r w:rsidR="00EC742B">
        <w:instrText xml:space="preserve"> ADDIN EN.CITE &lt;EndNote&gt;&lt;Cite&gt;&lt;Author&gt;Australian Commission on Safety and Quality in Health Care&lt;/Author&gt;&lt;Year&gt;2021&lt;/Year&gt;&lt;RecNum&gt;204&lt;/RecNum&gt;&lt;DisplayText&gt;&lt;style face="superscript"&gt;4&lt;/style&gt;&lt;/DisplayText&gt;&lt;record&gt;&lt;rec-number&gt;204&lt;/rec-number&gt;&lt;foreign-keys&gt;&lt;key app="EN" db-id="vzwf0pfzpvev5nezsr65z5xvafz5xzavdxw9" timestamp="1679278453"&gt;204&lt;/key&gt;&lt;/foreign-keys&gt;&lt;ref-type name="Generic"&gt;13&lt;/ref-type&gt;&lt;contributors&gt;&lt;authors&gt;&lt;author&gt;Australian Commission on Safety and Quality in Health Care,&lt;/author&gt;&lt;/authors&gt;&lt;/contributors&gt;&lt;titles&gt;&lt;title&gt;National Safety and Quality Health Service Primary and Community Healthcare Standards&lt;/title&gt;&lt;/titles&gt;&lt;dates&gt;&lt;year&gt;2021&lt;/year&gt;&lt;/dates&gt;&lt;pub-location&gt;Sydney&lt;/pub-location&gt;&lt;publisher&gt;ACSQHC&lt;/publisher&gt;&lt;urls&gt;&lt;/urls&gt;&lt;electronic-resource-num&gt;https://www.safetyandquality.gov.au/standards/aged-care-quality-standards-clinical-care&lt;/electronic-resource-num&gt;&lt;/record&gt;&lt;/Cite&gt;&lt;/EndNote&gt;</w:instrText>
      </w:r>
      <w:r w:rsidR="009E77AE">
        <w:fldChar w:fldCharType="separate"/>
      </w:r>
      <w:r w:rsidR="009E77AE" w:rsidRPr="009E77AE">
        <w:rPr>
          <w:noProof/>
          <w:vertAlign w:val="superscript"/>
        </w:rPr>
        <w:t>4</w:t>
      </w:r>
      <w:r w:rsidR="009E77AE">
        <w:fldChar w:fldCharType="end"/>
      </w:r>
      <w:r w:rsidR="008B0B13">
        <w:t xml:space="preserve"> and the Antimicrobial Stewardship Clinical Care Standard</w:t>
      </w:r>
      <w:r w:rsidR="009E77AE">
        <w:fldChar w:fldCharType="begin"/>
      </w:r>
      <w:r w:rsidR="00F00AB0">
        <w:instrText xml:space="preserve"> ADDIN EN.CITE &lt;EndNote&gt;&lt;Cite&gt;&lt;Author&gt;Australian Commission on Safety and Quality in Health Care&lt;/Author&gt;&lt;Year&gt;2020&lt;/Year&gt;&lt;RecNum&gt;168&lt;/RecNum&gt;&lt;DisplayText&gt;&lt;style face="superscript"&gt;5&lt;/style&gt;&lt;/DisplayText&gt;&lt;record&gt;&lt;rec-number&gt;168&lt;/rec-number&gt;&lt;foreign-keys&gt;&lt;key app="EN" db-id="vzwf0pfzpvev5nezsr65z5xvafz5xzavdxw9" timestamp="1676827768"&gt;168&lt;/key&gt;&lt;/foreign-keys&gt;&lt;ref-type name="Standard"&gt;58&lt;/ref-type&gt;&lt;contributors&gt;&lt;authors&gt;&lt;author&gt;Australian Commission on Safety and Quality in Health Care,&lt;/author&gt;&lt;/authors&gt;&lt;/contributors&gt;&lt;titles&gt;&lt;title&gt;Antimicrobial Stewardship Clinical Care Standard&lt;/title&gt;&lt;/titles&gt;&lt;dates&gt;&lt;year&gt;2020&lt;/year&gt;&lt;/dates&gt;&lt;pub-location&gt;Sydney&lt;/pub-location&gt;&lt;publisher&gt;ACSQHC&lt;/publisher&gt;&lt;urls&gt;&lt;related-urls&gt;&lt;url&gt;https://www.safetyandquality.gov.au/publications-and-resources/resource-library/antimicrobial-stewardship-clinical-care-standard-2020-publication&lt;/url&gt;&lt;/related-urls&gt;&lt;/urls&gt;&lt;access-date&gt;24 May 2021&lt;/access-date&gt;&lt;/record&gt;&lt;/Cite&gt;&lt;/EndNote&gt;</w:instrText>
      </w:r>
      <w:r w:rsidR="009E77AE">
        <w:fldChar w:fldCharType="separate"/>
      </w:r>
      <w:r w:rsidR="009E77AE" w:rsidRPr="009E77AE">
        <w:rPr>
          <w:noProof/>
          <w:vertAlign w:val="superscript"/>
        </w:rPr>
        <w:t>5</w:t>
      </w:r>
      <w:r w:rsidR="009E77AE">
        <w:fldChar w:fldCharType="end"/>
      </w:r>
    </w:p>
    <w:p w14:paraId="301CF0BD" w14:textId="3B09DE24" w:rsidR="008E31C3" w:rsidRPr="008C4CB0" w:rsidRDefault="008E31C3" w:rsidP="008C4CB0">
      <w:pPr>
        <w:pStyle w:val="Bulletlist"/>
      </w:pPr>
      <w:r w:rsidRPr="008C4CB0">
        <w:t>Liaise with the Aged Care Quality and Safety Commission and aged care provider organisations and develop resources to support implementation of infection prevention and control programs in aged care homes to meet the requirements of the Aged Care Quality Standard</w:t>
      </w:r>
      <w:r w:rsidR="00E8577F">
        <w:t>s,</w:t>
      </w:r>
      <w:r w:rsidR="00E8577F" w:rsidRPr="00E8577F">
        <w:t xml:space="preserve"> particularly the strengthened Aged Care Clinical Standard</w:t>
      </w:r>
      <w:r w:rsidR="008C4CB0">
        <w:fldChar w:fldCharType="begin"/>
      </w:r>
      <w:r w:rsidR="00792C34">
        <w:instrText xml:space="preserve"> ADDIN EN.CITE &lt;EndNote&gt;&lt;Cite&gt;&lt;Author&gt;Australian Commission on Safety and Quality in Health Care&lt;/Author&gt;&lt;Year&gt;2023&lt;/Year&gt;&lt;RecNum&gt;250&lt;/RecNum&gt;&lt;DisplayText&gt;&lt;style face="superscript"&gt;6&lt;/style&gt;&lt;/DisplayText&gt;&lt;record&gt;&lt;rec-number&gt;250&lt;/rec-number&gt;&lt;foreign-keys&gt;&lt;key app="EN" db-id="vzwf0pfzpvev5nezsr65z5xvafz5xzavdxw9" timestamp="1682659375"&gt;250&lt;/key&gt;&lt;/foreign-keys&gt;&lt;ref-type name="Web Page"&gt;12&lt;/ref-type&gt;&lt;contributors&gt;&lt;authors&gt;&lt;author&gt;Australian Commission on Safety and Quality in Health Care,&lt;/author&gt;&lt;/authors&gt;&lt;/contributors&gt;&lt;titles&gt;&lt;title&gt;Aged Care Quality Standards – Clinical Care&lt;/title&gt;&lt;/titles&gt;&lt;volume&gt;2023&lt;/volume&gt;&lt;number&gt;March 2023&lt;/number&gt;&lt;dates&gt;&lt;year&gt;2023&lt;/year&gt;&lt;/dates&gt;&lt;pub-location&gt;Sydney&lt;/pub-location&gt;&lt;publisher&gt;ACSQHC&lt;/publisher&gt;&lt;urls&gt;&lt;related-urls&gt;&lt;url&gt;https://www.safetyandquality.gov.au/standards/aged-care-quality-standards-clinical-care&lt;/url&gt;&lt;/related-urls&gt;&lt;/urls&gt;&lt;/record&gt;&lt;/Cite&gt;&lt;/EndNote&gt;</w:instrText>
      </w:r>
      <w:r w:rsidR="008C4CB0">
        <w:fldChar w:fldCharType="separate"/>
      </w:r>
      <w:r w:rsidR="009E77AE" w:rsidRPr="009E77AE">
        <w:rPr>
          <w:noProof/>
          <w:vertAlign w:val="superscript"/>
        </w:rPr>
        <w:t>6</w:t>
      </w:r>
      <w:r w:rsidR="008C4CB0">
        <w:fldChar w:fldCharType="end"/>
      </w:r>
    </w:p>
    <w:p w14:paraId="108B2A3C" w14:textId="77777777" w:rsidR="00F62E77" w:rsidRPr="008C4CB0" w:rsidRDefault="00F62E77" w:rsidP="008C4CB0">
      <w:pPr>
        <w:pStyle w:val="Bulletlist"/>
      </w:pPr>
      <w:r w:rsidRPr="008C4CB0">
        <w:t>Support collaboration between states and territories and hospital and community care settings to prevent and control CARs</w:t>
      </w:r>
    </w:p>
    <w:p w14:paraId="6C402457" w14:textId="6CCEF070" w:rsidR="00F62E77" w:rsidRPr="0039424D" w:rsidRDefault="00F62E77" w:rsidP="0039424D">
      <w:pPr>
        <w:pStyle w:val="Bulletlist"/>
      </w:pPr>
      <w:r w:rsidRPr="008C4CB0">
        <w:t xml:space="preserve">Prepare analyses of </w:t>
      </w:r>
      <w:r w:rsidR="00F65C23">
        <w:t xml:space="preserve">antimicrobial resistance </w:t>
      </w:r>
      <w:r w:rsidRPr="008C4CB0">
        <w:t>data for</w:t>
      </w:r>
      <w:r w:rsidR="00642EAF">
        <w:t>,</w:t>
      </w:r>
      <w:r w:rsidRPr="008C4CB0">
        <w:t xml:space="preserve"> and liaise with Therapeutic Guidelines Limited, the organisation that develops guidance on antimicrobial prescribing in Australia</w:t>
      </w:r>
      <w:r w:rsidR="008E31C3" w:rsidRPr="008C4CB0">
        <w:t>.</w:t>
      </w:r>
      <w:bookmarkEnd w:id="9"/>
      <w:r w:rsidRPr="0039424D">
        <w:rPr>
          <w:rFonts w:cs="Arial"/>
          <w:b/>
          <w:bCs/>
          <w:color w:val="000000"/>
        </w:rPr>
        <w:br w:type="page"/>
      </w:r>
    </w:p>
    <w:p w14:paraId="080015A5" w14:textId="58706E31" w:rsidR="00C56C96" w:rsidRPr="008E2966" w:rsidRDefault="00C56C96" w:rsidP="00BF6DE6">
      <w:pPr>
        <w:pStyle w:val="Heading4"/>
      </w:pPr>
      <w:bookmarkStart w:id="10" w:name="_Hlk139274905"/>
      <w:r w:rsidRPr="00A958D2">
        <w:lastRenderedPageBreak/>
        <w:t>National overview of key findings: 202</w:t>
      </w:r>
      <w:r w:rsidR="00A00511" w:rsidRPr="00A958D2">
        <w:t>2</w:t>
      </w:r>
      <w:r w:rsidRPr="00A958D2">
        <w:t xml:space="preserve"> compared to 20</w:t>
      </w:r>
      <w:r w:rsidR="008E2966" w:rsidRPr="00A958D2">
        <w:t>2</w:t>
      </w:r>
      <w:r w:rsidR="00A00511" w:rsidRPr="00A958D2">
        <w:t>1</w:t>
      </w:r>
      <w:bookmarkEnd w:id="10"/>
    </w:p>
    <w:p w14:paraId="064B147D" w14:textId="5B4B5F33" w:rsidR="00C56C96" w:rsidRPr="00467357" w:rsidRDefault="007A18A9" w:rsidP="00467357">
      <w:pPr>
        <w:pStyle w:val="Bulletlist"/>
      </w:pPr>
      <w:r w:rsidRPr="00467357">
        <w:t>CPE</w:t>
      </w:r>
      <w:r w:rsidR="00C56C96" w:rsidRPr="00467357">
        <w:t xml:space="preserve"> (including those with ribosomal methyltransferase or transmissible colistin resistance) was the most frequently reported CAR (</w:t>
      </w:r>
      <w:r w:rsidR="007D775E" w:rsidRPr="00467357">
        <w:t>827</w:t>
      </w:r>
      <w:r w:rsidR="008E045D" w:rsidRPr="00467357">
        <w:t>/1</w:t>
      </w:r>
      <w:r w:rsidR="00407950" w:rsidRPr="00467357">
        <w:t>,</w:t>
      </w:r>
      <w:r w:rsidR="007D775E" w:rsidRPr="00467357">
        <w:t>4</w:t>
      </w:r>
      <w:r w:rsidR="00784210">
        <w:t>36</w:t>
      </w:r>
      <w:r w:rsidR="00C56C96" w:rsidRPr="00467357">
        <w:t xml:space="preserve">, </w:t>
      </w:r>
      <w:r w:rsidR="007D775E" w:rsidRPr="00467357">
        <w:t>5</w:t>
      </w:r>
      <w:r w:rsidR="00450255">
        <w:t>7.</w:t>
      </w:r>
      <w:r w:rsidR="00784210">
        <w:t>6</w:t>
      </w:r>
      <w:r w:rsidR="00C56C96" w:rsidRPr="00467357">
        <w:t>%) in 20</w:t>
      </w:r>
      <w:r w:rsidR="0000445C" w:rsidRPr="00467357">
        <w:t>2</w:t>
      </w:r>
      <w:r w:rsidR="007D775E" w:rsidRPr="00467357">
        <w:t>2</w:t>
      </w:r>
      <w:r w:rsidR="00C56C96" w:rsidRPr="00467357">
        <w:t xml:space="preserve">, followed by </w:t>
      </w:r>
      <w:r w:rsidR="000678EF" w:rsidRPr="00467357">
        <w:t>daptomycin-nonsusceptible</w:t>
      </w:r>
      <w:r w:rsidR="00014464" w:rsidRPr="00467357">
        <w:t xml:space="preserve"> </w:t>
      </w:r>
      <w:r w:rsidR="00014464" w:rsidRPr="000F50BD">
        <w:rPr>
          <w:i/>
          <w:iCs/>
        </w:rPr>
        <w:t>Staphylococcus</w:t>
      </w:r>
      <w:r w:rsidR="0051067C">
        <w:rPr>
          <w:i/>
          <w:iCs/>
        </w:rPr>
        <w:t> </w:t>
      </w:r>
      <w:r w:rsidR="00014464" w:rsidRPr="000F50BD">
        <w:rPr>
          <w:i/>
          <w:iCs/>
        </w:rPr>
        <w:t>aureus</w:t>
      </w:r>
      <w:r w:rsidR="00C56C96" w:rsidRPr="00467357">
        <w:t xml:space="preserve"> </w:t>
      </w:r>
      <w:r w:rsidRPr="00467357">
        <w:t xml:space="preserve">(DNSA) </w:t>
      </w:r>
      <w:r w:rsidR="00C56C96" w:rsidRPr="00467357">
        <w:t>(</w:t>
      </w:r>
      <w:r w:rsidR="007D775E" w:rsidRPr="00467357">
        <w:t>170</w:t>
      </w:r>
      <w:r w:rsidR="008E045D" w:rsidRPr="00467357">
        <w:t>/1</w:t>
      </w:r>
      <w:r w:rsidR="00407950" w:rsidRPr="00467357">
        <w:t>,</w:t>
      </w:r>
      <w:r w:rsidR="007D775E" w:rsidRPr="00467357">
        <w:t>4</w:t>
      </w:r>
      <w:r w:rsidR="00784210">
        <w:t>36</w:t>
      </w:r>
      <w:r w:rsidR="00C56C96" w:rsidRPr="00467357">
        <w:t xml:space="preserve">, </w:t>
      </w:r>
      <w:r w:rsidR="007D775E" w:rsidRPr="00467357">
        <w:t>1</w:t>
      </w:r>
      <w:r w:rsidR="00450255">
        <w:t>1.</w:t>
      </w:r>
      <w:r w:rsidR="00784210">
        <w:t>8</w:t>
      </w:r>
      <w:r w:rsidR="00C56C96" w:rsidRPr="00467357">
        <w:t>%)</w:t>
      </w:r>
    </w:p>
    <w:p w14:paraId="6BC4D10D" w14:textId="102A4B49" w:rsidR="00C55291" w:rsidRPr="00467357" w:rsidRDefault="00C56C96" w:rsidP="00467357">
      <w:pPr>
        <w:pStyle w:val="Bulletlist"/>
      </w:pPr>
      <w:r w:rsidRPr="00467357">
        <w:t>The total number of CPE (either alone or in combination with other CARs) reported in 20</w:t>
      </w:r>
      <w:r w:rsidR="00E05053" w:rsidRPr="00467357">
        <w:t>2</w:t>
      </w:r>
      <w:r w:rsidR="003B7924" w:rsidRPr="00467357">
        <w:t>2</w:t>
      </w:r>
      <w:r w:rsidRPr="00467357">
        <w:t>, compared to 20</w:t>
      </w:r>
      <w:r w:rsidR="00014464" w:rsidRPr="00467357">
        <w:t>2</w:t>
      </w:r>
      <w:r w:rsidR="003B7924" w:rsidRPr="00467357">
        <w:t>1</w:t>
      </w:r>
      <w:r w:rsidRPr="00467357">
        <w:t xml:space="preserve">, </w:t>
      </w:r>
      <w:r w:rsidR="003B7924" w:rsidRPr="00467357">
        <w:t>in</w:t>
      </w:r>
      <w:r w:rsidR="00E05053" w:rsidRPr="00467357">
        <w:t>creased</w:t>
      </w:r>
      <w:r w:rsidRPr="00467357">
        <w:t xml:space="preserve"> by </w:t>
      </w:r>
      <w:r w:rsidR="003B7924" w:rsidRPr="00467357">
        <w:t>3</w:t>
      </w:r>
      <w:r w:rsidR="00450255">
        <w:t>7.</w:t>
      </w:r>
      <w:r w:rsidR="003B7924" w:rsidRPr="00467357">
        <w:t>8</w:t>
      </w:r>
      <w:r w:rsidRPr="00467357">
        <w:t>% (</w:t>
      </w:r>
      <w:r w:rsidRPr="000F50BD">
        <w:rPr>
          <w:i/>
          <w:iCs/>
        </w:rPr>
        <w:t>n</w:t>
      </w:r>
      <w:r w:rsidR="009C5EA6" w:rsidRPr="00467357">
        <w:t> </w:t>
      </w:r>
      <w:r w:rsidRPr="00467357">
        <w:t>=</w:t>
      </w:r>
      <w:r w:rsidR="009C5EA6" w:rsidRPr="00467357">
        <w:t> </w:t>
      </w:r>
      <w:r w:rsidR="003B7924" w:rsidRPr="00467357">
        <w:t>827</w:t>
      </w:r>
      <w:r w:rsidR="008E045D" w:rsidRPr="00467357">
        <w:t xml:space="preserve"> in 202</w:t>
      </w:r>
      <w:r w:rsidR="003B7924" w:rsidRPr="00467357">
        <w:t>2</w:t>
      </w:r>
      <w:r w:rsidR="00F2493D" w:rsidRPr="00467357">
        <w:t>;</w:t>
      </w:r>
      <w:r w:rsidRPr="00467357">
        <w:t xml:space="preserve"> </w:t>
      </w:r>
      <w:r w:rsidRPr="000F50BD">
        <w:rPr>
          <w:i/>
          <w:iCs/>
        </w:rPr>
        <w:t>n</w:t>
      </w:r>
      <w:r w:rsidR="009C5EA6" w:rsidRPr="00467357">
        <w:t> </w:t>
      </w:r>
      <w:r w:rsidRPr="00467357">
        <w:t>=</w:t>
      </w:r>
      <w:r w:rsidR="009C5EA6" w:rsidRPr="00467357">
        <w:t> </w:t>
      </w:r>
      <w:r w:rsidR="00014464" w:rsidRPr="00467357">
        <w:t>6</w:t>
      </w:r>
      <w:r w:rsidR="003B7924" w:rsidRPr="00467357">
        <w:t>00</w:t>
      </w:r>
      <w:r w:rsidR="008E045D" w:rsidRPr="00467357">
        <w:t xml:space="preserve"> in 202</w:t>
      </w:r>
      <w:r w:rsidR="003B7924" w:rsidRPr="00467357">
        <w:t>1</w:t>
      </w:r>
      <w:r w:rsidRPr="00467357">
        <w:t xml:space="preserve">). </w:t>
      </w:r>
      <w:r w:rsidR="00D70BFC" w:rsidRPr="00467357">
        <w:t xml:space="preserve">The </w:t>
      </w:r>
      <w:r w:rsidR="003B7924" w:rsidRPr="00467357">
        <w:t>in</w:t>
      </w:r>
      <w:r w:rsidR="00D70BFC" w:rsidRPr="00467357">
        <w:t xml:space="preserve">crease was </w:t>
      </w:r>
      <w:r w:rsidR="00BF2CA1" w:rsidRPr="00467357">
        <w:t xml:space="preserve">mostly </w:t>
      </w:r>
      <w:r w:rsidR="00D70BFC" w:rsidRPr="00467357">
        <w:t xml:space="preserve">seen in </w:t>
      </w:r>
      <w:r w:rsidR="00BF2CA1" w:rsidRPr="00467357">
        <w:t>Victoria</w:t>
      </w:r>
      <w:r w:rsidR="003B7924" w:rsidRPr="00467357">
        <w:t xml:space="preserve"> and South Australia. The number of CPE reported in 2022 was similar to the number reported in 2019 (</w:t>
      </w:r>
      <w:r w:rsidR="003B7924" w:rsidRPr="000F50BD">
        <w:rPr>
          <w:i/>
          <w:iCs/>
        </w:rPr>
        <w:t>n</w:t>
      </w:r>
      <w:r w:rsidR="003B7924" w:rsidRPr="00467357">
        <w:t> = 878)</w:t>
      </w:r>
    </w:p>
    <w:p w14:paraId="2BFF934B" w14:textId="7AA0457D" w:rsidR="00B31FDD" w:rsidRPr="00467357" w:rsidRDefault="00B31FDD" w:rsidP="00467357">
      <w:pPr>
        <w:pStyle w:val="Bulletlist"/>
      </w:pPr>
      <w:r w:rsidRPr="00467357">
        <w:rPr>
          <w:rStyle w:val="A4"/>
          <w:color w:val="000000" w:themeColor="text1"/>
          <w:sz w:val="22"/>
          <w:szCs w:val="24"/>
        </w:rPr>
        <w:t>In 2022, of all CARAlert reports</w:t>
      </w:r>
      <w:r w:rsidR="00BA513C">
        <w:rPr>
          <w:rStyle w:val="A4"/>
          <w:color w:val="000000" w:themeColor="text1"/>
          <w:sz w:val="22"/>
          <w:szCs w:val="24"/>
        </w:rPr>
        <w:t xml:space="preserve"> for </w:t>
      </w:r>
      <w:r w:rsidR="00BA513C" w:rsidRPr="000F50BD">
        <w:rPr>
          <w:rStyle w:val="A4"/>
          <w:i/>
          <w:iCs/>
          <w:color w:val="000000" w:themeColor="text1"/>
          <w:sz w:val="22"/>
          <w:szCs w:val="24"/>
        </w:rPr>
        <w:t>N</w:t>
      </w:r>
      <w:r w:rsidR="00BA513C">
        <w:rPr>
          <w:rStyle w:val="A4"/>
          <w:i/>
          <w:iCs/>
          <w:color w:val="000000" w:themeColor="text1"/>
          <w:sz w:val="22"/>
          <w:szCs w:val="24"/>
        </w:rPr>
        <w:t>.</w:t>
      </w:r>
      <w:r w:rsidR="00BA513C" w:rsidRPr="000F50BD">
        <w:rPr>
          <w:rStyle w:val="A4"/>
          <w:i/>
          <w:iCs/>
          <w:color w:val="000000" w:themeColor="text1"/>
          <w:sz w:val="22"/>
          <w:szCs w:val="24"/>
        </w:rPr>
        <w:t> gonorrhoeae</w:t>
      </w:r>
      <w:r w:rsidRPr="00467357">
        <w:rPr>
          <w:rStyle w:val="A4"/>
          <w:color w:val="000000" w:themeColor="text1"/>
          <w:sz w:val="22"/>
          <w:szCs w:val="24"/>
        </w:rPr>
        <w:t>, 2</w:t>
      </w:r>
      <w:r w:rsidR="00784210">
        <w:rPr>
          <w:rStyle w:val="A4"/>
          <w:color w:val="000000" w:themeColor="text1"/>
          <w:sz w:val="22"/>
          <w:szCs w:val="24"/>
        </w:rPr>
        <w:t>3</w:t>
      </w:r>
      <w:r w:rsidR="00450255">
        <w:rPr>
          <w:rStyle w:val="A4"/>
          <w:color w:val="000000" w:themeColor="text1"/>
          <w:sz w:val="22"/>
          <w:szCs w:val="24"/>
        </w:rPr>
        <w:t>.</w:t>
      </w:r>
      <w:r w:rsidR="00784210">
        <w:rPr>
          <w:rStyle w:val="A4"/>
          <w:color w:val="000000" w:themeColor="text1"/>
          <w:sz w:val="22"/>
          <w:szCs w:val="24"/>
        </w:rPr>
        <w:t>4</w:t>
      </w:r>
      <w:r w:rsidRPr="00467357">
        <w:rPr>
          <w:rStyle w:val="A4"/>
          <w:color w:val="000000" w:themeColor="text1"/>
          <w:sz w:val="22"/>
          <w:szCs w:val="24"/>
        </w:rPr>
        <w:t>% (37/15</w:t>
      </w:r>
      <w:r w:rsidR="00784210">
        <w:rPr>
          <w:rStyle w:val="A4"/>
          <w:color w:val="000000" w:themeColor="text1"/>
          <w:sz w:val="22"/>
          <w:szCs w:val="24"/>
        </w:rPr>
        <w:t>8</w:t>
      </w:r>
      <w:r w:rsidRPr="00467357">
        <w:rPr>
          <w:rStyle w:val="A4"/>
          <w:color w:val="000000" w:themeColor="text1"/>
          <w:sz w:val="22"/>
          <w:szCs w:val="24"/>
        </w:rPr>
        <w:t>) were ceftriaxone-nonsusceptible (</w:t>
      </w:r>
      <w:r w:rsidR="003E0CBE">
        <w:rPr>
          <w:rStyle w:val="A4"/>
          <w:color w:val="000000" w:themeColor="text1"/>
          <w:sz w:val="22"/>
          <w:szCs w:val="24"/>
        </w:rPr>
        <w:t>minimum inhibitory concentration [</w:t>
      </w:r>
      <w:r w:rsidRPr="00467357">
        <w:rPr>
          <w:rStyle w:val="A4"/>
          <w:color w:val="000000" w:themeColor="text1"/>
          <w:sz w:val="22"/>
          <w:szCs w:val="24"/>
        </w:rPr>
        <w:t>MIC</w:t>
      </w:r>
      <w:r w:rsidR="003E0CBE">
        <w:rPr>
          <w:rStyle w:val="A4"/>
          <w:color w:val="000000" w:themeColor="text1"/>
          <w:sz w:val="22"/>
          <w:szCs w:val="24"/>
        </w:rPr>
        <w:t>]</w:t>
      </w:r>
      <w:r w:rsidRPr="00467357">
        <w:rPr>
          <w:rStyle w:val="A4"/>
          <w:color w:val="000000" w:themeColor="text1"/>
          <w:sz w:val="22"/>
          <w:szCs w:val="24"/>
        </w:rPr>
        <w:t> ≥ 0.125 mg/L)</w:t>
      </w:r>
      <w:r w:rsidR="00642EAF">
        <w:rPr>
          <w:rStyle w:val="A4"/>
          <w:color w:val="000000" w:themeColor="text1"/>
          <w:sz w:val="22"/>
          <w:szCs w:val="24"/>
        </w:rPr>
        <w:t xml:space="preserve"> and</w:t>
      </w:r>
      <w:r w:rsidRPr="00467357">
        <w:rPr>
          <w:rStyle w:val="A4"/>
          <w:color w:val="000000" w:themeColor="text1"/>
          <w:sz w:val="22"/>
          <w:szCs w:val="24"/>
        </w:rPr>
        <w:t xml:space="preserve"> </w:t>
      </w:r>
      <w:r w:rsidR="00450255">
        <w:rPr>
          <w:rStyle w:val="A4"/>
          <w:color w:val="000000" w:themeColor="text1"/>
          <w:sz w:val="22"/>
          <w:szCs w:val="24"/>
        </w:rPr>
        <w:t>5.</w:t>
      </w:r>
      <w:r w:rsidR="00784210">
        <w:rPr>
          <w:rStyle w:val="A4"/>
          <w:color w:val="000000" w:themeColor="text1"/>
          <w:sz w:val="22"/>
          <w:szCs w:val="24"/>
        </w:rPr>
        <w:t>1</w:t>
      </w:r>
      <w:r w:rsidRPr="00467357">
        <w:rPr>
          <w:rStyle w:val="A4"/>
          <w:color w:val="000000" w:themeColor="text1"/>
          <w:sz w:val="22"/>
          <w:szCs w:val="24"/>
        </w:rPr>
        <w:t>% (</w:t>
      </w:r>
      <w:r w:rsidR="00784210">
        <w:rPr>
          <w:rStyle w:val="A4"/>
          <w:color w:val="000000" w:themeColor="text1"/>
          <w:sz w:val="22"/>
          <w:szCs w:val="24"/>
        </w:rPr>
        <w:t>8</w:t>
      </w:r>
      <w:r w:rsidRPr="00467357">
        <w:rPr>
          <w:rStyle w:val="A4"/>
          <w:color w:val="000000" w:themeColor="text1"/>
          <w:sz w:val="22"/>
          <w:szCs w:val="24"/>
        </w:rPr>
        <w:t>/15</w:t>
      </w:r>
      <w:r w:rsidR="00784210">
        <w:rPr>
          <w:rStyle w:val="A4"/>
          <w:color w:val="000000" w:themeColor="text1"/>
          <w:sz w:val="22"/>
          <w:szCs w:val="24"/>
        </w:rPr>
        <w:t>8</w:t>
      </w:r>
      <w:r w:rsidRPr="00467357">
        <w:rPr>
          <w:rStyle w:val="A4"/>
          <w:color w:val="000000" w:themeColor="text1"/>
          <w:sz w:val="22"/>
          <w:szCs w:val="24"/>
        </w:rPr>
        <w:t>) were azithromycin-nonsusceptible (high-level</w:t>
      </w:r>
      <w:r w:rsidR="00FA3865">
        <w:rPr>
          <w:rStyle w:val="A4"/>
          <w:color w:val="000000" w:themeColor="text1"/>
          <w:sz w:val="22"/>
          <w:szCs w:val="24"/>
        </w:rPr>
        <w:t xml:space="preserve"> resistance</w:t>
      </w:r>
      <w:r w:rsidRPr="00467357">
        <w:rPr>
          <w:rStyle w:val="A4"/>
          <w:color w:val="000000" w:themeColor="text1"/>
          <w:sz w:val="22"/>
          <w:szCs w:val="24"/>
        </w:rPr>
        <w:t>, MIC </w:t>
      </w:r>
      <w:r w:rsidR="00A10E86" w:rsidRPr="00467357">
        <w:rPr>
          <w:rStyle w:val="A4"/>
          <w:color w:val="000000" w:themeColor="text1"/>
          <w:sz w:val="22"/>
          <w:szCs w:val="24"/>
        </w:rPr>
        <w:t>≥</w:t>
      </w:r>
      <w:r w:rsidRPr="00467357">
        <w:rPr>
          <w:rStyle w:val="A4"/>
          <w:color w:val="000000" w:themeColor="text1"/>
          <w:sz w:val="22"/>
          <w:szCs w:val="24"/>
        </w:rPr>
        <w:t xml:space="preserve"> 256 mg/L); </w:t>
      </w:r>
      <w:r w:rsidR="00BF645A">
        <w:rPr>
          <w:rStyle w:val="A4"/>
          <w:color w:val="000000" w:themeColor="text1"/>
          <w:sz w:val="22"/>
          <w:szCs w:val="24"/>
        </w:rPr>
        <w:t>t</w:t>
      </w:r>
      <w:r w:rsidRPr="00467357">
        <w:rPr>
          <w:rStyle w:val="A4"/>
          <w:color w:val="000000" w:themeColor="text1"/>
          <w:sz w:val="22"/>
          <w:szCs w:val="24"/>
        </w:rPr>
        <w:t>hese reports were from NSW (3</w:t>
      </w:r>
      <w:r w:rsidR="00EA1A94">
        <w:rPr>
          <w:rStyle w:val="A4"/>
          <w:color w:val="000000" w:themeColor="text1"/>
          <w:sz w:val="22"/>
          <w:szCs w:val="24"/>
        </w:rPr>
        <w:t>0</w:t>
      </w:r>
      <w:r w:rsidR="00B96445">
        <w:rPr>
          <w:rStyle w:val="A4"/>
          <w:color w:val="000000" w:themeColor="text1"/>
          <w:sz w:val="22"/>
          <w:szCs w:val="24"/>
        </w:rPr>
        <w:t>/4</w:t>
      </w:r>
      <w:r w:rsidR="00784210">
        <w:rPr>
          <w:rStyle w:val="A4"/>
          <w:color w:val="000000" w:themeColor="text1"/>
          <w:sz w:val="22"/>
          <w:szCs w:val="24"/>
        </w:rPr>
        <w:t>5</w:t>
      </w:r>
      <w:r w:rsidRPr="00467357">
        <w:rPr>
          <w:rStyle w:val="A4"/>
          <w:color w:val="000000" w:themeColor="text1"/>
          <w:sz w:val="22"/>
          <w:szCs w:val="24"/>
        </w:rPr>
        <w:t>, 6</w:t>
      </w:r>
      <w:r w:rsidR="00EA1A94">
        <w:rPr>
          <w:rStyle w:val="A4"/>
          <w:color w:val="000000" w:themeColor="text1"/>
          <w:sz w:val="22"/>
          <w:szCs w:val="24"/>
        </w:rPr>
        <w:t>6</w:t>
      </w:r>
      <w:r w:rsidR="00450255">
        <w:rPr>
          <w:rStyle w:val="A4"/>
          <w:color w:val="000000" w:themeColor="text1"/>
          <w:sz w:val="22"/>
          <w:szCs w:val="24"/>
        </w:rPr>
        <w:t>.</w:t>
      </w:r>
      <w:r w:rsidR="00EA1A94">
        <w:rPr>
          <w:rStyle w:val="A4"/>
          <w:color w:val="000000" w:themeColor="text1"/>
          <w:sz w:val="22"/>
          <w:szCs w:val="24"/>
        </w:rPr>
        <w:t>7</w:t>
      </w:r>
      <w:r w:rsidRPr="00467357">
        <w:rPr>
          <w:rStyle w:val="A4"/>
          <w:color w:val="000000" w:themeColor="text1"/>
          <w:sz w:val="22"/>
          <w:szCs w:val="24"/>
        </w:rPr>
        <w:t>%), Victoria (</w:t>
      </w:r>
      <w:r w:rsidRPr="000F50BD">
        <w:rPr>
          <w:rStyle w:val="A4"/>
          <w:i/>
          <w:iCs/>
          <w:color w:val="000000" w:themeColor="text1"/>
          <w:sz w:val="22"/>
          <w:szCs w:val="24"/>
        </w:rPr>
        <w:t>n</w:t>
      </w:r>
      <w:r w:rsidRPr="00467357">
        <w:rPr>
          <w:rStyle w:val="A4"/>
          <w:color w:val="000000" w:themeColor="text1"/>
          <w:sz w:val="22"/>
          <w:szCs w:val="24"/>
        </w:rPr>
        <w:t> = 7), Queensland (</w:t>
      </w:r>
      <w:r w:rsidRPr="000F50BD">
        <w:rPr>
          <w:rStyle w:val="A4"/>
          <w:i/>
          <w:iCs/>
          <w:color w:val="000000" w:themeColor="text1"/>
          <w:sz w:val="22"/>
          <w:szCs w:val="24"/>
        </w:rPr>
        <w:t>n</w:t>
      </w:r>
      <w:r w:rsidRPr="00467357">
        <w:rPr>
          <w:rStyle w:val="A4"/>
          <w:color w:val="000000" w:themeColor="text1"/>
          <w:sz w:val="22"/>
          <w:szCs w:val="24"/>
        </w:rPr>
        <w:t> = 5) and Western Australia (</w:t>
      </w:r>
      <w:r w:rsidRPr="000F50BD">
        <w:rPr>
          <w:rStyle w:val="A4"/>
          <w:i/>
          <w:iCs/>
          <w:color w:val="000000" w:themeColor="text1"/>
          <w:sz w:val="22"/>
          <w:szCs w:val="24"/>
        </w:rPr>
        <w:t>n</w:t>
      </w:r>
      <w:r w:rsidRPr="00467357">
        <w:rPr>
          <w:rStyle w:val="A4"/>
          <w:color w:val="000000" w:themeColor="text1"/>
          <w:sz w:val="22"/>
          <w:szCs w:val="24"/>
        </w:rPr>
        <w:t> = 3)</w:t>
      </w:r>
      <w:r w:rsidR="00BF645A">
        <w:rPr>
          <w:rStyle w:val="A4"/>
          <w:color w:val="000000" w:themeColor="text1"/>
          <w:sz w:val="22"/>
          <w:szCs w:val="24"/>
        </w:rPr>
        <w:t>. T</w:t>
      </w:r>
      <w:r w:rsidR="00BF645A" w:rsidRPr="00467357">
        <w:rPr>
          <w:rStyle w:val="A4"/>
          <w:color w:val="000000" w:themeColor="text1"/>
          <w:sz w:val="22"/>
          <w:szCs w:val="24"/>
        </w:rPr>
        <w:t xml:space="preserve">he </w:t>
      </w:r>
      <w:r w:rsidR="00471B72">
        <w:rPr>
          <w:rStyle w:val="A4"/>
          <w:color w:val="000000" w:themeColor="text1"/>
          <w:sz w:val="22"/>
          <w:szCs w:val="24"/>
        </w:rPr>
        <w:t xml:space="preserve">remaining </w:t>
      </w:r>
      <w:r w:rsidR="00471B72">
        <w:rPr>
          <w:rStyle w:val="A4"/>
          <w:i/>
          <w:iCs/>
          <w:color w:val="000000" w:themeColor="text1"/>
          <w:sz w:val="22"/>
          <w:szCs w:val="24"/>
        </w:rPr>
        <w:t xml:space="preserve">N. gonorrhoeae </w:t>
      </w:r>
      <w:r w:rsidR="00471B72">
        <w:rPr>
          <w:rStyle w:val="A4"/>
          <w:color w:val="000000" w:themeColor="text1"/>
          <w:sz w:val="22"/>
          <w:szCs w:val="24"/>
        </w:rPr>
        <w:t xml:space="preserve">reports </w:t>
      </w:r>
      <w:r w:rsidR="00BF645A" w:rsidRPr="00467357">
        <w:rPr>
          <w:rStyle w:val="A4"/>
          <w:color w:val="000000" w:themeColor="text1"/>
          <w:sz w:val="22"/>
          <w:szCs w:val="24"/>
        </w:rPr>
        <w:t>were azithromycin-nonsusceptible (low-level</w:t>
      </w:r>
      <w:r w:rsidR="00D9502F">
        <w:rPr>
          <w:rStyle w:val="A4"/>
          <w:color w:val="000000" w:themeColor="text1"/>
          <w:sz w:val="22"/>
          <w:szCs w:val="24"/>
        </w:rPr>
        <w:t xml:space="preserve"> resistance</w:t>
      </w:r>
      <w:r w:rsidR="00BF645A" w:rsidRPr="00467357">
        <w:rPr>
          <w:rStyle w:val="A4"/>
          <w:color w:val="000000" w:themeColor="text1"/>
          <w:sz w:val="22"/>
          <w:szCs w:val="24"/>
        </w:rPr>
        <w:t>, MIC </w:t>
      </w:r>
      <w:r w:rsidR="00A10E86">
        <w:rPr>
          <w:rStyle w:val="A4"/>
          <w:color w:val="000000" w:themeColor="text1"/>
          <w:sz w:val="22"/>
          <w:szCs w:val="24"/>
        </w:rPr>
        <w:t>&lt;</w:t>
      </w:r>
      <w:r w:rsidR="00BF645A" w:rsidRPr="00467357">
        <w:rPr>
          <w:rStyle w:val="A4"/>
          <w:color w:val="000000" w:themeColor="text1"/>
          <w:sz w:val="22"/>
          <w:szCs w:val="24"/>
        </w:rPr>
        <w:t> 256 mg/L)</w:t>
      </w:r>
    </w:p>
    <w:p w14:paraId="1FAC1797" w14:textId="4D3D9225" w:rsidR="0080340C" w:rsidRPr="00467357" w:rsidRDefault="0080340C" w:rsidP="00467357">
      <w:pPr>
        <w:pStyle w:val="Bulletlist"/>
      </w:pPr>
      <w:r w:rsidRPr="00467357">
        <w:t>The number of reports of c</w:t>
      </w:r>
      <w:r w:rsidR="00D655BE" w:rsidRPr="00467357">
        <w:t xml:space="preserve">arbapenemase-producing </w:t>
      </w:r>
      <w:r w:rsidR="00D655BE" w:rsidRPr="000F50BD">
        <w:rPr>
          <w:i/>
          <w:iCs/>
        </w:rPr>
        <w:t>Pseudomonas</w:t>
      </w:r>
      <w:r w:rsidR="00471B72">
        <w:rPr>
          <w:i/>
          <w:iCs/>
        </w:rPr>
        <w:t> </w:t>
      </w:r>
      <w:r w:rsidR="00D655BE" w:rsidRPr="000F50BD">
        <w:rPr>
          <w:i/>
          <w:iCs/>
        </w:rPr>
        <w:t>aeruginosa</w:t>
      </w:r>
      <w:r w:rsidR="00D655BE" w:rsidRPr="00467357">
        <w:t xml:space="preserve"> </w:t>
      </w:r>
      <w:r w:rsidR="00D44880">
        <w:t>(</w:t>
      </w:r>
      <w:r w:rsidR="00D44880">
        <w:rPr>
          <w:i/>
          <w:iCs/>
        </w:rPr>
        <w:t>n </w:t>
      </w:r>
      <w:r w:rsidR="00D44880">
        <w:t xml:space="preserve">= 57 in 2022; </w:t>
      </w:r>
      <w:r w:rsidR="00D44880">
        <w:rPr>
          <w:i/>
          <w:iCs/>
        </w:rPr>
        <w:t>n </w:t>
      </w:r>
      <w:r w:rsidR="00D44880">
        <w:t xml:space="preserve">= 67 in 2021) </w:t>
      </w:r>
      <w:r w:rsidRPr="00467357">
        <w:t xml:space="preserve">and carbapenemase-producing </w:t>
      </w:r>
      <w:r w:rsidRPr="000F50BD">
        <w:rPr>
          <w:i/>
          <w:iCs/>
        </w:rPr>
        <w:t>Acinetobacter</w:t>
      </w:r>
      <w:r w:rsidR="00471B72" w:rsidRPr="000F50BD">
        <w:rPr>
          <w:i/>
          <w:iCs/>
        </w:rPr>
        <w:t> </w:t>
      </w:r>
      <w:r w:rsidRPr="000F50BD">
        <w:rPr>
          <w:i/>
          <w:iCs/>
        </w:rPr>
        <w:t>baumanni</w:t>
      </w:r>
      <w:r w:rsidR="00741E1F" w:rsidRPr="000F50BD">
        <w:rPr>
          <w:i/>
          <w:iCs/>
        </w:rPr>
        <w:t>i</w:t>
      </w:r>
      <w:r w:rsidRPr="00467357">
        <w:t xml:space="preserve"> complex </w:t>
      </w:r>
      <w:r w:rsidR="00D44880">
        <w:t>(</w:t>
      </w:r>
      <w:r w:rsidR="00D44880">
        <w:rPr>
          <w:i/>
          <w:iCs/>
        </w:rPr>
        <w:t>n</w:t>
      </w:r>
      <w:r w:rsidR="00D44880">
        <w:t xml:space="preserve"> = 23 in 2022; </w:t>
      </w:r>
      <w:r w:rsidR="00D44880">
        <w:rPr>
          <w:i/>
          <w:iCs/>
        </w:rPr>
        <w:t>n </w:t>
      </w:r>
      <w:r w:rsidR="00D44880">
        <w:t xml:space="preserve">= 17 in 2021) </w:t>
      </w:r>
      <w:r w:rsidRPr="00467357">
        <w:t xml:space="preserve">were </w:t>
      </w:r>
      <w:r w:rsidR="00741E1F" w:rsidRPr="00467357">
        <w:t>comparable</w:t>
      </w:r>
      <w:r w:rsidRPr="00467357">
        <w:t xml:space="preserve"> to the number reported in 2021</w:t>
      </w:r>
    </w:p>
    <w:p w14:paraId="6D845F07" w14:textId="452590C3" w:rsidR="00C56C96" w:rsidRPr="00467357" w:rsidRDefault="00C56C96" w:rsidP="00467357">
      <w:pPr>
        <w:pStyle w:val="Bulletlist"/>
      </w:pPr>
      <w:r w:rsidRPr="00467357">
        <w:t>T</w:t>
      </w:r>
      <w:r w:rsidR="00E5763C" w:rsidRPr="00467357">
        <w:t>here was a</w:t>
      </w:r>
      <w:r w:rsidR="00120797" w:rsidRPr="00467357">
        <w:t>n</w:t>
      </w:r>
      <w:r w:rsidR="00E5763C" w:rsidRPr="00467357">
        <w:t xml:space="preserve"> </w:t>
      </w:r>
      <w:r w:rsidR="00120797" w:rsidRPr="00467357">
        <w:t>in</w:t>
      </w:r>
      <w:r w:rsidR="00E5763C" w:rsidRPr="00467357">
        <w:t>crease in t</w:t>
      </w:r>
      <w:r w:rsidRPr="00467357">
        <w:t xml:space="preserve">he </w:t>
      </w:r>
      <w:r w:rsidR="0009786C" w:rsidRPr="00467357">
        <w:t xml:space="preserve">overall </w:t>
      </w:r>
      <w:r w:rsidRPr="00467357">
        <w:t xml:space="preserve">number of reports of </w:t>
      </w:r>
      <w:r w:rsidR="007A18A9" w:rsidRPr="00467357">
        <w:t xml:space="preserve">MDR </w:t>
      </w:r>
      <w:r w:rsidRPr="000F50BD">
        <w:rPr>
          <w:i/>
          <w:iCs/>
        </w:rPr>
        <w:t>Shigella</w:t>
      </w:r>
      <w:r w:rsidRPr="00467357">
        <w:t xml:space="preserve"> species (</w:t>
      </w:r>
      <w:r w:rsidRPr="000F50BD">
        <w:rPr>
          <w:i/>
          <w:iCs/>
        </w:rPr>
        <w:t>n</w:t>
      </w:r>
      <w:r w:rsidR="0053430E" w:rsidRPr="00467357">
        <w:t> </w:t>
      </w:r>
      <w:r w:rsidRPr="00467357">
        <w:t>=</w:t>
      </w:r>
      <w:r w:rsidR="0053430E" w:rsidRPr="00467357">
        <w:t> </w:t>
      </w:r>
      <w:r w:rsidR="00120797" w:rsidRPr="00467357">
        <w:t>99</w:t>
      </w:r>
      <w:r w:rsidRPr="00467357">
        <w:t xml:space="preserve"> </w:t>
      </w:r>
      <w:r w:rsidR="00F2493D" w:rsidRPr="00467357">
        <w:t>in 202</w:t>
      </w:r>
      <w:r w:rsidR="00120797" w:rsidRPr="00467357">
        <w:t>2</w:t>
      </w:r>
      <w:r w:rsidR="00F2493D" w:rsidRPr="00467357">
        <w:t xml:space="preserve">; </w:t>
      </w:r>
      <w:r w:rsidRPr="000F50BD">
        <w:rPr>
          <w:i/>
          <w:iCs/>
        </w:rPr>
        <w:t>n</w:t>
      </w:r>
      <w:r w:rsidR="009C5EA6" w:rsidRPr="00467357">
        <w:t> </w:t>
      </w:r>
      <w:r w:rsidRPr="00467357">
        <w:t>=</w:t>
      </w:r>
      <w:r w:rsidR="009C5EA6" w:rsidRPr="00467357">
        <w:t> </w:t>
      </w:r>
      <w:r w:rsidR="00120797" w:rsidRPr="00467357">
        <w:t>42</w:t>
      </w:r>
      <w:r w:rsidR="00F2493D" w:rsidRPr="00467357">
        <w:t xml:space="preserve"> in 202</w:t>
      </w:r>
      <w:r w:rsidR="00120797" w:rsidRPr="00467357">
        <w:t>1</w:t>
      </w:r>
      <w:r w:rsidRPr="00467357">
        <w:t>)</w:t>
      </w:r>
      <w:r w:rsidR="00E90581" w:rsidRPr="00467357">
        <w:t xml:space="preserve">, </w:t>
      </w:r>
      <w:r w:rsidR="00C55291" w:rsidRPr="00467357">
        <w:t xml:space="preserve">with a </w:t>
      </w:r>
      <w:r w:rsidR="00471B72">
        <w:t>four</w:t>
      </w:r>
      <w:r w:rsidR="00C55291" w:rsidRPr="00467357">
        <w:t xml:space="preserve">-fold increase in both </w:t>
      </w:r>
      <w:r w:rsidR="00120797" w:rsidRPr="00467357">
        <w:t>Victoria (</w:t>
      </w:r>
      <w:r w:rsidR="00120797" w:rsidRPr="000F50BD">
        <w:rPr>
          <w:i/>
          <w:iCs/>
        </w:rPr>
        <w:t>n</w:t>
      </w:r>
      <w:r w:rsidR="00120797" w:rsidRPr="00467357">
        <w:t> = </w:t>
      </w:r>
      <w:r w:rsidR="00C55291" w:rsidRPr="00467357">
        <w:t>37</w:t>
      </w:r>
      <w:r w:rsidR="00120797" w:rsidRPr="00467357">
        <w:t xml:space="preserve"> in 2022; </w:t>
      </w:r>
      <w:r w:rsidR="00120797" w:rsidRPr="000F50BD">
        <w:rPr>
          <w:i/>
          <w:iCs/>
        </w:rPr>
        <w:t>n</w:t>
      </w:r>
      <w:r w:rsidR="00120797" w:rsidRPr="00467357">
        <w:t> = </w:t>
      </w:r>
      <w:r w:rsidR="00C55291" w:rsidRPr="00467357">
        <w:t>9</w:t>
      </w:r>
      <w:r w:rsidR="00120797" w:rsidRPr="00467357">
        <w:t xml:space="preserve"> in 2021) and Queensland</w:t>
      </w:r>
      <w:r w:rsidR="00E00016" w:rsidRPr="00467357">
        <w:t xml:space="preserve"> (</w:t>
      </w:r>
      <w:r w:rsidR="00E00016" w:rsidRPr="000F50BD">
        <w:rPr>
          <w:i/>
          <w:iCs/>
        </w:rPr>
        <w:t>n</w:t>
      </w:r>
      <w:r w:rsidR="00E00016" w:rsidRPr="00467357">
        <w:t> = </w:t>
      </w:r>
      <w:r w:rsidR="00120797" w:rsidRPr="00467357">
        <w:t>20</w:t>
      </w:r>
      <w:r w:rsidR="00E00016" w:rsidRPr="00467357">
        <w:t xml:space="preserve"> </w:t>
      </w:r>
      <w:r w:rsidR="00F2493D" w:rsidRPr="00467357">
        <w:t>in 202</w:t>
      </w:r>
      <w:r w:rsidR="00120797" w:rsidRPr="00467357">
        <w:t>2</w:t>
      </w:r>
      <w:r w:rsidR="00F2493D" w:rsidRPr="00467357">
        <w:t xml:space="preserve">; </w:t>
      </w:r>
      <w:r w:rsidR="00E00016" w:rsidRPr="000F50BD">
        <w:rPr>
          <w:i/>
          <w:iCs/>
        </w:rPr>
        <w:t>n</w:t>
      </w:r>
      <w:r w:rsidR="00E00016" w:rsidRPr="00467357">
        <w:t> = </w:t>
      </w:r>
      <w:r w:rsidR="00120797" w:rsidRPr="00467357">
        <w:t>5</w:t>
      </w:r>
      <w:r w:rsidR="00F2493D" w:rsidRPr="00467357">
        <w:t xml:space="preserve"> in 202</w:t>
      </w:r>
      <w:r w:rsidR="00120797" w:rsidRPr="00467357">
        <w:t>1</w:t>
      </w:r>
      <w:r w:rsidR="00867496" w:rsidRPr="00467357">
        <w:t>)</w:t>
      </w:r>
    </w:p>
    <w:p w14:paraId="0A3E7C1E" w14:textId="44186954" w:rsidR="00C56C96" w:rsidRPr="00467357" w:rsidRDefault="00C56C96" w:rsidP="00467357">
      <w:pPr>
        <w:pStyle w:val="Bulletlist"/>
      </w:pPr>
      <w:r w:rsidRPr="00467357">
        <w:t>There was a</w:t>
      </w:r>
      <w:r w:rsidR="00120797" w:rsidRPr="00467357">
        <w:t>n</w:t>
      </w:r>
      <w:r w:rsidRPr="00467357">
        <w:t xml:space="preserve"> </w:t>
      </w:r>
      <w:r w:rsidR="00120797" w:rsidRPr="00467357">
        <w:t>in</w:t>
      </w:r>
      <w:r w:rsidRPr="00467357">
        <w:t xml:space="preserve">crease in the number of </w:t>
      </w:r>
      <w:r w:rsidR="000678EF" w:rsidRPr="00467357">
        <w:t>ceftriaxone-nonsusceptible</w:t>
      </w:r>
      <w:r w:rsidRPr="00467357">
        <w:t xml:space="preserve"> </w:t>
      </w:r>
      <w:r w:rsidRPr="000F50BD">
        <w:rPr>
          <w:i/>
          <w:iCs/>
        </w:rPr>
        <w:t>Salmonella</w:t>
      </w:r>
      <w:r w:rsidRPr="00467357">
        <w:t xml:space="preserve"> species (</w:t>
      </w:r>
      <w:r w:rsidR="00E5763C" w:rsidRPr="000F50BD">
        <w:rPr>
          <w:i/>
          <w:iCs/>
        </w:rPr>
        <w:t>n</w:t>
      </w:r>
      <w:r w:rsidR="009C5EA6" w:rsidRPr="00467357">
        <w:t> </w:t>
      </w:r>
      <w:r w:rsidRPr="00467357">
        <w:t>=</w:t>
      </w:r>
      <w:r w:rsidR="009C5EA6" w:rsidRPr="00467357">
        <w:t> </w:t>
      </w:r>
      <w:r w:rsidR="00120797" w:rsidRPr="00467357">
        <w:t>51</w:t>
      </w:r>
      <w:r w:rsidR="00F2493D" w:rsidRPr="00467357">
        <w:t xml:space="preserve"> in 202</w:t>
      </w:r>
      <w:r w:rsidR="00120797" w:rsidRPr="00467357">
        <w:t>2</w:t>
      </w:r>
      <w:r w:rsidR="00F2493D" w:rsidRPr="00467357">
        <w:t xml:space="preserve">; </w:t>
      </w:r>
      <w:r w:rsidR="00F2493D" w:rsidRPr="000F50BD">
        <w:rPr>
          <w:i/>
          <w:iCs/>
        </w:rPr>
        <w:t>n</w:t>
      </w:r>
      <w:r w:rsidR="00D0222B" w:rsidRPr="00467357">
        <w:t> </w:t>
      </w:r>
      <w:r w:rsidR="00F2493D" w:rsidRPr="00467357">
        <w:t>=</w:t>
      </w:r>
      <w:r w:rsidR="00D0222B" w:rsidRPr="00467357">
        <w:t> </w:t>
      </w:r>
      <w:r w:rsidR="00120797" w:rsidRPr="00467357">
        <w:t>24</w:t>
      </w:r>
      <w:r w:rsidR="00F2493D" w:rsidRPr="00467357">
        <w:t xml:space="preserve"> in 202</w:t>
      </w:r>
      <w:r w:rsidR="00120797" w:rsidRPr="00467357">
        <w:t>1</w:t>
      </w:r>
      <w:r w:rsidRPr="00467357">
        <w:t xml:space="preserve">, </w:t>
      </w:r>
      <w:r w:rsidR="00120797" w:rsidRPr="00467357">
        <w:t>up</w:t>
      </w:r>
      <w:r w:rsidRPr="00467357">
        <w:t xml:space="preserve"> </w:t>
      </w:r>
      <w:r w:rsidR="00120797" w:rsidRPr="00467357">
        <w:t>11</w:t>
      </w:r>
      <w:r w:rsidR="00450255">
        <w:t>2.5</w:t>
      </w:r>
      <w:r w:rsidRPr="00467357">
        <w:t>%)</w:t>
      </w:r>
      <w:r w:rsidR="00196414" w:rsidRPr="00467357">
        <w:t>. One-quarter (13/51, 25</w:t>
      </w:r>
      <w:r w:rsidR="00450255">
        <w:t>.5</w:t>
      </w:r>
      <w:r w:rsidR="00196414" w:rsidRPr="00467357">
        <w:t>%) of reports were typhoidal species</w:t>
      </w:r>
    </w:p>
    <w:p w14:paraId="1A2C4605" w14:textId="4AA0D2E8" w:rsidR="00986F1C" w:rsidRPr="00467357" w:rsidRDefault="00C56C96" w:rsidP="00467357">
      <w:pPr>
        <w:pStyle w:val="Bulletlist"/>
      </w:pPr>
      <w:r w:rsidRPr="00467357">
        <w:t xml:space="preserve">There were </w:t>
      </w:r>
      <w:r w:rsidR="00EA1A94">
        <w:t>nine</w:t>
      </w:r>
      <w:r w:rsidRPr="00467357">
        <w:t xml:space="preserve"> reports of </w:t>
      </w:r>
      <w:r w:rsidR="0084775A" w:rsidRPr="00467357">
        <w:t>MDR</w:t>
      </w:r>
      <w:r w:rsidRPr="00467357">
        <w:t xml:space="preserve"> </w:t>
      </w:r>
      <w:r w:rsidRPr="000F50BD">
        <w:rPr>
          <w:i/>
          <w:iCs/>
        </w:rPr>
        <w:t>Mycobacterium tuberculosis</w:t>
      </w:r>
      <w:r w:rsidR="00F2493D" w:rsidRPr="00467357">
        <w:t xml:space="preserve"> in 202</w:t>
      </w:r>
      <w:r w:rsidR="007D775E" w:rsidRPr="00467357">
        <w:t>2</w:t>
      </w:r>
      <w:r w:rsidRPr="00467357">
        <w:t xml:space="preserve">, compared </w:t>
      </w:r>
      <w:r w:rsidR="00791E4B" w:rsidRPr="00467357">
        <w:t>to</w:t>
      </w:r>
      <w:r w:rsidRPr="00467357">
        <w:t xml:space="preserve"> </w:t>
      </w:r>
      <w:r w:rsidR="00544D6F" w:rsidRPr="00467357">
        <w:t>1</w:t>
      </w:r>
      <w:r w:rsidR="007D775E" w:rsidRPr="00467357">
        <w:t>3</w:t>
      </w:r>
      <w:r w:rsidRPr="00467357">
        <w:t xml:space="preserve"> reports in 20</w:t>
      </w:r>
      <w:r w:rsidR="00544D6F" w:rsidRPr="00467357">
        <w:t>2</w:t>
      </w:r>
      <w:r w:rsidR="007D775E" w:rsidRPr="00467357">
        <w:t>1</w:t>
      </w:r>
    </w:p>
    <w:p w14:paraId="4174AB26" w14:textId="0F6F2281" w:rsidR="00710FB1" w:rsidRPr="00467357" w:rsidRDefault="00710FB1" w:rsidP="00467357">
      <w:pPr>
        <w:pStyle w:val="Bulletlist"/>
      </w:pPr>
      <w:r w:rsidRPr="00467357">
        <w:t xml:space="preserve">There were </w:t>
      </w:r>
      <w:r w:rsidR="00EA1A94">
        <w:t>nine</w:t>
      </w:r>
      <w:r w:rsidRPr="00467357">
        <w:t xml:space="preserve"> reports of </w:t>
      </w:r>
      <w:r w:rsidRPr="000F50BD">
        <w:rPr>
          <w:i/>
          <w:iCs/>
        </w:rPr>
        <w:t>Candida auris</w:t>
      </w:r>
      <w:r w:rsidRPr="00467357">
        <w:t xml:space="preserve"> in 2022, from six states and territories</w:t>
      </w:r>
      <w:r w:rsidR="00D44880">
        <w:t>.</w:t>
      </w:r>
      <w:r w:rsidRPr="00467357">
        <w:t xml:space="preserve"> In 2021 there was only one</w:t>
      </w:r>
      <w:r w:rsidR="008E48A5">
        <w:t xml:space="preserve"> report</w:t>
      </w:r>
    </w:p>
    <w:p w14:paraId="4F1F2A71" w14:textId="5F1FF0A6" w:rsidR="005D0B96" w:rsidRPr="00467357" w:rsidRDefault="00B43BAE" w:rsidP="00467357">
      <w:pPr>
        <w:pStyle w:val="Bulletlist"/>
      </w:pPr>
      <w:r>
        <w:t>Where the setting was known, t</w:t>
      </w:r>
      <w:r w:rsidR="00C56C96" w:rsidRPr="00467357">
        <w:t>he majority of CARs</w:t>
      </w:r>
      <w:r w:rsidR="003B436F" w:rsidRPr="00467357">
        <w:t xml:space="preserve"> </w:t>
      </w:r>
      <w:r w:rsidR="002B3D6F" w:rsidRPr="00467357">
        <w:t>were reported from hospitals (</w:t>
      </w:r>
      <w:r w:rsidR="009847E8">
        <w:t>993</w:t>
      </w:r>
      <w:r>
        <w:t xml:space="preserve">/1,350, </w:t>
      </w:r>
      <w:r w:rsidR="009847E8">
        <w:t>73.6</w:t>
      </w:r>
      <w:r>
        <w:t>%)</w:t>
      </w:r>
      <w:r w:rsidR="003B436F" w:rsidRPr="00467357">
        <w:t>.</w:t>
      </w:r>
      <w:r w:rsidR="00C56C96" w:rsidRPr="00467357">
        <w:t xml:space="preserve"> There were </w:t>
      </w:r>
      <w:r>
        <w:t>333</w:t>
      </w:r>
      <w:r w:rsidRPr="00467357">
        <w:t xml:space="preserve"> </w:t>
      </w:r>
      <w:r w:rsidR="00F2493D" w:rsidRPr="00467357">
        <w:t>(</w:t>
      </w:r>
      <w:r>
        <w:t>24.7</w:t>
      </w:r>
      <w:r w:rsidR="00F2493D" w:rsidRPr="00467357">
        <w:t>%)</w:t>
      </w:r>
      <w:r w:rsidR="00C56C96" w:rsidRPr="00467357">
        <w:t xml:space="preserve"> </w:t>
      </w:r>
      <w:r w:rsidR="007F3C30" w:rsidRPr="00467357">
        <w:t xml:space="preserve">CARs reported </w:t>
      </w:r>
      <w:r w:rsidR="00C56C96" w:rsidRPr="00467357">
        <w:t xml:space="preserve">from community settings and </w:t>
      </w:r>
      <w:r w:rsidR="00120797" w:rsidRPr="00467357">
        <w:t>24</w:t>
      </w:r>
      <w:r w:rsidR="00C56C96" w:rsidRPr="00467357">
        <w:t xml:space="preserve"> </w:t>
      </w:r>
      <w:r w:rsidR="006A404F" w:rsidRPr="00467357">
        <w:t>(</w:t>
      </w:r>
      <w:r>
        <w:t>1.8</w:t>
      </w:r>
      <w:r w:rsidR="00C916E8">
        <w:t>%</w:t>
      </w:r>
      <w:r w:rsidR="006A404F" w:rsidRPr="00467357">
        <w:t xml:space="preserve">) </w:t>
      </w:r>
      <w:r w:rsidR="00C56C96" w:rsidRPr="00467357">
        <w:t>from aged care homes</w:t>
      </w:r>
      <w:r w:rsidR="00F55E03" w:rsidRPr="00467357">
        <w:t>.</w:t>
      </w:r>
    </w:p>
    <w:p w14:paraId="4EE094C9" w14:textId="776523BC" w:rsidR="00DF6324" w:rsidRPr="00D36D52" w:rsidRDefault="00DF6324" w:rsidP="00DB395B">
      <w:pPr>
        <w:pStyle w:val="Bulletlist"/>
        <w:spacing w:after="80"/>
      </w:pPr>
      <w:r w:rsidRPr="00D36D52">
        <w:rPr>
          <w:color w:val="D99594" w:themeColor="accent2" w:themeTint="99"/>
        </w:rPr>
        <w:br w:type="page"/>
      </w:r>
    </w:p>
    <w:p w14:paraId="39D9A2B8" w14:textId="5FD93B87" w:rsidR="00F6172D" w:rsidRPr="001C2D02" w:rsidRDefault="00F6172D" w:rsidP="001C2D02">
      <w:pPr>
        <w:pStyle w:val="Heading2"/>
      </w:pPr>
      <w:bookmarkStart w:id="11" w:name="_Toc137975333"/>
      <w:r w:rsidRPr="001C2D02">
        <w:lastRenderedPageBreak/>
        <w:t>Results from CARAlert, 20</w:t>
      </w:r>
      <w:r w:rsidR="001C2D02">
        <w:t>2</w:t>
      </w:r>
      <w:r w:rsidR="00A00511">
        <w:t>2</w:t>
      </w:r>
      <w:bookmarkEnd w:id="11"/>
    </w:p>
    <w:p w14:paraId="727AEB77" w14:textId="518014C4" w:rsidR="001C74A2" w:rsidRDefault="001C74A2" w:rsidP="001C2D02">
      <w:r>
        <w:t>I</w:t>
      </w:r>
      <w:r w:rsidRPr="001C74A2">
        <w:t xml:space="preserve">nformation about </w:t>
      </w:r>
      <w:r>
        <w:t>the National Alert System for Critical Antimicrobial Resistances (</w:t>
      </w:r>
      <w:r w:rsidRPr="001C74A2">
        <w:t>CARAlert</w:t>
      </w:r>
      <w:r>
        <w:t>), and methods used for the analyses presented in this report are included in Appendices</w:t>
      </w:r>
      <w:r w:rsidR="007B5858">
        <w:t> </w:t>
      </w:r>
      <w:r>
        <w:t>1 and</w:t>
      </w:r>
      <w:r w:rsidR="007B5858">
        <w:t> </w:t>
      </w:r>
      <w:r>
        <w:t>2.</w:t>
      </w:r>
    </w:p>
    <w:p w14:paraId="53E6FF41" w14:textId="4E4C040D" w:rsidR="00216C58" w:rsidRDefault="001C2D02" w:rsidP="001C2D02">
      <w:r w:rsidRPr="00797EEB">
        <w:t>Between 1 January 202</w:t>
      </w:r>
      <w:r w:rsidR="00A00511">
        <w:t>2</w:t>
      </w:r>
      <w:r w:rsidRPr="00797EEB">
        <w:t xml:space="preserve"> and 31 December 202</w:t>
      </w:r>
      <w:r w:rsidR="00A00511">
        <w:t>2</w:t>
      </w:r>
      <w:r w:rsidRPr="00797EEB">
        <w:t xml:space="preserve">, a total </w:t>
      </w:r>
      <w:r w:rsidRPr="00174A07">
        <w:t>of 1,</w:t>
      </w:r>
      <w:r w:rsidR="00174A07" w:rsidRPr="00174A07">
        <w:t>4</w:t>
      </w:r>
      <w:r w:rsidR="0029573F">
        <w:t>36</w:t>
      </w:r>
      <w:r w:rsidRPr="00E52318">
        <w:t xml:space="preserve"> </w:t>
      </w:r>
      <w:r w:rsidR="0038732E">
        <w:t>critical antimicrobial resistances (</w:t>
      </w:r>
      <w:r w:rsidRPr="00E52318">
        <w:t>CARs</w:t>
      </w:r>
      <w:r w:rsidR="0038732E">
        <w:t>)</w:t>
      </w:r>
      <w:r w:rsidRPr="00E52318">
        <w:t xml:space="preserve"> </w:t>
      </w:r>
      <w:r w:rsidRPr="005E7EA9">
        <w:t>from 7</w:t>
      </w:r>
      <w:r w:rsidR="005E7EA9" w:rsidRPr="005E7EA9">
        <w:t>8</w:t>
      </w:r>
      <w:r w:rsidRPr="00E52318">
        <w:t xml:space="preserve"> originating laboratories across Australia were entered into CARAlert by </w:t>
      </w:r>
      <w:r w:rsidRPr="005E7EA9">
        <w:t>2</w:t>
      </w:r>
      <w:r w:rsidR="00E52318" w:rsidRPr="005E7EA9">
        <w:t>2</w:t>
      </w:r>
      <w:r w:rsidRPr="00E52318">
        <w:t xml:space="preserve"> </w:t>
      </w:r>
      <w:r w:rsidR="00E61634">
        <w:t xml:space="preserve">of the 28 </w:t>
      </w:r>
      <w:r w:rsidRPr="00E52318">
        <w:t xml:space="preserve">confirming laboratories </w:t>
      </w:r>
      <w:r w:rsidR="00E61634">
        <w:t xml:space="preserve">nationally that contribute to CARAlert </w:t>
      </w:r>
      <w:r w:rsidRPr="00E52318">
        <w:t>(</w:t>
      </w:r>
      <w:r w:rsidR="00376EF9">
        <w:t>Appendix</w:t>
      </w:r>
      <w:r w:rsidR="00471B72">
        <w:t> </w:t>
      </w:r>
      <w:r w:rsidR="00567351">
        <w:t>3</w:t>
      </w:r>
      <w:r w:rsidRPr="00E52318">
        <w:t xml:space="preserve">). There was an average </w:t>
      </w:r>
      <w:r w:rsidRPr="005E7EA9">
        <w:t xml:space="preserve">of </w:t>
      </w:r>
      <w:r w:rsidRPr="001C0FDC">
        <w:t>1</w:t>
      </w:r>
      <w:r w:rsidR="0029573F">
        <w:t>20</w:t>
      </w:r>
      <w:r w:rsidRPr="00E52318">
        <w:t xml:space="preserve"> entries per month.</w:t>
      </w:r>
    </w:p>
    <w:p w14:paraId="6FD14AD1" w14:textId="7D0FA983" w:rsidR="00F6172D" w:rsidRDefault="00F6172D" w:rsidP="00F6172D">
      <w:pPr>
        <w:pStyle w:val="Heading3"/>
      </w:pPr>
      <w:bookmarkStart w:id="12" w:name="_Toc137975334"/>
      <w:r w:rsidRPr="00E63148">
        <w:t>Critical</w:t>
      </w:r>
      <w:r w:rsidRPr="00A958D2">
        <w:t xml:space="preserve"> antimicrobial resistances by </w:t>
      </w:r>
      <w:r w:rsidRPr="00D16695">
        <w:t>state and territory</w:t>
      </w:r>
      <w:bookmarkEnd w:id="12"/>
    </w:p>
    <w:p w14:paraId="4B30170E" w14:textId="5494BBC3" w:rsidR="001C2D02" w:rsidRPr="002915F0" w:rsidRDefault="001C2D02" w:rsidP="001C2D02">
      <w:r w:rsidRPr="002915F0">
        <w:t xml:space="preserve">Most CARs were </w:t>
      </w:r>
      <w:r w:rsidR="00514510">
        <w:t xml:space="preserve">reported for </w:t>
      </w:r>
      <w:r w:rsidRPr="002915F0">
        <w:t>patients who lived in the most populous states (N</w:t>
      </w:r>
      <w:r w:rsidRPr="003347EA">
        <w:t>ew South Wales</w:t>
      </w:r>
      <w:r w:rsidR="00F91C2F">
        <w:t xml:space="preserve"> [NSW]</w:t>
      </w:r>
      <w:r w:rsidRPr="003347EA">
        <w:t xml:space="preserve">, </w:t>
      </w:r>
      <w:r w:rsidR="007D4988">
        <w:rPr>
          <w:i/>
          <w:iCs/>
        </w:rPr>
        <w:t>n = </w:t>
      </w:r>
      <w:r w:rsidR="003347EA" w:rsidRPr="003347EA">
        <w:t>4</w:t>
      </w:r>
      <w:r w:rsidR="00981973">
        <w:t>5</w:t>
      </w:r>
      <w:r w:rsidR="00B41AA3">
        <w:t>8</w:t>
      </w:r>
      <w:r w:rsidR="00341614" w:rsidRPr="003347EA">
        <w:t xml:space="preserve">, </w:t>
      </w:r>
      <w:r w:rsidR="003347EA" w:rsidRPr="003347EA">
        <w:t>3</w:t>
      </w:r>
      <w:r w:rsidR="00B41AA3">
        <w:t>1.9</w:t>
      </w:r>
      <w:r w:rsidRPr="003347EA">
        <w:t xml:space="preserve">%; </w:t>
      </w:r>
      <w:r w:rsidR="002915F0" w:rsidRPr="003347EA">
        <w:t>Victoria,</w:t>
      </w:r>
      <w:r w:rsidR="00341614" w:rsidRPr="003347EA">
        <w:t xml:space="preserve"> </w:t>
      </w:r>
      <w:r w:rsidR="007D4988">
        <w:rPr>
          <w:i/>
          <w:iCs/>
        </w:rPr>
        <w:t>n = </w:t>
      </w:r>
      <w:r w:rsidR="003347EA" w:rsidRPr="003347EA">
        <w:t>3</w:t>
      </w:r>
      <w:r w:rsidR="00B41AA3">
        <w:t>86</w:t>
      </w:r>
      <w:r w:rsidR="00341614" w:rsidRPr="003347EA">
        <w:t>,</w:t>
      </w:r>
      <w:r w:rsidR="002915F0" w:rsidRPr="003347EA">
        <w:t xml:space="preserve"> </w:t>
      </w:r>
      <w:r w:rsidR="003347EA" w:rsidRPr="003347EA">
        <w:t>2</w:t>
      </w:r>
      <w:r w:rsidR="00450255">
        <w:t>6.</w:t>
      </w:r>
      <w:r w:rsidR="00E63148">
        <w:t>9</w:t>
      </w:r>
      <w:r w:rsidR="002915F0" w:rsidRPr="003347EA">
        <w:t xml:space="preserve">%; Queensland, </w:t>
      </w:r>
      <w:r w:rsidR="007D4988">
        <w:rPr>
          <w:i/>
          <w:iCs/>
        </w:rPr>
        <w:t>n = </w:t>
      </w:r>
      <w:r w:rsidR="00341614" w:rsidRPr="003347EA">
        <w:t>33</w:t>
      </w:r>
      <w:r w:rsidR="003347EA" w:rsidRPr="003347EA">
        <w:t>1</w:t>
      </w:r>
      <w:r w:rsidR="00341614" w:rsidRPr="003347EA">
        <w:t xml:space="preserve">, </w:t>
      </w:r>
      <w:r w:rsidR="002915F0" w:rsidRPr="003347EA">
        <w:t>2</w:t>
      </w:r>
      <w:r w:rsidR="003347EA" w:rsidRPr="003347EA">
        <w:t>3</w:t>
      </w:r>
      <w:r w:rsidR="00450255">
        <w:t>.</w:t>
      </w:r>
      <w:r w:rsidR="00E63148">
        <w:t>1</w:t>
      </w:r>
      <w:r w:rsidR="002915F0" w:rsidRPr="003347EA">
        <w:t>%).</w:t>
      </w:r>
      <w:r w:rsidR="002915F0" w:rsidRPr="002915F0">
        <w:t xml:space="preserve"> </w:t>
      </w:r>
      <w:r w:rsidRPr="002915F0">
        <w:t>There were</w:t>
      </w:r>
      <w:r w:rsidR="00E926CA" w:rsidRPr="003347EA">
        <w:t xml:space="preserve"> </w:t>
      </w:r>
      <w:r w:rsidR="00F325E5" w:rsidRPr="003347EA">
        <w:t>10</w:t>
      </w:r>
      <w:r w:rsidR="003347EA">
        <w:t xml:space="preserve"> or less</w:t>
      </w:r>
      <w:r w:rsidRPr="002915F0">
        <w:t xml:space="preserve"> reports from Tasmania</w:t>
      </w:r>
      <w:r w:rsidR="00EE1754" w:rsidRPr="002915F0">
        <w:t xml:space="preserve"> and the Northern Territory</w:t>
      </w:r>
      <w:r w:rsidR="00336DB7">
        <w:t xml:space="preserve"> (NT)</w:t>
      </w:r>
      <w:r w:rsidRPr="002915F0">
        <w:t xml:space="preserve">, and </w:t>
      </w:r>
      <w:r w:rsidRPr="003347EA">
        <w:t xml:space="preserve">fewer than </w:t>
      </w:r>
      <w:r w:rsidR="00F26E6B" w:rsidRPr="003347EA">
        <w:t>30</w:t>
      </w:r>
      <w:r w:rsidRPr="002915F0">
        <w:t xml:space="preserve"> reports from</w:t>
      </w:r>
      <w:r w:rsidR="003347EA">
        <w:t xml:space="preserve"> </w:t>
      </w:r>
      <w:r w:rsidRPr="002915F0">
        <w:t xml:space="preserve">the Australian Capital Territory </w:t>
      </w:r>
      <w:r w:rsidR="00336DB7">
        <w:t xml:space="preserve">(ACT) </w:t>
      </w:r>
      <w:r w:rsidRPr="002915F0">
        <w:t>(Table</w:t>
      </w:r>
      <w:r w:rsidR="007B5858">
        <w:t> </w:t>
      </w:r>
      <w:r w:rsidRPr="002915F0">
        <w:t>1).</w:t>
      </w:r>
    </w:p>
    <w:p w14:paraId="0EF159EB" w14:textId="2E6021C7" w:rsidR="001C2D02" w:rsidRPr="00B3667C" w:rsidRDefault="00587E03" w:rsidP="001C2D02">
      <w:r w:rsidRPr="003347EA">
        <w:t xml:space="preserve">Carbapenemase-producing </w:t>
      </w:r>
      <w:r w:rsidRPr="003347EA">
        <w:rPr>
          <w:i/>
        </w:rPr>
        <w:t>Enterobacterales</w:t>
      </w:r>
      <w:r w:rsidRPr="003347EA">
        <w:t xml:space="preserve"> (CPE) </w:t>
      </w:r>
      <w:r w:rsidR="001C2D02" w:rsidRPr="003347EA">
        <w:t xml:space="preserve">(including those with ribosomal methyltransferase or transmissible resistance to colistin) </w:t>
      </w:r>
      <w:r w:rsidR="00FD3E95" w:rsidRPr="003347EA">
        <w:t>was</w:t>
      </w:r>
      <w:r w:rsidR="001C2D02" w:rsidRPr="003347EA">
        <w:t xml:space="preserve"> the most frequently reported CAR (</w:t>
      </w:r>
      <w:r w:rsidR="003347EA" w:rsidRPr="003347EA">
        <w:t>827</w:t>
      </w:r>
      <w:r w:rsidR="00341614" w:rsidRPr="003347EA">
        <w:t>/1,</w:t>
      </w:r>
      <w:r w:rsidR="003347EA" w:rsidRPr="003347EA">
        <w:t>4</w:t>
      </w:r>
      <w:r w:rsidR="00E63148">
        <w:t>36</w:t>
      </w:r>
      <w:r w:rsidR="00341614" w:rsidRPr="003347EA">
        <w:t xml:space="preserve">, </w:t>
      </w:r>
      <w:r w:rsidR="003347EA" w:rsidRPr="003347EA">
        <w:t>5</w:t>
      </w:r>
      <w:r w:rsidR="00450255">
        <w:t>7.</w:t>
      </w:r>
      <w:r w:rsidR="00E63148">
        <w:t>6</w:t>
      </w:r>
      <w:r w:rsidR="001C2D02" w:rsidRPr="003347EA">
        <w:t>%) in 20</w:t>
      </w:r>
      <w:r w:rsidR="00173EB6" w:rsidRPr="003347EA">
        <w:t>2</w:t>
      </w:r>
      <w:r w:rsidR="003347EA" w:rsidRPr="003347EA">
        <w:t>2</w:t>
      </w:r>
      <w:r w:rsidR="001C2D02" w:rsidRPr="003347EA">
        <w:t xml:space="preserve">. </w:t>
      </w:r>
      <w:r w:rsidR="00277B85" w:rsidRPr="003347EA">
        <w:t xml:space="preserve">Compared to </w:t>
      </w:r>
      <w:r w:rsidR="00277B85" w:rsidRPr="00B3667C">
        <w:t>20</w:t>
      </w:r>
      <w:r w:rsidR="00571FFC" w:rsidRPr="00B3667C">
        <w:t>2</w:t>
      </w:r>
      <w:r w:rsidR="003347EA" w:rsidRPr="00B3667C">
        <w:t>1</w:t>
      </w:r>
      <w:r w:rsidR="006B1CDC">
        <w:t xml:space="preserve"> (</w:t>
      </w:r>
      <w:r w:rsidR="006B1CDC" w:rsidRPr="00B3667C">
        <w:rPr>
          <w:i/>
          <w:iCs/>
        </w:rPr>
        <w:t>n</w:t>
      </w:r>
      <w:r w:rsidR="006B1CDC" w:rsidRPr="00B3667C">
        <w:t> = 600</w:t>
      </w:r>
      <w:r w:rsidR="006B1CDC">
        <w:t>)</w:t>
      </w:r>
      <w:r w:rsidR="00277B85" w:rsidRPr="00B3667C">
        <w:t xml:space="preserve">, there </w:t>
      </w:r>
      <w:r w:rsidR="001C2D02" w:rsidRPr="00B3667C">
        <w:t xml:space="preserve">was </w:t>
      </w:r>
      <w:r w:rsidR="00B068E7" w:rsidRPr="00B3667C">
        <w:t xml:space="preserve">a </w:t>
      </w:r>
      <w:r w:rsidR="003347EA" w:rsidRPr="00B3667C">
        <w:t>3</w:t>
      </w:r>
      <w:r w:rsidR="00450255">
        <w:t>7.</w:t>
      </w:r>
      <w:r w:rsidR="003347EA" w:rsidRPr="00B3667C">
        <w:t>8</w:t>
      </w:r>
      <w:r w:rsidR="001C2D02" w:rsidRPr="00B3667C">
        <w:t xml:space="preserve">% </w:t>
      </w:r>
      <w:r w:rsidR="003347EA" w:rsidRPr="00B3667C">
        <w:t>increase</w:t>
      </w:r>
      <w:r w:rsidR="001C2D02" w:rsidRPr="00B3667C">
        <w:t xml:space="preserve"> in </w:t>
      </w:r>
      <w:r w:rsidR="00B068E7" w:rsidRPr="00B3667C">
        <w:t xml:space="preserve">overall </w:t>
      </w:r>
      <w:r w:rsidR="001C2D02" w:rsidRPr="00B3667C">
        <w:t>reports of CPE in 20</w:t>
      </w:r>
      <w:r w:rsidR="007871DF" w:rsidRPr="00B3667C">
        <w:t>2</w:t>
      </w:r>
      <w:r w:rsidR="003347EA" w:rsidRPr="00B3667C">
        <w:t>2</w:t>
      </w:r>
      <w:r w:rsidR="001C2D02" w:rsidRPr="00B3667C">
        <w:t xml:space="preserve">; the greatest </w:t>
      </w:r>
      <w:r w:rsidR="00B3667C" w:rsidRPr="00B3667C">
        <w:t>increase</w:t>
      </w:r>
      <w:r w:rsidR="001C2D02" w:rsidRPr="00B3667C">
        <w:t xml:space="preserve"> was seen in </w:t>
      </w:r>
      <w:r w:rsidR="00571FFC" w:rsidRPr="00B3667C">
        <w:t>Victoria</w:t>
      </w:r>
      <w:r w:rsidR="001C2D02" w:rsidRPr="00B3667C">
        <w:t xml:space="preserve"> (</w:t>
      </w:r>
      <w:r w:rsidR="00F25768" w:rsidRPr="00B3667C">
        <w:rPr>
          <w:i/>
          <w:iCs/>
        </w:rPr>
        <w:t>n </w:t>
      </w:r>
      <w:r w:rsidR="00F25768" w:rsidRPr="00B3667C">
        <w:t>= 19</w:t>
      </w:r>
      <w:r w:rsidR="00B3667C" w:rsidRPr="00B3667C">
        <w:t>9</w:t>
      </w:r>
      <w:r w:rsidR="00F25768" w:rsidRPr="00B3667C">
        <w:t xml:space="preserve"> in 202</w:t>
      </w:r>
      <w:r w:rsidR="00B3667C" w:rsidRPr="00B3667C">
        <w:t>2</w:t>
      </w:r>
      <w:r w:rsidR="003B7924">
        <w:t>;</w:t>
      </w:r>
      <w:r w:rsidR="003B7924" w:rsidRPr="003B7924">
        <w:rPr>
          <w:i/>
          <w:iCs/>
        </w:rPr>
        <w:t xml:space="preserve"> </w:t>
      </w:r>
      <w:r w:rsidR="003B7924" w:rsidRPr="00B3667C">
        <w:rPr>
          <w:i/>
          <w:iCs/>
        </w:rPr>
        <w:t>n </w:t>
      </w:r>
      <w:r w:rsidR="003B7924" w:rsidRPr="00B3667C">
        <w:t>= 128 in 2021</w:t>
      </w:r>
      <w:r w:rsidR="001E354F" w:rsidRPr="00B3667C">
        <w:t xml:space="preserve">, </w:t>
      </w:r>
      <w:r w:rsidR="00B3667C" w:rsidRPr="00B3667C">
        <w:t>up</w:t>
      </w:r>
      <w:r w:rsidR="001E354F" w:rsidRPr="00B3667C">
        <w:t xml:space="preserve"> </w:t>
      </w:r>
      <w:r w:rsidR="00B3667C" w:rsidRPr="00B3667C">
        <w:t>5</w:t>
      </w:r>
      <w:r w:rsidR="001E354F" w:rsidRPr="00B3667C">
        <w:t>5</w:t>
      </w:r>
      <w:r w:rsidR="00450255">
        <w:t>.5</w:t>
      </w:r>
      <w:r w:rsidR="001E354F" w:rsidRPr="00B3667C">
        <w:t>%</w:t>
      </w:r>
      <w:r w:rsidR="001C2D02" w:rsidRPr="00B3667C">
        <w:t>)</w:t>
      </w:r>
      <w:r w:rsidR="00B3667C">
        <w:t xml:space="preserve"> and South Australia</w:t>
      </w:r>
      <w:r w:rsidR="005628FF">
        <w:t xml:space="preserve"> (SA)</w:t>
      </w:r>
      <w:r w:rsidR="00B3667C">
        <w:t xml:space="preserve"> (</w:t>
      </w:r>
      <w:r w:rsidR="00B3667C" w:rsidRPr="00B3667C">
        <w:rPr>
          <w:i/>
          <w:iCs/>
        </w:rPr>
        <w:t>n </w:t>
      </w:r>
      <w:r w:rsidR="00B3667C" w:rsidRPr="00B3667C">
        <w:t>= </w:t>
      </w:r>
      <w:r w:rsidR="00B3667C">
        <w:t>4</w:t>
      </w:r>
      <w:r w:rsidR="003C4E20">
        <w:t>1</w:t>
      </w:r>
      <w:r w:rsidR="00B3667C" w:rsidRPr="00B3667C">
        <w:t xml:space="preserve"> in 2022</w:t>
      </w:r>
      <w:r w:rsidR="003B7924">
        <w:t>;</w:t>
      </w:r>
      <w:r w:rsidR="003B7924" w:rsidRPr="003B7924">
        <w:rPr>
          <w:i/>
          <w:iCs/>
        </w:rPr>
        <w:t xml:space="preserve"> </w:t>
      </w:r>
      <w:r w:rsidR="003B7924" w:rsidRPr="00B3667C">
        <w:rPr>
          <w:i/>
          <w:iCs/>
        </w:rPr>
        <w:t>n </w:t>
      </w:r>
      <w:r w:rsidR="003B7924" w:rsidRPr="00B3667C">
        <w:t>= </w:t>
      </w:r>
      <w:r w:rsidR="003B7924">
        <w:t>26</w:t>
      </w:r>
      <w:r w:rsidR="003B7924" w:rsidRPr="00B3667C">
        <w:t xml:space="preserve"> in 2021</w:t>
      </w:r>
      <w:r w:rsidR="00B3667C" w:rsidRPr="00B3667C">
        <w:t>, up 5</w:t>
      </w:r>
      <w:r w:rsidR="00B3667C">
        <w:t>7</w:t>
      </w:r>
      <w:r w:rsidR="00450255">
        <w:t>.7</w:t>
      </w:r>
      <w:r w:rsidR="00B3667C" w:rsidRPr="00B3667C">
        <w:t>%)</w:t>
      </w:r>
      <w:r w:rsidR="00A26B32" w:rsidRPr="00B3667C">
        <w:t xml:space="preserve">. </w:t>
      </w:r>
      <w:r w:rsidR="00B3667C">
        <w:t>The number of CPE reported in 2022 was similar to the number reported in 2019 (</w:t>
      </w:r>
      <w:r w:rsidR="00B3667C" w:rsidRPr="00471205">
        <w:rPr>
          <w:i/>
          <w:iCs/>
        </w:rPr>
        <w:t>n</w:t>
      </w:r>
      <w:r w:rsidR="00B3667C" w:rsidRPr="00471205">
        <w:t> = </w:t>
      </w:r>
      <w:r w:rsidR="00B3667C">
        <w:t>878).</w:t>
      </w:r>
    </w:p>
    <w:p w14:paraId="4D6898BC" w14:textId="7196CE2F" w:rsidR="008F4EEA" w:rsidRPr="003A4C89" w:rsidRDefault="00642EAF" w:rsidP="008F4EEA">
      <w:r>
        <w:t>Reports of d</w:t>
      </w:r>
      <w:r w:rsidR="000678EF" w:rsidRPr="003A4C89">
        <w:t>aptomycin-nonsusceptible</w:t>
      </w:r>
      <w:r w:rsidR="008F4EEA" w:rsidRPr="003A4C89">
        <w:t xml:space="preserve"> </w:t>
      </w:r>
      <w:r w:rsidR="008F4EEA" w:rsidRPr="003A4C89">
        <w:rPr>
          <w:i/>
          <w:iCs/>
        </w:rPr>
        <w:t>S</w:t>
      </w:r>
      <w:r w:rsidR="00587E03" w:rsidRPr="003A4C89">
        <w:rPr>
          <w:i/>
          <w:iCs/>
        </w:rPr>
        <w:t>taphylococcus</w:t>
      </w:r>
      <w:r w:rsidR="0051067C">
        <w:rPr>
          <w:i/>
          <w:iCs/>
        </w:rPr>
        <w:t> </w:t>
      </w:r>
      <w:r w:rsidR="008F4EEA" w:rsidRPr="003A4C89">
        <w:rPr>
          <w:i/>
          <w:iCs/>
        </w:rPr>
        <w:t>aureus</w:t>
      </w:r>
      <w:r w:rsidR="00587E03" w:rsidRPr="003A4C89">
        <w:t xml:space="preserve"> </w:t>
      </w:r>
      <w:r w:rsidR="00A85217">
        <w:t xml:space="preserve">(DNSA) </w:t>
      </w:r>
      <w:r w:rsidR="003A4C89" w:rsidRPr="003A4C89">
        <w:t>decreased</w:t>
      </w:r>
      <w:r w:rsidR="008F4EEA" w:rsidRPr="003A4C89">
        <w:t xml:space="preserve"> </w:t>
      </w:r>
      <w:r>
        <w:t xml:space="preserve">by </w:t>
      </w:r>
      <w:r w:rsidR="003A4C89" w:rsidRPr="003A4C89">
        <w:t>3</w:t>
      </w:r>
      <w:r w:rsidR="00843E8C">
        <w:t>5.8</w:t>
      </w:r>
      <w:r w:rsidR="008F4EEA" w:rsidRPr="003A4C89">
        <w:t>% in 202</w:t>
      </w:r>
      <w:r w:rsidR="003A4C89" w:rsidRPr="003A4C89">
        <w:t>2</w:t>
      </w:r>
      <w:r w:rsidR="00275432" w:rsidRPr="003A4C89">
        <w:t xml:space="preserve"> (</w:t>
      </w:r>
      <w:r w:rsidR="00F25768" w:rsidRPr="003A4C89">
        <w:rPr>
          <w:i/>
          <w:iCs/>
        </w:rPr>
        <w:t>n</w:t>
      </w:r>
      <w:r w:rsidR="008F4285" w:rsidRPr="003A4C89">
        <w:rPr>
          <w:i/>
          <w:iCs/>
        </w:rPr>
        <w:t> </w:t>
      </w:r>
      <w:r w:rsidR="00F25768" w:rsidRPr="003A4C89">
        <w:t>=</w:t>
      </w:r>
      <w:r w:rsidR="008F4285" w:rsidRPr="003A4C89">
        <w:t> </w:t>
      </w:r>
      <w:r w:rsidR="003A4C89" w:rsidRPr="003A4C89">
        <w:t>170</w:t>
      </w:r>
      <w:r w:rsidR="00F25768" w:rsidRPr="003A4C89">
        <w:t xml:space="preserve"> in 202</w:t>
      </w:r>
      <w:r w:rsidR="003A4C89" w:rsidRPr="003A4C89">
        <w:t>2</w:t>
      </w:r>
      <w:r w:rsidR="00710FB1">
        <w:t>;</w:t>
      </w:r>
      <w:r w:rsidR="003B7924" w:rsidRPr="003B7924">
        <w:rPr>
          <w:i/>
          <w:iCs/>
        </w:rPr>
        <w:t xml:space="preserve"> </w:t>
      </w:r>
      <w:r w:rsidR="003B7924" w:rsidRPr="003A4C89">
        <w:rPr>
          <w:i/>
          <w:iCs/>
        </w:rPr>
        <w:t>n </w:t>
      </w:r>
      <w:r w:rsidR="003B7924" w:rsidRPr="003A4C89">
        <w:t>= 265 in 2021</w:t>
      </w:r>
      <w:r w:rsidR="00275432" w:rsidRPr="003A4C89">
        <w:t>)</w:t>
      </w:r>
      <w:r w:rsidR="008F4EEA" w:rsidRPr="003A4C89">
        <w:t xml:space="preserve">. The greatest </w:t>
      </w:r>
      <w:r w:rsidR="00E56D08">
        <w:t>decrease</w:t>
      </w:r>
      <w:r w:rsidR="00E56D08" w:rsidRPr="003A4C89">
        <w:t xml:space="preserve"> </w:t>
      </w:r>
      <w:r w:rsidR="008F4EEA" w:rsidRPr="003A4C89">
        <w:t>was in Queensland (</w:t>
      </w:r>
      <w:r w:rsidR="00F25768" w:rsidRPr="003A4C89">
        <w:rPr>
          <w:i/>
          <w:iCs/>
        </w:rPr>
        <w:t>n </w:t>
      </w:r>
      <w:r w:rsidR="00F25768" w:rsidRPr="003A4C89">
        <w:t>= </w:t>
      </w:r>
      <w:r w:rsidR="003A4C89" w:rsidRPr="003A4C89">
        <w:t>2</w:t>
      </w:r>
      <w:r w:rsidR="00F25768" w:rsidRPr="003A4C89">
        <w:t>6 in 202</w:t>
      </w:r>
      <w:r w:rsidR="003A4C89" w:rsidRPr="003A4C89">
        <w:t>2</w:t>
      </w:r>
      <w:r w:rsidR="00710FB1">
        <w:t>;</w:t>
      </w:r>
      <w:r w:rsidR="000600A7" w:rsidRPr="003A4C89">
        <w:t xml:space="preserve"> </w:t>
      </w:r>
      <w:r w:rsidR="00710FB1" w:rsidRPr="003A4C89">
        <w:rPr>
          <w:i/>
          <w:iCs/>
        </w:rPr>
        <w:t>n </w:t>
      </w:r>
      <w:r w:rsidR="00710FB1" w:rsidRPr="003A4C89">
        <w:t>= 133 in 2021</w:t>
      </w:r>
      <w:r w:rsidR="00710FB1">
        <w:t xml:space="preserve">, </w:t>
      </w:r>
      <w:r w:rsidR="003A4C89" w:rsidRPr="003A4C89">
        <w:t>down</w:t>
      </w:r>
      <w:r w:rsidR="000600A7" w:rsidRPr="003A4C89">
        <w:t xml:space="preserve"> </w:t>
      </w:r>
      <w:r w:rsidR="003A4C89" w:rsidRPr="003A4C89">
        <w:t>80</w:t>
      </w:r>
      <w:r w:rsidR="00843E8C">
        <w:t>.5</w:t>
      </w:r>
      <w:r w:rsidR="000600A7" w:rsidRPr="003A4C89">
        <w:t>%</w:t>
      </w:r>
      <w:r w:rsidR="008F4EEA" w:rsidRPr="003A4C89">
        <w:t>).</w:t>
      </w:r>
    </w:p>
    <w:p w14:paraId="18E3BA72" w14:textId="6026E9EA" w:rsidR="00FF5812" w:rsidRDefault="00FF5812" w:rsidP="00FF5812">
      <w:r w:rsidRPr="003A4C89">
        <w:t>In 202</w:t>
      </w:r>
      <w:r w:rsidR="003A4C89" w:rsidRPr="003A4C89">
        <w:t>2</w:t>
      </w:r>
      <w:r w:rsidRPr="003A4C89">
        <w:t xml:space="preserve">, the number of </w:t>
      </w:r>
      <w:r w:rsidR="000678EF" w:rsidRPr="003A4C89">
        <w:t>azithromycin-nonsusceptible</w:t>
      </w:r>
      <w:r w:rsidRPr="003A4C89">
        <w:t xml:space="preserve"> </w:t>
      </w:r>
      <w:r w:rsidRPr="003A4C89">
        <w:rPr>
          <w:i/>
          <w:iCs/>
        </w:rPr>
        <w:t>N</w:t>
      </w:r>
      <w:r w:rsidR="00587E03" w:rsidRPr="003A4C89">
        <w:rPr>
          <w:i/>
          <w:iCs/>
        </w:rPr>
        <w:t>eisseria</w:t>
      </w:r>
      <w:r w:rsidRPr="003A4C89">
        <w:rPr>
          <w:i/>
          <w:iCs/>
        </w:rPr>
        <w:t xml:space="preserve"> gonorrhoeae </w:t>
      </w:r>
      <w:r w:rsidRPr="003A4C89">
        <w:t>(low-level</w:t>
      </w:r>
      <w:r w:rsidR="00D9502F">
        <w:t xml:space="preserve"> resistance [LLR], minimum inhibitory concentration [</w:t>
      </w:r>
      <w:r w:rsidR="00D9502F" w:rsidRPr="00467357">
        <w:rPr>
          <w:rStyle w:val="A4"/>
          <w:color w:val="000000" w:themeColor="text1"/>
          <w:sz w:val="22"/>
          <w:szCs w:val="24"/>
        </w:rPr>
        <w:t>MIC</w:t>
      </w:r>
      <w:r w:rsidR="00D9502F">
        <w:rPr>
          <w:rStyle w:val="A4"/>
          <w:color w:val="000000" w:themeColor="text1"/>
          <w:sz w:val="22"/>
          <w:szCs w:val="24"/>
        </w:rPr>
        <w:t>]</w:t>
      </w:r>
      <w:r w:rsidR="00D9502F" w:rsidRPr="00467357">
        <w:rPr>
          <w:rStyle w:val="A4"/>
          <w:color w:val="000000" w:themeColor="text1"/>
          <w:sz w:val="22"/>
          <w:szCs w:val="24"/>
        </w:rPr>
        <w:t> </w:t>
      </w:r>
      <w:r w:rsidR="00D9502F">
        <w:rPr>
          <w:rStyle w:val="A4"/>
          <w:color w:val="000000" w:themeColor="text1"/>
          <w:sz w:val="22"/>
          <w:szCs w:val="24"/>
        </w:rPr>
        <w:t>&lt;</w:t>
      </w:r>
      <w:r w:rsidR="00D9502F" w:rsidRPr="00467357">
        <w:rPr>
          <w:rStyle w:val="A4"/>
          <w:color w:val="000000" w:themeColor="text1"/>
          <w:sz w:val="22"/>
          <w:szCs w:val="24"/>
        </w:rPr>
        <w:t> 256 mg/L</w:t>
      </w:r>
      <w:r w:rsidRPr="003A4C89">
        <w:t xml:space="preserve">) reports declined by </w:t>
      </w:r>
      <w:r w:rsidR="003A4C89" w:rsidRPr="003A4C89">
        <w:t>5</w:t>
      </w:r>
      <w:r w:rsidR="00E63148">
        <w:t>4.8</w:t>
      </w:r>
      <w:r w:rsidRPr="003A4C89">
        <w:t>%</w:t>
      </w:r>
      <w:r w:rsidR="00910881" w:rsidRPr="003A4C89">
        <w:t xml:space="preserve"> (</w:t>
      </w:r>
      <w:r w:rsidR="00F25768" w:rsidRPr="003A4C89">
        <w:rPr>
          <w:i/>
          <w:iCs/>
        </w:rPr>
        <w:t>n </w:t>
      </w:r>
      <w:r w:rsidR="00F25768" w:rsidRPr="003A4C89">
        <w:t>= </w:t>
      </w:r>
      <w:r w:rsidR="003A4C89" w:rsidRPr="003A4C89">
        <w:t>1</w:t>
      </w:r>
      <w:r w:rsidR="00E63148">
        <w:t>13</w:t>
      </w:r>
      <w:r w:rsidR="00F25768" w:rsidRPr="003A4C89">
        <w:t xml:space="preserve"> in 202</w:t>
      </w:r>
      <w:r w:rsidR="003A4C89" w:rsidRPr="003A4C89">
        <w:t>2</w:t>
      </w:r>
      <w:r w:rsidR="00710FB1">
        <w:t>;</w:t>
      </w:r>
      <w:r w:rsidR="00710FB1" w:rsidRPr="00710FB1">
        <w:rPr>
          <w:i/>
          <w:iCs/>
        </w:rPr>
        <w:t xml:space="preserve"> </w:t>
      </w:r>
      <w:r w:rsidR="00710FB1" w:rsidRPr="003A4C89">
        <w:rPr>
          <w:i/>
          <w:iCs/>
        </w:rPr>
        <w:t>n </w:t>
      </w:r>
      <w:r w:rsidR="00710FB1" w:rsidRPr="003A4C89">
        <w:t>= 250 in 2021</w:t>
      </w:r>
      <w:r w:rsidR="00910881" w:rsidRPr="003A4C89">
        <w:t>)</w:t>
      </w:r>
      <w:r w:rsidRPr="003A4C89">
        <w:t xml:space="preserve">. The greatest decline was seen in </w:t>
      </w:r>
      <w:r w:rsidR="00F91C2F">
        <w:t>NSW</w:t>
      </w:r>
      <w:r w:rsidR="00DA07D0" w:rsidRPr="00DC7669">
        <w:t xml:space="preserve"> </w:t>
      </w:r>
      <w:r w:rsidR="00F25768" w:rsidRPr="00DC7669">
        <w:t>(</w:t>
      </w:r>
      <w:r w:rsidR="00F25768" w:rsidRPr="00DC7669">
        <w:rPr>
          <w:i/>
          <w:iCs/>
        </w:rPr>
        <w:t>n</w:t>
      </w:r>
      <w:r w:rsidR="00F25768" w:rsidRPr="00DC7669">
        <w:t> = </w:t>
      </w:r>
      <w:r w:rsidR="003A4C89" w:rsidRPr="00DC7669">
        <w:t>9</w:t>
      </w:r>
      <w:r w:rsidR="00F25768" w:rsidRPr="00DC7669">
        <w:t xml:space="preserve"> in 202</w:t>
      </w:r>
      <w:r w:rsidR="003A4C89" w:rsidRPr="00DC7669">
        <w:t>2</w:t>
      </w:r>
      <w:r w:rsidR="00710FB1">
        <w:t>;</w:t>
      </w:r>
      <w:r w:rsidR="00710FB1" w:rsidRPr="00710FB1">
        <w:rPr>
          <w:i/>
          <w:iCs/>
        </w:rPr>
        <w:t xml:space="preserve"> </w:t>
      </w:r>
      <w:r w:rsidR="00710FB1" w:rsidRPr="00DC7669">
        <w:rPr>
          <w:i/>
          <w:iCs/>
        </w:rPr>
        <w:t>n</w:t>
      </w:r>
      <w:r w:rsidR="00710FB1" w:rsidRPr="00DC7669">
        <w:t> = 167 in 2021</w:t>
      </w:r>
      <w:r w:rsidR="001E354F" w:rsidRPr="00DC7669">
        <w:t>,</w:t>
      </w:r>
      <w:r w:rsidR="00D5224E" w:rsidRPr="00DC7669">
        <w:t xml:space="preserve"> </w:t>
      </w:r>
      <w:r w:rsidR="00DA07D0" w:rsidRPr="00DC7669">
        <w:t xml:space="preserve">down </w:t>
      </w:r>
      <w:r w:rsidR="003A4C89" w:rsidRPr="00DC7669">
        <w:t>9</w:t>
      </w:r>
      <w:r w:rsidR="00843E8C">
        <w:t>4.6</w:t>
      </w:r>
      <w:r w:rsidR="00DA07D0" w:rsidRPr="00DC7669">
        <w:t xml:space="preserve">%). There was an increase in </w:t>
      </w:r>
      <w:r w:rsidR="001C74A2" w:rsidRPr="00DC7669">
        <w:t xml:space="preserve">reports of this CAR in </w:t>
      </w:r>
      <w:r w:rsidR="003A4C89" w:rsidRPr="00DC7669">
        <w:t>Queensland (</w:t>
      </w:r>
      <w:r w:rsidR="003A4C89" w:rsidRPr="00DC7669">
        <w:rPr>
          <w:i/>
          <w:iCs/>
        </w:rPr>
        <w:t>n</w:t>
      </w:r>
      <w:r w:rsidR="003A4C89" w:rsidRPr="00DC7669">
        <w:t> = 28 in 2022</w:t>
      </w:r>
      <w:r w:rsidR="00710FB1">
        <w:t>;</w:t>
      </w:r>
      <w:r w:rsidR="00710FB1" w:rsidRPr="00710FB1">
        <w:rPr>
          <w:i/>
          <w:iCs/>
        </w:rPr>
        <w:t xml:space="preserve"> </w:t>
      </w:r>
      <w:r w:rsidR="00710FB1" w:rsidRPr="00DC7669">
        <w:rPr>
          <w:i/>
          <w:iCs/>
        </w:rPr>
        <w:t>n</w:t>
      </w:r>
      <w:r w:rsidR="00710FB1" w:rsidRPr="00DC7669">
        <w:t> = 13 in 2021</w:t>
      </w:r>
      <w:r w:rsidR="003A4C89" w:rsidRPr="00DC7669">
        <w:t xml:space="preserve">, up </w:t>
      </w:r>
      <w:r w:rsidR="00D06816">
        <w:t>115</w:t>
      </w:r>
      <w:r w:rsidR="00843E8C">
        <w:t>.4</w:t>
      </w:r>
      <w:r w:rsidR="003A4C89" w:rsidRPr="00DC7669">
        <w:t xml:space="preserve">%) and </w:t>
      </w:r>
      <w:r w:rsidRPr="00DC7669">
        <w:t>Victoria (</w:t>
      </w:r>
      <w:r w:rsidR="00D5224E" w:rsidRPr="00DC7669">
        <w:rPr>
          <w:i/>
          <w:iCs/>
        </w:rPr>
        <w:t>n</w:t>
      </w:r>
      <w:r w:rsidR="00D5224E" w:rsidRPr="00DC7669">
        <w:t> = </w:t>
      </w:r>
      <w:r w:rsidR="00DC7669" w:rsidRPr="00DC7669">
        <w:t>5</w:t>
      </w:r>
      <w:r w:rsidR="00E63148">
        <w:t>6</w:t>
      </w:r>
      <w:r w:rsidR="00D5224E" w:rsidRPr="00DC7669">
        <w:t xml:space="preserve"> in 202</w:t>
      </w:r>
      <w:r w:rsidR="00DC7669" w:rsidRPr="00DC7669">
        <w:t>2</w:t>
      </w:r>
      <w:r w:rsidR="00710FB1">
        <w:t>;</w:t>
      </w:r>
      <w:r w:rsidR="00710FB1" w:rsidRPr="00710FB1">
        <w:rPr>
          <w:i/>
          <w:iCs/>
        </w:rPr>
        <w:t xml:space="preserve"> </w:t>
      </w:r>
      <w:r w:rsidR="00710FB1" w:rsidRPr="00DC7669">
        <w:rPr>
          <w:i/>
          <w:iCs/>
        </w:rPr>
        <w:t>n</w:t>
      </w:r>
      <w:r w:rsidR="00710FB1" w:rsidRPr="00DC7669">
        <w:t> = 45 in 2021</w:t>
      </w:r>
      <w:r w:rsidR="00D5224E" w:rsidRPr="00DC7669">
        <w:t xml:space="preserve">, up </w:t>
      </w:r>
      <w:r w:rsidR="00E63148">
        <w:t>24.4</w:t>
      </w:r>
      <w:r w:rsidR="00D5224E" w:rsidRPr="00DC7669">
        <w:t>%</w:t>
      </w:r>
      <w:r w:rsidRPr="00DC7669">
        <w:t>)</w:t>
      </w:r>
      <w:r w:rsidR="00DA07D0" w:rsidRPr="00DC7669">
        <w:t xml:space="preserve">. </w:t>
      </w:r>
      <w:r w:rsidRPr="00DC7669">
        <w:t xml:space="preserve">There were no reports from </w:t>
      </w:r>
      <w:r w:rsidR="00DC7669" w:rsidRPr="00DC7669">
        <w:t xml:space="preserve">the </w:t>
      </w:r>
      <w:r w:rsidR="00336DB7">
        <w:t>NT</w:t>
      </w:r>
      <w:r w:rsidR="00DC7669" w:rsidRPr="00DC7669">
        <w:t xml:space="preserve"> or the </w:t>
      </w:r>
      <w:r w:rsidR="00336DB7">
        <w:t>ACT</w:t>
      </w:r>
      <w:r w:rsidRPr="00DC7669">
        <w:t>.</w:t>
      </w:r>
    </w:p>
    <w:p w14:paraId="24A0EDB1" w14:textId="3DFF78F5" w:rsidR="00172B4E" w:rsidRPr="00DC7669" w:rsidRDefault="005D016C" w:rsidP="00FF5812">
      <w:r>
        <w:t>There was a sharp increase in the number of ceftriaxone-nonsusceptible (</w:t>
      </w:r>
      <w:r w:rsidRPr="00471205">
        <w:rPr>
          <w:i/>
          <w:iCs/>
        </w:rPr>
        <w:t>n</w:t>
      </w:r>
      <w:r w:rsidRPr="00471205">
        <w:t> = </w:t>
      </w:r>
      <w:r>
        <w:t>37) and azithromycin-nonsusceptible (high-level</w:t>
      </w:r>
      <w:r w:rsidR="00FA3865">
        <w:t xml:space="preserve"> resistance [HLR], </w:t>
      </w:r>
      <w:r w:rsidR="00FA3865" w:rsidRPr="00D9502F">
        <w:rPr>
          <w:rStyle w:val="A4"/>
          <w:color w:val="000000" w:themeColor="text1"/>
          <w:sz w:val="22"/>
          <w:szCs w:val="24"/>
        </w:rPr>
        <w:t>MIC </w:t>
      </w:r>
      <w:r w:rsidR="00D9502F" w:rsidRPr="00D9502F">
        <w:rPr>
          <w:rStyle w:val="A4"/>
          <w:rFonts w:cstheme="minorHAnsi"/>
          <w:color w:val="000000" w:themeColor="text1"/>
          <w:sz w:val="22"/>
          <w:szCs w:val="24"/>
        </w:rPr>
        <w:t>≥</w:t>
      </w:r>
      <w:r w:rsidR="00FA3865" w:rsidRPr="00D9502F">
        <w:rPr>
          <w:rStyle w:val="A4"/>
          <w:color w:val="000000" w:themeColor="text1"/>
          <w:sz w:val="22"/>
          <w:szCs w:val="24"/>
        </w:rPr>
        <w:t> 256 mg/L</w:t>
      </w:r>
      <w:r w:rsidRPr="00D9502F">
        <w:t>) (</w:t>
      </w:r>
      <w:r w:rsidRPr="00D9502F">
        <w:rPr>
          <w:i/>
          <w:iCs/>
        </w:rPr>
        <w:t>n</w:t>
      </w:r>
      <w:r w:rsidRPr="00D9502F">
        <w:t> = </w:t>
      </w:r>
      <w:r w:rsidR="00E63148">
        <w:t>8</w:t>
      </w:r>
      <w:r w:rsidRPr="00D9502F">
        <w:t xml:space="preserve">) </w:t>
      </w:r>
      <w:r w:rsidRPr="00D9502F">
        <w:rPr>
          <w:i/>
          <w:iCs/>
        </w:rPr>
        <w:t>N. gonorrhoeae</w:t>
      </w:r>
      <w:r w:rsidRPr="00D9502F">
        <w:t xml:space="preserve"> reports in 2022. </w:t>
      </w:r>
      <w:r w:rsidRPr="00D9502F">
        <w:rPr>
          <w:rStyle w:val="A4"/>
          <w:sz w:val="22"/>
          <w:szCs w:val="22"/>
        </w:rPr>
        <w:t>These reports were from NSW (</w:t>
      </w:r>
      <w:r w:rsidRPr="00D9502F">
        <w:rPr>
          <w:rStyle w:val="A4"/>
          <w:i/>
          <w:iCs/>
          <w:sz w:val="22"/>
          <w:szCs w:val="22"/>
        </w:rPr>
        <w:t>n </w:t>
      </w:r>
      <w:r w:rsidRPr="00D9502F">
        <w:rPr>
          <w:rStyle w:val="A4"/>
          <w:sz w:val="22"/>
          <w:szCs w:val="22"/>
        </w:rPr>
        <w:t>= 3</w:t>
      </w:r>
      <w:r w:rsidR="00E63148">
        <w:rPr>
          <w:rStyle w:val="A4"/>
          <w:sz w:val="22"/>
          <w:szCs w:val="22"/>
        </w:rPr>
        <w:t>0</w:t>
      </w:r>
      <w:r w:rsidRPr="00D9502F">
        <w:rPr>
          <w:rStyle w:val="A4"/>
          <w:sz w:val="22"/>
          <w:szCs w:val="22"/>
        </w:rPr>
        <w:t>,</w:t>
      </w:r>
      <w:r w:rsidRPr="00B31FDD">
        <w:rPr>
          <w:rStyle w:val="A4"/>
          <w:sz w:val="22"/>
          <w:szCs w:val="22"/>
        </w:rPr>
        <w:t xml:space="preserve"> </w:t>
      </w:r>
      <w:r w:rsidR="00E63148">
        <w:rPr>
          <w:rStyle w:val="A4"/>
          <w:sz w:val="22"/>
          <w:szCs w:val="22"/>
        </w:rPr>
        <w:t>66.7</w:t>
      </w:r>
      <w:r w:rsidRPr="00B31FDD">
        <w:rPr>
          <w:rStyle w:val="A4"/>
          <w:sz w:val="22"/>
          <w:szCs w:val="22"/>
        </w:rPr>
        <w:t>%), Victoria (</w:t>
      </w:r>
      <w:r w:rsidRPr="00B31FDD">
        <w:rPr>
          <w:rStyle w:val="A4"/>
          <w:i/>
          <w:iCs/>
          <w:sz w:val="22"/>
          <w:szCs w:val="22"/>
        </w:rPr>
        <w:t>n</w:t>
      </w:r>
      <w:r>
        <w:rPr>
          <w:rStyle w:val="A4"/>
          <w:i/>
          <w:iCs/>
          <w:sz w:val="22"/>
          <w:szCs w:val="22"/>
        </w:rPr>
        <w:t> </w:t>
      </w:r>
      <w:r w:rsidRPr="00B31FDD">
        <w:rPr>
          <w:rStyle w:val="A4"/>
          <w:sz w:val="22"/>
          <w:szCs w:val="22"/>
        </w:rPr>
        <w:t>=</w:t>
      </w:r>
      <w:r>
        <w:rPr>
          <w:rStyle w:val="A4"/>
          <w:sz w:val="22"/>
          <w:szCs w:val="22"/>
        </w:rPr>
        <w:t> </w:t>
      </w:r>
      <w:r w:rsidRPr="00B31FDD">
        <w:rPr>
          <w:rStyle w:val="A4"/>
          <w:sz w:val="22"/>
          <w:szCs w:val="22"/>
        </w:rPr>
        <w:t>7), Queensland (</w:t>
      </w:r>
      <w:r w:rsidRPr="00B31FDD">
        <w:rPr>
          <w:rStyle w:val="A4"/>
          <w:i/>
          <w:iCs/>
          <w:sz w:val="22"/>
          <w:szCs w:val="22"/>
        </w:rPr>
        <w:t>n</w:t>
      </w:r>
      <w:r>
        <w:rPr>
          <w:rStyle w:val="A4"/>
          <w:i/>
          <w:iCs/>
          <w:sz w:val="22"/>
          <w:szCs w:val="22"/>
        </w:rPr>
        <w:t> </w:t>
      </w:r>
      <w:r w:rsidRPr="00B31FDD">
        <w:rPr>
          <w:rStyle w:val="A4"/>
          <w:sz w:val="22"/>
          <w:szCs w:val="22"/>
        </w:rPr>
        <w:t>=</w:t>
      </w:r>
      <w:r>
        <w:rPr>
          <w:rStyle w:val="A4"/>
          <w:sz w:val="22"/>
          <w:szCs w:val="22"/>
        </w:rPr>
        <w:t> </w:t>
      </w:r>
      <w:r w:rsidRPr="00B31FDD">
        <w:rPr>
          <w:rStyle w:val="A4"/>
          <w:sz w:val="22"/>
          <w:szCs w:val="22"/>
        </w:rPr>
        <w:t>5) and Western Australia</w:t>
      </w:r>
      <w:r w:rsidR="008928E5">
        <w:rPr>
          <w:rStyle w:val="A4"/>
          <w:sz w:val="22"/>
          <w:szCs w:val="22"/>
        </w:rPr>
        <w:t xml:space="preserve"> (WA)</w:t>
      </w:r>
      <w:r w:rsidRPr="00B31FDD">
        <w:rPr>
          <w:rStyle w:val="A4"/>
          <w:sz w:val="22"/>
          <w:szCs w:val="22"/>
        </w:rPr>
        <w:t xml:space="preserve"> (</w:t>
      </w:r>
      <w:r w:rsidRPr="00B31FDD">
        <w:rPr>
          <w:rStyle w:val="A4"/>
          <w:i/>
          <w:iCs/>
          <w:sz w:val="22"/>
          <w:szCs w:val="22"/>
        </w:rPr>
        <w:t>n</w:t>
      </w:r>
      <w:r>
        <w:rPr>
          <w:rStyle w:val="A4"/>
          <w:i/>
          <w:iCs/>
          <w:sz w:val="22"/>
          <w:szCs w:val="22"/>
        </w:rPr>
        <w:t> </w:t>
      </w:r>
      <w:r w:rsidRPr="00B31FDD">
        <w:rPr>
          <w:rStyle w:val="A4"/>
          <w:sz w:val="22"/>
          <w:szCs w:val="22"/>
        </w:rPr>
        <w:t>=</w:t>
      </w:r>
      <w:r>
        <w:rPr>
          <w:rStyle w:val="A4"/>
          <w:sz w:val="22"/>
          <w:szCs w:val="22"/>
        </w:rPr>
        <w:t> </w:t>
      </w:r>
      <w:r w:rsidRPr="00B31FDD">
        <w:rPr>
          <w:rStyle w:val="A4"/>
          <w:sz w:val="22"/>
          <w:szCs w:val="22"/>
        </w:rPr>
        <w:t>3)</w:t>
      </w:r>
      <w:r w:rsidR="004E068B">
        <w:rPr>
          <w:rStyle w:val="A4"/>
          <w:sz w:val="22"/>
          <w:szCs w:val="22"/>
        </w:rPr>
        <w:t>.</w:t>
      </w:r>
    </w:p>
    <w:p w14:paraId="5C133A13" w14:textId="49D98913" w:rsidR="004F0B71" w:rsidRPr="00DC7669" w:rsidRDefault="00567898" w:rsidP="000C1D1F">
      <w:r w:rsidRPr="00DC7669">
        <w:t>R</w:t>
      </w:r>
      <w:r w:rsidR="000C1D1F" w:rsidRPr="00DC7669">
        <w:t xml:space="preserve">eports of multidrug-resistant </w:t>
      </w:r>
      <w:r w:rsidR="00587E03" w:rsidRPr="00DC7669">
        <w:t xml:space="preserve">(MDR) </w:t>
      </w:r>
      <w:r w:rsidR="000C1D1F" w:rsidRPr="00DC7669">
        <w:rPr>
          <w:i/>
          <w:iCs/>
        </w:rPr>
        <w:t xml:space="preserve">Shigella </w:t>
      </w:r>
      <w:r w:rsidR="000C1D1F" w:rsidRPr="00DC7669">
        <w:t xml:space="preserve">species </w:t>
      </w:r>
      <w:r w:rsidR="00DC7669" w:rsidRPr="00DC7669">
        <w:t>in</w:t>
      </w:r>
      <w:r w:rsidR="00731D7E" w:rsidRPr="00DC7669">
        <w:t>creased</w:t>
      </w:r>
      <w:r w:rsidR="000C1D1F" w:rsidRPr="00DC7669">
        <w:t xml:space="preserve"> </w:t>
      </w:r>
      <w:r w:rsidR="00D564AD" w:rsidRPr="00DC7669">
        <w:t xml:space="preserve">overall </w:t>
      </w:r>
      <w:r w:rsidR="000C1D1F" w:rsidRPr="00DC7669">
        <w:t xml:space="preserve">by </w:t>
      </w:r>
      <w:r w:rsidR="00DC7669" w:rsidRPr="00DC7669">
        <w:t>13</w:t>
      </w:r>
      <w:r w:rsidR="00843E8C">
        <w:t>5.7</w:t>
      </w:r>
      <w:r w:rsidR="000C1D1F" w:rsidRPr="00DC7669">
        <w:t>% from 20</w:t>
      </w:r>
      <w:r w:rsidRPr="00DC7669">
        <w:t>2</w:t>
      </w:r>
      <w:r w:rsidR="00DC7669" w:rsidRPr="00DC7669">
        <w:t>1</w:t>
      </w:r>
      <w:r w:rsidR="000C1D1F" w:rsidRPr="00DC7669">
        <w:t xml:space="preserve"> to 20</w:t>
      </w:r>
      <w:r w:rsidRPr="00DC7669">
        <w:t>2</w:t>
      </w:r>
      <w:r w:rsidR="00DC7669" w:rsidRPr="00DC7669">
        <w:t>2</w:t>
      </w:r>
      <w:r w:rsidR="00910881" w:rsidRPr="00DC7669">
        <w:t xml:space="preserve"> (</w:t>
      </w:r>
      <w:r w:rsidR="009E1985" w:rsidRPr="00DC7669">
        <w:rPr>
          <w:i/>
          <w:iCs/>
        </w:rPr>
        <w:t>n </w:t>
      </w:r>
      <w:r w:rsidR="009E1985" w:rsidRPr="00DC7669">
        <w:t>= </w:t>
      </w:r>
      <w:r w:rsidR="00DC7669" w:rsidRPr="00DC7669">
        <w:t>99</w:t>
      </w:r>
      <w:r w:rsidR="009E1985" w:rsidRPr="00DC7669">
        <w:t xml:space="preserve"> in 202</w:t>
      </w:r>
      <w:r w:rsidR="00DC7669" w:rsidRPr="00DC7669">
        <w:t>2</w:t>
      </w:r>
      <w:r w:rsidR="00710FB1">
        <w:t>;</w:t>
      </w:r>
      <w:r w:rsidR="00710FB1" w:rsidRPr="00710FB1">
        <w:rPr>
          <w:i/>
          <w:iCs/>
        </w:rPr>
        <w:t xml:space="preserve"> </w:t>
      </w:r>
      <w:r w:rsidR="00710FB1" w:rsidRPr="00DC7669">
        <w:rPr>
          <w:i/>
          <w:iCs/>
        </w:rPr>
        <w:t>n </w:t>
      </w:r>
      <w:r w:rsidR="00710FB1" w:rsidRPr="00DC7669">
        <w:t>= 42 in 2021</w:t>
      </w:r>
      <w:r w:rsidR="00910881" w:rsidRPr="00DC7669">
        <w:t>)</w:t>
      </w:r>
      <w:r w:rsidRPr="00DC7669">
        <w:t xml:space="preserve">. </w:t>
      </w:r>
      <w:r w:rsidR="00DC7669" w:rsidRPr="00DC7669">
        <w:t>In</w:t>
      </w:r>
      <w:r w:rsidR="00FD3E95" w:rsidRPr="00DC7669">
        <w:t xml:space="preserve">creases were seen </w:t>
      </w:r>
      <w:r w:rsidR="002D0F38" w:rsidRPr="00DC7669">
        <w:t xml:space="preserve">across all </w:t>
      </w:r>
      <w:r w:rsidR="002E561B">
        <w:t>states and territories</w:t>
      </w:r>
      <w:r w:rsidR="00193432" w:rsidRPr="00DC7669">
        <w:t xml:space="preserve"> </w:t>
      </w:r>
      <w:r w:rsidR="003C4E20">
        <w:t xml:space="preserve">except </w:t>
      </w:r>
      <w:r w:rsidR="00991175">
        <w:t>WA</w:t>
      </w:r>
      <w:r w:rsidR="003C4E20">
        <w:t xml:space="preserve">, </w:t>
      </w:r>
      <w:r w:rsidR="00193432" w:rsidRPr="00DC7669">
        <w:t>with</w:t>
      </w:r>
      <w:r w:rsidRPr="00DC7669">
        <w:t xml:space="preserve"> </w:t>
      </w:r>
      <w:r w:rsidR="002D0F38" w:rsidRPr="00DC7669">
        <w:t xml:space="preserve">the greatest </w:t>
      </w:r>
      <w:r w:rsidR="00DC7669" w:rsidRPr="00DC7669">
        <w:t>in</w:t>
      </w:r>
      <w:r w:rsidR="002D0F38" w:rsidRPr="00DC7669">
        <w:t>crease</w:t>
      </w:r>
      <w:r w:rsidRPr="00DC7669">
        <w:t xml:space="preserve"> seen in </w:t>
      </w:r>
      <w:r w:rsidR="002D0F38" w:rsidRPr="00DC7669">
        <w:t xml:space="preserve">reports from </w:t>
      </w:r>
      <w:r w:rsidR="00DC7669" w:rsidRPr="00DC7669">
        <w:t>Victoria and Queensland</w:t>
      </w:r>
      <w:r w:rsidRPr="00DC7669">
        <w:t>.</w:t>
      </w:r>
    </w:p>
    <w:p w14:paraId="3A429B81" w14:textId="2B9C48CA" w:rsidR="00304EFE" w:rsidRDefault="00304EFE" w:rsidP="000939B4">
      <w:r w:rsidRPr="00304EFE">
        <w:t>C</w:t>
      </w:r>
      <w:r w:rsidR="00D077FB" w:rsidRPr="00304EFE">
        <w:t xml:space="preserve">arbapenemase-producing </w:t>
      </w:r>
      <w:r w:rsidR="00D077FB" w:rsidRPr="00304EFE">
        <w:rPr>
          <w:i/>
          <w:iCs/>
        </w:rPr>
        <w:t>Pseudomonas</w:t>
      </w:r>
      <w:r w:rsidR="0051067C">
        <w:rPr>
          <w:i/>
          <w:iCs/>
        </w:rPr>
        <w:t> </w:t>
      </w:r>
      <w:r w:rsidR="00D077FB" w:rsidRPr="00304EFE">
        <w:rPr>
          <w:i/>
          <w:iCs/>
        </w:rPr>
        <w:t>aeruginosa</w:t>
      </w:r>
      <w:r w:rsidR="000600A7" w:rsidRPr="00304EFE">
        <w:t xml:space="preserve"> </w:t>
      </w:r>
      <w:r w:rsidR="00D077FB" w:rsidRPr="00304EFE">
        <w:t xml:space="preserve">were </w:t>
      </w:r>
      <w:r w:rsidR="007F1FA3" w:rsidRPr="00304EFE">
        <w:t xml:space="preserve">reported </w:t>
      </w:r>
      <w:r w:rsidR="00D077FB" w:rsidRPr="00304EFE">
        <w:t xml:space="preserve">predominantly from </w:t>
      </w:r>
      <w:r w:rsidR="00F91C2F">
        <w:t>NSW</w:t>
      </w:r>
      <w:r w:rsidRPr="00304EFE">
        <w:t xml:space="preserve"> (35/57, 61</w:t>
      </w:r>
      <w:r w:rsidR="00843E8C">
        <w:t>.4</w:t>
      </w:r>
      <w:r w:rsidRPr="00304EFE">
        <w:t>%)</w:t>
      </w:r>
      <w:r w:rsidR="00206289" w:rsidRPr="00304EFE">
        <w:t>.</w:t>
      </w:r>
    </w:p>
    <w:p w14:paraId="4922B9B2" w14:textId="1B99097F" w:rsidR="00304EFE" w:rsidRDefault="00304EFE" w:rsidP="000939B4">
      <w:r>
        <w:t xml:space="preserve">There was a </w:t>
      </w:r>
      <w:r w:rsidR="00471B72">
        <w:t>two</w:t>
      </w:r>
      <w:r>
        <w:t xml:space="preserve">-fold increase in the number of ceftriaxone-nonsusceptible </w:t>
      </w:r>
      <w:r w:rsidRPr="00304EFE">
        <w:rPr>
          <w:i/>
          <w:iCs/>
        </w:rPr>
        <w:t>Salmonella</w:t>
      </w:r>
      <w:r>
        <w:t xml:space="preserve"> species reported in 2022 (</w:t>
      </w:r>
      <w:r w:rsidRPr="00471205">
        <w:rPr>
          <w:i/>
          <w:iCs/>
        </w:rPr>
        <w:t>n</w:t>
      </w:r>
      <w:r w:rsidRPr="00471205">
        <w:t> = </w:t>
      </w:r>
      <w:r>
        <w:t>51 in 2022</w:t>
      </w:r>
      <w:r w:rsidR="00710FB1">
        <w:t>;</w:t>
      </w:r>
      <w:r w:rsidR="00710FB1" w:rsidRPr="00710FB1">
        <w:rPr>
          <w:i/>
          <w:iCs/>
        </w:rPr>
        <w:t xml:space="preserve"> </w:t>
      </w:r>
      <w:r w:rsidR="00710FB1" w:rsidRPr="00471205">
        <w:rPr>
          <w:i/>
          <w:iCs/>
        </w:rPr>
        <w:t>n</w:t>
      </w:r>
      <w:r w:rsidR="00710FB1" w:rsidRPr="00471205">
        <w:t> = </w:t>
      </w:r>
      <w:r w:rsidR="00710FB1">
        <w:t>24 in 2021</w:t>
      </w:r>
      <w:r w:rsidR="00CB3FEE">
        <w:t xml:space="preserve">). The greatest increase was in reports from </w:t>
      </w:r>
      <w:r w:rsidR="00F91C2F">
        <w:t>NSW</w:t>
      </w:r>
      <w:r w:rsidR="00CB3FEE">
        <w:t xml:space="preserve"> (</w:t>
      </w:r>
      <w:r w:rsidR="00CB3FEE" w:rsidRPr="00471205">
        <w:rPr>
          <w:i/>
          <w:iCs/>
        </w:rPr>
        <w:t>n</w:t>
      </w:r>
      <w:r w:rsidR="00CB3FEE" w:rsidRPr="00471205">
        <w:t> = </w:t>
      </w:r>
      <w:r w:rsidR="00CB3FEE">
        <w:t>12 in 2022</w:t>
      </w:r>
      <w:r w:rsidR="00710FB1">
        <w:t>;</w:t>
      </w:r>
      <w:r w:rsidR="00710FB1" w:rsidRPr="00710FB1">
        <w:rPr>
          <w:i/>
          <w:iCs/>
        </w:rPr>
        <w:t xml:space="preserve"> </w:t>
      </w:r>
      <w:r w:rsidR="00710FB1" w:rsidRPr="00471205">
        <w:rPr>
          <w:i/>
          <w:iCs/>
        </w:rPr>
        <w:t>n</w:t>
      </w:r>
      <w:r w:rsidR="00710FB1" w:rsidRPr="00471205">
        <w:t> = </w:t>
      </w:r>
      <w:r w:rsidR="00710FB1">
        <w:t>2 in 2021</w:t>
      </w:r>
      <w:r w:rsidR="00CB3FEE">
        <w:t xml:space="preserve">) and </w:t>
      </w:r>
      <w:r w:rsidR="008928E5">
        <w:t>WA</w:t>
      </w:r>
      <w:r w:rsidR="00710FB1">
        <w:t xml:space="preserve"> (</w:t>
      </w:r>
      <w:r w:rsidR="00CB3FEE" w:rsidRPr="00471205">
        <w:rPr>
          <w:i/>
          <w:iCs/>
        </w:rPr>
        <w:t>n</w:t>
      </w:r>
      <w:r w:rsidR="00CB3FEE" w:rsidRPr="00471205">
        <w:t> = </w:t>
      </w:r>
      <w:r w:rsidR="00CB3FEE">
        <w:t>12 in 2022</w:t>
      </w:r>
      <w:r w:rsidR="00710FB1">
        <w:t xml:space="preserve">; </w:t>
      </w:r>
      <w:r w:rsidR="00710FB1" w:rsidRPr="00471205">
        <w:rPr>
          <w:i/>
          <w:iCs/>
        </w:rPr>
        <w:t>n</w:t>
      </w:r>
      <w:r w:rsidR="00710FB1" w:rsidRPr="00471205">
        <w:t> = </w:t>
      </w:r>
      <w:r w:rsidR="00710FB1">
        <w:t>1 in 2021</w:t>
      </w:r>
      <w:r w:rsidR="00CB3FEE">
        <w:t>).</w:t>
      </w:r>
      <w:r w:rsidR="00196414">
        <w:t xml:space="preserve"> One-quarter (13/51, 25</w:t>
      </w:r>
      <w:r w:rsidR="00843E8C">
        <w:t>.5</w:t>
      </w:r>
      <w:r w:rsidR="00196414">
        <w:t>%) of all reports were typhoidal s</w:t>
      </w:r>
      <w:r w:rsidR="004E068B">
        <w:t>pecies.</w:t>
      </w:r>
    </w:p>
    <w:p w14:paraId="0009DFF4" w14:textId="25A13B4F" w:rsidR="00CB3FEE" w:rsidRDefault="001C2D02" w:rsidP="000939B4">
      <w:r w:rsidRPr="00DC7669">
        <w:rPr>
          <w:i/>
          <w:iCs/>
        </w:rPr>
        <w:t>Candida</w:t>
      </w:r>
      <w:r w:rsidR="00567898" w:rsidRPr="00DC7669">
        <w:rPr>
          <w:i/>
          <w:iCs/>
        </w:rPr>
        <w:t> </w:t>
      </w:r>
      <w:r w:rsidRPr="00DC7669">
        <w:rPr>
          <w:i/>
          <w:iCs/>
        </w:rPr>
        <w:t xml:space="preserve">auris </w:t>
      </w:r>
      <w:r w:rsidRPr="00DC7669">
        <w:t>was reported from</w:t>
      </w:r>
      <w:r w:rsidR="00715946" w:rsidRPr="00DC7669">
        <w:t xml:space="preserve"> </w:t>
      </w:r>
      <w:r w:rsidR="00DC7669" w:rsidRPr="00DC7669">
        <w:t xml:space="preserve">all states and territories except Tasmania and the </w:t>
      </w:r>
      <w:r w:rsidR="00336DB7">
        <w:t>ACT</w:t>
      </w:r>
      <w:r w:rsidR="00206289" w:rsidRPr="00DC7669">
        <w:t>.</w:t>
      </w:r>
    </w:p>
    <w:p w14:paraId="6D0652F3" w14:textId="77777777" w:rsidR="00CB3FEE" w:rsidRPr="00FC44CE" w:rsidRDefault="00CB3FEE" w:rsidP="00CB3FEE">
      <w:pPr>
        <w:rPr>
          <w:rFonts w:asciiTheme="majorHAnsi" w:hAnsiTheme="majorHAnsi" w:cstheme="majorHAnsi"/>
          <w:bCs/>
        </w:rPr>
      </w:pPr>
      <w:r w:rsidRPr="00FC44CE">
        <w:rPr>
          <w:rStyle w:val="Emphasis"/>
          <w:rFonts w:asciiTheme="majorHAnsi" w:hAnsiTheme="majorHAnsi" w:cstheme="majorHAnsi"/>
        </w:rPr>
        <w:t>Enterobacterales</w:t>
      </w:r>
      <w:r w:rsidRPr="00FC44CE">
        <w:rPr>
          <w:rFonts w:asciiTheme="majorHAnsi" w:hAnsiTheme="majorHAnsi" w:cstheme="majorHAnsi"/>
          <w:bCs/>
        </w:rPr>
        <w:t xml:space="preserve"> with transmissible resistance to colistin (</w:t>
      </w:r>
      <w:r w:rsidRPr="00FC44CE">
        <w:rPr>
          <w:rFonts w:asciiTheme="majorHAnsi" w:hAnsiTheme="majorHAnsi" w:cstheme="majorHAnsi"/>
          <w:bCs/>
          <w:i/>
          <w:iCs/>
        </w:rPr>
        <w:t>mcr-1.1</w:t>
      </w:r>
      <w:r w:rsidRPr="00FC44CE">
        <w:rPr>
          <w:rFonts w:asciiTheme="majorHAnsi" w:hAnsiTheme="majorHAnsi" w:cstheme="majorHAnsi"/>
          <w:bCs/>
        </w:rPr>
        <w:t>) was only reported from Victoria (</w:t>
      </w:r>
      <w:r w:rsidRPr="00FC44CE">
        <w:rPr>
          <w:rStyle w:val="Emphasis"/>
          <w:rFonts w:asciiTheme="majorHAnsi" w:hAnsiTheme="majorHAnsi" w:cstheme="majorHAnsi"/>
        </w:rPr>
        <w:t>n</w:t>
      </w:r>
      <w:r w:rsidRPr="00FC44CE">
        <w:rPr>
          <w:rFonts w:asciiTheme="majorHAnsi" w:hAnsiTheme="majorHAnsi" w:cstheme="majorHAnsi"/>
          <w:bCs/>
        </w:rPr>
        <w:t xml:space="preserve"> = 2); one isolate also harboured </w:t>
      </w:r>
      <w:r w:rsidRPr="00FC44CE">
        <w:rPr>
          <w:rFonts w:asciiTheme="majorHAnsi" w:hAnsiTheme="majorHAnsi" w:cstheme="majorHAnsi"/>
          <w:bCs/>
          <w:i/>
          <w:iCs/>
          <w:lang w:val="en-GB"/>
        </w:rPr>
        <w:t>bla</w:t>
      </w:r>
      <w:r w:rsidRPr="00FC44CE">
        <w:rPr>
          <w:rFonts w:asciiTheme="majorHAnsi" w:hAnsiTheme="majorHAnsi" w:cstheme="majorHAnsi"/>
          <w:bCs/>
          <w:vertAlign w:val="subscript"/>
          <w:lang w:val="en-GB"/>
        </w:rPr>
        <w:t>OXA-48</w:t>
      </w:r>
      <w:r w:rsidRPr="00FC44CE">
        <w:rPr>
          <w:rFonts w:asciiTheme="majorHAnsi" w:hAnsiTheme="majorHAnsi" w:cstheme="majorHAnsi"/>
          <w:bCs/>
        </w:rPr>
        <w:t>.</w:t>
      </w:r>
    </w:p>
    <w:p w14:paraId="75CD4D40" w14:textId="77777777" w:rsidR="00B6610C" w:rsidRPr="00B6610C" w:rsidRDefault="00B6610C" w:rsidP="00F6172D">
      <w:pPr>
        <w:pStyle w:val="Bulletlist"/>
        <w:numPr>
          <w:ilvl w:val="0"/>
          <w:numId w:val="0"/>
        </w:numPr>
        <w:rPr>
          <w:bCs/>
        </w:rPr>
      </w:pPr>
    </w:p>
    <w:p w14:paraId="60198849" w14:textId="77777777" w:rsidR="00B6610C" w:rsidRPr="00B6610C" w:rsidRDefault="00B6610C" w:rsidP="00F6172D">
      <w:pPr>
        <w:pStyle w:val="Bulletlist"/>
        <w:numPr>
          <w:ilvl w:val="0"/>
          <w:numId w:val="0"/>
        </w:numPr>
        <w:rPr>
          <w:bCs/>
        </w:rPr>
        <w:sectPr w:rsidR="00B6610C" w:rsidRPr="00B6610C" w:rsidSect="00565833">
          <w:footerReference w:type="default" r:id="rId18"/>
          <w:headerReference w:type="first" r:id="rId19"/>
          <w:footerReference w:type="first" r:id="rId20"/>
          <w:type w:val="continuous"/>
          <w:pgSz w:w="11906" w:h="16838"/>
          <w:pgMar w:top="1134" w:right="1134" w:bottom="1134" w:left="1134" w:header="709" w:footer="709" w:gutter="0"/>
          <w:cols w:space="708"/>
          <w:titlePg/>
          <w:docGrid w:linePitch="360"/>
        </w:sectPr>
      </w:pPr>
    </w:p>
    <w:p w14:paraId="4E8E320F" w14:textId="644BF326" w:rsidR="00916BF6" w:rsidRPr="006B79D0" w:rsidRDefault="00916BF6" w:rsidP="00916BF6">
      <w:pPr>
        <w:ind w:left="993" w:hanging="993"/>
        <w:rPr>
          <w:bCs/>
        </w:rPr>
      </w:pPr>
      <w:r w:rsidRPr="00A32F9C">
        <w:rPr>
          <w:b/>
        </w:rPr>
        <w:lastRenderedPageBreak/>
        <w:t>Table 1:</w:t>
      </w:r>
      <w:r w:rsidR="001C2D02">
        <w:rPr>
          <w:b/>
        </w:rPr>
        <w:t xml:space="preserve"> </w:t>
      </w:r>
      <w:r w:rsidRPr="006B79D0">
        <w:rPr>
          <w:bCs/>
        </w:rPr>
        <w:t>Number of critical antimicrobial resistances</w:t>
      </w:r>
      <w:r w:rsidR="005D0B96" w:rsidRPr="006B79D0">
        <w:rPr>
          <w:bCs/>
        </w:rPr>
        <w:t xml:space="preserve"> reported to CARAlert</w:t>
      </w:r>
      <w:r w:rsidRPr="006B79D0">
        <w:rPr>
          <w:bCs/>
        </w:rPr>
        <w:t>, by state and territory, 20</w:t>
      </w:r>
      <w:r w:rsidR="001C2D02" w:rsidRPr="006B79D0">
        <w:rPr>
          <w:bCs/>
        </w:rPr>
        <w:t>2</w:t>
      </w:r>
      <w:r w:rsidR="00C20B17" w:rsidRPr="006B79D0">
        <w:rPr>
          <w:bCs/>
        </w:rPr>
        <w:t>2</w:t>
      </w:r>
      <w:r w:rsidRPr="006B79D0">
        <w:rPr>
          <w:bCs/>
        </w:rPr>
        <w:t xml:space="preserve"> and 20</w:t>
      </w:r>
      <w:r w:rsidR="00146B14" w:rsidRPr="006B79D0">
        <w:rPr>
          <w:bCs/>
        </w:rPr>
        <w:t>2</w:t>
      </w:r>
      <w:r w:rsidR="00C20B17" w:rsidRPr="006B79D0">
        <w:rPr>
          <w:bCs/>
        </w:rPr>
        <w:t>1</w:t>
      </w:r>
    </w:p>
    <w:tbl>
      <w:tblPr>
        <w:tblStyle w:val="TableGrid"/>
        <w:tblW w:w="5037"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top w:w="42" w:type="dxa"/>
          <w:left w:w="42" w:type="dxa"/>
          <w:bottom w:w="42" w:type="dxa"/>
          <w:right w:w="42" w:type="dxa"/>
        </w:tblCellMar>
        <w:tblLook w:val="0620" w:firstRow="1" w:lastRow="0" w:firstColumn="0" w:lastColumn="0" w:noHBand="1" w:noVBand="1"/>
      </w:tblPr>
      <w:tblGrid>
        <w:gridCol w:w="2665"/>
        <w:gridCol w:w="3668"/>
        <w:gridCol w:w="680"/>
        <w:gridCol w:w="680"/>
        <w:gridCol w:w="680"/>
        <w:gridCol w:w="680"/>
        <w:gridCol w:w="680"/>
        <w:gridCol w:w="680"/>
        <w:gridCol w:w="680"/>
        <w:gridCol w:w="680"/>
        <w:gridCol w:w="646"/>
        <w:gridCol w:w="646"/>
        <w:gridCol w:w="986"/>
      </w:tblGrid>
      <w:tr w:rsidR="00146B14" w:rsidRPr="00C771A3" w14:paraId="5E210450" w14:textId="77777777" w:rsidTr="00146B14">
        <w:trPr>
          <w:cnfStyle w:val="100000000000" w:firstRow="1" w:lastRow="0" w:firstColumn="0" w:lastColumn="0" w:oddVBand="0" w:evenVBand="0" w:oddHBand="0" w:evenHBand="0" w:firstRowFirstColumn="0" w:firstRowLastColumn="0" w:lastRowFirstColumn="0" w:lastRowLastColumn="0"/>
          <w:trHeight w:val="283"/>
        </w:trPr>
        <w:tc>
          <w:tcPr>
            <w:tcW w:w="948" w:type="pct"/>
            <w:tcBorders>
              <w:top w:val="single" w:sz="4" w:space="0" w:color="auto"/>
              <w:left w:val="single" w:sz="4" w:space="0" w:color="auto"/>
              <w:bottom w:val="nil"/>
              <w:right w:val="single" w:sz="3" w:space="0" w:color="auto"/>
            </w:tcBorders>
            <w:shd w:val="clear" w:color="auto" w:fill="DAEEF3" w:themeFill="accent5" w:themeFillTint="33"/>
            <w:vAlign w:val="center"/>
          </w:tcPr>
          <w:p w14:paraId="4AAE71D0" w14:textId="77777777" w:rsidR="003D3F9C" w:rsidRDefault="003D3F9C" w:rsidP="003D3F9C">
            <w:pPr>
              <w:spacing w:after="0"/>
              <w:rPr>
                <w:rFonts w:cstheme="minorHAnsi"/>
                <w:i/>
                <w:iCs/>
                <w:sz w:val="16"/>
                <w:szCs w:val="16"/>
              </w:rPr>
            </w:pPr>
          </w:p>
        </w:tc>
        <w:tc>
          <w:tcPr>
            <w:tcW w:w="1305" w:type="pct"/>
            <w:tcBorders>
              <w:top w:val="single" w:sz="4" w:space="0" w:color="auto"/>
              <w:left w:val="single" w:sz="3" w:space="0" w:color="auto"/>
              <w:bottom w:val="nil"/>
              <w:right w:val="single" w:sz="3" w:space="0" w:color="auto"/>
            </w:tcBorders>
            <w:shd w:val="clear" w:color="auto" w:fill="DAEEF3" w:themeFill="accent5" w:themeFillTint="33"/>
            <w:vAlign w:val="center"/>
          </w:tcPr>
          <w:p w14:paraId="21510D75" w14:textId="77777777" w:rsidR="003D3F9C" w:rsidRDefault="003D3F9C" w:rsidP="003D3F9C">
            <w:pPr>
              <w:pStyle w:val="Normal-beforebullets"/>
              <w:ind w:left="57"/>
              <w:rPr>
                <w:rFonts w:cstheme="minorHAnsi"/>
                <w:sz w:val="16"/>
                <w:szCs w:val="16"/>
              </w:rPr>
            </w:pPr>
          </w:p>
        </w:tc>
        <w:tc>
          <w:tcPr>
            <w:tcW w:w="1936" w:type="pct"/>
            <w:gridSpan w:val="8"/>
            <w:tcBorders>
              <w:top w:val="single" w:sz="4" w:space="0" w:color="auto"/>
              <w:left w:val="single" w:sz="3" w:space="0" w:color="auto"/>
              <w:bottom w:val="single" w:sz="4" w:space="0" w:color="D9D9D9" w:themeColor="background1" w:themeShade="D9"/>
              <w:right w:val="single" w:sz="8" w:space="0" w:color="auto"/>
            </w:tcBorders>
            <w:shd w:val="clear" w:color="auto" w:fill="DAEEF3" w:themeFill="accent5" w:themeFillTint="33"/>
            <w:noWrap/>
            <w:vAlign w:val="center"/>
          </w:tcPr>
          <w:p w14:paraId="63B650BF" w14:textId="50BBE7FF" w:rsidR="003D3F9C" w:rsidRPr="00D533A3" w:rsidRDefault="003D3F9C" w:rsidP="003D3F9C">
            <w:pPr>
              <w:spacing w:after="0"/>
              <w:rPr>
                <w:rFonts w:cstheme="minorHAnsi"/>
                <w:color w:val="000000"/>
                <w:sz w:val="16"/>
                <w:szCs w:val="16"/>
              </w:rPr>
            </w:pPr>
            <w:r>
              <w:rPr>
                <w:rFonts w:cstheme="minorHAnsi"/>
                <w:color w:val="000000"/>
                <w:sz w:val="16"/>
                <w:szCs w:val="16"/>
              </w:rPr>
              <w:t xml:space="preserve">State or </w:t>
            </w:r>
            <w:r w:rsidR="007910A2">
              <w:rPr>
                <w:rFonts w:cstheme="minorHAnsi"/>
                <w:color w:val="000000"/>
                <w:sz w:val="16"/>
                <w:szCs w:val="16"/>
              </w:rPr>
              <w:t>t</w:t>
            </w:r>
            <w:r>
              <w:rPr>
                <w:rFonts w:cstheme="minorHAnsi"/>
                <w:color w:val="000000"/>
                <w:sz w:val="16"/>
                <w:szCs w:val="16"/>
              </w:rPr>
              <w:t>erritory, 202</w:t>
            </w:r>
            <w:r w:rsidR="00A00511">
              <w:rPr>
                <w:rFonts w:cstheme="minorHAnsi"/>
                <w:color w:val="000000"/>
                <w:sz w:val="16"/>
                <w:szCs w:val="16"/>
              </w:rPr>
              <w:t>2</w:t>
            </w:r>
          </w:p>
        </w:tc>
        <w:tc>
          <w:tcPr>
            <w:tcW w:w="460" w:type="pct"/>
            <w:gridSpan w:val="2"/>
            <w:tcBorders>
              <w:top w:val="single" w:sz="4" w:space="0" w:color="auto"/>
              <w:left w:val="single" w:sz="8" w:space="0" w:color="auto"/>
              <w:bottom w:val="single" w:sz="4" w:space="0" w:color="D9D9D9" w:themeColor="background1" w:themeShade="D9"/>
            </w:tcBorders>
            <w:shd w:val="clear" w:color="auto" w:fill="EAF1DD" w:themeFill="accent3" w:themeFillTint="33"/>
            <w:vAlign w:val="center"/>
          </w:tcPr>
          <w:p w14:paraId="36ACEC96" w14:textId="44456A6C" w:rsidR="003D3F9C" w:rsidRPr="00D533A3" w:rsidRDefault="003D3F9C" w:rsidP="003D3F9C">
            <w:pPr>
              <w:pStyle w:val="Normal-beforebullets"/>
              <w:rPr>
                <w:rFonts w:cstheme="minorHAnsi"/>
                <w:sz w:val="16"/>
                <w:szCs w:val="16"/>
              </w:rPr>
            </w:pPr>
            <w:r>
              <w:rPr>
                <w:rFonts w:cstheme="minorHAnsi"/>
                <w:sz w:val="16"/>
                <w:szCs w:val="16"/>
              </w:rPr>
              <w:t>Year</w:t>
            </w:r>
          </w:p>
        </w:tc>
        <w:tc>
          <w:tcPr>
            <w:tcW w:w="351" w:type="pct"/>
            <w:tcBorders>
              <w:top w:val="single" w:sz="4" w:space="0" w:color="auto"/>
              <w:bottom w:val="nil"/>
              <w:right w:val="single" w:sz="4" w:space="0" w:color="auto"/>
            </w:tcBorders>
            <w:shd w:val="clear" w:color="auto" w:fill="EAF1DD" w:themeFill="accent3" w:themeFillTint="33"/>
            <w:vAlign w:val="center"/>
          </w:tcPr>
          <w:p w14:paraId="22FCFA74" w14:textId="77777777" w:rsidR="003D3F9C" w:rsidRPr="0044376F" w:rsidRDefault="003D3F9C" w:rsidP="003D3F9C">
            <w:pPr>
              <w:pStyle w:val="Normal-beforebullets"/>
              <w:rPr>
                <w:rFonts w:cstheme="minorHAnsi"/>
                <w:sz w:val="16"/>
                <w:szCs w:val="16"/>
              </w:rPr>
            </w:pPr>
          </w:p>
        </w:tc>
      </w:tr>
      <w:tr w:rsidR="001B1427" w:rsidRPr="00C771A3" w14:paraId="7E4D92D1" w14:textId="77777777" w:rsidTr="00A656A6">
        <w:trPr>
          <w:trHeight w:val="283"/>
        </w:trPr>
        <w:tc>
          <w:tcPr>
            <w:tcW w:w="948" w:type="pct"/>
            <w:tcBorders>
              <w:top w:val="nil"/>
              <w:left w:val="single" w:sz="4" w:space="0" w:color="auto"/>
              <w:bottom w:val="single" w:sz="4" w:space="0" w:color="auto"/>
              <w:right w:val="single" w:sz="4" w:space="0" w:color="auto"/>
            </w:tcBorders>
            <w:shd w:val="clear" w:color="auto" w:fill="DAEEF3" w:themeFill="accent5" w:themeFillTint="33"/>
            <w:vAlign w:val="center"/>
          </w:tcPr>
          <w:p w14:paraId="75EF3BA0" w14:textId="2390A4EB" w:rsidR="00B202FA" w:rsidRPr="00146B14" w:rsidRDefault="00B202FA" w:rsidP="003D3F9C">
            <w:pPr>
              <w:spacing w:after="0"/>
              <w:rPr>
                <w:rFonts w:cstheme="minorHAnsi"/>
                <w:b/>
                <w:i/>
                <w:iCs/>
                <w:sz w:val="16"/>
                <w:szCs w:val="16"/>
              </w:rPr>
            </w:pPr>
            <w:r w:rsidRPr="00146B14">
              <w:rPr>
                <w:rFonts w:asciiTheme="minorHAnsi" w:hAnsiTheme="minorHAnsi" w:cstheme="minorHAnsi"/>
                <w:b/>
                <w:sz w:val="16"/>
                <w:szCs w:val="16"/>
              </w:rPr>
              <w:t>Species</w:t>
            </w:r>
          </w:p>
        </w:tc>
        <w:tc>
          <w:tcPr>
            <w:tcW w:w="1305" w:type="pct"/>
            <w:tcBorders>
              <w:top w:val="nil"/>
              <w:left w:val="single" w:sz="4" w:space="0" w:color="auto"/>
              <w:bottom w:val="single" w:sz="4" w:space="0" w:color="auto"/>
              <w:right w:val="single" w:sz="4" w:space="0" w:color="auto"/>
            </w:tcBorders>
            <w:shd w:val="clear" w:color="auto" w:fill="DAEEF3" w:themeFill="accent5" w:themeFillTint="33"/>
            <w:vAlign w:val="center"/>
          </w:tcPr>
          <w:p w14:paraId="75CF65A7" w14:textId="33C42F04" w:rsidR="00B202FA" w:rsidRPr="00146B14" w:rsidRDefault="00B202FA" w:rsidP="003D3F9C">
            <w:pPr>
              <w:pStyle w:val="Normal-beforebullets"/>
              <w:ind w:left="57"/>
              <w:rPr>
                <w:rFonts w:cstheme="minorHAnsi"/>
                <w:b/>
                <w:sz w:val="16"/>
                <w:szCs w:val="16"/>
              </w:rPr>
            </w:pPr>
            <w:r w:rsidRPr="00146B14">
              <w:rPr>
                <w:rFonts w:asciiTheme="minorHAnsi" w:hAnsiTheme="minorHAnsi" w:cstheme="minorHAnsi"/>
                <w:b/>
                <w:sz w:val="16"/>
                <w:szCs w:val="16"/>
              </w:rPr>
              <w:t>Critical resistance</w:t>
            </w:r>
          </w:p>
        </w:tc>
        <w:tc>
          <w:tcPr>
            <w:tcW w:w="242" w:type="pct"/>
            <w:tcBorders>
              <w:top w:val="single" w:sz="4" w:space="0" w:color="auto"/>
              <w:left w:val="single" w:sz="4" w:space="0" w:color="auto"/>
              <w:bottom w:val="single" w:sz="4" w:space="0" w:color="D9D9D9" w:themeColor="background1" w:themeShade="D9"/>
            </w:tcBorders>
            <w:shd w:val="clear" w:color="auto" w:fill="DAEEF3" w:themeFill="accent5" w:themeFillTint="33"/>
            <w:noWrap/>
            <w:vAlign w:val="center"/>
          </w:tcPr>
          <w:p w14:paraId="307BB3AD" w14:textId="38EAC069" w:rsidR="00B202FA" w:rsidRPr="00146B14" w:rsidRDefault="00B202FA" w:rsidP="00144F7A">
            <w:pPr>
              <w:spacing w:after="0"/>
              <w:jc w:val="center"/>
              <w:rPr>
                <w:rFonts w:cstheme="minorHAnsi"/>
                <w:b/>
                <w:color w:val="000000"/>
                <w:sz w:val="16"/>
                <w:szCs w:val="16"/>
              </w:rPr>
            </w:pPr>
            <w:r w:rsidRPr="00146B14">
              <w:rPr>
                <w:rFonts w:asciiTheme="minorHAnsi" w:hAnsiTheme="minorHAnsi" w:cstheme="minorHAnsi"/>
                <w:b/>
                <w:sz w:val="16"/>
                <w:szCs w:val="16"/>
              </w:rPr>
              <w:t>NSW</w:t>
            </w:r>
          </w:p>
        </w:tc>
        <w:tc>
          <w:tcPr>
            <w:tcW w:w="242" w:type="pct"/>
            <w:tcBorders>
              <w:top w:val="single" w:sz="4" w:space="0" w:color="auto"/>
              <w:bottom w:val="single" w:sz="4" w:space="0" w:color="D9D9D9" w:themeColor="background1" w:themeShade="D9"/>
            </w:tcBorders>
            <w:shd w:val="clear" w:color="auto" w:fill="DAEEF3" w:themeFill="accent5" w:themeFillTint="33"/>
            <w:noWrap/>
            <w:vAlign w:val="center"/>
          </w:tcPr>
          <w:p w14:paraId="14A8BF01" w14:textId="20E45310" w:rsidR="00B202FA" w:rsidRPr="00146B14" w:rsidRDefault="00B202FA" w:rsidP="00144F7A">
            <w:pPr>
              <w:spacing w:after="0"/>
              <w:jc w:val="center"/>
              <w:rPr>
                <w:rFonts w:cstheme="minorHAnsi"/>
                <w:b/>
                <w:color w:val="000000"/>
                <w:sz w:val="16"/>
                <w:szCs w:val="16"/>
              </w:rPr>
            </w:pPr>
            <w:r w:rsidRPr="00146B14">
              <w:rPr>
                <w:rFonts w:asciiTheme="minorHAnsi" w:hAnsiTheme="minorHAnsi" w:cstheme="minorHAnsi"/>
                <w:b/>
                <w:sz w:val="16"/>
                <w:szCs w:val="16"/>
              </w:rPr>
              <w:t>Vic</w:t>
            </w:r>
          </w:p>
        </w:tc>
        <w:tc>
          <w:tcPr>
            <w:tcW w:w="242" w:type="pct"/>
            <w:tcBorders>
              <w:top w:val="single" w:sz="4" w:space="0" w:color="auto"/>
              <w:bottom w:val="single" w:sz="4" w:space="0" w:color="D9D9D9" w:themeColor="background1" w:themeShade="D9"/>
            </w:tcBorders>
            <w:shd w:val="clear" w:color="auto" w:fill="DAEEF3" w:themeFill="accent5" w:themeFillTint="33"/>
            <w:noWrap/>
            <w:vAlign w:val="center"/>
          </w:tcPr>
          <w:p w14:paraId="28B443F5" w14:textId="72535B42" w:rsidR="00B202FA" w:rsidRPr="00146B14" w:rsidRDefault="00B202FA" w:rsidP="00144F7A">
            <w:pPr>
              <w:spacing w:after="0"/>
              <w:jc w:val="center"/>
              <w:rPr>
                <w:rFonts w:cstheme="minorHAnsi"/>
                <w:b/>
                <w:color w:val="000000"/>
                <w:sz w:val="16"/>
                <w:szCs w:val="16"/>
              </w:rPr>
            </w:pPr>
            <w:r w:rsidRPr="00146B14">
              <w:rPr>
                <w:rFonts w:asciiTheme="minorHAnsi" w:hAnsiTheme="minorHAnsi" w:cstheme="minorHAnsi"/>
                <w:b/>
                <w:sz w:val="16"/>
                <w:szCs w:val="16"/>
              </w:rPr>
              <w:t>Qld</w:t>
            </w:r>
          </w:p>
        </w:tc>
        <w:tc>
          <w:tcPr>
            <w:tcW w:w="242" w:type="pct"/>
            <w:tcBorders>
              <w:top w:val="single" w:sz="4" w:space="0" w:color="auto"/>
              <w:bottom w:val="single" w:sz="4" w:space="0" w:color="D9D9D9" w:themeColor="background1" w:themeShade="D9"/>
            </w:tcBorders>
            <w:shd w:val="clear" w:color="auto" w:fill="DAEEF3" w:themeFill="accent5" w:themeFillTint="33"/>
            <w:noWrap/>
            <w:vAlign w:val="center"/>
          </w:tcPr>
          <w:p w14:paraId="269FE97E" w14:textId="02E0FA00" w:rsidR="00B202FA" w:rsidRPr="00146B14" w:rsidRDefault="00B202FA" w:rsidP="00144F7A">
            <w:pPr>
              <w:spacing w:after="0"/>
              <w:jc w:val="center"/>
              <w:rPr>
                <w:rFonts w:cstheme="minorHAnsi"/>
                <w:b/>
                <w:color w:val="000000"/>
                <w:sz w:val="16"/>
                <w:szCs w:val="16"/>
              </w:rPr>
            </w:pPr>
            <w:r w:rsidRPr="00146B14">
              <w:rPr>
                <w:rFonts w:asciiTheme="minorHAnsi" w:hAnsiTheme="minorHAnsi" w:cstheme="minorHAnsi"/>
                <w:b/>
                <w:sz w:val="16"/>
                <w:szCs w:val="16"/>
              </w:rPr>
              <w:t>SA</w:t>
            </w:r>
          </w:p>
        </w:tc>
        <w:tc>
          <w:tcPr>
            <w:tcW w:w="242" w:type="pct"/>
            <w:tcBorders>
              <w:top w:val="single" w:sz="4" w:space="0" w:color="auto"/>
              <w:bottom w:val="single" w:sz="4" w:space="0" w:color="D9D9D9" w:themeColor="background1" w:themeShade="D9"/>
            </w:tcBorders>
            <w:shd w:val="clear" w:color="auto" w:fill="DAEEF3" w:themeFill="accent5" w:themeFillTint="33"/>
            <w:noWrap/>
            <w:vAlign w:val="center"/>
          </w:tcPr>
          <w:p w14:paraId="5FCD584B" w14:textId="0BE391C4" w:rsidR="00B202FA" w:rsidRPr="00146B14" w:rsidRDefault="00B202FA" w:rsidP="00144F7A">
            <w:pPr>
              <w:spacing w:after="0"/>
              <w:jc w:val="center"/>
              <w:rPr>
                <w:rFonts w:cstheme="minorHAnsi"/>
                <w:b/>
                <w:color w:val="000000"/>
                <w:sz w:val="16"/>
                <w:szCs w:val="16"/>
              </w:rPr>
            </w:pPr>
            <w:r w:rsidRPr="00146B14">
              <w:rPr>
                <w:rFonts w:asciiTheme="minorHAnsi" w:hAnsiTheme="minorHAnsi" w:cstheme="minorHAnsi"/>
                <w:b/>
                <w:sz w:val="16"/>
                <w:szCs w:val="16"/>
              </w:rPr>
              <w:t>WA</w:t>
            </w:r>
          </w:p>
        </w:tc>
        <w:tc>
          <w:tcPr>
            <w:tcW w:w="242" w:type="pct"/>
            <w:tcBorders>
              <w:top w:val="single" w:sz="4" w:space="0" w:color="auto"/>
              <w:bottom w:val="single" w:sz="4" w:space="0" w:color="D9D9D9" w:themeColor="background1" w:themeShade="D9"/>
            </w:tcBorders>
            <w:shd w:val="clear" w:color="auto" w:fill="DAEEF3" w:themeFill="accent5" w:themeFillTint="33"/>
            <w:noWrap/>
            <w:vAlign w:val="center"/>
          </w:tcPr>
          <w:p w14:paraId="63C1270F" w14:textId="345BD5C9" w:rsidR="00B202FA" w:rsidRPr="00146B14" w:rsidRDefault="00B202FA" w:rsidP="00144F7A">
            <w:pPr>
              <w:spacing w:after="0"/>
              <w:jc w:val="center"/>
              <w:rPr>
                <w:rFonts w:cstheme="minorHAnsi"/>
                <w:b/>
                <w:color w:val="000000"/>
                <w:sz w:val="16"/>
                <w:szCs w:val="16"/>
              </w:rPr>
            </w:pPr>
            <w:r w:rsidRPr="00146B14">
              <w:rPr>
                <w:rFonts w:asciiTheme="minorHAnsi" w:hAnsiTheme="minorHAnsi" w:cstheme="minorHAnsi"/>
                <w:b/>
                <w:sz w:val="16"/>
                <w:szCs w:val="16"/>
              </w:rPr>
              <w:t>Tas</w:t>
            </w:r>
          </w:p>
        </w:tc>
        <w:tc>
          <w:tcPr>
            <w:tcW w:w="242" w:type="pct"/>
            <w:tcBorders>
              <w:top w:val="single" w:sz="4" w:space="0" w:color="auto"/>
              <w:bottom w:val="single" w:sz="4" w:space="0" w:color="D9D9D9" w:themeColor="background1" w:themeShade="D9"/>
            </w:tcBorders>
            <w:shd w:val="clear" w:color="auto" w:fill="DAEEF3" w:themeFill="accent5" w:themeFillTint="33"/>
            <w:noWrap/>
            <w:vAlign w:val="center"/>
          </w:tcPr>
          <w:p w14:paraId="04046749" w14:textId="422558BA" w:rsidR="00B202FA" w:rsidRPr="00146B14" w:rsidRDefault="00B202FA" w:rsidP="00144F7A">
            <w:pPr>
              <w:spacing w:after="0"/>
              <w:jc w:val="center"/>
              <w:rPr>
                <w:rFonts w:cstheme="minorHAnsi"/>
                <w:b/>
                <w:color w:val="000000"/>
                <w:sz w:val="16"/>
                <w:szCs w:val="16"/>
              </w:rPr>
            </w:pPr>
            <w:r w:rsidRPr="00146B14">
              <w:rPr>
                <w:rFonts w:asciiTheme="minorHAnsi" w:hAnsiTheme="minorHAnsi" w:cstheme="minorHAnsi"/>
                <w:b/>
                <w:sz w:val="16"/>
                <w:szCs w:val="16"/>
              </w:rPr>
              <w:t>NT</w:t>
            </w:r>
          </w:p>
        </w:tc>
        <w:tc>
          <w:tcPr>
            <w:tcW w:w="242" w:type="pct"/>
            <w:tcBorders>
              <w:top w:val="single" w:sz="4" w:space="0" w:color="auto"/>
              <w:bottom w:val="single" w:sz="4" w:space="0" w:color="auto"/>
              <w:right w:val="single" w:sz="8" w:space="0" w:color="auto"/>
            </w:tcBorders>
            <w:shd w:val="clear" w:color="auto" w:fill="DAEEF3" w:themeFill="accent5" w:themeFillTint="33"/>
            <w:noWrap/>
            <w:vAlign w:val="center"/>
          </w:tcPr>
          <w:p w14:paraId="37FB0029" w14:textId="2DC9A490" w:rsidR="00B202FA" w:rsidRPr="00146B14" w:rsidRDefault="00B202FA" w:rsidP="00144F7A">
            <w:pPr>
              <w:spacing w:after="0"/>
              <w:jc w:val="center"/>
              <w:rPr>
                <w:rFonts w:cstheme="minorHAnsi"/>
                <w:b/>
                <w:color w:val="000000"/>
                <w:sz w:val="16"/>
                <w:szCs w:val="16"/>
              </w:rPr>
            </w:pPr>
            <w:r w:rsidRPr="00146B14">
              <w:rPr>
                <w:rFonts w:asciiTheme="minorHAnsi" w:hAnsiTheme="minorHAnsi" w:cstheme="minorHAnsi"/>
                <w:b/>
                <w:sz w:val="16"/>
                <w:szCs w:val="16"/>
              </w:rPr>
              <w:t>ACT</w:t>
            </w:r>
          </w:p>
        </w:tc>
        <w:tc>
          <w:tcPr>
            <w:tcW w:w="230" w:type="pct"/>
            <w:tcBorders>
              <w:top w:val="single" w:sz="4" w:space="0" w:color="auto"/>
              <w:left w:val="single" w:sz="8" w:space="0" w:color="auto"/>
              <w:bottom w:val="single" w:sz="4" w:space="0" w:color="D9D9D9" w:themeColor="background1" w:themeShade="D9"/>
            </w:tcBorders>
            <w:shd w:val="clear" w:color="auto" w:fill="EAF1DD" w:themeFill="accent3" w:themeFillTint="33"/>
            <w:vAlign w:val="center"/>
          </w:tcPr>
          <w:p w14:paraId="3341F7EB" w14:textId="53C010C1" w:rsidR="00B202FA" w:rsidRPr="00146B14" w:rsidRDefault="00B202FA" w:rsidP="00144F7A">
            <w:pPr>
              <w:pStyle w:val="Normal-beforebullets"/>
              <w:jc w:val="center"/>
              <w:rPr>
                <w:rFonts w:cstheme="minorHAnsi"/>
                <w:b/>
                <w:color w:val="000000"/>
                <w:sz w:val="16"/>
                <w:szCs w:val="16"/>
              </w:rPr>
            </w:pPr>
            <w:r w:rsidRPr="00146B14">
              <w:rPr>
                <w:rFonts w:asciiTheme="minorHAnsi" w:hAnsiTheme="minorHAnsi" w:cstheme="minorHAnsi"/>
                <w:b/>
                <w:color w:val="auto"/>
                <w:sz w:val="16"/>
                <w:szCs w:val="16"/>
              </w:rPr>
              <w:t>20</w:t>
            </w:r>
            <w:r w:rsidR="00146B14" w:rsidRPr="00146B14">
              <w:rPr>
                <w:rFonts w:asciiTheme="minorHAnsi" w:hAnsiTheme="minorHAnsi" w:cstheme="minorHAnsi"/>
                <w:b/>
                <w:color w:val="auto"/>
                <w:sz w:val="16"/>
                <w:szCs w:val="16"/>
              </w:rPr>
              <w:t>2</w:t>
            </w:r>
            <w:r w:rsidR="00A00511">
              <w:rPr>
                <w:rFonts w:asciiTheme="minorHAnsi" w:hAnsiTheme="minorHAnsi" w:cstheme="minorHAnsi"/>
                <w:b/>
                <w:color w:val="auto"/>
                <w:sz w:val="16"/>
                <w:szCs w:val="16"/>
              </w:rPr>
              <w:t>1</w:t>
            </w:r>
          </w:p>
        </w:tc>
        <w:tc>
          <w:tcPr>
            <w:tcW w:w="230" w:type="pct"/>
            <w:tcBorders>
              <w:top w:val="single" w:sz="4" w:space="0" w:color="auto"/>
              <w:bottom w:val="single" w:sz="4" w:space="0" w:color="D9D9D9" w:themeColor="background1" w:themeShade="D9"/>
              <w:right w:val="single" w:sz="4" w:space="0" w:color="auto"/>
            </w:tcBorders>
            <w:shd w:val="clear" w:color="auto" w:fill="EAF1DD" w:themeFill="accent3" w:themeFillTint="33"/>
            <w:vAlign w:val="center"/>
          </w:tcPr>
          <w:p w14:paraId="04D0AFBE" w14:textId="0A4FA444" w:rsidR="00B202FA" w:rsidRPr="00146B14" w:rsidRDefault="00B202FA" w:rsidP="00144F7A">
            <w:pPr>
              <w:pStyle w:val="Normal-beforebullets"/>
              <w:jc w:val="center"/>
              <w:rPr>
                <w:rFonts w:cstheme="minorHAnsi"/>
                <w:b/>
                <w:sz w:val="16"/>
                <w:szCs w:val="16"/>
              </w:rPr>
            </w:pPr>
            <w:r w:rsidRPr="00146B14">
              <w:rPr>
                <w:rFonts w:asciiTheme="minorHAnsi" w:hAnsiTheme="minorHAnsi" w:cstheme="minorHAnsi"/>
                <w:b/>
                <w:color w:val="000000"/>
                <w:sz w:val="16"/>
                <w:szCs w:val="16"/>
              </w:rPr>
              <w:t>202</w:t>
            </w:r>
            <w:r w:rsidR="00A00511">
              <w:rPr>
                <w:rFonts w:asciiTheme="minorHAnsi" w:hAnsiTheme="minorHAnsi" w:cstheme="minorHAnsi"/>
                <w:b/>
                <w:color w:val="000000"/>
                <w:sz w:val="16"/>
                <w:szCs w:val="16"/>
              </w:rPr>
              <w:t>2</w:t>
            </w:r>
          </w:p>
        </w:tc>
        <w:tc>
          <w:tcPr>
            <w:tcW w:w="351" w:type="pct"/>
            <w:tcBorders>
              <w:top w:val="nil"/>
              <w:left w:val="single" w:sz="4" w:space="0" w:color="auto"/>
              <w:bottom w:val="single" w:sz="4" w:space="0" w:color="auto"/>
              <w:right w:val="single" w:sz="4" w:space="0" w:color="auto"/>
            </w:tcBorders>
            <w:shd w:val="clear" w:color="auto" w:fill="EAF1DD" w:themeFill="accent3" w:themeFillTint="33"/>
            <w:vAlign w:val="center"/>
          </w:tcPr>
          <w:p w14:paraId="54F2B66F" w14:textId="583C2070" w:rsidR="00B202FA" w:rsidRPr="00146B14" w:rsidRDefault="00B202FA" w:rsidP="00146B14">
            <w:pPr>
              <w:pStyle w:val="Normal-beforebullets"/>
              <w:jc w:val="center"/>
              <w:rPr>
                <w:rFonts w:cstheme="minorHAnsi"/>
                <w:b/>
                <w:sz w:val="16"/>
                <w:szCs w:val="16"/>
              </w:rPr>
            </w:pPr>
            <w:r w:rsidRPr="00146B14">
              <w:rPr>
                <w:rFonts w:asciiTheme="minorHAnsi" w:hAnsiTheme="minorHAnsi" w:cstheme="minorHAnsi"/>
                <w:b/>
                <w:sz w:val="16"/>
                <w:szCs w:val="16"/>
              </w:rPr>
              <w:t>Relative change*</w:t>
            </w:r>
          </w:p>
        </w:tc>
      </w:tr>
      <w:tr w:rsidR="00467039" w:rsidRPr="00C771A3" w14:paraId="0BA0DE76" w14:textId="77777777" w:rsidTr="002A581F">
        <w:trPr>
          <w:trHeight w:val="283"/>
        </w:trPr>
        <w:tc>
          <w:tcPr>
            <w:tcW w:w="948" w:type="pct"/>
            <w:vMerge w:val="restart"/>
            <w:tcBorders>
              <w:top w:val="single" w:sz="4" w:space="0" w:color="auto"/>
              <w:left w:val="single" w:sz="4" w:space="0" w:color="auto"/>
              <w:right w:val="single" w:sz="3" w:space="0" w:color="auto"/>
            </w:tcBorders>
            <w:shd w:val="clear" w:color="auto" w:fill="auto"/>
            <w:vAlign w:val="center"/>
          </w:tcPr>
          <w:p w14:paraId="3B62A6FA" w14:textId="77777777" w:rsidR="00467039" w:rsidRPr="00C877DB" w:rsidRDefault="00467039" w:rsidP="002E249E">
            <w:pPr>
              <w:spacing w:after="0"/>
              <w:rPr>
                <w:rFonts w:cstheme="minorHAnsi"/>
                <w:i/>
                <w:iCs/>
                <w:sz w:val="16"/>
                <w:szCs w:val="16"/>
              </w:rPr>
            </w:pPr>
            <w:r>
              <w:rPr>
                <w:rFonts w:cstheme="minorHAnsi"/>
                <w:i/>
                <w:iCs/>
                <w:sz w:val="16"/>
                <w:szCs w:val="16"/>
              </w:rPr>
              <w:t xml:space="preserve">Acinetobacter baumannii </w:t>
            </w:r>
            <w:r w:rsidRPr="00B20FAB">
              <w:rPr>
                <w:rFonts w:cstheme="minorHAnsi"/>
                <w:sz w:val="16"/>
                <w:szCs w:val="16"/>
              </w:rPr>
              <w:t>complex</w:t>
            </w:r>
          </w:p>
        </w:tc>
        <w:tc>
          <w:tcPr>
            <w:tcW w:w="1305" w:type="pct"/>
            <w:tcBorders>
              <w:top w:val="single" w:sz="4" w:space="0" w:color="auto"/>
              <w:left w:val="single" w:sz="3" w:space="0" w:color="auto"/>
              <w:bottom w:val="single" w:sz="4" w:space="0" w:color="D9D9D9" w:themeColor="background1" w:themeShade="D9"/>
              <w:right w:val="single" w:sz="3" w:space="0" w:color="auto"/>
            </w:tcBorders>
            <w:shd w:val="clear" w:color="auto" w:fill="auto"/>
            <w:vAlign w:val="center"/>
          </w:tcPr>
          <w:p w14:paraId="52ACAB52" w14:textId="2708ECE9" w:rsidR="00467039" w:rsidRDefault="00467039" w:rsidP="002E249E">
            <w:pPr>
              <w:pStyle w:val="Normal-beforebullets"/>
              <w:ind w:left="57"/>
              <w:rPr>
                <w:rFonts w:cstheme="minorHAnsi"/>
                <w:sz w:val="16"/>
                <w:szCs w:val="16"/>
              </w:rPr>
            </w:pPr>
            <w:r>
              <w:rPr>
                <w:rFonts w:cstheme="minorHAnsi"/>
                <w:sz w:val="16"/>
                <w:szCs w:val="16"/>
              </w:rPr>
              <w:t>Carbapenemase-producing</w:t>
            </w:r>
          </w:p>
        </w:tc>
        <w:tc>
          <w:tcPr>
            <w:tcW w:w="242" w:type="pct"/>
            <w:tcBorders>
              <w:top w:val="single" w:sz="4" w:space="0" w:color="auto"/>
              <w:left w:val="single" w:sz="3" w:space="0" w:color="auto"/>
              <w:bottom w:val="single" w:sz="4" w:space="0" w:color="D9D9D9" w:themeColor="background1" w:themeShade="D9"/>
            </w:tcBorders>
            <w:shd w:val="clear" w:color="auto" w:fill="auto"/>
            <w:noWrap/>
            <w:vAlign w:val="center"/>
          </w:tcPr>
          <w:p w14:paraId="45355536" w14:textId="5F68C838" w:rsidR="00467039" w:rsidRPr="006B79D0" w:rsidRDefault="00467039" w:rsidP="006B79D0">
            <w:pPr>
              <w:spacing w:after="0"/>
              <w:jc w:val="center"/>
              <w:rPr>
                <w:rFonts w:cs="Arial"/>
                <w:color w:val="auto"/>
                <w:szCs w:val="18"/>
              </w:rPr>
            </w:pPr>
            <w:r w:rsidRPr="006B79D0">
              <w:rPr>
                <w:rFonts w:cs="Arial"/>
                <w:color w:val="000000"/>
                <w:szCs w:val="18"/>
              </w:rPr>
              <w:t>5</w:t>
            </w:r>
          </w:p>
        </w:tc>
        <w:tc>
          <w:tcPr>
            <w:tcW w:w="242" w:type="pct"/>
            <w:tcBorders>
              <w:top w:val="single" w:sz="4" w:space="0" w:color="auto"/>
              <w:bottom w:val="single" w:sz="4" w:space="0" w:color="D9D9D9" w:themeColor="background1" w:themeShade="D9"/>
            </w:tcBorders>
            <w:shd w:val="clear" w:color="auto" w:fill="auto"/>
            <w:noWrap/>
            <w:vAlign w:val="center"/>
          </w:tcPr>
          <w:p w14:paraId="2A12CC17" w14:textId="1922913A" w:rsidR="00467039" w:rsidRPr="006B79D0" w:rsidRDefault="00467039" w:rsidP="006B79D0">
            <w:pPr>
              <w:spacing w:after="0"/>
              <w:jc w:val="center"/>
              <w:rPr>
                <w:rFonts w:cs="Arial"/>
                <w:color w:val="auto"/>
                <w:szCs w:val="18"/>
              </w:rPr>
            </w:pPr>
            <w:r w:rsidRPr="006B79D0">
              <w:rPr>
                <w:rFonts w:cs="Arial"/>
                <w:color w:val="000000"/>
                <w:szCs w:val="18"/>
              </w:rPr>
              <w:t>3</w:t>
            </w:r>
          </w:p>
        </w:tc>
        <w:tc>
          <w:tcPr>
            <w:tcW w:w="242" w:type="pct"/>
            <w:tcBorders>
              <w:top w:val="single" w:sz="4" w:space="0" w:color="auto"/>
              <w:bottom w:val="single" w:sz="4" w:space="0" w:color="D9D9D9" w:themeColor="background1" w:themeShade="D9"/>
            </w:tcBorders>
            <w:shd w:val="clear" w:color="auto" w:fill="auto"/>
            <w:noWrap/>
            <w:vAlign w:val="center"/>
          </w:tcPr>
          <w:p w14:paraId="2E2C4F2B" w14:textId="0F4355C9" w:rsidR="00467039" w:rsidRPr="006B79D0" w:rsidRDefault="00467039" w:rsidP="006B79D0">
            <w:pPr>
              <w:spacing w:after="0"/>
              <w:jc w:val="center"/>
              <w:rPr>
                <w:rFonts w:cs="Arial"/>
                <w:color w:val="auto"/>
                <w:szCs w:val="18"/>
              </w:rPr>
            </w:pPr>
            <w:r w:rsidRPr="006B79D0">
              <w:rPr>
                <w:rFonts w:cs="Arial"/>
                <w:color w:val="000000"/>
                <w:szCs w:val="18"/>
              </w:rPr>
              <w:t>4</w:t>
            </w:r>
          </w:p>
        </w:tc>
        <w:tc>
          <w:tcPr>
            <w:tcW w:w="242" w:type="pct"/>
            <w:tcBorders>
              <w:top w:val="single" w:sz="4" w:space="0" w:color="auto"/>
              <w:bottom w:val="single" w:sz="4" w:space="0" w:color="D9D9D9" w:themeColor="background1" w:themeShade="D9"/>
            </w:tcBorders>
            <w:shd w:val="clear" w:color="auto" w:fill="auto"/>
            <w:noWrap/>
            <w:vAlign w:val="center"/>
          </w:tcPr>
          <w:p w14:paraId="74E60307" w14:textId="70BE0936" w:rsidR="00467039" w:rsidRPr="006B79D0" w:rsidRDefault="00467039"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auto"/>
              <w:bottom w:val="single" w:sz="4" w:space="0" w:color="D9D9D9" w:themeColor="background1" w:themeShade="D9"/>
            </w:tcBorders>
            <w:shd w:val="clear" w:color="auto" w:fill="auto"/>
            <w:noWrap/>
            <w:vAlign w:val="center"/>
          </w:tcPr>
          <w:p w14:paraId="370F1EA7" w14:textId="1BEE97E7" w:rsidR="00467039" w:rsidRPr="006B79D0" w:rsidRDefault="00467039"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auto"/>
              <w:bottom w:val="single" w:sz="4" w:space="0" w:color="D9D9D9" w:themeColor="background1" w:themeShade="D9"/>
            </w:tcBorders>
            <w:shd w:val="clear" w:color="auto" w:fill="auto"/>
            <w:noWrap/>
            <w:vAlign w:val="center"/>
          </w:tcPr>
          <w:p w14:paraId="5A17B0ED" w14:textId="419468A9"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auto"/>
              <w:bottom w:val="single" w:sz="4" w:space="0" w:color="D9D9D9" w:themeColor="background1" w:themeShade="D9"/>
            </w:tcBorders>
            <w:shd w:val="clear" w:color="auto" w:fill="auto"/>
            <w:noWrap/>
            <w:vAlign w:val="center"/>
          </w:tcPr>
          <w:p w14:paraId="59EB6025" w14:textId="48FE2FD2" w:rsidR="00467039" w:rsidRPr="006B79D0" w:rsidRDefault="00467039" w:rsidP="006B79D0">
            <w:pPr>
              <w:spacing w:after="0"/>
              <w:jc w:val="center"/>
              <w:rPr>
                <w:rFonts w:cs="Arial"/>
                <w:color w:val="auto"/>
                <w:szCs w:val="18"/>
              </w:rPr>
            </w:pPr>
            <w:r w:rsidRPr="006B79D0">
              <w:rPr>
                <w:rFonts w:cs="Arial"/>
                <w:color w:val="000000"/>
                <w:szCs w:val="18"/>
              </w:rPr>
              <w:t>4</w:t>
            </w:r>
          </w:p>
        </w:tc>
        <w:tc>
          <w:tcPr>
            <w:tcW w:w="242" w:type="pct"/>
            <w:tcBorders>
              <w:top w:val="single" w:sz="4" w:space="0" w:color="auto"/>
              <w:bottom w:val="single" w:sz="4" w:space="0" w:color="D9D9D9" w:themeColor="background1" w:themeShade="D9"/>
              <w:right w:val="single" w:sz="8" w:space="0" w:color="auto"/>
            </w:tcBorders>
            <w:shd w:val="clear" w:color="auto" w:fill="auto"/>
            <w:noWrap/>
            <w:vAlign w:val="center"/>
          </w:tcPr>
          <w:p w14:paraId="35D4426F" w14:textId="1A3856A9"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30" w:type="pct"/>
            <w:tcBorders>
              <w:top w:val="single" w:sz="4" w:space="0" w:color="auto"/>
              <w:left w:val="single" w:sz="8" w:space="0" w:color="auto"/>
              <w:bottom w:val="single" w:sz="4" w:space="0" w:color="D9D9D9" w:themeColor="background1" w:themeShade="D9"/>
            </w:tcBorders>
            <w:shd w:val="clear" w:color="auto" w:fill="auto"/>
            <w:vAlign w:val="center"/>
          </w:tcPr>
          <w:p w14:paraId="2B0571BE" w14:textId="4121AABB" w:rsidR="00467039" w:rsidRPr="006B79D0" w:rsidRDefault="00467039" w:rsidP="006B79D0">
            <w:pPr>
              <w:pStyle w:val="Normal-beforebullets"/>
              <w:jc w:val="center"/>
              <w:rPr>
                <w:rFonts w:cs="Arial"/>
                <w:color w:val="auto"/>
                <w:szCs w:val="18"/>
              </w:rPr>
            </w:pPr>
            <w:r w:rsidRPr="006B79D0">
              <w:rPr>
                <w:rFonts w:cs="Arial"/>
                <w:color w:val="auto"/>
                <w:szCs w:val="18"/>
              </w:rPr>
              <w:t>15</w:t>
            </w:r>
          </w:p>
        </w:tc>
        <w:tc>
          <w:tcPr>
            <w:tcW w:w="230" w:type="pct"/>
            <w:tcBorders>
              <w:top w:val="single" w:sz="4" w:space="0" w:color="auto"/>
              <w:bottom w:val="single" w:sz="4" w:space="0" w:color="D9D9D9" w:themeColor="background1" w:themeShade="D9"/>
            </w:tcBorders>
            <w:shd w:val="clear" w:color="auto" w:fill="auto"/>
            <w:vAlign w:val="center"/>
          </w:tcPr>
          <w:p w14:paraId="0AE96290" w14:textId="5DDD5ABB" w:rsidR="00467039" w:rsidRPr="006B79D0" w:rsidRDefault="00467039" w:rsidP="006B79D0">
            <w:pPr>
              <w:pStyle w:val="Normal-beforebullets"/>
              <w:jc w:val="center"/>
              <w:rPr>
                <w:rFonts w:cs="Arial"/>
                <w:color w:val="auto"/>
                <w:szCs w:val="18"/>
              </w:rPr>
            </w:pPr>
            <w:r w:rsidRPr="006B79D0">
              <w:rPr>
                <w:rFonts w:cs="Arial"/>
                <w:color w:val="000000"/>
                <w:szCs w:val="18"/>
              </w:rPr>
              <w:t>18</w:t>
            </w:r>
          </w:p>
        </w:tc>
        <w:tc>
          <w:tcPr>
            <w:tcW w:w="351" w:type="pct"/>
            <w:tcBorders>
              <w:top w:val="single" w:sz="4" w:space="0" w:color="auto"/>
              <w:bottom w:val="single" w:sz="4" w:space="0" w:color="D9D9D9" w:themeColor="background1" w:themeShade="D9"/>
              <w:right w:val="single" w:sz="4" w:space="0" w:color="auto"/>
            </w:tcBorders>
            <w:shd w:val="clear" w:color="auto" w:fill="auto"/>
            <w:vAlign w:val="center"/>
          </w:tcPr>
          <w:p w14:paraId="3676EE4D" w14:textId="4E575DAB" w:rsidR="00467039" w:rsidRPr="006B79D0" w:rsidRDefault="00467039" w:rsidP="006B79D0">
            <w:pPr>
              <w:pStyle w:val="Normal-beforebullets"/>
              <w:jc w:val="center"/>
              <w:rPr>
                <w:rFonts w:cs="Arial"/>
                <w:color w:val="auto"/>
                <w:szCs w:val="18"/>
              </w:rPr>
            </w:pPr>
            <w:r w:rsidRPr="006B79D0">
              <w:rPr>
                <w:rFonts w:cs="Arial"/>
                <w:bCs/>
                <w:color w:val="FF0000"/>
                <w:szCs w:val="18"/>
              </w:rPr>
              <w:t>▲</w:t>
            </w:r>
            <w:r w:rsidRPr="006B79D0">
              <w:rPr>
                <w:rFonts w:cs="Arial"/>
                <w:color w:val="00B050"/>
                <w:szCs w:val="18"/>
              </w:rPr>
              <w:t xml:space="preserve"> </w:t>
            </w:r>
            <w:r w:rsidRPr="006B79D0">
              <w:rPr>
                <w:rFonts w:cs="Arial"/>
                <w:szCs w:val="18"/>
              </w:rPr>
              <w:t>20.0%</w:t>
            </w:r>
          </w:p>
        </w:tc>
      </w:tr>
      <w:tr w:rsidR="00467039" w:rsidRPr="00C771A3" w14:paraId="60A2C664" w14:textId="77777777" w:rsidTr="002A581F">
        <w:trPr>
          <w:trHeight w:val="283"/>
        </w:trPr>
        <w:tc>
          <w:tcPr>
            <w:tcW w:w="948" w:type="pct"/>
            <w:vMerge/>
            <w:tcBorders>
              <w:left w:val="single" w:sz="4" w:space="0" w:color="auto"/>
              <w:bottom w:val="single" w:sz="4" w:space="0" w:color="auto"/>
              <w:right w:val="single" w:sz="3" w:space="0" w:color="auto"/>
            </w:tcBorders>
            <w:shd w:val="clear" w:color="auto" w:fill="auto"/>
            <w:vAlign w:val="center"/>
          </w:tcPr>
          <w:p w14:paraId="35830A38" w14:textId="77777777" w:rsidR="00467039" w:rsidRDefault="00467039" w:rsidP="002E249E">
            <w:pPr>
              <w:spacing w:after="0"/>
              <w:rPr>
                <w:rFonts w:cstheme="minorHAnsi"/>
                <w:i/>
                <w:iCs/>
                <w:sz w:val="16"/>
                <w:szCs w:val="16"/>
              </w:rPr>
            </w:pPr>
          </w:p>
        </w:tc>
        <w:tc>
          <w:tcPr>
            <w:tcW w:w="1305" w:type="pct"/>
            <w:tcBorders>
              <w:top w:val="single" w:sz="4" w:space="0" w:color="D9D9D9" w:themeColor="background1" w:themeShade="D9"/>
              <w:left w:val="single" w:sz="3" w:space="0" w:color="auto"/>
              <w:bottom w:val="single" w:sz="4" w:space="0" w:color="auto"/>
              <w:right w:val="single" w:sz="3" w:space="0" w:color="auto"/>
            </w:tcBorders>
            <w:shd w:val="clear" w:color="auto" w:fill="auto"/>
            <w:vAlign w:val="center"/>
          </w:tcPr>
          <w:p w14:paraId="7F2BC667" w14:textId="2A631AED" w:rsidR="00467039" w:rsidRDefault="00467039" w:rsidP="002E249E">
            <w:pPr>
              <w:pStyle w:val="Normal-beforebullets"/>
              <w:ind w:left="57"/>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242" w:type="pct"/>
            <w:tcBorders>
              <w:top w:val="single" w:sz="4" w:space="0" w:color="D9D9D9" w:themeColor="background1" w:themeShade="D9"/>
              <w:left w:val="single" w:sz="3" w:space="0" w:color="auto"/>
              <w:bottom w:val="single" w:sz="4" w:space="0" w:color="auto"/>
            </w:tcBorders>
            <w:shd w:val="clear" w:color="auto" w:fill="auto"/>
            <w:noWrap/>
            <w:vAlign w:val="center"/>
          </w:tcPr>
          <w:p w14:paraId="4D67693C" w14:textId="74FDAC49"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133CFA8A" w14:textId="73D172EC" w:rsidR="00467039" w:rsidRPr="006B79D0" w:rsidRDefault="00467039" w:rsidP="006B79D0">
            <w:pPr>
              <w:spacing w:after="0"/>
              <w:jc w:val="center"/>
              <w:rPr>
                <w:rFonts w:cs="Arial"/>
                <w:color w:val="000000"/>
                <w:szCs w:val="18"/>
              </w:rPr>
            </w:pPr>
            <w:r w:rsidRPr="006B79D0">
              <w:rPr>
                <w:rFonts w:cs="Arial"/>
                <w:color w:val="000000"/>
                <w:szCs w:val="18"/>
              </w:rPr>
              <w:t>5</w:t>
            </w:r>
          </w:p>
        </w:tc>
        <w:tc>
          <w:tcPr>
            <w:tcW w:w="242" w:type="pct"/>
            <w:tcBorders>
              <w:top w:val="single" w:sz="4" w:space="0" w:color="D9D9D9" w:themeColor="background1" w:themeShade="D9"/>
              <w:bottom w:val="single" w:sz="4" w:space="0" w:color="auto"/>
            </w:tcBorders>
            <w:shd w:val="clear" w:color="auto" w:fill="auto"/>
            <w:noWrap/>
            <w:vAlign w:val="center"/>
          </w:tcPr>
          <w:p w14:paraId="25644E82" w14:textId="4669C850"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1424AAEB" w14:textId="3DEE473C"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5DBDBD1B" w14:textId="33DDF49F"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530C9670" w14:textId="085CF759"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24F43A87" w14:textId="502A2A06"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right w:val="single" w:sz="8" w:space="0" w:color="auto"/>
            </w:tcBorders>
            <w:shd w:val="clear" w:color="auto" w:fill="auto"/>
            <w:noWrap/>
            <w:vAlign w:val="center"/>
          </w:tcPr>
          <w:p w14:paraId="48761FD7" w14:textId="5FF45F25"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30" w:type="pct"/>
            <w:tcBorders>
              <w:top w:val="single" w:sz="4" w:space="0" w:color="D9D9D9" w:themeColor="background1" w:themeShade="D9"/>
              <w:left w:val="single" w:sz="8" w:space="0" w:color="auto"/>
              <w:bottom w:val="single" w:sz="4" w:space="0" w:color="auto"/>
            </w:tcBorders>
            <w:shd w:val="clear" w:color="auto" w:fill="auto"/>
            <w:vAlign w:val="center"/>
          </w:tcPr>
          <w:p w14:paraId="76B049ED" w14:textId="2AA3A04C" w:rsidR="00467039" w:rsidRPr="006B79D0" w:rsidRDefault="00467039" w:rsidP="006B79D0">
            <w:pPr>
              <w:pStyle w:val="Normal-beforebullets"/>
              <w:jc w:val="center"/>
              <w:rPr>
                <w:rFonts w:cs="Arial"/>
                <w:color w:val="000000"/>
                <w:szCs w:val="18"/>
              </w:rPr>
            </w:pPr>
            <w:r w:rsidRPr="006B79D0">
              <w:rPr>
                <w:rFonts w:cs="Arial"/>
                <w:szCs w:val="18"/>
              </w:rPr>
              <w:t>2</w:t>
            </w:r>
          </w:p>
        </w:tc>
        <w:tc>
          <w:tcPr>
            <w:tcW w:w="230" w:type="pct"/>
            <w:tcBorders>
              <w:top w:val="single" w:sz="4" w:space="0" w:color="D9D9D9" w:themeColor="background1" w:themeShade="D9"/>
              <w:bottom w:val="single" w:sz="4" w:space="0" w:color="auto"/>
            </w:tcBorders>
            <w:shd w:val="clear" w:color="auto" w:fill="auto"/>
            <w:vAlign w:val="center"/>
          </w:tcPr>
          <w:p w14:paraId="64110C98" w14:textId="52579CB1" w:rsidR="00467039" w:rsidRPr="006B79D0" w:rsidRDefault="00467039" w:rsidP="006B79D0">
            <w:pPr>
              <w:pStyle w:val="Normal-beforebullets"/>
              <w:jc w:val="center"/>
              <w:rPr>
                <w:rFonts w:cs="Arial"/>
                <w:szCs w:val="18"/>
              </w:rPr>
            </w:pPr>
            <w:r w:rsidRPr="006B79D0">
              <w:rPr>
                <w:rFonts w:cs="Arial"/>
                <w:szCs w:val="18"/>
              </w:rPr>
              <w:t>5</w:t>
            </w:r>
          </w:p>
        </w:tc>
        <w:tc>
          <w:tcPr>
            <w:tcW w:w="351" w:type="pct"/>
            <w:tcBorders>
              <w:top w:val="single" w:sz="4" w:space="0" w:color="D9D9D9" w:themeColor="background1" w:themeShade="D9"/>
              <w:bottom w:val="single" w:sz="4" w:space="0" w:color="auto"/>
              <w:right w:val="single" w:sz="4" w:space="0" w:color="auto"/>
            </w:tcBorders>
            <w:shd w:val="clear" w:color="auto" w:fill="auto"/>
            <w:vAlign w:val="center"/>
          </w:tcPr>
          <w:p w14:paraId="7D1D1B07" w14:textId="2F554CC0" w:rsidR="00467039" w:rsidRPr="006B79D0" w:rsidRDefault="00467039" w:rsidP="006B79D0">
            <w:pPr>
              <w:pStyle w:val="Normal-beforebullets"/>
              <w:jc w:val="center"/>
              <w:rPr>
                <w:rFonts w:cs="Arial"/>
                <w:color w:val="auto"/>
                <w:szCs w:val="18"/>
              </w:rPr>
            </w:pPr>
            <w:r w:rsidRPr="006B79D0">
              <w:rPr>
                <w:rFonts w:cs="Arial"/>
                <w:bCs/>
                <w:color w:val="FF0000"/>
                <w:szCs w:val="18"/>
              </w:rPr>
              <w:t>▲</w:t>
            </w:r>
            <w:r w:rsidRPr="006B79D0">
              <w:rPr>
                <w:rFonts w:cs="Arial"/>
                <w:color w:val="00B050"/>
                <w:szCs w:val="18"/>
              </w:rPr>
              <w:t xml:space="preserve"> </w:t>
            </w:r>
            <w:r w:rsidRPr="006B79D0">
              <w:rPr>
                <w:rFonts w:cs="Arial"/>
                <w:szCs w:val="18"/>
              </w:rPr>
              <w:t>150%</w:t>
            </w:r>
          </w:p>
        </w:tc>
      </w:tr>
      <w:tr w:rsidR="002E249E" w:rsidRPr="00C771A3" w14:paraId="5A23E41A" w14:textId="77777777" w:rsidTr="006B79D0">
        <w:trPr>
          <w:trHeight w:val="283"/>
        </w:trPr>
        <w:tc>
          <w:tcPr>
            <w:tcW w:w="948" w:type="pct"/>
            <w:tcBorders>
              <w:top w:val="single" w:sz="4" w:space="0" w:color="auto"/>
              <w:left w:val="single" w:sz="4" w:space="0" w:color="auto"/>
              <w:bottom w:val="single" w:sz="4" w:space="0" w:color="auto"/>
              <w:right w:val="single" w:sz="3" w:space="0" w:color="auto"/>
            </w:tcBorders>
            <w:shd w:val="clear" w:color="auto" w:fill="auto"/>
            <w:vAlign w:val="center"/>
          </w:tcPr>
          <w:p w14:paraId="5FA1C511" w14:textId="77777777" w:rsidR="002E249E" w:rsidRPr="00C877DB" w:rsidRDefault="002E249E" w:rsidP="002E249E">
            <w:pPr>
              <w:spacing w:after="0"/>
              <w:rPr>
                <w:rFonts w:cstheme="minorHAnsi"/>
                <w:i/>
                <w:iCs/>
                <w:sz w:val="16"/>
                <w:szCs w:val="16"/>
              </w:rPr>
            </w:pPr>
            <w:r w:rsidRPr="00C877DB">
              <w:rPr>
                <w:rFonts w:cstheme="minorHAnsi"/>
                <w:i/>
                <w:iCs/>
                <w:sz w:val="16"/>
                <w:szCs w:val="16"/>
              </w:rPr>
              <w:t>Candida auris</w:t>
            </w:r>
          </w:p>
        </w:tc>
        <w:tc>
          <w:tcPr>
            <w:tcW w:w="1305" w:type="pct"/>
            <w:tcBorders>
              <w:top w:val="single" w:sz="4" w:space="0" w:color="auto"/>
              <w:left w:val="single" w:sz="3" w:space="0" w:color="auto"/>
              <w:bottom w:val="single" w:sz="4" w:space="0" w:color="auto"/>
              <w:right w:val="single" w:sz="3" w:space="0" w:color="auto"/>
            </w:tcBorders>
            <w:shd w:val="clear" w:color="auto" w:fill="auto"/>
            <w:vAlign w:val="center"/>
          </w:tcPr>
          <w:p w14:paraId="5C11F5BD" w14:textId="6133F037" w:rsidR="002E249E" w:rsidRPr="0067738A" w:rsidRDefault="002E249E" w:rsidP="002E249E">
            <w:pPr>
              <w:pStyle w:val="Normal-beforebullets"/>
              <w:ind w:left="57"/>
              <w:rPr>
                <w:rFonts w:cstheme="minorHAnsi"/>
                <w:sz w:val="16"/>
                <w:szCs w:val="16"/>
              </w:rPr>
            </w:pPr>
            <w:r>
              <w:rPr>
                <w:rFonts w:cstheme="minorHAnsi"/>
                <w:sz w:val="16"/>
                <w:szCs w:val="16"/>
              </w:rPr>
              <w:t>–</w:t>
            </w:r>
          </w:p>
        </w:tc>
        <w:tc>
          <w:tcPr>
            <w:tcW w:w="242" w:type="pct"/>
            <w:tcBorders>
              <w:top w:val="single" w:sz="4" w:space="0" w:color="auto"/>
              <w:left w:val="single" w:sz="3" w:space="0" w:color="auto"/>
              <w:bottom w:val="single" w:sz="4" w:space="0" w:color="auto"/>
            </w:tcBorders>
            <w:shd w:val="clear" w:color="auto" w:fill="auto"/>
            <w:noWrap/>
            <w:vAlign w:val="center"/>
          </w:tcPr>
          <w:p w14:paraId="380D4853" w14:textId="1C256435" w:rsidR="002E249E" w:rsidRPr="006B79D0" w:rsidRDefault="002E249E"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auto"/>
              <w:bottom w:val="single" w:sz="4" w:space="0" w:color="auto"/>
            </w:tcBorders>
            <w:shd w:val="clear" w:color="auto" w:fill="auto"/>
            <w:noWrap/>
            <w:vAlign w:val="center"/>
          </w:tcPr>
          <w:p w14:paraId="709C6ADF" w14:textId="516F5845" w:rsidR="002E249E" w:rsidRPr="006B79D0" w:rsidRDefault="002E249E"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auto"/>
              <w:bottom w:val="single" w:sz="4" w:space="0" w:color="auto"/>
            </w:tcBorders>
            <w:shd w:val="clear" w:color="auto" w:fill="auto"/>
            <w:noWrap/>
            <w:vAlign w:val="center"/>
          </w:tcPr>
          <w:p w14:paraId="3BBCDB3B" w14:textId="313131AB" w:rsidR="002E249E" w:rsidRPr="006B79D0" w:rsidRDefault="002E249E" w:rsidP="006B79D0">
            <w:pPr>
              <w:spacing w:after="0"/>
              <w:jc w:val="center"/>
              <w:rPr>
                <w:rFonts w:cs="Arial"/>
                <w:color w:val="auto"/>
                <w:szCs w:val="18"/>
              </w:rPr>
            </w:pPr>
            <w:r w:rsidRPr="006B79D0">
              <w:rPr>
                <w:rFonts w:cs="Arial"/>
                <w:color w:val="000000"/>
                <w:szCs w:val="18"/>
              </w:rPr>
              <w:t>2</w:t>
            </w:r>
          </w:p>
        </w:tc>
        <w:tc>
          <w:tcPr>
            <w:tcW w:w="242" w:type="pct"/>
            <w:tcBorders>
              <w:top w:val="single" w:sz="4" w:space="0" w:color="auto"/>
              <w:bottom w:val="single" w:sz="4" w:space="0" w:color="auto"/>
            </w:tcBorders>
            <w:shd w:val="clear" w:color="auto" w:fill="auto"/>
            <w:noWrap/>
            <w:vAlign w:val="center"/>
          </w:tcPr>
          <w:p w14:paraId="573347C4" w14:textId="0CD0373C" w:rsidR="002E249E" w:rsidRPr="006B79D0" w:rsidRDefault="005659D7" w:rsidP="006B79D0">
            <w:pPr>
              <w:spacing w:after="0"/>
              <w:jc w:val="center"/>
              <w:rPr>
                <w:rFonts w:cs="Arial"/>
                <w:color w:val="auto"/>
                <w:szCs w:val="18"/>
              </w:rPr>
            </w:pPr>
            <w:r>
              <w:rPr>
                <w:rFonts w:cs="Arial"/>
                <w:color w:val="000000"/>
                <w:szCs w:val="18"/>
              </w:rPr>
              <w:t>3</w:t>
            </w:r>
          </w:p>
        </w:tc>
        <w:tc>
          <w:tcPr>
            <w:tcW w:w="242" w:type="pct"/>
            <w:tcBorders>
              <w:top w:val="single" w:sz="4" w:space="0" w:color="auto"/>
              <w:bottom w:val="single" w:sz="4" w:space="0" w:color="auto"/>
            </w:tcBorders>
            <w:shd w:val="clear" w:color="auto" w:fill="auto"/>
            <w:noWrap/>
            <w:vAlign w:val="center"/>
          </w:tcPr>
          <w:p w14:paraId="6555022B" w14:textId="20C107E6" w:rsidR="002E249E" w:rsidRPr="006B79D0" w:rsidRDefault="002E249E"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auto"/>
              <w:bottom w:val="single" w:sz="4" w:space="0" w:color="auto"/>
            </w:tcBorders>
            <w:shd w:val="clear" w:color="auto" w:fill="auto"/>
            <w:noWrap/>
            <w:vAlign w:val="center"/>
          </w:tcPr>
          <w:p w14:paraId="09410EE8" w14:textId="73064C21" w:rsidR="002E249E" w:rsidRPr="006B79D0" w:rsidRDefault="002E249E"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1FE5813F" w14:textId="4336EF45" w:rsidR="002E249E" w:rsidRPr="006B79D0" w:rsidRDefault="002E249E"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auto"/>
              <w:bottom w:val="single" w:sz="4" w:space="0" w:color="auto"/>
              <w:right w:val="single" w:sz="8" w:space="0" w:color="auto"/>
            </w:tcBorders>
            <w:shd w:val="clear" w:color="auto" w:fill="auto"/>
            <w:noWrap/>
            <w:vAlign w:val="center"/>
          </w:tcPr>
          <w:p w14:paraId="429C12BF" w14:textId="0B5335CF" w:rsidR="002E249E" w:rsidRPr="006B79D0" w:rsidRDefault="002E249E" w:rsidP="006B79D0">
            <w:pPr>
              <w:spacing w:after="0"/>
              <w:jc w:val="center"/>
              <w:rPr>
                <w:rFonts w:cs="Arial"/>
                <w:color w:val="auto"/>
                <w:szCs w:val="18"/>
              </w:rPr>
            </w:pPr>
            <w:r w:rsidRPr="006B79D0">
              <w:rPr>
                <w:rFonts w:cs="Arial"/>
                <w:color w:val="000000"/>
                <w:szCs w:val="18"/>
              </w:rPr>
              <w:t>0</w:t>
            </w:r>
          </w:p>
        </w:tc>
        <w:tc>
          <w:tcPr>
            <w:tcW w:w="230" w:type="pct"/>
            <w:tcBorders>
              <w:top w:val="single" w:sz="4" w:space="0" w:color="auto"/>
              <w:left w:val="single" w:sz="8" w:space="0" w:color="auto"/>
              <w:bottom w:val="single" w:sz="4" w:space="0" w:color="auto"/>
            </w:tcBorders>
            <w:shd w:val="clear" w:color="auto" w:fill="auto"/>
            <w:vAlign w:val="center"/>
          </w:tcPr>
          <w:p w14:paraId="78880073" w14:textId="2FE9C09C" w:rsidR="002E249E" w:rsidRPr="006B79D0" w:rsidRDefault="006B79D0" w:rsidP="006B79D0">
            <w:pPr>
              <w:pStyle w:val="Normal-beforebullets"/>
              <w:jc w:val="center"/>
              <w:rPr>
                <w:rFonts w:cs="Arial"/>
                <w:color w:val="auto"/>
                <w:szCs w:val="18"/>
              </w:rPr>
            </w:pPr>
            <w:r w:rsidRPr="006B79D0">
              <w:rPr>
                <w:rFonts w:cs="Arial"/>
                <w:color w:val="auto"/>
                <w:szCs w:val="18"/>
              </w:rPr>
              <w:t>1</w:t>
            </w:r>
          </w:p>
        </w:tc>
        <w:tc>
          <w:tcPr>
            <w:tcW w:w="230" w:type="pct"/>
            <w:tcBorders>
              <w:top w:val="single" w:sz="4" w:space="0" w:color="auto"/>
              <w:bottom w:val="single" w:sz="4" w:space="0" w:color="auto"/>
            </w:tcBorders>
            <w:shd w:val="clear" w:color="auto" w:fill="auto"/>
            <w:vAlign w:val="center"/>
          </w:tcPr>
          <w:p w14:paraId="14863E88" w14:textId="2AE39F50" w:rsidR="002E249E" w:rsidRPr="006B79D0" w:rsidRDefault="005659D7" w:rsidP="006B79D0">
            <w:pPr>
              <w:pStyle w:val="Normal-beforebullets"/>
              <w:jc w:val="center"/>
              <w:rPr>
                <w:rFonts w:cs="Arial"/>
                <w:color w:val="auto"/>
                <w:szCs w:val="18"/>
              </w:rPr>
            </w:pPr>
            <w:r>
              <w:rPr>
                <w:rFonts w:cs="Arial"/>
                <w:color w:val="auto"/>
                <w:szCs w:val="18"/>
              </w:rPr>
              <w:t>9</w:t>
            </w:r>
          </w:p>
        </w:tc>
        <w:tc>
          <w:tcPr>
            <w:tcW w:w="351" w:type="pct"/>
            <w:tcBorders>
              <w:top w:val="single" w:sz="4" w:space="0" w:color="auto"/>
              <w:bottom w:val="single" w:sz="4" w:space="0" w:color="auto"/>
              <w:right w:val="single" w:sz="4" w:space="0" w:color="auto"/>
            </w:tcBorders>
            <w:shd w:val="clear" w:color="auto" w:fill="auto"/>
            <w:vAlign w:val="center"/>
          </w:tcPr>
          <w:p w14:paraId="7D199988" w14:textId="79638179" w:rsidR="002E249E" w:rsidRPr="006B79D0" w:rsidRDefault="00DD2A6C" w:rsidP="006B79D0">
            <w:pPr>
              <w:pStyle w:val="Normal-beforebullets"/>
              <w:jc w:val="center"/>
              <w:rPr>
                <w:rFonts w:cs="Arial"/>
                <w:color w:val="auto"/>
                <w:szCs w:val="18"/>
              </w:rPr>
            </w:pPr>
            <w:r w:rsidRPr="006B79D0">
              <w:rPr>
                <w:rFonts w:cs="Arial"/>
                <w:bCs/>
                <w:color w:val="FF0000"/>
                <w:szCs w:val="18"/>
              </w:rPr>
              <w:t>▲</w:t>
            </w:r>
            <w:r w:rsidRPr="006B79D0">
              <w:rPr>
                <w:rFonts w:cs="Arial"/>
                <w:color w:val="00B050"/>
                <w:szCs w:val="18"/>
              </w:rPr>
              <w:t xml:space="preserve"> </w:t>
            </w:r>
            <w:r w:rsidR="005659D7">
              <w:rPr>
                <w:rFonts w:cs="Arial"/>
                <w:szCs w:val="18"/>
              </w:rPr>
              <w:t>8</w:t>
            </w:r>
            <w:r w:rsidRPr="006B79D0">
              <w:rPr>
                <w:rFonts w:cs="Arial"/>
                <w:szCs w:val="18"/>
              </w:rPr>
              <w:t>00%</w:t>
            </w:r>
          </w:p>
        </w:tc>
      </w:tr>
      <w:tr w:rsidR="00467039" w:rsidRPr="00C771A3" w14:paraId="06BA05E0" w14:textId="77777777" w:rsidTr="007C7FB6">
        <w:trPr>
          <w:trHeight w:val="283"/>
        </w:trPr>
        <w:tc>
          <w:tcPr>
            <w:tcW w:w="948" w:type="pct"/>
            <w:vMerge w:val="restart"/>
            <w:tcBorders>
              <w:top w:val="single" w:sz="4" w:space="0" w:color="auto"/>
              <w:left w:val="single" w:sz="4" w:space="0" w:color="auto"/>
              <w:right w:val="single" w:sz="3" w:space="0" w:color="auto"/>
            </w:tcBorders>
            <w:shd w:val="clear" w:color="auto" w:fill="auto"/>
            <w:vAlign w:val="center"/>
          </w:tcPr>
          <w:p w14:paraId="2DF2904A" w14:textId="77777777" w:rsidR="00467039" w:rsidRPr="0067738A" w:rsidRDefault="00467039" w:rsidP="002E249E">
            <w:pPr>
              <w:spacing w:after="0"/>
              <w:rPr>
                <w:rFonts w:cstheme="minorHAnsi"/>
                <w:sz w:val="16"/>
                <w:szCs w:val="16"/>
              </w:rPr>
            </w:pPr>
            <w:r w:rsidRPr="00B23D3A">
              <w:rPr>
                <w:rFonts w:asciiTheme="minorHAnsi" w:hAnsiTheme="minorHAnsi" w:cstheme="minorHAnsi"/>
                <w:i/>
                <w:sz w:val="16"/>
                <w:szCs w:val="16"/>
              </w:rPr>
              <w:t>Enterobacterales</w:t>
            </w:r>
          </w:p>
        </w:tc>
        <w:tc>
          <w:tcPr>
            <w:tcW w:w="1305" w:type="pct"/>
            <w:tcBorders>
              <w:top w:val="single" w:sz="4" w:space="0" w:color="auto"/>
              <w:left w:val="single" w:sz="3" w:space="0" w:color="auto"/>
              <w:bottom w:val="single" w:sz="4" w:space="0" w:color="D9D9D9" w:themeColor="background1" w:themeShade="D9"/>
              <w:right w:val="single" w:sz="3" w:space="0" w:color="auto"/>
            </w:tcBorders>
            <w:shd w:val="clear" w:color="auto" w:fill="auto"/>
            <w:vAlign w:val="center"/>
          </w:tcPr>
          <w:p w14:paraId="4D962E5D" w14:textId="77777777" w:rsidR="00467039" w:rsidRPr="0067738A" w:rsidRDefault="00467039" w:rsidP="002E249E">
            <w:pPr>
              <w:pStyle w:val="Normal-beforebullets"/>
              <w:ind w:left="57"/>
              <w:rPr>
                <w:rFonts w:cstheme="minorHAnsi"/>
                <w:sz w:val="16"/>
                <w:szCs w:val="16"/>
              </w:rPr>
            </w:pPr>
            <w:r>
              <w:rPr>
                <w:rFonts w:cstheme="minorHAnsi"/>
                <w:sz w:val="16"/>
                <w:szCs w:val="16"/>
              </w:rPr>
              <w:t>Carbapenemase-producing (alone or in combination with other CARs)</w:t>
            </w:r>
          </w:p>
        </w:tc>
        <w:tc>
          <w:tcPr>
            <w:tcW w:w="242" w:type="pct"/>
            <w:tcBorders>
              <w:top w:val="single" w:sz="4" w:space="0" w:color="auto"/>
              <w:left w:val="single" w:sz="3" w:space="0" w:color="auto"/>
              <w:bottom w:val="single" w:sz="4" w:space="0" w:color="D9D9D9" w:themeColor="background1" w:themeShade="D9"/>
            </w:tcBorders>
            <w:shd w:val="clear" w:color="auto" w:fill="auto"/>
            <w:noWrap/>
            <w:vAlign w:val="center"/>
          </w:tcPr>
          <w:p w14:paraId="157D8A91" w14:textId="6C65FCC1" w:rsidR="00467039" w:rsidRPr="006B79D0" w:rsidRDefault="00467039" w:rsidP="006B79D0">
            <w:pPr>
              <w:spacing w:after="0"/>
              <w:jc w:val="center"/>
              <w:rPr>
                <w:rFonts w:cs="Arial"/>
                <w:color w:val="000000"/>
                <w:szCs w:val="18"/>
              </w:rPr>
            </w:pPr>
            <w:r w:rsidRPr="006B79D0">
              <w:rPr>
                <w:rFonts w:cs="Arial"/>
                <w:color w:val="000000"/>
                <w:szCs w:val="18"/>
              </w:rPr>
              <w:t>298</w:t>
            </w:r>
          </w:p>
        </w:tc>
        <w:tc>
          <w:tcPr>
            <w:tcW w:w="242" w:type="pct"/>
            <w:tcBorders>
              <w:top w:val="single" w:sz="4" w:space="0" w:color="auto"/>
              <w:bottom w:val="single" w:sz="4" w:space="0" w:color="D9D9D9" w:themeColor="background1" w:themeShade="D9"/>
            </w:tcBorders>
            <w:shd w:val="clear" w:color="auto" w:fill="auto"/>
            <w:noWrap/>
            <w:vAlign w:val="center"/>
          </w:tcPr>
          <w:p w14:paraId="0C399BEB" w14:textId="1E15C631" w:rsidR="00467039" w:rsidRPr="006B79D0" w:rsidRDefault="00467039" w:rsidP="006B79D0">
            <w:pPr>
              <w:spacing w:after="0"/>
              <w:jc w:val="center"/>
              <w:rPr>
                <w:rFonts w:cs="Arial"/>
                <w:color w:val="000000"/>
                <w:szCs w:val="18"/>
              </w:rPr>
            </w:pPr>
            <w:r w:rsidRPr="006B79D0">
              <w:rPr>
                <w:rFonts w:cs="Arial"/>
                <w:color w:val="000000"/>
                <w:szCs w:val="18"/>
              </w:rPr>
              <w:t>199</w:t>
            </w:r>
          </w:p>
        </w:tc>
        <w:tc>
          <w:tcPr>
            <w:tcW w:w="242" w:type="pct"/>
            <w:tcBorders>
              <w:top w:val="single" w:sz="4" w:space="0" w:color="auto"/>
              <w:bottom w:val="single" w:sz="4" w:space="0" w:color="D9D9D9" w:themeColor="background1" w:themeShade="D9"/>
            </w:tcBorders>
            <w:shd w:val="clear" w:color="auto" w:fill="auto"/>
            <w:noWrap/>
            <w:vAlign w:val="center"/>
          </w:tcPr>
          <w:p w14:paraId="191F458A" w14:textId="59673205" w:rsidR="00467039" w:rsidRPr="006B79D0" w:rsidRDefault="00467039" w:rsidP="006B79D0">
            <w:pPr>
              <w:spacing w:after="0"/>
              <w:jc w:val="center"/>
              <w:rPr>
                <w:rFonts w:cs="Arial"/>
                <w:color w:val="000000"/>
                <w:szCs w:val="18"/>
              </w:rPr>
            </w:pPr>
            <w:r w:rsidRPr="006B79D0">
              <w:rPr>
                <w:rFonts w:cs="Arial"/>
                <w:color w:val="000000"/>
                <w:szCs w:val="18"/>
              </w:rPr>
              <w:t>232</w:t>
            </w:r>
          </w:p>
        </w:tc>
        <w:tc>
          <w:tcPr>
            <w:tcW w:w="242" w:type="pct"/>
            <w:tcBorders>
              <w:top w:val="single" w:sz="4" w:space="0" w:color="auto"/>
              <w:bottom w:val="single" w:sz="4" w:space="0" w:color="D9D9D9" w:themeColor="background1" w:themeShade="D9"/>
            </w:tcBorders>
            <w:shd w:val="clear" w:color="auto" w:fill="auto"/>
            <w:noWrap/>
            <w:vAlign w:val="center"/>
          </w:tcPr>
          <w:p w14:paraId="5FBB7754" w14:textId="27ADC850" w:rsidR="00467039" w:rsidRPr="006B79D0" w:rsidRDefault="00467039" w:rsidP="006B79D0">
            <w:pPr>
              <w:spacing w:after="0"/>
              <w:jc w:val="center"/>
              <w:rPr>
                <w:rFonts w:cs="Arial"/>
                <w:color w:val="000000"/>
                <w:szCs w:val="18"/>
              </w:rPr>
            </w:pPr>
            <w:r w:rsidRPr="006B79D0">
              <w:rPr>
                <w:rFonts w:cs="Arial"/>
                <w:color w:val="000000"/>
                <w:szCs w:val="18"/>
              </w:rPr>
              <w:t>41</w:t>
            </w:r>
          </w:p>
        </w:tc>
        <w:tc>
          <w:tcPr>
            <w:tcW w:w="242" w:type="pct"/>
            <w:tcBorders>
              <w:top w:val="single" w:sz="4" w:space="0" w:color="auto"/>
              <w:bottom w:val="single" w:sz="4" w:space="0" w:color="D9D9D9" w:themeColor="background1" w:themeShade="D9"/>
            </w:tcBorders>
            <w:shd w:val="clear" w:color="auto" w:fill="auto"/>
            <w:noWrap/>
            <w:vAlign w:val="center"/>
          </w:tcPr>
          <w:p w14:paraId="35DDB432" w14:textId="4AF4450D" w:rsidR="00467039" w:rsidRPr="006B79D0" w:rsidRDefault="00467039" w:rsidP="006B79D0">
            <w:pPr>
              <w:spacing w:after="0"/>
              <w:jc w:val="center"/>
              <w:rPr>
                <w:rFonts w:cs="Arial"/>
                <w:color w:val="000000"/>
                <w:szCs w:val="18"/>
              </w:rPr>
            </w:pPr>
            <w:r w:rsidRPr="006B79D0">
              <w:rPr>
                <w:rFonts w:cs="Arial"/>
                <w:color w:val="000000"/>
                <w:szCs w:val="18"/>
              </w:rPr>
              <w:t>37</w:t>
            </w:r>
          </w:p>
        </w:tc>
        <w:tc>
          <w:tcPr>
            <w:tcW w:w="242" w:type="pct"/>
            <w:tcBorders>
              <w:top w:val="single" w:sz="4" w:space="0" w:color="auto"/>
              <w:bottom w:val="single" w:sz="4" w:space="0" w:color="D9D9D9" w:themeColor="background1" w:themeShade="D9"/>
            </w:tcBorders>
            <w:shd w:val="clear" w:color="auto" w:fill="auto"/>
            <w:noWrap/>
            <w:vAlign w:val="center"/>
          </w:tcPr>
          <w:p w14:paraId="1556C479" w14:textId="4FE433B2" w:rsidR="00467039" w:rsidRPr="006B79D0" w:rsidRDefault="00467039" w:rsidP="006B79D0">
            <w:pPr>
              <w:spacing w:after="0"/>
              <w:jc w:val="center"/>
              <w:rPr>
                <w:rFonts w:cs="Arial"/>
                <w:color w:val="000000"/>
                <w:szCs w:val="18"/>
              </w:rPr>
            </w:pPr>
            <w:r w:rsidRPr="006B79D0">
              <w:rPr>
                <w:rFonts w:cs="Arial"/>
                <w:color w:val="000000"/>
                <w:szCs w:val="18"/>
              </w:rPr>
              <w:t>5</w:t>
            </w:r>
          </w:p>
        </w:tc>
        <w:tc>
          <w:tcPr>
            <w:tcW w:w="242" w:type="pct"/>
            <w:tcBorders>
              <w:top w:val="single" w:sz="4" w:space="0" w:color="auto"/>
              <w:bottom w:val="single" w:sz="4" w:space="0" w:color="D9D9D9" w:themeColor="background1" w:themeShade="D9"/>
              <w:right w:val="single" w:sz="4" w:space="0" w:color="auto"/>
            </w:tcBorders>
            <w:shd w:val="clear" w:color="auto" w:fill="auto"/>
            <w:noWrap/>
            <w:vAlign w:val="center"/>
          </w:tcPr>
          <w:p w14:paraId="3CBC156C" w14:textId="190D2A33" w:rsidR="00467039" w:rsidRPr="006B79D0" w:rsidRDefault="00467039" w:rsidP="006B79D0">
            <w:pPr>
              <w:spacing w:after="0"/>
              <w:jc w:val="center"/>
              <w:rPr>
                <w:rFonts w:cs="Arial"/>
                <w:color w:val="000000"/>
                <w:szCs w:val="18"/>
              </w:rPr>
            </w:pPr>
            <w:r w:rsidRPr="006B79D0">
              <w:rPr>
                <w:rFonts w:cs="Arial"/>
                <w:color w:val="000000"/>
                <w:szCs w:val="18"/>
              </w:rPr>
              <w:t>2</w:t>
            </w:r>
          </w:p>
        </w:tc>
        <w:tc>
          <w:tcPr>
            <w:tcW w:w="242" w:type="pct"/>
            <w:tcBorders>
              <w:top w:val="single" w:sz="4" w:space="0" w:color="auto"/>
              <w:left w:val="single" w:sz="4" w:space="0" w:color="auto"/>
              <w:bottom w:val="single" w:sz="4" w:space="0" w:color="D9D9D9" w:themeColor="background1" w:themeShade="D9"/>
              <w:right w:val="single" w:sz="8" w:space="0" w:color="auto"/>
            </w:tcBorders>
            <w:shd w:val="clear" w:color="auto" w:fill="auto"/>
            <w:noWrap/>
            <w:vAlign w:val="center"/>
          </w:tcPr>
          <w:p w14:paraId="168EA44F" w14:textId="315D0414" w:rsidR="00467039" w:rsidRPr="006B79D0" w:rsidRDefault="00467039" w:rsidP="006B79D0">
            <w:pPr>
              <w:spacing w:after="0"/>
              <w:jc w:val="center"/>
              <w:rPr>
                <w:rFonts w:cs="Arial"/>
                <w:color w:val="000000"/>
                <w:szCs w:val="18"/>
              </w:rPr>
            </w:pPr>
            <w:r w:rsidRPr="006B79D0">
              <w:rPr>
                <w:rFonts w:cs="Arial"/>
                <w:color w:val="000000"/>
                <w:szCs w:val="18"/>
              </w:rPr>
              <w:t>13</w:t>
            </w:r>
          </w:p>
        </w:tc>
        <w:tc>
          <w:tcPr>
            <w:tcW w:w="230" w:type="pct"/>
            <w:tcBorders>
              <w:top w:val="single" w:sz="4" w:space="0" w:color="auto"/>
              <w:left w:val="single" w:sz="8" w:space="0" w:color="auto"/>
              <w:bottom w:val="single" w:sz="4" w:space="0" w:color="D9D9D9" w:themeColor="background1" w:themeShade="D9"/>
            </w:tcBorders>
            <w:shd w:val="clear" w:color="auto" w:fill="auto"/>
            <w:vAlign w:val="center"/>
          </w:tcPr>
          <w:p w14:paraId="79421687" w14:textId="40D8B8F8" w:rsidR="00467039" w:rsidRPr="006B79D0" w:rsidRDefault="00467039" w:rsidP="006B79D0">
            <w:pPr>
              <w:pStyle w:val="Normal-beforebullets"/>
              <w:jc w:val="center"/>
              <w:rPr>
                <w:rFonts w:cs="Arial"/>
                <w:color w:val="000000"/>
                <w:szCs w:val="18"/>
              </w:rPr>
            </w:pPr>
            <w:r w:rsidRPr="006B79D0">
              <w:rPr>
                <w:rFonts w:cs="Arial"/>
                <w:color w:val="000000"/>
                <w:szCs w:val="18"/>
              </w:rPr>
              <w:t>600</w:t>
            </w:r>
          </w:p>
        </w:tc>
        <w:tc>
          <w:tcPr>
            <w:tcW w:w="230" w:type="pct"/>
            <w:tcBorders>
              <w:top w:val="single" w:sz="4" w:space="0" w:color="auto"/>
              <w:bottom w:val="single" w:sz="4" w:space="0" w:color="D9D9D9" w:themeColor="background1" w:themeShade="D9"/>
            </w:tcBorders>
            <w:shd w:val="clear" w:color="auto" w:fill="auto"/>
            <w:vAlign w:val="center"/>
          </w:tcPr>
          <w:p w14:paraId="77674335" w14:textId="451DA41D" w:rsidR="00467039" w:rsidRPr="006B79D0" w:rsidRDefault="00467039" w:rsidP="006B79D0">
            <w:pPr>
              <w:spacing w:after="0"/>
              <w:jc w:val="center"/>
              <w:rPr>
                <w:rFonts w:cs="Arial"/>
                <w:color w:val="000000"/>
                <w:szCs w:val="18"/>
              </w:rPr>
            </w:pPr>
            <w:r w:rsidRPr="006B79D0">
              <w:rPr>
                <w:rFonts w:cs="Arial"/>
                <w:color w:val="000000"/>
                <w:szCs w:val="18"/>
              </w:rPr>
              <w:t>827</w:t>
            </w:r>
          </w:p>
        </w:tc>
        <w:tc>
          <w:tcPr>
            <w:tcW w:w="351" w:type="pct"/>
            <w:tcBorders>
              <w:top w:val="single" w:sz="4" w:space="0" w:color="auto"/>
              <w:bottom w:val="single" w:sz="4" w:space="0" w:color="D9D9D9" w:themeColor="background1" w:themeShade="D9"/>
              <w:right w:val="single" w:sz="4" w:space="0" w:color="auto"/>
            </w:tcBorders>
            <w:shd w:val="clear" w:color="auto" w:fill="auto"/>
            <w:vAlign w:val="center"/>
          </w:tcPr>
          <w:p w14:paraId="4F8A465C" w14:textId="54A2C792" w:rsidR="00467039" w:rsidRPr="006B79D0" w:rsidRDefault="00467039" w:rsidP="006B79D0">
            <w:pPr>
              <w:pStyle w:val="Normal-beforebullets"/>
              <w:jc w:val="center"/>
              <w:rPr>
                <w:rFonts w:cs="Arial"/>
                <w:color w:val="auto"/>
                <w:szCs w:val="18"/>
              </w:rPr>
            </w:pPr>
            <w:r w:rsidRPr="006B79D0">
              <w:rPr>
                <w:rFonts w:cs="Arial"/>
                <w:bCs/>
                <w:color w:val="FF0000"/>
                <w:szCs w:val="18"/>
              </w:rPr>
              <w:t>▲</w:t>
            </w:r>
            <w:r w:rsidRPr="006B79D0">
              <w:rPr>
                <w:rFonts w:cs="Arial"/>
                <w:color w:val="00B050"/>
                <w:szCs w:val="18"/>
              </w:rPr>
              <w:t xml:space="preserve"> </w:t>
            </w:r>
            <w:r w:rsidRPr="006B79D0">
              <w:rPr>
                <w:rFonts w:cs="Arial"/>
                <w:szCs w:val="18"/>
              </w:rPr>
              <w:t>37.8%</w:t>
            </w:r>
          </w:p>
        </w:tc>
      </w:tr>
      <w:tr w:rsidR="00467039" w:rsidRPr="00C771A3" w14:paraId="0274CFF8" w14:textId="77777777" w:rsidTr="007C7FB6">
        <w:trPr>
          <w:trHeight w:val="283"/>
        </w:trPr>
        <w:tc>
          <w:tcPr>
            <w:tcW w:w="948" w:type="pct"/>
            <w:vMerge/>
            <w:tcBorders>
              <w:left w:val="single" w:sz="4" w:space="0" w:color="auto"/>
              <w:right w:val="single" w:sz="3" w:space="0" w:color="auto"/>
            </w:tcBorders>
            <w:shd w:val="clear" w:color="auto" w:fill="auto"/>
            <w:vAlign w:val="center"/>
          </w:tcPr>
          <w:p w14:paraId="29801CAC" w14:textId="77777777" w:rsidR="00467039" w:rsidRPr="00B736A5" w:rsidRDefault="00467039" w:rsidP="00DD2A6C">
            <w:pPr>
              <w:spacing w:after="0"/>
              <w:rPr>
                <w:rFonts w:cs="Arial"/>
                <w:sz w:val="16"/>
                <w:szCs w:val="16"/>
              </w:rPr>
            </w:pPr>
          </w:p>
        </w:tc>
        <w:tc>
          <w:tcPr>
            <w:tcW w:w="1305" w:type="pct"/>
            <w:tcBorders>
              <w:top w:val="single" w:sz="4" w:space="0" w:color="D9D9D9" w:themeColor="background1" w:themeShade="D9"/>
              <w:left w:val="single" w:sz="3" w:space="0" w:color="auto"/>
              <w:bottom w:val="single" w:sz="4" w:space="0" w:color="D9D9D9" w:themeColor="background1" w:themeShade="D9"/>
              <w:right w:val="single" w:sz="3" w:space="0" w:color="auto"/>
            </w:tcBorders>
            <w:shd w:val="clear" w:color="auto" w:fill="auto"/>
            <w:vAlign w:val="center"/>
          </w:tcPr>
          <w:p w14:paraId="32D8B21A" w14:textId="77777777" w:rsidR="00467039" w:rsidRPr="00B736A5" w:rsidRDefault="00467039" w:rsidP="00DD2A6C">
            <w:pPr>
              <w:pStyle w:val="Normal-beforebullets"/>
              <w:ind w:left="243"/>
              <w:rPr>
                <w:rFonts w:cs="Arial"/>
                <w:sz w:val="16"/>
                <w:szCs w:val="16"/>
              </w:rPr>
            </w:pPr>
            <w:r>
              <w:rPr>
                <w:rFonts w:cs="Arial"/>
                <w:sz w:val="16"/>
                <w:szCs w:val="16"/>
              </w:rPr>
              <w:t>Carbapenemase-producing</w:t>
            </w:r>
          </w:p>
        </w:tc>
        <w:tc>
          <w:tcPr>
            <w:tcW w:w="242" w:type="pct"/>
            <w:tcBorders>
              <w:top w:val="single" w:sz="4" w:space="0" w:color="D9D9D9" w:themeColor="background1" w:themeShade="D9"/>
              <w:left w:val="single" w:sz="3" w:space="0" w:color="auto"/>
              <w:bottom w:val="single" w:sz="4" w:space="0" w:color="D9D9D9" w:themeColor="background1" w:themeShade="D9"/>
            </w:tcBorders>
            <w:shd w:val="clear" w:color="auto" w:fill="auto"/>
            <w:noWrap/>
            <w:vAlign w:val="center"/>
          </w:tcPr>
          <w:p w14:paraId="3E354B17" w14:textId="5E151119" w:rsidR="00467039" w:rsidRPr="006B79D0" w:rsidRDefault="00467039" w:rsidP="006B79D0">
            <w:pPr>
              <w:spacing w:after="0"/>
              <w:jc w:val="center"/>
              <w:rPr>
                <w:rFonts w:cs="Arial"/>
                <w:bCs/>
                <w:color w:val="auto"/>
                <w:szCs w:val="18"/>
              </w:rPr>
            </w:pPr>
            <w:r w:rsidRPr="006B79D0">
              <w:rPr>
                <w:rFonts w:cs="Arial"/>
                <w:color w:val="000000"/>
                <w:szCs w:val="18"/>
              </w:rPr>
              <w:t>289</w:t>
            </w:r>
          </w:p>
        </w:tc>
        <w:tc>
          <w:tcPr>
            <w:tcW w:w="242" w:type="pct"/>
            <w:tcBorders>
              <w:top w:val="single" w:sz="4" w:space="0" w:color="D9D9D9" w:themeColor="background1" w:themeShade="D9"/>
              <w:bottom w:val="single" w:sz="4" w:space="0" w:color="D9D9D9" w:themeColor="background1" w:themeShade="D9"/>
            </w:tcBorders>
            <w:shd w:val="clear" w:color="auto" w:fill="auto"/>
            <w:noWrap/>
            <w:vAlign w:val="center"/>
          </w:tcPr>
          <w:p w14:paraId="1D8E7B50" w14:textId="1E55BC87" w:rsidR="00467039" w:rsidRPr="006B79D0" w:rsidRDefault="00467039" w:rsidP="006B79D0">
            <w:pPr>
              <w:spacing w:after="0"/>
              <w:jc w:val="center"/>
              <w:rPr>
                <w:rFonts w:cs="Arial"/>
                <w:bCs/>
                <w:color w:val="auto"/>
                <w:szCs w:val="18"/>
              </w:rPr>
            </w:pPr>
            <w:r w:rsidRPr="006B79D0">
              <w:rPr>
                <w:rFonts w:cs="Arial"/>
                <w:color w:val="000000"/>
                <w:szCs w:val="18"/>
              </w:rPr>
              <w:t>17</w:t>
            </w:r>
            <w:r>
              <w:rPr>
                <w:rFonts w:cs="Arial"/>
                <w:color w:val="000000"/>
                <w:szCs w:val="18"/>
              </w:rPr>
              <w:t>0</w:t>
            </w:r>
          </w:p>
        </w:tc>
        <w:tc>
          <w:tcPr>
            <w:tcW w:w="242" w:type="pct"/>
            <w:tcBorders>
              <w:top w:val="single" w:sz="4" w:space="0" w:color="D9D9D9" w:themeColor="background1" w:themeShade="D9"/>
              <w:bottom w:val="single" w:sz="4" w:space="0" w:color="D9D9D9" w:themeColor="background1" w:themeShade="D9"/>
            </w:tcBorders>
            <w:shd w:val="clear" w:color="auto" w:fill="auto"/>
            <w:noWrap/>
            <w:vAlign w:val="center"/>
          </w:tcPr>
          <w:p w14:paraId="7E1D6A40" w14:textId="191114CA" w:rsidR="00467039" w:rsidRPr="006B79D0" w:rsidRDefault="00467039" w:rsidP="006B79D0">
            <w:pPr>
              <w:spacing w:after="0"/>
              <w:jc w:val="center"/>
              <w:rPr>
                <w:rFonts w:cs="Arial"/>
                <w:bCs/>
                <w:color w:val="auto"/>
                <w:szCs w:val="18"/>
              </w:rPr>
            </w:pPr>
            <w:r w:rsidRPr="006B79D0">
              <w:rPr>
                <w:rFonts w:cs="Arial"/>
                <w:color w:val="000000"/>
                <w:szCs w:val="18"/>
              </w:rPr>
              <w:t>230</w:t>
            </w:r>
          </w:p>
        </w:tc>
        <w:tc>
          <w:tcPr>
            <w:tcW w:w="242" w:type="pct"/>
            <w:tcBorders>
              <w:top w:val="single" w:sz="4" w:space="0" w:color="D9D9D9" w:themeColor="background1" w:themeShade="D9"/>
              <w:bottom w:val="single" w:sz="4" w:space="0" w:color="D9D9D9" w:themeColor="background1" w:themeShade="D9"/>
            </w:tcBorders>
            <w:shd w:val="clear" w:color="auto" w:fill="auto"/>
            <w:noWrap/>
            <w:vAlign w:val="center"/>
          </w:tcPr>
          <w:p w14:paraId="49821050" w14:textId="11A10BC5" w:rsidR="00467039" w:rsidRPr="006B79D0" w:rsidRDefault="00467039" w:rsidP="006B79D0">
            <w:pPr>
              <w:spacing w:after="0"/>
              <w:jc w:val="center"/>
              <w:rPr>
                <w:rFonts w:cs="Arial"/>
                <w:bCs/>
                <w:color w:val="auto"/>
                <w:szCs w:val="18"/>
              </w:rPr>
            </w:pPr>
            <w:r w:rsidRPr="006B79D0">
              <w:rPr>
                <w:rFonts w:cs="Arial"/>
                <w:color w:val="000000"/>
                <w:szCs w:val="18"/>
              </w:rPr>
              <w:t>40</w:t>
            </w:r>
          </w:p>
        </w:tc>
        <w:tc>
          <w:tcPr>
            <w:tcW w:w="242" w:type="pct"/>
            <w:tcBorders>
              <w:top w:val="single" w:sz="4" w:space="0" w:color="D9D9D9" w:themeColor="background1" w:themeShade="D9"/>
              <w:bottom w:val="single" w:sz="4" w:space="0" w:color="D9D9D9" w:themeColor="background1" w:themeShade="D9"/>
            </w:tcBorders>
            <w:shd w:val="clear" w:color="auto" w:fill="auto"/>
            <w:noWrap/>
            <w:vAlign w:val="center"/>
          </w:tcPr>
          <w:p w14:paraId="1DB898AB" w14:textId="2E691B4F" w:rsidR="00467039" w:rsidRPr="006B79D0" w:rsidRDefault="00467039" w:rsidP="006B79D0">
            <w:pPr>
              <w:spacing w:after="0"/>
              <w:jc w:val="center"/>
              <w:rPr>
                <w:rFonts w:cs="Arial"/>
                <w:bCs/>
                <w:color w:val="auto"/>
                <w:szCs w:val="18"/>
              </w:rPr>
            </w:pPr>
            <w:r w:rsidRPr="006B79D0">
              <w:rPr>
                <w:rFonts w:cs="Arial"/>
                <w:color w:val="000000"/>
                <w:szCs w:val="18"/>
              </w:rPr>
              <w:t>31</w:t>
            </w:r>
          </w:p>
        </w:tc>
        <w:tc>
          <w:tcPr>
            <w:tcW w:w="242" w:type="pct"/>
            <w:tcBorders>
              <w:top w:val="single" w:sz="4" w:space="0" w:color="D9D9D9" w:themeColor="background1" w:themeShade="D9"/>
              <w:bottom w:val="single" w:sz="4" w:space="0" w:color="D9D9D9" w:themeColor="background1" w:themeShade="D9"/>
            </w:tcBorders>
            <w:shd w:val="clear" w:color="auto" w:fill="auto"/>
            <w:noWrap/>
            <w:vAlign w:val="center"/>
          </w:tcPr>
          <w:p w14:paraId="4DC59629" w14:textId="49B4B991" w:rsidR="00467039" w:rsidRPr="006B79D0" w:rsidRDefault="00467039" w:rsidP="006B79D0">
            <w:pPr>
              <w:spacing w:after="0"/>
              <w:jc w:val="center"/>
              <w:rPr>
                <w:rFonts w:cs="Arial"/>
                <w:bCs/>
                <w:color w:val="auto"/>
                <w:szCs w:val="18"/>
              </w:rPr>
            </w:pPr>
            <w:r w:rsidRPr="006B79D0">
              <w:rPr>
                <w:rFonts w:cs="Arial"/>
                <w:color w:val="000000"/>
                <w:szCs w:val="18"/>
              </w:rPr>
              <w:t>5</w:t>
            </w:r>
          </w:p>
        </w:tc>
        <w:tc>
          <w:tcPr>
            <w:tcW w:w="242" w:type="pct"/>
            <w:tcBorders>
              <w:top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01E8C05" w14:textId="6A87659B" w:rsidR="00467039" w:rsidRPr="006B79D0" w:rsidRDefault="00467039" w:rsidP="006B79D0">
            <w:pPr>
              <w:spacing w:after="0"/>
              <w:jc w:val="center"/>
              <w:rPr>
                <w:rFonts w:cs="Arial"/>
                <w:bCs/>
                <w:color w:val="auto"/>
                <w:szCs w:val="18"/>
              </w:rPr>
            </w:pPr>
            <w:r w:rsidRPr="006B79D0">
              <w:rPr>
                <w:rFonts w:cs="Arial"/>
                <w:color w:val="000000"/>
                <w:szCs w:val="18"/>
              </w:rPr>
              <w:t>2</w:t>
            </w:r>
          </w:p>
        </w:tc>
        <w:tc>
          <w:tcPr>
            <w:tcW w:w="242" w:type="pct"/>
            <w:tcBorders>
              <w:top w:val="single" w:sz="4" w:space="0" w:color="D9D9D9" w:themeColor="background1" w:themeShade="D9"/>
              <w:left w:val="single" w:sz="4" w:space="0" w:color="auto"/>
              <w:bottom w:val="single" w:sz="4" w:space="0" w:color="D9D9D9" w:themeColor="background1" w:themeShade="D9"/>
              <w:right w:val="single" w:sz="8" w:space="0" w:color="auto"/>
            </w:tcBorders>
            <w:shd w:val="clear" w:color="auto" w:fill="auto"/>
            <w:noWrap/>
            <w:vAlign w:val="center"/>
          </w:tcPr>
          <w:p w14:paraId="1EEE6F97" w14:textId="4B8E603A" w:rsidR="00467039" w:rsidRPr="006B79D0" w:rsidRDefault="00467039" w:rsidP="006B79D0">
            <w:pPr>
              <w:spacing w:after="0"/>
              <w:jc w:val="center"/>
              <w:rPr>
                <w:rFonts w:cs="Arial"/>
                <w:bCs/>
                <w:color w:val="auto"/>
                <w:szCs w:val="18"/>
              </w:rPr>
            </w:pPr>
            <w:r w:rsidRPr="006B79D0">
              <w:rPr>
                <w:rFonts w:cs="Arial"/>
                <w:color w:val="000000"/>
                <w:szCs w:val="18"/>
              </w:rPr>
              <w:t>13</w:t>
            </w:r>
          </w:p>
        </w:tc>
        <w:tc>
          <w:tcPr>
            <w:tcW w:w="230" w:type="pct"/>
            <w:tcBorders>
              <w:top w:val="single" w:sz="4" w:space="0" w:color="D9D9D9" w:themeColor="background1" w:themeShade="D9"/>
              <w:left w:val="single" w:sz="8" w:space="0" w:color="auto"/>
              <w:bottom w:val="single" w:sz="4" w:space="0" w:color="D9D9D9" w:themeColor="background1" w:themeShade="D9"/>
            </w:tcBorders>
            <w:shd w:val="clear" w:color="auto" w:fill="auto"/>
            <w:vAlign w:val="center"/>
          </w:tcPr>
          <w:p w14:paraId="3C3BAA2E" w14:textId="16537001" w:rsidR="00467039" w:rsidRPr="006B79D0" w:rsidRDefault="00467039" w:rsidP="006B79D0">
            <w:pPr>
              <w:pStyle w:val="Normal-beforebullets"/>
              <w:jc w:val="center"/>
              <w:rPr>
                <w:rFonts w:cs="Arial"/>
                <w:color w:val="auto"/>
                <w:szCs w:val="18"/>
              </w:rPr>
            </w:pPr>
            <w:r w:rsidRPr="006B79D0">
              <w:rPr>
                <w:rFonts w:cs="Arial"/>
                <w:color w:val="auto"/>
                <w:szCs w:val="18"/>
              </w:rPr>
              <w:t>589</w:t>
            </w:r>
          </w:p>
        </w:tc>
        <w:tc>
          <w:tcPr>
            <w:tcW w:w="230" w:type="pct"/>
            <w:tcBorders>
              <w:top w:val="single" w:sz="4" w:space="0" w:color="D9D9D9" w:themeColor="background1" w:themeShade="D9"/>
              <w:bottom w:val="single" w:sz="4" w:space="0" w:color="D9D9D9" w:themeColor="background1" w:themeShade="D9"/>
            </w:tcBorders>
            <w:shd w:val="clear" w:color="auto" w:fill="auto"/>
            <w:vAlign w:val="center"/>
          </w:tcPr>
          <w:p w14:paraId="57FC74A3" w14:textId="3AA77091" w:rsidR="00467039" w:rsidRPr="006B79D0" w:rsidRDefault="00467039" w:rsidP="006B79D0">
            <w:pPr>
              <w:pStyle w:val="Normal-beforebullets"/>
              <w:jc w:val="center"/>
              <w:rPr>
                <w:rFonts w:cs="Arial"/>
                <w:color w:val="auto"/>
                <w:szCs w:val="18"/>
              </w:rPr>
            </w:pPr>
            <w:r w:rsidRPr="006B79D0">
              <w:rPr>
                <w:rFonts w:cs="Arial"/>
                <w:color w:val="auto"/>
                <w:szCs w:val="18"/>
              </w:rPr>
              <w:t>78</w:t>
            </w:r>
            <w:r>
              <w:rPr>
                <w:rFonts w:cs="Arial"/>
                <w:color w:val="auto"/>
                <w:szCs w:val="18"/>
              </w:rPr>
              <w:t>0</w:t>
            </w:r>
          </w:p>
        </w:tc>
        <w:tc>
          <w:tcPr>
            <w:tcW w:w="351" w:type="pct"/>
            <w:tcBorders>
              <w:top w:val="single" w:sz="4" w:space="0" w:color="D9D9D9" w:themeColor="background1" w:themeShade="D9"/>
              <w:bottom w:val="single" w:sz="4" w:space="0" w:color="D9D9D9" w:themeColor="background1" w:themeShade="D9"/>
              <w:right w:val="single" w:sz="4" w:space="0" w:color="auto"/>
            </w:tcBorders>
            <w:shd w:val="clear" w:color="auto" w:fill="auto"/>
            <w:vAlign w:val="center"/>
          </w:tcPr>
          <w:p w14:paraId="0B136776" w14:textId="1F08B881" w:rsidR="00467039" w:rsidRPr="006B79D0" w:rsidRDefault="00467039" w:rsidP="006B79D0">
            <w:pPr>
              <w:pStyle w:val="Normal-beforebullets"/>
              <w:jc w:val="center"/>
              <w:rPr>
                <w:rFonts w:cs="Arial"/>
                <w:szCs w:val="18"/>
              </w:rPr>
            </w:pPr>
            <w:r w:rsidRPr="006B79D0">
              <w:rPr>
                <w:rFonts w:cs="Arial"/>
                <w:bCs/>
                <w:color w:val="FF0000"/>
                <w:szCs w:val="18"/>
              </w:rPr>
              <w:t>▲</w:t>
            </w:r>
            <w:r w:rsidRPr="006B79D0">
              <w:rPr>
                <w:rFonts w:cs="Arial"/>
                <w:color w:val="00B050"/>
                <w:szCs w:val="18"/>
              </w:rPr>
              <w:t xml:space="preserve"> </w:t>
            </w:r>
            <w:r>
              <w:rPr>
                <w:rFonts w:cs="Arial"/>
                <w:szCs w:val="18"/>
              </w:rPr>
              <w:t>32.4</w:t>
            </w:r>
            <w:r w:rsidRPr="006B79D0">
              <w:rPr>
                <w:rFonts w:cs="Arial"/>
                <w:szCs w:val="18"/>
              </w:rPr>
              <w:t>%</w:t>
            </w:r>
          </w:p>
        </w:tc>
      </w:tr>
      <w:tr w:rsidR="00467039" w:rsidRPr="00C771A3" w14:paraId="757E4C65" w14:textId="77777777" w:rsidTr="007C7FB6">
        <w:trPr>
          <w:trHeight w:val="283"/>
        </w:trPr>
        <w:tc>
          <w:tcPr>
            <w:tcW w:w="948" w:type="pct"/>
            <w:vMerge/>
            <w:tcBorders>
              <w:left w:val="single" w:sz="4" w:space="0" w:color="auto"/>
              <w:right w:val="single" w:sz="3" w:space="0" w:color="auto"/>
            </w:tcBorders>
            <w:shd w:val="clear" w:color="auto" w:fill="auto"/>
            <w:vAlign w:val="center"/>
          </w:tcPr>
          <w:p w14:paraId="565B161D" w14:textId="77777777" w:rsidR="00467039" w:rsidRPr="00B736A5" w:rsidRDefault="00467039" w:rsidP="002E249E">
            <w:pPr>
              <w:spacing w:after="0"/>
              <w:rPr>
                <w:rFonts w:cs="Arial"/>
                <w:sz w:val="16"/>
                <w:szCs w:val="16"/>
              </w:rPr>
            </w:pPr>
          </w:p>
        </w:tc>
        <w:tc>
          <w:tcPr>
            <w:tcW w:w="1305" w:type="pct"/>
            <w:tcBorders>
              <w:top w:val="single" w:sz="4" w:space="0" w:color="D9D9D9" w:themeColor="background1" w:themeShade="D9"/>
              <w:left w:val="single" w:sz="3" w:space="0" w:color="auto"/>
              <w:bottom w:val="single" w:sz="4" w:space="0" w:color="D9D9D9" w:themeColor="background1" w:themeShade="D9"/>
              <w:right w:val="single" w:sz="4" w:space="0" w:color="auto"/>
            </w:tcBorders>
            <w:shd w:val="clear" w:color="auto" w:fill="auto"/>
            <w:vAlign w:val="center"/>
          </w:tcPr>
          <w:p w14:paraId="7F6C3924" w14:textId="370CAD2C" w:rsidR="00467039" w:rsidRPr="00B736A5" w:rsidRDefault="00467039" w:rsidP="002E249E">
            <w:pPr>
              <w:pStyle w:val="Normal-beforebullets"/>
              <w:ind w:left="243"/>
              <w:rPr>
                <w:rFonts w:cs="Arial"/>
                <w:sz w:val="16"/>
                <w:szCs w:val="16"/>
              </w:rPr>
            </w:pPr>
            <w:r>
              <w:rPr>
                <w:rFonts w:asciiTheme="minorHAnsi" w:hAnsiTheme="minorHAnsi" w:cstheme="minorHAnsi"/>
                <w:sz w:val="16"/>
                <w:szCs w:val="16"/>
              </w:rPr>
              <w:t>Carbapenemase-</w:t>
            </w:r>
            <w:r w:rsidRPr="0067738A">
              <w:rPr>
                <w:rFonts w:asciiTheme="minorHAnsi" w:hAnsiTheme="minorHAnsi" w:cstheme="minorHAnsi"/>
                <w:sz w:val="16"/>
                <w:szCs w:val="16"/>
              </w:rPr>
              <w:t xml:space="preserve"> and ribosomal methyltransferase-producing </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75D90C6A" w14:textId="3BF6FAB8" w:rsidR="00467039" w:rsidRPr="006B79D0" w:rsidRDefault="00467039" w:rsidP="006B79D0">
            <w:pPr>
              <w:spacing w:after="0"/>
              <w:jc w:val="center"/>
              <w:rPr>
                <w:rFonts w:cs="Arial"/>
                <w:bCs/>
                <w:color w:val="auto"/>
                <w:szCs w:val="18"/>
              </w:rPr>
            </w:pPr>
            <w:r w:rsidRPr="006B79D0">
              <w:rPr>
                <w:rFonts w:cs="Arial"/>
                <w:color w:val="000000"/>
                <w:szCs w:val="18"/>
              </w:rPr>
              <w:t>9</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22BE45E8" w14:textId="6818CB3D" w:rsidR="00467039" w:rsidRPr="006B79D0" w:rsidRDefault="00467039" w:rsidP="006B79D0">
            <w:pPr>
              <w:spacing w:after="0"/>
              <w:jc w:val="center"/>
              <w:rPr>
                <w:rFonts w:cs="Arial"/>
                <w:bCs/>
                <w:color w:val="auto"/>
                <w:szCs w:val="18"/>
              </w:rPr>
            </w:pPr>
            <w:r w:rsidRPr="006B79D0">
              <w:rPr>
                <w:rFonts w:cs="Arial"/>
                <w:color w:val="000000"/>
                <w:szCs w:val="18"/>
              </w:rPr>
              <w:t>28</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788C9172" w14:textId="376A3443" w:rsidR="00467039" w:rsidRPr="006B79D0" w:rsidRDefault="00467039" w:rsidP="006B79D0">
            <w:pPr>
              <w:spacing w:after="0"/>
              <w:jc w:val="center"/>
              <w:rPr>
                <w:rFonts w:cs="Arial"/>
                <w:bCs/>
                <w:color w:val="auto"/>
                <w:szCs w:val="18"/>
              </w:rPr>
            </w:pPr>
            <w:r w:rsidRPr="006B79D0">
              <w:rPr>
                <w:rFonts w:cs="Arial"/>
                <w:color w:val="000000"/>
                <w:szCs w:val="18"/>
              </w:rPr>
              <w:t>2</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43B4BD26" w14:textId="0F7EF8D3" w:rsidR="00467039" w:rsidRPr="006B79D0" w:rsidRDefault="00467039" w:rsidP="006B79D0">
            <w:pPr>
              <w:spacing w:after="0"/>
              <w:jc w:val="center"/>
              <w:rPr>
                <w:rFonts w:cs="Arial"/>
                <w:bCs/>
                <w:color w:val="auto"/>
                <w:szCs w:val="18"/>
              </w:rPr>
            </w:pPr>
            <w:r w:rsidRPr="006B79D0">
              <w:rPr>
                <w:rFonts w:cs="Arial"/>
                <w:color w:val="000000"/>
                <w:szCs w:val="18"/>
              </w:rPr>
              <w:t>1</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07C922AA" w14:textId="003F9B97" w:rsidR="00467039" w:rsidRPr="006B79D0" w:rsidRDefault="00467039" w:rsidP="006B79D0">
            <w:pPr>
              <w:spacing w:after="0"/>
              <w:jc w:val="center"/>
              <w:rPr>
                <w:rFonts w:cs="Arial"/>
                <w:bCs/>
                <w:color w:val="auto"/>
                <w:szCs w:val="18"/>
              </w:rPr>
            </w:pPr>
            <w:r w:rsidRPr="006B79D0">
              <w:rPr>
                <w:rFonts w:cs="Arial"/>
                <w:color w:val="000000"/>
                <w:szCs w:val="18"/>
              </w:rPr>
              <w:t>6</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4A438EA7" w14:textId="006D1D1C"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1CC46DAB" w14:textId="76A85714"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8" w:space="0" w:color="auto"/>
            </w:tcBorders>
            <w:shd w:val="clear" w:color="auto" w:fill="auto"/>
            <w:noWrap/>
            <w:vAlign w:val="center"/>
          </w:tcPr>
          <w:p w14:paraId="36AFFA29" w14:textId="2907D82C"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30" w:type="pct"/>
            <w:tcBorders>
              <w:top w:val="single" w:sz="4" w:space="0" w:color="D9D9D9" w:themeColor="background1" w:themeShade="D9"/>
              <w:left w:val="single" w:sz="8" w:space="0" w:color="auto"/>
              <w:bottom w:val="single" w:sz="4" w:space="0" w:color="D9D9D9" w:themeColor="background1" w:themeShade="D9"/>
              <w:right w:val="single" w:sz="4" w:space="0" w:color="auto"/>
            </w:tcBorders>
            <w:shd w:val="clear" w:color="auto" w:fill="auto"/>
            <w:vAlign w:val="center"/>
          </w:tcPr>
          <w:p w14:paraId="181CC3D9" w14:textId="1C3E80BF" w:rsidR="00467039" w:rsidRPr="006B79D0" w:rsidRDefault="00467039" w:rsidP="006B79D0">
            <w:pPr>
              <w:pStyle w:val="Normal-beforebullets"/>
              <w:jc w:val="center"/>
              <w:rPr>
                <w:rFonts w:cs="Arial"/>
                <w:color w:val="auto"/>
                <w:szCs w:val="18"/>
              </w:rPr>
            </w:pPr>
            <w:r w:rsidRPr="006B79D0">
              <w:rPr>
                <w:rFonts w:cs="Arial"/>
                <w:color w:val="auto"/>
                <w:szCs w:val="18"/>
              </w:rPr>
              <w:t>11</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22922437" w14:textId="65C85090" w:rsidR="00467039" w:rsidRPr="006B79D0" w:rsidRDefault="00467039" w:rsidP="006B79D0">
            <w:pPr>
              <w:pStyle w:val="Normal-beforebullets"/>
              <w:jc w:val="center"/>
              <w:rPr>
                <w:rFonts w:cs="Arial"/>
                <w:color w:val="auto"/>
                <w:szCs w:val="18"/>
              </w:rPr>
            </w:pPr>
            <w:r w:rsidRPr="006B79D0">
              <w:rPr>
                <w:rFonts w:cs="Arial"/>
                <w:color w:val="auto"/>
                <w:szCs w:val="18"/>
              </w:rPr>
              <w:t>46</w:t>
            </w:r>
          </w:p>
        </w:tc>
        <w:tc>
          <w:tcPr>
            <w:tcW w:w="351"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5B84174A" w14:textId="349E5C9B" w:rsidR="00467039" w:rsidRPr="006B79D0" w:rsidRDefault="00467039" w:rsidP="006B79D0">
            <w:pPr>
              <w:pStyle w:val="Normal-beforebullets"/>
              <w:jc w:val="center"/>
              <w:rPr>
                <w:rFonts w:cs="Arial"/>
                <w:szCs w:val="18"/>
              </w:rPr>
            </w:pPr>
            <w:r w:rsidRPr="006B79D0">
              <w:rPr>
                <w:rFonts w:cs="Arial"/>
                <w:bCs/>
                <w:color w:val="FF0000"/>
                <w:szCs w:val="18"/>
              </w:rPr>
              <w:t>▲</w:t>
            </w:r>
            <w:r w:rsidRPr="006B79D0">
              <w:rPr>
                <w:rFonts w:cs="Arial"/>
                <w:color w:val="00B050"/>
                <w:szCs w:val="18"/>
              </w:rPr>
              <w:t xml:space="preserve"> </w:t>
            </w:r>
            <w:r w:rsidRPr="006B79D0">
              <w:rPr>
                <w:rFonts w:cs="Arial"/>
                <w:szCs w:val="18"/>
              </w:rPr>
              <w:t>318%</w:t>
            </w:r>
          </w:p>
        </w:tc>
      </w:tr>
      <w:tr w:rsidR="00467039" w:rsidRPr="00C771A3" w14:paraId="6197091D" w14:textId="77777777" w:rsidTr="007C7FB6">
        <w:trPr>
          <w:trHeight w:val="283"/>
        </w:trPr>
        <w:tc>
          <w:tcPr>
            <w:tcW w:w="948" w:type="pct"/>
            <w:vMerge/>
            <w:tcBorders>
              <w:left w:val="single" w:sz="4" w:space="0" w:color="auto"/>
              <w:right w:val="single" w:sz="3" w:space="0" w:color="auto"/>
            </w:tcBorders>
            <w:shd w:val="clear" w:color="auto" w:fill="auto"/>
            <w:vAlign w:val="center"/>
          </w:tcPr>
          <w:p w14:paraId="79C85D53" w14:textId="77777777" w:rsidR="00467039" w:rsidRPr="00B736A5" w:rsidRDefault="00467039" w:rsidP="00532596">
            <w:pPr>
              <w:spacing w:after="0"/>
              <w:rPr>
                <w:rFonts w:cs="Arial"/>
                <w:sz w:val="16"/>
                <w:szCs w:val="16"/>
              </w:rPr>
            </w:pPr>
          </w:p>
        </w:tc>
        <w:tc>
          <w:tcPr>
            <w:tcW w:w="1305" w:type="pct"/>
            <w:tcBorders>
              <w:top w:val="single" w:sz="4" w:space="0" w:color="D9D9D9" w:themeColor="background1" w:themeShade="D9"/>
              <w:left w:val="single" w:sz="3" w:space="0" w:color="auto"/>
              <w:bottom w:val="single" w:sz="4" w:space="0" w:color="auto"/>
              <w:right w:val="single" w:sz="4" w:space="0" w:color="auto"/>
            </w:tcBorders>
            <w:shd w:val="clear" w:color="auto" w:fill="auto"/>
            <w:vAlign w:val="center"/>
          </w:tcPr>
          <w:p w14:paraId="16B12294" w14:textId="3C525D75" w:rsidR="00467039" w:rsidRPr="00930A6F" w:rsidRDefault="00467039" w:rsidP="00532596">
            <w:pPr>
              <w:pStyle w:val="Normal-beforebullets"/>
              <w:ind w:left="243"/>
              <w:rPr>
                <w:rFonts w:cstheme="minorHAnsi"/>
                <w:sz w:val="16"/>
                <w:szCs w:val="16"/>
              </w:rPr>
            </w:pPr>
            <w:r w:rsidRPr="00930A6F">
              <w:rPr>
                <w:rFonts w:asciiTheme="minorHAnsi" w:hAnsiTheme="minorHAnsi" w:cstheme="minorHAnsi"/>
                <w:sz w:val="16"/>
                <w:szCs w:val="16"/>
              </w:rPr>
              <w:t>Carbapenemase</w:t>
            </w:r>
            <w:r>
              <w:rPr>
                <w:rFonts w:asciiTheme="minorHAnsi" w:hAnsiTheme="minorHAnsi" w:cstheme="minorHAnsi"/>
                <w:sz w:val="16"/>
                <w:szCs w:val="16"/>
              </w:rPr>
              <w:t>-</w:t>
            </w:r>
            <w:r w:rsidRPr="00930A6F">
              <w:rPr>
                <w:rFonts w:asciiTheme="minorHAnsi" w:hAnsiTheme="minorHAnsi" w:cstheme="minorHAnsi"/>
                <w:sz w:val="16"/>
                <w:szCs w:val="16"/>
              </w:rPr>
              <w:t>producing and transmissible resistance to colistin</w:t>
            </w:r>
          </w:p>
        </w:tc>
        <w:tc>
          <w:tcPr>
            <w:tcW w:w="242" w:type="pct"/>
            <w:tcBorders>
              <w:top w:val="single" w:sz="4" w:space="0" w:color="D9D9D9" w:themeColor="background1" w:themeShade="D9"/>
              <w:left w:val="single" w:sz="4" w:space="0" w:color="auto"/>
              <w:bottom w:val="single" w:sz="4" w:space="0" w:color="auto"/>
              <w:right w:val="single" w:sz="4" w:space="0" w:color="auto"/>
            </w:tcBorders>
            <w:shd w:val="clear" w:color="auto" w:fill="auto"/>
            <w:noWrap/>
            <w:vAlign w:val="center"/>
          </w:tcPr>
          <w:p w14:paraId="2488511F" w14:textId="69858200"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auto"/>
              <w:right w:val="single" w:sz="4" w:space="0" w:color="auto"/>
            </w:tcBorders>
            <w:shd w:val="clear" w:color="auto" w:fill="auto"/>
            <w:noWrap/>
            <w:vAlign w:val="center"/>
          </w:tcPr>
          <w:p w14:paraId="1C9CE56F" w14:textId="02D34560" w:rsidR="00467039" w:rsidRPr="006B79D0" w:rsidRDefault="00467039" w:rsidP="006B79D0">
            <w:pPr>
              <w:spacing w:after="0"/>
              <w:jc w:val="center"/>
              <w:rPr>
                <w:rFonts w:cs="Arial"/>
                <w:color w:val="000000"/>
                <w:szCs w:val="18"/>
              </w:rPr>
            </w:pPr>
            <w:r>
              <w:rPr>
                <w:rFonts w:cs="Arial"/>
                <w:color w:val="000000"/>
                <w:szCs w:val="18"/>
              </w:rPr>
              <w:t>1</w:t>
            </w:r>
          </w:p>
        </w:tc>
        <w:tc>
          <w:tcPr>
            <w:tcW w:w="242" w:type="pct"/>
            <w:tcBorders>
              <w:top w:val="single" w:sz="4" w:space="0" w:color="D9D9D9" w:themeColor="background1" w:themeShade="D9"/>
              <w:left w:val="single" w:sz="4" w:space="0" w:color="auto"/>
              <w:bottom w:val="single" w:sz="4" w:space="0" w:color="auto"/>
              <w:right w:val="single" w:sz="4" w:space="0" w:color="auto"/>
            </w:tcBorders>
            <w:shd w:val="clear" w:color="auto" w:fill="auto"/>
            <w:noWrap/>
            <w:vAlign w:val="center"/>
          </w:tcPr>
          <w:p w14:paraId="4A1A9EA0" w14:textId="55CCD945"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auto"/>
              <w:right w:val="single" w:sz="4" w:space="0" w:color="auto"/>
            </w:tcBorders>
            <w:shd w:val="clear" w:color="auto" w:fill="auto"/>
            <w:noWrap/>
            <w:vAlign w:val="center"/>
          </w:tcPr>
          <w:p w14:paraId="7A444F04" w14:textId="64EFA524"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auto"/>
              <w:right w:val="single" w:sz="4" w:space="0" w:color="auto"/>
            </w:tcBorders>
            <w:shd w:val="clear" w:color="auto" w:fill="auto"/>
            <w:noWrap/>
            <w:vAlign w:val="center"/>
          </w:tcPr>
          <w:p w14:paraId="29984610" w14:textId="70C6FBF8"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auto"/>
              <w:right w:val="single" w:sz="4" w:space="0" w:color="auto"/>
            </w:tcBorders>
            <w:shd w:val="clear" w:color="auto" w:fill="auto"/>
            <w:noWrap/>
            <w:vAlign w:val="center"/>
          </w:tcPr>
          <w:p w14:paraId="51C4A628" w14:textId="2357758E"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auto"/>
              <w:right w:val="single" w:sz="4" w:space="0" w:color="auto"/>
            </w:tcBorders>
            <w:shd w:val="clear" w:color="auto" w:fill="auto"/>
            <w:noWrap/>
            <w:vAlign w:val="center"/>
          </w:tcPr>
          <w:p w14:paraId="00273E47" w14:textId="1DFD2041"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auto"/>
              <w:right w:val="single" w:sz="8" w:space="0" w:color="auto"/>
            </w:tcBorders>
            <w:shd w:val="clear" w:color="auto" w:fill="auto"/>
            <w:noWrap/>
            <w:vAlign w:val="center"/>
          </w:tcPr>
          <w:p w14:paraId="7C8CD2ED" w14:textId="151BDCDB" w:rsidR="00467039" w:rsidRPr="006B79D0" w:rsidRDefault="00467039" w:rsidP="006B79D0">
            <w:pPr>
              <w:spacing w:after="0"/>
              <w:jc w:val="center"/>
              <w:rPr>
                <w:rFonts w:cs="Arial"/>
                <w:color w:val="000000"/>
                <w:szCs w:val="18"/>
              </w:rPr>
            </w:pPr>
            <w:r w:rsidRPr="006B79D0">
              <w:rPr>
                <w:rFonts w:cs="Arial"/>
                <w:color w:val="000000"/>
                <w:szCs w:val="18"/>
              </w:rPr>
              <w:t>0</w:t>
            </w:r>
          </w:p>
        </w:tc>
        <w:tc>
          <w:tcPr>
            <w:tcW w:w="230" w:type="pct"/>
            <w:tcBorders>
              <w:top w:val="single" w:sz="4" w:space="0" w:color="D9D9D9" w:themeColor="background1" w:themeShade="D9"/>
              <w:left w:val="single" w:sz="8" w:space="0" w:color="auto"/>
              <w:bottom w:val="single" w:sz="4" w:space="0" w:color="auto"/>
              <w:right w:val="single" w:sz="4" w:space="0" w:color="auto"/>
            </w:tcBorders>
            <w:shd w:val="clear" w:color="auto" w:fill="auto"/>
            <w:vAlign w:val="center"/>
          </w:tcPr>
          <w:p w14:paraId="4184C396" w14:textId="6DE94EB4" w:rsidR="00467039" w:rsidRPr="006B79D0" w:rsidRDefault="00467039" w:rsidP="006B79D0">
            <w:pPr>
              <w:pStyle w:val="Normal-beforebullets"/>
              <w:jc w:val="center"/>
              <w:rPr>
                <w:rFonts w:cs="Arial"/>
                <w:szCs w:val="18"/>
              </w:rPr>
            </w:pPr>
            <w:r w:rsidRPr="006B79D0">
              <w:rPr>
                <w:rFonts w:cs="Arial"/>
                <w:szCs w:val="18"/>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1D503287" w14:textId="2321DABD" w:rsidR="00467039" w:rsidRPr="006B79D0" w:rsidRDefault="00467039" w:rsidP="006B79D0">
            <w:pPr>
              <w:pStyle w:val="Normal-beforebullets"/>
              <w:jc w:val="center"/>
              <w:rPr>
                <w:rFonts w:cs="Arial"/>
                <w:szCs w:val="18"/>
              </w:rPr>
            </w:pPr>
            <w:r>
              <w:rPr>
                <w:rFonts w:cs="Arial"/>
                <w:color w:val="000000"/>
                <w:szCs w:val="18"/>
              </w:rPr>
              <w:t>1</w:t>
            </w:r>
          </w:p>
        </w:tc>
        <w:tc>
          <w:tcPr>
            <w:tcW w:w="351" w:type="pct"/>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28AF2123" w14:textId="2F2EB193" w:rsidR="00467039" w:rsidRPr="006B79D0" w:rsidRDefault="00467039" w:rsidP="006B79D0">
            <w:pPr>
              <w:pStyle w:val="Normal-beforebullets"/>
              <w:jc w:val="center"/>
              <w:rPr>
                <w:rFonts w:cs="Arial"/>
                <w:szCs w:val="18"/>
              </w:rPr>
            </w:pPr>
            <w:r w:rsidRPr="006B79D0">
              <w:rPr>
                <w:rFonts w:cs="Arial"/>
                <w:color w:val="auto"/>
                <w:szCs w:val="18"/>
              </w:rPr>
              <w:t>–</w:t>
            </w:r>
          </w:p>
        </w:tc>
      </w:tr>
      <w:tr w:rsidR="00467039" w:rsidRPr="00C771A3" w14:paraId="3C79B1D8" w14:textId="77777777" w:rsidTr="007C7FB6">
        <w:trPr>
          <w:trHeight w:val="283"/>
        </w:trPr>
        <w:tc>
          <w:tcPr>
            <w:tcW w:w="948" w:type="pct"/>
            <w:vMerge/>
            <w:tcBorders>
              <w:left w:val="single" w:sz="4" w:space="0" w:color="auto"/>
              <w:right w:val="single" w:sz="3" w:space="0" w:color="auto"/>
            </w:tcBorders>
            <w:shd w:val="clear" w:color="auto" w:fill="auto"/>
            <w:vAlign w:val="center"/>
          </w:tcPr>
          <w:p w14:paraId="7A458FB9" w14:textId="77777777" w:rsidR="00467039" w:rsidRPr="00D65D2A" w:rsidRDefault="00467039" w:rsidP="002E249E">
            <w:pPr>
              <w:spacing w:after="0"/>
              <w:rPr>
                <w:rFonts w:cs="Arial"/>
                <w:sz w:val="16"/>
                <w:szCs w:val="16"/>
              </w:rPr>
            </w:pPr>
          </w:p>
        </w:tc>
        <w:tc>
          <w:tcPr>
            <w:tcW w:w="1305" w:type="pct"/>
            <w:tcBorders>
              <w:top w:val="single" w:sz="4" w:space="0" w:color="auto"/>
              <w:left w:val="single" w:sz="3" w:space="0" w:color="auto"/>
              <w:bottom w:val="single" w:sz="4" w:space="0" w:color="auto"/>
              <w:right w:val="single" w:sz="4" w:space="0" w:color="auto"/>
            </w:tcBorders>
            <w:shd w:val="clear" w:color="auto" w:fill="auto"/>
            <w:vAlign w:val="center"/>
          </w:tcPr>
          <w:p w14:paraId="59A7A584" w14:textId="77777777" w:rsidR="00467039" w:rsidRPr="00B736A5" w:rsidRDefault="00467039" w:rsidP="002E249E">
            <w:pPr>
              <w:pStyle w:val="Normal-beforebullets"/>
              <w:ind w:left="57"/>
              <w:rPr>
                <w:rFonts w:cs="Arial"/>
                <w:sz w:val="16"/>
                <w:szCs w:val="16"/>
              </w:rPr>
            </w:pPr>
            <w:r w:rsidRPr="0067738A">
              <w:rPr>
                <w:rFonts w:asciiTheme="minorHAnsi" w:hAnsiTheme="minorHAnsi" w:cstheme="minorHAnsi"/>
                <w:sz w:val="16"/>
                <w:szCs w:val="16"/>
              </w:rPr>
              <w:t>Ribosomal methyltransferase-producing</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595CB" w14:textId="207DB73B" w:rsidR="00467039" w:rsidRPr="006B79D0" w:rsidRDefault="00467039" w:rsidP="006B79D0">
            <w:pPr>
              <w:spacing w:after="0"/>
              <w:jc w:val="center"/>
              <w:rPr>
                <w:rFonts w:cs="Arial"/>
                <w:bCs/>
                <w:color w:val="auto"/>
                <w:szCs w:val="18"/>
              </w:rPr>
            </w:pPr>
            <w:r w:rsidRPr="006B79D0">
              <w:rPr>
                <w:rFonts w:cs="Arial"/>
                <w:color w:val="000000"/>
                <w:szCs w:val="18"/>
              </w:rPr>
              <w:t>4</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0423F" w14:textId="02AD1208" w:rsidR="00467039" w:rsidRPr="006B79D0" w:rsidRDefault="00467039" w:rsidP="006B79D0">
            <w:pPr>
              <w:spacing w:after="0"/>
              <w:jc w:val="center"/>
              <w:rPr>
                <w:rFonts w:cs="Arial"/>
                <w:bCs/>
                <w:color w:val="auto"/>
                <w:szCs w:val="18"/>
              </w:rPr>
            </w:pPr>
            <w:r w:rsidRPr="006B79D0">
              <w:rPr>
                <w:rFonts w:cs="Arial"/>
                <w:color w:val="000000"/>
                <w:szCs w:val="18"/>
              </w:rPr>
              <w:t>4</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A38E3" w14:textId="4F537BF0"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539AE" w14:textId="69612744"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27A30" w14:textId="70FA458A" w:rsidR="00467039" w:rsidRPr="006B79D0" w:rsidRDefault="00467039" w:rsidP="006B79D0">
            <w:pPr>
              <w:spacing w:after="0"/>
              <w:jc w:val="center"/>
              <w:rPr>
                <w:rFonts w:cs="Arial"/>
                <w:bCs/>
                <w:color w:val="auto"/>
                <w:szCs w:val="18"/>
              </w:rPr>
            </w:pPr>
            <w:r w:rsidRPr="006B79D0">
              <w:rPr>
                <w:rFonts w:cs="Arial"/>
                <w:color w:val="000000"/>
                <w:szCs w:val="18"/>
              </w:rPr>
              <w:t>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C66331" w14:textId="6AF1541B"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8543F" w14:textId="4637F841"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7B24E20E" w14:textId="4822EE2F" w:rsidR="00467039" w:rsidRPr="006B79D0" w:rsidRDefault="00467039" w:rsidP="006B79D0">
            <w:pPr>
              <w:spacing w:after="0"/>
              <w:jc w:val="center"/>
              <w:rPr>
                <w:rFonts w:cs="Arial"/>
                <w:bCs/>
                <w:color w:val="auto"/>
                <w:szCs w:val="18"/>
              </w:rPr>
            </w:pPr>
            <w:r w:rsidRPr="006B79D0">
              <w:rPr>
                <w:rFonts w:cs="Arial"/>
                <w:color w:val="000000"/>
                <w:szCs w:val="18"/>
              </w:rPr>
              <w:t>0</w:t>
            </w:r>
          </w:p>
        </w:tc>
        <w:tc>
          <w:tcPr>
            <w:tcW w:w="230" w:type="pct"/>
            <w:tcBorders>
              <w:top w:val="single" w:sz="4" w:space="0" w:color="auto"/>
              <w:left w:val="single" w:sz="8" w:space="0" w:color="auto"/>
              <w:bottom w:val="single" w:sz="4" w:space="0" w:color="auto"/>
              <w:right w:val="single" w:sz="4" w:space="0" w:color="auto"/>
            </w:tcBorders>
            <w:shd w:val="clear" w:color="auto" w:fill="auto"/>
            <w:vAlign w:val="center"/>
          </w:tcPr>
          <w:p w14:paraId="510125F3" w14:textId="2255438F" w:rsidR="00467039" w:rsidRPr="006B79D0" w:rsidRDefault="00467039" w:rsidP="006B79D0">
            <w:pPr>
              <w:pStyle w:val="Normal-beforebullets"/>
              <w:jc w:val="center"/>
              <w:rPr>
                <w:rFonts w:cs="Arial"/>
                <w:color w:val="auto"/>
                <w:szCs w:val="18"/>
              </w:rPr>
            </w:pPr>
            <w:r w:rsidRPr="006B79D0">
              <w:rPr>
                <w:rFonts w:cs="Arial"/>
                <w:color w:val="auto"/>
                <w:szCs w:val="18"/>
              </w:rPr>
              <w:t>9</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419C6A7" w14:textId="352CAB11" w:rsidR="00467039" w:rsidRPr="006B79D0" w:rsidRDefault="00467039" w:rsidP="006B79D0">
            <w:pPr>
              <w:spacing w:after="0"/>
              <w:jc w:val="center"/>
              <w:rPr>
                <w:rFonts w:cs="Arial"/>
                <w:color w:val="000000"/>
                <w:szCs w:val="18"/>
              </w:rPr>
            </w:pPr>
            <w:r w:rsidRPr="006B79D0">
              <w:rPr>
                <w:rFonts w:cs="Arial"/>
                <w:color w:val="000000"/>
                <w:szCs w:val="18"/>
              </w:rPr>
              <w:t>10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BE6B34F" w14:textId="1B7F1116" w:rsidR="00467039" w:rsidRPr="006B79D0" w:rsidRDefault="00467039" w:rsidP="006B79D0">
            <w:pPr>
              <w:pStyle w:val="Normal-beforebullets"/>
              <w:jc w:val="center"/>
              <w:rPr>
                <w:rFonts w:cs="Arial"/>
                <w:szCs w:val="18"/>
              </w:rPr>
            </w:pPr>
            <w:r w:rsidRPr="006B79D0">
              <w:rPr>
                <w:rFonts w:cs="Arial"/>
                <w:bCs/>
                <w:color w:val="FF0000"/>
                <w:szCs w:val="18"/>
              </w:rPr>
              <w:t>▲</w:t>
            </w:r>
            <w:r w:rsidRPr="006B79D0">
              <w:rPr>
                <w:rFonts w:cs="Arial"/>
                <w:color w:val="00B050"/>
                <w:szCs w:val="18"/>
              </w:rPr>
              <w:t xml:space="preserve"> </w:t>
            </w:r>
            <w:r w:rsidRPr="006B79D0">
              <w:rPr>
                <w:rFonts w:cs="Arial"/>
                <w:szCs w:val="18"/>
              </w:rPr>
              <w:t>11.</w:t>
            </w:r>
            <w:r>
              <w:rPr>
                <w:rFonts w:cs="Arial"/>
                <w:szCs w:val="18"/>
              </w:rPr>
              <w:t>1</w:t>
            </w:r>
            <w:r w:rsidRPr="006B79D0">
              <w:rPr>
                <w:rFonts w:cs="Arial"/>
                <w:szCs w:val="18"/>
              </w:rPr>
              <w:t>%</w:t>
            </w:r>
          </w:p>
        </w:tc>
      </w:tr>
      <w:tr w:rsidR="00467039" w:rsidRPr="00C771A3" w14:paraId="39AE48E0" w14:textId="77777777" w:rsidTr="007C7FB6">
        <w:trPr>
          <w:trHeight w:val="283"/>
        </w:trPr>
        <w:tc>
          <w:tcPr>
            <w:tcW w:w="948" w:type="pct"/>
            <w:vMerge/>
            <w:tcBorders>
              <w:left w:val="single" w:sz="4" w:space="0" w:color="auto"/>
              <w:bottom w:val="single" w:sz="4" w:space="0" w:color="auto"/>
              <w:right w:val="single" w:sz="3" w:space="0" w:color="auto"/>
            </w:tcBorders>
            <w:shd w:val="clear" w:color="auto" w:fill="auto"/>
            <w:vAlign w:val="center"/>
          </w:tcPr>
          <w:p w14:paraId="23A884A3" w14:textId="77777777" w:rsidR="00467039" w:rsidRPr="0067738A" w:rsidRDefault="00467039" w:rsidP="002E249E">
            <w:pPr>
              <w:spacing w:after="0"/>
              <w:rPr>
                <w:rFonts w:cstheme="minorHAnsi"/>
                <w:i/>
                <w:iCs/>
                <w:sz w:val="16"/>
                <w:szCs w:val="16"/>
              </w:rPr>
            </w:pPr>
          </w:p>
        </w:tc>
        <w:tc>
          <w:tcPr>
            <w:tcW w:w="1305" w:type="pct"/>
            <w:tcBorders>
              <w:top w:val="single" w:sz="4" w:space="0" w:color="auto"/>
              <w:left w:val="single" w:sz="3" w:space="0" w:color="auto"/>
              <w:bottom w:val="single" w:sz="4" w:space="0" w:color="auto"/>
              <w:right w:val="single" w:sz="3" w:space="0" w:color="auto"/>
            </w:tcBorders>
            <w:shd w:val="clear" w:color="auto" w:fill="auto"/>
            <w:vAlign w:val="center"/>
          </w:tcPr>
          <w:p w14:paraId="12F51A8A" w14:textId="60113932" w:rsidR="00467039" w:rsidRPr="0067738A" w:rsidRDefault="00467039" w:rsidP="002E249E">
            <w:pPr>
              <w:pStyle w:val="Normal-beforebullets"/>
              <w:ind w:left="57"/>
              <w:rPr>
                <w:rFonts w:cstheme="minorHAnsi"/>
                <w:sz w:val="16"/>
                <w:szCs w:val="16"/>
              </w:rPr>
            </w:pPr>
            <w:r w:rsidRPr="007B5E8E">
              <w:rPr>
                <w:rFonts w:cstheme="minorHAnsi"/>
                <w:sz w:val="16"/>
                <w:szCs w:val="16"/>
              </w:rPr>
              <w:t>Transmissible colistin resistance</w:t>
            </w:r>
            <w:r w:rsidRPr="00C771A3">
              <w:rPr>
                <w:rFonts w:cstheme="minorHAnsi"/>
                <w:sz w:val="16"/>
                <w:szCs w:val="16"/>
                <w:vertAlign w:val="superscript"/>
              </w:rPr>
              <w:t>†</w:t>
            </w:r>
          </w:p>
        </w:tc>
        <w:tc>
          <w:tcPr>
            <w:tcW w:w="242" w:type="pct"/>
            <w:tcBorders>
              <w:top w:val="single" w:sz="4" w:space="0" w:color="auto"/>
              <w:left w:val="single" w:sz="3" w:space="0" w:color="auto"/>
              <w:bottom w:val="single" w:sz="4" w:space="0" w:color="auto"/>
            </w:tcBorders>
            <w:shd w:val="clear" w:color="auto" w:fill="auto"/>
            <w:noWrap/>
            <w:vAlign w:val="center"/>
          </w:tcPr>
          <w:p w14:paraId="6007D1E2" w14:textId="6647B78A"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270BBC52" w14:textId="3ECD42D7" w:rsidR="00467039" w:rsidRPr="006B79D0" w:rsidRDefault="00467039"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auto"/>
              <w:bottom w:val="single" w:sz="4" w:space="0" w:color="auto"/>
            </w:tcBorders>
            <w:shd w:val="clear" w:color="auto" w:fill="auto"/>
            <w:noWrap/>
            <w:vAlign w:val="center"/>
          </w:tcPr>
          <w:p w14:paraId="08445AE0" w14:textId="3E869C4A"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415F08FC" w14:textId="5D265913"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75E87B91" w14:textId="22C87FC5"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72D96993" w14:textId="552676DD"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19B42F01" w14:textId="19EDAF5B"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right w:val="single" w:sz="8" w:space="0" w:color="auto"/>
            </w:tcBorders>
            <w:shd w:val="clear" w:color="auto" w:fill="auto"/>
            <w:noWrap/>
            <w:vAlign w:val="center"/>
          </w:tcPr>
          <w:p w14:paraId="307C03EB" w14:textId="45366833"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30" w:type="pct"/>
            <w:tcBorders>
              <w:top w:val="single" w:sz="4" w:space="0" w:color="auto"/>
              <w:left w:val="single" w:sz="8" w:space="0" w:color="auto"/>
              <w:bottom w:val="single" w:sz="4" w:space="0" w:color="auto"/>
            </w:tcBorders>
            <w:shd w:val="clear" w:color="auto" w:fill="auto"/>
            <w:vAlign w:val="center"/>
          </w:tcPr>
          <w:p w14:paraId="20AF1DF2" w14:textId="6F893476" w:rsidR="00467039" w:rsidRPr="006B79D0" w:rsidRDefault="00467039" w:rsidP="006B79D0">
            <w:pPr>
              <w:pStyle w:val="Normal-beforebullets"/>
              <w:jc w:val="center"/>
              <w:rPr>
                <w:rFonts w:cs="Arial"/>
                <w:color w:val="auto"/>
                <w:szCs w:val="18"/>
              </w:rPr>
            </w:pPr>
            <w:r w:rsidRPr="006B79D0">
              <w:rPr>
                <w:rFonts w:cs="Arial"/>
                <w:color w:val="auto"/>
                <w:szCs w:val="18"/>
              </w:rPr>
              <w:t>0</w:t>
            </w:r>
          </w:p>
        </w:tc>
        <w:tc>
          <w:tcPr>
            <w:tcW w:w="230" w:type="pct"/>
            <w:tcBorders>
              <w:top w:val="single" w:sz="4" w:space="0" w:color="auto"/>
              <w:bottom w:val="single" w:sz="4" w:space="0" w:color="auto"/>
            </w:tcBorders>
            <w:shd w:val="clear" w:color="auto" w:fill="auto"/>
            <w:vAlign w:val="center"/>
          </w:tcPr>
          <w:p w14:paraId="791CA301" w14:textId="7880635B" w:rsidR="00467039" w:rsidRPr="006B79D0" w:rsidRDefault="00467039" w:rsidP="006B79D0">
            <w:pPr>
              <w:spacing w:after="0"/>
              <w:jc w:val="center"/>
              <w:rPr>
                <w:rFonts w:cs="Arial"/>
                <w:color w:val="000000"/>
                <w:szCs w:val="18"/>
              </w:rPr>
            </w:pPr>
            <w:r>
              <w:rPr>
                <w:rFonts w:cs="Arial"/>
                <w:color w:val="000000"/>
                <w:szCs w:val="18"/>
              </w:rPr>
              <w:t>1</w:t>
            </w:r>
          </w:p>
        </w:tc>
        <w:tc>
          <w:tcPr>
            <w:tcW w:w="351" w:type="pct"/>
            <w:tcBorders>
              <w:top w:val="single" w:sz="4" w:space="0" w:color="auto"/>
              <w:bottom w:val="single" w:sz="4" w:space="0" w:color="auto"/>
              <w:right w:val="single" w:sz="4" w:space="0" w:color="auto"/>
            </w:tcBorders>
            <w:shd w:val="clear" w:color="auto" w:fill="auto"/>
            <w:vAlign w:val="center"/>
          </w:tcPr>
          <w:p w14:paraId="5AA65240" w14:textId="320D0D71" w:rsidR="00467039" w:rsidRPr="006B79D0" w:rsidRDefault="00467039" w:rsidP="006B79D0">
            <w:pPr>
              <w:pStyle w:val="Normal-beforebullets"/>
              <w:jc w:val="center"/>
              <w:rPr>
                <w:rFonts w:cs="Arial"/>
                <w:color w:val="auto"/>
                <w:szCs w:val="18"/>
              </w:rPr>
            </w:pPr>
            <w:r w:rsidRPr="006B79D0">
              <w:rPr>
                <w:rFonts w:cs="Arial"/>
                <w:color w:val="auto"/>
                <w:szCs w:val="18"/>
              </w:rPr>
              <w:t>–</w:t>
            </w:r>
          </w:p>
        </w:tc>
      </w:tr>
      <w:tr w:rsidR="002E249E" w:rsidRPr="00C771A3" w14:paraId="011586D4" w14:textId="77777777" w:rsidTr="006B79D0">
        <w:trPr>
          <w:trHeight w:val="283"/>
        </w:trPr>
        <w:tc>
          <w:tcPr>
            <w:tcW w:w="948" w:type="pct"/>
            <w:tcBorders>
              <w:top w:val="single" w:sz="4" w:space="0" w:color="auto"/>
              <w:left w:val="single" w:sz="4" w:space="0" w:color="auto"/>
              <w:bottom w:val="single" w:sz="4" w:space="0" w:color="auto"/>
              <w:right w:val="single" w:sz="3" w:space="0" w:color="auto"/>
            </w:tcBorders>
            <w:shd w:val="clear" w:color="auto" w:fill="auto"/>
            <w:vAlign w:val="center"/>
          </w:tcPr>
          <w:p w14:paraId="6E2E9B3B" w14:textId="77777777" w:rsidR="002E249E" w:rsidRPr="00B736A5" w:rsidRDefault="002E249E" w:rsidP="002E249E">
            <w:pPr>
              <w:spacing w:after="0"/>
              <w:rPr>
                <w:rFonts w:cs="Arial"/>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305" w:type="pct"/>
            <w:tcBorders>
              <w:top w:val="single" w:sz="4" w:space="0" w:color="auto"/>
              <w:left w:val="single" w:sz="3" w:space="0" w:color="auto"/>
              <w:bottom w:val="single" w:sz="4" w:space="0" w:color="auto"/>
              <w:right w:val="single" w:sz="3" w:space="0" w:color="auto"/>
            </w:tcBorders>
            <w:shd w:val="clear" w:color="auto" w:fill="auto"/>
            <w:vAlign w:val="center"/>
          </w:tcPr>
          <w:p w14:paraId="0D0608D1" w14:textId="4D6CF3EE" w:rsidR="002E249E" w:rsidRPr="00B736A5" w:rsidRDefault="002E249E" w:rsidP="002E249E">
            <w:pPr>
              <w:pStyle w:val="Normal-beforebullets"/>
              <w:ind w:left="57"/>
              <w:rPr>
                <w:rFonts w:cs="Arial"/>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w:t>
            </w:r>
            <w:r w:rsidR="0088325F">
              <w:rPr>
                <w:rFonts w:asciiTheme="minorHAnsi" w:hAnsiTheme="minorHAnsi" w:cstheme="minorHAnsi"/>
                <w:sz w:val="16"/>
                <w:szCs w:val="16"/>
              </w:rPr>
              <w:t>resistant</w:t>
            </w:r>
          </w:p>
        </w:tc>
        <w:tc>
          <w:tcPr>
            <w:tcW w:w="242" w:type="pct"/>
            <w:tcBorders>
              <w:top w:val="single" w:sz="4" w:space="0" w:color="auto"/>
              <w:left w:val="single" w:sz="3" w:space="0" w:color="auto"/>
              <w:bottom w:val="single" w:sz="4" w:space="0" w:color="auto"/>
            </w:tcBorders>
            <w:shd w:val="clear" w:color="auto" w:fill="auto"/>
            <w:noWrap/>
            <w:vAlign w:val="center"/>
          </w:tcPr>
          <w:p w14:paraId="3B8D006F" w14:textId="1DAA9FA8" w:rsidR="002E249E" w:rsidRPr="006B79D0" w:rsidRDefault="002E249E" w:rsidP="006B79D0">
            <w:pPr>
              <w:spacing w:after="0"/>
              <w:jc w:val="center"/>
              <w:rPr>
                <w:rFonts w:cs="Arial"/>
                <w:bCs/>
                <w:color w:val="auto"/>
                <w:szCs w:val="18"/>
              </w:rPr>
            </w:pPr>
            <w:r w:rsidRPr="006B79D0">
              <w:rPr>
                <w:rFonts w:cs="Arial"/>
                <w:color w:val="000000"/>
                <w:szCs w:val="18"/>
              </w:rPr>
              <w:t>5</w:t>
            </w:r>
          </w:p>
        </w:tc>
        <w:tc>
          <w:tcPr>
            <w:tcW w:w="242" w:type="pct"/>
            <w:tcBorders>
              <w:top w:val="single" w:sz="4" w:space="0" w:color="auto"/>
              <w:bottom w:val="single" w:sz="4" w:space="0" w:color="auto"/>
            </w:tcBorders>
            <w:shd w:val="clear" w:color="auto" w:fill="auto"/>
            <w:noWrap/>
            <w:vAlign w:val="center"/>
          </w:tcPr>
          <w:p w14:paraId="2B56793E" w14:textId="7F4DAC6A" w:rsidR="002E249E" w:rsidRPr="006B79D0" w:rsidRDefault="002E249E" w:rsidP="006B79D0">
            <w:pPr>
              <w:spacing w:after="0"/>
              <w:jc w:val="center"/>
              <w:rPr>
                <w:rFonts w:cs="Arial"/>
                <w:bCs/>
                <w:color w:val="auto"/>
                <w:szCs w:val="18"/>
              </w:rPr>
            </w:pPr>
            <w:r w:rsidRPr="006B79D0">
              <w:rPr>
                <w:rFonts w:cs="Arial"/>
                <w:color w:val="000000"/>
                <w:szCs w:val="18"/>
              </w:rPr>
              <w:t>3</w:t>
            </w:r>
          </w:p>
        </w:tc>
        <w:tc>
          <w:tcPr>
            <w:tcW w:w="242" w:type="pct"/>
            <w:tcBorders>
              <w:top w:val="single" w:sz="4" w:space="0" w:color="auto"/>
              <w:bottom w:val="single" w:sz="4" w:space="0" w:color="auto"/>
            </w:tcBorders>
            <w:shd w:val="clear" w:color="auto" w:fill="auto"/>
            <w:noWrap/>
            <w:vAlign w:val="center"/>
          </w:tcPr>
          <w:p w14:paraId="2F760DFA" w14:textId="5D9D6446" w:rsidR="002E249E" w:rsidRPr="006B79D0" w:rsidRDefault="002E249E" w:rsidP="006B79D0">
            <w:pPr>
              <w:spacing w:after="0"/>
              <w:jc w:val="center"/>
              <w:rPr>
                <w:rFonts w:cs="Arial"/>
                <w:bCs/>
                <w:color w:val="auto"/>
                <w:szCs w:val="18"/>
              </w:rPr>
            </w:pPr>
            <w:r w:rsidRPr="006B79D0">
              <w:rPr>
                <w:rFonts w:cs="Arial"/>
                <w:color w:val="000000"/>
                <w:szCs w:val="18"/>
              </w:rPr>
              <w:t>2</w:t>
            </w:r>
          </w:p>
        </w:tc>
        <w:tc>
          <w:tcPr>
            <w:tcW w:w="242" w:type="pct"/>
            <w:tcBorders>
              <w:top w:val="single" w:sz="4" w:space="0" w:color="auto"/>
              <w:bottom w:val="single" w:sz="4" w:space="0" w:color="auto"/>
            </w:tcBorders>
            <w:shd w:val="clear" w:color="auto" w:fill="auto"/>
            <w:noWrap/>
            <w:vAlign w:val="center"/>
          </w:tcPr>
          <w:p w14:paraId="5F02EA1D" w14:textId="3C6CBF00" w:rsidR="002E249E" w:rsidRPr="006B79D0" w:rsidRDefault="002E249E" w:rsidP="006B79D0">
            <w:pPr>
              <w:spacing w:after="0"/>
              <w:jc w:val="center"/>
              <w:rPr>
                <w:rFonts w:cs="Arial"/>
                <w:bCs/>
                <w:color w:val="auto"/>
                <w:szCs w:val="18"/>
              </w:rPr>
            </w:pPr>
            <w:r w:rsidRPr="006B79D0">
              <w:rPr>
                <w:rFonts w:cs="Arial"/>
                <w:color w:val="000000"/>
                <w:szCs w:val="18"/>
              </w:rPr>
              <w:t>1</w:t>
            </w:r>
          </w:p>
        </w:tc>
        <w:tc>
          <w:tcPr>
            <w:tcW w:w="242" w:type="pct"/>
            <w:tcBorders>
              <w:top w:val="single" w:sz="4" w:space="0" w:color="auto"/>
              <w:bottom w:val="single" w:sz="4" w:space="0" w:color="auto"/>
            </w:tcBorders>
            <w:shd w:val="clear" w:color="auto" w:fill="auto"/>
            <w:noWrap/>
            <w:vAlign w:val="center"/>
          </w:tcPr>
          <w:p w14:paraId="0DDC4084" w14:textId="13530BB1" w:rsidR="002E249E" w:rsidRPr="006B79D0" w:rsidRDefault="002E249E" w:rsidP="006B79D0">
            <w:pPr>
              <w:spacing w:after="0"/>
              <w:jc w:val="center"/>
              <w:rPr>
                <w:rFonts w:cs="Arial"/>
                <w:bCs/>
                <w:color w:val="auto"/>
                <w:szCs w:val="18"/>
              </w:rPr>
            </w:pPr>
            <w:r w:rsidRPr="006B79D0">
              <w:rPr>
                <w:rFonts w:cs="Arial"/>
                <w:color w:val="000000"/>
                <w:szCs w:val="18"/>
              </w:rPr>
              <w:t>4</w:t>
            </w:r>
          </w:p>
        </w:tc>
        <w:tc>
          <w:tcPr>
            <w:tcW w:w="242" w:type="pct"/>
            <w:tcBorders>
              <w:top w:val="single" w:sz="4" w:space="0" w:color="auto"/>
              <w:bottom w:val="single" w:sz="4" w:space="0" w:color="auto"/>
            </w:tcBorders>
            <w:shd w:val="clear" w:color="auto" w:fill="auto"/>
            <w:noWrap/>
            <w:vAlign w:val="center"/>
          </w:tcPr>
          <w:p w14:paraId="55A3C398" w14:textId="7EB3D39D" w:rsidR="002E249E" w:rsidRPr="006B79D0" w:rsidRDefault="002E249E" w:rsidP="006B79D0">
            <w:pPr>
              <w:spacing w:after="0"/>
              <w:jc w:val="center"/>
              <w:rPr>
                <w:rFonts w:cs="Arial"/>
                <w:bCs/>
                <w:color w:val="auto"/>
                <w:szCs w:val="18"/>
              </w:rPr>
            </w:pPr>
            <w:r w:rsidRPr="006B79D0">
              <w:rPr>
                <w:rFonts w:cs="Arial"/>
                <w:color w:val="000000"/>
                <w:szCs w:val="18"/>
              </w:rPr>
              <w:t>1</w:t>
            </w:r>
          </w:p>
        </w:tc>
        <w:tc>
          <w:tcPr>
            <w:tcW w:w="242" w:type="pct"/>
            <w:tcBorders>
              <w:top w:val="single" w:sz="4" w:space="0" w:color="auto"/>
              <w:bottom w:val="single" w:sz="4" w:space="0" w:color="auto"/>
            </w:tcBorders>
            <w:shd w:val="clear" w:color="auto" w:fill="auto"/>
            <w:noWrap/>
            <w:vAlign w:val="center"/>
          </w:tcPr>
          <w:p w14:paraId="06938E8A" w14:textId="0B5A4E92" w:rsidR="002E249E" w:rsidRPr="006B79D0" w:rsidRDefault="002E249E" w:rsidP="006B79D0">
            <w:pPr>
              <w:spacing w:after="0"/>
              <w:jc w:val="center"/>
              <w:rPr>
                <w:rFonts w:cs="Arial"/>
                <w:bCs/>
                <w:color w:val="auto"/>
                <w:szCs w:val="18"/>
              </w:rPr>
            </w:pPr>
            <w:r w:rsidRPr="006B79D0">
              <w:rPr>
                <w:rFonts w:cs="Arial"/>
                <w:color w:val="000000"/>
                <w:szCs w:val="18"/>
              </w:rPr>
              <w:t>0</w:t>
            </w:r>
          </w:p>
        </w:tc>
        <w:tc>
          <w:tcPr>
            <w:tcW w:w="242" w:type="pct"/>
            <w:tcBorders>
              <w:top w:val="single" w:sz="4" w:space="0" w:color="auto"/>
              <w:bottom w:val="single" w:sz="4" w:space="0" w:color="auto"/>
              <w:right w:val="single" w:sz="8" w:space="0" w:color="auto"/>
            </w:tcBorders>
            <w:shd w:val="clear" w:color="auto" w:fill="auto"/>
            <w:noWrap/>
            <w:vAlign w:val="center"/>
          </w:tcPr>
          <w:p w14:paraId="65D00252" w14:textId="5FE93E57" w:rsidR="002E249E" w:rsidRPr="006B79D0" w:rsidRDefault="002E249E" w:rsidP="006B79D0">
            <w:pPr>
              <w:spacing w:after="0"/>
              <w:jc w:val="center"/>
              <w:rPr>
                <w:rFonts w:cs="Arial"/>
                <w:bCs/>
                <w:color w:val="auto"/>
                <w:szCs w:val="18"/>
              </w:rPr>
            </w:pPr>
            <w:r w:rsidRPr="006B79D0">
              <w:rPr>
                <w:rFonts w:cs="Arial"/>
                <w:color w:val="000000"/>
                <w:szCs w:val="18"/>
              </w:rPr>
              <w:t>1</w:t>
            </w:r>
          </w:p>
        </w:tc>
        <w:tc>
          <w:tcPr>
            <w:tcW w:w="230" w:type="pct"/>
            <w:tcBorders>
              <w:top w:val="single" w:sz="4" w:space="0" w:color="auto"/>
              <w:left w:val="single" w:sz="8" w:space="0" w:color="auto"/>
              <w:bottom w:val="single" w:sz="4" w:space="0" w:color="auto"/>
            </w:tcBorders>
            <w:shd w:val="clear" w:color="auto" w:fill="auto"/>
            <w:vAlign w:val="center"/>
          </w:tcPr>
          <w:p w14:paraId="77F5FAD9" w14:textId="2A0870D9" w:rsidR="002E249E" w:rsidRPr="006B79D0" w:rsidRDefault="002E249E" w:rsidP="006B79D0">
            <w:pPr>
              <w:pStyle w:val="Normal-beforebullets"/>
              <w:jc w:val="center"/>
              <w:rPr>
                <w:rFonts w:cs="Arial"/>
                <w:color w:val="auto"/>
                <w:szCs w:val="18"/>
              </w:rPr>
            </w:pPr>
            <w:r w:rsidRPr="006B79D0">
              <w:rPr>
                <w:rFonts w:cs="Arial"/>
                <w:color w:val="auto"/>
                <w:szCs w:val="18"/>
              </w:rPr>
              <w:t>1</w:t>
            </w:r>
            <w:r w:rsidR="006B79D0" w:rsidRPr="006B79D0">
              <w:rPr>
                <w:rFonts w:cs="Arial"/>
                <w:color w:val="auto"/>
                <w:szCs w:val="18"/>
              </w:rPr>
              <w:t>3</w:t>
            </w:r>
          </w:p>
        </w:tc>
        <w:tc>
          <w:tcPr>
            <w:tcW w:w="230" w:type="pct"/>
            <w:tcBorders>
              <w:top w:val="single" w:sz="4" w:space="0" w:color="auto"/>
              <w:bottom w:val="single" w:sz="4" w:space="0" w:color="auto"/>
            </w:tcBorders>
            <w:shd w:val="clear" w:color="auto" w:fill="auto"/>
            <w:vAlign w:val="center"/>
          </w:tcPr>
          <w:p w14:paraId="32A548B9" w14:textId="06BEEBC7" w:rsidR="002E249E" w:rsidRPr="006B79D0" w:rsidRDefault="002E249E" w:rsidP="006B79D0">
            <w:pPr>
              <w:spacing w:after="0"/>
              <w:jc w:val="center"/>
              <w:rPr>
                <w:rFonts w:cs="Arial"/>
                <w:color w:val="000000"/>
                <w:szCs w:val="18"/>
              </w:rPr>
            </w:pPr>
            <w:r w:rsidRPr="006B79D0">
              <w:rPr>
                <w:rFonts w:cs="Arial"/>
                <w:color w:val="000000"/>
                <w:szCs w:val="18"/>
              </w:rPr>
              <w:t>1</w:t>
            </w:r>
            <w:r w:rsidR="00DD2A6C" w:rsidRPr="006B79D0">
              <w:rPr>
                <w:rFonts w:cs="Arial"/>
                <w:color w:val="000000"/>
                <w:szCs w:val="18"/>
              </w:rPr>
              <w:t>7</w:t>
            </w:r>
          </w:p>
        </w:tc>
        <w:tc>
          <w:tcPr>
            <w:tcW w:w="351" w:type="pct"/>
            <w:tcBorders>
              <w:top w:val="single" w:sz="4" w:space="0" w:color="auto"/>
              <w:bottom w:val="single" w:sz="4" w:space="0" w:color="auto"/>
              <w:right w:val="single" w:sz="4" w:space="0" w:color="auto"/>
            </w:tcBorders>
            <w:shd w:val="clear" w:color="auto" w:fill="auto"/>
            <w:vAlign w:val="center"/>
          </w:tcPr>
          <w:p w14:paraId="09E3BEA5" w14:textId="2582B1EF" w:rsidR="002E249E" w:rsidRPr="006B79D0" w:rsidRDefault="00DD2A6C" w:rsidP="006B79D0">
            <w:pPr>
              <w:pStyle w:val="Normal-beforebullets"/>
              <w:jc w:val="center"/>
              <w:rPr>
                <w:rFonts w:cs="Arial"/>
                <w:szCs w:val="18"/>
              </w:rPr>
            </w:pPr>
            <w:r w:rsidRPr="006B79D0">
              <w:rPr>
                <w:rFonts w:cs="Arial"/>
                <w:bCs/>
                <w:color w:val="FF0000"/>
                <w:szCs w:val="18"/>
              </w:rPr>
              <w:t>▲</w:t>
            </w:r>
            <w:r w:rsidRPr="006B79D0">
              <w:rPr>
                <w:rFonts w:cs="Arial"/>
                <w:color w:val="00B050"/>
                <w:szCs w:val="18"/>
              </w:rPr>
              <w:t xml:space="preserve"> </w:t>
            </w:r>
            <w:r w:rsidRPr="006B79D0">
              <w:rPr>
                <w:rFonts w:cs="Arial"/>
                <w:szCs w:val="18"/>
              </w:rPr>
              <w:t>30.8%</w:t>
            </w:r>
          </w:p>
        </w:tc>
      </w:tr>
      <w:tr w:rsidR="002E249E" w:rsidRPr="00C771A3" w14:paraId="0BC78A04" w14:textId="77777777" w:rsidTr="006B79D0">
        <w:trPr>
          <w:trHeight w:val="283"/>
        </w:trPr>
        <w:tc>
          <w:tcPr>
            <w:tcW w:w="948" w:type="pct"/>
            <w:tcBorders>
              <w:top w:val="single" w:sz="4" w:space="0" w:color="auto"/>
              <w:left w:val="single" w:sz="4" w:space="0" w:color="auto"/>
              <w:bottom w:val="single" w:sz="4" w:space="0" w:color="auto"/>
              <w:right w:val="single" w:sz="3" w:space="0" w:color="auto"/>
            </w:tcBorders>
            <w:shd w:val="clear" w:color="auto" w:fill="auto"/>
            <w:vAlign w:val="center"/>
          </w:tcPr>
          <w:p w14:paraId="31E2200C" w14:textId="77777777" w:rsidR="002E249E" w:rsidRPr="0067738A" w:rsidRDefault="002E249E" w:rsidP="002E249E">
            <w:pPr>
              <w:spacing w:after="0"/>
              <w:rPr>
                <w:rFonts w:cstheme="minorHAnsi"/>
                <w:i/>
                <w:iCs/>
                <w:sz w:val="16"/>
                <w:szCs w:val="16"/>
              </w:rPr>
            </w:pPr>
            <w:r w:rsidRPr="0067738A">
              <w:rPr>
                <w:rFonts w:asciiTheme="minorHAnsi" w:hAnsiTheme="minorHAnsi" w:cstheme="minorHAnsi"/>
                <w:i/>
                <w:iCs/>
                <w:sz w:val="16"/>
                <w:szCs w:val="16"/>
              </w:rPr>
              <w:t>Mycobacterium tuberculosis</w:t>
            </w:r>
          </w:p>
        </w:tc>
        <w:tc>
          <w:tcPr>
            <w:tcW w:w="1305" w:type="pct"/>
            <w:tcBorders>
              <w:top w:val="single" w:sz="4" w:space="0" w:color="auto"/>
              <w:left w:val="single" w:sz="3" w:space="0" w:color="auto"/>
              <w:bottom w:val="single" w:sz="4" w:space="0" w:color="auto"/>
              <w:right w:val="single" w:sz="3" w:space="0" w:color="auto"/>
            </w:tcBorders>
            <w:shd w:val="clear" w:color="auto" w:fill="auto"/>
            <w:vAlign w:val="center"/>
          </w:tcPr>
          <w:p w14:paraId="4AF44C91" w14:textId="77777777" w:rsidR="002E249E" w:rsidRPr="0067738A" w:rsidRDefault="002E249E" w:rsidP="002E249E">
            <w:pPr>
              <w:pStyle w:val="Normal-beforebullets"/>
              <w:ind w:left="57"/>
              <w:rPr>
                <w:rFonts w:cstheme="minorHAnsi"/>
                <w:sz w:val="16"/>
                <w:szCs w:val="16"/>
              </w:rPr>
            </w:pPr>
            <w:r w:rsidRPr="0067738A">
              <w:rPr>
                <w:rFonts w:asciiTheme="minorHAnsi" w:hAnsiTheme="minorHAnsi" w:cstheme="minorHAnsi"/>
                <w:sz w:val="16"/>
                <w:szCs w:val="16"/>
              </w:rPr>
              <w:t>Multidrug-resistant – at least rifampicin- and isoniazid-resistant strains</w:t>
            </w:r>
          </w:p>
        </w:tc>
        <w:tc>
          <w:tcPr>
            <w:tcW w:w="242" w:type="pct"/>
            <w:tcBorders>
              <w:top w:val="single" w:sz="4" w:space="0" w:color="auto"/>
              <w:left w:val="single" w:sz="3" w:space="0" w:color="auto"/>
              <w:bottom w:val="single" w:sz="4" w:space="0" w:color="auto"/>
            </w:tcBorders>
            <w:shd w:val="clear" w:color="auto" w:fill="auto"/>
            <w:noWrap/>
            <w:vAlign w:val="center"/>
          </w:tcPr>
          <w:p w14:paraId="192A44B6" w14:textId="0F865BEC" w:rsidR="002E249E" w:rsidRPr="006B79D0" w:rsidRDefault="002E249E"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auto"/>
              <w:bottom w:val="single" w:sz="4" w:space="0" w:color="auto"/>
            </w:tcBorders>
            <w:shd w:val="clear" w:color="auto" w:fill="auto"/>
            <w:noWrap/>
            <w:vAlign w:val="center"/>
          </w:tcPr>
          <w:p w14:paraId="059AB6D0" w14:textId="796AEEBF" w:rsidR="002E249E" w:rsidRPr="006B79D0" w:rsidRDefault="005659D7" w:rsidP="006B79D0">
            <w:pPr>
              <w:spacing w:after="0"/>
              <w:jc w:val="center"/>
              <w:rPr>
                <w:rFonts w:cs="Arial"/>
                <w:color w:val="auto"/>
                <w:szCs w:val="18"/>
              </w:rPr>
            </w:pPr>
            <w:r>
              <w:rPr>
                <w:rFonts w:cs="Arial"/>
                <w:color w:val="000000"/>
                <w:szCs w:val="18"/>
              </w:rPr>
              <w:t>5</w:t>
            </w:r>
          </w:p>
        </w:tc>
        <w:tc>
          <w:tcPr>
            <w:tcW w:w="242" w:type="pct"/>
            <w:tcBorders>
              <w:top w:val="single" w:sz="4" w:space="0" w:color="auto"/>
              <w:bottom w:val="single" w:sz="4" w:space="0" w:color="auto"/>
            </w:tcBorders>
            <w:shd w:val="clear" w:color="auto" w:fill="auto"/>
            <w:noWrap/>
            <w:vAlign w:val="center"/>
          </w:tcPr>
          <w:p w14:paraId="1B6401FC" w14:textId="70ECF6D9" w:rsidR="002E249E" w:rsidRPr="006B79D0" w:rsidRDefault="002E249E" w:rsidP="006B79D0">
            <w:pPr>
              <w:spacing w:after="0"/>
              <w:jc w:val="center"/>
              <w:rPr>
                <w:rFonts w:cs="Arial"/>
                <w:color w:val="auto"/>
                <w:szCs w:val="18"/>
              </w:rPr>
            </w:pPr>
            <w:r w:rsidRPr="006B79D0">
              <w:rPr>
                <w:rFonts w:cs="Arial"/>
                <w:color w:val="000000"/>
                <w:szCs w:val="18"/>
              </w:rPr>
              <w:t>2</w:t>
            </w:r>
          </w:p>
        </w:tc>
        <w:tc>
          <w:tcPr>
            <w:tcW w:w="242" w:type="pct"/>
            <w:tcBorders>
              <w:top w:val="single" w:sz="4" w:space="0" w:color="auto"/>
              <w:bottom w:val="single" w:sz="4" w:space="0" w:color="auto"/>
            </w:tcBorders>
            <w:shd w:val="clear" w:color="auto" w:fill="auto"/>
            <w:noWrap/>
            <w:vAlign w:val="center"/>
          </w:tcPr>
          <w:p w14:paraId="66ACF1C4" w14:textId="5DEA5117" w:rsidR="002E249E" w:rsidRPr="006B79D0" w:rsidRDefault="002E249E"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13C3E883" w14:textId="069E12DD" w:rsidR="002E249E" w:rsidRPr="006B79D0" w:rsidRDefault="002E249E"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5DBBAA2D" w14:textId="1B8E8143" w:rsidR="002E249E" w:rsidRPr="006B79D0" w:rsidRDefault="002E249E"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tcBorders>
            <w:shd w:val="clear" w:color="auto" w:fill="auto"/>
            <w:noWrap/>
            <w:vAlign w:val="center"/>
          </w:tcPr>
          <w:p w14:paraId="037C7038" w14:textId="69F351B7" w:rsidR="002E249E" w:rsidRPr="006B79D0" w:rsidRDefault="002E249E"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auto"/>
              <w:right w:val="single" w:sz="8" w:space="0" w:color="auto"/>
            </w:tcBorders>
            <w:shd w:val="clear" w:color="auto" w:fill="auto"/>
            <w:noWrap/>
            <w:vAlign w:val="center"/>
          </w:tcPr>
          <w:p w14:paraId="57E9CF16" w14:textId="395CEFC4" w:rsidR="002E249E" w:rsidRPr="006B79D0" w:rsidRDefault="002E249E" w:rsidP="006B79D0">
            <w:pPr>
              <w:spacing w:after="0"/>
              <w:jc w:val="center"/>
              <w:rPr>
                <w:rFonts w:cs="Arial"/>
                <w:color w:val="auto"/>
                <w:szCs w:val="18"/>
              </w:rPr>
            </w:pPr>
            <w:r w:rsidRPr="006B79D0">
              <w:rPr>
                <w:rFonts w:cs="Arial"/>
                <w:color w:val="000000"/>
                <w:szCs w:val="18"/>
              </w:rPr>
              <w:t>1</w:t>
            </w:r>
          </w:p>
        </w:tc>
        <w:tc>
          <w:tcPr>
            <w:tcW w:w="230" w:type="pct"/>
            <w:tcBorders>
              <w:top w:val="single" w:sz="4" w:space="0" w:color="auto"/>
              <w:left w:val="single" w:sz="8" w:space="0" w:color="auto"/>
              <w:bottom w:val="single" w:sz="4" w:space="0" w:color="auto"/>
            </w:tcBorders>
            <w:shd w:val="clear" w:color="auto" w:fill="auto"/>
            <w:vAlign w:val="center"/>
          </w:tcPr>
          <w:p w14:paraId="3FBA686B" w14:textId="7D95DFD0" w:rsidR="002E249E" w:rsidRPr="006B79D0" w:rsidRDefault="002E249E" w:rsidP="006B79D0">
            <w:pPr>
              <w:pStyle w:val="Normal-beforebullets"/>
              <w:jc w:val="center"/>
              <w:rPr>
                <w:rFonts w:cs="Arial"/>
                <w:color w:val="auto"/>
                <w:szCs w:val="18"/>
              </w:rPr>
            </w:pPr>
            <w:r w:rsidRPr="006B79D0">
              <w:rPr>
                <w:rFonts w:cs="Arial"/>
                <w:color w:val="auto"/>
                <w:szCs w:val="18"/>
              </w:rPr>
              <w:t>1</w:t>
            </w:r>
            <w:r w:rsidR="006B79D0" w:rsidRPr="006B79D0">
              <w:rPr>
                <w:rFonts w:cs="Arial"/>
                <w:color w:val="auto"/>
                <w:szCs w:val="18"/>
              </w:rPr>
              <w:t>3</w:t>
            </w:r>
          </w:p>
        </w:tc>
        <w:tc>
          <w:tcPr>
            <w:tcW w:w="230" w:type="pct"/>
            <w:tcBorders>
              <w:top w:val="single" w:sz="4" w:space="0" w:color="auto"/>
              <w:bottom w:val="single" w:sz="4" w:space="0" w:color="auto"/>
            </w:tcBorders>
            <w:shd w:val="clear" w:color="auto" w:fill="auto"/>
            <w:vAlign w:val="center"/>
          </w:tcPr>
          <w:p w14:paraId="6D449A26" w14:textId="165615E4" w:rsidR="002E249E" w:rsidRPr="006B79D0" w:rsidRDefault="005659D7" w:rsidP="006B79D0">
            <w:pPr>
              <w:spacing w:after="0"/>
              <w:jc w:val="center"/>
              <w:rPr>
                <w:rFonts w:cs="Arial"/>
                <w:color w:val="000000"/>
                <w:szCs w:val="18"/>
              </w:rPr>
            </w:pPr>
            <w:r>
              <w:rPr>
                <w:rFonts w:cs="Arial"/>
                <w:color w:val="000000"/>
                <w:szCs w:val="18"/>
              </w:rPr>
              <w:t>9</w:t>
            </w:r>
          </w:p>
        </w:tc>
        <w:tc>
          <w:tcPr>
            <w:tcW w:w="351" w:type="pct"/>
            <w:tcBorders>
              <w:top w:val="single" w:sz="4" w:space="0" w:color="auto"/>
              <w:bottom w:val="single" w:sz="4" w:space="0" w:color="auto"/>
              <w:right w:val="single" w:sz="4" w:space="0" w:color="auto"/>
            </w:tcBorders>
            <w:shd w:val="clear" w:color="auto" w:fill="auto"/>
            <w:vAlign w:val="center"/>
          </w:tcPr>
          <w:p w14:paraId="7BDA965E" w14:textId="7F929315" w:rsidR="002E249E" w:rsidRPr="006B79D0" w:rsidRDefault="002E249E" w:rsidP="006B79D0">
            <w:pPr>
              <w:pStyle w:val="Normal-beforebullets"/>
              <w:jc w:val="center"/>
              <w:rPr>
                <w:rFonts w:cs="Arial"/>
                <w:color w:val="auto"/>
                <w:szCs w:val="18"/>
              </w:rPr>
            </w:pPr>
            <w:r w:rsidRPr="006B79D0">
              <w:rPr>
                <w:rFonts w:cs="Arial"/>
                <w:color w:val="00B050"/>
                <w:szCs w:val="18"/>
              </w:rPr>
              <w:t xml:space="preserve">▼ </w:t>
            </w:r>
            <w:r w:rsidR="00DD2A6C" w:rsidRPr="006B79D0">
              <w:rPr>
                <w:rFonts w:cs="Arial"/>
                <w:szCs w:val="18"/>
              </w:rPr>
              <w:t>3</w:t>
            </w:r>
            <w:r w:rsidR="005659D7">
              <w:rPr>
                <w:rFonts w:cs="Arial"/>
                <w:szCs w:val="18"/>
              </w:rPr>
              <w:t>0.8</w:t>
            </w:r>
            <w:r w:rsidRPr="006B79D0">
              <w:rPr>
                <w:rFonts w:cs="Arial"/>
                <w:szCs w:val="18"/>
              </w:rPr>
              <w:t>%</w:t>
            </w:r>
          </w:p>
        </w:tc>
      </w:tr>
      <w:tr w:rsidR="00467039" w:rsidRPr="00C771A3" w14:paraId="4693E642" w14:textId="77777777" w:rsidTr="00960EE4">
        <w:trPr>
          <w:trHeight w:val="283"/>
        </w:trPr>
        <w:tc>
          <w:tcPr>
            <w:tcW w:w="948" w:type="pct"/>
            <w:vMerge w:val="restart"/>
            <w:tcBorders>
              <w:top w:val="single" w:sz="4" w:space="0" w:color="auto"/>
              <w:left w:val="single" w:sz="4" w:space="0" w:color="auto"/>
              <w:right w:val="single" w:sz="3" w:space="0" w:color="auto"/>
            </w:tcBorders>
            <w:shd w:val="clear" w:color="auto" w:fill="auto"/>
            <w:vAlign w:val="center"/>
          </w:tcPr>
          <w:p w14:paraId="0106644B" w14:textId="77777777" w:rsidR="00467039" w:rsidRPr="00B43620" w:rsidRDefault="00467039" w:rsidP="002E249E">
            <w:pPr>
              <w:spacing w:after="0"/>
              <w:rPr>
                <w:rFonts w:cstheme="minorHAnsi"/>
                <w:i/>
                <w:iCs/>
                <w:sz w:val="16"/>
                <w:szCs w:val="16"/>
              </w:rPr>
            </w:pPr>
            <w:r w:rsidRPr="00B43620">
              <w:rPr>
                <w:rFonts w:asciiTheme="minorHAnsi" w:hAnsiTheme="minorHAnsi" w:cstheme="minorHAnsi"/>
                <w:i/>
                <w:iCs/>
                <w:sz w:val="16"/>
                <w:szCs w:val="16"/>
              </w:rPr>
              <w:t>Neisseria gonorrhoeae</w:t>
            </w:r>
          </w:p>
        </w:tc>
        <w:tc>
          <w:tcPr>
            <w:tcW w:w="1305" w:type="pct"/>
            <w:tcBorders>
              <w:top w:val="single" w:sz="4" w:space="0" w:color="auto"/>
              <w:left w:val="single" w:sz="3" w:space="0" w:color="auto"/>
              <w:bottom w:val="single" w:sz="4" w:space="0" w:color="D9D9D9" w:themeColor="background1" w:themeShade="D9"/>
              <w:right w:val="single" w:sz="3" w:space="0" w:color="auto"/>
            </w:tcBorders>
            <w:shd w:val="clear" w:color="auto" w:fill="auto"/>
            <w:vAlign w:val="center"/>
          </w:tcPr>
          <w:p w14:paraId="6D42447F" w14:textId="49262F87" w:rsidR="00467039" w:rsidRPr="00B43620" w:rsidRDefault="00467039" w:rsidP="002E249E">
            <w:pPr>
              <w:pStyle w:val="Normal-beforebullets"/>
              <w:ind w:left="57"/>
              <w:rPr>
                <w:rFonts w:cstheme="minorHAnsi"/>
                <w:sz w:val="16"/>
                <w:szCs w:val="16"/>
              </w:rPr>
            </w:pPr>
            <w:r>
              <w:rPr>
                <w:rFonts w:asciiTheme="minorHAnsi" w:hAnsiTheme="minorHAnsi" w:cstheme="minorHAnsi"/>
                <w:sz w:val="16"/>
                <w:szCs w:val="16"/>
              </w:rPr>
              <w:t>Azithromycin-nonsusceptible</w:t>
            </w:r>
            <w:r w:rsidRPr="00B43620">
              <w:rPr>
                <w:rFonts w:asciiTheme="minorHAnsi" w:hAnsiTheme="minorHAnsi" w:cstheme="minorHAnsi"/>
                <w:sz w:val="16"/>
                <w:szCs w:val="16"/>
              </w:rPr>
              <w:t xml:space="preserve"> (</w:t>
            </w:r>
            <w:r>
              <w:rPr>
                <w:rFonts w:asciiTheme="minorHAnsi" w:hAnsiTheme="minorHAnsi" w:cstheme="minorHAnsi"/>
                <w:sz w:val="16"/>
                <w:szCs w:val="16"/>
              </w:rPr>
              <w:t>low-level</w:t>
            </w:r>
            <w:r w:rsidRPr="00B43620">
              <w:rPr>
                <w:rFonts w:asciiTheme="minorHAnsi" w:hAnsiTheme="minorHAnsi" w:cstheme="minorHAnsi"/>
                <w:sz w:val="16"/>
                <w:szCs w:val="16"/>
              </w:rPr>
              <w:t>)</w:t>
            </w:r>
            <w:r w:rsidRPr="00094345">
              <w:rPr>
                <w:rFonts w:asciiTheme="minorHAnsi" w:hAnsiTheme="minorHAnsi" w:cstheme="minorHAnsi"/>
                <w:sz w:val="16"/>
                <w:szCs w:val="16"/>
                <w:vertAlign w:val="superscript"/>
              </w:rPr>
              <w:t>§</w:t>
            </w:r>
          </w:p>
        </w:tc>
        <w:tc>
          <w:tcPr>
            <w:tcW w:w="242" w:type="pct"/>
            <w:tcBorders>
              <w:top w:val="single" w:sz="4" w:space="0" w:color="auto"/>
              <w:left w:val="single" w:sz="3" w:space="0" w:color="auto"/>
              <w:bottom w:val="single" w:sz="4" w:space="0" w:color="D9D9D9" w:themeColor="background1" w:themeShade="D9"/>
            </w:tcBorders>
            <w:shd w:val="clear" w:color="auto" w:fill="auto"/>
            <w:noWrap/>
            <w:vAlign w:val="center"/>
          </w:tcPr>
          <w:p w14:paraId="224A9F45" w14:textId="4B23D436" w:rsidR="00467039" w:rsidRPr="006B79D0" w:rsidRDefault="00467039" w:rsidP="006B79D0">
            <w:pPr>
              <w:spacing w:after="0"/>
              <w:jc w:val="center"/>
              <w:rPr>
                <w:rFonts w:cs="Arial"/>
                <w:color w:val="auto"/>
                <w:szCs w:val="18"/>
              </w:rPr>
            </w:pPr>
            <w:r>
              <w:rPr>
                <w:rFonts w:cs="Arial"/>
                <w:color w:val="auto"/>
                <w:szCs w:val="18"/>
              </w:rPr>
              <w:t>9</w:t>
            </w:r>
          </w:p>
        </w:tc>
        <w:tc>
          <w:tcPr>
            <w:tcW w:w="242" w:type="pct"/>
            <w:tcBorders>
              <w:top w:val="single" w:sz="4" w:space="0" w:color="auto"/>
              <w:bottom w:val="single" w:sz="4" w:space="0" w:color="D9D9D9" w:themeColor="background1" w:themeShade="D9"/>
            </w:tcBorders>
            <w:shd w:val="clear" w:color="auto" w:fill="auto"/>
            <w:noWrap/>
            <w:vAlign w:val="center"/>
          </w:tcPr>
          <w:p w14:paraId="23CCE512" w14:textId="352182DE" w:rsidR="00467039" w:rsidRPr="006B79D0" w:rsidRDefault="00467039" w:rsidP="006B79D0">
            <w:pPr>
              <w:spacing w:after="0"/>
              <w:jc w:val="center"/>
              <w:rPr>
                <w:rFonts w:cs="Arial"/>
                <w:color w:val="auto"/>
                <w:szCs w:val="18"/>
              </w:rPr>
            </w:pPr>
            <w:r w:rsidRPr="006B79D0">
              <w:rPr>
                <w:rFonts w:cs="Arial"/>
                <w:color w:val="000000"/>
                <w:szCs w:val="18"/>
              </w:rPr>
              <w:t>5</w:t>
            </w:r>
            <w:r>
              <w:rPr>
                <w:rFonts w:cs="Arial"/>
                <w:color w:val="000000"/>
                <w:szCs w:val="18"/>
              </w:rPr>
              <w:t>6</w:t>
            </w:r>
          </w:p>
        </w:tc>
        <w:tc>
          <w:tcPr>
            <w:tcW w:w="242" w:type="pct"/>
            <w:tcBorders>
              <w:top w:val="single" w:sz="4" w:space="0" w:color="auto"/>
              <w:bottom w:val="single" w:sz="4" w:space="0" w:color="D9D9D9" w:themeColor="background1" w:themeShade="D9"/>
            </w:tcBorders>
            <w:shd w:val="clear" w:color="auto" w:fill="auto"/>
            <w:noWrap/>
            <w:vAlign w:val="center"/>
          </w:tcPr>
          <w:p w14:paraId="067CB690" w14:textId="4DF62971" w:rsidR="00467039" w:rsidRPr="006B79D0" w:rsidRDefault="00467039" w:rsidP="006B79D0">
            <w:pPr>
              <w:spacing w:after="0"/>
              <w:jc w:val="center"/>
              <w:rPr>
                <w:rFonts w:cs="Arial"/>
                <w:color w:val="auto"/>
                <w:szCs w:val="18"/>
              </w:rPr>
            </w:pPr>
            <w:r w:rsidRPr="006B79D0">
              <w:rPr>
                <w:rFonts w:cs="Arial"/>
                <w:color w:val="000000"/>
                <w:szCs w:val="18"/>
              </w:rPr>
              <w:t>28</w:t>
            </w:r>
          </w:p>
        </w:tc>
        <w:tc>
          <w:tcPr>
            <w:tcW w:w="242" w:type="pct"/>
            <w:tcBorders>
              <w:top w:val="single" w:sz="4" w:space="0" w:color="auto"/>
              <w:bottom w:val="single" w:sz="4" w:space="0" w:color="D9D9D9" w:themeColor="background1" w:themeShade="D9"/>
            </w:tcBorders>
            <w:shd w:val="clear" w:color="auto" w:fill="auto"/>
            <w:noWrap/>
            <w:vAlign w:val="center"/>
          </w:tcPr>
          <w:p w14:paraId="79746FAD" w14:textId="6D77B040" w:rsidR="00467039" w:rsidRPr="006B79D0" w:rsidRDefault="00467039" w:rsidP="006B79D0">
            <w:pPr>
              <w:spacing w:after="0"/>
              <w:jc w:val="center"/>
              <w:rPr>
                <w:rFonts w:cs="Arial"/>
                <w:color w:val="auto"/>
                <w:szCs w:val="18"/>
              </w:rPr>
            </w:pPr>
            <w:r w:rsidRPr="006B79D0">
              <w:rPr>
                <w:rFonts w:cs="Arial"/>
                <w:color w:val="000000"/>
                <w:szCs w:val="18"/>
              </w:rPr>
              <w:t>2</w:t>
            </w:r>
          </w:p>
        </w:tc>
        <w:tc>
          <w:tcPr>
            <w:tcW w:w="242" w:type="pct"/>
            <w:tcBorders>
              <w:top w:val="single" w:sz="4" w:space="0" w:color="auto"/>
              <w:bottom w:val="single" w:sz="4" w:space="0" w:color="D9D9D9" w:themeColor="background1" w:themeShade="D9"/>
            </w:tcBorders>
            <w:shd w:val="clear" w:color="auto" w:fill="auto"/>
            <w:noWrap/>
            <w:vAlign w:val="center"/>
          </w:tcPr>
          <w:p w14:paraId="02ED36FD" w14:textId="6CF6BB44" w:rsidR="00467039" w:rsidRPr="006B79D0" w:rsidRDefault="00467039" w:rsidP="006B79D0">
            <w:pPr>
              <w:spacing w:after="0"/>
              <w:jc w:val="center"/>
              <w:rPr>
                <w:rFonts w:cs="Arial"/>
                <w:color w:val="auto"/>
                <w:szCs w:val="18"/>
              </w:rPr>
            </w:pPr>
            <w:r w:rsidRPr="006B79D0">
              <w:rPr>
                <w:rFonts w:cs="Arial"/>
                <w:color w:val="000000"/>
                <w:szCs w:val="18"/>
              </w:rPr>
              <w:t>15</w:t>
            </w:r>
          </w:p>
        </w:tc>
        <w:tc>
          <w:tcPr>
            <w:tcW w:w="242" w:type="pct"/>
            <w:tcBorders>
              <w:top w:val="single" w:sz="4" w:space="0" w:color="auto"/>
              <w:bottom w:val="single" w:sz="4" w:space="0" w:color="D9D9D9" w:themeColor="background1" w:themeShade="D9"/>
            </w:tcBorders>
            <w:shd w:val="clear" w:color="auto" w:fill="auto"/>
            <w:noWrap/>
            <w:vAlign w:val="center"/>
          </w:tcPr>
          <w:p w14:paraId="61633431" w14:textId="19B2B096" w:rsidR="00467039" w:rsidRPr="006B79D0" w:rsidRDefault="00467039" w:rsidP="006B79D0">
            <w:pPr>
              <w:spacing w:after="0"/>
              <w:jc w:val="center"/>
              <w:rPr>
                <w:rFonts w:cs="Arial"/>
                <w:color w:val="auto"/>
                <w:szCs w:val="18"/>
              </w:rPr>
            </w:pPr>
            <w:r w:rsidRPr="006B79D0">
              <w:rPr>
                <w:rFonts w:cs="Arial"/>
                <w:color w:val="000000"/>
                <w:szCs w:val="18"/>
              </w:rPr>
              <w:t>3</w:t>
            </w:r>
          </w:p>
        </w:tc>
        <w:tc>
          <w:tcPr>
            <w:tcW w:w="242" w:type="pct"/>
            <w:tcBorders>
              <w:top w:val="single" w:sz="4" w:space="0" w:color="auto"/>
              <w:bottom w:val="single" w:sz="4" w:space="0" w:color="D9D9D9" w:themeColor="background1" w:themeShade="D9"/>
            </w:tcBorders>
            <w:shd w:val="clear" w:color="auto" w:fill="auto"/>
            <w:noWrap/>
            <w:vAlign w:val="center"/>
          </w:tcPr>
          <w:p w14:paraId="35D6230E" w14:textId="1B6487EE"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auto"/>
              <w:bottom w:val="single" w:sz="4" w:space="0" w:color="D9D9D9" w:themeColor="background1" w:themeShade="D9"/>
              <w:right w:val="single" w:sz="8" w:space="0" w:color="auto"/>
            </w:tcBorders>
            <w:shd w:val="clear" w:color="auto" w:fill="auto"/>
            <w:noWrap/>
            <w:vAlign w:val="center"/>
          </w:tcPr>
          <w:p w14:paraId="730BA61A" w14:textId="1C5D4E89"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30" w:type="pct"/>
            <w:tcBorders>
              <w:top w:val="single" w:sz="4" w:space="0" w:color="auto"/>
              <w:left w:val="single" w:sz="8" w:space="0" w:color="auto"/>
              <w:bottom w:val="single" w:sz="4" w:space="0" w:color="D9D9D9" w:themeColor="background1" w:themeShade="D9"/>
            </w:tcBorders>
            <w:shd w:val="clear" w:color="auto" w:fill="auto"/>
            <w:vAlign w:val="center"/>
          </w:tcPr>
          <w:p w14:paraId="20F0215E" w14:textId="5782C7ED" w:rsidR="00467039" w:rsidRPr="006B79D0" w:rsidRDefault="00467039" w:rsidP="006B79D0">
            <w:pPr>
              <w:pStyle w:val="Normal-beforebullets"/>
              <w:jc w:val="center"/>
              <w:rPr>
                <w:rFonts w:cs="Arial"/>
                <w:color w:val="auto"/>
                <w:szCs w:val="18"/>
              </w:rPr>
            </w:pPr>
            <w:r w:rsidRPr="006B79D0">
              <w:rPr>
                <w:rFonts w:cs="Arial"/>
                <w:color w:val="auto"/>
                <w:szCs w:val="18"/>
              </w:rPr>
              <w:t>250</w:t>
            </w:r>
          </w:p>
        </w:tc>
        <w:tc>
          <w:tcPr>
            <w:tcW w:w="230" w:type="pct"/>
            <w:tcBorders>
              <w:top w:val="single" w:sz="4" w:space="0" w:color="auto"/>
              <w:bottom w:val="single" w:sz="4" w:space="0" w:color="D9D9D9" w:themeColor="background1" w:themeShade="D9"/>
            </w:tcBorders>
            <w:shd w:val="clear" w:color="auto" w:fill="auto"/>
            <w:vAlign w:val="center"/>
          </w:tcPr>
          <w:p w14:paraId="373CD89C" w14:textId="43811D65" w:rsidR="00467039" w:rsidRPr="006B79D0" w:rsidRDefault="00467039" w:rsidP="006B79D0">
            <w:pPr>
              <w:spacing w:after="0"/>
              <w:jc w:val="center"/>
              <w:rPr>
                <w:rFonts w:cs="Arial"/>
                <w:color w:val="000000"/>
                <w:szCs w:val="18"/>
              </w:rPr>
            </w:pPr>
            <w:r w:rsidRPr="006B79D0">
              <w:rPr>
                <w:rFonts w:cs="Arial"/>
                <w:color w:val="000000"/>
                <w:szCs w:val="18"/>
              </w:rPr>
              <w:t>1</w:t>
            </w:r>
            <w:r>
              <w:rPr>
                <w:rFonts w:cs="Arial"/>
                <w:color w:val="000000"/>
                <w:szCs w:val="18"/>
              </w:rPr>
              <w:t>13</w:t>
            </w:r>
          </w:p>
        </w:tc>
        <w:tc>
          <w:tcPr>
            <w:tcW w:w="351" w:type="pct"/>
            <w:tcBorders>
              <w:top w:val="single" w:sz="4" w:space="0" w:color="auto"/>
              <w:bottom w:val="single" w:sz="4" w:space="0" w:color="D9D9D9" w:themeColor="background1" w:themeShade="D9"/>
              <w:right w:val="single" w:sz="4" w:space="0" w:color="auto"/>
            </w:tcBorders>
            <w:shd w:val="clear" w:color="auto" w:fill="auto"/>
            <w:vAlign w:val="center"/>
          </w:tcPr>
          <w:p w14:paraId="344E9AC2" w14:textId="128AB7ED" w:rsidR="00467039" w:rsidRPr="006B79D0" w:rsidRDefault="00467039" w:rsidP="006B79D0">
            <w:pPr>
              <w:pStyle w:val="Normal-beforebullets"/>
              <w:jc w:val="center"/>
              <w:rPr>
                <w:rFonts w:cs="Arial"/>
                <w:color w:val="auto"/>
                <w:szCs w:val="18"/>
              </w:rPr>
            </w:pPr>
            <w:r w:rsidRPr="006B79D0">
              <w:rPr>
                <w:rFonts w:cs="Arial"/>
                <w:color w:val="00B050"/>
                <w:szCs w:val="18"/>
              </w:rPr>
              <w:t>▼</w:t>
            </w:r>
            <w:r w:rsidRPr="006B79D0">
              <w:rPr>
                <w:rFonts w:cs="Arial"/>
                <w:color w:val="FF0000"/>
                <w:szCs w:val="18"/>
              </w:rPr>
              <w:t xml:space="preserve"> </w:t>
            </w:r>
            <w:r w:rsidRPr="006B79D0">
              <w:rPr>
                <w:rFonts w:cs="Arial"/>
                <w:szCs w:val="18"/>
              </w:rPr>
              <w:t>5</w:t>
            </w:r>
            <w:r>
              <w:rPr>
                <w:rFonts w:cs="Arial"/>
                <w:szCs w:val="18"/>
              </w:rPr>
              <w:t>4.8</w:t>
            </w:r>
            <w:r w:rsidRPr="006B79D0">
              <w:rPr>
                <w:rFonts w:cs="Arial"/>
                <w:szCs w:val="18"/>
              </w:rPr>
              <w:t>%</w:t>
            </w:r>
          </w:p>
        </w:tc>
      </w:tr>
      <w:tr w:rsidR="00467039" w:rsidRPr="00C771A3" w14:paraId="51B6F974" w14:textId="77777777" w:rsidTr="00960EE4">
        <w:trPr>
          <w:trHeight w:val="283"/>
        </w:trPr>
        <w:tc>
          <w:tcPr>
            <w:tcW w:w="948" w:type="pct"/>
            <w:vMerge/>
            <w:tcBorders>
              <w:left w:val="single" w:sz="4" w:space="0" w:color="auto"/>
              <w:right w:val="single" w:sz="3" w:space="0" w:color="auto"/>
            </w:tcBorders>
            <w:shd w:val="clear" w:color="auto" w:fill="auto"/>
            <w:vAlign w:val="center"/>
          </w:tcPr>
          <w:p w14:paraId="32F54D64" w14:textId="77777777" w:rsidR="00467039" w:rsidRPr="0067738A" w:rsidRDefault="00467039" w:rsidP="002E249E">
            <w:pPr>
              <w:spacing w:after="0"/>
              <w:rPr>
                <w:rFonts w:cstheme="minorHAnsi"/>
                <w:i/>
                <w:iCs/>
                <w:sz w:val="16"/>
                <w:szCs w:val="16"/>
              </w:rPr>
            </w:pPr>
          </w:p>
        </w:tc>
        <w:tc>
          <w:tcPr>
            <w:tcW w:w="1305" w:type="pct"/>
            <w:tcBorders>
              <w:top w:val="single" w:sz="4" w:space="0" w:color="D9D9D9" w:themeColor="background1" w:themeShade="D9"/>
              <w:left w:val="single" w:sz="3" w:space="0" w:color="auto"/>
              <w:bottom w:val="single" w:sz="4" w:space="0" w:color="D9D9D9" w:themeColor="background1" w:themeShade="D9"/>
              <w:right w:val="single" w:sz="4" w:space="0" w:color="auto"/>
            </w:tcBorders>
            <w:shd w:val="clear" w:color="auto" w:fill="auto"/>
            <w:vAlign w:val="center"/>
          </w:tcPr>
          <w:p w14:paraId="07A6BFE3" w14:textId="380E1829" w:rsidR="00467039" w:rsidRPr="0067738A" w:rsidRDefault="00467039" w:rsidP="002E249E">
            <w:pPr>
              <w:pStyle w:val="Normal-beforebullets"/>
              <w:ind w:left="57"/>
              <w:rPr>
                <w:rFonts w:cstheme="minorHAnsi"/>
                <w:sz w:val="16"/>
                <w:szCs w:val="16"/>
              </w:rPr>
            </w:pPr>
            <w:r>
              <w:rPr>
                <w:rFonts w:asciiTheme="minorHAnsi" w:hAnsiTheme="minorHAnsi" w:cstheme="minorHAnsi"/>
                <w:sz w:val="16"/>
                <w:szCs w:val="16"/>
              </w:rPr>
              <w:t>Azithromycin-nonsusceptible</w:t>
            </w:r>
            <w:r w:rsidRPr="0067738A">
              <w:rPr>
                <w:rFonts w:asciiTheme="minorHAnsi" w:hAnsiTheme="minorHAnsi" w:cstheme="minorHAnsi"/>
                <w:sz w:val="16"/>
                <w:szCs w:val="16"/>
              </w:rPr>
              <w:t xml:space="preserve"> (</w:t>
            </w:r>
            <w:r>
              <w:rPr>
                <w:rFonts w:asciiTheme="minorHAnsi" w:hAnsiTheme="minorHAnsi" w:cstheme="minorHAnsi"/>
                <w:sz w:val="16"/>
                <w:szCs w:val="16"/>
              </w:rPr>
              <w:t>high-level)</w:t>
            </w:r>
            <w:r w:rsidRPr="00094345">
              <w:rPr>
                <w:rFonts w:asciiTheme="minorHAnsi" w:hAnsiTheme="minorHAnsi" w:cstheme="minorHAnsi"/>
                <w:sz w:val="16"/>
                <w:szCs w:val="16"/>
                <w:vertAlign w:val="superscript"/>
              </w:rPr>
              <w:t>#</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231C10AD" w14:textId="6EBEAE60" w:rsidR="00467039" w:rsidRPr="006B79D0" w:rsidRDefault="00467039" w:rsidP="006B79D0">
            <w:pPr>
              <w:spacing w:after="0"/>
              <w:jc w:val="center"/>
              <w:rPr>
                <w:rFonts w:cs="Arial"/>
                <w:color w:val="auto"/>
                <w:szCs w:val="18"/>
              </w:rPr>
            </w:pPr>
            <w:r>
              <w:rPr>
                <w:rFonts w:cs="Arial"/>
                <w:color w:val="000000"/>
                <w:szCs w:val="18"/>
              </w:rPr>
              <w:t>3</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06B892F2" w14:textId="6BF10F81"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71E9F613" w14:textId="2C2001C9" w:rsidR="00467039" w:rsidRPr="006B79D0" w:rsidRDefault="00467039" w:rsidP="006B79D0">
            <w:pPr>
              <w:spacing w:after="0"/>
              <w:jc w:val="center"/>
              <w:rPr>
                <w:rFonts w:cs="Arial"/>
                <w:color w:val="auto"/>
                <w:szCs w:val="18"/>
              </w:rPr>
            </w:pPr>
            <w:r w:rsidRPr="006B79D0">
              <w:rPr>
                <w:rFonts w:cs="Arial"/>
                <w:color w:val="000000"/>
                <w:szCs w:val="18"/>
              </w:rPr>
              <w:t>4</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37921E87" w14:textId="5DEDDC4F"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7BAA02F9" w14:textId="2074DD1F" w:rsidR="00467039" w:rsidRPr="006B79D0" w:rsidRDefault="00467039"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4440F3CE" w14:textId="2AA4337F"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0AD60EAA" w14:textId="6FD791FC"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8" w:space="0" w:color="auto"/>
            </w:tcBorders>
            <w:shd w:val="clear" w:color="auto" w:fill="auto"/>
            <w:noWrap/>
            <w:vAlign w:val="center"/>
          </w:tcPr>
          <w:p w14:paraId="50FD47A7" w14:textId="29C653EA"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30" w:type="pct"/>
            <w:tcBorders>
              <w:top w:val="single" w:sz="4" w:space="0" w:color="D9D9D9" w:themeColor="background1" w:themeShade="D9"/>
              <w:left w:val="single" w:sz="8" w:space="0" w:color="auto"/>
              <w:bottom w:val="single" w:sz="4" w:space="0" w:color="D9D9D9" w:themeColor="background1" w:themeShade="D9"/>
              <w:right w:val="single" w:sz="4" w:space="0" w:color="auto"/>
            </w:tcBorders>
            <w:shd w:val="clear" w:color="auto" w:fill="auto"/>
            <w:vAlign w:val="center"/>
          </w:tcPr>
          <w:p w14:paraId="1FB2BED7" w14:textId="67183A9D" w:rsidR="00467039" w:rsidRPr="006B79D0" w:rsidRDefault="00467039" w:rsidP="006B79D0">
            <w:pPr>
              <w:pStyle w:val="Normal-beforebullets"/>
              <w:jc w:val="center"/>
              <w:rPr>
                <w:rFonts w:cs="Arial"/>
                <w:color w:val="auto"/>
                <w:szCs w:val="18"/>
              </w:rPr>
            </w:pPr>
            <w:r w:rsidRPr="006B79D0">
              <w:rPr>
                <w:rFonts w:cs="Arial"/>
                <w:color w:val="auto"/>
                <w:szCs w:val="18"/>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27500A89" w14:textId="24348A52" w:rsidR="00467039" w:rsidRPr="006B79D0" w:rsidRDefault="00467039" w:rsidP="00A03A87">
            <w:pPr>
              <w:pStyle w:val="Normal-beforebullets"/>
              <w:jc w:val="center"/>
              <w:rPr>
                <w:rFonts w:cs="Arial"/>
                <w:color w:val="auto"/>
                <w:szCs w:val="18"/>
              </w:rPr>
            </w:pPr>
            <w:r>
              <w:rPr>
                <w:rFonts w:cs="Arial"/>
                <w:color w:val="auto"/>
                <w:szCs w:val="18"/>
              </w:rPr>
              <w:t>8</w:t>
            </w:r>
          </w:p>
        </w:tc>
        <w:tc>
          <w:tcPr>
            <w:tcW w:w="351"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44B0E7BC" w14:textId="39AD76CA" w:rsidR="00467039" w:rsidRPr="006B79D0" w:rsidRDefault="00467039" w:rsidP="006B79D0">
            <w:pPr>
              <w:pStyle w:val="Normal-beforebullets"/>
              <w:jc w:val="center"/>
              <w:rPr>
                <w:rFonts w:cs="Arial"/>
                <w:szCs w:val="18"/>
              </w:rPr>
            </w:pPr>
            <w:r w:rsidRPr="006B79D0">
              <w:rPr>
                <w:rFonts w:cs="Arial"/>
                <w:color w:val="auto"/>
                <w:szCs w:val="18"/>
              </w:rPr>
              <w:t>–</w:t>
            </w:r>
          </w:p>
        </w:tc>
      </w:tr>
      <w:tr w:rsidR="00467039" w:rsidRPr="00C771A3" w14:paraId="4D77A49E" w14:textId="77777777" w:rsidTr="00960EE4">
        <w:trPr>
          <w:trHeight w:val="283"/>
        </w:trPr>
        <w:tc>
          <w:tcPr>
            <w:tcW w:w="948" w:type="pct"/>
            <w:vMerge/>
            <w:tcBorders>
              <w:left w:val="single" w:sz="4" w:space="0" w:color="auto"/>
              <w:right w:val="single" w:sz="3" w:space="0" w:color="auto"/>
            </w:tcBorders>
            <w:shd w:val="clear" w:color="auto" w:fill="auto"/>
            <w:vAlign w:val="center"/>
          </w:tcPr>
          <w:p w14:paraId="738CAF07" w14:textId="77777777" w:rsidR="00467039" w:rsidRPr="0067738A" w:rsidRDefault="00467039" w:rsidP="002E249E">
            <w:pPr>
              <w:spacing w:after="0"/>
              <w:rPr>
                <w:rFonts w:cstheme="minorHAnsi"/>
                <w:i/>
                <w:iCs/>
                <w:sz w:val="16"/>
                <w:szCs w:val="16"/>
              </w:rPr>
            </w:pPr>
          </w:p>
        </w:tc>
        <w:tc>
          <w:tcPr>
            <w:tcW w:w="1305" w:type="pct"/>
            <w:tcBorders>
              <w:top w:val="single" w:sz="4" w:space="0" w:color="D9D9D9" w:themeColor="background1" w:themeShade="D9"/>
              <w:left w:val="single" w:sz="3" w:space="0" w:color="auto"/>
              <w:bottom w:val="single" w:sz="4" w:space="0" w:color="D9D9D9" w:themeColor="background1" w:themeShade="D9"/>
              <w:right w:val="single" w:sz="4" w:space="0" w:color="auto"/>
            </w:tcBorders>
            <w:shd w:val="clear" w:color="auto" w:fill="auto"/>
            <w:vAlign w:val="center"/>
          </w:tcPr>
          <w:p w14:paraId="7723A237" w14:textId="2578D8B0" w:rsidR="00467039" w:rsidRPr="0067738A" w:rsidRDefault="00467039" w:rsidP="002E249E">
            <w:pPr>
              <w:pStyle w:val="Normal-beforebullets"/>
              <w:ind w:left="57"/>
              <w:rPr>
                <w:rFonts w:cstheme="minorHAnsi"/>
                <w:sz w:val="16"/>
                <w:szCs w:val="16"/>
              </w:rPr>
            </w:pPr>
            <w:r>
              <w:rPr>
                <w:rFonts w:asciiTheme="minorHAnsi" w:hAnsiTheme="minorHAnsi" w:cstheme="minorHAnsi"/>
                <w:sz w:val="16"/>
                <w:szCs w:val="16"/>
              </w:rPr>
              <w:t>Ceftriaxone-nonsusceptible</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2D130FCB" w14:textId="5F398FA0" w:rsidR="00467039" w:rsidRPr="006B79D0" w:rsidRDefault="00467039" w:rsidP="006B79D0">
            <w:pPr>
              <w:spacing w:after="0"/>
              <w:jc w:val="center"/>
              <w:rPr>
                <w:rFonts w:cs="Arial"/>
                <w:color w:val="auto"/>
                <w:szCs w:val="18"/>
              </w:rPr>
            </w:pPr>
            <w:r>
              <w:rPr>
                <w:rFonts w:cs="Arial"/>
                <w:color w:val="auto"/>
                <w:szCs w:val="18"/>
              </w:rPr>
              <w:t>27</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4F51A34E" w14:textId="5B344298" w:rsidR="00467039" w:rsidRPr="006B79D0" w:rsidRDefault="00467039" w:rsidP="006B79D0">
            <w:pPr>
              <w:spacing w:after="0"/>
              <w:jc w:val="center"/>
              <w:rPr>
                <w:rFonts w:cs="Arial"/>
                <w:color w:val="auto"/>
                <w:szCs w:val="18"/>
              </w:rPr>
            </w:pPr>
            <w:r w:rsidRPr="006B79D0">
              <w:rPr>
                <w:rFonts w:cs="Arial"/>
                <w:color w:val="000000"/>
                <w:szCs w:val="18"/>
              </w:rPr>
              <w:t>3</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09F2C8E5" w14:textId="33B33191" w:rsidR="00467039" w:rsidRPr="006B79D0" w:rsidRDefault="00467039" w:rsidP="006B79D0">
            <w:pPr>
              <w:spacing w:after="0"/>
              <w:jc w:val="center"/>
              <w:rPr>
                <w:rFonts w:cs="Arial"/>
                <w:color w:val="auto"/>
                <w:szCs w:val="18"/>
              </w:rPr>
            </w:pPr>
            <w:r w:rsidRPr="006B79D0">
              <w:rPr>
                <w:rFonts w:cs="Arial"/>
                <w:color w:val="000000"/>
                <w:szCs w:val="18"/>
              </w:rPr>
              <w:t>1</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4211BFB3" w14:textId="069E83A2"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3DF40CF2" w14:textId="6CF7FC5B" w:rsidR="00467039" w:rsidRPr="006B79D0" w:rsidRDefault="00467039" w:rsidP="006B79D0">
            <w:pPr>
              <w:spacing w:after="0"/>
              <w:jc w:val="center"/>
              <w:rPr>
                <w:rFonts w:cs="Arial"/>
                <w:color w:val="auto"/>
                <w:szCs w:val="18"/>
              </w:rPr>
            </w:pPr>
            <w:r w:rsidRPr="006B79D0">
              <w:rPr>
                <w:rFonts w:cs="Arial"/>
                <w:color w:val="000000"/>
                <w:szCs w:val="18"/>
              </w:rPr>
              <w:t>2</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56A16E5D" w14:textId="0C0DD940"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0A13C672" w14:textId="5968D333"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left w:val="single" w:sz="4" w:space="0" w:color="auto"/>
              <w:bottom w:val="single" w:sz="4" w:space="0" w:color="D9D9D9" w:themeColor="background1" w:themeShade="D9"/>
              <w:right w:val="single" w:sz="8" w:space="0" w:color="auto"/>
            </w:tcBorders>
            <w:shd w:val="clear" w:color="auto" w:fill="auto"/>
            <w:noWrap/>
            <w:vAlign w:val="center"/>
          </w:tcPr>
          <w:p w14:paraId="33B0C307" w14:textId="000C0C16"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30" w:type="pct"/>
            <w:tcBorders>
              <w:top w:val="single" w:sz="4" w:space="0" w:color="D9D9D9" w:themeColor="background1" w:themeShade="D9"/>
              <w:left w:val="single" w:sz="8" w:space="0" w:color="auto"/>
              <w:bottom w:val="single" w:sz="4" w:space="0" w:color="D9D9D9" w:themeColor="background1" w:themeShade="D9"/>
              <w:right w:val="single" w:sz="4" w:space="0" w:color="auto"/>
            </w:tcBorders>
            <w:shd w:val="clear" w:color="auto" w:fill="auto"/>
            <w:vAlign w:val="center"/>
          </w:tcPr>
          <w:p w14:paraId="1F36C58D" w14:textId="7B6DEB29" w:rsidR="00467039" w:rsidRPr="006B79D0" w:rsidRDefault="00467039" w:rsidP="006B79D0">
            <w:pPr>
              <w:pStyle w:val="Normal-beforebullets"/>
              <w:jc w:val="center"/>
              <w:rPr>
                <w:rFonts w:cs="Arial"/>
                <w:color w:val="auto"/>
                <w:szCs w:val="18"/>
              </w:rPr>
            </w:pPr>
            <w:r w:rsidRPr="006B79D0">
              <w:rPr>
                <w:rFonts w:cs="Arial"/>
                <w:color w:val="auto"/>
                <w:szCs w:val="18"/>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3457C2E" w14:textId="667CF74D" w:rsidR="00467039" w:rsidRPr="006B79D0" w:rsidRDefault="00467039" w:rsidP="006B79D0">
            <w:pPr>
              <w:pStyle w:val="Normal-beforebullets"/>
              <w:jc w:val="center"/>
              <w:rPr>
                <w:rFonts w:cs="Arial"/>
                <w:color w:val="auto"/>
                <w:szCs w:val="18"/>
              </w:rPr>
            </w:pPr>
            <w:r w:rsidRPr="006B79D0">
              <w:rPr>
                <w:rFonts w:cs="Arial"/>
                <w:color w:val="auto"/>
                <w:szCs w:val="18"/>
              </w:rPr>
              <w:t>3</w:t>
            </w:r>
            <w:r>
              <w:rPr>
                <w:rFonts w:cs="Arial"/>
                <w:color w:val="auto"/>
                <w:szCs w:val="18"/>
              </w:rPr>
              <w:t>3</w:t>
            </w:r>
          </w:p>
        </w:tc>
        <w:tc>
          <w:tcPr>
            <w:tcW w:w="351"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6BB9AEE6" w14:textId="05BDB4E3" w:rsidR="00467039" w:rsidRPr="006B79D0" w:rsidRDefault="00467039" w:rsidP="006B79D0">
            <w:pPr>
              <w:pStyle w:val="Normal-beforebullets"/>
              <w:jc w:val="center"/>
              <w:rPr>
                <w:rFonts w:cs="Arial"/>
                <w:szCs w:val="18"/>
              </w:rPr>
            </w:pPr>
            <w:r w:rsidRPr="006B79D0">
              <w:rPr>
                <w:rFonts w:cs="Arial"/>
                <w:color w:val="auto"/>
                <w:szCs w:val="18"/>
              </w:rPr>
              <w:t>–</w:t>
            </w:r>
          </w:p>
        </w:tc>
      </w:tr>
      <w:tr w:rsidR="00467039" w:rsidRPr="00C771A3" w14:paraId="4AFA067F" w14:textId="77777777" w:rsidTr="00960EE4">
        <w:trPr>
          <w:trHeight w:val="283"/>
        </w:trPr>
        <w:tc>
          <w:tcPr>
            <w:tcW w:w="948" w:type="pct"/>
            <w:vMerge/>
            <w:tcBorders>
              <w:left w:val="single" w:sz="4" w:space="0" w:color="auto"/>
              <w:bottom w:val="single" w:sz="4" w:space="0" w:color="auto"/>
              <w:right w:val="single" w:sz="3" w:space="0" w:color="auto"/>
            </w:tcBorders>
            <w:shd w:val="clear" w:color="auto" w:fill="auto"/>
            <w:vAlign w:val="center"/>
          </w:tcPr>
          <w:p w14:paraId="01F30D01" w14:textId="77777777" w:rsidR="00467039" w:rsidRPr="0067738A" w:rsidRDefault="00467039" w:rsidP="002E249E">
            <w:pPr>
              <w:spacing w:after="0"/>
              <w:rPr>
                <w:rFonts w:cstheme="minorHAnsi"/>
                <w:i/>
                <w:iCs/>
                <w:sz w:val="16"/>
                <w:szCs w:val="16"/>
              </w:rPr>
            </w:pPr>
          </w:p>
        </w:tc>
        <w:tc>
          <w:tcPr>
            <w:tcW w:w="1305" w:type="pct"/>
            <w:tcBorders>
              <w:top w:val="single" w:sz="4" w:space="0" w:color="D9D9D9" w:themeColor="background1" w:themeShade="D9"/>
              <w:left w:val="single" w:sz="3" w:space="0" w:color="auto"/>
              <w:bottom w:val="single" w:sz="4" w:space="0" w:color="auto"/>
              <w:right w:val="single" w:sz="3" w:space="0" w:color="auto"/>
            </w:tcBorders>
            <w:shd w:val="clear" w:color="auto" w:fill="auto"/>
            <w:vAlign w:val="center"/>
          </w:tcPr>
          <w:p w14:paraId="64469D67" w14:textId="69ADF648" w:rsidR="00467039" w:rsidRPr="0067738A" w:rsidRDefault="00467039" w:rsidP="002E249E">
            <w:pPr>
              <w:pStyle w:val="Normal-beforebullets"/>
              <w:ind w:left="57"/>
              <w:rPr>
                <w:rFonts w:cstheme="minorHAnsi"/>
                <w:sz w:val="16"/>
                <w:szCs w:val="16"/>
              </w:rPr>
            </w:pPr>
            <w:r>
              <w:rPr>
                <w:rFonts w:asciiTheme="minorHAnsi" w:hAnsiTheme="minorHAnsi" w:cstheme="minorHAnsi"/>
                <w:sz w:val="16"/>
                <w:szCs w:val="16"/>
              </w:rPr>
              <w:t>Ceftriaxone-nonsusceptible and azithromycin-nonsusceptible (low-level)</w:t>
            </w:r>
            <w:r w:rsidRPr="00094345">
              <w:rPr>
                <w:rFonts w:asciiTheme="minorHAnsi" w:hAnsiTheme="minorHAnsi" w:cstheme="minorHAnsi"/>
                <w:sz w:val="16"/>
                <w:szCs w:val="16"/>
                <w:vertAlign w:val="superscript"/>
              </w:rPr>
              <w:t xml:space="preserve"> §</w:t>
            </w:r>
          </w:p>
        </w:tc>
        <w:tc>
          <w:tcPr>
            <w:tcW w:w="242" w:type="pct"/>
            <w:tcBorders>
              <w:top w:val="single" w:sz="4" w:space="0" w:color="D9D9D9" w:themeColor="background1" w:themeShade="D9"/>
              <w:left w:val="single" w:sz="3" w:space="0" w:color="auto"/>
              <w:bottom w:val="single" w:sz="4" w:space="0" w:color="auto"/>
            </w:tcBorders>
            <w:shd w:val="clear" w:color="auto" w:fill="auto"/>
            <w:noWrap/>
            <w:vAlign w:val="center"/>
          </w:tcPr>
          <w:p w14:paraId="0411618C" w14:textId="30033453"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29D7FC45" w14:textId="0C3DA7B2" w:rsidR="00467039" w:rsidRPr="006B79D0" w:rsidRDefault="00467039" w:rsidP="006B79D0">
            <w:pPr>
              <w:spacing w:after="0"/>
              <w:jc w:val="center"/>
              <w:rPr>
                <w:rFonts w:cs="Arial"/>
                <w:color w:val="auto"/>
                <w:szCs w:val="18"/>
              </w:rPr>
            </w:pPr>
            <w:r w:rsidRPr="006B79D0">
              <w:rPr>
                <w:rFonts w:cs="Arial"/>
                <w:color w:val="000000"/>
                <w:szCs w:val="18"/>
              </w:rPr>
              <w:t>4</w:t>
            </w:r>
          </w:p>
        </w:tc>
        <w:tc>
          <w:tcPr>
            <w:tcW w:w="242" w:type="pct"/>
            <w:tcBorders>
              <w:top w:val="single" w:sz="4" w:space="0" w:color="D9D9D9" w:themeColor="background1" w:themeShade="D9"/>
              <w:bottom w:val="single" w:sz="4" w:space="0" w:color="auto"/>
            </w:tcBorders>
            <w:shd w:val="clear" w:color="auto" w:fill="auto"/>
            <w:noWrap/>
            <w:vAlign w:val="center"/>
          </w:tcPr>
          <w:p w14:paraId="5DF5B6AF" w14:textId="0B392B68"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366E4CB0" w14:textId="4319A386"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4080D21B" w14:textId="148C9DDA"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29092B4E" w14:textId="4C6A3D35"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tcBorders>
            <w:shd w:val="clear" w:color="auto" w:fill="auto"/>
            <w:noWrap/>
            <w:vAlign w:val="center"/>
          </w:tcPr>
          <w:p w14:paraId="5FCF0C7A" w14:textId="79780B49"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42" w:type="pct"/>
            <w:tcBorders>
              <w:top w:val="single" w:sz="4" w:space="0" w:color="D9D9D9" w:themeColor="background1" w:themeShade="D9"/>
              <w:bottom w:val="single" w:sz="4" w:space="0" w:color="auto"/>
              <w:right w:val="single" w:sz="8" w:space="0" w:color="auto"/>
            </w:tcBorders>
            <w:shd w:val="clear" w:color="auto" w:fill="auto"/>
            <w:noWrap/>
            <w:vAlign w:val="center"/>
          </w:tcPr>
          <w:p w14:paraId="251E868E" w14:textId="31764503" w:rsidR="00467039" w:rsidRPr="006B79D0" w:rsidRDefault="00467039" w:rsidP="006B79D0">
            <w:pPr>
              <w:spacing w:after="0"/>
              <w:jc w:val="center"/>
              <w:rPr>
                <w:rFonts w:cs="Arial"/>
                <w:color w:val="auto"/>
                <w:szCs w:val="18"/>
              </w:rPr>
            </w:pPr>
            <w:r w:rsidRPr="006B79D0">
              <w:rPr>
                <w:rFonts w:cs="Arial"/>
                <w:color w:val="000000"/>
                <w:szCs w:val="18"/>
              </w:rPr>
              <w:t>0</w:t>
            </w:r>
          </w:p>
        </w:tc>
        <w:tc>
          <w:tcPr>
            <w:tcW w:w="230" w:type="pct"/>
            <w:tcBorders>
              <w:top w:val="single" w:sz="4" w:space="0" w:color="D9D9D9" w:themeColor="background1" w:themeShade="D9"/>
              <w:left w:val="single" w:sz="8" w:space="0" w:color="auto"/>
              <w:bottom w:val="single" w:sz="4" w:space="0" w:color="auto"/>
            </w:tcBorders>
            <w:shd w:val="clear" w:color="auto" w:fill="auto"/>
            <w:vAlign w:val="center"/>
          </w:tcPr>
          <w:p w14:paraId="1F1CAE16" w14:textId="2C698F2D" w:rsidR="00467039" w:rsidRPr="006B79D0" w:rsidRDefault="00467039" w:rsidP="006B79D0">
            <w:pPr>
              <w:pStyle w:val="Normal-beforebullets"/>
              <w:jc w:val="center"/>
              <w:rPr>
                <w:rFonts w:cs="Arial"/>
                <w:color w:val="auto"/>
                <w:szCs w:val="18"/>
              </w:rPr>
            </w:pPr>
            <w:r w:rsidRPr="006B79D0">
              <w:rPr>
                <w:rFonts w:cs="Arial"/>
                <w:color w:val="auto"/>
                <w:szCs w:val="18"/>
              </w:rPr>
              <w:t>1</w:t>
            </w:r>
          </w:p>
        </w:tc>
        <w:tc>
          <w:tcPr>
            <w:tcW w:w="230" w:type="pct"/>
            <w:tcBorders>
              <w:top w:val="single" w:sz="4" w:space="0" w:color="D9D9D9" w:themeColor="background1" w:themeShade="D9"/>
              <w:bottom w:val="single" w:sz="4" w:space="0" w:color="auto"/>
            </w:tcBorders>
            <w:shd w:val="clear" w:color="auto" w:fill="auto"/>
            <w:vAlign w:val="center"/>
          </w:tcPr>
          <w:p w14:paraId="2A4F33D2" w14:textId="29AC4E4C" w:rsidR="00467039" w:rsidRPr="006B79D0" w:rsidRDefault="00467039" w:rsidP="006B79D0">
            <w:pPr>
              <w:spacing w:after="0"/>
              <w:jc w:val="center"/>
              <w:rPr>
                <w:rFonts w:cs="Arial"/>
                <w:color w:val="000000"/>
                <w:szCs w:val="18"/>
              </w:rPr>
            </w:pPr>
            <w:r w:rsidRPr="006B79D0">
              <w:rPr>
                <w:rFonts w:cs="Arial"/>
                <w:color w:val="000000"/>
                <w:szCs w:val="18"/>
              </w:rPr>
              <w:t>4</w:t>
            </w:r>
          </w:p>
        </w:tc>
        <w:tc>
          <w:tcPr>
            <w:tcW w:w="351" w:type="pct"/>
            <w:tcBorders>
              <w:top w:val="single" w:sz="4" w:space="0" w:color="D9D9D9" w:themeColor="background1" w:themeShade="D9"/>
              <w:bottom w:val="single" w:sz="4" w:space="0" w:color="auto"/>
              <w:right w:val="single" w:sz="4" w:space="0" w:color="auto"/>
            </w:tcBorders>
            <w:shd w:val="clear" w:color="auto" w:fill="auto"/>
            <w:vAlign w:val="center"/>
          </w:tcPr>
          <w:p w14:paraId="3B83D11D" w14:textId="6D9C66C7" w:rsidR="00467039" w:rsidRPr="006B79D0" w:rsidRDefault="00467039" w:rsidP="006B79D0">
            <w:pPr>
              <w:pStyle w:val="Normal-beforebullets"/>
              <w:jc w:val="center"/>
              <w:rPr>
                <w:rFonts w:cs="Arial"/>
                <w:szCs w:val="18"/>
              </w:rPr>
            </w:pPr>
            <w:r w:rsidRPr="006B79D0">
              <w:rPr>
                <w:rFonts w:cs="Arial"/>
                <w:bCs/>
                <w:color w:val="FF0000"/>
                <w:szCs w:val="18"/>
              </w:rPr>
              <w:t>▲</w:t>
            </w:r>
            <w:r w:rsidRPr="006B79D0">
              <w:rPr>
                <w:rFonts w:cs="Arial"/>
                <w:color w:val="00B050"/>
                <w:szCs w:val="18"/>
              </w:rPr>
              <w:t xml:space="preserve"> </w:t>
            </w:r>
            <w:r w:rsidRPr="006B79D0">
              <w:rPr>
                <w:rFonts w:cs="Arial"/>
                <w:szCs w:val="18"/>
              </w:rPr>
              <w:t>300%</w:t>
            </w:r>
          </w:p>
        </w:tc>
      </w:tr>
    </w:tbl>
    <w:p w14:paraId="74D8227B" w14:textId="77777777" w:rsidR="00F6172D" w:rsidRDefault="00F6172D">
      <w:pPr>
        <w:spacing w:after="80"/>
        <w:rPr>
          <w:rFonts w:cs="Arial"/>
          <w:sz w:val="16"/>
          <w:szCs w:val="16"/>
        </w:rPr>
      </w:pPr>
    </w:p>
    <w:p w14:paraId="4ABAD53B" w14:textId="4273B32F" w:rsidR="00F6172D" w:rsidRPr="002302B1" w:rsidRDefault="00D533A3" w:rsidP="005A532C">
      <w:pPr>
        <w:spacing w:after="80"/>
        <w:jc w:val="right"/>
        <w:rPr>
          <w:rFonts w:cs="Arial"/>
          <w:i/>
          <w:iCs/>
          <w:sz w:val="16"/>
          <w:szCs w:val="16"/>
        </w:rPr>
      </w:pPr>
      <w:r w:rsidRPr="00A400BC">
        <w:rPr>
          <w:rFonts w:cs="Arial"/>
          <w:i/>
          <w:iCs/>
          <w:sz w:val="16"/>
          <w:szCs w:val="16"/>
        </w:rPr>
        <w:t>C</w:t>
      </w:r>
      <w:r w:rsidR="00A400BC" w:rsidRPr="00A400BC">
        <w:rPr>
          <w:rFonts w:cs="Arial"/>
          <w:i/>
          <w:iCs/>
          <w:sz w:val="16"/>
          <w:szCs w:val="16"/>
        </w:rPr>
        <w:t>ontinued</w:t>
      </w:r>
      <w:r w:rsidR="00F6172D">
        <w:rPr>
          <w:rFonts w:cs="Arial"/>
          <w:sz w:val="16"/>
          <w:szCs w:val="16"/>
        </w:rPr>
        <w:br w:type="page"/>
      </w:r>
    </w:p>
    <w:p w14:paraId="7C931D6F" w14:textId="77777777" w:rsidR="00722A35" w:rsidRDefault="003D28CF" w:rsidP="007F7253">
      <w:pPr>
        <w:pStyle w:val="FigureTitle"/>
        <w:rPr>
          <w:b w:val="0"/>
          <w:bCs/>
          <w:i/>
          <w:iCs/>
        </w:rPr>
      </w:pPr>
      <w:r w:rsidRPr="00D63DD5">
        <w:lastRenderedPageBreak/>
        <w:t>Table 1</w:t>
      </w:r>
      <w:r w:rsidR="00A82BB2" w:rsidRPr="00D63DD5">
        <w:t>:</w:t>
      </w:r>
      <w:r w:rsidRPr="00136DD0">
        <w:t xml:space="preserve"> </w:t>
      </w:r>
      <w:r w:rsidRPr="00136DD0">
        <w:rPr>
          <w:b w:val="0"/>
          <w:bCs/>
          <w:i/>
          <w:iCs/>
        </w:rPr>
        <w:t>continued</w:t>
      </w:r>
    </w:p>
    <w:tbl>
      <w:tblPr>
        <w:tblStyle w:val="TableGrid"/>
        <w:tblpPr w:leftFromText="64" w:rightFromText="64" w:vertAnchor="text" w:horzAnchor="margin" w:tblpY="133"/>
        <w:tblOverlap w:val="never"/>
        <w:tblW w:w="5033" w:type="pct"/>
        <w:tblLook w:val="0620" w:firstRow="1" w:lastRow="0" w:firstColumn="0" w:lastColumn="0" w:noHBand="1" w:noVBand="1"/>
      </w:tblPr>
      <w:tblGrid>
        <w:gridCol w:w="2681"/>
        <w:gridCol w:w="3672"/>
        <w:gridCol w:w="665"/>
        <w:gridCol w:w="666"/>
        <w:gridCol w:w="666"/>
        <w:gridCol w:w="666"/>
        <w:gridCol w:w="666"/>
        <w:gridCol w:w="666"/>
        <w:gridCol w:w="666"/>
        <w:gridCol w:w="680"/>
        <w:gridCol w:w="623"/>
        <w:gridCol w:w="767"/>
        <w:gridCol w:w="958"/>
      </w:tblGrid>
      <w:tr w:rsidR="0013435F" w:rsidRPr="00D15572" w14:paraId="0B548926" w14:textId="77777777" w:rsidTr="00467039">
        <w:trPr>
          <w:cnfStyle w:val="100000000000" w:firstRow="1" w:lastRow="0" w:firstColumn="0" w:lastColumn="0" w:oddVBand="0" w:evenVBand="0" w:oddHBand="0" w:evenHBand="0" w:firstRowFirstColumn="0" w:firstRowLastColumn="0" w:lastRowFirstColumn="0" w:lastRowLastColumn="0"/>
          <w:trHeight w:val="340"/>
        </w:trPr>
        <w:tc>
          <w:tcPr>
            <w:tcW w:w="955" w:type="pct"/>
            <w:tcBorders>
              <w:top w:val="single" w:sz="4" w:space="0" w:color="auto"/>
              <w:left w:val="single" w:sz="2" w:space="0" w:color="auto"/>
              <w:bottom w:val="nil"/>
            </w:tcBorders>
            <w:shd w:val="clear" w:color="auto" w:fill="DAEEF3" w:themeFill="accent5" w:themeFillTint="33"/>
            <w:vAlign w:val="center"/>
          </w:tcPr>
          <w:p w14:paraId="32DD25D5" w14:textId="77777777" w:rsidR="00C20B17" w:rsidRPr="0085524D" w:rsidRDefault="00C20B17" w:rsidP="006C7955">
            <w:pPr>
              <w:spacing w:after="0"/>
              <w:rPr>
                <w:rFonts w:cs="Arial"/>
                <w:i/>
                <w:iCs/>
                <w:sz w:val="16"/>
                <w:szCs w:val="16"/>
              </w:rPr>
            </w:pPr>
          </w:p>
        </w:tc>
        <w:tc>
          <w:tcPr>
            <w:tcW w:w="1308" w:type="pct"/>
            <w:tcBorders>
              <w:top w:val="single" w:sz="4" w:space="0" w:color="auto"/>
              <w:bottom w:val="nil"/>
            </w:tcBorders>
            <w:shd w:val="clear" w:color="auto" w:fill="DAEEF3" w:themeFill="accent5" w:themeFillTint="33"/>
            <w:vAlign w:val="center"/>
          </w:tcPr>
          <w:p w14:paraId="6901359E" w14:textId="77777777" w:rsidR="00C20B17" w:rsidRPr="0085524D" w:rsidRDefault="00C20B17" w:rsidP="006C7955">
            <w:pPr>
              <w:spacing w:after="0"/>
              <w:rPr>
                <w:rFonts w:cs="Arial"/>
                <w:sz w:val="16"/>
                <w:szCs w:val="16"/>
              </w:rPr>
            </w:pPr>
          </w:p>
        </w:tc>
        <w:tc>
          <w:tcPr>
            <w:tcW w:w="1901" w:type="pct"/>
            <w:gridSpan w:val="8"/>
            <w:tcBorders>
              <w:top w:val="single" w:sz="4" w:space="0" w:color="auto"/>
              <w:right w:val="single" w:sz="8" w:space="0" w:color="auto"/>
            </w:tcBorders>
            <w:shd w:val="clear" w:color="auto" w:fill="DAEEF3" w:themeFill="accent5" w:themeFillTint="33"/>
            <w:noWrap/>
            <w:vAlign w:val="center"/>
          </w:tcPr>
          <w:p w14:paraId="6E72D50C" w14:textId="2C5D8A9D" w:rsidR="00C20B17" w:rsidRPr="003C584D" w:rsidRDefault="00C20B17" w:rsidP="006C7955">
            <w:pPr>
              <w:spacing w:after="0"/>
              <w:rPr>
                <w:rFonts w:cstheme="minorHAnsi"/>
                <w:color w:val="000000"/>
                <w:sz w:val="16"/>
                <w:szCs w:val="16"/>
              </w:rPr>
            </w:pPr>
            <w:r>
              <w:rPr>
                <w:rFonts w:cstheme="minorHAnsi"/>
                <w:b w:val="0"/>
                <w:bCs/>
                <w:sz w:val="16"/>
                <w:szCs w:val="16"/>
              </w:rPr>
              <w:t>State or territory, 2022</w:t>
            </w:r>
          </w:p>
        </w:tc>
        <w:tc>
          <w:tcPr>
            <w:tcW w:w="495" w:type="pct"/>
            <w:gridSpan w:val="2"/>
            <w:tcBorders>
              <w:top w:val="single" w:sz="4" w:space="0" w:color="auto"/>
              <w:left w:val="single" w:sz="8" w:space="0" w:color="auto"/>
            </w:tcBorders>
            <w:shd w:val="clear" w:color="auto" w:fill="EAF1DD" w:themeFill="accent3" w:themeFillTint="33"/>
            <w:vAlign w:val="center"/>
          </w:tcPr>
          <w:p w14:paraId="5CBF322D" w14:textId="7D7E4C5E" w:rsidR="00C20B17" w:rsidRPr="00722A35" w:rsidRDefault="00C20B17" w:rsidP="006C7955">
            <w:pPr>
              <w:spacing w:after="0"/>
              <w:rPr>
                <w:rFonts w:cstheme="minorHAnsi"/>
                <w:b w:val="0"/>
                <w:sz w:val="16"/>
                <w:szCs w:val="16"/>
              </w:rPr>
            </w:pPr>
            <w:r>
              <w:rPr>
                <w:rFonts w:cstheme="minorHAnsi"/>
                <w:b w:val="0"/>
                <w:sz w:val="16"/>
                <w:szCs w:val="16"/>
              </w:rPr>
              <w:t>Year</w:t>
            </w:r>
          </w:p>
        </w:tc>
        <w:tc>
          <w:tcPr>
            <w:tcW w:w="341" w:type="pct"/>
            <w:tcBorders>
              <w:top w:val="single" w:sz="4" w:space="0" w:color="auto"/>
              <w:left w:val="single" w:sz="8" w:space="0" w:color="auto"/>
              <w:bottom w:val="nil"/>
            </w:tcBorders>
            <w:shd w:val="clear" w:color="auto" w:fill="EAF1DD" w:themeFill="accent3" w:themeFillTint="33"/>
            <w:vAlign w:val="center"/>
          </w:tcPr>
          <w:p w14:paraId="466427B8" w14:textId="4838D72A" w:rsidR="00C20B17" w:rsidRPr="00722A35" w:rsidRDefault="00C20B17" w:rsidP="006C7955">
            <w:pPr>
              <w:spacing w:after="0"/>
              <w:rPr>
                <w:rFonts w:cstheme="minorHAnsi"/>
                <w:sz w:val="16"/>
                <w:szCs w:val="16"/>
              </w:rPr>
            </w:pPr>
          </w:p>
        </w:tc>
      </w:tr>
      <w:tr w:rsidR="001B1427" w:rsidRPr="00D15572" w14:paraId="5A06960A" w14:textId="77777777" w:rsidTr="00467039">
        <w:trPr>
          <w:trHeight w:val="340"/>
        </w:trPr>
        <w:tc>
          <w:tcPr>
            <w:tcW w:w="955" w:type="pct"/>
            <w:tcBorders>
              <w:top w:val="nil"/>
              <w:left w:val="single" w:sz="2" w:space="0" w:color="auto"/>
            </w:tcBorders>
            <w:shd w:val="clear" w:color="auto" w:fill="DAEEF3" w:themeFill="accent5" w:themeFillTint="33"/>
            <w:vAlign w:val="center"/>
          </w:tcPr>
          <w:p w14:paraId="451E3F56" w14:textId="77777777" w:rsidR="006C7955" w:rsidRPr="0085524D" w:rsidRDefault="006C7955" w:rsidP="006C7955">
            <w:pPr>
              <w:spacing w:after="0"/>
              <w:rPr>
                <w:rFonts w:cs="Arial"/>
                <w:i/>
                <w:iCs/>
                <w:sz w:val="16"/>
                <w:szCs w:val="16"/>
              </w:rPr>
            </w:pPr>
            <w:r w:rsidRPr="00A14380">
              <w:rPr>
                <w:rFonts w:asciiTheme="minorHAnsi" w:hAnsiTheme="minorHAnsi" w:cstheme="minorHAnsi"/>
                <w:b/>
                <w:bCs/>
                <w:sz w:val="16"/>
                <w:szCs w:val="16"/>
              </w:rPr>
              <w:t>Species</w:t>
            </w:r>
          </w:p>
        </w:tc>
        <w:tc>
          <w:tcPr>
            <w:tcW w:w="1308" w:type="pct"/>
            <w:tcBorders>
              <w:top w:val="nil"/>
            </w:tcBorders>
            <w:shd w:val="clear" w:color="auto" w:fill="DAEEF3" w:themeFill="accent5" w:themeFillTint="33"/>
            <w:vAlign w:val="center"/>
          </w:tcPr>
          <w:p w14:paraId="3470997D" w14:textId="77777777" w:rsidR="006C7955" w:rsidRPr="0085524D" w:rsidRDefault="006C7955" w:rsidP="006C7955">
            <w:pPr>
              <w:spacing w:after="0"/>
              <w:rPr>
                <w:rFonts w:cs="Arial"/>
                <w:sz w:val="16"/>
                <w:szCs w:val="16"/>
              </w:rPr>
            </w:pPr>
            <w:r w:rsidRPr="00A14380">
              <w:rPr>
                <w:rFonts w:asciiTheme="minorHAnsi" w:hAnsiTheme="minorHAnsi" w:cstheme="minorHAnsi"/>
                <w:b/>
                <w:bCs/>
                <w:sz w:val="16"/>
                <w:szCs w:val="16"/>
              </w:rPr>
              <w:t>Critical resistance</w:t>
            </w:r>
          </w:p>
        </w:tc>
        <w:tc>
          <w:tcPr>
            <w:tcW w:w="237" w:type="pct"/>
            <w:tcBorders>
              <w:top w:val="single" w:sz="4" w:space="0" w:color="auto"/>
            </w:tcBorders>
            <w:shd w:val="clear" w:color="auto" w:fill="DAEEF3" w:themeFill="accent5" w:themeFillTint="33"/>
            <w:noWrap/>
            <w:vAlign w:val="center"/>
          </w:tcPr>
          <w:p w14:paraId="5EBD22AE" w14:textId="77777777" w:rsidR="006C7955" w:rsidRPr="003C584D" w:rsidRDefault="006C7955" w:rsidP="006C7955">
            <w:pPr>
              <w:spacing w:after="0"/>
              <w:jc w:val="center"/>
              <w:rPr>
                <w:rFonts w:cstheme="minorHAnsi"/>
                <w:color w:val="000000"/>
                <w:sz w:val="16"/>
                <w:szCs w:val="16"/>
              </w:rPr>
            </w:pPr>
            <w:r w:rsidRPr="00A14380">
              <w:rPr>
                <w:rFonts w:asciiTheme="minorHAnsi" w:hAnsiTheme="minorHAnsi" w:cstheme="minorHAnsi"/>
                <w:b/>
                <w:bCs/>
                <w:sz w:val="16"/>
                <w:szCs w:val="16"/>
              </w:rPr>
              <w:t>NSW</w:t>
            </w:r>
          </w:p>
        </w:tc>
        <w:tc>
          <w:tcPr>
            <w:tcW w:w="237" w:type="pct"/>
            <w:tcBorders>
              <w:top w:val="single" w:sz="4" w:space="0" w:color="auto"/>
            </w:tcBorders>
            <w:shd w:val="clear" w:color="auto" w:fill="DAEEF3" w:themeFill="accent5" w:themeFillTint="33"/>
            <w:noWrap/>
            <w:vAlign w:val="center"/>
          </w:tcPr>
          <w:p w14:paraId="18E857FD" w14:textId="77777777" w:rsidR="006C7955" w:rsidRPr="003C584D" w:rsidRDefault="006C7955" w:rsidP="006C7955">
            <w:pPr>
              <w:spacing w:after="0"/>
              <w:jc w:val="center"/>
              <w:rPr>
                <w:rFonts w:cstheme="minorHAnsi"/>
                <w:color w:val="000000"/>
                <w:sz w:val="16"/>
                <w:szCs w:val="16"/>
              </w:rPr>
            </w:pPr>
            <w:r w:rsidRPr="00A14380">
              <w:rPr>
                <w:rFonts w:asciiTheme="minorHAnsi" w:hAnsiTheme="minorHAnsi" w:cstheme="minorHAnsi"/>
                <w:b/>
                <w:bCs/>
                <w:sz w:val="16"/>
                <w:szCs w:val="16"/>
              </w:rPr>
              <w:t>Vic</w:t>
            </w:r>
          </w:p>
        </w:tc>
        <w:tc>
          <w:tcPr>
            <w:tcW w:w="237" w:type="pct"/>
            <w:tcBorders>
              <w:top w:val="single" w:sz="4" w:space="0" w:color="auto"/>
            </w:tcBorders>
            <w:shd w:val="clear" w:color="auto" w:fill="DAEEF3" w:themeFill="accent5" w:themeFillTint="33"/>
            <w:noWrap/>
            <w:vAlign w:val="center"/>
          </w:tcPr>
          <w:p w14:paraId="2484322B" w14:textId="77777777" w:rsidR="006C7955" w:rsidRPr="003C584D" w:rsidRDefault="006C7955" w:rsidP="006C7955">
            <w:pPr>
              <w:spacing w:after="0"/>
              <w:jc w:val="center"/>
              <w:rPr>
                <w:rFonts w:cstheme="minorHAnsi"/>
                <w:color w:val="000000"/>
                <w:sz w:val="16"/>
                <w:szCs w:val="16"/>
              </w:rPr>
            </w:pPr>
            <w:r w:rsidRPr="00A14380">
              <w:rPr>
                <w:rFonts w:asciiTheme="minorHAnsi" w:hAnsiTheme="minorHAnsi" w:cstheme="minorHAnsi"/>
                <w:b/>
                <w:bCs/>
                <w:sz w:val="16"/>
                <w:szCs w:val="16"/>
              </w:rPr>
              <w:t>Qld</w:t>
            </w:r>
          </w:p>
        </w:tc>
        <w:tc>
          <w:tcPr>
            <w:tcW w:w="237" w:type="pct"/>
            <w:tcBorders>
              <w:top w:val="single" w:sz="4" w:space="0" w:color="auto"/>
            </w:tcBorders>
            <w:shd w:val="clear" w:color="auto" w:fill="DAEEF3" w:themeFill="accent5" w:themeFillTint="33"/>
            <w:noWrap/>
            <w:vAlign w:val="center"/>
          </w:tcPr>
          <w:p w14:paraId="7E856A5E" w14:textId="77777777" w:rsidR="006C7955" w:rsidRPr="003C584D" w:rsidRDefault="006C7955" w:rsidP="006C7955">
            <w:pPr>
              <w:spacing w:after="0"/>
              <w:jc w:val="center"/>
              <w:rPr>
                <w:rFonts w:cstheme="minorHAnsi"/>
                <w:color w:val="000000"/>
                <w:sz w:val="16"/>
                <w:szCs w:val="16"/>
              </w:rPr>
            </w:pPr>
            <w:r w:rsidRPr="00A14380">
              <w:rPr>
                <w:rFonts w:asciiTheme="minorHAnsi" w:hAnsiTheme="minorHAnsi" w:cstheme="minorHAnsi"/>
                <w:b/>
                <w:bCs/>
                <w:sz w:val="16"/>
                <w:szCs w:val="16"/>
              </w:rPr>
              <w:t>SA</w:t>
            </w:r>
          </w:p>
        </w:tc>
        <w:tc>
          <w:tcPr>
            <w:tcW w:w="237" w:type="pct"/>
            <w:tcBorders>
              <w:top w:val="single" w:sz="4" w:space="0" w:color="auto"/>
            </w:tcBorders>
            <w:shd w:val="clear" w:color="auto" w:fill="DAEEF3" w:themeFill="accent5" w:themeFillTint="33"/>
            <w:noWrap/>
            <w:vAlign w:val="center"/>
          </w:tcPr>
          <w:p w14:paraId="5F4E94AD" w14:textId="77777777" w:rsidR="006C7955" w:rsidRPr="003C584D" w:rsidRDefault="006C7955" w:rsidP="006C7955">
            <w:pPr>
              <w:spacing w:after="0"/>
              <w:jc w:val="center"/>
              <w:rPr>
                <w:rFonts w:cstheme="minorHAnsi"/>
                <w:color w:val="000000"/>
                <w:sz w:val="16"/>
                <w:szCs w:val="16"/>
              </w:rPr>
            </w:pPr>
            <w:r w:rsidRPr="00A14380">
              <w:rPr>
                <w:rFonts w:asciiTheme="minorHAnsi" w:hAnsiTheme="minorHAnsi" w:cstheme="minorHAnsi"/>
                <w:b/>
                <w:bCs/>
                <w:sz w:val="16"/>
                <w:szCs w:val="16"/>
              </w:rPr>
              <w:t>WA</w:t>
            </w:r>
          </w:p>
        </w:tc>
        <w:tc>
          <w:tcPr>
            <w:tcW w:w="237" w:type="pct"/>
            <w:tcBorders>
              <w:top w:val="single" w:sz="4" w:space="0" w:color="auto"/>
            </w:tcBorders>
            <w:shd w:val="clear" w:color="auto" w:fill="DAEEF3" w:themeFill="accent5" w:themeFillTint="33"/>
            <w:noWrap/>
            <w:vAlign w:val="center"/>
          </w:tcPr>
          <w:p w14:paraId="64AAACDA" w14:textId="77777777" w:rsidR="006C7955" w:rsidRPr="003C584D" w:rsidRDefault="006C7955" w:rsidP="006C7955">
            <w:pPr>
              <w:spacing w:after="0"/>
              <w:jc w:val="center"/>
              <w:rPr>
                <w:rFonts w:cstheme="minorHAnsi"/>
                <w:color w:val="000000"/>
                <w:sz w:val="16"/>
                <w:szCs w:val="16"/>
              </w:rPr>
            </w:pPr>
            <w:r w:rsidRPr="00A14380">
              <w:rPr>
                <w:rFonts w:asciiTheme="minorHAnsi" w:hAnsiTheme="minorHAnsi" w:cstheme="minorHAnsi"/>
                <w:b/>
                <w:bCs/>
                <w:sz w:val="16"/>
                <w:szCs w:val="16"/>
              </w:rPr>
              <w:t>Tas</w:t>
            </w:r>
          </w:p>
        </w:tc>
        <w:tc>
          <w:tcPr>
            <w:tcW w:w="237" w:type="pct"/>
            <w:tcBorders>
              <w:top w:val="single" w:sz="4" w:space="0" w:color="auto"/>
            </w:tcBorders>
            <w:shd w:val="clear" w:color="auto" w:fill="DAEEF3" w:themeFill="accent5" w:themeFillTint="33"/>
            <w:noWrap/>
            <w:vAlign w:val="center"/>
          </w:tcPr>
          <w:p w14:paraId="02B618A4" w14:textId="77777777" w:rsidR="006C7955" w:rsidRPr="003C584D" w:rsidRDefault="006C7955" w:rsidP="006C7955">
            <w:pPr>
              <w:spacing w:after="0"/>
              <w:jc w:val="center"/>
              <w:rPr>
                <w:rFonts w:cstheme="minorHAnsi"/>
                <w:color w:val="000000"/>
                <w:sz w:val="16"/>
                <w:szCs w:val="16"/>
              </w:rPr>
            </w:pPr>
            <w:r w:rsidRPr="00A14380">
              <w:rPr>
                <w:rFonts w:asciiTheme="minorHAnsi" w:hAnsiTheme="minorHAnsi" w:cstheme="minorHAnsi"/>
                <w:b/>
                <w:bCs/>
                <w:sz w:val="16"/>
                <w:szCs w:val="16"/>
              </w:rPr>
              <w:t>NT</w:t>
            </w:r>
          </w:p>
        </w:tc>
        <w:tc>
          <w:tcPr>
            <w:tcW w:w="241" w:type="pct"/>
            <w:tcBorders>
              <w:top w:val="single" w:sz="4" w:space="0" w:color="auto"/>
              <w:bottom w:val="single" w:sz="4" w:space="0" w:color="auto"/>
              <w:right w:val="single" w:sz="8" w:space="0" w:color="auto"/>
            </w:tcBorders>
            <w:shd w:val="clear" w:color="auto" w:fill="DAEEF3" w:themeFill="accent5" w:themeFillTint="33"/>
            <w:noWrap/>
            <w:vAlign w:val="center"/>
          </w:tcPr>
          <w:p w14:paraId="1EDBFF35" w14:textId="77777777" w:rsidR="006C7955" w:rsidRPr="003C584D" w:rsidRDefault="006C7955" w:rsidP="006C7955">
            <w:pPr>
              <w:spacing w:after="0"/>
              <w:jc w:val="center"/>
              <w:rPr>
                <w:rFonts w:cstheme="minorHAnsi"/>
                <w:color w:val="000000"/>
                <w:sz w:val="16"/>
                <w:szCs w:val="16"/>
              </w:rPr>
            </w:pPr>
            <w:r w:rsidRPr="00A14380">
              <w:rPr>
                <w:rFonts w:asciiTheme="minorHAnsi" w:hAnsiTheme="minorHAnsi" w:cstheme="minorHAnsi"/>
                <w:b/>
                <w:bCs/>
                <w:sz w:val="16"/>
                <w:szCs w:val="16"/>
              </w:rPr>
              <w:t>ACT</w:t>
            </w:r>
          </w:p>
        </w:tc>
        <w:tc>
          <w:tcPr>
            <w:tcW w:w="222" w:type="pct"/>
            <w:tcBorders>
              <w:top w:val="single" w:sz="4" w:space="0" w:color="auto"/>
              <w:left w:val="single" w:sz="8" w:space="0" w:color="auto"/>
            </w:tcBorders>
            <w:shd w:val="clear" w:color="auto" w:fill="EAF1DD" w:themeFill="accent3" w:themeFillTint="33"/>
            <w:vAlign w:val="center"/>
          </w:tcPr>
          <w:p w14:paraId="78DA4D80" w14:textId="7D294CE3" w:rsidR="006C7955" w:rsidRPr="00F42AF8" w:rsidRDefault="006C7955" w:rsidP="006C7955">
            <w:pPr>
              <w:spacing w:after="0"/>
              <w:jc w:val="center"/>
              <w:rPr>
                <w:rFonts w:cstheme="minorHAnsi"/>
                <w:color w:val="000000"/>
                <w:sz w:val="16"/>
                <w:szCs w:val="16"/>
              </w:rPr>
            </w:pPr>
            <w:r w:rsidRPr="00F81CC2">
              <w:rPr>
                <w:rFonts w:asciiTheme="minorHAnsi" w:hAnsiTheme="minorHAnsi" w:cstheme="minorHAnsi"/>
                <w:b/>
                <w:color w:val="auto"/>
                <w:sz w:val="16"/>
                <w:szCs w:val="16"/>
              </w:rPr>
              <w:t>20</w:t>
            </w:r>
            <w:r w:rsidR="00146B14">
              <w:rPr>
                <w:rFonts w:asciiTheme="minorHAnsi" w:hAnsiTheme="minorHAnsi" w:cstheme="minorHAnsi"/>
                <w:b/>
                <w:color w:val="auto"/>
                <w:sz w:val="16"/>
                <w:szCs w:val="16"/>
              </w:rPr>
              <w:t>2</w:t>
            </w:r>
            <w:r w:rsidR="006B79D0">
              <w:rPr>
                <w:rFonts w:asciiTheme="minorHAnsi" w:hAnsiTheme="minorHAnsi" w:cstheme="minorHAnsi"/>
                <w:b/>
                <w:color w:val="auto"/>
                <w:sz w:val="16"/>
                <w:szCs w:val="16"/>
              </w:rPr>
              <w:t>1</w:t>
            </w:r>
          </w:p>
        </w:tc>
        <w:tc>
          <w:tcPr>
            <w:tcW w:w="272" w:type="pct"/>
            <w:tcBorders>
              <w:top w:val="single" w:sz="4" w:space="0" w:color="auto"/>
            </w:tcBorders>
            <w:shd w:val="clear" w:color="auto" w:fill="EAF1DD" w:themeFill="accent3" w:themeFillTint="33"/>
            <w:vAlign w:val="center"/>
          </w:tcPr>
          <w:p w14:paraId="69DC0FA6" w14:textId="4A329E33" w:rsidR="006C7955" w:rsidRPr="00F42AF8" w:rsidRDefault="006C7955" w:rsidP="006C7955">
            <w:pPr>
              <w:spacing w:after="0"/>
              <w:jc w:val="center"/>
              <w:rPr>
                <w:rFonts w:cstheme="minorHAnsi"/>
                <w:color w:val="000000"/>
                <w:sz w:val="16"/>
                <w:szCs w:val="16"/>
              </w:rPr>
            </w:pPr>
            <w:r w:rsidRPr="00A14380">
              <w:rPr>
                <w:rFonts w:asciiTheme="minorHAnsi" w:hAnsiTheme="minorHAnsi" w:cstheme="minorHAnsi"/>
                <w:b/>
                <w:color w:val="000000"/>
                <w:sz w:val="16"/>
                <w:szCs w:val="16"/>
              </w:rPr>
              <w:t>20</w:t>
            </w:r>
            <w:r w:rsidR="002B6B37">
              <w:rPr>
                <w:rFonts w:asciiTheme="minorHAnsi" w:hAnsiTheme="minorHAnsi" w:cstheme="minorHAnsi"/>
                <w:b/>
                <w:color w:val="000000"/>
                <w:sz w:val="16"/>
                <w:szCs w:val="16"/>
              </w:rPr>
              <w:t>2</w:t>
            </w:r>
            <w:r w:rsidR="006B79D0">
              <w:rPr>
                <w:rFonts w:asciiTheme="minorHAnsi" w:hAnsiTheme="minorHAnsi" w:cstheme="minorHAnsi"/>
                <w:b/>
                <w:color w:val="000000"/>
                <w:sz w:val="16"/>
                <w:szCs w:val="16"/>
              </w:rPr>
              <w:t>2</w:t>
            </w:r>
          </w:p>
        </w:tc>
        <w:tc>
          <w:tcPr>
            <w:tcW w:w="341" w:type="pct"/>
            <w:tcBorders>
              <w:top w:val="nil"/>
            </w:tcBorders>
            <w:shd w:val="clear" w:color="auto" w:fill="EAF1DD" w:themeFill="accent3" w:themeFillTint="33"/>
            <w:vAlign w:val="center"/>
          </w:tcPr>
          <w:p w14:paraId="3A513FBA" w14:textId="77777777" w:rsidR="006C7955" w:rsidRPr="00722A35" w:rsidRDefault="006C7955" w:rsidP="006C7955">
            <w:pPr>
              <w:spacing w:after="0"/>
              <w:jc w:val="center"/>
              <w:rPr>
                <w:rFonts w:cstheme="minorHAnsi"/>
                <w:sz w:val="16"/>
                <w:szCs w:val="16"/>
              </w:rPr>
            </w:pPr>
            <w:r w:rsidRPr="00A14380">
              <w:rPr>
                <w:rFonts w:asciiTheme="minorHAnsi" w:hAnsiTheme="minorHAnsi" w:cstheme="minorHAnsi"/>
                <w:b/>
                <w:sz w:val="16"/>
                <w:szCs w:val="16"/>
              </w:rPr>
              <w:t>Relative change*</w:t>
            </w:r>
          </w:p>
        </w:tc>
      </w:tr>
      <w:tr w:rsidR="00467039" w:rsidRPr="00D15572" w14:paraId="33A19B93" w14:textId="77777777" w:rsidTr="00467039">
        <w:trPr>
          <w:trHeight w:val="340"/>
        </w:trPr>
        <w:tc>
          <w:tcPr>
            <w:tcW w:w="955" w:type="pct"/>
            <w:vMerge w:val="restart"/>
            <w:tcBorders>
              <w:top w:val="single" w:sz="4" w:space="0" w:color="auto"/>
              <w:left w:val="single" w:sz="2" w:space="0" w:color="auto"/>
            </w:tcBorders>
            <w:shd w:val="clear" w:color="auto" w:fill="auto"/>
            <w:vAlign w:val="center"/>
          </w:tcPr>
          <w:p w14:paraId="49B6E4CF" w14:textId="77777777" w:rsidR="00467039" w:rsidRPr="00A400BC" w:rsidRDefault="00467039" w:rsidP="006B79D0">
            <w:pPr>
              <w:spacing w:after="0"/>
              <w:rPr>
                <w:rFonts w:cs="Arial"/>
                <w:i/>
                <w:iCs/>
                <w:sz w:val="16"/>
                <w:szCs w:val="16"/>
              </w:rPr>
            </w:pPr>
            <w:r w:rsidRPr="00A400BC">
              <w:rPr>
                <w:rFonts w:cs="Arial"/>
                <w:i/>
                <w:iCs/>
                <w:sz w:val="16"/>
                <w:szCs w:val="16"/>
              </w:rPr>
              <w:t>Pseudomonas aeruginosa</w:t>
            </w:r>
          </w:p>
        </w:tc>
        <w:tc>
          <w:tcPr>
            <w:tcW w:w="1308" w:type="pct"/>
            <w:tcBorders>
              <w:top w:val="single" w:sz="4" w:space="0" w:color="auto"/>
              <w:bottom w:val="single" w:sz="4" w:space="0" w:color="D9D9D9" w:themeColor="background1" w:themeShade="D9"/>
            </w:tcBorders>
            <w:shd w:val="clear" w:color="auto" w:fill="auto"/>
            <w:vAlign w:val="center"/>
          </w:tcPr>
          <w:p w14:paraId="0874B79D" w14:textId="0E283A8C" w:rsidR="00467039" w:rsidRPr="007B49E4" w:rsidRDefault="00467039" w:rsidP="006B79D0">
            <w:pPr>
              <w:spacing w:after="0"/>
              <w:ind w:left="57"/>
              <w:rPr>
                <w:rFonts w:cs="Arial"/>
                <w:b/>
                <w:sz w:val="16"/>
                <w:szCs w:val="16"/>
              </w:rPr>
            </w:pPr>
            <w:r w:rsidRPr="007B49E4">
              <w:rPr>
                <w:rFonts w:cs="Arial"/>
                <w:sz w:val="16"/>
                <w:szCs w:val="16"/>
              </w:rPr>
              <w:t>Carbapenemase-producing</w:t>
            </w:r>
          </w:p>
        </w:tc>
        <w:tc>
          <w:tcPr>
            <w:tcW w:w="237" w:type="pct"/>
            <w:tcBorders>
              <w:top w:val="single" w:sz="4" w:space="0" w:color="auto"/>
              <w:bottom w:val="single" w:sz="4" w:space="0" w:color="D9D9D9" w:themeColor="background1" w:themeShade="D9"/>
            </w:tcBorders>
            <w:shd w:val="clear" w:color="auto" w:fill="auto"/>
            <w:noWrap/>
            <w:vAlign w:val="center"/>
          </w:tcPr>
          <w:p w14:paraId="00B4B06C" w14:textId="4DA3DCED" w:rsidR="00467039" w:rsidRPr="004D7450" w:rsidRDefault="00467039" w:rsidP="000A2F1A">
            <w:pPr>
              <w:spacing w:after="0"/>
              <w:jc w:val="center"/>
              <w:rPr>
                <w:rFonts w:cs="Arial"/>
                <w:color w:val="000000"/>
                <w:szCs w:val="18"/>
              </w:rPr>
            </w:pPr>
            <w:r w:rsidRPr="004D7450">
              <w:rPr>
                <w:rFonts w:cs="Arial"/>
                <w:color w:val="000000"/>
                <w:szCs w:val="18"/>
              </w:rPr>
              <w:t>35</w:t>
            </w:r>
          </w:p>
        </w:tc>
        <w:tc>
          <w:tcPr>
            <w:tcW w:w="237" w:type="pct"/>
            <w:tcBorders>
              <w:top w:val="single" w:sz="4" w:space="0" w:color="auto"/>
              <w:bottom w:val="single" w:sz="4" w:space="0" w:color="D9D9D9" w:themeColor="background1" w:themeShade="D9"/>
            </w:tcBorders>
            <w:shd w:val="clear" w:color="auto" w:fill="auto"/>
            <w:noWrap/>
            <w:vAlign w:val="center"/>
          </w:tcPr>
          <w:p w14:paraId="2EE0BD0F" w14:textId="3BC13814" w:rsidR="00467039" w:rsidRPr="004D7450" w:rsidRDefault="00467039" w:rsidP="000A2F1A">
            <w:pPr>
              <w:spacing w:after="0"/>
              <w:jc w:val="center"/>
              <w:rPr>
                <w:rFonts w:cs="Arial"/>
                <w:color w:val="000000"/>
                <w:szCs w:val="18"/>
              </w:rPr>
            </w:pPr>
            <w:r w:rsidRPr="004D7450">
              <w:rPr>
                <w:rFonts w:cs="Arial"/>
                <w:color w:val="000000"/>
                <w:szCs w:val="18"/>
              </w:rPr>
              <w:t>15</w:t>
            </w:r>
          </w:p>
        </w:tc>
        <w:tc>
          <w:tcPr>
            <w:tcW w:w="237" w:type="pct"/>
            <w:tcBorders>
              <w:top w:val="single" w:sz="4" w:space="0" w:color="auto"/>
              <w:bottom w:val="single" w:sz="4" w:space="0" w:color="D9D9D9" w:themeColor="background1" w:themeShade="D9"/>
            </w:tcBorders>
            <w:shd w:val="clear" w:color="auto" w:fill="auto"/>
            <w:noWrap/>
            <w:vAlign w:val="center"/>
          </w:tcPr>
          <w:p w14:paraId="7EC1A729" w14:textId="20106D45" w:rsidR="00467039" w:rsidRPr="004D7450" w:rsidRDefault="00467039" w:rsidP="000A2F1A">
            <w:pPr>
              <w:spacing w:after="0"/>
              <w:jc w:val="center"/>
              <w:rPr>
                <w:rFonts w:cs="Arial"/>
                <w:color w:val="000000"/>
                <w:szCs w:val="18"/>
              </w:rPr>
            </w:pPr>
            <w:r w:rsidRPr="004D7450">
              <w:rPr>
                <w:rFonts w:cs="Arial"/>
                <w:color w:val="000000"/>
                <w:szCs w:val="18"/>
              </w:rPr>
              <w:t>2</w:t>
            </w:r>
          </w:p>
        </w:tc>
        <w:tc>
          <w:tcPr>
            <w:tcW w:w="237" w:type="pct"/>
            <w:tcBorders>
              <w:top w:val="single" w:sz="4" w:space="0" w:color="auto"/>
              <w:bottom w:val="single" w:sz="4" w:space="0" w:color="D9D9D9" w:themeColor="background1" w:themeShade="D9"/>
            </w:tcBorders>
            <w:shd w:val="clear" w:color="auto" w:fill="auto"/>
            <w:noWrap/>
            <w:vAlign w:val="center"/>
          </w:tcPr>
          <w:p w14:paraId="6636DCDF" w14:textId="0373E275" w:rsidR="00467039" w:rsidRPr="004D7450" w:rsidRDefault="00467039" w:rsidP="000A2F1A">
            <w:pPr>
              <w:spacing w:after="0"/>
              <w:jc w:val="center"/>
              <w:rPr>
                <w:rFonts w:cs="Arial"/>
                <w:color w:val="000000"/>
                <w:szCs w:val="18"/>
              </w:rPr>
            </w:pPr>
            <w:r w:rsidRPr="004D7450">
              <w:rPr>
                <w:rFonts w:cs="Arial"/>
                <w:color w:val="000000"/>
                <w:szCs w:val="18"/>
              </w:rPr>
              <w:t>0</w:t>
            </w:r>
          </w:p>
        </w:tc>
        <w:tc>
          <w:tcPr>
            <w:tcW w:w="237" w:type="pct"/>
            <w:tcBorders>
              <w:top w:val="single" w:sz="4" w:space="0" w:color="auto"/>
              <w:bottom w:val="single" w:sz="4" w:space="0" w:color="D9D9D9" w:themeColor="background1" w:themeShade="D9"/>
            </w:tcBorders>
            <w:shd w:val="clear" w:color="auto" w:fill="auto"/>
            <w:noWrap/>
            <w:vAlign w:val="center"/>
          </w:tcPr>
          <w:p w14:paraId="61C43ABD" w14:textId="5508415F" w:rsidR="00467039" w:rsidRPr="004D7450" w:rsidRDefault="00467039" w:rsidP="000A2F1A">
            <w:pPr>
              <w:spacing w:after="0"/>
              <w:jc w:val="center"/>
              <w:rPr>
                <w:rFonts w:cs="Arial"/>
                <w:color w:val="000000"/>
                <w:szCs w:val="18"/>
              </w:rPr>
            </w:pPr>
            <w:r w:rsidRPr="004D7450">
              <w:rPr>
                <w:rFonts w:cs="Arial"/>
                <w:color w:val="000000"/>
                <w:szCs w:val="18"/>
              </w:rPr>
              <w:t>3</w:t>
            </w:r>
          </w:p>
        </w:tc>
        <w:tc>
          <w:tcPr>
            <w:tcW w:w="237" w:type="pct"/>
            <w:tcBorders>
              <w:top w:val="single" w:sz="4" w:space="0" w:color="auto"/>
              <w:bottom w:val="single" w:sz="4" w:space="0" w:color="D9D9D9" w:themeColor="background1" w:themeShade="D9"/>
            </w:tcBorders>
            <w:shd w:val="clear" w:color="auto" w:fill="auto"/>
            <w:noWrap/>
            <w:vAlign w:val="center"/>
          </w:tcPr>
          <w:p w14:paraId="400E5BCC" w14:textId="536E1836" w:rsidR="00467039" w:rsidRPr="004D7450" w:rsidRDefault="00467039" w:rsidP="000A2F1A">
            <w:pPr>
              <w:spacing w:after="0"/>
              <w:jc w:val="center"/>
              <w:rPr>
                <w:rFonts w:cs="Arial"/>
                <w:szCs w:val="18"/>
              </w:rPr>
            </w:pPr>
            <w:r w:rsidRPr="004D7450">
              <w:rPr>
                <w:rFonts w:cs="Arial"/>
                <w:color w:val="000000"/>
                <w:szCs w:val="18"/>
              </w:rPr>
              <w:t>0</w:t>
            </w:r>
          </w:p>
        </w:tc>
        <w:tc>
          <w:tcPr>
            <w:tcW w:w="237" w:type="pct"/>
            <w:tcBorders>
              <w:top w:val="single" w:sz="4" w:space="0" w:color="auto"/>
              <w:bottom w:val="single" w:sz="4" w:space="0" w:color="D9D9D9" w:themeColor="background1" w:themeShade="D9"/>
            </w:tcBorders>
            <w:shd w:val="clear" w:color="auto" w:fill="auto"/>
            <w:noWrap/>
            <w:vAlign w:val="center"/>
          </w:tcPr>
          <w:p w14:paraId="01E4739C" w14:textId="40AE27E6" w:rsidR="00467039" w:rsidRPr="004D7450" w:rsidRDefault="00467039" w:rsidP="000A2F1A">
            <w:pPr>
              <w:spacing w:after="0"/>
              <w:jc w:val="center"/>
              <w:rPr>
                <w:rFonts w:cs="Arial"/>
                <w:color w:val="000000"/>
                <w:szCs w:val="18"/>
              </w:rPr>
            </w:pPr>
            <w:r w:rsidRPr="004D7450">
              <w:rPr>
                <w:rFonts w:cs="Arial"/>
                <w:color w:val="000000"/>
                <w:szCs w:val="18"/>
              </w:rPr>
              <w:t>0</w:t>
            </w:r>
          </w:p>
        </w:tc>
        <w:tc>
          <w:tcPr>
            <w:tcW w:w="241" w:type="pct"/>
            <w:tcBorders>
              <w:top w:val="single" w:sz="4" w:space="0" w:color="auto"/>
              <w:bottom w:val="single" w:sz="4" w:space="0" w:color="D9D9D9" w:themeColor="background1" w:themeShade="D9"/>
              <w:right w:val="single" w:sz="8" w:space="0" w:color="auto"/>
            </w:tcBorders>
            <w:shd w:val="clear" w:color="auto" w:fill="auto"/>
            <w:noWrap/>
            <w:vAlign w:val="center"/>
          </w:tcPr>
          <w:p w14:paraId="3433DAA0" w14:textId="73DA5761" w:rsidR="00467039" w:rsidRPr="004D7450" w:rsidRDefault="00467039" w:rsidP="000A2F1A">
            <w:pPr>
              <w:spacing w:after="0"/>
              <w:jc w:val="center"/>
              <w:rPr>
                <w:rFonts w:cs="Arial"/>
                <w:szCs w:val="18"/>
              </w:rPr>
            </w:pPr>
            <w:r w:rsidRPr="004D7450">
              <w:rPr>
                <w:rFonts w:cs="Arial"/>
                <w:color w:val="000000"/>
                <w:szCs w:val="18"/>
              </w:rPr>
              <w:t>0</w:t>
            </w:r>
          </w:p>
        </w:tc>
        <w:tc>
          <w:tcPr>
            <w:tcW w:w="222" w:type="pct"/>
            <w:tcBorders>
              <w:top w:val="single" w:sz="4" w:space="0" w:color="auto"/>
              <w:left w:val="single" w:sz="8" w:space="0" w:color="auto"/>
              <w:bottom w:val="single" w:sz="4" w:space="0" w:color="D9D9D9" w:themeColor="background1" w:themeShade="D9"/>
            </w:tcBorders>
            <w:shd w:val="clear" w:color="auto" w:fill="auto"/>
            <w:vAlign w:val="center"/>
          </w:tcPr>
          <w:p w14:paraId="4456F362" w14:textId="4CE35245" w:rsidR="00467039" w:rsidRPr="004D7450" w:rsidRDefault="00467039" w:rsidP="000A2F1A">
            <w:pPr>
              <w:spacing w:after="0"/>
              <w:jc w:val="center"/>
              <w:rPr>
                <w:rFonts w:cs="Arial"/>
                <w:szCs w:val="18"/>
              </w:rPr>
            </w:pPr>
            <w:r w:rsidRPr="004D7450">
              <w:rPr>
                <w:rFonts w:cs="Arial"/>
                <w:szCs w:val="18"/>
              </w:rPr>
              <w:t>65</w:t>
            </w:r>
          </w:p>
        </w:tc>
        <w:tc>
          <w:tcPr>
            <w:tcW w:w="272" w:type="pct"/>
            <w:tcBorders>
              <w:top w:val="single" w:sz="4" w:space="0" w:color="auto"/>
              <w:bottom w:val="single" w:sz="4" w:space="0" w:color="D9D9D9" w:themeColor="background1" w:themeShade="D9"/>
            </w:tcBorders>
            <w:shd w:val="clear" w:color="auto" w:fill="auto"/>
            <w:vAlign w:val="center"/>
          </w:tcPr>
          <w:p w14:paraId="56C3DD7A" w14:textId="30CE69DB" w:rsidR="00467039" w:rsidRPr="004D7450" w:rsidRDefault="00467039" w:rsidP="000A2F1A">
            <w:pPr>
              <w:spacing w:after="0"/>
              <w:jc w:val="center"/>
              <w:rPr>
                <w:rFonts w:cs="Arial"/>
                <w:szCs w:val="18"/>
              </w:rPr>
            </w:pPr>
            <w:r w:rsidRPr="004D7450">
              <w:rPr>
                <w:rFonts w:cs="Arial"/>
                <w:szCs w:val="18"/>
              </w:rPr>
              <w:t>55</w:t>
            </w:r>
          </w:p>
        </w:tc>
        <w:tc>
          <w:tcPr>
            <w:tcW w:w="341" w:type="pct"/>
            <w:tcBorders>
              <w:top w:val="single" w:sz="4" w:space="0" w:color="auto"/>
              <w:bottom w:val="single" w:sz="4" w:space="0" w:color="D9D9D9" w:themeColor="background1" w:themeShade="D9"/>
            </w:tcBorders>
            <w:shd w:val="clear" w:color="auto" w:fill="auto"/>
            <w:vAlign w:val="center"/>
          </w:tcPr>
          <w:p w14:paraId="33147A39" w14:textId="330B8677" w:rsidR="00467039" w:rsidRPr="000A2F1A" w:rsidRDefault="00467039" w:rsidP="000A2F1A">
            <w:pPr>
              <w:spacing w:after="0"/>
              <w:jc w:val="center"/>
              <w:rPr>
                <w:rFonts w:cs="Arial"/>
                <w:bCs/>
                <w:color w:val="auto"/>
                <w:szCs w:val="18"/>
              </w:rPr>
            </w:pPr>
            <w:r w:rsidRPr="000A2F1A">
              <w:rPr>
                <w:rFonts w:cs="Arial"/>
                <w:color w:val="00B050"/>
                <w:szCs w:val="18"/>
              </w:rPr>
              <w:t>▼</w:t>
            </w:r>
            <w:r w:rsidRPr="000A2F1A">
              <w:rPr>
                <w:rFonts w:cs="Arial"/>
                <w:szCs w:val="18"/>
              </w:rPr>
              <w:t xml:space="preserve"> 15.4%</w:t>
            </w:r>
          </w:p>
        </w:tc>
      </w:tr>
      <w:tr w:rsidR="00467039" w:rsidRPr="00D15572" w14:paraId="51A3039C" w14:textId="77777777" w:rsidTr="00467039">
        <w:trPr>
          <w:trHeight w:val="340"/>
        </w:trPr>
        <w:tc>
          <w:tcPr>
            <w:tcW w:w="955" w:type="pct"/>
            <w:vMerge/>
            <w:tcBorders>
              <w:left w:val="single" w:sz="2" w:space="0" w:color="auto"/>
            </w:tcBorders>
            <w:shd w:val="clear" w:color="auto" w:fill="auto"/>
            <w:vAlign w:val="center"/>
          </w:tcPr>
          <w:p w14:paraId="59DA1916" w14:textId="77777777" w:rsidR="00467039" w:rsidRPr="00A400BC" w:rsidRDefault="00467039" w:rsidP="006B79D0">
            <w:pPr>
              <w:spacing w:after="0"/>
              <w:rPr>
                <w:rFonts w:cs="Arial"/>
                <w:i/>
                <w:iCs/>
                <w:sz w:val="16"/>
                <w:szCs w:val="16"/>
              </w:rPr>
            </w:pPr>
          </w:p>
        </w:tc>
        <w:tc>
          <w:tcPr>
            <w:tcW w:w="1308" w:type="pct"/>
            <w:tcBorders>
              <w:top w:val="single" w:sz="4" w:space="0" w:color="D9D9D9" w:themeColor="background1" w:themeShade="D9"/>
            </w:tcBorders>
            <w:shd w:val="clear" w:color="auto" w:fill="auto"/>
            <w:vAlign w:val="center"/>
          </w:tcPr>
          <w:p w14:paraId="1F015429" w14:textId="36FCBB5E" w:rsidR="00467039" w:rsidRPr="007B49E4" w:rsidRDefault="00467039" w:rsidP="006B79D0">
            <w:pPr>
              <w:spacing w:after="0"/>
              <w:ind w:left="57"/>
              <w:rPr>
                <w:rFonts w:cs="Arial"/>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237" w:type="pct"/>
            <w:tcBorders>
              <w:top w:val="single" w:sz="4" w:space="0" w:color="D9D9D9" w:themeColor="background1" w:themeShade="D9"/>
            </w:tcBorders>
            <w:shd w:val="clear" w:color="auto" w:fill="auto"/>
            <w:noWrap/>
            <w:vAlign w:val="center"/>
          </w:tcPr>
          <w:p w14:paraId="11066357" w14:textId="1CBECD8F" w:rsidR="00467039" w:rsidRPr="004D7450" w:rsidRDefault="00467039" w:rsidP="000A2F1A">
            <w:pPr>
              <w:spacing w:after="0"/>
              <w:jc w:val="center"/>
              <w:rPr>
                <w:rFonts w:cs="Arial"/>
                <w:color w:val="000000"/>
                <w:szCs w:val="18"/>
              </w:rPr>
            </w:pPr>
            <w:r w:rsidRPr="004D7450">
              <w:rPr>
                <w:rFonts w:cs="Arial"/>
                <w:color w:val="000000"/>
                <w:szCs w:val="18"/>
              </w:rPr>
              <w:t>0</w:t>
            </w:r>
          </w:p>
        </w:tc>
        <w:tc>
          <w:tcPr>
            <w:tcW w:w="237" w:type="pct"/>
            <w:tcBorders>
              <w:top w:val="single" w:sz="4" w:space="0" w:color="D9D9D9" w:themeColor="background1" w:themeShade="D9"/>
            </w:tcBorders>
            <w:shd w:val="clear" w:color="auto" w:fill="auto"/>
            <w:noWrap/>
            <w:vAlign w:val="center"/>
          </w:tcPr>
          <w:p w14:paraId="3D1DCE28" w14:textId="6A742F0D" w:rsidR="00467039" w:rsidRPr="004D7450" w:rsidRDefault="00467039" w:rsidP="000A2F1A">
            <w:pPr>
              <w:spacing w:after="0"/>
              <w:jc w:val="center"/>
              <w:rPr>
                <w:rFonts w:cs="Arial"/>
                <w:color w:val="000000"/>
                <w:szCs w:val="18"/>
              </w:rPr>
            </w:pPr>
            <w:r w:rsidRPr="004D7450">
              <w:rPr>
                <w:rFonts w:cs="Arial"/>
                <w:color w:val="000000"/>
                <w:szCs w:val="18"/>
              </w:rPr>
              <w:t>1</w:t>
            </w:r>
          </w:p>
        </w:tc>
        <w:tc>
          <w:tcPr>
            <w:tcW w:w="237" w:type="pct"/>
            <w:tcBorders>
              <w:top w:val="single" w:sz="4" w:space="0" w:color="D9D9D9" w:themeColor="background1" w:themeShade="D9"/>
            </w:tcBorders>
            <w:shd w:val="clear" w:color="auto" w:fill="auto"/>
            <w:noWrap/>
            <w:vAlign w:val="center"/>
          </w:tcPr>
          <w:p w14:paraId="3B7AAE4C" w14:textId="119927C0" w:rsidR="00467039" w:rsidRPr="004D7450" w:rsidRDefault="00467039" w:rsidP="000A2F1A">
            <w:pPr>
              <w:spacing w:after="0"/>
              <w:jc w:val="center"/>
              <w:rPr>
                <w:rFonts w:cs="Arial"/>
                <w:color w:val="000000"/>
                <w:szCs w:val="18"/>
              </w:rPr>
            </w:pPr>
            <w:r w:rsidRPr="004D7450">
              <w:rPr>
                <w:rFonts w:cs="Arial"/>
                <w:color w:val="000000"/>
                <w:szCs w:val="18"/>
              </w:rPr>
              <w:t>0</w:t>
            </w:r>
          </w:p>
        </w:tc>
        <w:tc>
          <w:tcPr>
            <w:tcW w:w="237" w:type="pct"/>
            <w:tcBorders>
              <w:top w:val="single" w:sz="4" w:space="0" w:color="D9D9D9" w:themeColor="background1" w:themeShade="D9"/>
            </w:tcBorders>
            <w:shd w:val="clear" w:color="auto" w:fill="auto"/>
            <w:noWrap/>
            <w:vAlign w:val="center"/>
          </w:tcPr>
          <w:p w14:paraId="6C7D644F" w14:textId="1F579D87" w:rsidR="00467039" w:rsidRPr="004D7450" w:rsidRDefault="00467039" w:rsidP="000A2F1A">
            <w:pPr>
              <w:spacing w:after="0"/>
              <w:jc w:val="center"/>
              <w:rPr>
                <w:rFonts w:cs="Arial"/>
                <w:color w:val="000000"/>
                <w:szCs w:val="18"/>
              </w:rPr>
            </w:pPr>
            <w:r w:rsidRPr="004D7450">
              <w:rPr>
                <w:rFonts w:cs="Arial"/>
                <w:color w:val="000000"/>
                <w:szCs w:val="18"/>
              </w:rPr>
              <w:t>1</w:t>
            </w:r>
          </w:p>
        </w:tc>
        <w:tc>
          <w:tcPr>
            <w:tcW w:w="237" w:type="pct"/>
            <w:tcBorders>
              <w:top w:val="single" w:sz="4" w:space="0" w:color="D9D9D9" w:themeColor="background1" w:themeShade="D9"/>
            </w:tcBorders>
            <w:shd w:val="clear" w:color="auto" w:fill="auto"/>
            <w:noWrap/>
            <w:vAlign w:val="center"/>
          </w:tcPr>
          <w:p w14:paraId="217E2E93" w14:textId="475AD846" w:rsidR="00467039" w:rsidRPr="004D7450" w:rsidRDefault="00467039" w:rsidP="000A2F1A">
            <w:pPr>
              <w:spacing w:after="0"/>
              <w:jc w:val="center"/>
              <w:rPr>
                <w:rFonts w:cs="Arial"/>
                <w:color w:val="000000"/>
                <w:szCs w:val="18"/>
              </w:rPr>
            </w:pPr>
            <w:r w:rsidRPr="004D7450">
              <w:rPr>
                <w:rFonts w:cs="Arial"/>
                <w:color w:val="000000"/>
                <w:szCs w:val="18"/>
              </w:rPr>
              <w:t>0</w:t>
            </w:r>
          </w:p>
        </w:tc>
        <w:tc>
          <w:tcPr>
            <w:tcW w:w="237" w:type="pct"/>
            <w:tcBorders>
              <w:top w:val="single" w:sz="4" w:space="0" w:color="D9D9D9" w:themeColor="background1" w:themeShade="D9"/>
            </w:tcBorders>
            <w:shd w:val="clear" w:color="auto" w:fill="auto"/>
            <w:noWrap/>
            <w:vAlign w:val="center"/>
          </w:tcPr>
          <w:p w14:paraId="00CD8B42" w14:textId="27C06D54" w:rsidR="00467039" w:rsidRPr="004D7450" w:rsidRDefault="00467039" w:rsidP="000A2F1A">
            <w:pPr>
              <w:spacing w:after="0"/>
              <w:jc w:val="center"/>
              <w:rPr>
                <w:rFonts w:cs="Arial"/>
                <w:color w:val="000000"/>
                <w:szCs w:val="18"/>
              </w:rPr>
            </w:pPr>
            <w:r w:rsidRPr="004D7450">
              <w:rPr>
                <w:rFonts w:cs="Arial"/>
                <w:color w:val="000000"/>
                <w:szCs w:val="18"/>
              </w:rPr>
              <w:t>0</w:t>
            </w:r>
          </w:p>
        </w:tc>
        <w:tc>
          <w:tcPr>
            <w:tcW w:w="237" w:type="pct"/>
            <w:tcBorders>
              <w:top w:val="single" w:sz="4" w:space="0" w:color="D9D9D9" w:themeColor="background1" w:themeShade="D9"/>
            </w:tcBorders>
            <w:shd w:val="clear" w:color="auto" w:fill="auto"/>
            <w:noWrap/>
            <w:vAlign w:val="center"/>
          </w:tcPr>
          <w:p w14:paraId="68640BE3" w14:textId="5136AB60" w:rsidR="00467039" w:rsidRPr="004D7450" w:rsidRDefault="00467039" w:rsidP="000A2F1A">
            <w:pPr>
              <w:spacing w:after="0"/>
              <w:jc w:val="center"/>
              <w:rPr>
                <w:rFonts w:cs="Arial"/>
                <w:color w:val="000000"/>
                <w:szCs w:val="18"/>
              </w:rPr>
            </w:pPr>
            <w:r w:rsidRPr="004D7450">
              <w:rPr>
                <w:rFonts w:cs="Arial"/>
                <w:color w:val="000000"/>
                <w:szCs w:val="18"/>
              </w:rPr>
              <w:t>0</w:t>
            </w:r>
          </w:p>
        </w:tc>
        <w:tc>
          <w:tcPr>
            <w:tcW w:w="241" w:type="pct"/>
            <w:tcBorders>
              <w:top w:val="single" w:sz="4" w:space="0" w:color="D9D9D9" w:themeColor="background1" w:themeShade="D9"/>
              <w:right w:val="single" w:sz="8" w:space="0" w:color="auto"/>
            </w:tcBorders>
            <w:shd w:val="clear" w:color="auto" w:fill="auto"/>
            <w:noWrap/>
            <w:vAlign w:val="center"/>
          </w:tcPr>
          <w:p w14:paraId="6128E40C" w14:textId="3370F50B" w:rsidR="00467039" w:rsidRPr="004D7450" w:rsidRDefault="00467039" w:rsidP="000A2F1A">
            <w:pPr>
              <w:spacing w:after="0"/>
              <w:jc w:val="center"/>
              <w:rPr>
                <w:rFonts w:cs="Arial"/>
                <w:color w:val="000000"/>
                <w:szCs w:val="18"/>
              </w:rPr>
            </w:pPr>
            <w:r w:rsidRPr="004D7450">
              <w:rPr>
                <w:rFonts w:cs="Arial"/>
                <w:color w:val="000000"/>
                <w:szCs w:val="18"/>
              </w:rPr>
              <w:t>0</w:t>
            </w:r>
          </w:p>
        </w:tc>
        <w:tc>
          <w:tcPr>
            <w:tcW w:w="222" w:type="pct"/>
            <w:tcBorders>
              <w:top w:val="single" w:sz="4" w:space="0" w:color="D9D9D9" w:themeColor="background1" w:themeShade="D9"/>
              <w:left w:val="single" w:sz="8" w:space="0" w:color="auto"/>
            </w:tcBorders>
            <w:shd w:val="clear" w:color="auto" w:fill="auto"/>
            <w:vAlign w:val="center"/>
          </w:tcPr>
          <w:p w14:paraId="78C18AD4" w14:textId="69D44732" w:rsidR="00467039" w:rsidRPr="004D7450" w:rsidRDefault="00467039" w:rsidP="000A2F1A">
            <w:pPr>
              <w:spacing w:after="0"/>
              <w:jc w:val="center"/>
              <w:rPr>
                <w:rFonts w:cs="Arial"/>
                <w:color w:val="000000"/>
                <w:szCs w:val="18"/>
              </w:rPr>
            </w:pPr>
            <w:r w:rsidRPr="004D7450">
              <w:rPr>
                <w:rFonts w:cs="Arial"/>
                <w:szCs w:val="18"/>
              </w:rPr>
              <w:t>2</w:t>
            </w:r>
          </w:p>
        </w:tc>
        <w:tc>
          <w:tcPr>
            <w:tcW w:w="272" w:type="pct"/>
            <w:tcBorders>
              <w:top w:val="single" w:sz="4" w:space="0" w:color="D9D9D9" w:themeColor="background1" w:themeShade="D9"/>
            </w:tcBorders>
            <w:shd w:val="clear" w:color="auto" w:fill="auto"/>
            <w:vAlign w:val="center"/>
          </w:tcPr>
          <w:p w14:paraId="33F7EB7D" w14:textId="371890DD" w:rsidR="00467039" w:rsidRPr="004D7450" w:rsidRDefault="00467039" w:rsidP="000A2F1A">
            <w:pPr>
              <w:spacing w:after="0"/>
              <w:jc w:val="center"/>
              <w:rPr>
                <w:rFonts w:cs="Arial"/>
                <w:szCs w:val="18"/>
              </w:rPr>
            </w:pPr>
            <w:r w:rsidRPr="004D7450">
              <w:rPr>
                <w:rFonts w:cs="Arial"/>
                <w:color w:val="000000"/>
                <w:szCs w:val="18"/>
              </w:rPr>
              <w:t>2</w:t>
            </w:r>
          </w:p>
        </w:tc>
        <w:tc>
          <w:tcPr>
            <w:tcW w:w="341" w:type="pct"/>
            <w:tcBorders>
              <w:top w:val="single" w:sz="4" w:space="0" w:color="D9D9D9" w:themeColor="background1" w:themeShade="D9"/>
            </w:tcBorders>
            <w:shd w:val="clear" w:color="auto" w:fill="auto"/>
            <w:vAlign w:val="center"/>
          </w:tcPr>
          <w:p w14:paraId="4911F9A5" w14:textId="6C92C5B5" w:rsidR="00467039" w:rsidRPr="000A2F1A" w:rsidRDefault="00467039" w:rsidP="000A2F1A">
            <w:pPr>
              <w:spacing w:after="0"/>
              <w:jc w:val="center"/>
              <w:rPr>
                <w:rFonts w:cs="Arial"/>
                <w:bCs/>
                <w:szCs w:val="18"/>
              </w:rPr>
            </w:pPr>
            <w:r w:rsidRPr="000A2F1A">
              <w:rPr>
                <w:rFonts w:cs="Arial"/>
                <w:bCs/>
                <w:szCs w:val="18"/>
              </w:rPr>
              <w:t>0.0%</w:t>
            </w:r>
          </w:p>
        </w:tc>
      </w:tr>
      <w:tr w:rsidR="006B79D0" w:rsidRPr="00D15572" w14:paraId="39357BD0" w14:textId="77777777" w:rsidTr="00467039">
        <w:trPr>
          <w:trHeight w:val="340"/>
        </w:trPr>
        <w:tc>
          <w:tcPr>
            <w:tcW w:w="955" w:type="pct"/>
            <w:tcBorders>
              <w:top w:val="single" w:sz="4" w:space="0" w:color="auto"/>
              <w:left w:val="single" w:sz="2" w:space="0" w:color="auto"/>
            </w:tcBorders>
            <w:shd w:val="clear" w:color="auto" w:fill="auto"/>
            <w:vAlign w:val="center"/>
          </w:tcPr>
          <w:p w14:paraId="75CE5B40" w14:textId="77777777" w:rsidR="006B79D0" w:rsidRPr="00A400BC" w:rsidRDefault="006B79D0" w:rsidP="006B79D0">
            <w:pPr>
              <w:spacing w:after="0"/>
              <w:rPr>
                <w:rFonts w:cstheme="minorHAnsi"/>
                <w:i/>
                <w:iCs/>
                <w:sz w:val="16"/>
                <w:szCs w:val="16"/>
              </w:rPr>
            </w:pPr>
            <w:r w:rsidRPr="00A400BC">
              <w:rPr>
                <w:rFonts w:asciiTheme="minorHAnsi" w:hAnsiTheme="minorHAnsi" w:cstheme="minorHAnsi"/>
                <w:i/>
                <w:iCs/>
                <w:sz w:val="16"/>
                <w:szCs w:val="16"/>
              </w:rPr>
              <w:t xml:space="preserve">Salmonella </w:t>
            </w:r>
            <w:r w:rsidRPr="00A400BC">
              <w:rPr>
                <w:rFonts w:asciiTheme="minorHAnsi" w:hAnsiTheme="minorHAnsi" w:cstheme="minorHAnsi"/>
                <w:sz w:val="16"/>
                <w:szCs w:val="16"/>
              </w:rPr>
              <w:t>species</w:t>
            </w:r>
          </w:p>
        </w:tc>
        <w:tc>
          <w:tcPr>
            <w:tcW w:w="1308" w:type="pct"/>
            <w:tcBorders>
              <w:top w:val="single" w:sz="4" w:space="0" w:color="auto"/>
            </w:tcBorders>
            <w:shd w:val="clear" w:color="auto" w:fill="auto"/>
            <w:vAlign w:val="center"/>
          </w:tcPr>
          <w:p w14:paraId="088F8F74" w14:textId="3AA6DDDF" w:rsidR="006B79D0" w:rsidRPr="007B49E4" w:rsidRDefault="006B79D0" w:rsidP="006B79D0">
            <w:pPr>
              <w:spacing w:after="0"/>
              <w:ind w:left="57"/>
              <w:rPr>
                <w:rFonts w:cstheme="minorHAnsi"/>
                <w:bCs/>
                <w:sz w:val="16"/>
                <w:szCs w:val="16"/>
              </w:rPr>
            </w:pPr>
            <w:r>
              <w:rPr>
                <w:rFonts w:cstheme="minorHAnsi"/>
                <w:bCs/>
                <w:sz w:val="16"/>
                <w:szCs w:val="16"/>
              </w:rPr>
              <w:t>Ceftriaxone-nonsusceptible</w:t>
            </w:r>
          </w:p>
        </w:tc>
        <w:tc>
          <w:tcPr>
            <w:tcW w:w="237" w:type="pct"/>
            <w:shd w:val="clear" w:color="auto" w:fill="auto"/>
            <w:noWrap/>
            <w:vAlign w:val="center"/>
          </w:tcPr>
          <w:p w14:paraId="067F0985" w14:textId="06A3A49E" w:rsidR="006B79D0" w:rsidRPr="004D7450" w:rsidRDefault="006B79D0" w:rsidP="000A2F1A">
            <w:pPr>
              <w:spacing w:after="0"/>
              <w:jc w:val="center"/>
              <w:rPr>
                <w:rFonts w:cs="Arial"/>
                <w:color w:val="000000"/>
                <w:szCs w:val="18"/>
              </w:rPr>
            </w:pPr>
            <w:r w:rsidRPr="004D7450">
              <w:rPr>
                <w:rFonts w:cs="Arial"/>
                <w:color w:val="000000"/>
                <w:szCs w:val="18"/>
              </w:rPr>
              <w:t>12</w:t>
            </w:r>
          </w:p>
        </w:tc>
        <w:tc>
          <w:tcPr>
            <w:tcW w:w="237" w:type="pct"/>
            <w:shd w:val="clear" w:color="auto" w:fill="auto"/>
            <w:noWrap/>
            <w:vAlign w:val="center"/>
          </w:tcPr>
          <w:p w14:paraId="529CE584" w14:textId="3E355E11" w:rsidR="006B79D0" w:rsidRPr="004D7450" w:rsidRDefault="006B79D0" w:rsidP="000A2F1A">
            <w:pPr>
              <w:spacing w:after="0"/>
              <w:jc w:val="center"/>
              <w:rPr>
                <w:rFonts w:cs="Arial"/>
                <w:color w:val="000000"/>
                <w:szCs w:val="18"/>
              </w:rPr>
            </w:pPr>
            <w:r w:rsidRPr="004D7450">
              <w:rPr>
                <w:rFonts w:cs="Arial"/>
                <w:color w:val="000000"/>
                <w:szCs w:val="18"/>
              </w:rPr>
              <w:t>17</w:t>
            </w:r>
          </w:p>
        </w:tc>
        <w:tc>
          <w:tcPr>
            <w:tcW w:w="237" w:type="pct"/>
            <w:shd w:val="clear" w:color="auto" w:fill="auto"/>
            <w:noWrap/>
            <w:vAlign w:val="center"/>
          </w:tcPr>
          <w:p w14:paraId="681DED9D" w14:textId="19B73FE3" w:rsidR="006B79D0" w:rsidRPr="004D7450" w:rsidRDefault="006B79D0" w:rsidP="000A2F1A">
            <w:pPr>
              <w:spacing w:after="0"/>
              <w:jc w:val="center"/>
              <w:rPr>
                <w:rFonts w:cs="Arial"/>
                <w:color w:val="000000"/>
                <w:szCs w:val="18"/>
              </w:rPr>
            </w:pPr>
            <w:r w:rsidRPr="004D7450">
              <w:rPr>
                <w:rFonts w:cs="Arial"/>
                <w:color w:val="000000"/>
                <w:szCs w:val="18"/>
              </w:rPr>
              <w:t>7</w:t>
            </w:r>
          </w:p>
        </w:tc>
        <w:tc>
          <w:tcPr>
            <w:tcW w:w="237" w:type="pct"/>
            <w:tcBorders>
              <w:top w:val="single" w:sz="4" w:space="0" w:color="auto"/>
            </w:tcBorders>
            <w:shd w:val="clear" w:color="auto" w:fill="auto"/>
            <w:noWrap/>
            <w:vAlign w:val="center"/>
          </w:tcPr>
          <w:p w14:paraId="5F31991E" w14:textId="658EA308" w:rsidR="006B79D0" w:rsidRPr="004D7450" w:rsidRDefault="006B79D0" w:rsidP="000A2F1A">
            <w:pPr>
              <w:spacing w:after="0"/>
              <w:jc w:val="center"/>
              <w:rPr>
                <w:rFonts w:cs="Arial"/>
                <w:szCs w:val="18"/>
              </w:rPr>
            </w:pPr>
            <w:r w:rsidRPr="004D7450">
              <w:rPr>
                <w:rFonts w:cs="Arial"/>
                <w:color w:val="000000"/>
                <w:szCs w:val="18"/>
              </w:rPr>
              <w:t>2</w:t>
            </w:r>
          </w:p>
        </w:tc>
        <w:tc>
          <w:tcPr>
            <w:tcW w:w="237" w:type="pct"/>
            <w:tcBorders>
              <w:top w:val="single" w:sz="4" w:space="0" w:color="auto"/>
            </w:tcBorders>
            <w:shd w:val="clear" w:color="auto" w:fill="auto"/>
            <w:noWrap/>
            <w:vAlign w:val="center"/>
          </w:tcPr>
          <w:p w14:paraId="0CCC021F" w14:textId="30352778" w:rsidR="006B79D0" w:rsidRPr="004D7450" w:rsidRDefault="006B79D0" w:rsidP="000A2F1A">
            <w:pPr>
              <w:spacing w:after="0"/>
              <w:jc w:val="center"/>
              <w:rPr>
                <w:rFonts w:cs="Arial"/>
                <w:color w:val="000000"/>
                <w:szCs w:val="18"/>
              </w:rPr>
            </w:pPr>
            <w:r w:rsidRPr="004D7450">
              <w:rPr>
                <w:rFonts w:cs="Arial"/>
                <w:color w:val="000000"/>
                <w:szCs w:val="18"/>
              </w:rPr>
              <w:t>12</w:t>
            </w:r>
          </w:p>
        </w:tc>
        <w:tc>
          <w:tcPr>
            <w:tcW w:w="237" w:type="pct"/>
            <w:tcBorders>
              <w:top w:val="single" w:sz="4" w:space="0" w:color="auto"/>
            </w:tcBorders>
            <w:shd w:val="clear" w:color="auto" w:fill="auto"/>
            <w:noWrap/>
            <w:vAlign w:val="center"/>
          </w:tcPr>
          <w:p w14:paraId="097A1A29" w14:textId="38FCB96E" w:rsidR="006B79D0" w:rsidRPr="004D7450" w:rsidRDefault="006B79D0" w:rsidP="000A2F1A">
            <w:pPr>
              <w:spacing w:after="0"/>
              <w:jc w:val="center"/>
              <w:rPr>
                <w:rFonts w:cs="Arial"/>
                <w:szCs w:val="18"/>
              </w:rPr>
            </w:pPr>
            <w:r w:rsidRPr="004D7450">
              <w:rPr>
                <w:rFonts w:cs="Arial"/>
                <w:color w:val="000000"/>
                <w:szCs w:val="18"/>
              </w:rPr>
              <w:t>0</w:t>
            </w:r>
          </w:p>
        </w:tc>
        <w:tc>
          <w:tcPr>
            <w:tcW w:w="237" w:type="pct"/>
            <w:tcBorders>
              <w:top w:val="single" w:sz="4" w:space="0" w:color="auto"/>
            </w:tcBorders>
            <w:shd w:val="clear" w:color="auto" w:fill="auto"/>
            <w:noWrap/>
            <w:vAlign w:val="center"/>
          </w:tcPr>
          <w:p w14:paraId="2C4A4188" w14:textId="2693E442" w:rsidR="006B79D0" w:rsidRPr="004D7450" w:rsidRDefault="006B79D0" w:rsidP="000A2F1A">
            <w:pPr>
              <w:spacing w:after="0"/>
              <w:jc w:val="center"/>
              <w:rPr>
                <w:rFonts w:cs="Arial"/>
                <w:szCs w:val="18"/>
              </w:rPr>
            </w:pPr>
            <w:r w:rsidRPr="004D7450">
              <w:rPr>
                <w:rFonts w:cs="Arial"/>
                <w:color w:val="000000"/>
                <w:szCs w:val="18"/>
              </w:rPr>
              <w:t>1</w:t>
            </w:r>
          </w:p>
        </w:tc>
        <w:tc>
          <w:tcPr>
            <w:tcW w:w="241" w:type="pct"/>
            <w:tcBorders>
              <w:top w:val="single" w:sz="4" w:space="0" w:color="auto"/>
              <w:right w:val="single" w:sz="8" w:space="0" w:color="auto"/>
            </w:tcBorders>
            <w:shd w:val="clear" w:color="auto" w:fill="auto"/>
            <w:noWrap/>
            <w:vAlign w:val="center"/>
          </w:tcPr>
          <w:p w14:paraId="37C0BF72" w14:textId="63A1E221" w:rsidR="006B79D0" w:rsidRPr="004D7450" w:rsidRDefault="006B79D0" w:rsidP="000A2F1A">
            <w:pPr>
              <w:spacing w:after="0"/>
              <w:jc w:val="center"/>
              <w:rPr>
                <w:rFonts w:cs="Arial"/>
                <w:szCs w:val="18"/>
              </w:rPr>
            </w:pPr>
            <w:r w:rsidRPr="004D7450">
              <w:rPr>
                <w:rFonts w:cs="Arial"/>
                <w:color w:val="000000"/>
                <w:szCs w:val="18"/>
              </w:rPr>
              <w:t>0</w:t>
            </w:r>
          </w:p>
        </w:tc>
        <w:tc>
          <w:tcPr>
            <w:tcW w:w="222" w:type="pct"/>
            <w:tcBorders>
              <w:left w:val="single" w:sz="8" w:space="0" w:color="auto"/>
            </w:tcBorders>
            <w:shd w:val="clear" w:color="auto" w:fill="auto"/>
            <w:vAlign w:val="center"/>
          </w:tcPr>
          <w:p w14:paraId="787D455D" w14:textId="338A0FD7" w:rsidR="006B79D0" w:rsidRPr="004D7450" w:rsidRDefault="006B79D0" w:rsidP="000A2F1A">
            <w:pPr>
              <w:spacing w:after="0"/>
              <w:jc w:val="center"/>
              <w:rPr>
                <w:rFonts w:cs="Arial"/>
                <w:szCs w:val="18"/>
              </w:rPr>
            </w:pPr>
            <w:r w:rsidRPr="004D7450">
              <w:rPr>
                <w:rFonts w:cs="Arial"/>
                <w:szCs w:val="18"/>
              </w:rPr>
              <w:t>24</w:t>
            </w:r>
          </w:p>
        </w:tc>
        <w:tc>
          <w:tcPr>
            <w:tcW w:w="272" w:type="pct"/>
            <w:shd w:val="clear" w:color="auto" w:fill="auto"/>
            <w:vAlign w:val="center"/>
          </w:tcPr>
          <w:p w14:paraId="78DAEF87" w14:textId="5D973D6F" w:rsidR="006B79D0" w:rsidRPr="004D7450" w:rsidRDefault="006B79D0" w:rsidP="000A2F1A">
            <w:pPr>
              <w:spacing w:after="0"/>
              <w:jc w:val="center"/>
              <w:rPr>
                <w:rFonts w:cs="Arial"/>
                <w:szCs w:val="18"/>
              </w:rPr>
            </w:pPr>
            <w:r w:rsidRPr="004D7450">
              <w:rPr>
                <w:rFonts w:cs="Arial"/>
                <w:szCs w:val="18"/>
              </w:rPr>
              <w:t>51</w:t>
            </w:r>
          </w:p>
        </w:tc>
        <w:tc>
          <w:tcPr>
            <w:tcW w:w="341" w:type="pct"/>
            <w:shd w:val="clear" w:color="auto" w:fill="auto"/>
            <w:vAlign w:val="center"/>
          </w:tcPr>
          <w:p w14:paraId="0223F9DE" w14:textId="3E324007" w:rsidR="006B79D0" w:rsidRPr="000A2F1A" w:rsidRDefault="006B79D0" w:rsidP="000A2F1A">
            <w:pPr>
              <w:spacing w:after="0"/>
              <w:jc w:val="center"/>
              <w:rPr>
                <w:rFonts w:cs="Arial"/>
                <w:bCs/>
                <w:color w:val="auto"/>
                <w:szCs w:val="18"/>
              </w:rPr>
            </w:pPr>
            <w:r w:rsidRPr="000A2F1A">
              <w:rPr>
                <w:rFonts w:cs="Arial"/>
                <w:bCs/>
                <w:color w:val="FF0000"/>
                <w:szCs w:val="18"/>
              </w:rPr>
              <w:t>▲</w:t>
            </w:r>
            <w:r w:rsidRPr="000A2F1A">
              <w:rPr>
                <w:rFonts w:cs="Arial"/>
                <w:bCs/>
                <w:color w:val="auto"/>
                <w:szCs w:val="18"/>
              </w:rPr>
              <w:t xml:space="preserve"> 113</w:t>
            </w:r>
            <w:r w:rsidRPr="000A2F1A">
              <w:rPr>
                <w:rFonts w:cs="Arial"/>
                <w:color w:val="auto"/>
                <w:szCs w:val="18"/>
              </w:rPr>
              <w:t>%</w:t>
            </w:r>
          </w:p>
        </w:tc>
      </w:tr>
      <w:tr w:rsidR="006B79D0" w:rsidRPr="00D15572" w14:paraId="6ADF3A29" w14:textId="77777777" w:rsidTr="00467039">
        <w:trPr>
          <w:trHeight w:val="340"/>
        </w:trPr>
        <w:tc>
          <w:tcPr>
            <w:tcW w:w="955" w:type="pct"/>
            <w:tcBorders>
              <w:top w:val="single" w:sz="4" w:space="0" w:color="auto"/>
              <w:left w:val="single" w:sz="2" w:space="0" w:color="auto"/>
            </w:tcBorders>
            <w:shd w:val="clear" w:color="auto" w:fill="auto"/>
            <w:vAlign w:val="center"/>
          </w:tcPr>
          <w:p w14:paraId="53DB9CF3" w14:textId="77777777" w:rsidR="006B79D0" w:rsidRPr="00A400BC" w:rsidRDefault="006B79D0" w:rsidP="006B79D0">
            <w:pPr>
              <w:spacing w:after="0"/>
              <w:rPr>
                <w:rFonts w:cstheme="minorHAnsi"/>
                <w:i/>
                <w:iCs/>
                <w:sz w:val="16"/>
                <w:szCs w:val="16"/>
              </w:rPr>
            </w:pPr>
            <w:r w:rsidRPr="00A400BC">
              <w:rPr>
                <w:rFonts w:asciiTheme="minorHAnsi" w:hAnsiTheme="minorHAnsi" w:cstheme="minorHAnsi"/>
                <w:i/>
                <w:iCs/>
                <w:sz w:val="16"/>
                <w:szCs w:val="16"/>
              </w:rPr>
              <w:t xml:space="preserve">Shigella </w:t>
            </w:r>
            <w:r w:rsidRPr="00A400BC">
              <w:rPr>
                <w:rFonts w:asciiTheme="minorHAnsi" w:hAnsiTheme="minorHAnsi" w:cstheme="minorHAnsi"/>
                <w:sz w:val="16"/>
                <w:szCs w:val="16"/>
              </w:rPr>
              <w:t>species</w:t>
            </w:r>
          </w:p>
        </w:tc>
        <w:tc>
          <w:tcPr>
            <w:tcW w:w="1308" w:type="pct"/>
            <w:tcBorders>
              <w:top w:val="single" w:sz="4" w:space="0" w:color="auto"/>
            </w:tcBorders>
            <w:shd w:val="clear" w:color="auto" w:fill="auto"/>
            <w:vAlign w:val="center"/>
          </w:tcPr>
          <w:p w14:paraId="2B210493" w14:textId="77777777" w:rsidR="006B79D0" w:rsidRPr="007B49E4" w:rsidRDefault="006B79D0" w:rsidP="006B79D0">
            <w:pPr>
              <w:spacing w:after="0"/>
              <w:ind w:left="57"/>
              <w:rPr>
                <w:rFonts w:cstheme="minorHAnsi"/>
                <w:b/>
                <w:sz w:val="16"/>
                <w:szCs w:val="16"/>
              </w:rPr>
            </w:pPr>
            <w:r w:rsidRPr="007B49E4">
              <w:rPr>
                <w:rFonts w:cstheme="minorHAnsi"/>
                <w:sz w:val="16"/>
                <w:szCs w:val="16"/>
              </w:rPr>
              <w:t>Multidrug-resistant</w:t>
            </w:r>
          </w:p>
        </w:tc>
        <w:tc>
          <w:tcPr>
            <w:tcW w:w="237" w:type="pct"/>
            <w:shd w:val="clear" w:color="auto" w:fill="auto"/>
            <w:noWrap/>
            <w:vAlign w:val="center"/>
          </w:tcPr>
          <w:p w14:paraId="2CB93D44" w14:textId="717A5F05" w:rsidR="006B79D0" w:rsidRPr="004D7450" w:rsidRDefault="006B79D0" w:rsidP="000A2F1A">
            <w:pPr>
              <w:spacing w:after="0"/>
              <w:jc w:val="center"/>
              <w:rPr>
                <w:rFonts w:cs="Arial"/>
                <w:color w:val="000000"/>
                <w:szCs w:val="18"/>
              </w:rPr>
            </w:pPr>
            <w:r w:rsidRPr="004D7450">
              <w:rPr>
                <w:rFonts w:cs="Arial"/>
                <w:color w:val="000000"/>
                <w:szCs w:val="18"/>
              </w:rPr>
              <w:t>32</w:t>
            </w:r>
          </w:p>
        </w:tc>
        <w:tc>
          <w:tcPr>
            <w:tcW w:w="237" w:type="pct"/>
            <w:shd w:val="clear" w:color="auto" w:fill="auto"/>
            <w:noWrap/>
            <w:vAlign w:val="center"/>
          </w:tcPr>
          <w:p w14:paraId="59702694" w14:textId="4A905653" w:rsidR="006B79D0" w:rsidRPr="004D7450" w:rsidRDefault="006B79D0" w:rsidP="000A2F1A">
            <w:pPr>
              <w:spacing w:after="0"/>
              <w:jc w:val="center"/>
              <w:rPr>
                <w:rFonts w:cs="Arial"/>
                <w:color w:val="000000"/>
                <w:szCs w:val="18"/>
              </w:rPr>
            </w:pPr>
            <w:r w:rsidRPr="004D7450">
              <w:rPr>
                <w:rFonts w:cs="Arial"/>
                <w:color w:val="000000"/>
                <w:szCs w:val="18"/>
              </w:rPr>
              <w:t>37</w:t>
            </w:r>
          </w:p>
        </w:tc>
        <w:tc>
          <w:tcPr>
            <w:tcW w:w="237" w:type="pct"/>
            <w:shd w:val="clear" w:color="auto" w:fill="auto"/>
            <w:noWrap/>
            <w:vAlign w:val="center"/>
          </w:tcPr>
          <w:p w14:paraId="3E84E38B" w14:textId="7BD2CCDE" w:rsidR="006B79D0" w:rsidRPr="004D7450" w:rsidRDefault="006B79D0" w:rsidP="000A2F1A">
            <w:pPr>
              <w:spacing w:after="0"/>
              <w:jc w:val="center"/>
              <w:rPr>
                <w:rFonts w:cs="Arial"/>
                <w:color w:val="000000"/>
                <w:szCs w:val="18"/>
              </w:rPr>
            </w:pPr>
            <w:r w:rsidRPr="004D7450">
              <w:rPr>
                <w:rFonts w:cs="Arial"/>
                <w:color w:val="000000"/>
                <w:szCs w:val="18"/>
              </w:rPr>
              <w:t>20</w:t>
            </w:r>
          </w:p>
        </w:tc>
        <w:tc>
          <w:tcPr>
            <w:tcW w:w="237" w:type="pct"/>
            <w:tcBorders>
              <w:top w:val="single" w:sz="4" w:space="0" w:color="auto"/>
            </w:tcBorders>
            <w:shd w:val="clear" w:color="auto" w:fill="auto"/>
            <w:noWrap/>
            <w:vAlign w:val="center"/>
          </w:tcPr>
          <w:p w14:paraId="0B1A14EE" w14:textId="683205EC" w:rsidR="006B79D0" w:rsidRPr="004D7450" w:rsidRDefault="006B79D0" w:rsidP="000A2F1A">
            <w:pPr>
              <w:spacing w:after="0"/>
              <w:jc w:val="center"/>
              <w:rPr>
                <w:rFonts w:cs="Arial"/>
                <w:szCs w:val="18"/>
              </w:rPr>
            </w:pPr>
            <w:r w:rsidRPr="004D7450">
              <w:rPr>
                <w:rFonts w:cs="Arial"/>
                <w:color w:val="000000"/>
                <w:szCs w:val="18"/>
              </w:rPr>
              <w:t>2</w:t>
            </w:r>
          </w:p>
        </w:tc>
        <w:tc>
          <w:tcPr>
            <w:tcW w:w="237" w:type="pct"/>
            <w:tcBorders>
              <w:top w:val="single" w:sz="4" w:space="0" w:color="auto"/>
            </w:tcBorders>
            <w:shd w:val="clear" w:color="auto" w:fill="auto"/>
            <w:noWrap/>
            <w:vAlign w:val="center"/>
          </w:tcPr>
          <w:p w14:paraId="02A1A23E" w14:textId="1C0F9DD8" w:rsidR="006B79D0" w:rsidRPr="004D7450" w:rsidRDefault="006B79D0" w:rsidP="000A2F1A">
            <w:pPr>
              <w:spacing w:after="0"/>
              <w:jc w:val="center"/>
              <w:rPr>
                <w:rFonts w:cs="Arial"/>
                <w:color w:val="000000"/>
                <w:szCs w:val="18"/>
              </w:rPr>
            </w:pPr>
            <w:r w:rsidRPr="004D7450">
              <w:rPr>
                <w:rFonts w:cs="Arial"/>
                <w:color w:val="000000"/>
                <w:szCs w:val="18"/>
              </w:rPr>
              <w:t>5</w:t>
            </w:r>
          </w:p>
        </w:tc>
        <w:tc>
          <w:tcPr>
            <w:tcW w:w="237" w:type="pct"/>
            <w:tcBorders>
              <w:top w:val="single" w:sz="4" w:space="0" w:color="auto"/>
            </w:tcBorders>
            <w:shd w:val="clear" w:color="auto" w:fill="auto"/>
            <w:noWrap/>
            <w:vAlign w:val="center"/>
          </w:tcPr>
          <w:p w14:paraId="0DD9C558" w14:textId="5EFF138A" w:rsidR="006B79D0" w:rsidRPr="004D7450" w:rsidRDefault="006B79D0" w:rsidP="000A2F1A">
            <w:pPr>
              <w:spacing w:after="0"/>
              <w:jc w:val="center"/>
              <w:rPr>
                <w:rFonts w:cs="Arial"/>
                <w:szCs w:val="18"/>
              </w:rPr>
            </w:pPr>
            <w:r w:rsidRPr="004D7450">
              <w:rPr>
                <w:rFonts w:cs="Arial"/>
                <w:color w:val="000000"/>
                <w:szCs w:val="18"/>
              </w:rPr>
              <w:t>1</w:t>
            </w:r>
          </w:p>
        </w:tc>
        <w:tc>
          <w:tcPr>
            <w:tcW w:w="237" w:type="pct"/>
            <w:tcBorders>
              <w:top w:val="single" w:sz="4" w:space="0" w:color="auto"/>
            </w:tcBorders>
            <w:shd w:val="clear" w:color="auto" w:fill="auto"/>
            <w:noWrap/>
            <w:vAlign w:val="center"/>
          </w:tcPr>
          <w:p w14:paraId="767489E0" w14:textId="06A861C2" w:rsidR="006B79D0" w:rsidRPr="004D7450" w:rsidRDefault="006B79D0" w:rsidP="000A2F1A">
            <w:pPr>
              <w:spacing w:after="0"/>
              <w:jc w:val="center"/>
              <w:rPr>
                <w:rFonts w:cs="Arial"/>
                <w:szCs w:val="18"/>
              </w:rPr>
            </w:pPr>
            <w:r w:rsidRPr="004D7450">
              <w:rPr>
                <w:rFonts w:cs="Arial"/>
                <w:color w:val="000000"/>
                <w:szCs w:val="18"/>
              </w:rPr>
              <w:t>1</w:t>
            </w:r>
          </w:p>
        </w:tc>
        <w:tc>
          <w:tcPr>
            <w:tcW w:w="241" w:type="pct"/>
            <w:tcBorders>
              <w:top w:val="single" w:sz="4" w:space="0" w:color="auto"/>
              <w:right w:val="single" w:sz="8" w:space="0" w:color="auto"/>
            </w:tcBorders>
            <w:shd w:val="clear" w:color="auto" w:fill="auto"/>
            <w:noWrap/>
            <w:vAlign w:val="center"/>
          </w:tcPr>
          <w:p w14:paraId="6FDA3D19" w14:textId="17C3016A" w:rsidR="006B79D0" w:rsidRPr="004D7450" w:rsidRDefault="006B79D0" w:rsidP="000A2F1A">
            <w:pPr>
              <w:spacing w:after="0"/>
              <w:jc w:val="center"/>
              <w:rPr>
                <w:rFonts w:cs="Arial"/>
                <w:szCs w:val="18"/>
              </w:rPr>
            </w:pPr>
            <w:r w:rsidRPr="004D7450">
              <w:rPr>
                <w:rFonts w:cs="Arial"/>
                <w:color w:val="000000"/>
                <w:szCs w:val="18"/>
              </w:rPr>
              <w:t>1</w:t>
            </w:r>
          </w:p>
        </w:tc>
        <w:tc>
          <w:tcPr>
            <w:tcW w:w="222" w:type="pct"/>
            <w:tcBorders>
              <w:left w:val="single" w:sz="8" w:space="0" w:color="auto"/>
            </w:tcBorders>
            <w:shd w:val="clear" w:color="auto" w:fill="auto"/>
            <w:vAlign w:val="center"/>
          </w:tcPr>
          <w:p w14:paraId="2266E97C" w14:textId="0D69A830" w:rsidR="006B79D0" w:rsidRPr="004D7450" w:rsidRDefault="006B79D0" w:rsidP="000A2F1A">
            <w:pPr>
              <w:spacing w:after="0"/>
              <w:jc w:val="center"/>
              <w:rPr>
                <w:rFonts w:cs="Arial"/>
                <w:szCs w:val="18"/>
              </w:rPr>
            </w:pPr>
            <w:r w:rsidRPr="004D7450">
              <w:rPr>
                <w:rFonts w:cs="Arial"/>
                <w:szCs w:val="18"/>
              </w:rPr>
              <w:t>42</w:t>
            </w:r>
          </w:p>
        </w:tc>
        <w:tc>
          <w:tcPr>
            <w:tcW w:w="272" w:type="pct"/>
            <w:shd w:val="clear" w:color="auto" w:fill="auto"/>
            <w:vAlign w:val="center"/>
          </w:tcPr>
          <w:p w14:paraId="61180832" w14:textId="5541C8C7" w:rsidR="006B79D0" w:rsidRPr="004D7450" w:rsidRDefault="006B79D0" w:rsidP="000A2F1A">
            <w:pPr>
              <w:spacing w:after="0"/>
              <w:jc w:val="center"/>
              <w:rPr>
                <w:rFonts w:cs="Arial"/>
                <w:szCs w:val="18"/>
              </w:rPr>
            </w:pPr>
            <w:r w:rsidRPr="004D7450">
              <w:rPr>
                <w:rFonts w:cs="Arial"/>
                <w:szCs w:val="18"/>
              </w:rPr>
              <w:t>99</w:t>
            </w:r>
          </w:p>
        </w:tc>
        <w:tc>
          <w:tcPr>
            <w:tcW w:w="341" w:type="pct"/>
            <w:shd w:val="clear" w:color="auto" w:fill="auto"/>
            <w:vAlign w:val="center"/>
          </w:tcPr>
          <w:p w14:paraId="71FF514F" w14:textId="0124D174" w:rsidR="006B79D0" w:rsidRPr="000A2F1A" w:rsidRDefault="006B79D0" w:rsidP="000A2F1A">
            <w:pPr>
              <w:spacing w:after="0"/>
              <w:jc w:val="center"/>
              <w:rPr>
                <w:rFonts w:cs="Arial"/>
                <w:bCs/>
                <w:color w:val="auto"/>
                <w:szCs w:val="18"/>
              </w:rPr>
            </w:pPr>
            <w:r w:rsidRPr="000A2F1A">
              <w:rPr>
                <w:rFonts w:cs="Arial"/>
                <w:bCs/>
                <w:color w:val="FF0000"/>
                <w:szCs w:val="18"/>
              </w:rPr>
              <w:t>▲</w:t>
            </w:r>
            <w:r w:rsidRPr="000A2F1A">
              <w:rPr>
                <w:rFonts w:cs="Arial"/>
                <w:bCs/>
                <w:color w:val="auto"/>
                <w:szCs w:val="18"/>
              </w:rPr>
              <w:t xml:space="preserve"> 136</w:t>
            </w:r>
            <w:r w:rsidRPr="000A2F1A">
              <w:rPr>
                <w:rFonts w:cs="Arial"/>
                <w:color w:val="auto"/>
                <w:szCs w:val="18"/>
              </w:rPr>
              <w:t>%</w:t>
            </w:r>
          </w:p>
        </w:tc>
      </w:tr>
      <w:tr w:rsidR="006B79D0" w:rsidRPr="00D15572" w14:paraId="1DF56374" w14:textId="77777777" w:rsidTr="00467039">
        <w:trPr>
          <w:trHeight w:val="340"/>
        </w:trPr>
        <w:tc>
          <w:tcPr>
            <w:tcW w:w="955" w:type="pct"/>
            <w:vMerge w:val="restart"/>
            <w:tcBorders>
              <w:top w:val="single" w:sz="4" w:space="0" w:color="auto"/>
              <w:left w:val="single" w:sz="2" w:space="0" w:color="auto"/>
            </w:tcBorders>
            <w:shd w:val="clear" w:color="auto" w:fill="auto"/>
            <w:vAlign w:val="center"/>
          </w:tcPr>
          <w:p w14:paraId="10C7177B" w14:textId="77777777" w:rsidR="006B79D0" w:rsidRPr="00B20FAB" w:rsidRDefault="006B79D0" w:rsidP="006B79D0">
            <w:pPr>
              <w:spacing w:after="0"/>
              <w:rPr>
                <w:rFonts w:asciiTheme="minorHAnsi" w:hAnsiTheme="minorHAnsi" w:cstheme="minorHAnsi"/>
                <w:bCs/>
                <w:i/>
                <w:iCs/>
                <w:sz w:val="16"/>
                <w:szCs w:val="16"/>
              </w:rPr>
            </w:pPr>
            <w:r w:rsidRPr="00B20FAB">
              <w:rPr>
                <w:rFonts w:asciiTheme="minorHAnsi" w:hAnsiTheme="minorHAnsi" w:cstheme="minorHAnsi"/>
                <w:bCs/>
                <w:i/>
                <w:iCs/>
                <w:sz w:val="16"/>
                <w:szCs w:val="16"/>
              </w:rPr>
              <w:t>Staphylococcus aureus</w:t>
            </w:r>
          </w:p>
        </w:tc>
        <w:tc>
          <w:tcPr>
            <w:tcW w:w="1308" w:type="pct"/>
            <w:tcBorders>
              <w:top w:val="single" w:sz="4" w:space="0" w:color="auto"/>
              <w:bottom w:val="single" w:sz="4" w:space="0" w:color="D9D9D9" w:themeColor="background1" w:themeShade="D9"/>
            </w:tcBorders>
            <w:shd w:val="clear" w:color="auto" w:fill="auto"/>
            <w:vAlign w:val="center"/>
            <w:hideMark/>
          </w:tcPr>
          <w:p w14:paraId="40DC8268" w14:textId="0753C382" w:rsidR="006B79D0" w:rsidRPr="007B49E4" w:rsidRDefault="006B79D0" w:rsidP="006B79D0">
            <w:pPr>
              <w:spacing w:after="0"/>
              <w:ind w:left="57"/>
              <w:rPr>
                <w:rFonts w:cstheme="minorHAnsi"/>
                <w:bCs/>
                <w:sz w:val="16"/>
                <w:szCs w:val="16"/>
              </w:rPr>
            </w:pPr>
            <w:r>
              <w:rPr>
                <w:rFonts w:cstheme="minorHAnsi"/>
                <w:bCs/>
                <w:sz w:val="16"/>
                <w:szCs w:val="16"/>
              </w:rPr>
              <w:t>Daptomycin-nonsusceptible</w:t>
            </w:r>
          </w:p>
        </w:tc>
        <w:tc>
          <w:tcPr>
            <w:tcW w:w="237" w:type="pct"/>
            <w:tcBorders>
              <w:bottom w:val="single" w:sz="4" w:space="0" w:color="D9D9D9" w:themeColor="background1" w:themeShade="D9"/>
            </w:tcBorders>
            <w:shd w:val="clear" w:color="auto" w:fill="auto"/>
            <w:noWrap/>
            <w:vAlign w:val="center"/>
          </w:tcPr>
          <w:p w14:paraId="66839683" w14:textId="61B41C30" w:rsidR="006B79D0" w:rsidRPr="000A2F1A" w:rsidRDefault="006B79D0" w:rsidP="000A2F1A">
            <w:pPr>
              <w:spacing w:after="0"/>
              <w:jc w:val="center"/>
              <w:rPr>
                <w:rFonts w:cs="Arial"/>
                <w:bCs/>
                <w:szCs w:val="18"/>
              </w:rPr>
            </w:pPr>
            <w:r w:rsidRPr="000A2F1A">
              <w:rPr>
                <w:rFonts w:cs="Arial"/>
                <w:color w:val="000000"/>
                <w:szCs w:val="18"/>
              </w:rPr>
              <w:t>23</w:t>
            </w:r>
          </w:p>
        </w:tc>
        <w:tc>
          <w:tcPr>
            <w:tcW w:w="237" w:type="pct"/>
            <w:tcBorders>
              <w:bottom w:val="single" w:sz="4" w:space="0" w:color="D9D9D9" w:themeColor="background1" w:themeShade="D9"/>
            </w:tcBorders>
            <w:shd w:val="clear" w:color="auto" w:fill="auto"/>
            <w:noWrap/>
            <w:vAlign w:val="center"/>
          </w:tcPr>
          <w:p w14:paraId="61320B69" w14:textId="02A95BD5" w:rsidR="006B79D0" w:rsidRPr="000A2F1A" w:rsidRDefault="006B79D0" w:rsidP="000A2F1A">
            <w:pPr>
              <w:spacing w:after="0"/>
              <w:jc w:val="center"/>
              <w:rPr>
                <w:rFonts w:cs="Arial"/>
                <w:bCs/>
                <w:szCs w:val="18"/>
              </w:rPr>
            </w:pPr>
            <w:r w:rsidRPr="000A2F1A">
              <w:rPr>
                <w:rFonts w:cs="Arial"/>
                <w:color w:val="000000"/>
                <w:szCs w:val="18"/>
              </w:rPr>
              <w:t>31</w:t>
            </w:r>
          </w:p>
        </w:tc>
        <w:tc>
          <w:tcPr>
            <w:tcW w:w="237" w:type="pct"/>
            <w:tcBorders>
              <w:bottom w:val="single" w:sz="4" w:space="0" w:color="D9D9D9" w:themeColor="background1" w:themeShade="D9"/>
            </w:tcBorders>
            <w:shd w:val="clear" w:color="auto" w:fill="auto"/>
            <w:noWrap/>
            <w:vAlign w:val="center"/>
          </w:tcPr>
          <w:p w14:paraId="57ECA398" w14:textId="1F884A84" w:rsidR="006B79D0" w:rsidRPr="000A2F1A" w:rsidRDefault="006B79D0" w:rsidP="000A2F1A">
            <w:pPr>
              <w:spacing w:after="0"/>
              <w:jc w:val="center"/>
              <w:rPr>
                <w:rFonts w:cs="Arial"/>
                <w:bCs/>
                <w:szCs w:val="18"/>
              </w:rPr>
            </w:pPr>
            <w:r w:rsidRPr="000A2F1A">
              <w:rPr>
                <w:rFonts w:cs="Arial"/>
                <w:color w:val="000000"/>
                <w:szCs w:val="18"/>
              </w:rPr>
              <w:t>26</w:t>
            </w:r>
          </w:p>
        </w:tc>
        <w:tc>
          <w:tcPr>
            <w:tcW w:w="237" w:type="pct"/>
            <w:tcBorders>
              <w:top w:val="single" w:sz="4" w:space="0" w:color="auto"/>
              <w:bottom w:val="single" w:sz="4" w:space="0" w:color="D9D9D9" w:themeColor="background1" w:themeShade="D9"/>
            </w:tcBorders>
            <w:shd w:val="clear" w:color="auto" w:fill="auto"/>
            <w:noWrap/>
            <w:vAlign w:val="center"/>
          </w:tcPr>
          <w:p w14:paraId="2C4CE000" w14:textId="63D21CF4" w:rsidR="006B79D0" w:rsidRPr="000A2F1A" w:rsidRDefault="006B79D0" w:rsidP="000A2F1A">
            <w:pPr>
              <w:spacing w:after="0"/>
              <w:jc w:val="center"/>
              <w:rPr>
                <w:rFonts w:cs="Arial"/>
                <w:bCs/>
                <w:szCs w:val="18"/>
              </w:rPr>
            </w:pPr>
            <w:r w:rsidRPr="000A2F1A">
              <w:rPr>
                <w:rFonts w:cs="Arial"/>
                <w:color w:val="000000"/>
                <w:szCs w:val="18"/>
              </w:rPr>
              <w:t>31</w:t>
            </w:r>
          </w:p>
        </w:tc>
        <w:tc>
          <w:tcPr>
            <w:tcW w:w="237" w:type="pct"/>
            <w:tcBorders>
              <w:top w:val="single" w:sz="4" w:space="0" w:color="auto"/>
              <w:bottom w:val="single" w:sz="4" w:space="0" w:color="D9D9D9" w:themeColor="background1" w:themeShade="D9"/>
            </w:tcBorders>
            <w:shd w:val="clear" w:color="auto" w:fill="auto"/>
            <w:noWrap/>
            <w:vAlign w:val="center"/>
          </w:tcPr>
          <w:p w14:paraId="1C3A3B6A" w14:textId="34E5B92F" w:rsidR="006B79D0" w:rsidRPr="000A2F1A" w:rsidRDefault="006B79D0" w:rsidP="000A2F1A">
            <w:pPr>
              <w:spacing w:after="0"/>
              <w:jc w:val="center"/>
              <w:rPr>
                <w:rFonts w:cs="Arial"/>
                <w:bCs/>
                <w:szCs w:val="18"/>
              </w:rPr>
            </w:pPr>
            <w:r w:rsidRPr="000A2F1A">
              <w:rPr>
                <w:rFonts w:cs="Arial"/>
                <w:color w:val="000000"/>
                <w:szCs w:val="18"/>
              </w:rPr>
              <w:t>47</w:t>
            </w:r>
          </w:p>
        </w:tc>
        <w:tc>
          <w:tcPr>
            <w:tcW w:w="237" w:type="pct"/>
            <w:tcBorders>
              <w:top w:val="single" w:sz="4" w:space="0" w:color="auto"/>
              <w:bottom w:val="single" w:sz="4" w:space="0" w:color="D9D9D9" w:themeColor="background1" w:themeShade="D9"/>
            </w:tcBorders>
            <w:shd w:val="clear" w:color="auto" w:fill="auto"/>
            <w:noWrap/>
            <w:vAlign w:val="center"/>
          </w:tcPr>
          <w:p w14:paraId="01061C11" w14:textId="0C6ECC1E" w:rsidR="006B79D0" w:rsidRPr="000A2F1A" w:rsidRDefault="006B79D0" w:rsidP="000A2F1A">
            <w:pPr>
              <w:spacing w:after="0"/>
              <w:jc w:val="center"/>
              <w:rPr>
                <w:rFonts w:cs="Arial"/>
                <w:bCs/>
                <w:szCs w:val="18"/>
              </w:rPr>
            </w:pPr>
            <w:r w:rsidRPr="000A2F1A">
              <w:rPr>
                <w:rFonts w:cs="Arial"/>
                <w:color w:val="000000"/>
                <w:szCs w:val="18"/>
              </w:rPr>
              <w:t>0</w:t>
            </w:r>
          </w:p>
        </w:tc>
        <w:tc>
          <w:tcPr>
            <w:tcW w:w="237" w:type="pct"/>
            <w:tcBorders>
              <w:top w:val="single" w:sz="4" w:space="0" w:color="auto"/>
              <w:bottom w:val="single" w:sz="4" w:space="0" w:color="D9D9D9" w:themeColor="background1" w:themeShade="D9"/>
            </w:tcBorders>
            <w:shd w:val="clear" w:color="auto" w:fill="auto"/>
            <w:noWrap/>
            <w:vAlign w:val="center"/>
          </w:tcPr>
          <w:p w14:paraId="626F6162" w14:textId="41270D22" w:rsidR="006B79D0" w:rsidRPr="000A2F1A" w:rsidRDefault="006B79D0" w:rsidP="000A2F1A">
            <w:pPr>
              <w:spacing w:after="0"/>
              <w:jc w:val="center"/>
              <w:rPr>
                <w:rFonts w:cs="Arial"/>
                <w:bCs/>
                <w:szCs w:val="18"/>
              </w:rPr>
            </w:pPr>
            <w:r w:rsidRPr="000A2F1A">
              <w:rPr>
                <w:rFonts w:cs="Arial"/>
                <w:color w:val="000000"/>
                <w:szCs w:val="18"/>
              </w:rPr>
              <w:t>0</w:t>
            </w:r>
          </w:p>
        </w:tc>
        <w:tc>
          <w:tcPr>
            <w:tcW w:w="241" w:type="pct"/>
            <w:tcBorders>
              <w:top w:val="single" w:sz="4" w:space="0" w:color="auto"/>
              <w:bottom w:val="single" w:sz="4" w:space="0" w:color="D9D9D9" w:themeColor="background1" w:themeShade="D9"/>
              <w:right w:val="single" w:sz="8" w:space="0" w:color="auto"/>
            </w:tcBorders>
            <w:shd w:val="clear" w:color="auto" w:fill="auto"/>
            <w:noWrap/>
            <w:vAlign w:val="center"/>
          </w:tcPr>
          <w:p w14:paraId="65F7E90E" w14:textId="4A907F6B" w:rsidR="006B79D0" w:rsidRPr="000A2F1A" w:rsidRDefault="006B79D0" w:rsidP="000A2F1A">
            <w:pPr>
              <w:spacing w:after="0"/>
              <w:jc w:val="center"/>
              <w:rPr>
                <w:rFonts w:cs="Arial"/>
                <w:bCs/>
                <w:szCs w:val="18"/>
              </w:rPr>
            </w:pPr>
            <w:r w:rsidRPr="000A2F1A">
              <w:rPr>
                <w:rFonts w:cs="Arial"/>
                <w:color w:val="000000"/>
                <w:szCs w:val="18"/>
              </w:rPr>
              <w:t>12</w:t>
            </w:r>
          </w:p>
        </w:tc>
        <w:tc>
          <w:tcPr>
            <w:tcW w:w="222" w:type="pct"/>
            <w:tcBorders>
              <w:left w:val="single" w:sz="8" w:space="0" w:color="auto"/>
              <w:bottom w:val="single" w:sz="4" w:space="0" w:color="D9D9D9" w:themeColor="background1" w:themeShade="D9"/>
            </w:tcBorders>
            <w:shd w:val="clear" w:color="auto" w:fill="auto"/>
            <w:vAlign w:val="center"/>
          </w:tcPr>
          <w:p w14:paraId="72B4BE6F" w14:textId="2207E0A5" w:rsidR="006B79D0" w:rsidRPr="000A2F1A" w:rsidRDefault="006B79D0" w:rsidP="000A2F1A">
            <w:pPr>
              <w:spacing w:after="0"/>
              <w:jc w:val="center"/>
              <w:rPr>
                <w:rFonts w:cs="Arial"/>
                <w:bCs/>
                <w:szCs w:val="18"/>
              </w:rPr>
            </w:pPr>
            <w:r w:rsidRPr="000A2F1A">
              <w:rPr>
                <w:rFonts w:cs="Arial"/>
                <w:bCs/>
                <w:szCs w:val="18"/>
              </w:rPr>
              <w:t>265</w:t>
            </w:r>
          </w:p>
        </w:tc>
        <w:tc>
          <w:tcPr>
            <w:tcW w:w="272" w:type="pct"/>
            <w:tcBorders>
              <w:bottom w:val="single" w:sz="4" w:space="0" w:color="D9D9D9" w:themeColor="background1" w:themeShade="D9"/>
            </w:tcBorders>
            <w:shd w:val="clear" w:color="auto" w:fill="auto"/>
            <w:vAlign w:val="center"/>
          </w:tcPr>
          <w:p w14:paraId="1AFAAE4C" w14:textId="0576A00C" w:rsidR="006B79D0" w:rsidRPr="000A2F1A" w:rsidRDefault="006B79D0" w:rsidP="000A2F1A">
            <w:pPr>
              <w:spacing w:after="0"/>
              <w:jc w:val="center"/>
              <w:rPr>
                <w:rFonts w:cs="Arial"/>
                <w:bCs/>
                <w:szCs w:val="18"/>
              </w:rPr>
            </w:pPr>
            <w:r w:rsidRPr="000A2F1A">
              <w:rPr>
                <w:rFonts w:cs="Arial"/>
                <w:bCs/>
                <w:szCs w:val="18"/>
              </w:rPr>
              <w:t>170</w:t>
            </w:r>
          </w:p>
        </w:tc>
        <w:tc>
          <w:tcPr>
            <w:tcW w:w="341" w:type="pct"/>
            <w:tcBorders>
              <w:bottom w:val="single" w:sz="4" w:space="0" w:color="D9D9D9" w:themeColor="background1" w:themeShade="D9"/>
            </w:tcBorders>
            <w:shd w:val="clear" w:color="auto" w:fill="auto"/>
            <w:vAlign w:val="center"/>
          </w:tcPr>
          <w:p w14:paraId="1DFD6AC2" w14:textId="2E7CCF4E" w:rsidR="006B79D0" w:rsidRPr="000A2F1A" w:rsidRDefault="006B79D0" w:rsidP="000A2F1A">
            <w:pPr>
              <w:spacing w:after="0"/>
              <w:jc w:val="center"/>
              <w:rPr>
                <w:rFonts w:cs="Arial"/>
                <w:bCs/>
                <w:szCs w:val="18"/>
              </w:rPr>
            </w:pPr>
            <w:r w:rsidRPr="000A2F1A">
              <w:rPr>
                <w:rFonts w:cs="Arial"/>
                <w:color w:val="00B050"/>
                <w:szCs w:val="18"/>
              </w:rPr>
              <w:t>▼</w:t>
            </w:r>
            <w:r w:rsidRPr="000A2F1A">
              <w:rPr>
                <w:rFonts w:cs="Arial"/>
                <w:color w:val="FF0000"/>
                <w:szCs w:val="18"/>
              </w:rPr>
              <w:t xml:space="preserve"> </w:t>
            </w:r>
            <w:r w:rsidRPr="000A2F1A">
              <w:rPr>
                <w:rFonts w:cs="Arial"/>
                <w:szCs w:val="18"/>
              </w:rPr>
              <w:t>35.8%</w:t>
            </w:r>
          </w:p>
        </w:tc>
      </w:tr>
      <w:tr w:rsidR="006B79D0" w:rsidRPr="00D15572" w14:paraId="4D2142E7" w14:textId="77777777" w:rsidTr="00467039">
        <w:trPr>
          <w:trHeight w:val="340"/>
        </w:trPr>
        <w:tc>
          <w:tcPr>
            <w:tcW w:w="955" w:type="pct"/>
            <w:vMerge/>
            <w:tcBorders>
              <w:left w:val="single" w:sz="2" w:space="0" w:color="auto"/>
            </w:tcBorders>
            <w:shd w:val="clear" w:color="auto" w:fill="auto"/>
            <w:vAlign w:val="center"/>
          </w:tcPr>
          <w:p w14:paraId="69F51DD9" w14:textId="77777777" w:rsidR="006B79D0" w:rsidRPr="0067738A" w:rsidRDefault="006B79D0" w:rsidP="006B79D0">
            <w:pPr>
              <w:spacing w:after="0"/>
              <w:rPr>
                <w:rFonts w:asciiTheme="minorHAnsi" w:hAnsiTheme="minorHAnsi" w:cstheme="minorHAnsi"/>
                <w:sz w:val="16"/>
                <w:szCs w:val="16"/>
              </w:rPr>
            </w:pPr>
          </w:p>
        </w:tc>
        <w:tc>
          <w:tcPr>
            <w:tcW w:w="1308" w:type="pct"/>
            <w:tcBorders>
              <w:top w:val="single" w:sz="4" w:space="0" w:color="D9D9D9" w:themeColor="background1" w:themeShade="D9"/>
              <w:bottom w:val="single" w:sz="4" w:space="0" w:color="D9D9D9" w:themeColor="background1" w:themeShade="D9"/>
              <w:right w:val="single" w:sz="4" w:space="0" w:color="auto"/>
            </w:tcBorders>
            <w:shd w:val="clear" w:color="auto" w:fill="auto"/>
            <w:vAlign w:val="center"/>
          </w:tcPr>
          <w:p w14:paraId="7B86FD52" w14:textId="5DA2A271" w:rsidR="006B79D0" w:rsidRPr="007B49E4" w:rsidRDefault="006B79D0" w:rsidP="006B79D0">
            <w:pPr>
              <w:spacing w:after="0"/>
              <w:ind w:left="57"/>
              <w:rPr>
                <w:rFonts w:cstheme="minorHAnsi"/>
                <w:sz w:val="16"/>
                <w:szCs w:val="16"/>
              </w:rPr>
            </w:pPr>
            <w:r w:rsidRPr="007B49E4">
              <w:rPr>
                <w:rFonts w:cstheme="minorHAnsi"/>
                <w:sz w:val="16"/>
                <w:szCs w:val="16"/>
              </w:rPr>
              <w:t>Daptomycin</w:t>
            </w:r>
            <w:r>
              <w:rPr>
                <w:rFonts w:cstheme="minorHAnsi"/>
                <w:sz w:val="16"/>
                <w:szCs w:val="16"/>
              </w:rPr>
              <w:t>-</w:t>
            </w:r>
            <w:r w:rsidRPr="007B49E4">
              <w:rPr>
                <w:rFonts w:cstheme="minorHAnsi"/>
                <w:sz w:val="16"/>
                <w:szCs w:val="16"/>
              </w:rPr>
              <w:t xml:space="preserve"> and vancomycin</w:t>
            </w:r>
            <w:r>
              <w:rPr>
                <w:rFonts w:cstheme="minorHAnsi"/>
                <w:sz w:val="16"/>
                <w:szCs w:val="16"/>
              </w:rPr>
              <w:t>-</w:t>
            </w:r>
            <w:r w:rsidRPr="007B49E4">
              <w:rPr>
                <w:rFonts w:cstheme="minorHAnsi"/>
                <w:sz w:val="16"/>
                <w:szCs w:val="16"/>
              </w:rPr>
              <w:t>nonsusceptible</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04B13DC9" w14:textId="61C85D22" w:rsidR="006B79D0" w:rsidRPr="000A2F1A" w:rsidRDefault="006B79D0" w:rsidP="000A2F1A">
            <w:pPr>
              <w:pStyle w:val="Normal-beforebullets"/>
              <w:jc w:val="center"/>
              <w:rPr>
                <w:rFonts w:cs="Arial"/>
                <w:color w:val="000000"/>
                <w:szCs w:val="18"/>
              </w:rPr>
            </w:pPr>
            <w:r w:rsidRPr="000A2F1A">
              <w:rPr>
                <w:rFonts w:cs="Arial"/>
                <w:color w:val="000000"/>
                <w:szCs w:val="18"/>
              </w:rPr>
              <w:t>1</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1E9BF966" w14:textId="351F6331" w:rsidR="006B79D0" w:rsidRPr="000A2F1A" w:rsidRDefault="006B79D0" w:rsidP="000A2F1A">
            <w:pPr>
              <w:pStyle w:val="Normal-beforebullets"/>
              <w:jc w:val="center"/>
              <w:rPr>
                <w:rFonts w:cs="Arial"/>
                <w:szCs w:val="18"/>
              </w:rPr>
            </w:pPr>
            <w:r w:rsidRPr="000A2F1A">
              <w:rPr>
                <w:rFonts w:cs="Arial"/>
                <w:color w:val="000000"/>
                <w:szCs w:val="18"/>
              </w:rPr>
              <w:t>1</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60BB8C6E" w14:textId="2DF03F19" w:rsidR="006B79D0" w:rsidRPr="000A2F1A" w:rsidRDefault="006B79D0" w:rsidP="000A2F1A">
            <w:pPr>
              <w:pStyle w:val="Normal-beforebullets"/>
              <w:jc w:val="center"/>
              <w:rPr>
                <w:rFonts w:cs="Arial"/>
                <w:color w:val="000000"/>
                <w:szCs w:val="18"/>
              </w:rPr>
            </w:pPr>
            <w:r w:rsidRPr="000A2F1A">
              <w:rPr>
                <w:rFonts w:cs="Arial"/>
                <w:color w:val="000000"/>
                <w:szCs w:val="18"/>
              </w:rPr>
              <w:t>0</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160731A7" w14:textId="56D7EAD2" w:rsidR="006B79D0" w:rsidRPr="000A2F1A" w:rsidRDefault="006B79D0" w:rsidP="000A2F1A">
            <w:pPr>
              <w:pStyle w:val="Normal-beforebullets"/>
              <w:jc w:val="center"/>
              <w:rPr>
                <w:rFonts w:cs="Arial"/>
                <w:color w:val="000000"/>
                <w:szCs w:val="18"/>
              </w:rPr>
            </w:pPr>
            <w:r w:rsidRPr="000A2F1A">
              <w:rPr>
                <w:rFonts w:cs="Arial"/>
                <w:color w:val="000000"/>
                <w:szCs w:val="18"/>
              </w:rPr>
              <w:t>0</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2D089768" w14:textId="3D60B37C" w:rsidR="006B79D0" w:rsidRPr="000A2F1A" w:rsidRDefault="006B79D0" w:rsidP="000A2F1A">
            <w:pPr>
              <w:pStyle w:val="Normal-beforebullets"/>
              <w:jc w:val="center"/>
              <w:rPr>
                <w:rFonts w:cs="Arial"/>
                <w:szCs w:val="18"/>
              </w:rPr>
            </w:pPr>
            <w:r w:rsidRPr="000A2F1A">
              <w:rPr>
                <w:rFonts w:cs="Arial"/>
                <w:color w:val="000000"/>
                <w:szCs w:val="18"/>
              </w:rPr>
              <w:t>0</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3DA52C0D" w14:textId="435487E0" w:rsidR="006B79D0" w:rsidRPr="000A2F1A" w:rsidRDefault="006B79D0" w:rsidP="000A2F1A">
            <w:pPr>
              <w:pStyle w:val="Normal-beforebullets"/>
              <w:jc w:val="center"/>
              <w:rPr>
                <w:rFonts w:cs="Arial"/>
                <w:szCs w:val="18"/>
              </w:rPr>
            </w:pPr>
            <w:r w:rsidRPr="000A2F1A">
              <w:rPr>
                <w:rFonts w:cs="Arial"/>
                <w:color w:val="000000"/>
                <w:szCs w:val="18"/>
              </w:rPr>
              <w:t>0</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0497BC34" w14:textId="5EA8D8F5" w:rsidR="006B79D0" w:rsidRPr="000A2F1A" w:rsidRDefault="006B79D0" w:rsidP="000A2F1A">
            <w:pPr>
              <w:pStyle w:val="Normal-beforebullets"/>
              <w:jc w:val="center"/>
              <w:rPr>
                <w:rFonts w:cs="Arial"/>
                <w:szCs w:val="18"/>
              </w:rPr>
            </w:pPr>
            <w:r w:rsidRPr="000A2F1A">
              <w:rPr>
                <w:rFonts w:cs="Arial"/>
                <w:color w:val="000000"/>
                <w:szCs w:val="18"/>
              </w:rPr>
              <w:t>0</w:t>
            </w:r>
          </w:p>
        </w:tc>
        <w:tc>
          <w:tcPr>
            <w:tcW w:w="241" w:type="pct"/>
            <w:tcBorders>
              <w:top w:val="single" w:sz="4" w:space="0" w:color="D9D9D9" w:themeColor="background1" w:themeShade="D9"/>
              <w:left w:val="single" w:sz="4" w:space="0" w:color="auto"/>
              <w:bottom w:val="single" w:sz="4" w:space="0" w:color="D9D9D9" w:themeColor="background1" w:themeShade="D9"/>
              <w:right w:val="single" w:sz="8" w:space="0" w:color="auto"/>
            </w:tcBorders>
            <w:shd w:val="clear" w:color="auto" w:fill="auto"/>
            <w:noWrap/>
            <w:vAlign w:val="center"/>
          </w:tcPr>
          <w:p w14:paraId="4C1BC353" w14:textId="7E32A31D" w:rsidR="006B79D0" w:rsidRPr="000A2F1A" w:rsidRDefault="006B79D0" w:rsidP="000A2F1A">
            <w:pPr>
              <w:pStyle w:val="Normal-beforebullets"/>
              <w:jc w:val="center"/>
              <w:rPr>
                <w:rFonts w:cs="Arial"/>
                <w:szCs w:val="18"/>
              </w:rPr>
            </w:pPr>
            <w:r w:rsidRPr="000A2F1A">
              <w:rPr>
                <w:rFonts w:cs="Arial"/>
                <w:color w:val="000000"/>
                <w:szCs w:val="18"/>
              </w:rPr>
              <w:t>0</w:t>
            </w:r>
          </w:p>
        </w:tc>
        <w:tc>
          <w:tcPr>
            <w:tcW w:w="222" w:type="pct"/>
            <w:tcBorders>
              <w:top w:val="single" w:sz="4" w:space="0" w:color="D9D9D9" w:themeColor="background1" w:themeShade="D9"/>
              <w:left w:val="single" w:sz="8" w:space="0" w:color="auto"/>
              <w:bottom w:val="single" w:sz="4" w:space="0" w:color="D9D9D9" w:themeColor="background1" w:themeShade="D9"/>
              <w:right w:val="single" w:sz="4" w:space="0" w:color="auto"/>
            </w:tcBorders>
            <w:shd w:val="clear" w:color="auto" w:fill="auto"/>
            <w:vAlign w:val="center"/>
          </w:tcPr>
          <w:p w14:paraId="602115FA" w14:textId="514B55B9" w:rsidR="006B79D0" w:rsidRPr="000A2F1A" w:rsidRDefault="006B79D0" w:rsidP="000A2F1A">
            <w:pPr>
              <w:pStyle w:val="Normal-beforebullets"/>
              <w:jc w:val="center"/>
              <w:rPr>
                <w:rFonts w:cs="Arial"/>
                <w:szCs w:val="18"/>
              </w:rPr>
            </w:pPr>
            <w:r w:rsidRPr="000A2F1A">
              <w:rPr>
                <w:rFonts w:cs="Arial"/>
                <w:szCs w:val="18"/>
              </w:rPr>
              <w:t>0</w:t>
            </w:r>
          </w:p>
        </w:tc>
        <w:tc>
          <w:tcPr>
            <w:tcW w:w="27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7054F4F4" w14:textId="73FBE6F5" w:rsidR="006B79D0" w:rsidRPr="000A2F1A" w:rsidRDefault="006B79D0" w:rsidP="000A2F1A">
            <w:pPr>
              <w:pStyle w:val="Normal-beforebullets"/>
              <w:jc w:val="center"/>
              <w:rPr>
                <w:rFonts w:cs="Arial"/>
                <w:szCs w:val="18"/>
              </w:rPr>
            </w:pPr>
            <w:r w:rsidRPr="000A2F1A">
              <w:rPr>
                <w:rFonts w:cs="Arial"/>
                <w:szCs w:val="18"/>
              </w:rPr>
              <w:t>2</w:t>
            </w:r>
          </w:p>
        </w:tc>
        <w:tc>
          <w:tcPr>
            <w:tcW w:w="341" w:type="pct"/>
            <w:tcBorders>
              <w:top w:val="single" w:sz="4" w:space="0" w:color="D9D9D9" w:themeColor="background1" w:themeShade="D9"/>
              <w:left w:val="single" w:sz="4" w:space="0" w:color="auto"/>
              <w:bottom w:val="single" w:sz="4" w:space="0" w:color="D9D9D9" w:themeColor="background1" w:themeShade="D9"/>
            </w:tcBorders>
            <w:vAlign w:val="center"/>
          </w:tcPr>
          <w:p w14:paraId="06462C61" w14:textId="69F0B186" w:rsidR="006B79D0" w:rsidRPr="000A2F1A" w:rsidRDefault="00201BC7" w:rsidP="000A2F1A">
            <w:pPr>
              <w:pStyle w:val="Normal-beforebullets"/>
              <w:jc w:val="center"/>
              <w:rPr>
                <w:rFonts w:cs="Arial"/>
                <w:color w:val="000000"/>
                <w:szCs w:val="18"/>
              </w:rPr>
            </w:pPr>
            <w:r w:rsidRPr="00201BC7">
              <w:rPr>
                <w:rFonts w:cs="Arial"/>
                <w:color w:val="auto"/>
                <w:szCs w:val="18"/>
              </w:rPr>
              <w:t>–</w:t>
            </w:r>
          </w:p>
        </w:tc>
      </w:tr>
      <w:tr w:rsidR="006B79D0" w:rsidRPr="00D15572" w14:paraId="29039638" w14:textId="77777777" w:rsidTr="00467039">
        <w:trPr>
          <w:trHeight w:val="340"/>
        </w:trPr>
        <w:tc>
          <w:tcPr>
            <w:tcW w:w="955" w:type="pct"/>
            <w:vMerge/>
            <w:tcBorders>
              <w:left w:val="single" w:sz="2" w:space="0" w:color="auto"/>
            </w:tcBorders>
            <w:shd w:val="clear" w:color="auto" w:fill="auto"/>
            <w:vAlign w:val="center"/>
          </w:tcPr>
          <w:p w14:paraId="10108491" w14:textId="77777777" w:rsidR="006B79D0" w:rsidRPr="0067738A" w:rsidRDefault="006B79D0" w:rsidP="006B79D0">
            <w:pPr>
              <w:spacing w:after="0"/>
              <w:rPr>
                <w:rFonts w:asciiTheme="minorHAnsi" w:hAnsiTheme="minorHAnsi" w:cstheme="minorHAnsi"/>
                <w:sz w:val="16"/>
                <w:szCs w:val="16"/>
              </w:rPr>
            </w:pPr>
          </w:p>
        </w:tc>
        <w:tc>
          <w:tcPr>
            <w:tcW w:w="1308" w:type="pct"/>
            <w:tcBorders>
              <w:top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4BA70B0" w14:textId="6179E08B" w:rsidR="006B79D0" w:rsidRPr="007B49E4" w:rsidRDefault="006B79D0" w:rsidP="006B79D0">
            <w:pPr>
              <w:spacing w:after="0"/>
              <w:ind w:left="57"/>
              <w:rPr>
                <w:rFonts w:cstheme="minorHAnsi"/>
                <w:sz w:val="16"/>
                <w:szCs w:val="16"/>
              </w:rPr>
            </w:pPr>
            <w:r w:rsidRPr="007B49E4">
              <w:rPr>
                <w:rFonts w:cstheme="minorHAnsi"/>
                <w:sz w:val="16"/>
                <w:szCs w:val="16"/>
              </w:rPr>
              <w:t>Linezolid</w:t>
            </w:r>
            <w:r>
              <w:rPr>
                <w:rFonts w:cstheme="minorHAnsi"/>
                <w:sz w:val="16"/>
                <w:szCs w:val="16"/>
              </w:rPr>
              <w:t>-</w:t>
            </w:r>
            <w:r w:rsidRPr="007B49E4">
              <w:rPr>
                <w:rFonts w:cstheme="minorHAnsi"/>
                <w:sz w:val="16"/>
                <w:szCs w:val="16"/>
              </w:rPr>
              <w:t>nonsusceptible</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5F81EAC0" w14:textId="184E9B08" w:rsidR="006B79D0" w:rsidRPr="000A2F1A" w:rsidRDefault="006B79D0" w:rsidP="000A2F1A">
            <w:pPr>
              <w:spacing w:after="0"/>
              <w:jc w:val="center"/>
              <w:rPr>
                <w:rFonts w:cs="Arial"/>
                <w:szCs w:val="18"/>
              </w:rPr>
            </w:pPr>
            <w:r w:rsidRPr="000A2F1A">
              <w:rPr>
                <w:rFonts w:cs="Arial"/>
                <w:color w:val="000000"/>
                <w:szCs w:val="18"/>
              </w:rPr>
              <w:t>2</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1617A749" w14:textId="437B3660" w:rsidR="006B79D0" w:rsidRPr="000A2F1A" w:rsidRDefault="006B79D0" w:rsidP="000A2F1A">
            <w:pPr>
              <w:spacing w:after="0"/>
              <w:jc w:val="center"/>
              <w:rPr>
                <w:rFonts w:cs="Arial"/>
                <w:szCs w:val="18"/>
              </w:rPr>
            </w:pPr>
            <w:r w:rsidRPr="000A2F1A">
              <w:rPr>
                <w:rFonts w:cs="Arial"/>
                <w:color w:val="000000"/>
                <w:szCs w:val="18"/>
              </w:rPr>
              <w:t>0</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247965B3" w14:textId="3C2BA92B" w:rsidR="006B79D0" w:rsidRPr="000A2F1A" w:rsidRDefault="006B79D0" w:rsidP="000A2F1A">
            <w:pPr>
              <w:spacing w:after="0"/>
              <w:jc w:val="center"/>
              <w:rPr>
                <w:rFonts w:cs="Arial"/>
                <w:szCs w:val="18"/>
              </w:rPr>
            </w:pPr>
            <w:r w:rsidRPr="000A2F1A">
              <w:rPr>
                <w:rFonts w:cs="Arial"/>
                <w:color w:val="000000"/>
                <w:szCs w:val="18"/>
              </w:rPr>
              <w:t>1</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603F571F" w14:textId="6063641F" w:rsidR="006B79D0" w:rsidRPr="000A2F1A" w:rsidRDefault="006B79D0" w:rsidP="000A2F1A">
            <w:pPr>
              <w:spacing w:after="0"/>
              <w:jc w:val="center"/>
              <w:rPr>
                <w:rFonts w:cs="Arial"/>
                <w:szCs w:val="18"/>
              </w:rPr>
            </w:pPr>
            <w:r w:rsidRPr="000A2F1A">
              <w:rPr>
                <w:rFonts w:cs="Arial"/>
                <w:color w:val="000000"/>
                <w:szCs w:val="18"/>
              </w:rPr>
              <w:t>0</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78FE2AF5" w14:textId="380BB11D" w:rsidR="006B79D0" w:rsidRPr="000A2F1A" w:rsidRDefault="006B79D0" w:rsidP="000A2F1A">
            <w:pPr>
              <w:spacing w:after="0"/>
              <w:jc w:val="center"/>
              <w:rPr>
                <w:rFonts w:cs="Arial"/>
                <w:szCs w:val="18"/>
              </w:rPr>
            </w:pPr>
            <w:r w:rsidRPr="000A2F1A">
              <w:rPr>
                <w:rFonts w:cs="Arial"/>
                <w:color w:val="000000"/>
                <w:szCs w:val="18"/>
              </w:rPr>
              <w:t>0</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49C2EC05" w14:textId="2D5CB1AC" w:rsidR="006B79D0" w:rsidRPr="000A2F1A" w:rsidRDefault="006B79D0" w:rsidP="000A2F1A">
            <w:pPr>
              <w:spacing w:after="0"/>
              <w:jc w:val="center"/>
              <w:rPr>
                <w:rFonts w:cs="Arial"/>
                <w:szCs w:val="18"/>
              </w:rPr>
            </w:pPr>
            <w:r w:rsidRPr="000A2F1A">
              <w:rPr>
                <w:rFonts w:cs="Arial"/>
                <w:color w:val="000000"/>
                <w:szCs w:val="18"/>
              </w:rPr>
              <w:t>0</w:t>
            </w:r>
          </w:p>
        </w:tc>
        <w:tc>
          <w:tcPr>
            <w:tcW w:w="237"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55E54EC3" w14:textId="4D896F84" w:rsidR="006B79D0" w:rsidRPr="000A2F1A" w:rsidRDefault="006B79D0" w:rsidP="000A2F1A">
            <w:pPr>
              <w:spacing w:after="0"/>
              <w:jc w:val="center"/>
              <w:rPr>
                <w:rFonts w:cs="Arial"/>
                <w:szCs w:val="18"/>
              </w:rPr>
            </w:pPr>
            <w:r w:rsidRPr="000A2F1A">
              <w:rPr>
                <w:rFonts w:cs="Arial"/>
                <w:color w:val="000000"/>
                <w:szCs w:val="18"/>
              </w:rPr>
              <w:t>0</w:t>
            </w:r>
          </w:p>
        </w:tc>
        <w:tc>
          <w:tcPr>
            <w:tcW w:w="241" w:type="pct"/>
            <w:tcBorders>
              <w:top w:val="single" w:sz="4" w:space="0" w:color="D9D9D9" w:themeColor="background1" w:themeShade="D9"/>
              <w:left w:val="single" w:sz="4" w:space="0" w:color="auto"/>
              <w:bottom w:val="single" w:sz="4" w:space="0" w:color="D9D9D9" w:themeColor="background1" w:themeShade="D9"/>
              <w:right w:val="single" w:sz="8" w:space="0" w:color="auto"/>
            </w:tcBorders>
            <w:shd w:val="clear" w:color="auto" w:fill="auto"/>
            <w:noWrap/>
            <w:vAlign w:val="center"/>
          </w:tcPr>
          <w:p w14:paraId="590B6B9A" w14:textId="77C995C7" w:rsidR="006B79D0" w:rsidRPr="000A2F1A" w:rsidRDefault="006B79D0" w:rsidP="000A2F1A">
            <w:pPr>
              <w:spacing w:after="0"/>
              <w:jc w:val="center"/>
              <w:rPr>
                <w:rFonts w:cs="Arial"/>
                <w:szCs w:val="18"/>
              </w:rPr>
            </w:pPr>
            <w:r w:rsidRPr="000A2F1A">
              <w:rPr>
                <w:rFonts w:cs="Arial"/>
                <w:color w:val="000000"/>
                <w:szCs w:val="18"/>
              </w:rPr>
              <w:t>0</w:t>
            </w:r>
          </w:p>
        </w:tc>
        <w:tc>
          <w:tcPr>
            <w:tcW w:w="222" w:type="pct"/>
            <w:tcBorders>
              <w:top w:val="single" w:sz="4" w:space="0" w:color="D9D9D9" w:themeColor="background1" w:themeShade="D9"/>
              <w:left w:val="single" w:sz="8" w:space="0" w:color="auto"/>
              <w:bottom w:val="single" w:sz="4" w:space="0" w:color="D9D9D9" w:themeColor="background1" w:themeShade="D9"/>
              <w:right w:val="single" w:sz="4" w:space="0" w:color="auto"/>
            </w:tcBorders>
            <w:shd w:val="clear" w:color="auto" w:fill="auto"/>
            <w:vAlign w:val="center"/>
          </w:tcPr>
          <w:p w14:paraId="262BC7D7" w14:textId="5A768E30" w:rsidR="006B79D0" w:rsidRPr="000A2F1A" w:rsidRDefault="006B79D0" w:rsidP="000A2F1A">
            <w:pPr>
              <w:spacing w:after="0"/>
              <w:jc w:val="center"/>
              <w:rPr>
                <w:rFonts w:cs="Arial"/>
                <w:szCs w:val="18"/>
              </w:rPr>
            </w:pPr>
            <w:r w:rsidRPr="000A2F1A">
              <w:rPr>
                <w:rFonts w:cs="Arial"/>
                <w:szCs w:val="18"/>
              </w:rPr>
              <w:t>1</w:t>
            </w:r>
          </w:p>
        </w:tc>
        <w:tc>
          <w:tcPr>
            <w:tcW w:w="272"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789E5539" w14:textId="01AD0AF4" w:rsidR="006B79D0" w:rsidRPr="000A2F1A" w:rsidRDefault="006B79D0" w:rsidP="000A2F1A">
            <w:pPr>
              <w:spacing w:after="0"/>
              <w:jc w:val="center"/>
              <w:rPr>
                <w:rFonts w:cs="Arial"/>
                <w:szCs w:val="18"/>
              </w:rPr>
            </w:pPr>
            <w:r w:rsidRPr="000A2F1A">
              <w:rPr>
                <w:rFonts w:cs="Arial"/>
                <w:szCs w:val="18"/>
              </w:rPr>
              <w:t>3</w:t>
            </w:r>
          </w:p>
        </w:tc>
        <w:tc>
          <w:tcPr>
            <w:tcW w:w="341" w:type="pct"/>
            <w:tcBorders>
              <w:top w:val="single" w:sz="4" w:space="0" w:color="D9D9D9" w:themeColor="background1" w:themeShade="D9"/>
              <w:left w:val="single" w:sz="4" w:space="0" w:color="auto"/>
              <w:bottom w:val="single" w:sz="4" w:space="0" w:color="D9D9D9" w:themeColor="background1" w:themeShade="D9"/>
            </w:tcBorders>
            <w:vAlign w:val="center"/>
          </w:tcPr>
          <w:p w14:paraId="6D386EE7" w14:textId="695C0F98" w:rsidR="006B79D0" w:rsidRPr="000A2F1A" w:rsidRDefault="006B79D0" w:rsidP="000A2F1A">
            <w:pPr>
              <w:spacing w:after="0"/>
              <w:jc w:val="center"/>
              <w:rPr>
                <w:rFonts w:cs="Arial"/>
                <w:szCs w:val="18"/>
              </w:rPr>
            </w:pPr>
            <w:r w:rsidRPr="000A2F1A">
              <w:rPr>
                <w:rFonts w:cs="Arial"/>
                <w:bCs/>
                <w:color w:val="FF0000"/>
                <w:szCs w:val="18"/>
              </w:rPr>
              <w:t>▲</w:t>
            </w:r>
            <w:r w:rsidRPr="000A2F1A">
              <w:rPr>
                <w:rFonts w:cs="Arial"/>
                <w:bCs/>
                <w:color w:val="auto"/>
                <w:szCs w:val="18"/>
              </w:rPr>
              <w:t xml:space="preserve"> </w:t>
            </w:r>
            <w:r w:rsidR="000A2F1A" w:rsidRPr="000A2F1A">
              <w:rPr>
                <w:rFonts w:cs="Arial"/>
                <w:bCs/>
                <w:color w:val="auto"/>
                <w:szCs w:val="18"/>
              </w:rPr>
              <w:t>200</w:t>
            </w:r>
            <w:r w:rsidRPr="000A2F1A">
              <w:rPr>
                <w:rFonts w:cs="Arial"/>
                <w:color w:val="auto"/>
                <w:szCs w:val="18"/>
              </w:rPr>
              <w:t>%</w:t>
            </w:r>
          </w:p>
        </w:tc>
      </w:tr>
      <w:tr w:rsidR="0013435F" w:rsidRPr="00D15572" w14:paraId="639F509A" w14:textId="77777777" w:rsidTr="00467039">
        <w:trPr>
          <w:trHeight w:val="340"/>
        </w:trPr>
        <w:tc>
          <w:tcPr>
            <w:tcW w:w="955" w:type="pct"/>
            <w:vMerge/>
            <w:tcBorders>
              <w:left w:val="single" w:sz="2" w:space="0" w:color="auto"/>
            </w:tcBorders>
            <w:shd w:val="clear" w:color="auto" w:fill="auto"/>
            <w:vAlign w:val="center"/>
          </w:tcPr>
          <w:p w14:paraId="09A6B764" w14:textId="77777777" w:rsidR="00146B14" w:rsidRPr="0067738A" w:rsidRDefault="00146B14" w:rsidP="00146B14">
            <w:pPr>
              <w:spacing w:after="0"/>
              <w:rPr>
                <w:rFonts w:asciiTheme="minorHAnsi" w:hAnsiTheme="minorHAnsi" w:cstheme="minorHAnsi"/>
                <w:sz w:val="16"/>
                <w:szCs w:val="16"/>
              </w:rPr>
            </w:pPr>
          </w:p>
        </w:tc>
        <w:tc>
          <w:tcPr>
            <w:tcW w:w="1308" w:type="pct"/>
            <w:tcBorders>
              <w:top w:val="single" w:sz="4" w:space="0" w:color="D9D9D9" w:themeColor="background1" w:themeShade="D9"/>
            </w:tcBorders>
            <w:shd w:val="clear" w:color="auto" w:fill="auto"/>
            <w:vAlign w:val="center"/>
          </w:tcPr>
          <w:p w14:paraId="5BD63106" w14:textId="1DDB61D1" w:rsidR="00146B14" w:rsidRPr="007B49E4" w:rsidRDefault="00146B14" w:rsidP="00146B14">
            <w:pPr>
              <w:spacing w:after="0"/>
              <w:ind w:left="57"/>
              <w:rPr>
                <w:rFonts w:cstheme="minorHAnsi"/>
                <w:sz w:val="16"/>
                <w:szCs w:val="16"/>
              </w:rPr>
            </w:pPr>
            <w:r w:rsidRPr="007B49E4">
              <w:rPr>
                <w:rFonts w:cstheme="minorHAnsi"/>
                <w:sz w:val="16"/>
                <w:szCs w:val="16"/>
              </w:rPr>
              <w:t>Vancomycin</w:t>
            </w:r>
            <w:r w:rsidR="000678EF">
              <w:rPr>
                <w:rFonts w:cstheme="minorHAnsi"/>
                <w:sz w:val="16"/>
                <w:szCs w:val="16"/>
              </w:rPr>
              <w:t>-</w:t>
            </w:r>
            <w:r w:rsidRPr="007B49E4">
              <w:rPr>
                <w:rFonts w:cstheme="minorHAnsi"/>
                <w:sz w:val="16"/>
                <w:szCs w:val="16"/>
              </w:rPr>
              <w:t>nonsusceptible</w:t>
            </w:r>
          </w:p>
        </w:tc>
        <w:tc>
          <w:tcPr>
            <w:tcW w:w="237" w:type="pct"/>
            <w:tcBorders>
              <w:top w:val="single" w:sz="4" w:space="0" w:color="D9D9D9" w:themeColor="background1" w:themeShade="D9"/>
            </w:tcBorders>
            <w:shd w:val="clear" w:color="auto" w:fill="auto"/>
            <w:noWrap/>
            <w:vAlign w:val="center"/>
          </w:tcPr>
          <w:p w14:paraId="432387C6"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top w:val="single" w:sz="4" w:space="0" w:color="D9D9D9" w:themeColor="background1" w:themeShade="D9"/>
            </w:tcBorders>
            <w:shd w:val="clear" w:color="auto" w:fill="auto"/>
            <w:noWrap/>
            <w:vAlign w:val="center"/>
          </w:tcPr>
          <w:p w14:paraId="451C938B"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top w:val="single" w:sz="4" w:space="0" w:color="D9D9D9" w:themeColor="background1" w:themeShade="D9"/>
            </w:tcBorders>
            <w:shd w:val="clear" w:color="auto" w:fill="auto"/>
            <w:noWrap/>
            <w:vAlign w:val="center"/>
          </w:tcPr>
          <w:p w14:paraId="74550273"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top w:val="single" w:sz="4" w:space="0" w:color="D9D9D9" w:themeColor="background1" w:themeShade="D9"/>
            </w:tcBorders>
            <w:shd w:val="clear" w:color="auto" w:fill="auto"/>
            <w:noWrap/>
            <w:vAlign w:val="center"/>
          </w:tcPr>
          <w:p w14:paraId="7C4BF680"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top w:val="single" w:sz="4" w:space="0" w:color="D9D9D9" w:themeColor="background1" w:themeShade="D9"/>
            </w:tcBorders>
            <w:shd w:val="clear" w:color="auto" w:fill="auto"/>
            <w:noWrap/>
            <w:vAlign w:val="center"/>
          </w:tcPr>
          <w:p w14:paraId="093C8F1B"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top w:val="single" w:sz="4" w:space="0" w:color="D9D9D9" w:themeColor="background1" w:themeShade="D9"/>
            </w:tcBorders>
            <w:shd w:val="clear" w:color="auto" w:fill="auto"/>
            <w:noWrap/>
            <w:vAlign w:val="center"/>
          </w:tcPr>
          <w:p w14:paraId="734AA2FF"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top w:val="single" w:sz="4" w:space="0" w:color="D9D9D9" w:themeColor="background1" w:themeShade="D9"/>
            </w:tcBorders>
            <w:shd w:val="clear" w:color="auto" w:fill="auto"/>
            <w:noWrap/>
            <w:vAlign w:val="center"/>
          </w:tcPr>
          <w:p w14:paraId="115C0694" w14:textId="77777777" w:rsidR="00146B14" w:rsidRPr="000A2F1A" w:rsidRDefault="00146B14" w:rsidP="000A2F1A">
            <w:pPr>
              <w:spacing w:after="0"/>
              <w:jc w:val="center"/>
              <w:rPr>
                <w:rFonts w:cs="Arial"/>
                <w:szCs w:val="18"/>
              </w:rPr>
            </w:pPr>
            <w:r w:rsidRPr="000A2F1A">
              <w:rPr>
                <w:rFonts w:cs="Arial"/>
                <w:szCs w:val="18"/>
              </w:rPr>
              <w:t>0</w:t>
            </w:r>
          </w:p>
        </w:tc>
        <w:tc>
          <w:tcPr>
            <w:tcW w:w="241" w:type="pct"/>
            <w:tcBorders>
              <w:top w:val="single" w:sz="4" w:space="0" w:color="D9D9D9" w:themeColor="background1" w:themeShade="D9"/>
              <w:right w:val="single" w:sz="8" w:space="0" w:color="auto"/>
            </w:tcBorders>
            <w:shd w:val="clear" w:color="auto" w:fill="auto"/>
            <w:noWrap/>
            <w:vAlign w:val="center"/>
          </w:tcPr>
          <w:p w14:paraId="12750BA6" w14:textId="77777777" w:rsidR="00146B14" w:rsidRPr="000A2F1A" w:rsidRDefault="00146B14" w:rsidP="000A2F1A">
            <w:pPr>
              <w:spacing w:after="0"/>
              <w:jc w:val="center"/>
              <w:rPr>
                <w:rFonts w:cs="Arial"/>
                <w:szCs w:val="18"/>
              </w:rPr>
            </w:pPr>
            <w:r w:rsidRPr="000A2F1A">
              <w:rPr>
                <w:rFonts w:cs="Arial"/>
                <w:szCs w:val="18"/>
              </w:rPr>
              <w:t>0</w:t>
            </w:r>
          </w:p>
        </w:tc>
        <w:tc>
          <w:tcPr>
            <w:tcW w:w="222" w:type="pct"/>
            <w:tcBorders>
              <w:top w:val="single" w:sz="4" w:space="0" w:color="D9D9D9" w:themeColor="background1" w:themeShade="D9"/>
              <w:left w:val="single" w:sz="8" w:space="0" w:color="auto"/>
            </w:tcBorders>
            <w:shd w:val="clear" w:color="auto" w:fill="auto"/>
            <w:vAlign w:val="center"/>
          </w:tcPr>
          <w:p w14:paraId="2F4C9567" w14:textId="1DE9E0CA" w:rsidR="00146B14" w:rsidRPr="000A2F1A" w:rsidRDefault="00146B14" w:rsidP="000A2F1A">
            <w:pPr>
              <w:spacing w:after="0"/>
              <w:jc w:val="center"/>
              <w:rPr>
                <w:rFonts w:cs="Arial"/>
                <w:szCs w:val="18"/>
              </w:rPr>
            </w:pPr>
            <w:r w:rsidRPr="000A2F1A">
              <w:rPr>
                <w:rFonts w:cs="Arial"/>
                <w:szCs w:val="18"/>
              </w:rPr>
              <w:t>0</w:t>
            </w:r>
          </w:p>
        </w:tc>
        <w:tc>
          <w:tcPr>
            <w:tcW w:w="272" w:type="pct"/>
            <w:tcBorders>
              <w:top w:val="single" w:sz="4" w:space="0" w:color="D9D9D9" w:themeColor="background1" w:themeShade="D9"/>
            </w:tcBorders>
            <w:shd w:val="clear" w:color="auto" w:fill="auto"/>
            <w:vAlign w:val="center"/>
          </w:tcPr>
          <w:p w14:paraId="280C6FCE" w14:textId="179B75FD" w:rsidR="00146B14" w:rsidRPr="000A2F1A" w:rsidRDefault="00AA3BDB" w:rsidP="000A2F1A">
            <w:pPr>
              <w:spacing w:after="0"/>
              <w:jc w:val="center"/>
              <w:rPr>
                <w:rFonts w:cs="Arial"/>
                <w:szCs w:val="18"/>
              </w:rPr>
            </w:pPr>
            <w:r w:rsidRPr="000A2F1A">
              <w:rPr>
                <w:rFonts w:cs="Arial"/>
                <w:szCs w:val="18"/>
              </w:rPr>
              <w:t>0</w:t>
            </w:r>
          </w:p>
        </w:tc>
        <w:tc>
          <w:tcPr>
            <w:tcW w:w="341" w:type="pct"/>
            <w:tcBorders>
              <w:top w:val="single" w:sz="4" w:space="0" w:color="D9D9D9" w:themeColor="background1" w:themeShade="D9"/>
            </w:tcBorders>
            <w:vAlign w:val="center"/>
          </w:tcPr>
          <w:p w14:paraId="0029EE15" w14:textId="77777777" w:rsidR="00146B14" w:rsidRPr="000A2F1A" w:rsidRDefault="00146B14" w:rsidP="000A2F1A">
            <w:pPr>
              <w:spacing w:after="0"/>
              <w:jc w:val="center"/>
              <w:rPr>
                <w:rFonts w:cs="Arial"/>
                <w:szCs w:val="18"/>
              </w:rPr>
            </w:pPr>
            <w:r w:rsidRPr="000A2F1A">
              <w:rPr>
                <w:rFonts w:cs="Arial"/>
                <w:szCs w:val="18"/>
              </w:rPr>
              <w:t>–</w:t>
            </w:r>
          </w:p>
        </w:tc>
      </w:tr>
      <w:tr w:rsidR="0013435F" w:rsidRPr="00D15572" w14:paraId="059E6FE4" w14:textId="77777777" w:rsidTr="00467039">
        <w:trPr>
          <w:trHeight w:val="340"/>
        </w:trPr>
        <w:tc>
          <w:tcPr>
            <w:tcW w:w="955" w:type="pct"/>
            <w:tcBorders>
              <w:left w:val="single" w:sz="2" w:space="0" w:color="auto"/>
              <w:bottom w:val="single" w:sz="4" w:space="0" w:color="auto"/>
            </w:tcBorders>
            <w:shd w:val="clear" w:color="auto" w:fill="auto"/>
            <w:vAlign w:val="center"/>
          </w:tcPr>
          <w:p w14:paraId="71E40DE5" w14:textId="77777777" w:rsidR="00146B14" w:rsidRPr="0067738A" w:rsidRDefault="00146B14" w:rsidP="00146B14">
            <w:pPr>
              <w:spacing w:after="0"/>
              <w:rPr>
                <w:rFonts w:asciiTheme="minorHAnsi" w:hAnsiTheme="minorHAnsi" w:cstheme="minorHAnsi"/>
                <w:sz w:val="16"/>
                <w:szCs w:val="16"/>
              </w:rPr>
            </w:pPr>
            <w:r w:rsidRPr="0067738A">
              <w:rPr>
                <w:rFonts w:asciiTheme="minorHAnsi" w:hAnsiTheme="minorHAnsi" w:cstheme="minorHAnsi"/>
                <w:i/>
                <w:iCs/>
                <w:sz w:val="16"/>
                <w:szCs w:val="16"/>
              </w:rPr>
              <w:t>Streptococcus pyogenes</w:t>
            </w:r>
          </w:p>
        </w:tc>
        <w:tc>
          <w:tcPr>
            <w:tcW w:w="1308" w:type="pct"/>
            <w:tcBorders>
              <w:bottom w:val="single" w:sz="4" w:space="0" w:color="auto"/>
            </w:tcBorders>
            <w:shd w:val="clear" w:color="auto" w:fill="auto"/>
            <w:vAlign w:val="center"/>
            <w:hideMark/>
          </w:tcPr>
          <w:p w14:paraId="54F5EC46" w14:textId="77777777" w:rsidR="00146B14" w:rsidRPr="007B49E4" w:rsidRDefault="00146B14" w:rsidP="00146B14">
            <w:pPr>
              <w:spacing w:after="0"/>
              <w:ind w:left="57"/>
              <w:rPr>
                <w:rFonts w:cstheme="minorHAnsi"/>
                <w:sz w:val="16"/>
                <w:szCs w:val="16"/>
              </w:rPr>
            </w:pPr>
            <w:r w:rsidRPr="007B49E4">
              <w:rPr>
                <w:rFonts w:cstheme="minorHAnsi"/>
                <w:sz w:val="16"/>
                <w:szCs w:val="16"/>
              </w:rPr>
              <w:t>Penicillin reduced susceptibility</w:t>
            </w:r>
          </w:p>
        </w:tc>
        <w:tc>
          <w:tcPr>
            <w:tcW w:w="237" w:type="pct"/>
            <w:tcBorders>
              <w:bottom w:val="single" w:sz="4" w:space="0" w:color="auto"/>
            </w:tcBorders>
            <w:shd w:val="clear" w:color="auto" w:fill="auto"/>
            <w:noWrap/>
            <w:vAlign w:val="center"/>
          </w:tcPr>
          <w:p w14:paraId="79760A6D"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bottom w:val="single" w:sz="4" w:space="0" w:color="auto"/>
            </w:tcBorders>
            <w:shd w:val="clear" w:color="auto" w:fill="auto"/>
            <w:noWrap/>
            <w:vAlign w:val="center"/>
          </w:tcPr>
          <w:p w14:paraId="407ADF00"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bottom w:val="single" w:sz="4" w:space="0" w:color="auto"/>
            </w:tcBorders>
            <w:shd w:val="clear" w:color="auto" w:fill="auto"/>
            <w:noWrap/>
            <w:vAlign w:val="center"/>
          </w:tcPr>
          <w:p w14:paraId="44C9CFF4"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bottom w:val="single" w:sz="4" w:space="0" w:color="auto"/>
            </w:tcBorders>
            <w:shd w:val="clear" w:color="auto" w:fill="auto"/>
            <w:noWrap/>
            <w:vAlign w:val="center"/>
          </w:tcPr>
          <w:p w14:paraId="0D3B8C06"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bottom w:val="single" w:sz="4" w:space="0" w:color="auto"/>
            </w:tcBorders>
            <w:shd w:val="clear" w:color="auto" w:fill="auto"/>
            <w:noWrap/>
            <w:vAlign w:val="center"/>
          </w:tcPr>
          <w:p w14:paraId="4077877D"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bottom w:val="single" w:sz="4" w:space="0" w:color="auto"/>
            </w:tcBorders>
            <w:shd w:val="clear" w:color="auto" w:fill="auto"/>
            <w:noWrap/>
            <w:vAlign w:val="center"/>
          </w:tcPr>
          <w:p w14:paraId="4495A0EC" w14:textId="77777777" w:rsidR="00146B14" w:rsidRPr="000A2F1A" w:rsidRDefault="00146B14" w:rsidP="000A2F1A">
            <w:pPr>
              <w:spacing w:after="0"/>
              <w:jc w:val="center"/>
              <w:rPr>
                <w:rFonts w:cs="Arial"/>
                <w:szCs w:val="18"/>
              </w:rPr>
            </w:pPr>
            <w:r w:rsidRPr="000A2F1A">
              <w:rPr>
                <w:rFonts w:cs="Arial"/>
                <w:szCs w:val="18"/>
              </w:rPr>
              <w:t>0</w:t>
            </w:r>
          </w:p>
        </w:tc>
        <w:tc>
          <w:tcPr>
            <w:tcW w:w="237" w:type="pct"/>
            <w:tcBorders>
              <w:bottom w:val="single" w:sz="4" w:space="0" w:color="auto"/>
            </w:tcBorders>
            <w:shd w:val="clear" w:color="auto" w:fill="auto"/>
            <w:noWrap/>
            <w:vAlign w:val="center"/>
          </w:tcPr>
          <w:p w14:paraId="3B4B67C2" w14:textId="77777777" w:rsidR="00146B14" w:rsidRPr="000A2F1A" w:rsidRDefault="00146B14" w:rsidP="000A2F1A">
            <w:pPr>
              <w:spacing w:after="0"/>
              <w:jc w:val="center"/>
              <w:rPr>
                <w:rFonts w:cs="Arial"/>
                <w:szCs w:val="18"/>
              </w:rPr>
            </w:pPr>
            <w:r w:rsidRPr="000A2F1A">
              <w:rPr>
                <w:rFonts w:cs="Arial"/>
                <w:szCs w:val="18"/>
              </w:rPr>
              <w:t>0</w:t>
            </w:r>
          </w:p>
        </w:tc>
        <w:tc>
          <w:tcPr>
            <w:tcW w:w="241" w:type="pct"/>
            <w:tcBorders>
              <w:bottom w:val="single" w:sz="4" w:space="0" w:color="auto"/>
              <w:right w:val="single" w:sz="8" w:space="0" w:color="auto"/>
            </w:tcBorders>
            <w:shd w:val="clear" w:color="auto" w:fill="auto"/>
            <w:noWrap/>
            <w:vAlign w:val="center"/>
          </w:tcPr>
          <w:p w14:paraId="56D85824" w14:textId="77777777" w:rsidR="00146B14" w:rsidRPr="000A2F1A" w:rsidRDefault="00146B14" w:rsidP="000A2F1A">
            <w:pPr>
              <w:spacing w:after="0"/>
              <w:jc w:val="center"/>
              <w:rPr>
                <w:rFonts w:cs="Arial"/>
                <w:szCs w:val="18"/>
              </w:rPr>
            </w:pPr>
            <w:r w:rsidRPr="000A2F1A">
              <w:rPr>
                <w:rFonts w:cs="Arial"/>
                <w:szCs w:val="18"/>
              </w:rPr>
              <w:t>0</w:t>
            </w:r>
          </w:p>
        </w:tc>
        <w:tc>
          <w:tcPr>
            <w:tcW w:w="222" w:type="pct"/>
            <w:tcBorders>
              <w:left w:val="single" w:sz="8" w:space="0" w:color="auto"/>
              <w:bottom w:val="single" w:sz="4" w:space="0" w:color="auto"/>
            </w:tcBorders>
            <w:shd w:val="clear" w:color="auto" w:fill="auto"/>
            <w:vAlign w:val="center"/>
          </w:tcPr>
          <w:p w14:paraId="44BA2EAD" w14:textId="245DE1C8" w:rsidR="00146B14" w:rsidRPr="000A2F1A" w:rsidRDefault="00146B14" w:rsidP="000A2F1A">
            <w:pPr>
              <w:spacing w:after="0"/>
              <w:jc w:val="center"/>
              <w:rPr>
                <w:rFonts w:cs="Arial"/>
                <w:szCs w:val="18"/>
              </w:rPr>
            </w:pPr>
            <w:r w:rsidRPr="000A2F1A">
              <w:rPr>
                <w:rFonts w:cs="Arial"/>
                <w:szCs w:val="18"/>
              </w:rPr>
              <w:t>0</w:t>
            </w:r>
          </w:p>
        </w:tc>
        <w:tc>
          <w:tcPr>
            <w:tcW w:w="272" w:type="pct"/>
            <w:tcBorders>
              <w:bottom w:val="single" w:sz="4" w:space="0" w:color="auto"/>
            </w:tcBorders>
            <w:shd w:val="clear" w:color="auto" w:fill="auto"/>
            <w:vAlign w:val="center"/>
          </w:tcPr>
          <w:p w14:paraId="359D7545" w14:textId="420A1EC3" w:rsidR="00146B14" w:rsidRPr="000A2F1A" w:rsidRDefault="00AA3BDB" w:rsidP="000A2F1A">
            <w:pPr>
              <w:spacing w:after="0"/>
              <w:jc w:val="center"/>
              <w:rPr>
                <w:rFonts w:cs="Arial"/>
                <w:szCs w:val="18"/>
              </w:rPr>
            </w:pPr>
            <w:r w:rsidRPr="000A2F1A">
              <w:rPr>
                <w:rFonts w:cs="Arial"/>
                <w:szCs w:val="18"/>
              </w:rPr>
              <w:t>0</w:t>
            </w:r>
          </w:p>
        </w:tc>
        <w:tc>
          <w:tcPr>
            <w:tcW w:w="341" w:type="pct"/>
            <w:tcBorders>
              <w:bottom w:val="single" w:sz="4" w:space="0" w:color="auto"/>
            </w:tcBorders>
            <w:vAlign w:val="center"/>
          </w:tcPr>
          <w:p w14:paraId="74A8AA69" w14:textId="77777777" w:rsidR="00146B14" w:rsidRPr="000A2F1A" w:rsidRDefault="00146B14" w:rsidP="000A2F1A">
            <w:pPr>
              <w:spacing w:after="0"/>
              <w:jc w:val="center"/>
              <w:rPr>
                <w:rFonts w:cs="Arial"/>
                <w:szCs w:val="18"/>
              </w:rPr>
            </w:pPr>
            <w:r w:rsidRPr="000A2F1A">
              <w:rPr>
                <w:rFonts w:cs="Arial"/>
                <w:szCs w:val="18"/>
              </w:rPr>
              <w:t>–</w:t>
            </w:r>
          </w:p>
        </w:tc>
      </w:tr>
      <w:tr w:rsidR="00467039" w:rsidRPr="00D15572" w14:paraId="059EC47F" w14:textId="77777777" w:rsidTr="00467039">
        <w:trPr>
          <w:trHeight w:val="340"/>
        </w:trPr>
        <w:tc>
          <w:tcPr>
            <w:tcW w:w="955" w:type="pct"/>
            <w:tcBorders>
              <w:left w:val="single" w:sz="2" w:space="0" w:color="auto"/>
              <w:bottom w:val="single" w:sz="4" w:space="0" w:color="auto"/>
            </w:tcBorders>
            <w:shd w:val="clear" w:color="auto" w:fill="DAEEF3" w:themeFill="accent5" w:themeFillTint="33"/>
            <w:vAlign w:val="center"/>
          </w:tcPr>
          <w:p w14:paraId="2A37271E" w14:textId="77777777" w:rsidR="00A656A6" w:rsidRPr="0067738A" w:rsidRDefault="00A656A6" w:rsidP="00A656A6">
            <w:pPr>
              <w:spacing w:after="0"/>
              <w:rPr>
                <w:rFonts w:asciiTheme="minorHAnsi" w:hAnsiTheme="minorHAnsi" w:cstheme="minorHAnsi"/>
                <w:b/>
                <w:bCs/>
                <w:sz w:val="16"/>
                <w:szCs w:val="16"/>
              </w:rPr>
            </w:pPr>
          </w:p>
        </w:tc>
        <w:tc>
          <w:tcPr>
            <w:tcW w:w="1308" w:type="pct"/>
            <w:tcBorders>
              <w:bottom w:val="single" w:sz="4" w:space="0" w:color="auto"/>
            </w:tcBorders>
            <w:shd w:val="clear" w:color="auto" w:fill="DAEEF3" w:themeFill="accent5" w:themeFillTint="33"/>
            <w:noWrap/>
            <w:vAlign w:val="center"/>
            <w:hideMark/>
          </w:tcPr>
          <w:p w14:paraId="20E46099" w14:textId="34EDA018" w:rsidR="00A656A6" w:rsidRPr="0067738A" w:rsidRDefault="00A656A6" w:rsidP="00A656A6">
            <w:pPr>
              <w:spacing w:after="0"/>
              <w:rPr>
                <w:rFonts w:asciiTheme="minorHAnsi" w:hAnsiTheme="minorHAnsi" w:cstheme="minorHAnsi"/>
                <w:b/>
                <w:bCs/>
                <w:sz w:val="16"/>
                <w:szCs w:val="16"/>
              </w:rPr>
            </w:pPr>
            <w:r w:rsidRPr="0067738A">
              <w:rPr>
                <w:rFonts w:asciiTheme="minorHAnsi" w:hAnsiTheme="minorHAnsi" w:cstheme="minorHAnsi"/>
                <w:b/>
                <w:bCs/>
                <w:sz w:val="16"/>
                <w:szCs w:val="16"/>
              </w:rPr>
              <w:t xml:space="preserve">Total (reported by </w:t>
            </w:r>
            <w:r>
              <w:rPr>
                <w:rFonts w:asciiTheme="minorHAnsi" w:hAnsiTheme="minorHAnsi" w:cstheme="minorHAnsi"/>
                <w:b/>
                <w:bCs/>
                <w:sz w:val="16"/>
                <w:szCs w:val="16"/>
              </w:rPr>
              <w:t xml:space="preserve">31 </w:t>
            </w:r>
            <w:r w:rsidRPr="009373A6">
              <w:rPr>
                <w:rFonts w:asciiTheme="minorHAnsi" w:hAnsiTheme="minorHAnsi" w:cstheme="minorHAnsi"/>
                <w:b/>
                <w:bCs/>
                <w:sz w:val="16"/>
                <w:szCs w:val="16"/>
              </w:rPr>
              <w:t xml:space="preserve">January </w:t>
            </w:r>
            <w:r w:rsidR="00A00511" w:rsidRPr="009373A6">
              <w:rPr>
                <w:rFonts w:asciiTheme="minorHAnsi" w:hAnsiTheme="minorHAnsi" w:cstheme="minorHAnsi"/>
                <w:b/>
                <w:bCs/>
                <w:sz w:val="16"/>
                <w:szCs w:val="16"/>
              </w:rPr>
              <w:t>202</w:t>
            </w:r>
            <w:r w:rsidR="00A00511">
              <w:rPr>
                <w:rFonts w:asciiTheme="minorHAnsi" w:hAnsiTheme="minorHAnsi" w:cstheme="minorHAnsi"/>
                <w:b/>
                <w:bCs/>
                <w:sz w:val="16"/>
                <w:szCs w:val="16"/>
              </w:rPr>
              <w:t>3</w:t>
            </w:r>
            <w:r w:rsidRPr="0067738A">
              <w:rPr>
                <w:rFonts w:asciiTheme="minorHAnsi" w:hAnsiTheme="minorHAnsi" w:cstheme="minorHAnsi"/>
                <w:b/>
                <w:bCs/>
                <w:sz w:val="16"/>
                <w:szCs w:val="16"/>
              </w:rPr>
              <w:t>)</w:t>
            </w:r>
          </w:p>
        </w:tc>
        <w:tc>
          <w:tcPr>
            <w:tcW w:w="237" w:type="pct"/>
            <w:tcBorders>
              <w:bottom w:val="single" w:sz="4" w:space="0" w:color="auto"/>
            </w:tcBorders>
            <w:shd w:val="clear" w:color="auto" w:fill="DAEEF3" w:themeFill="accent5" w:themeFillTint="33"/>
            <w:noWrap/>
            <w:vAlign w:val="center"/>
            <w:hideMark/>
          </w:tcPr>
          <w:p w14:paraId="745A97FC" w14:textId="2856B72A" w:rsidR="00A656A6" w:rsidRPr="006B79D0" w:rsidRDefault="000A2F1A" w:rsidP="00A656A6">
            <w:pPr>
              <w:spacing w:after="0"/>
              <w:jc w:val="center"/>
              <w:rPr>
                <w:rFonts w:cs="Arial"/>
                <w:b/>
                <w:bCs/>
                <w:color w:val="000000"/>
                <w:szCs w:val="18"/>
              </w:rPr>
            </w:pPr>
            <w:r>
              <w:rPr>
                <w:rFonts w:cs="Arial"/>
                <w:b/>
                <w:bCs/>
                <w:color w:val="000000"/>
                <w:szCs w:val="18"/>
              </w:rPr>
              <w:t>4</w:t>
            </w:r>
            <w:r w:rsidR="00A03A87">
              <w:rPr>
                <w:rFonts w:cs="Arial"/>
                <w:b/>
                <w:bCs/>
                <w:color w:val="000000"/>
                <w:szCs w:val="18"/>
              </w:rPr>
              <w:t>5</w:t>
            </w:r>
            <w:r w:rsidR="005659D7">
              <w:rPr>
                <w:rFonts w:cs="Arial"/>
                <w:b/>
                <w:bCs/>
                <w:color w:val="000000"/>
                <w:szCs w:val="18"/>
              </w:rPr>
              <w:t>8</w:t>
            </w:r>
          </w:p>
        </w:tc>
        <w:tc>
          <w:tcPr>
            <w:tcW w:w="237" w:type="pct"/>
            <w:tcBorders>
              <w:bottom w:val="single" w:sz="4" w:space="0" w:color="auto"/>
            </w:tcBorders>
            <w:shd w:val="clear" w:color="auto" w:fill="DAEEF3" w:themeFill="accent5" w:themeFillTint="33"/>
            <w:noWrap/>
            <w:vAlign w:val="center"/>
            <w:hideMark/>
          </w:tcPr>
          <w:p w14:paraId="5285868C" w14:textId="21BD8B7E" w:rsidR="00A656A6" w:rsidRPr="006B79D0" w:rsidRDefault="000A2F1A" w:rsidP="00A656A6">
            <w:pPr>
              <w:spacing w:after="0"/>
              <w:jc w:val="center"/>
              <w:rPr>
                <w:rFonts w:cs="Arial"/>
                <w:b/>
                <w:bCs/>
                <w:color w:val="000000"/>
                <w:szCs w:val="18"/>
              </w:rPr>
            </w:pPr>
            <w:r>
              <w:rPr>
                <w:rFonts w:cs="Arial"/>
                <w:b/>
                <w:bCs/>
                <w:color w:val="000000"/>
                <w:szCs w:val="18"/>
              </w:rPr>
              <w:t>3</w:t>
            </w:r>
            <w:r w:rsidR="005659D7">
              <w:rPr>
                <w:rFonts w:cs="Arial"/>
                <w:b/>
                <w:bCs/>
                <w:color w:val="000000"/>
                <w:szCs w:val="18"/>
              </w:rPr>
              <w:t>86</w:t>
            </w:r>
          </w:p>
        </w:tc>
        <w:tc>
          <w:tcPr>
            <w:tcW w:w="237" w:type="pct"/>
            <w:tcBorders>
              <w:bottom w:val="single" w:sz="4" w:space="0" w:color="auto"/>
            </w:tcBorders>
            <w:shd w:val="clear" w:color="auto" w:fill="DAEEF3" w:themeFill="accent5" w:themeFillTint="33"/>
            <w:noWrap/>
            <w:vAlign w:val="center"/>
            <w:hideMark/>
          </w:tcPr>
          <w:p w14:paraId="67878731" w14:textId="4F2E0961" w:rsidR="00A656A6" w:rsidRPr="006B79D0" w:rsidRDefault="000A2F1A" w:rsidP="00A656A6">
            <w:pPr>
              <w:spacing w:after="0"/>
              <w:jc w:val="center"/>
              <w:rPr>
                <w:rFonts w:cs="Arial"/>
                <w:b/>
                <w:bCs/>
                <w:color w:val="000000"/>
                <w:szCs w:val="18"/>
              </w:rPr>
            </w:pPr>
            <w:r>
              <w:rPr>
                <w:rFonts w:cs="Arial"/>
                <w:b/>
                <w:bCs/>
                <w:color w:val="000000"/>
                <w:szCs w:val="18"/>
              </w:rPr>
              <w:t>331</w:t>
            </w:r>
          </w:p>
        </w:tc>
        <w:tc>
          <w:tcPr>
            <w:tcW w:w="237" w:type="pct"/>
            <w:tcBorders>
              <w:bottom w:val="single" w:sz="4" w:space="0" w:color="auto"/>
            </w:tcBorders>
            <w:shd w:val="clear" w:color="auto" w:fill="DAEEF3" w:themeFill="accent5" w:themeFillTint="33"/>
            <w:noWrap/>
            <w:vAlign w:val="center"/>
            <w:hideMark/>
          </w:tcPr>
          <w:p w14:paraId="555A56F0" w14:textId="7F9D3451" w:rsidR="00A656A6" w:rsidRPr="006B79D0" w:rsidRDefault="000A2F1A" w:rsidP="00A656A6">
            <w:pPr>
              <w:spacing w:after="0"/>
              <w:jc w:val="center"/>
              <w:rPr>
                <w:rFonts w:cs="Arial"/>
                <w:b/>
                <w:bCs/>
                <w:color w:val="000000"/>
                <w:szCs w:val="18"/>
              </w:rPr>
            </w:pPr>
            <w:r>
              <w:rPr>
                <w:rFonts w:cs="Arial"/>
                <w:b/>
                <w:bCs/>
                <w:color w:val="000000"/>
                <w:szCs w:val="18"/>
              </w:rPr>
              <w:t>8</w:t>
            </w:r>
            <w:r w:rsidR="005659D7">
              <w:rPr>
                <w:rFonts w:cs="Arial"/>
                <w:b/>
                <w:bCs/>
                <w:color w:val="000000"/>
                <w:szCs w:val="18"/>
              </w:rPr>
              <w:t>4</w:t>
            </w:r>
          </w:p>
        </w:tc>
        <w:tc>
          <w:tcPr>
            <w:tcW w:w="237" w:type="pct"/>
            <w:tcBorders>
              <w:bottom w:val="single" w:sz="4" w:space="0" w:color="auto"/>
            </w:tcBorders>
            <w:shd w:val="clear" w:color="auto" w:fill="DAEEF3" w:themeFill="accent5" w:themeFillTint="33"/>
            <w:noWrap/>
            <w:vAlign w:val="center"/>
            <w:hideMark/>
          </w:tcPr>
          <w:p w14:paraId="05C623DC" w14:textId="56F0C90F" w:rsidR="00A656A6" w:rsidRPr="006B79D0" w:rsidRDefault="000A2F1A" w:rsidP="00A656A6">
            <w:pPr>
              <w:spacing w:after="0"/>
              <w:jc w:val="center"/>
              <w:rPr>
                <w:rFonts w:cs="Arial"/>
                <w:b/>
                <w:bCs/>
                <w:color w:val="000000"/>
                <w:szCs w:val="18"/>
              </w:rPr>
            </w:pPr>
            <w:r>
              <w:rPr>
                <w:rFonts w:cs="Arial"/>
                <w:b/>
                <w:bCs/>
                <w:color w:val="000000"/>
                <w:szCs w:val="18"/>
              </w:rPr>
              <w:t>130</w:t>
            </w:r>
          </w:p>
        </w:tc>
        <w:tc>
          <w:tcPr>
            <w:tcW w:w="237" w:type="pct"/>
            <w:tcBorders>
              <w:bottom w:val="single" w:sz="4" w:space="0" w:color="auto"/>
            </w:tcBorders>
            <w:shd w:val="clear" w:color="auto" w:fill="DAEEF3" w:themeFill="accent5" w:themeFillTint="33"/>
            <w:noWrap/>
            <w:vAlign w:val="center"/>
            <w:hideMark/>
          </w:tcPr>
          <w:p w14:paraId="1D5A6D44" w14:textId="71AC7CE0" w:rsidR="00A656A6" w:rsidRPr="006B79D0" w:rsidRDefault="000A2F1A" w:rsidP="00A656A6">
            <w:pPr>
              <w:spacing w:after="0"/>
              <w:jc w:val="center"/>
              <w:rPr>
                <w:rFonts w:cs="Arial"/>
                <w:b/>
                <w:bCs/>
                <w:color w:val="000000"/>
                <w:szCs w:val="18"/>
              </w:rPr>
            </w:pPr>
            <w:r>
              <w:rPr>
                <w:rFonts w:cs="Arial"/>
                <w:b/>
                <w:bCs/>
                <w:color w:val="000000"/>
                <w:szCs w:val="18"/>
              </w:rPr>
              <w:t>10</w:t>
            </w:r>
          </w:p>
        </w:tc>
        <w:tc>
          <w:tcPr>
            <w:tcW w:w="237" w:type="pct"/>
            <w:tcBorders>
              <w:bottom w:val="single" w:sz="4" w:space="0" w:color="auto"/>
            </w:tcBorders>
            <w:shd w:val="clear" w:color="auto" w:fill="DAEEF3" w:themeFill="accent5" w:themeFillTint="33"/>
            <w:noWrap/>
            <w:vAlign w:val="center"/>
            <w:hideMark/>
          </w:tcPr>
          <w:p w14:paraId="311E81FA" w14:textId="7DE3C73C" w:rsidR="00A656A6" w:rsidRPr="006B79D0" w:rsidRDefault="000A2F1A" w:rsidP="00A656A6">
            <w:pPr>
              <w:spacing w:after="0"/>
              <w:jc w:val="center"/>
              <w:rPr>
                <w:rFonts w:cs="Arial"/>
                <w:b/>
                <w:bCs/>
                <w:color w:val="000000"/>
                <w:szCs w:val="18"/>
              </w:rPr>
            </w:pPr>
            <w:r>
              <w:rPr>
                <w:rFonts w:cs="Arial"/>
                <w:b/>
                <w:bCs/>
                <w:color w:val="000000"/>
                <w:szCs w:val="18"/>
              </w:rPr>
              <w:t>9</w:t>
            </w:r>
          </w:p>
        </w:tc>
        <w:tc>
          <w:tcPr>
            <w:tcW w:w="241" w:type="pct"/>
            <w:tcBorders>
              <w:bottom w:val="single" w:sz="4" w:space="0" w:color="auto"/>
              <w:right w:val="single" w:sz="8" w:space="0" w:color="auto"/>
            </w:tcBorders>
            <w:shd w:val="clear" w:color="auto" w:fill="DAEEF3" w:themeFill="accent5" w:themeFillTint="33"/>
            <w:noWrap/>
            <w:vAlign w:val="center"/>
            <w:hideMark/>
          </w:tcPr>
          <w:p w14:paraId="7A6D171A" w14:textId="7F966A8F" w:rsidR="00A656A6" w:rsidRPr="006B79D0" w:rsidRDefault="000A2F1A" w:rsidP="00A656A6">
            <w:pPr>
              <w:spacing w:after="0"/>
              <w:jc w:val="center"/>
              <w:rPr>
                <w:rFonts w:cs="Arial"/>
                <w:b/>
                <w:bCs/>
                <w:color w:val="000000"/>
                <w:szCs w:val="18"/>
              </w:rPr>
            </w:pPr>
            <w:r>
              <w:rPr>
                <w:rFonts w:cs="Arial"/>
                <w:b/>
                <w:bCs/>
                <w:color w:val="000000"/>
                <w:szCs w:val="18"/>
              </w:rPr>
              <w:t>28</w:t>
            </w:r>
          </w:p>
        </w:tc>
        <w:tc>
          <w:tcPr>
            <w:tcW w:w="222" w:type="pct"/>
            <w:tcBorders>
              <w:left w:val="single" w:sz="8" w:space="0" w:color="auto"/>
              <w:bottom w:val="single" w:sz="4" w:space="0" w:color="auto"/>
            </w:tcBorders>
            <w:shd w:val="clear" w:color="auto" w:fill="EAF1DD" w:themeFill="accent3" w:themeFillTint="33"/>
            <w:vAlign w:val="center"/>
          </w:tcPr>
          <w:p w14:paraId="461C44FE" w14:textId="61CC9193" w:rsidR="00A656A6" w:rsidRPr="006B79D0" w:rsidRDefault="00A656A6" w:rsidP="00A656A6">
            <w:pPr>
              <w:spacing w:after="0"/>
              <w:jc w:val="center"/>
              <w:rPr>
                <w:rFonts w:cs="Arial"/>
                <w:b/>
                <w:bCs/>
                <w:szCs w:val="18"/>
              </w:rPr>
            </w:pPr>
            <w:r w:rsidRPr="006B79D0">
              <w:rPr>
                <w:rFonts w:cs="Arial"/>
                <w:b/>
                <w:bCs/>
                <w:color w:val="000000"/>
                <w:szCs w:val="18"/>
              </w:rPr>
              <w:t>1,</w:t>
            </w:r>
            <w:r w:rsidR="000A2F1A">
              <w:rPr>
                <w:rFonts w:cs="Arial"/>
                <w:b/>
                <w:bCs/>
                <w:color w:val="000000"/>
                <w:szCs w:val="18"/>
              </w:rPr>
              <w:t>303</w:t>
            </w:r>
          </w:p>
        </w:tc>
        <w:tc>
          <w:tcPr>
            <w:tcW w:w="272" w:type="pct"/>
            <w:tcBorders>
              <w:bottom w:val="single" w:sz="4" w:space="0" w:color="auto"/>
            </w:tcBorders>
            <w:shd w:val="clear" w:color="auto" w:fill="EAF1DD" w:themeFill="accent3" w:themeFillTint="33"/>
            <w:vAlign w:val="center"/>
          </w:tcPr>
          <w:p w14:paraId="458FAA8D" w14:textId="4CECF592" w:rsidR="00A03A87" w:rsidRPr="006B79D0" w:rsidRDefault="00A656A6" w:rsidP="00A03A87">
            <w:pPr>
              <w:spacing w:after="0"/>
              <w:jc w:val="center"/>
              <w:rPr>
                <w:rFonts w:cs="Arial"/>
                <w:b/>
                <w:bCs/>
                <w:color w:val="000000"/>
                <w:szCs w:val="18"/>
              </w:rPr>
            </w:pPr>
            <w:r w:rsidRPr="006B79D0">
              <w:rPr>
                <w:rFonts w:cs="Arial"/>
                <w:b/>
                <w:bCs/>
                <w:color w:val="000000"/>
                <w:szCs w:val="18"/>
              </w:rPr>
              <w:t>1,</w:t>
            </w:r>
            <w:r w:rsidR="000A2F1A">
              <w:rPr>
                <w:rFonts w:cs="Arial"/>
                <w:b/>
                <w:bCs/>
                <w:color w:val="000000"/>
                <w:szCs w:val="18"/>
              </w:rPr>
              <w:t>4</w:t>
            </w:r>
            <w:r w:rsidR="005659D7">
              <w:rPr>
                <w:rFonts w:cs="Arial"/>
                <w:b/>
                <w:bCs/>
                <w:color w:val="000000"/>
                <w:szCs w:val="18"/>
              </w:rPr>
              <w:t>36</w:t>
            </w:r>
          </w:p>
        </w:tc>
        <w:tc>
          <w:tcPr>
            <w:tcW w:w="341" w:type="pct"/>
            <w:tcBorders>
              <w:bottom w:val="single" w:sz="4" w:space="0" w:color="auto"/>
            </w:tcBorders>
            <w:shd w:val="clear" w:color="auto" w:fill="EAF1DD" w:themeFill="accent3" w:themeFillTint="33"/>
            <w:vAlign w:val="center"/>
          </w:tcPr>
          <w:p w14:paraId="338EBABD" w14:textId="3995BC7A" w:rsidR="00A656A6" w:rsidRPr="006B79D0" w:rsidRDefault="000A2F1A" w:rsidP="00A656A6">
            <w:pPr>
              <w:spacing w:after="0"/>
              <w:jc w:val="center"/>
              <w:rPr>
                <w:rFonts w:cs="Arial"/>
                <w:b/>
                <w:bCs/>
                <w:szCs w:val="18"/>
              </w:rPr>
            </w:pPr>
            <w:r w:rsidRPr="006B79D0">
              <w:rPr>
                <w:rFonts w:cs="Arial"/>
                <w:bCs/>
                <w:color w:val="FF0000"/>
                <w:szCs w:val="18"/>
              </w:rPr>
              <w:t>▲</w:t>
            </w:r>
            <w:r w:rsidRPr="006B79D0">
              <w:rPr>
                <w:rFonts w:cs="Arial"/>
                <w:bCs/>
                <w:color w:val="auto"/>
                <w:szCs w:val="18"/>
              </w:rPr>
              <w:t xml:space="preserve"> </w:t>
            </w:r>
            <w:r w:rsidR="005659D7">
              <w:rPr>
                <w:rFonts w:cs="Arial"/>
                <w:b/>
                <w:bCs/>
                <w:color w:val="auto"/>
                <w:szCs w:val="18"/>
              </w:rPr>
              <w:t>10.2</w:t>
            </w:r>
            <w:r w:rsidRPr="00201BC7">
              <w:rPr>
                <w:rFonts w:cs="Arial"/>
                <w:b/>
                <w:color w:val="auto"/>
                <w:szCs w:val="18"/>
              </w:rPr>
              <w:t>%</w:t>
            </w:r>
          </w:p>
        </w:tc>
      </w:tr>
    </w:tbl>
    <w:p w14:paraId="10956633" w14:textId="1BD0F358" w:rsidR="00F64A35" w:rsidRPr="005D69B0" w:rsidRDefault="00F9135D" w:rsidP="00A400BC">
      <w:pPr>
        <w:spacing w:before="240" w:after="0"/>
        <w:rPr>
          <w:rFonts w:cs="Arial"/>
          <w:sz w:val="16"/>
          <w:szCs w:val="16"/>
        </w:rPr>
      </w:pPr>
      <w:r>
        <w:rPr>
          <w:rFonts w:cs="Arial"/>
          <w:sz w:val="16"/>
          <w:szCs w:val="16"/>
        </w:rPr>
        <w:t>CAR = critical antimicrobial resistance</w:t>
      </w:r>
      <w:r w:rsidR="00B23D3A">
        <w:rPr>
          <w:rFonts w:cs="Arial"/>
          <w:sz w:val="16"/>
          <w:szCs w:val="16"/>
        </w:rPr>
        <w:t>;</w:t>
      </w:r>
      <w:r>
        <w:rPr>
          <w:rFonts w:cs="Arial"/>
          <w:sz w:val="16"/>
          <w:szCs w:val="16"/>
        </w:rPr>
        <w:t xml:space="preserve"> </w:t>
      </w:r>
      <w:r w:rsidR="002570FB">
        <w:rPr>
          <w:rFonts w:cs="Arial"/>
          <w:sz w:val="16"/>
          <w:szCs w:val="16"/>
        </w:rPr>
        <w:t xml:space="preserve">MIC = minimum inhibitory concentration; </w:t>
      </w:r>
      <w:r w:rsidRPr="00CD5F68">
        <w:rPr>
          <w:rFonts w:cs="Arial"/>
          <w:bCs/>
          <w:color w:val="FF0000"/>
          <w:sz w:val="16"/>
          <w:szCs w:val="16"/>
        </w:rPr>
        <w:t>▲</w:t>
      </w:r>
      <w:r>
        <w:rPr>
          <w:rFonts w:cs="Arial"/>
          <w:sz w:val="16"/>
          <w:szCs w:val="16"/>
        </w:rPr>
        <w:t> = </w:t>
      </w:r>
      <w:r w:rsidRPr="0014072D">
        <w:rPr>
          <w:rFonts w:cs="Arial"/>
          <w:sz w:val="16"/>
          <w:szCs w:val="16"/>
        </w:rPr>
        <w:t xml:space="preserve">increase; </w:t>
      </w:r>
      <w:r w:rsidRPr="00CD5F68">
        <w:rPr>
          <w:rFonts w:cs="Arial"/>
          <w:color w:val="00B050"/>
          <w:sz w:val="16"/>
          <w:szCs w:val="16"/>
        </w:rPr>
        <w:t>▼</w:t>
      </w:r>
      <w:r>
        <w:rPr>
          <w:rFonts w:cs="Arial"/>
          <w:sz w:val="16"/>
          <w:szCs w:val="16"/>
        </w:rPr>
        <w:t> = </w:t>
      </w:r>
      <w:r w:rsidRPr="0014072D">
        <w:rPr>
          <w:rFonts w:cs="Arial"/>
          <w:sz w:val="16"/>
          <w:szCs w:val="16"/>
        </w:rPr>
        <w:t>decrease</w:t>
      </w:r>
      <w:r>
        <w:rPr>
          <w:rFonts w:cs="Arial"/>
          <w:sz w:val="16"/>
          <w:szCs w:val="16"/>
        </w:rPr>
        <w:t>;</w:t>
      </w:r>
      <w:r w:rsidR="00B23D3A">
        <w:rPr>
          <w:rFonts w:cs="Arial"/>
          <w:sz w:val="16"/>
          <w:szCs w:val="16"/>
        </w:rPr>
        <w:t xml:space="preserve"> </w:t>
      </w:r>
      <w:r w:rsidR="00F64A35">
        <w:rPr>
          <w:rFonts w:cs="Arial"/>
          <w:sz w:val="16"/>
          <w:szCs w:val="16"/>
        </w:rPr>
        <w:t>–</w:t>
      </w:r>
      <w:r w:rsidR="00CC1AA1">
        <w:rPr>
          <w:rFonts w:cs="Arial"/>
          <w:sz w:val="16"/>
          <w:szCs w:val="16"/>
        </w:rPr>
        <w:t> </w:t>
      </w:r>
      <w:r w:rsidR="00F64A35">
        <w:rPr>
          <w:rFonts w:cs="Arial"/>
          <w:sz w:val="16"/>
          <w:szCs w:val="16"/>
        </w:rPr>
        <w:t>=</w:t>
      </w:r>
      <w:r w:rsidR="00CC1AA1">
        <w:rPr>
          <w:rFonts w:cs="Arial"/>
          <w:sz w:val="16"/>
          <w:szCs w:val="16"/>
        </w:rPr>
        <w:t> </w:t>
      </w:r>
      <w:r w:rsidR="00F64A35">
        <w:rPr>
          <w:rFonts w:cs="Arial"/>
          <w:sz w:val="16"/>
          <w:szCs w:val="16"/>
        </w:rPr>
        <w:t>not applicabl</w:t>
      </w:r>
      <w:r w:rsidR="00A400BC">
        <w:rPr>
          <w:rFonts w:cs="Arial"/>
          <w:sz w:val="16"/>
          <w:szCs w:val="16"/>
        </w:rPr>
        <w:t>e</w:t>
      </w:r>
    </w:p>
    <w:p w14:paraId="4E7E604F" w14:textId="496B7890" w:rsidR="00F64A35" w:rsidRPr="007F4447" w:rsidRDefault="00F64A35" w:rsidP="00DF2092">
      <w:pPr>
        <w:spacing w:before="60" w:after="0"/>
        <w:ind w:left="284" w:hanging="284"/>
        <w:rPr>
          <w:rFonts w:cs="Arial"/>
          <w:sz w:val="16"/>
          <w:szCs w:val="16"/>
        </w:rPr>
      </w:pPr>
      <w:r w:rsidRPr="007F4447">
        <w:rPr>
          <w:rFonts w:cs="Arial"/>
          <w:sz w:val="16"/>
          <w:szCs w:val="16"/>
        </w:rPr>
        <w:t>*</w:t>
      </w:r>
      <w:r w:rsidR="00A400BC">
        <w:rPr>
          <w:rFonts w:cs="Arial"/>
          <w:sz w:val="16"/>
          <w:szCs w:val="16"/>
        </w:rPr>
        <w:tab/>
      </w:r>
      <w:r w:rsidRPr="007F4447">
        <w:rPr>
          <w:rFonts w:cs="Arial"/>
          <w:sz w:val="16"/>
          <w:szCs w:val="16"/>
        </w:rPr>
        <w:t xml:space="preserve">Relative change = absolute change </w:t>
      </w:r>
      <w:r w:rsidRPr="00D256FE">
        <w:rPr>
          <w:rFonts w:cs="Arial"/>
          <w:sz w:val="16"/>
          <w:szCs w:val="16"/>
        </w:rPr>
        <w:t>between 20</w:t>
      </w:r>
      <w:r w:rsidR="00D256FE" w:rsidRPr="00D256FE">
        <w:rPr>
          <w:rFonts w:cs="Arial"/>
          <w:sz w:val="16"/>
          <w:szCs w:val="16"/>
        </w:rPr>
        <w:t>2</w:t>
      </w:r>
      <w:r w:rsidR="000A2F1A">
        <w:rPr>
          <w:rFonts w:cs="Arial"/>
          <w:sz w:val="16"/>
          <w:szCs w:val="16"/>
        </w:rPr>
        <w:t>1</w:t>
      </w:r>
      <w:r w:rsidRPr="00D256FE">
        <w:rPr>
          <w:rFonts w:cs="Arial"/>
          <w:sz w:val="16"/>
          <w:szCs w:val="16"/>
        </w:rPr>
        <w:t xml:space="preserve"> and 20</w:t>
      </w:r>
      <w:r w:rsidR="00CC1AA1" w:rsidRPr="00D256FE">
        <w:rPr>
          <w:rFonts w:cs="Arial"/>
          <w:sz w:val="16"/>
          <w:szCs w:val="16"/>
        </w:rPr>
        <w:t>2</w:t>
      </w:r>
      <w:r w:rsidR="000A2F1A">
        <w:rPr>
          <w:rFonts w:cs="Arial"/>
          <w:sz w:val="16"/>
          <w:szCs w:val="16"/>
        </w:rPr>
        <w:t>2</w:t>
      </w:r>
      <w:r w:rsidRPr="00D256FE">
        <w:rPr>
          <w:rFonts w:cs="Arial"/>
          <w:sz w:val="16"/>
          <w:szCs w:val="16"/>
        </w:rPr>
        <w:t>, for each CAR, expressed as a percentage of 20</w:t>
      </w:r>
      <w:r w:rsidR="00D256FE" w:rsidRPr="00D256FE">
        <w:rPr>
          <w:rFonts w:cs="Arial"/>
          <w:sz w:val="16"/>
          <w:szCs w:val="16"/>
        </w:rPr>
        <w:t>2</w:t>
      </w:r>
      <w:r w:rsidR="000A2F1A">
        <w:rPr>
          <w:rFonts w:cs="Arial"/>
          <w:sz w:val="16"/>
          <w:szCs w:val="16"/>
        </w:rPr>
        <w:t>1</w:t>
      </w:r>
      <w:r w:rsidRPr="00D256FE">
        <w:rPr>
          <w:rFonts w:cs="Arial"/>
          <w:sz w:val="16"/>
          <w:szCs w:val="16"/>
        </w:rPr>
        <w:t xml:space="preserve"> base</w:t>
      </w:r>
    </w:p>
    <w:p w14:paraId="71700C78" w14:textId="3A1437A2" w:rsidR="006C7955" w:rsidRPr="00467039" w:rsidRDefault="00C771A3" w:rsidP="00DF2092">
      <w:pPr>
        <w:spacing w:after="0"/>
        <w:ind w:left="284" w:hanging="284"/>
        <w:rPr>
          <w:rFonts w:cs="Arial"/>
          <w:i/>
          <w:iCs/>
          <w:sz w:val="16"/>
          <w:szCs w:val="16"/>
        </w:rPr>
      </w:pPr>
      <w:bookmarkStart w:id="13" w:name="_Hlk132797828"/>
      <w:r w:rsidRPr="00C771A3">
        <w:rPr>
          <w:rFonts w:cs="Arial"/>
          <w:sz w:val="16"/>
          <w:szCs w:val="16"/>
        </w:rPr>
        <w:t>†</w:t>
      </w:r>
      <w:bookmarkEnd w:id="13"/>
      <w:r w:rsidR="006C7955" w:rsidRPr="00A400BC">
        <w:rPr>
          <w:rFonts w:cs="Arial"/>
          <w:sz w:val="16"/>
          <w:szCs w:val="16"/>
        </w:rPr>
        <w:tab/>
      </w:r>
      <w:r w:rsidR="006C7955">
        <w:rPr>
          <w:rFonts w:cs="Arial"/>
          <w:sz w:val="16"/>
          <w:szCs w:val="16"/>
        </w:rPr>
        <w:t xml:space="preserve">When not seen in combination with </w:t>
      </w:r>
      <w:r w:rsidR="00F9135D">
        <w:rPr>
          <w:rFonts w:cs="Arial"/>
          <w:sz w:val="16"/>
          <w:szCs w:val="16"/>
        </w:rPr>
        <w:t xml:space="preserve">carbapenemase-producing </w:t>
      </w:r>
      <w:r w:rsidR="00F9135D">
        <w:rPr>
          <w:rFonts w:cs="Arial"/>
          <w:i/>
          <w:iCs/>
          <w:sz w:val="16"/>
          <w:szCs w:val="16"/>
        </w:rPr>
        <w:t>Enterobacterales</w:t>
      </w:r>
    </w:p>
    <w:p w14:paraId="79EAD363" w14:textId="0E9A6C70" w:rsidR="00094345" w:rsidRDefault="00094345" w:rsidP="00DF2092">
      <w:pPr>
        <w:spacing w:after="0"/>
        <w:ind w:left="284" w:hanging="284"/>
        <w:rPr>
          <w:rFonts w:cs="Arial"/>
          <w:sz w:val="16"/>
          <w:szCs w:val="16"/>
        </w:rPr>
      </w:pPr>
      <w:r>
        <w:rPr>
          <w:rFonts w:cs="Arial"/>
          <w:sz w:val="16"/>
          <w:szCs w:val="16"/>
        </w:rPr>
        <w:t>§</w:t>
      </w:r>
      <w:r>
        <w:rPr>
          <w:rFonts w:cs="Arial"/>
          <w:sz w:val="16"/>
          <w:szCs w:val="16"/>
        </w:rPr>
        <w:tab/>
      </w:r>
      <w:r w:rsidR="000256AD">
        <w:rPr>
          <w:rFonts w:cs="Arial"/>
          <w:sz w:val="16"/>
          <w:szCs w:val="16"/>
        </w:rPr>
        <w:t xml:space="preserve">Azithromycin </w:t>
      </w:r>
      <w:r w:rsidR="00A10E86">
        <w:rPr>
          <w:rFonts w:cs="Arial"/>
          <w:sz w:val="16"/>
          <w:szCs w:val="16"/>
        </w:rPr>
        <w:t>MIC &lt; 256 mg/L</w:t>
      </w:r>
    </w:p>
    <w:p w14:paraId="729B430A" w14:textId="0F9F1318" w:rsidR="009373A6" w:rsidRDefault="000256AD" w:rsidP="00DF2092">
      <w:pPr>
        <w:spacing w:after="0"/>
        <w:ind w:left="284" w:hanging="284"/>
        <w:rPr>
          <w:rFonts w:cs="Arial"/>
          <w:sz w:val="16"/>
          <w:szCs w:val="16"/>
        </w:rPr>
      </w:pPr>
      <w:r>
        <w:rPr>
          <w:rFonts w:cs="Arial"/>
          <w:sz w:val="16"/>
          <w:szCs w:val="16"/>
        </w:rPr>
        <w:t>#</w:t>
      </w:r>
      <w:r>
        <w:rPr>
          <w:rFonts w:cs="Arial"/>
          <w:sz w:val="16"/>
          <w:szCs w:val="16"/>
        </w:rPr>
        <w:tab/>
        <w:t xml:space="preserve">Azithromycin </w:t>
      </w:r>
      <w:r w:rsidR="00A10E86">
        <w:rPr>
          <w:rFonts w:cs="Arial"/>
          <w:sz w:val="16"/>
          <w:szCs w:val="16"/>
        </w:rPr>
        <w:t xml:space="preserve">MIC </w:t>
      </w:r>
      <w:r w:rsidR="00A10E86">
        <w:rPr>
          <w:rFonts w:cstheme="minorHAnsi"/>
          <w:sz w:val="16"/>
          <w:szCs w:val="16"/>
        </w:rPr>
        <w:t>≥</w:t>
      </w:r>
      <w:r w:rsidR="00A10E86">
        <w:rPr>
          <w:rFonts w:cs="Arial"/>
          <w:sz w:val="16"/>
          <w:szCs w:val="16"/>
        </w:rPr>
        <w:t xml:space="preserve"> 256 mg/L</w:t>
      </w:r>
    </w:p>
    <w:p w14:paraId="4967C2C1" w14:textId="77777777" w:rsidR="009373A6" w:rsidRDefault="009373A6" w:rsidP="00DF2092">
      <w:pPr>
        <w:spacing w:after="0"/>
        <w:rPr>
          <w:rFonts w:cs="Arial"/>
          <w:sz w:val="16"/>
          <w:szCs w:val="16"/>
        </w:rPr>
        <w:sectPr w:rsidR="009373A6" w:rsidSect="002B4B1E">
          <w:headerReference w:type="even" r:id="rId21"/>
          <w:headerReference w:type="default" r:id="rId22"/>
          <w:footerReference w:type="default" r:id="rId23"/>
          <w:headerReference w:type="first" r:id="rId24"/>
          <w:pgSz w:w="16838" w:h="11906" w:orient="landscape"/>
          <w:pgMar w:top="1440" w:right="1440" w:bottom="1440" w:left="1440" w:header="709" w:footer="709" w:gutter="0"/>
          <w:cols w:space="708"/>
          <w:docGrid w:linePitch="360"/>
        </w:sectPr>
      </w:pPr>
    </w:p>
    <w:p w14:paraId="2CA74426" w14:textId="27F0E505" w:rsidR="00EF0F37" w:rsidRPr="006B0B12" w:rsidRDefault="00EF0F37" w:rsidP="00BC065E">
      <w:pPr>
        <w:pStyle w:val="Heading3"/>
      </w:pPr>
      <w:bookmarkStart w:id="14" w:name="_Toc137975335"/>
      <w:r w:rsidRPr="006B0B12">
        <w:lastRenderedPageBreak/>
        <w:t>Critical antimicrobial resistances by age group</w:t>
      </w:r>
      <w:bookmarkEnd w:id="14"/>
    </w:p>
    <w:p w14:paraId="27EE3E12" w14:textId="6C7D78F7" w:rsidR="0009035C" w:rsidRPr="00303B7F" w:rsidRDefault="003E626A" w:rsidP="00FC45A2">
      <w:r w:rsidRPr="00CB3FEE">
        <w:t>CARs were isolated from patients of all age</w:t>
      </w:r>
      <w:r w:rsidR="00F51015">
        <w:t xml:space="preserve"> group</w:t>
      </w:r>
      <w:r w:rsidRPr="00CB3FEE">
        <w:t xml:space="preserve">s; the median age was </w:t>
      </w:r>
      <w:r w:rsidR="00B17C6B" w:rsidRPr="00CB3FEE">
        <w:t>60</w:t>
      </w:r>
      <w:r w:rsidRPr="00CB3FEE">
        <w:t>–</w:t>
      </w:r>
      <w:r w:rsidR="00B17C6B" w:rsidRPr="00CB3FEE">
        <w:t>6</w:t>
      </w:r>
      <w:r w:rsidRPr="00CB3FEE">
        <w:t>9 years (Figure</w:t>
      </w:r>
      <w:r w:rsidR="007B5858">
        <w:t> </w:t>
      </w:r>
      <w:r w:rsidRPr="00CB3FEE">
        <w:t xml:space="preserve">1). </w:t>
      </w:r>
      <w:r w:rsidR="000148E1" w:rsidRPr="00CB3FEE">
        <w:t>Just over t</w:t>
      </w:r>
      <w:r w:rsidR="00B9623E" w:rsidRPr="00CB3FEE">
        <w:t>hree-quarters</w:t>
      </w:r>
      <w:r w:rsidR="00081268" w:rsidRPr="00CB3FEE">
        <w:t xml:space="preserve"> </w:t>
      </w:r>
      <w:r w:rsidRPr="00CB3FEE">
        <w:t>of CPE were isolated from people aged 50 years and older (</w:t>
      </w:r>
      <w:r w:rsidR="00CB3FEE" w:rsidRPr="00CB3FEE">
        <w:t>6</w:t>
      </w:r>
      <w:r w:rsidR="003E2EFF">
        <w:t>32</w:t>
      </w:r>
      <w:r w:rsidRPr="00CB3FEE">
        <w:t>/</w:t>
      </w:r>
      <w:r w:rsidR="00CB3FEE" w:rsidRPr="00CB3FEE">
        <w:t>8</w:t>
      </w:r>
      <w:r w:rsidR="003E2EFF">
        <w:t>2</w:t>
      </w:r>
      <w:r w:rsidR="00CB3FEE" w:rsidRPr="00CB3FEE">
        <w:t>7</w:t>
      </w:r>
      <w:r w:rsidR="001422E7" w:rsidRPr="00CB3FEE">
        <w:t>, 76</w:t>
      </w:r>
      <w:r w:rsidR="00C91E9A">
        <w:t>.</w:t>
      </w:r>
      <w:r w:rsidR="003E2EFF">
        <w:t>4</w:t>
      </w:r>
      <w:r w:rsidR="001422E7" w:rsidRPr="00CB3FEE">
        <w:t>%</w:t>
      </w:r>
      <w:r w:rsidRPr="00CB3FEE">
        <w:t xml:space="preserve">). </w:t>
      </w:r>
      <w:r w:rsidR="00303B7F" w:rsidRPr="00303B7F">
        <w:t xml:space="preserve">Most of </w:t>
      </w:r>
      <w:r w:rsidR="00091305">
        <w:t xml:space="preserve">ceftriaxone- and/or </w:t>
      </w:r>
      <w:r w:rsidR="00303B7F" w:rsidRPr="00303B7F">
        <w:t>a</w:t>
      </w:r>
      <w:r w:rsidR="000678EF" w:rsidRPr="00303B7F">
        <w:t>zithromycin-nonsusceptible</w:t>
      </w:r>
      <w:r w:rsidRPr="00303B7F">
        <w:t xml:space="preserve"> </w:t>
      </w:r>
      <w:r w:rsidRPr="00303B7F">
        <w:rPr>
          <w:i/>
          <w:iCs/>
        </w:rPr>
        <w:t>N.</w:t>
      </w:r>
      <w:r w:rsidR="00CA1559" w:rsidRPr="00303B7F">
        <w:rPr>
          <w:i/>
          <w:iCs/>
        </w:rPr>
        <w:t> </w:t>
      </w:r>
      <w:r w:rsidRPr="00303B7F">
        <w:rPr>
          <w:i/>
          <w:iCs/>
        </w:rPr>
        <w:t>gonorrhoeae</w:t>
      </w:r>
      <w:r w:rsidR="005F5F90" w:rsidRPr="00303B7F">
        <w:t xml:space="preserve"> </w:t>
      </w:r>
      <w:r w:rsidRPr="00303B7F">
        <w:t>w</w:t>
      </w:r>
      <w:r w:rsidR="00303B7F" w:rsidRPr="00303B7F">
        <w:t xml:space="preserve">as </w:t>
      </w:r>
      <w:r w:rsidRPr="00303B7F">
        <w:t xml:space="preserve">reported for </w:t>
      </w:r>
      <w:r w:rsidR="00303B7F" w:rsidRPr="00303B7F">
        <w:t>people aged</w:t>
      </w:r>
      <w:r w:rsidRPr="00303B7F">
        <w:t xml:space="preserve"> </w:t>
      </w:r>
      <w:r w:rsidR="00303B7F" w:rsidRPr="00303B7F">
        <w:t>15</w:t>
      </w:r>
      <w:r w:rsidRPr="00303B7F">
        <w:t>–</w:t>
      </w:r>
      <w:r w:rsidR="00303B7F" w:rsidRPr="00303B7F">
        <w:t>5</w:t>
      </w:r>
      <w:r w:rsidRPr="00303B7F">
        <w:t>9 years</w:t>
      </w:r>
      <w:r w:rsidR="003A7B75">
        <w:t xml:space="preserve"> </w:t>
      </w:r>
      <w:r w:rsidR="003A7B75" w:rsidRPr="00303B7F">
        <w:t>(1</w:t>
      </w:r>
      <w:r w:rsidR="00091305">
        <w:t>53</w:t>
      </w:r>
      <w:r w:rsidR="003A7B75" w:rsidRPr="00303B7F">
        <w:t>/15</w:t>
      </w:r>
      <w:r w:rsidR="00091305">
        <w:t>8</w:t>
      </w:r>
      <w:r w:rsidR="003A7B75" w:rsidRPr="00303B7F">
        <w:t>, 9</w:t>
      </w:r>
      <w:r w:rsidR="00091305">
        <w:t>6</w:t>
      </w:r>
      <w:r w:rsidR="002A645C">
        <w:t>.</w:t>
      </w:r>
      <w:r w:rsidR="00091305">
        <w:t>8</w:t>
      </w:r>
      <w:r w:rsidR="003A7B75" w:rsidRPr="00303B7F">
        <w:t>%)</w:t>
      </w:r>
      <w:r w:rsidR="00303B7F">
        <w:t>;</w:t>
      </w:r>
      <w:r w:rsidR="00303B7F" w:rsidRPr="00303B7F">
        <w:t xml:space="preserve"> </w:t>
      </w:r>
      <w:r w:rsidR="00303B7F">
        <w:t>and 7</w:t>
      </w:r>
      <w:r w:rsidR="00396648">
        <w:t>6.8</w:t>
      </w:r>
      <w:r w:rsidR="00303B7F">
        <w:t xml:space="preserve">% </w:t>
      </w:r>
      <w:r w:rsidR="006844A3">
        <w:t>(</w:t>
      </w:r>
      <w:r w:rsidR="00396648">
        <w:t>76/99</w:t>
      </w:r>
      <w:r w:rsidR="006844A3">
        <w:t xml:space="preserve">) </w:t>
      </w:r>
      <w:r w:rsidR="00303B7F" w:rsidRPr="00303B7F">
        <w:t xml:space="preserve">of MDR </w:t>
      </w:r>
      <w:r w:rsidR="00303B7F" w:rsidRPr="00303B7F">
        <w:rPr>
          <w:i/>
          <w:iCs/>
        </w:rPr>
        <w:t>Shigella</w:t>
      </w:r>
      <w:r w:rsidR="00303B7F" w:rsidRPr="00303B7F">
        <w:t xml:space="preserve"> species were in people aged 20–59 years.</w:t>
      </w:r>
    </w:p>
    <w:p w14:paraId="79D01153" w14:textId="53971477" w:rsidR="003E626A" w:rsidRDefault="003E626A" w:rsidP="00FC45A2">
      <w:r w:rsidRPr="00303B7F">
        <w:t xml:space="preserve">Only </w:t>
      </w:r>
      <w:r w:rsidR="00303B7F" w:rsidRPr="00303B7F">
        <w:t>6.</w:t>
      </w:r>
      <w:r w:rsidR="00091305">
        <w:t>5</w:t>
      </w:r>
      <w:r w:rsidRPr="00303B7F">
        <w:t>% (</w:t>
      </w:r>
      <w:r w:rsidR="00303B7F" w:rsidRPr="00303B7F">
        <w:t>94</w:t>
      </w:r>
      <w:r w:rsidRPr="00303B7F">
        <w:t>/1,</w:t>
      </w:r>
      <w:r w:rsidR="00303B7F" w:rsidRPr="00303B7F">
        <w:t>4</w:t>
      </w:r>
      <w:r w:rsidR="00091305">
        <w:t>36</w:t>
      </w:r>
      <w:r w:rsidRPr="00303B7F">
        <w:t xml:space="preserve">) of all CARs were reported in children aged less than 15 years; CPE </w:t>
      </w:r>
      <w:r w:rsidR="009E1985" w:rsidRPr="00303B7F">
        <w:t>(</w:t>
      </w:r>
      <w:r w:rsidR="009E1985" w:rsidRPr="00303B7F">
        <w:rPr>
          <w:i/>
          <w:iCs/>
        </w:rPr>
        <w:t>n</w:t>
      </w:r>
      <w:r w:rsidR="009E1985" w:rsidRPr="00303B7F">
        <w:t> = 5</w:t>
      </w:r>
      <w:r w:rsidR="00091305">
        <w:t>7</w:t>
      </w:r>
      <w:r w:rsidR="009E1985" w:rsidRPr="00303B7F">
        <w:t>)</w:t>
      </w:r>
      <w:r w:rsidR="00303B7F" w:rsidRPr="00303B7F">
        <w:t xml:space="preserve">, MDR </w:t>
      </w:r>
      <w:r w:rsidR="00303B7F" w:rsidRPr="00800FDA">
        <w:rPr>
          <w:i/>
          <w:iCs/>
        </w:rPr>
        <w:t>Shigella</w:t>
      </w:r>
      <w:r w:rsidR="00303B7F" w:rsidRPr="00303B7F">
        <w:t xml:space="preserve"> species (</w:t>
      </w:r>
      <w:r w:rsidR="00303B7F" w:rsidRPr="00303B7F">
        <w:rPr>
          <w:i/>
          <w:iCs/>
        </w:rPr>
        <w:t>n</w:t>
      </w:r>
      <w:r w:rsidR="00303B7F" w:rsidRPr="00303B7F">
        <w:t> = 19)</w:t>
      </w:r>
      <w:r w:rsidR="009E1985" w:rsidRPr="00303B7F">
        <w:t xml:space="preserve"> </w:t>
      </w:r>
      <w:r w:rsidRPr="00303B7F">
        <w:t xml:space="preserve">and </w:t>
      </w:r>
      <w:r w:rsidR="000678EF" w:rsidRPr="00303B7F">
        <w:t>ceftriaxone-nonsusceptible</w:t>
      </w:r>
      <w:r w:rsidRPr="00303B7F">
        <w:t xml:space="preserve"> </w:t>
      </w:r>
      <w:r w:rsidRPr="00303B7F">
        <w:rPr>
          <w:i/>
          <w:iCs/>
        </w:rPr>
        <w:t xml:space="preserve">Salmonella </w:t>
      </w:r>
      <w:r w:rsidRPr="00303B7F">
        <w:t xml:space="preserve">species </w:t>
      </w:r>
      <w:r w:rsidR="009E1985" w:rsidRPr="00303B7F">
        <w:t>(</w:t>
      </w:r>
      <w:r w:rsidR="009E1985" w:rsidRPr="00303B7F">
        <w:rPr>
          <w:i/>
          <w:iCs/>
        </w:rPr>
        <w:t>n</w:t>
      </w:r>
      <w:r w:rsidR="009E1985" w:rsidRPr="00303B7F">
        <w:t> = 1</w:t>
      </w:r>
      <w:r w:rsidR="00303B7F" w:rsidRPr="00303B7F">
        <w:t>1</w:t>
      </w:r>
      <w:r w:rsidR="009E1985" w:rsidRPr="00303B7F">
        <w:t xml:space="preserve">) </w:t>
      </w:r>
      <w:r w:rsidRPr="00303B7F">
        <w:t xml:space="preserve">were </w:t>
      </w:r>
      <w:r w:rsidRPr="00800FDA">
        <w:t>most frequently reported for this age group (</w:t>
      </w:r>
      <w:r w:rsidR="00303B7F" w:rsidRPr="00800FDA">
        <w:t>8</w:t>
      </w:r>
      <w:r w:rsidR="00091305">
        <w:t>7</w:t>
      </w:r>
      <w:r w:rsidR="009E1985" w:rsidRPr="00800FDA">
        <w:t>/</w:t>
      </w:r>
      <w:r w:rsidR="00303B7F" w:rsidRPr="00800FDA">
        <w:t>9</w:t>
      </w:r>
      <w:r w:rsidR="009E1985" w:rsidRPr="00800FDA">
        <w:t xml:space="preserve">4, </w:t>
      </w:r>
      <w:r w:rsidR="00303B7F" w:rsidRPr="00800FDA">
        <w:t>9</w:t>
      </w:r>
      <w:r w:rsidR="00091305">
        <w:t>2.6</w:t>
      </w:r>
      <w:r w:rsidR="009E1985" w:rsidRPr="00800FDA">
        <w:t>%)</w:t>
      </w:r>
      <w:r w:rsidRPr="00800FDA">
        <w:t>. For the 0</w:t>
      </w:r>
      <w:r w:rsidR="00964F0E" w:rsidRPr="00800FDA">
        <w:t>–</w:t>
      </w:r>
      <w:r w:rsidRPr="00800FDA">
        <w:t>4-year age group, CPE was the most frequently reported CAR (</w:t>
      </w:r>
      <w:r w:rsidR="00891A84" w:rsidRPr="00800FDA">
        <w:rPr>
          <w:i/>
          <w:iCs/>
        </w:rPr>
        <w:t>n</w:t>
      </w:r>
      <w:r w:rsidR="00891A84" w:rsidRPr="00800FDA">
        <w:t xml:space="preserve"> = </w:t>
      </w:r>
      <w:r w:rsidR="0040623B" w:rsidRPr="00800FDA">
        <w:t>4</w:t>
      </w:r>
      <w:r w:rsidR="00091305">
        <w:t>6</w:t>
      </w:r>
      <w:r w:rsidRPr="00800FDA">
        <w:t xml:space="preserve">); followed by </w:t>
      </w:r>
      <w:r w:rsidR="00800FDA" w:rsidRPr="00800FDA">
        <w:t xml:space="preserve">MDR </w:t>
      </w:r>
      <w:r w:rsidR="00800FDA" w:rsidRPr="00800FDA">
        <w:rPr>
          <w:i/>
          <w:iCs/>
        </w:rPr>
        <w:t>Shigella</w:t>
      </w:r>
      <w:r w:rsidR="00800FDA" w:rsidRPr="00800FDA">
        <w:t xml:space="preserve"> species (</w:t>
      </w:r>
      <w:r w:rsidR="00800FDA" w:rsidRPr="00800FDA">
        <w:rPr>
          <w:i/>
          <w:iCs/>
        </w:rPr>
        <w:t>n</w:t>
      </w:r>
      <w:r w:rsidR="00800FDA" w:rsidRPr="00800FDA">
        <w:t xml:space="preserve"> = 14) and </w:t>
      </w:r>
      <w:r w:rsidR="000678EF" w:rsidRPr="00800FDA">
        <w:t>ceftriaxone-nonsusceptible</w:t>
      </w:r>
      <w:r w:rsidR="00F10136" w:rsidRPr="00800FDA">
        <w:t xml:space="preserve"> </w:t>
      </w:r>
      <w:r w:rsidR="00F10136" w:rsidRPr="00800FDA">
        <w:rPr>
          <w:i/>
          <w:iCs/>
        </w:rPr>
        <w:t xml:space="preserve">Salmonella </w:t>
      </w:r>
      <w:r w:rsidR="00F10136" w:rsidRPr="00800FDA">
        <w:t>species (</w:t>
      </w:r>
      <w:r w:rsidR="00F10136" w:rsidRPr="00800FDA">
        <w:rPr>
          <w:i/>
          <w:iCs/>
        </w:rPr>
        <w:t>n</w:t>
      </w:r>
      <w:r w:rsidR="00B02DD0" w:rsidRPr="00800FDA">
        <w:rPr>
          <w:i/>
          <w:iCs/>
        </w:rPr>
        <w:t> </w:t>
      </w:r>
      <w:r w:rsidR="00F10136" w:rsidRPr="00800FDA">
        <w:t>=</w:t>
      </w:r>
      <w:r w:rsidR="00B02DD0" w:rsidRPr="00800FDA">
        <w:t> </w:t>
      </w:r>
      <w:r w:rsidR="0040623B" w:rsidRPr="00800FDA">
        <w:t>6</w:t>
      </w:r>
      <w:r w:rsidR="00F10136" w:rsidRPr="00800FDA">
        <w:t>)</w:t>
      </w:r>
      <w:r w:rsidR="0040623B" w:rsidRPr="00800FDA">
        <w:t>.</w:t>
      </w:r>
    </w:p>
    <w:p w14:paraId="7F26FBB4" w14:textId="0AE62C8F" w:rsidR="00ED1B5A" w:rsidRDefault="002462D8" w:rsidP="00ED1B5A">
      <w:pPr>
        <w:rPr>
          <w:bCs/>
        </w:rPr>
      </w:pPr>
      <w:r w:rsidRPr="00D32826">
        <w:rPr>
          <w:b/>
          <w:bCs/>
        </w:rPr>
        <w:t>Figure 1:</w:t>
      </w:r>
      <w:r>
        <w:t xml:space="preserve"> </w:t>
      </w:r>
      <w:r w:rsidRPr="00B6704A">
        <w:rPr>
          <w:bCs/>
        </w:rPr>
        <w:t>Critical antimicrobial resistances</w:t>
      </w:r>
      <w:r w:rsidRPr="005D0B96">
        <w:t xml:space="preserve"> </w:t>
      </w:r>
      <w:r w:rsidRPr="005D0B96">
        <w:rPr>
          <w:bCs/>
        </w:rPr>
        <w:t>reported to CARAlert</w:t>
      </w:r>
      <w:r w:rsidRPr="00B6704A">
        <w:rPr>
          <w:bCs/>
        </w:rPr>
        <w:t xml:space="preserve">, by age groups, </w:t>
      </w:r>
      <w:r w:rsidRPr="00B60F12">
        <w:rPr>
          <w:bCs/>
        </w:rPr>
        <w:t>202</w:t>
      </w:r>
      <w:r>
        <w:rPr>
          <w:bCs/>
        </w:rPr>
        <w:t>2</w:t>
      </w:r>
    </w:p>
    <w:p w14:paraId="495FFCA8" w14:textId="7BDCC33A" w:rsidR="00EF0F37" w:rsidRDefault="001B1427" w:rsidP="00ED1B5A">
      <w:r>
        <w:rPr>
          <w:noProof/>
        </w:rPr>
        <w:drawing>
          <wp:inline distT="0" distB="0" distL="0" distR="0" wp14:anchorId="5F3A8A12" wp14:editId="05074536">
            <wp:extent cx="6087313" cy="6300000"/>
            <wp:effectExtent l="0" t="0" r="8890" b="5715"/>
            <wp:docPr id="29" name="Picture 29" descr="Figure 1: Critical antimicrobial resistances reported to CARAlert, by age group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 Critical antimicrobial resistances reported to CARAlert, by age groups, 2022"/>
                    <pic:cNvPicPr/>
                  </pic:nvPicPr>
                  <pic:blipFill rotWithShape="1">
                    <a:blip r:embed="rId25"/>
                    <a:srcRect l="4418" t="1461" r="2809" b="377"/>
                    <a:stretch/>
                  </pic:blipFill>
                  <pic:spPr bwMode="auto">
                    <a:xfrm>
                      <a:off x="0" y="0"/>
                      <a:ext cx="6087313" cy="6300000"/>
                    </a:xfrm>
                    <a:prstGeom prst="rect">
                      <a:avLst/>
                    </a:prstGeom>
                    <a:ln>
                      <a:noFill/>
                    </a:ln>
                    <a:extLst>
                      <a:ext uri="{53640926-AAD7-44D8-BBD7-CCE9431645EC}">
                        <a14:shadowObscured xmlns:a14="http://schemas.microsoft.com/office/drawing/2010/main"/>
                      </a:ext>
                    </a:extLst>
                  </pic:spPr>
                </pic:pic>
              </a:graphicData>
            </a:graphic>
          </wp:inline>
        </w:drawing>
      </w:r>
      <w:r w:rsidR="00EF0F37">
        <w:br w:type="page"/>
      </w:r>
    </w:p>
    <w:p w14:paraId="026C8FBA" w14:textId="6C1E1F59" w:rsidR="00632CCA" w:rsidRDefault="00632CCA" w:rsidP="00F6172D">
      <w:pPr>
        <w:pStyle w:val="Heading3"/>
      </w:pPr>
      <w:bookmarkStart w:id="15" w:name="_Toc137975336"/>
      <w:r>
        <w:lastRenderedPageBreak/>
        <w:t>Critical antimicrobial resistances by facility type</w:t>
      </w:r>
      <w:bookmarkEnd w:id="15"/>
    </w:p>
    <w:p w14:paraId="19D28C1E" w14:textId="49F36230" w:rsidR="003E626A" w:rsidRPr="00800FDA" w:rsidRDefault="00B43BAE" w:rsidP="003E626A">
      <w:bookmarkStart w:id="16" w:name="_Hlk139343835"/>
      <w:r>
        <w:t xml:space="preserve">Where the setting was known, a substantial </w:t>
      </w:r>
      <w:r w:rsidR="003E626A" w:rsidRPr="00800FDA">
        <w:t>majority of CARs were detected in either hospitalised patients or hospital outpatients</w:t>
      </w:r>
      <w:r w:rsidR="00587E03" w:rsidRPr="00800FDA">
        <w:t xml:space="preserve"> (</w:t>
      </w:r>
      <w:r>
        <w:t>993/1,350, 73.6%)</w:t>
      </w:r>
      <w:r w:rsidR="003E626A" w:rsidRPr="00800FDA">
        <w:t>. Smaller proportions were isolated in the community (</w:t>
      </w:r>
      <w:r>
        <w:t>333/1,350, 24.7%)</w:t>
      </w:r>
      <w:r w:rsidR="003E626A" w:rsidRPr="00800FDA">
        <w:t xml:space="preserve"> and in aged care homes (</w:t>
      </w:r>
      <w:r w:rsidR="00800FDA" w:rsidRPr="00800FDA">
        <w:t>24</w:t>
      </w:r>
      <w:r w:rsidR="003E626A" w:rsidRPr="00800FDA">
        <w:t>/1,</w:t>
      </w:r>
      <w:r>
        <w:t>350</w:t>
      </w:r>
      <w:r w:rsidR="003E626A" w:rsidRPr="00800FDA">
        <w:t xml:space="preserve">, </w:t>
      </w:r>
      <w:r>
        <w:t>1.8</w:t>
      </w:r>
      <w:r w:rsidR="003E626A" w:rsidRPr="00800FDA">
        <w:t>%) (Table</w:t>
      </w:r>
      <w:r w:rsidR="007B5858">
        <w:t> </w:t>
      </w:r>
      <w:r w:rsidR="003E626A" w:rsidRPr="00800FDA">
        <w:t>2).</w:t>
      </w:r>
    </w:p>
    <w:bookmarkEnd w:id="16"/>
    <w:p w14:paraId="3D56218F" w14:textId="2BC77247" w:rsidR="00EF03DA" w:rsidRPr="000E135F" w:rsidRDefault="00EF03DA" w:rsidP="007A2E38">
      <w:pPr>
        <w:rPr>
          <w:bCs/>
        </w:rPr>
      </w:pPr>
      <w:r w:rsidRPr="007331E2">
        <w:rPr>
          <w:b/>
        </w:rPr>
        <w:t>Table 2</w:t>
      </w:r>
      <w:r w:rsidR="003D28CF" w:rsidRPr="007331E2">
        <w:rPr>
          <w:b/>
        </w:rPr>
        <w:t>:</w:t>
      </w:r>
      <w:r w:rsidR="003E626A">
        <w:rPr>
          <w:b/>
        </w:rPr>
        <w:t xml:space="preserve"> </w:t>
      </w:r>
      <w:r w:rsidRPr="000E135F">
        <w:rPr>
          <w:bCs/>
        </w:rPr>
        <w:t>Number of critical antimicrobial resistance isolates</w:t>
      </w:r>
      <w:r w:rsidR="005D0B96" w:rsidRPr="005D0B96">
        <w:t xml:space="preserve"> </w:t>
      </w:r>
      <w:r w:rsidR="005D0B96" w:rsidRPr="005D0B96">
        <w:rPr>
          <w:bCs/>
        </w:rPr>
        <w:t>reported to CARAlert</w:t>
      </w:r>
      <w:r w:rsidRPr="000E135F">
        <w:rPr>
          <w:bCs/>
        </w:rPr>
        <w:t xml:space="preserve">, by setting, </w:t>
      </w:r>
      <w:r w:rsidR="00C774FF" w:rsidRPr="000E135F">
        <w:rPr>
          <w:bCs/>
        </w:rPr>
        <w:t>national</w:t>
      </w:r>
      <w:r w:rsidR="00C774FF" w:rsidRPr="00E25547">
        <w:rPr>
          <w:bCs/>
        </w:rPr>
        <w:t>,</w:t>
      </w:r>
      <w:r w:rsidR="007268C6" w:rsidRPr="00E25547">
        <w:rPr>
          <w:bCs/>
        </w:rPr>
        <w:t xml:space="preserve"> </w:t>
      </w:r>
      <w:r w:rsidR="002C2A50" w:rsidRPr="00E25547">
        <w:rPr>
          <w:bCs/>
        </w:rPr>
        <w:t>20</w:t>
      </w:r>
      <w:r w:rsidR="003E626A" w:rsidRPr="00E25547">
        <w:rPr>
          <w:bCs/>
        </w:rPr>
        <w:t>2</w:t>
      </w:r>
      <w:r w:rsidR="00201BC7">
        <w:rPr>
          <w:bCs/>
        </w:rPr>
        <w:t>2</w:t>
      </w:r>
    </w:p>
    <w:tbl>
      <w:tblPr>
        <w:tblStyle w:val="TableGrid"/>
        <w:tblpPr w:leftFromText="180" w:rightFromText="180" w:vertAnchor="text" w:tblpY="1"/>
        <w:tblOverlap w:val="never"/>
        <w:tblW w:w="5120" w:type="pct"/>
        <w:tblLayout w:type="fixed"/>
        <w:tblLook w:val="0620" w:firstRow="1" w:lastRow="0" w:firstColumn="0" w:lastColumn="0" w:noHBand="1" w:noVBand="1"/>
      </w:tblPr>
      <w:tblGrid>
        <w:gridCol w:w="1504"/>
        <w:gridCol w:w="3025"/>
        <w:gridCol w:w="846"/>
        <w:gridCol w:w="846"/>
        <w:gridCol w:w="1004"/>
        <w:gridCol w:w="1069"/>
        <w:gridCol w:w="881"/>
        <w:gridCol w:w="684"/>
      </w:tblGrid>
      <w:tr w:rsidR="0088220B" w:rsidRPr="001700EE" w14:paraId="56FAF236" w14:textId="77777777" w:rsidTr="00C57DE6">
        <w:trPr>
          <w:cnfStyle w:val="100000000000" w:firstRow="1" w:lastRow="0" w:firstColumn="0" w:lastColumn="0" w:oddVBand="0" w:evenVBand="0" w:oddHBand="0" w:evenHBand="0" w:firstRowFirstColumn="0" w:firstRowLastColumn="0" w:lastRowFirstColumn="0" w:lastRowLastColumn="0"/>
          <w:trHeight w:hRule="exact" w:val="283"/>
        </w:trPr>
        <w:tc>
          <w:tcPr>
            <w:tcW w:w="763" w:type="pct"/>
            <w:tcBorders>
              <w:top w:val="single" w:sz="4" w:space="0" w:color="auto"/>
              <w:bottom w:val="nil"/>
              <w:right w:val="single" w:sz="4" w:space="0" w:color="auto"/>
            </w:tcBorders>
            <w:shd w:val="clear" w:color="auto" w:fill="DAEEF3" w:themeFill="accent5" w:themeFillTint="33"/>
            <w:vAlign w:val="center"/>
          </w:tcPr>
          <w:p w14:paraId="2C524072" w14:textId="77777777" w:rsidR="00EB3B00" w:rsidRPr="0067738A" w:rsidRDefault="00EB3B00" w:rsidP="00C57DE6">
            <w:pPr>
              <w:spacing w:after="0"/>
              <w:rPr>
                <w:rFonts w:cstheme="minorHAnsi"/>
                <w:b w:val="0"/>
                <w:sz w:val="16"/>
                <w:szCs w:val="16"/>
              </w:rPr>
            </w:pPr>
          </w:p>
        </w:tc>
        <w:tc>
          <w:tcPr>
            <w:tcW w:w="1534"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A7F128E" w14:textId="77777777" w:rsidR="00EB3B00" w:rsidRPr="009117B9" w:rsidRDefault="00EB3B00" w:rsidP="00C57DE6">
            <w:pPr>
              <w:pStyle w:val="Normal-beforebullets"/>
              <w:rPr>
                <w:rFonts w:cstheme="minorHAnsi"/>
                <w:b w:val="0"/>
                <w:sz w:val="16"/>
                <w:szCs w:val="16"/>
              </w:rPr>
            </w:pPr>
          </w:p>
        </w:tc>
        <w:tc>
          <w:tcPr>
            <w:tcW w:w="2356"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7F7B3D2" w14:textId="77777777" w:rsidR="00EB3B00" w:rsidRDefault="00EB3B00" w:rsidP="00C57DE6">
            <w:pPr>
              <w:pStyle w:val="Normal-beforebullets"/>
              <w:rPr>
                <w:rFonts w:cstheme="minorHAnsi"/>
                <w:b w:val="0"/>
                <w:sz w:val="16"/>
                <w:szCs w:val="16"/>
              </w:rPr>
            </w:pPr>
            <w:r>
              <w:rPr>
                <w:rFonts w:cstheme="minorHAnsi"/>
                <w:b w:val="0"/>
                <w:sz w:val="16"/>
                <w:szCs w:val="16"/>
              </w:rPr>
              <w:t>Setting</w:t>
            </w:r>
          </w:p>
        </w:tc>
        <w:tc>
          <w:tcPr>
            <w:tcW w:w="347"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4BA37C8" w14:textId="77777777" w:rsidR="00EB3B00" w:rsidRDefault="00EB3B00" w:rsidP="00C57DE6">
            <w:pPr>
              <w:pStyle w:val="Normal-beforebullets"/>
              <w:rPr>
                <w:rFonts w:cstheme="minorHAnsi"/>
                <w:b w:val="0"/>
                <w:sz w:val="16"/>
                <w:szCs w:val="16"/>
              </w:rPr>
            </w:pPr>
          </w:p>
        </w:tc>
      </w:tr>
      <w:tr w:rsidR="00C323D2" w:rsidRPr="001700EE" w14:paraId="6917404B" w14:textId="77777777" w:rsidTr="00C57DE6">
        <w:trPr>
          <w:trHeight w:hRule="exact" w:val="567"/>
        </w:trPr>
        <w:tc>
          <w:tcPr>
            <w:tcW w:w="763" w:type="pct"/>
            <w:tcBorders>
              <w:top w:val="nil"/>
              <w:right w:val="single" w:sz="4" w:space="0" w:color="auto"/>
            </w:tcBorders>
            <w:shd w:val="clear" w:color="auto" w:fill="DAEEF3" w:themeFill="accent5" w:themeFillTint="33"/>
            <w:vAlign w:val="center"/>
          </w:tcPr>
          <w:p w14:paraId="742AD370" w14:textId="77777777" w:rsidR="00EB3B00" w:rsidRPr="0067738A" w:rsidRDefault="00EB3B00" w:rsidP="00C57DE6">
            <w:pPr>
              <w:spacing w:after="0"/>
              <w:rPr>
                <w:rFonts w:asciiTheme="minorHAnsi" w:hAnsiTheme="minorHAnsi" w:cstheme="minorHAnsi"/>
                <w:b/>
                <w:sz w:val="16"/>
                <w:szCs w:val="16"/>
              </w:rPr>
            </w:pPr>
            <w:r w:rsidRPr="0067738A">
              <w:rPr>
                <w:rFonts w:asciiTheme="minorHAnsi" w:hAnsiTheme="minorHAnsi" w:cstheme="minorHAnsi"/>
                <w:b/>
                <w:sz w:val="16"/>
                <w:szCs w:val="16"/>
              </w:rPr>
              <w:t>Species</w:t>
            </w:r>
          </w:p>
        </w:tc>
        <w:tc>
          <w:tcPr>
            <w:tcW w:w="1534" w:type="pct"/>
            <w:tcBorders>
              <w:top w:val="nil"/>
              <w:left w:val="single" w:sz="4" w:space="0" w:color="auto"/>
              <w:right w:val="single" w:sz="4" w:space="0" w:color="auto"/>
            </w:tcBorders>
            <w:shd w:val="clear" w:color="auto" w:fill="DAEEF3" w:themeFill="accent5" w:themeFillTint="33"/>
            <w:vAlign w:val="center"/>
          </w:tcPr>
          <w:p w14:paraId="29FE5704" w14:textId="77777777" w:rsidR="00EB3B00" w:rsidRPr="009117B9" w:rsidRDefault="00EB3B00" w:rsidP="00C57DE6">
            <w:pPr>
              <w:pStyle w:val="Normal-beforebullets"/>
              <w:rPr>
                <w:rFonts w:asciiTheme="minorHAnsi" w:hAnsiTheme="minorHAnsi" w:cstheme="minorHAnsi"/>
                <w:b/>
                <w:sz w:val="16"/>
                <w:szCs w:val="16"/>
              </w:rPr>
            </w:pPr>
            <w:r w:rsidRPr="009117B9">
              <w:rPr>
                <w:rFonts w:asciiTheme="minorHAnsi" w:hAnsiTheme="minorHAnsi" w:cstheme="minorHAnsi"/>
                <w:b/>
                <w:sz w:val="16"/>
                <w:szCs w:val="16"/>
              </w:rPr>
              <w:t>Critical resistance</w:t>
            </w:r>
          </w:p>
        </w:tc>
        <w:tc>
          <w:tcPr>
            <w:tcW w:w="429" w:type="pct"/>
            <w:tcBorders>
              <w:top w:val="single" w:sz="4" w:space="0" w:color="auto"/>
              <w:left w:val="single" w:sz="4" w:space="0" w:color="auto"/>
              <w:right w:val="single" w:sz="4" w:space="0" w:color="auto"/>
            </w:tcBorders>
            <w:shd w:val="clear" w:color="auto" w:fill="DAEEF3" w:themeFill="accent5" w:themeFillTint="33"/>
            <w:vAlign w:val="center"/>
          </w:tcPr>
          <w:p w14:paraId="1D5CFA83" w14:textId="77777777" w:rsidR="00EB3B00" w:rsidRPr="009117B9" w:rsidRDefault="00EB3B00" w:rsidP="00C57DE6">
            <w:pPr>
              <w:pStyle w:val="Normal-beforebullets"/>
              <w:jc w:val="center"/>
              <w:rPr>
                <w:rFonts w:cstheme="minorHAnsi"/>
                <w:b/>
                <w:sz w:val="16"/>
                <w:szCs w:val="16"/>
              </w:rPr>
            </w:pPr>
            <w:r>
              <w:rPr>
                <w:rFonts w:cstheme="minorHAnsi"/>
                <w:b/>
                <w:sz w:val="16"/>
                <w:szCs w:val="16"/>
              </w:rPr>
              <w:t>Public hospital</w:t>
            </w:r>
            <w:r w:rsidR="00E34AC0">
              <w:rPr>
                <w:rFonts w:cstheme="minorHAnsi"/>
                <w:b/>
                <w:sz w:val="16"/>
                <w:szCs w:val="16"/>
              </w:rPr>
              <w:t>s</w:t>
            </w:r>
          </w:p>
        </w:tc>
        <w:tc>
          <w:tcPr>
            <w:tcW w:w="429" w:type="pct"/>
            <w:tcBorders>
              <w:top w:val="single" w:sz="4" w:space="0" w:color="auto"/>
              <w:left w:val="single" w:sz="4" w:space="0" w:color="auto"/>
              <w:right w:val="single" w:sz="4" w:space="0" w:color="auto"/>
            </w:tcBorders>
            <w:shd w:val="clear" w:color="auto" w:fill="DAEEF3" w:themeFill="accent5" w:themeFillTint="33"/>
            <w:vAlign w:val="center"/>
          </w:tcPr>
          <w:p w14:paraId="13034710" w14:textId="77777777" w:rsidR="00EB3B00" w:rsidRPr="009117B9" w:rsidRDefault="00EB3B00" w:rsidP="00C57DE6">
            <w:pPr>
              <w:pStyle w:val="Normal-beforebullets"/>
              <w:jc w:val="center"/>
              <w:rPr>
                <w:rFonts w:cstheme="minorHAnsi"/>
                <w:b/>
                <w:sz w:val="16"/>
                <w:szCs w:val="16"/>
              </w:rPr>
            </w:pPr>
            <w:r>
              <w:rPr>
                <w:rFonts w:cstheme="minorHAnsi"/>
                <w:b/>
                <w:sz w:val="16"/>
                <w:szCs w:val="16"/>
              </w:rPr>
              <w:t>Private hospital</w:t>
            </w:r>
            <w:r w:rsidR="00E34AC0">
              <w:rPr>
                <w:rFonts w:cstheme="minorHAnsi"/>
                <w:b/>
                <w:sz w:val="16"/>
                <w:szCs w:val="16"/>
              </w:rPr>
              <w:t>s</w:t>
            </w:r>
          </w:p>
        </w:tc>
        <w:tc>
          <w:tcPr>
            <w:tcW w:w="509" w:type="pct"/>
            <w:tcBorders>
              <w:top w:val="single" w:sz="4" w:space="0" w:color="auto"/>
              <w:left w:val="single" w:sz="4" w:space="0" w:color="auto"/>
              <w:right w:val="single" w:sz="4" w:space="0" w:color="auto"/>
            </w:tcBorders>
            <w:shd w:val="clear" w:color="auto" w:fill="DAEEF3" w:themeFill="accent5" w:themeFillTint="33"/>
            <w:vAlign w:val="center"/>
          </w:tcPr>
          <w:p w14:paraId="7FC9F19F" w14:textId="77777777" w:rsidR="00EB3B00" w:rsidRPr="009117B9" w:rsidRDefault="00EB3B00" w:rsidP="00C57DE6">
            <w:pPr>
              <w:pStyle w:val="Normal-beforebullets"/>
              <w:jc w:val="center"/>
              <w:rPr>
                <w:rFonts w:cstheme="minorHAnsi"/>
                <w:b/>
                <w:sz w:val="16"/>
                <w:szCs w:val="16"/>
              </w:rPr>
            </w:pPr>
            <w:r>
              <w:rPr>
                <w:rFonts w:cstheme="minorHAnsi"/>
                <w:b/>
                <w:sz w:val="16"/>
                <w:szCs w:val="16"/>
              </w:rPr>
              <w:t>Aged care home</w:t>
            </w:r>
            <w:r w:rsidR="00E34AC0">
              <w:rPr>
                <w:rFonts w:cstheme="minorHAnsi"/>
                <w:b/>
                <w:sz w:val="16"/>
                <w:szCs w:val="16"/>
              </w:rPr>
              <w:t>s</w:t>
            </w:r>
          </w:p>
        </w:tc>
        <w:tc>
          <w:tcPr>
            <w:tcW w:w="542" w:type="pct"/>
            <w:tcBorders>
              <w:top w:val="single" w:sz="4" w:space="0" w:color="auto"/>
              <w:left w:val="single" w:sz="4" w:space="0" w:color="auto"/>
              <w:right w:val="single" w:sz="4" w:space="0" w:color="auto"/>
            </w:tcBorders>
            <w:shd w:val="clear" w:color="auto" w:fill="DAEEF3" w:themeFill="accent5" w:themeFillTint="33"/>
            <w:vAlign w:val="center"/>
          </w:tcPr>
          <w:p w14:paraId="0147658A" w14:textId="77777777" w:rsidR="00EB3B00" w:rsidRPr="009117B9" w:rsidRDefault="00EB3B00" w:rsidP="00C57DE6">
            <w:pPr>
              <w:pStyle w:val="Normal-beforebullets"/>
              <w:jc w:val="center"/>
              <w:rPr>
                <w:rFonts w:cstheme="minorHAnsi"/>
                <w:b/>
                <w:sz w:val="16"/>
                <w:szCs w:val="16"/>
              </w:rPr>
            </w:pPr>
            <w:r>
              <w:rPr>
                <w:rFonts w:cstheme="minorHAnsi"/>
                <w:b/>
                <w:sz w:val="16"/>
                <w:szCs w:val="16"/>
              </w:rPr>
              <w:t>Community</w:t>
            </w:r>
          </w:p>
        </w:tc>
        <w:tc>
          <w:tcPr>
            <w:tcW w:w="447" w:type="pct"/>
            <w:tcBorders>
              <w:top w:val="single" w:sz="4" w:space="0" w:color="auto"/>
              <w:left w:val="single" w:sz="4" w:space="0" w:color="auto"/>
              <w:right w:val="single" w:sz="4" w:space="0" w:color="auto"/>
            </w:tcBorders>
            <w:shd w:val="clear" w:color="auto" w:fill="DAEEF3" w:themeFill="accent5" w:themeFillTint="33"/>
            <w:vAlign w:val="center"/>
          </w:tcPr>
          <w:p w14:paraId="2B0F0D84" w14:textId="77777777" w:rsidR="00EB3B00" w:rsidRPr="009117B9" w:rsidRDefault="00EB3B00" w:rsidP="00C57DE6">
            <w:pPr>
              <w:pStyle w:val="Normal-beforebullets"/>
              <w:jc w:val="center"/>
              <w:rPr>
                <w:rFonts w:cstheme="minorHAnsi"/>
                <w:b/>
                <w:sz w:val="16"/>
                <w:szCs w:val="16"/>
              </w:rPr>
            </w:pPr>
            <w:r>
              <w:rPr>
                <w:rFonts w:cstheme="minorHAnsi"/>
                <w:b/>
                <w:sz w:val="16"/>
                <w:szCs w:val="16"/>
              </w:rPr>
              <w:t>Unknown</w:t>
            </w:r>
          </w:p>
        </w:tc>
        <w:tc>
          <w:tcPr>
            <w:tcW w:w="347" w:type="pct"/>
            <w:tcBorders>
              <w:top w:val="nil"/>
              <w:left w:val="single" w:sz="4" w:space="0" w:color="auto"/>
              <w:right w:val="single" w:sz="4" w:space="0" w:color="auto"/>
            </w:tcBorders>
            <w:shd w:val="clear" w:color="auto" w:fill="DAEEF3" w:themeFill="accent5" w:themeFillTint="33"/>
            <w:vAlign w:val="center"/>
          </w:tcPr>
          <w:p w14:paraId="7B864523" w14:textId="77777777" w:rsidR="00EB3B00" w:rsidRDefault="007A23DD" w:rsidP="00C57DE6">
            <w:pPr>
              <w:pStyle w:val="Normal-beforebullets"/>
              <w:jc w:val="center"/>
              <w:rPr>
                <w:rFonts w:cstheme="minorHAnsi"/>
                <w:b/>
                <w:sz w:val="16"/>
                <w:szCs w:val="16"/>
              </w:rPr>
            </w:pPr>
            <w:r>
              <w:rPr>
                <w:rFonts w:cstheme="minorHAnsi"/>
                <w:b/>
                <w:sz w:val="16"/>
                <w:szCs w:val="16"/>
              </w:rPr>
              <w:t>Total</w:t>
            </w:r>
          </w:p>
        </w:tc>
      </w:tr>
      <w:tr w:rsidR="007331E2" w:rsidRPr="001700EE" w14:paraId="00BA74E8" w14:textId="77777777" w:rsidTr="007331E2">
        <w:trPr>
          <w:trHeight w:val="227"/>
        </w:trPr>
        <w:tc>
          <w:tcPr>
            <w:tcW w:w="763" w:type="pct"/>
            <w:vMerge w:val="restart"/>
            <w:vAlign w:val="center"/>
          </w:tcPr>
          <w:p w14:paraId="3C0A671F" w14:textId="77777777" w:rsidR="007331E2" w:rsidRPr="001042B5" w:rsidRDefault="007331E2" w:rsidP="007331E2">
            <w:pPr>
              <w:spacing w:after="0"/>
              <w:rPr>
                <w:rFonts w:cstheme="minorHAnsi"/>
                <w:i/>
                <w:iCs/>
                <w:sz w:val="16"/>
                <w:szCs w:val="16"/>
              </w:rPr>
            </w:pPr>
            <w:r>
              <w:rPr>
                <w:rFonts w:cstheme="minorHAnsi"/>
                <w:i/>
                <w:iCs/>
                <w:sz w:val="16"/>
                <w:szCs w:val="16"/>
              </w:rPr>
              <w:t>Acinetobacter baumannii</w:t>
            </w:r>
            <w:r w:rsidRPr="00665F9B">
              <w:rPr>
                <w:rFonts w:cstheme="minorHAnsi"/>
                <w:sz w:val="16"/>
                <w:szCs w:val="16"/>
              </w:rPr>
              <w:t xml:space="preserve"> complex</w:t>
            </w:r>
          </w:p>
        </w:tc>
        <w:tc>
          <w:tcPr>
            <w:tcW w:w="1534" w:type="pct"/>
            <w:tcBorders>
              <w:bottom w:val="single" w:sz="4" w:space="0" w:color="D9D9D9" w:themeColor="background1" w:themeShade="D9"/>
            </w:tcBorders>
            <w:shd w:val="clear" w:color="auto" w:fill="auto"/>
            <w:vAlign w:val="center"/>
          </w:tcPr>
          <w:p w14:paraId="7622DCFC" w14:textId="77777777" w:rsidR="007331E2" w:rsidRPr="00991A41" w:rsidRDefault="007331E2" w:rsidP="007331E2">
            <w:pPr>
              <w:pStyle w:val="Normal-beforebullets"/>
              <w:rPr>
                <w:rFonts w:cstheme="minorHAnsi"/>
                <w:sz w:val="16"/>
                <w:szCs w:val="16"/>
              </w:rPr>
            </w:pPr>
            <w:r w:rsidRPr="00991A41">
              <w:rPr>
                <w:rFonts w:asciiTheme="minorHAnsi" w:hAnsiTheme="minorHAnsi" w:cstheme="minorHAnsi"/>
                <w:sz w:val="16"/>
                <w:szCs w:val="16"/>
              </w:rPr>
              <w:t>Carbapenemase-producing</w:t>
            </w:r>
          </w:p>
        </w:tc>
        <w:tc>
          <w:tcPr>
            <w:tcW w:w="429" w:type="pct"/>
            <w:tcBorders>
              <w:bottom w:val="single" w:sz="4" w:space="0" w:color="D9D9D9" w:themeColor="background1" w:themeShade="D9"/>
            </w:tcBorders>
            <w:vAlign w:val="center"/>
          </w:tcPr>
          <w:p w14:paraId="3284AFC0" w14:textId="405C70AE"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15</w:t>
            </w:r>
          </w:p>
        </w:tc>
        <w:tc>
          <w:tcPr>
            <w:tcW w:w="429" w:type="pct"/>
            <w:tcBorders>
              <w:bottom w:val="single" w:sz="4" w:space="0" w:color="D9D9D9" w:themeColor="background1" w:themeShade="D9"/>
            </w:tcBorders>
            <w:vAlign w:val="center"/>
          </w:tcPr>
          <w:p w14:paraId="27572A80" w14:textId="176B2479"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0</w:t>
            </w:r>
          </w:p>
        </w:tc>
        <w:tc>
          <w:tcPr>
            <w:tcW w:w="509" w:type="pct"/>
            <w:tcBorders>
              <w:bottom w:val="single" w:sz="4" w:space="0" w:color="D9D9D9" w:themeColor="background1" w:themeShade="D9"/>
            </w:tcBorders>
            <w:vAlign w:val="center"/>
          </w:tcPr>
          <w:p w14:paraId="56062A7E" w14:textId="64F212D8"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0</w:t>
            </w:r>
          </w:p>
        </w:tc>
        <w:tc>
          <w:tcPr>
            <w:tcW w:w="542" w:type="pct"/>
            <w:tcBorders>
              <w:bottom w:val="single" w:sz="4" w:space="0" w:color="D9D9D9" w:themeColor="background1" w:themeShade="D9"/>
            </w:tcBorders>
            <w:vAlign w:val="center"/>
          </w:tcPr>
          <w:p w14:paraId="4599143E" w14:textId="19E7EE96"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3</w:t>
            </w:r>
          </w:p>
        </w:tc>
        <w:tc>
          <w:tcPr>
            <w:tcW w:w="447" w:type="pct"/>
            <w:tcBorders>
              <w:bottom w:val="single" w:sz="4" w:space="0" w:color="D9D9D9" w:themeColor="background1" w:themeShade="D9"/>
            </w:tcBorders>
            <w:vAlign w:val="center"/>
          </w:tcPr>
          <w:p w14:paraId="1CAA5AA7" w14:textId="56A4AE2A"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0</w:t>
            </w:r>
          </w:p>
        </w:tc>
        <w:tc>
          <w:tcPr>
            <w:tcW w:w="347" w:type="pct"/>
            <w:tcBorders>
              <w:bottom w:val="single" w:sz="4" w:space="0" w:color="D9D9D9" w:themeColor="background1" w:themeShade="D9"/>
            </w:tcBorders>
            <w:shd w:val="clear" w:color="auto" w:fill="auto"/>
            <w:vAlign w:val="center"/>
          </w:tcPr>
          <w:p w14:paraId="4E648120" w14:textId="39A9B8B3"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18</w:t>
            </w:r>
          </w:p>
        </w:tc>
      </w:tr>
      <w:tr w:rsidR="007331E2" w:rsidRPr="001700EE" w14:paraId="50C0780B" w14:textId="77777777" w:rsidTr="007331E2">
        <w:trPr>
          <w:trHeight w:val="227"/>
        </w:trPr>
        <w:tc>
          <w:tcPr>
            <w:tcW w:w="763" w:type="pct"/>
            <w:vMerge/>
            <w:vAlign w:val="center"/>
          </w:tcPr>
          <w:p w14:paraId="0C239850" w14:textId="77777777" w:rsidR="007331E2" w:rsidRDefault="007331E2" w:rsidP="007331E2">
            <w:pPr>
              <w:spacing w:after="0"/>
              <w:rPr>
                <w:rFonts w:cstheme="minorHAnsi"/>
                <w:i/>
                <w:iCs/>
                <w:sz w:val="16"/>
                <w:szCs w:val="16"/>
              </w:rPr>
            </w:pPr>
          </w:p>
        </w:tc>
        <w:tc>
          <w:tcPr>
            <w:tcW w:w="1534" w:type="pct"/>
            <w:tcBorders>
              <w:top w:val="single" w:sz="4" w:space="0" w:color="D9D9D9" w:themeColor="background1" w:themeShade="D9"/>
            </w:tcBorders>
            <w:shd w:val="clear" w:color="auto" w:fill="auto"/>
            <w:vAlign w:val="center"/>
          </w:tcPr>
          <w:p w14:paraId="4C96F919" w14:textId="482F0B3A" w:rsidR="007331E2" w:rsidRPr="00991A41" w:rsidRDefault="007331E2" w:rsidP="007331E2">
            <w:pPr>
              <w:spacing w:after="0"/>
              <w:rPr>
                <w:rFonts w:asciiTheme="minorHAnsi" w:hAnsiTheme="minorHAnsi" w:cstheme="minorHAnsi"/>
                <w:color w:val="auto"/>
                <w:sz w:val="16"/>
                <w:szCs w:val="16"/>
              </w:rPr>
            </w:pPr>
            <w:r w:rsidRPr="00991A41">
              <w:rPr>
                <w:rFonts w:asciiTheme="minorHAnsi" w:hAnsiTheme="minorHAnsi" w:cstheme="minorHAnsi"/>
                <w:color w:val="auto"/>
                <w:sz w:val="16"/>
                <w:szCs w:val="16"/>
              </w:rPr>
              <w:t>Carbapenemase</w:t>
            </w:r>
            <w:r>
              <w:rPr>
                <w:rFonts w:asciiTheme="minorHAnsi" w:hAnsiTheme="minorHAnsi" w:cstheme="minorHAnsi"/>
                <w:color w:val="auto"/>
                <w:sz w:val="16"/>
                <w:szCs w:val="16"/>
              </w:rPr>
              <w:t>-</w:t>
            </w:r>
            <w:r w:rsidRPr="00991A41">
              <w:rPr>
                <w:rFonts w:asciiTheme="minorHAnsi" w:hAnsiTheme="minorHAnsi" w:cstheme="minorHAnsi"/>
                <w:color w:val="auto"/>
                <w:sz w:val="16"/>
                <w:szCs w:val="16"/>
              </w:rPr>
              <w:t xml:space="preserve"> and</w:t>
            </w:r>
            <w:r w:rsidRPr="00991A41">
              <w:rPr>
                <w:rFonts w:asciiTheme="minorHAnsi" w:hAnsiTheme="minorHAnsi" w:cstheme="minorHAnsi"/>
                <w:sz w:val="16"/>
                <w:szCs w:val="16"/>
              </w:rPr>
              <w:t xml:space="preserve"> ribosomal methyltransferase-producing</w:t>
            </w:r>
          </w:p>
        </w:tc>
        <w:tc>
          <w:tcPr>
            <w:tcW w:w="429" w:type="pct"/>
            <w:tcBorders>
              <w:top w:val="single" w:sz="4" w:space="0" w:color="D9D9D9" w:themeColor="background1" w:themeShade="D9"/>
            </w:tcBorders>
            <w:vAlign w:val="center"/>
          </w:tcPr>
          <w:p w14:paraId="56DF16B9" w14:textId="349E2853" w:rsidR="007331E2" w:rsidRPr="007331E2" w:rsidRDefault="007331E2" w:rsidP="007331E2">
            <w:pPr>
              <w:spacing w:after="0"/>
              <w:jc w:val="center"/>
              <w:rPr>
                <w:rFonts w:cs="Arial"/>
                <w:color w:val="auto"/>
                <w:sz w:val="16"/>
                <w:szCs w:val="16"/>
              </w:rPr>
            </w:pPr>
            <w:r w:rsidRPr="007331E2">
              <w:rPr>
                <w:rFonts w:cs="Arial"/>
                <w:color w:val="000000"/>
                <w:sz w:val="16"/>
                <w:szCs w:val="16"/>
              </w:rPr>
              <w:t>4</w:t>
            </w:r>
          </w:p>
        </w:tc>
        <w:tc>
          <w:tcPr>
            <w:tcW w:w="429" w:type="pct"/>
            <w:tcBorders>
              <w:top w:val="single" w:sz="4" w:space="0" w:color="D9D9D9" w:themeColor="background1" w:themeShade="D9"/>
            </w:tcBorders>
            <w:vAlign w:val="center"/>
          </w:tcPr>
          <w:p w14:paraId="4777A93F" w14:textId="1F6994E6"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top w:val="single" w:sz="4" w:space="0" w:color="D9D9D9" w:themeColor="background1" w:themeShade="D9"/>
            </w:tcBorders>
            <w:vAlign w:val="center"/>
          </w:tcPr>
          <w:p w14:paraId="54A4C142" w14:textId="03545C3D"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top w:val="single" w:sz="4" w:space="0" w:color="D9D9D9" w:themeColor="background1" w:themeShade="D9"/>
            </w:tcBorders>
            <w:vAlign w:val="center"/>
          </w:tcPr>
          <w:p w14:paraId="4F96E5FB" w14:textId="3851DF76"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447" w:type="pct"/>
            <w:tcBorders>
              <w:top w:val="single" w:sz="4" w:space="0" w:color="D9D9D9" w:themeColor="background1" w:themeShade="D9"/>
            </w:tcBorders>
            <w:vAlign w:val="center"/>
          </w:tcPr>
          <w:p w14:paraId="6B01A253" w14:textId="05B12F14"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347" w:type="pct"/>
            <w:tcBorders>
              <w:top w:val="single" w:sz="4" w:space="0" w:color="D9D9D9" w:themeColor="background1" w:themeShade="D9"/>
            </w:tcBorders>
            <w:shd w:val="clear" w:color="auto" w:fill="auto"/>
            <w:vAlign w:val="center"/>
          </w:tcPr>
          <w:p w14:paraId="38BD49AE" w14:textId="1FAC1E15" w:rsidR="007331E2" w:rsidRPr="007331E2" w:rsidRDefault="007331E2" w:rsidP="007331E2">
            <w:pPr>
              <w:spacing w:after="0"/>
              <w:jc w:val="center"/>
              <w:rPr>
                <w:rFonts w:cs="Arial"/>
                <w:color w:val="auto"/>
                <w:sz w:val="16"/>
                <w:szCs w:val="16"/>
              </w:rPr>
            </w:pPr>
            <w:r w:rsidRPr="007331E2">
              <w:rPr>
                <w:rFonts w:cs="Arial"/>
                <w:color w:val="000000"/>
                <w:sz w:val="16"/>
                <w:szCs w:val="16"/>
              </w:rPr>
              <w:t>5</w:t>
            </w:r>
          </w:p>
        </w:tc>
      </w:tr>
      <w:tr w:rsidR="007331E2" w:rsidRPr="001700EE" w14:paraId="3C6EDF56" w14:textId="77777777" w:rsidTr="007331E2">
        <w:trPr>
          <w:trHeight w:val="227"/>
        </w:trPr>
        <w:tc>
          <w:tcPr>
            <w:tcW w:w="763" w:type="pct"/>
            <w:vAlign w:val="center"/>
          </w:tcPr>
          <w:p w14:paraId="02CA240D" w14:textId="77777777" w:rsidR="007331E2" w:rsidRPr="001042B5" w:rsidRDefault="007331E2" w:rsidP="007331E2">
            <w:pPr>
              <w:spacing w:after="0"/>
              <w:rPr>
                <w:rFonts w:cstheme="minorHAnsi"/>
                <w:i/>
                <w:iCs/>
                <w:sz w:val="16"/>
                <w:szCs w:val="16"/>
              </w:rPr>
            </w:pPr>
            <w:r w:rsidRPr="001042B5">
              <w:rPr>
                <w:rFonts w:cstheme="minorHAnsi"/>
                <w:i/>
                <w:iCs/>
                <w:sz w:val="16"/>
                <w:szCs w:val="16"/>
              </w:rPr>
              <w:t>Candida auris</w:t>
            </w:r>
          </w:p>
        </w:tc>
        <w:tc>
          <w:tcPr>
            <w:tcW w:w="1534" w:type="pct"/>
            <w:shd w:val="clear" w:color="auto" w:fill="auto"/>
            <w:vAlign w:val="center"/>
          </w:tcPr>
          <w:p w14:paraId="1FD5C956" w14:textId="77777777" w:rsidR="007331E2" w:rsidRPr="00991A41" w:rsidRDefault="007331E2" w:rsidP="007331E2">
            <w:pPr>
              <w:pStyle w:val="Normal-beforebullets"/>
              <w:rPr>
                <w:rFonts w:cstheme="minorHAnsi"/>
                <w:sz w:val="16"/>
                <w:szCs w:val="16"/>
              </w:rPr>
            </w:pPr>
            <w:r w:rsidRPr="00991A41">
              <w:rPr>
                <w:rFonts w:cstheme="minorHAnsi"/>
                <w:sz w:val="16"/>
                <w:szCs w:val="16"/>
              </w:rPr>
              <w:t>–</w:t>
            </w:r>
          </w:p>
        </w:tc>
        <w:tc>
          <w:tcPr>
            <w:tcW w:w="429" w:type="pct"/>
            <w:vAlign w:val="center"/>
          </w:tcPr>
          <w:p w14:paraId="6799AE13" w14:textId="1E91269E"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8</w:t>
            </w:r>
          </w:p>
        </w:tc>
        <w:tc>
          <w:tcPr>
            <w:tcW w:w="429" w:type="pct"/>
            <w:vAlign w:val="center"/>
          </w:tcPr>
          <w:p w14:paraId="0DB80AD6" w14:textId="638FB7AE"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0</w:t>
            </w:r>
          </w:p>
        </w:tc>
        <w:tc>
          <w:tcPr>
            <w:tcW w:w="509" w:type="pct"/>
            <w:vAlign w:val="center"/>
          </w:tcPr>
          <w:p w14:paraId="688477DA" w14:textId="0FE4FA4B"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0</w:t>
            </w:r>
          </w:p>
        </w:tc>
        <w:tc>
          <w:tcPr>
            <w:tcW w:w="542" w:type="pct"/>
            <w:vAlign w:val="center"/>
          </w:tcPr>
          <w:p w14:paraId="3CF6C44E" w14:textId="79DED143" w:rsidR="007331E2" w:rsidRPr="007331E2" w:rsidRDefault="00AB52C0" w:rsidP="007331E2">
            <w:pPr>
              <w:pStyle w:val="Normal-beforebullets"/>
              <w:jc w:val="center"/>
              <w:rPr>
                <w:rFonts w:cs="Arial"/>
                <w:color w:val="auto"/>
                <w:sz w:val="16"/>
                <w:szCs w:val="16"/>
              </w:rPr>
            </w:pPr>
            <w:r>
              <w:rPr>
                <w:rFonts w:cs="Arial"/>
                <w:color w:val="000000"/>
                <w:sz w:val="16"/>
                <w:szCs w:val="16"/>
              </w:rPr>
              <w:t>1</w:t>
            </w:r>
          </w:p>
        </w:tc>
        <w:tc>
          <w:tcPr>
            <w:tcW w:w="447" w:type="pct"/>
            <w:vAlign w:val="center"/>
          </w:tcPr>
          <w:p w14:paraId="61D5C391" w14:textId="2AF66BF1"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0</w:t>
            </w:r>
          </w:p>
        </w:tc>
        <w:tc>
          <w:tcPr>
            <w:tcW w:w="347" w:type="pct"/>
            <w:shd w:val="clear" w:color="auto" w:fill="auto"/>
            <w:vAlign w:val="center"/>
          </w:tcPr>
          <w:p w14:paraId="60BC8CB5" w14:textId="740F01BB" w:rsidR="007331E2" w:rsidRPr="007331E2" w:rsidRDefault="00AB52C0" w:rsidP="007331E2">
            <w:pPr>
              <w:pStyle w:val="Normal-beforebullets"/>
              <w:jc w:val="center"/>
              <w:rPr>
                <w:rFonts w:cs="Arial"/>
                <w:color w:val="auto"/>
                <w:sz w:val="16"/>
                <w:szCs w:val="16"/>
              </w:rPr>
            </w:pPr>
            <w:r>
              <w:rPr>
                <w:rFonts w:cs="Arial"/>
                <w:color w:val="000000"/>
                <w:sz w:val="16"/>
                <w:szCs w:val="16"/>
              </w:rPr>
              <w:t>9</w:t>
            </w:r>
          </w:p>
        </w:tc>
      </w:tr>
      <w:tr w:rsidR="007331E2" w:rsidRPr="001700EE" w14:paraId="03A212E2" w14:textId="77777777" w:rsidTr="007331E2">
        <w:trPr>
          <w:trHeight w:val="227"/>
        </w:trPr>
        <w:tc>
          <w:tcPr>
            <w:tcW w:w="763" w:type="pct"/>
            <w:vMerge w:val="restart"/>
            <w:vAlign w:val="center"/>
          </w:tcPr>
          <w:p w14:paraId="047AA915" w14:textId="77777777" w:rsidR="007331E2" w:rsidRPr="0067738A" w:rsidRDefault="007331E2" w:rsidP="007331E2">
            <w:pPr>
              <w:spacing w:after="0"/>
              <w:rPr>
                <w:rFonts w:asciiTheme="minorHAnsi" w:hAnsiTheme="minorHAnsi" w:cstheme="minorHAnsi"/>
                <w:sz w:val="16"/>
                <w:szCs w:val="16"/>
              </w:rPr>
            </w:pPr>
            <w:r w:rsidRPr="00B23D3A">
              <w:rPr>
                <w:rFonts w:asciiTheme="minorHAnsi" w:hAnsiTheme="minorHAnsi" w:cstheme="minorHAnsi"/>
                <w:i/>
                <w:sz w:val="16"/>
                <w:szCs w:val="16"/>
              </w:rPr>
              <w:t>Enterobacterales</w:t>
            </w:r>
          </w:p>
        </w:tc>
        <w:tc>
          <w:tcPr>
            <w:tcW w:w="1534" w:type="pct"/>
            <w:tcBorders>
              <w:bottom w:val="single" w:sz="4" w:space="0" w:color="D9D9D9" w:themeColor="background1" w:themeShade="D9"/>
            </w:tcBorders>
            <w:shd w:val="clear" w:color="auto" w:fill="auto"/>
            <w:vAlign w:val="center"/>
          </w:tcPr>
          <w:p w14:paraId="70B53F00" w14:textId="77777777" w:rsidR="007331E2" w:rsidRPr="00991A41" w:rsidRDefault="007331E2" w:rsidP="007331E2">
            <w:pPr>
              <w:pStyle w:val="Normal-beforebullets"/>
              <w:rPr>
                <w:rFonts w:asciiTheme="minorHAnsi" w:hAnsiTheme="minorHAnsi" w:cstheme="minorHAnsi"/>
                <w:sz w:val="16"/>
                <w:szCs w:val="16"/>
              </w:rPr>
            </w:pPr>
            <w:r w:rsidRPr="00991A41">
              <w:rPr>
                <w:rFonts w:asciiTheme="minorHAnsi" w:hAnsiTheme="minorHAnsi" w:cstheme="minorHAnsi"/>
                <w:sz w:val="16"/>
                <w:szCs w:val="16"/>
              </w:rPr>
              <w:t>Carbapenemase-producing</w:t>
            </w:r>
          </w:p>
        </w:tc>
        <w:tc>
          <w:tcPr>
            <w:tcW w:w="429" w:type="pct"/>
            <w:tcBorders>
              <w:bottom w:val="single" w:sz="4" w:space="0" w:color="D9D9D9" w:themeColor="background1" w:themeShade="D9"/>
            </w:tcBorders>
            <w:vAlign w:val="center"/>
          </w:tcPr>
          <w:p w14:paraId="743EE1ED" w14:textId="170A3AE7"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628</w:t>
            </w:r>
          </w:p>
        </w:tc>
        <w:tc>
          <w:tcPr>
            <w:tcW w:w="429" w:type="pct"/>
            <w:tcBorders>
              <w:bottom w:val="single" w:sz="4" w:space="0" w:color="D9D9D9" w:themeColor="background1" w:themeShade="D9"/>
            </w:tcBorders>
            <w:vAlign w:val="center"/>
          </w:tcPr>
          <w:p w14:paraId="2B6E35EA" w14:textId="6CC6F8DE"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57</w:t>
            </w:r>
          </w:p>
        </w:tc>
        <w:tc>
          <w:tcPr>
            <w:tcW w:w="509" w:type="pct"/>
            <w:tcBorders>
              <w:bottom w:val="single" w:sz="4" w:space="0" w:color="D9D9D9" w:themeColor="background1" w:themeShade="D9"/>
            </w:tcBorders>
            <w:vAlign w:val="center"/>
          </w:tcPr>
          <w:p w14:paraId="3E170C61" w14:textId="2C42C184"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12</w:t>
            </w:r>
          </w:p>
        </w:tc>
        <w:tc>
          <w:tcPr>
            <w:tcW w:w="542" w:type="pct"/>
            <w:tcBorders>
              <w:bottom w:val="single" w:sz="4" w:space="0" w:color="D9D9D9" w:themeColor="background1" w:themeShade="D9"/>
            </w:tcBorders>
            <w:vAlign w:val="center"/>
          </w:tcPr>
          <w:p w14:paraId="1542ABD3" w14:textId="53683F39"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67</w:t>
            </w:r>
          </w:p>
        </w:tc>
        <w:tc>
          <w:tcPr>
            <w:tcW w:w="447" w:type="pct"/>
            <w:tcBorders>
              <w:bottom w:val="single" w:sz="4" w:space="0" w:color="D9D9D9" w:themeColor="background1" w:themeShade="D9"/>
            </w:tcBorders>
            <w:vAlign w:val="center"/>
          </w:tcPr>
          <w:p w14:paraId="39C6752D" w14:textId="139731F9"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16</w:t>
            </w:r>
          </w:p>
        </w:tc>
        <w:tc>
          <w:tcPr>
            <w:tcW w:w="347" w:type="pct"/>
            <w:tcBorders>
              <w:bottom w:val="single" w:sz="4" w:space="0" w:color="D9D9D9" w:themeColor="background1" w:themeShade="D9"/>
            </w:tcBorders>
            <w:shd w:val="clear" w:color="auto" w:fill="auto"/>
            <w:vAlign w:val="center"/>
          </w:tcPr>
          <w:p w14:paraId="0D8A09AE" w14:textId="7ACF7A0D" w:rsidR="007331E2" w:rsidRPr="007331E2" w:rsidRDefault="007331E2" w:rsidP="007331E2">
            <w:pPr>
              <w:pStyle w:val="Normal-beforebullets"/>
              <w:jc w:val="center"/>
              <w:rPr>
                <w:rFonts w:cs="Arial"/>
                <w:color w:val="auto"/>
                <w:sz w:val="16"/>
                <w:szCs w:val="16"/>
              </w:rPr>
            </w:pPr>
            <w:r w:rsidRPr="007331E2">
              <w:rPr>
                <w:rFonts w:cs="Arial"/>
                <w:color w:val="000000"/>
                <w:sz w:val="16"/>
                <w:szCs w:val="16"/>
              </w:rPr>
              <w:t>780</w:t>
            </w:r>
          </w:p>
        </w:tc>
      </w:tr>
      <w:tr w:rsidR="007331E2" w:rsidRPr="001700EE" w14:paraId="69CCCB30" w14:textId="77777777" w:rsidTr="007331E2">
        <w:trPr>
          <w:trHeight w:val="227"/>
        </w:trPr>
        <w:tc>
          <w:tcPr>
            <w:tcW w:w="763" w:type="pct"/>
            <w:vMerge/>
            <w:vAlign w:val="center"/>
          </w:tcPr>
          <w:p w14:paraId="7BBB2431" w14:textId="77777777" w:rsidR="007331E2" w:rsidRPr="0067738A" w:rsidRDefault="007331E2" w:rsidP="007331E2">
            <w:pPr>
              <w:spacing w:after="0"/>
              <w:rPr>
                <w:rFonts w:asciiTheme="minorHAnsi" w:hAnsiTheme="minorHAnsi" w:cstheme="minorHAnsi"/>
                <w:sz w:val="16"/>
                <w:szCs w:val="16"/>
              </w:rPr>
            </w:pPr>
          </w:p>
        </w:tc>
        <w:tc>
          <w:tcPr>
            <w:tcW w:w="1534" w:type="pct"/>
            <w:tcBorders>
              <w:top w:val="single" w:sz="4" w:space="0" w:color="D9D9D9" w:themeColor="background1" w:themeShade="D9"/>
              <w:bottom w:val="single" w:sz="4" w:space="0" w:color="D9D9D9" w:themeColor="background1" w:themeShade="D9"/>
            </w:tcBorders>
            <w:shd w:val="clear" w:color="auto" w:fill="auto"/>
            <w:vAlign w:val="center"/>
            <w:hideMark/>
          </w:tcPr>
          <w:p w14:paraId="55685F90" w14:textId="77777777" w:rsidR="007331E2" w:rsidRPr="00991A41" w:rsidRDefault="007331E2" w:rsidP="007331E2">
            <w:pPr>
              <w:spacing w:after="0"/>
              <w:rPr>
                <w:rFonts w:asciiTheme="minorHAnsi" w:hAnsiTheme="minorHAnsi" w:cstheme="minorHAnsi"/>
                <w:sz w:val="16"/>
                <w:szCs w:val="16"/>
              </w:rPr>
            </w:pPr>
            <w:r w:rsidRPr="00991A41">
              <w:rPr>
                <w:rFonts w:asciiTheme="minorHAnsi" w:hAnsiTheme="minorHAnsi" w:cstheme="minorHAnsi"/>
                <w:sz w:val="16"/>
                <w:szCs w:val="16"/>
              </w:rPr>
              <w:t xml:space="preserve">Carbapenemase and ribosomal methyltransferase-producing </w:t>
            </w:r>
          </w:p>
        </w:tc>
        <w:tc>
          <w:tcPr>
            <w:tcW w:w="429" w:type="pct"/>
            <w:tcBorders>
              <w:top w:val="single" w:sz="4" w:space="0" w:color="D9D9D9" w:themeColor="background1" w:themeShade="D9"/>
              <w:bottom w:val="single" w:sz="4" w:space="0" w:color="D9D9D9" w:themeColor="background1" w:themeShade="D9"/>
            </w:tcBorders>
            <w:vAlign w:val="center"/>
          </w:tcPr>
          <w:p w14:paraId="20270995" w14:textId="45B43EBE" w:rsidR="007331E2" w:rsidRPr="007331E2" w:rsidRDefault="007331E2" w:rsidP="007331E2">
            <w:pPr>
              <w:spacing w:after="0"/>
              <w:jc w:val="center"/>
              <w:rPr>
                <w:rFonts w:cs="Arial"/>
                <w:color w:val="auto"/>
                <w:sz w:val="16"/>
                <w:szCs w:val="16"/>
              </w:rPr>
            </w:pPr>
            <w:r w:rsidRPr="007331E2">
              <w:rPr>
                <w:rFonts w:cs="Arial"/>
                <w:color w:val="000000"/>
                <w:sz w:val="16"/>
                <w:szCs w:val="16"/>
              </w:rPr>
              <w:t>32</w:t>
            </w:r>
          </w:p>
        </w:tc>
        <w:tc>
          <w:tcPr>
            <w:tcW w:w="429" w:type="pct"/>
            <w:tcBorders>
              <w:top w:val="single" w:sz="4" w:space="0" w:color="D9D9D9" w:themeColor="background1" w:themeShade="D9"/>
              <w:bottom w:val="single" w:sz="4" w:space="0" w:color="D9D9D9" w:themeColor="background1" w:themeShade="D9"/>
            </w:tcBorders>
            <w:vAlign w:val="center"/>
          </w:tcPr>
          <w:p w14:paraId="14A74CAF" w14:textId="279F1F5E"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509" w:type="pct"/>
            <w:tcBorders>
              <w:top w:val="single" w:sz="4" w:space="0" w:color="D9D9D9" w:themeColor="background1" w:themeShade="D9"/>
              <w:bottom w:val="single" w:sz="4" w:space="0" w:color="D9D9D9" w:themeColor="background1" w:themeShade="D9"/>
            </w:tcBorders>
            <w:vAlign w:val="center"/>
          </w:tcPr>
          <w:p w14:paraId="713587D9" w14:textId="27036B38"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top w:val="single" w:sz="4" w:space="0" w:color="D9D9D9" w:themeColor="background1" w:themeShade="D9"/>
              <w:bottom w:val="single" w:sz="4" w:space="0" w:color="D9D9D9" w:themeColor="background1" w:themeShade="D9"/>
            </w:tcBorders>
            <w:vAlign w:val="center"/>
          </w:tcPr>
          <w:p w14:paraId="2DA98B77" w14:textId="115AB78A" w:rsidR="007331E2" w:rsidRPr="007331E2" w:rsidRDefault="007331E2" w:rsidP="007331E2">
            <w:pPr>
              <w:spacing w:after="0"/>
              <w:jc w:val="center"/>
              <w:rPr>
                <w:rFonts w:cs="Arial"/>
                <w:color w:val="auto"/>
                <w:sz w:val="16"/>
                <w:szCs w:val="16"/>
              </w:rPr>
            </w:pPr>
            <w:r w:rsidRPr="007331E2">
              <w:rPr>
                <w:rFonts w:cs="Arial"/>
                <w:color w:val="000000"/>
                <w:sz w:val="16"/>
                <w:szCs w:val="16"/>
              </w:rPr>
              <w:t>8</w:t>
            </w:r>
          </w:p>
        </w:tc>
        <w:tc>
          <w:tcPr>
            <w:tcW w:w="447" w:type="pct"/>
            <w:tcBorders>
              <w:top w:val="single" w:sz="4" w:space="0" w:color="D9D9D9" w:themeColor="background1" w:themeShade="D9"/>
              <w:bottom w:val="single" w:sz="4" w:space="0" w:color="D9D9D9" w:themeColor="background1" w:themeShade="D9"/>
            </w:tcBorders>
            <w:vAlign w:val="center"/>
          </w:tcPr>
          <w:p w14:paraId="5C5822FB" w14:textId="0EFBE775" w:rsidR="007331E2" w:rsidRPr="007331E2" w:rsidRDefault="007331E2" w:rsidP="007331E2">
            <w:pPr>
              <w:spacing w:after="0"/>
              <w:jc w:val="center"/>
              <w:rPr>
                <w:rFonts w:cs="Arial"/>
                <w:color w:val="auto"/>
                <w:sz w:val="16"/>
                <w:szCs w:val="16"/>
              </w:rPr>
            </w:pPr>
            <w:r w:rsidRPr="007331E2">
              <w:rPr>
                <w:rFonts w:cs="Arial"/>
                <w:color w:val="000000"/>
                <w:sz w:val="16"/>
                <w:szCs w:val="16"/>
              </w:rPr>
              <w:t>5</w:t>
            </w:r>
          </w:p>
        </w:tc>
        <w:tc>
          <w:tcPr>
            <w:tcW w:w="347" w:type="pct"/>
            <w:tcBorders>
              <w:top w:val="single" w:sz="4" w:space="0" w:color="D9D9D9" w:themeColor="background1" w:themeShade="D9"/>
              <w:bottom w:val="single" w:sz="4" w:space="0" w:color="D9D9D9" w:themeColor="background1" w:themeShade="D9"/>
            </w:tcBorders>
            <w:shd w:val="clear" w:color="auto" w:fill="auto"/>
            <w:vAlign w:val="center"/>
          </w:tcPr>
          <w:p w14:paraId="3C42CD5A" w14:textId="081DDE8A" w:rsidR="007331E2" w:rsidRPr="007331E2" w:rsidRDefault="007331E2" w:rsidP="007331E2">
            <w:pPr>
              <w:spacing w:after="0"/>
              <w:jc w:val="center"/>
              <w:rPr>
                <w:rFonts w:cs="Arial"/>
                <w:color w:val="auto"/>
                <w:sz w:val="16"/>
                <w:szCs w:val="16"/>
              </w:rPr>
            </w:pPr>
            <w:r w:rsidRPr="007331E2">
              <w:rPr>
                <w:rFonts w:cs="Arial"/>
                <w:color w:val="000000"/>
                <w:sz w:val="16"/>
                <w:szCs w:val="16"/>
              </w:rPr>
              <w:t>46</w:t>
            </w:r>
          </w:p>
        </w:tc>
      </w:tr>
      <w:tr w:rsidR="007331E2" w:rsidRPr="001700EE" w14:paraId="6390BF6D" w14:textId="77777777" w:rsidTr="007331E2">
        <w:trPr>
          <w:trHeight w:val="227"/>
        </w:trPr>
        <w:tc>
          <w:tcPr>
            <w:tcW w:w="763" w:type="pct"/>
            <w:vMerge/>
            <w:vAlign w:val="center"/>
          </w:tcPr>
          <w:p w14:paraId="709BD3F1" w14:textId="77777777" w:rsidR="007331E2" w:rsidRPr="0067738A" w:rsidRDefault="007331E2" w:rsidP="007331E2">
            <w:pPr>
              <w:spacing w:after="0"/>
              <w:rPr>
                <w:rFonts w:asciiTheme="minorHAnsi" w:hAnsiTheme="minorHAnsi" w:cstheme="minorHAnsi"/>
                <w:sz w:val="16"/>
                <w:szCs w:val="16"/>
              </w:rPr>
            </w:pPr>
          </w:p>
        </w:tc>
        <w:tc>
          <w:tcPr>
            <w:tcW w:w="1534" w:type="pct"/>
            <w:tcBorders>
              <w:top w:val="single" w:sz="4" w:space="0" w:color="D9D9D9" w:themeColor="background1" w:themeShade="D9"/>
              <w:bottom w:val="single" w:sz="4" w:space="0" w:color="D9D9D9" w:themeColor="background1" w:themeShade="D9"/>
            </w:tcBorders>
            <w:shd w:val="clear" w:color="auto" w:fill="auto"/>
            <w:vAlign w:val="center"/>
          </w:tcPr>
          <w:p w14:paraId="251EA6C9" w14:textId="77777777" w:rsidR="007331E2" w:rsidRPr="00991A41" w:rsidRDefault="007331E2" w:rsidP="007331E2">
            <w:pPr>
              <w:spacing w:after="0"/>
              <w:rPr>
                <w:rFonts w:asciiTheme="minorHAnsi" w:hAnsiTheme="minorHAnsi" w:cstheme="minorHAnsi"/>
                <w:sz w:val="16"/>
                <w:szCs w:val="16"/>
              </w:rPr>
            </w:pPr>
            <w:r w:rsidRPr="00991A41">
              <w:rPr>
                <w:rFonts w:cstheme="minorHAnsi"/>
                <w:sz w:val="16"/>
                <w:szCs w:val="16"/>
              </w:rPr>
              <w:t>Carbapenemase-producing and transmissible colistin resistance</w:t>
            </w:r>
          </w:p>
        </w:tc>
        <w:tc>
          <w:tcPr>
            <w:tcW w:w="429" w:type="pct"/>
            <w:tcBorders>
              <w:top w:val="single" w:sz="4" w:space="0" w:color="D9D9D9" w:themeColor="background1" w:themeShade="D9"/>
              <w:bottom w:val="single" w:sz="4" w:space="0" w:color="D9D9D9" w:themeColor="background1" w:themeShade="D9"/>
            </w:tcBorders>
            <w:vAlign w:val="center"/>
          </w:tcPr>
          <w:p w14:paraId="23F12598" w14:textId="7B3CE3BC"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429" w:type="pct"/>
            <w:tcBorders>
              <w:top w:val="single" w:sz="4" w:space="0" w:color="D9D9D9" w:themeColor="background1" w:themeShade="D9"/>
              <w:bottom w:val="single" w:sz="4" w:space="0" w:color="D9D9D9" w:themeColor="background1" w:themeShade="D9"/>
            </w:tcBorders>
            <w:vAlign w:val="center"/>
          </w:tcPr>
          <w:p w14:paraId="753BF103" w14:textId="276449DF"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top w:val="single" w:sz="4" w:space="0" w:color="D9D9D9" w:themeColor="background1" w:themeShade="D9"/>
              <w:bottom w:val="single" w:sz="4" w:space="0" w:color="D9D9D9" w:themeColor="background1" w:themeShade="D9"/>
            </w:tcBorders>
            <w:vAlign w:val="center"/>
          </w:tcPr>
          <w:p w14:paraId="1799F428" w14:textId="45A2B9CB"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top w:val="single" w:sz="4" w:space="0" w:color="D9D9D9" w:themeColor="background1" w:themeShade="D9"/>
              <w:bottom w:val="single" w:sz="4" w:space="0" w:color="D9D9D9" w:themeColor="background1" w:themeShade="D9"/>
            </w:tcBorders>
            <w:vAlign w:val="center"/>
          </w:tcPr>
          <w:p w14:paraId="083863F3" w14:textId="3BA58759"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447" w:type="pct"/>
            <w:tcBorders>
              <w:top w:val="single" w:sz="4" w:space="0" w:color="D9D9D9" w:themeColor="background1" w:themeShade="D9"/>
              <w:bottom w:val="single" w:sz="4" w:space="0" w:color="D9D9D9" w:themeColor="background1" w:themeShade="D9"/>
            </w:tcBorders>
            <w:vAlign w:val="center"/>
          </w:tcPr>
          <w:p w14:paraId="765F0457" w14:textId="17229223"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347" w:type="pct"/>
            <w:tcBorders>
              <w:top w:val="single" w:sz="4" w:space="0" w:color="D9D9D9" w:themeColor="background1" w:themeShade="D9"/>
              <w:bottom w:val="single" w:sz="4" w:space="0" w:color="D9D9D9" w:themeColor="background1" w:themeShade="D9"/>
            </w:tcBorders>
            <w:shd w:val="clear" w:color="auto" w:fill="auto"/>
            <w:vAlign w:val="center"/>
          </w:tcPr>
          <w:p w14:paraId="36367E1C" w14:textId="39510B84"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r>
      <w:tr w:rsidR="007331E2" w:rsidRPr="001700EE" w14:paraId="1289F073" w14:textId="77777777" w:rsidTr="007331E2">
        <w:trPr>
          <w:trHeight w:val="227"/>
        </w:trPr>
        <w:tc>
          <w:tcPr>
            <w:tcW w:w="763" w:type="pct"/>
            <w:vMerge/>
            <w:vAlign w:val="center"/>
          </w:tcPr>
          <w:p w14:paraId="4FD25073" w14:textId="77777777" w:rsidR="007331E2" w:rsidRPr="0067738A" w:rsidRDefault="007331E2" w:rsidP="007331E2">
            <w:pPr>
              <w:spacing w:after="0"/>
              <w:rPr>
                <w:rFonts w:cstheme="minorHAnsi"/>
                <w:sz w:val="16"/>
                <w:szCs w:val="16"/>
              </w:rPr>
            </w:pPr>
          </w:p>
        </w:tc>
        <w:tc>
          <w:tcPr>
            <w:tcW w:w="1534" w:type="pct"/>
            <w:tcBorders>
              <w:top w:val="single" w:sz="4" w:space="0" w:color="D9D9D9" w:themeColor="background1" w:themeShade="D9"/>
              <w:bottom w:val="single" w:sz="4" w:space="0" w:color="D9D9D9" w:themeColor="background1" w:themeShade="D9"/>
            </w:tcBorders>
            <w:shd w:val="clear" w:color="auto" w:fill="auto"/>
            <w:vAlign w:val="center"/>
          </w:tcPr>
          <w:p w14:paraId="52653041" w14:textId="77777777" w:rsidR="007331E2" w:rsidRPr="00991A41" w:rsidRDefault="007331E2" w:rsidP="007331E2">
            <w:pPr>
              <w:spacing w:after="0"/>
              <w:rPr>
                <w:rFonts w:cstheme="minorHAnsi"/>
                <w:sz w:val="16"/>
                <w:szCs w:val="16"/>
              </w:rPr>
            </w:pPr>
            <w:r w:rsidRPr="00991A41">
              <w:rPr>
                <w:rFonts w:asciiTheme="minorHAnsi" w:hAnsiTheme="minorHAnsi" w:cstheme="minorHAnsi"/>
                <w:sz w:val="16"/>
                <w:szCs w:val="16"/>
              </w:rPr>
              <w:t>Ribosomal methyltransferase-producing</w:t>
            </w:r>
          </w:p>
        </w:tc>
        <w:tc>
          <w:tcPr>
            <w:tcW w:w="429" w:type="pct"/>
            <w:tcBorders>
              <w:top w:val="single" w:sz="4" w:space="0" w:color="D9D9D9" w:themeColor="background1" w:themeShade="D9"/>
              <w:bottom w:val="single" w:sz="4" w:space="0" w:color="D9D9D9" w:themeColor="background1" w:themeShade="D9"/>
            </w:tcBorders>
            <w:vAlign w:val="center"/>
          </w:tcPr>
          <w:p w14:paraId="0EF91DB6" w14:textId="39D06CC4" w:rsidR="007331E2" w:rsidRPr="007331E2" w:rsidRDefault="007331E2" w:rsidP="007331E2">
            <w:pPr>
              <w:spacing w:after="0"/>
              <w:jc w:val="center"/>
              <w:rPr>
                <w:rFonts w:cs="Arial"/>
                <w:color w:val="000000"/>
                <w:sz w:val="16"/>
                <w:szCs w:val="16"/>
              </w:rPr>
            </w:pPr>
            <w:r w:rsidRPr="007331E2">
              <w:rPr>
                <w:rFonts w:cs="Arial"/>
                <w:color w:val="000000"/>
                <w:sz w:val="16"/>
                <w:szCs w:val="16"/>
              </w:rPr>
              <w:t>9</w:t>
            </w:r>
          </w:p>
        </w:tc>
        <w:tc>
          <w:tcPr>
            <w:tcW w:w="429" w:type="pct"/>
            <w:tcBorders>
              <w:top w:val="single" w:sz="4" w:space="0" w:color="D9D9D9" w:themeColor="background1" w:themeShade="D9"/>
              <w:bottom w:val="single" w:sz="4" w:space="0" w:color="D9D9D9" w:themeColor="background1" w:themeShade="D9"/>
            </w:tcBorders>
            <w:vAlign w:val="center"/>
          </w:tcPr>
          <w:p w14:paraId="05F57868" w14:textId="13B535C5" w:rsidR="007331E2" w:rsidRPr="007331E2" w:rsidRDefault="007331E2" w:rsidP="007331E2">
            <w:pPr>
              <w:spacing w:after="0"/>
              <w:jc w:val="center"/>
              <w:rPr>
                <w:rFonts w:cs="Arial"/>
                <w:sz w:val="16"/>
                <w:szCs w:val="16"/>
              </w:rPr>
            </w:pPr>
            <w:r w:rsidRPr="007331E2">
              <w:rPr>
                <w:rFonts w:cs="Arial"/>
                <w:color w:val="000000"/>
                <w:sz w:val="16"/>
                <w:szCs w:val="16"/>
              </w:rPr>
              <w:t>0</w:t>
            </w:r>
          </w:p>
        </w:tc>
        <w:tc>
          <w:tcPr>
            <w:tcW w:w="509" w:type="pct"/>
            <w:tcBorders>
              <w:top w:val="single" w:sz="4" w:space="0" w:color="D9D9D9" w:themeColor="background1" w:themeShade="D9"/>
              <w:bottom w:val="single" w:sz="4" w:space="0" w:color="D9D9D9" w:themeColor="background1" w:themeShade="D9"/>
            </w:tcBorders>
            <w:vAlign w:val="center"/>
          </w:tcPr>
          <w:p w14:paraId="3518E47B" w14:textId="0B2B9F32" w:rsidR="007331E2" w:rsidRPr="007331E2" w:rsidRDefault="007331E2" w:rsidP="007331E2">
            <w:pPr>
              <w:spacing w:after="0"/>
              <w:jc w:val="center"/>
              <w:rPr>
                <w:rFonts w:cs="Arial"/>
                <w:sz w:val="16"/>
                <w:szCs w:val="16"/>
              </w:rPr>
            </w:pPr>
            <w:r w:rsidRPr="007331E2">
              <w:rPr>
                <w:rFonts w:cs="Arial"/>
                <w:color w:val="000000"/>
                <w:sz w:val="16"/>
                <w:szCs w:val="16"/>
              </w:rPr>
              <w:t>0</w:t>
            </w:r>
          </w:p>
        </w:tc>
        <w:tc>
          <w:tcPr>
            <w:tcW w:w="542" w:type="pct"/>
            <w:tcBorders>
              <w:top w:val="single" w:sz="4" w:space="0" w:color="D9D9D9" w:themeColor="background1" w:themeShade="D9"/>
              <w:bottom w:val="single" w:sz="4" w:space="0" w:color="D9D9D9" w:themeColor="background1" w:themeShade="D9"/>
            </w:tcBorders>
            <w:vAlign w:val="center"/>
          </w:tcPr>
          <w:p w14:paraId="17020D17" w14:textId="0D0A963E" w:rsidR="007331E2" w:rsidRPr="007331E2" w:rsidRDefault="007331E2" w:rsidP="007331E2">
            <w:pPr>
              <w:spacing w:after="0"/>
              <w:jc w:val="center"/>
              <w:rPr>
                <w:rFonts w:cs="Arial"/>
                <w:color w:val="000000"/>
                <w:sz w:val="16"/>
                <w:szCs w:val="16"/>
              </w:rPr>
            </w:pPr>
            <w:r w:rsidRPr="007331E2">
              <w:rPr>
                <w:rFonts w:cs="Arial"/>
                <w:color w:val="000000"/>
                <w:sz w:val="16"/>
                <w:szCs w:val="16"/>
              </w:rPr>
              <w:t>1</w:t>
            </w:r>
          </w:p>
        </w:tc>
        <w:tc>
          <w:tcPr>
            <w:tcW w:w="447" w:type="pct"/>
            <w:tcBorders>
              <w:top w:val="single" w:sz="4" w:space="0" w:color="D9D9D9" w:themeColor="background1" w:themeShade="D9"/>
              <w:bottom w:val="single" w:sz="4" w:space="0" w:color="D9D9D9" w:themeColor="background1" w:themeShade="D9"/>
            </w:tcBorders>
            <w:vAlign w:val="center"/>
          </w:tcPr>
          <w:p w14:paraId="44BCECFE" w14:textId="2EEE309C" w:rsidR="007331E2" w:rsidRPr="007331E2" w:rsidRDefault="007331E2" w:rsidP="007331E2">
            <w:pPr>
              <w:spacing w:after="0"/>
              <w:jc w:val="center"/>
              <w:rPr>
                <w:rFonts w:cs="Arial"/>
                <w:sz w:val="16"/>
                <w:szCs w:val="16"/>
              </w:rPr>
            </w:pPr>
            <w:r w:rsidRPr="007331E2">
              <w:rPr>
                <w:rFonts w:cs="Arial"/>
                <w:color w:val="000000"/>
                <w:sz w:val="16"/>
                <w:szCs w:val="16"/>
              </w:rPr>
              <w:t>0</w:t>
            </w:r>
          </w:p>
        </w:tc>
        <w:tc>
          <w:tcPr>
            <w:tcW w:w="347" w:type="pct"/>
            <w:tcBorders>
              <w:top w:val="single" w:sz="4" w:space="0" w:color="D9D9D9" w:themeColor="background1" w:themeShade="D9"/>
              <w:bottom w:val="single" w:sz="4" w:space="0" w:color="D9D9D9" w:themeColor="background1" w:themeShade="D9"/>
            </w:tcBorders>
            <w:shd w:val="clear" w:color="auto" w:fill="auto"/>
            <w:vAlign w:val="center"/>
          </w:tcPr>
          <w:p w14:paraId="1EDCAA9C" w14:textId="5B254C14" w:rsidR="007331E2" w:rsidRPr="007331E2" w:rsidRDefault="007331E2" w:rsidP="007331E2">
            <w:pPr>
              <w:spacing w:after="0"/>
              <w:jc w:val="center"/>
              <w:rPr>
                <w:rFonts w:cs="Arial"/>
                <w:color w:val="000000"/>
                <w:sz w:val="16"/>
                <w:szCs w:val="16"/>
              </w:rPr>
            </w:pPr>
            <w:r w:rsidRPr="007331E2">
              <w:rPr>
                <w:rFonts w:cs="Arial"/>
                <w:color w:val="000000"/>
                <w:sz w:val="16"/>
                <w:szCs w:val="16"/>
              </w:rPr>
              <w:t>10</w:t>
            </w:r>
          </w:p>
        </w:tc>
      </w:tr>
      <w:tr w:rsidR="007331E2" w:rsidRPr="001700EE" w14:paraId="0311D041" w14:textId="77777777" w:rsidTr="007331E2">
        <w:trPr>
          <w:trHeight w:val="227"/>
        </w:trPr>
        <w:tc>
          <w:tcPr>
            <w:tcW w:w="763" w:type="pct"/>
            <w:vMerge/>
            <w:vAlign w:val="center"/>
          </w:tcPr>
          <w:p w14:paraId="50DA3415" w14:textId="77777777" w:rsidR="007331E2" w:rsidRPr="0067738A" w:rsidRDefault="007331E2" w:rsidP="007331E2">
            <w:pPr>
              <w:spacing w:after="0"/>
              <w:rPr>
                <w:rFonts w:cstheme="minorHAnsi"/>
                <w:sz w:val="16"/>
                <w:szCs w:val="16"/>
              </w:rPr>
            </w:pPr>
          </w:p>
        </w:tc>
        <w:tc>
          <w:tcPr>
            <w:tcW w:w="1534" w:type="pct"/>
            <w:tcBorders>
              <w:top w:val="single" w:sz="4" w:space="0" w:color="D9D9D9" w:themeColor="background1" w:themeShade="D9"/>
            </w:tcBorders>
            <w:shd w:val="clear" w:color="auto" w:fill="auto"/>
            <w:vAlign w:val="center"/>
          </w:tcPr>
          <w:p w14:paraId="5E0CEE55" w14:textId="77777777" w:rsidR="007331E2" w:rsidRPr="00991A41" w:rsidRDefault="007331E2" w:rsidP="007331E2">
            <w:pPr>
              <w:spacing w:after="0"/>
              <w:rPr>
                <w:rFonts w:cstheme="minorHAnsi"/>
                <w:sz w:val="16"/>
                <w:szCs w:val="16"/>
              </w:rPr>
            </w:pPr>
            <w:r w:rsidRPr="00991A41">
              <w:rPr>
                <w:rFonts w:cstheme="minorHAnsi"/>
                <w:sz w:val="16"/>
                <w:szCs w:val="16"/>
              </w:rPr>
              <w:t>Transmissible colistin resistance</w:t>
            </w:r>
          </w:p>
        </w:tc>
        <w:tc>
          <w:tcPr>
            <w:tcW w:w="429" w:type="pct"/>
            <w:tcBorders>
              <w:top w:val="single" w:sz="4" w:space="0" w:color="D9D9D9" w:themeColor="background1" w:themeShade="D9"/>
            </w:tcBorders>
            <w:vAlign w:val="center"/>
          </w:tcPr>
          <w:p w14:paraId="31201184" w14:textId="19813D90"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429" w:type="pct"/>
            <w:tcBorders>
              <w:top w:val="single" w:sz="4" w:space="0" w:color="D9D9D9" w:themeColor="background1" w:themeShade="D9"/>
            </w:tcBorders>
            <w:vAlign w:val="center"/>
          </w:tcPr>
          <w:p w14:paraId="364CB83D" w14:textId="7FF88F12"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top w:val="single" w:sz="4" w:space="0" w:color="D9D9D9" w:themeColor="background1" w:themeShade="D9"/>
            </w:tcBorders>
            <w:vAlign w:val="center"/>
          </w:tcPr>
          <w:p w14:paraId="3844DA59" w14:textId="6EFED30C"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top w:val="single" w:sz="4" w:space="0" w:color="D9D9D9" w:themeColor="background1" w:themeShade="D9"/>
            </w:tcBorders>
            <w:vAlign w:val="center"/>
          </w:tcPr>
          <w:p w14:paraId="4479482C" w14:textId="53D0CDA6"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447" w:type="pct"/>
            <w:tcBorders>
              <w:top w:val="single" w:sz="4" w:space="0" w:color="D9D9D9" w:themeColor="background1" w:themeShade="D9"/>
            </w:tcBorders>
            <w:vAlign w:val="center"/>
          </w:tcPr>
          <w:p w14:paraId="7BD29087" w14:textId="7C0E7434"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347" w:type="pct"/>
            <w:tcBorders>
              <w:top w:val="single" w:sz="4" w:space="0" w:color="D9D9D9" w:themeColor="background1" w:themeShade="D9"/>
            </w:tcBorders>
            <w:shd w:val="clear" w:color="auto" w:fill="auto"/>
            <w:vAlign w:val="center"/>
          </w:tcPr>
          <w:p w14:paraId="57FF955C" w14:textId="2572AC44"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r>
      <w:tr w:rsidR="007331E2" w:rsidRPr="001700EE" w14:paraId="49B62CE0" w14:textId="77777777" w:rsidTr="007331E2">
        <w:trPr>
          <w:trHeight w:val="227"/>
        </w:trPr>
        <w:tc>
          <w:tcPr>
            <w:tcW w:w="763" w:type="pct"/>
            <w:vAlign w:val="center"/>
          </w:tcPr>
          <w:p w14:paraId="5D6EFB51" w14:textId="77777777" w:rsidR="007331E2" w:rsidRPr="0067738A" w:rsidRDefault="007331E2" w:rsidP="007331E2">
            <w:pPr>
              <w:spacing w:after="0"/>
              <w:rPr>
                <w:rFonts w:asciiTheme="minorHAnsi" w:hAnsiTheme="minorHAnsi" w:cstheme="minorHAnsi"/>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534" w:type="pct"/>
            <w:shd w:val="clear" w:color="auto" w:fill="auto"/>
            <w:vAlign w:val="center"/>
            <w:hideMark/>
          </w:tcPr>
          <w:p w14:paraId="05AC4AFE" w14:textId="5C42E113" w:rsidR="007331E2" w:rsidRPr="00991A41" w:rsidRDefault="007331E2" w:rsidP="007331E2">
            <w:pPr>
              <w:spacing w:after="0"/>
              <w:rPr>
                <w:rFonts w:asciiTheme="minorHAnsi" w:hAnsiTheme="minorHAnsi" w:cstheme="minorHAnsi"/>
                <w:sz w:val="16"/>
                <w:szCs w:val="16"/>
              </w:rPr>
            </w:pPr>
            <w:r w:rsidRPr="00991A41">
              <w:rPr>
                <w:rFonts w:asciiTheme="minorHAnsi" w:hAnsiTheme="minorHAnsi" w:cstheme="minorHAnsi"/>
                <w:sz w:val="16"/>
                <w:szCs w:val="16"/>
              </w:rPr>
              <w:t>Linezolid</w:t>
            </w:r>
            <w:r>
              <w:rPr>
                <w:rFonts w:asciiTheme="minorHAnsi" w:hAnsiTheme="minorHAnsi" w:cstheme="minorHAnsi"/>
                <w:sz w:val="16"/>
                <w:szCs w:val="16"/>
              </w:rPr>
              <w:t>-</w:t>
            </w:r>
            <w:r w:rsidR="0088325F">
              <w:rPr>
                <w:rFonts w:asciiTheme="minorHAnsi" w:hAnsiTheme="minorHAnsi" w:cstheme="minorHAnsi"/>
                <w:sz w:val="16"/>
                <w:szCs w:val="16"/>
              </w:rPr>
              <w:t>resistant</w:t>
            </w:r>
          </w:p>
        </w:tc>
        <w:tc>
          <w:tcPr>
            <w:tcW w:w="429" w:type="pct"/>
            <w:vAlign w:val="center"/>
          </w:tcPr>
          <w:p w14:paraId="3DC5A05B" w14:textId="4036CDC1" w:rsidR="007331E2" w:rsidRPr="007331E2" w:rsidRDefault="007331E2" w:rsidP="007331E2">
            <w:pPr>
              <w:spacing w:after="0"/>
              <w:jc w:val="center"/>
              <w:rPr>
                <w:rFonts w:cs="Arial"/>
                <w:color w:val="auto"/>
                <w:sz w:val="16"/>
                <w:szCs w:val="16"/>
              </w:rPr>
            </w:pPr>
            <w:r w:rsidRPr="007331E2">
              <w:rPr>
                <w:rFonts w:cs="Arial"/>
                <w:color w:val="000000"/>
                <w:sz w:val="16"/>
                <w:szCs w:val="16"/>
              </w:rPr>
              <w:t>14</w:t>
            </w:r>
          </w:p>
        </w:tc>
        <w:tc>
          <w:tcPr>
            <w:tcW w:w="429" w:type="pct"/>
            <w:vAlign w:val="center"/>
          </w:tcPr>
          <w:p w14:paraId="61A591BB" w14:textId="7E10756D"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vAlign w:val="center"/>
          </w:tcPr>
          <w:p w14:paraId="27D4A87F" w14:textId="3C708034"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vAlign w:val="center"/>
          </w:tcPr>
          <w:p w14:paraId="2450E9C1" w14:textId="02036C12" w:rsidR="007331E2" w:rsidRPr="007331E2" w:rsidRDefault="007331E2" w:rsidP="007331E2">
            <w:pPr>
              <w:spacing w:after="0"/>
              <w:jc w:val="center"/>
              <w:rPr>
                <w:rFonts w:cs="Arial"/>
                <w:color w:val="auto"/>
                <w:sz w:val="16"/>
                <w:szCs w:val="16"/>
              </w:rPr>
            </w:pPr>
            <w:r w:rsidRPr="007331E2">
              <w:rPr>
                <w:rFonts w:cs="Arial"/>
                <w:color w:val="000000"/>
                <w:sz w:val="16"/>
                <w:szCs w:val="16"/>
              </w:rPr>
              <w:t>2</w:t>
            </w:r>
          </w:p>
        </w:tc>
        <w:tc>
          <w:tcPr>
            <w:tcW w:w="447" w:type="pct"/>
            <w:vAlign w:val="center"/>
          </w:tcPr>
          <w:p w14:paraId="4F244DE1" w14:textId="67ED685C"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347" w:type="pct"/>
            <w:shd w:val="clear" w:color="auto" w:fill="auto"/>
            <w:vAlign w:val="center"/>
          </w:tcPr>
          <w:p w14:paraId="3ECC967E" w14:textId="60B728E8" w:rsidR="007331E2" w:rsidRPr="007331E2" w:rsidRDefault="007331E2" w:rsidP="007331E2">
            <w:pPr>
              <w:spacing w:after="0"/>
              <w:jc w:val="center"/>
              <w:rPr>
                <w:rFonts w:cs="Arial"/>
                <w:color w:val="auto"/>
                <w:sz w:val="16"/>
                <w:szCs w:val="16"/>
              </w:rPr>
            </w:pPr>
            <w:r w:rsidRPr="007331E2">
              <w:rPr>
                <w:rFonts w:cs="Arial"/>
                <w:color w:val="000000"/>
                <w:sz w:val="16"/>
                <w:szCs w:val="16"/>
              </w:rPr>
              <w:t>17</w:t>
            </w:r>
          </w:p>
        </w:tc>
      </w:tr>
      <w:tr w:rsidR="007331E2" w:rsidRPr="001700EE" w14:paraId="3137F5E0" w14:textId="77777777" w:rsidTr="007331E2">
        <w:trPr>
          <w:trHeight w:val="227"/>
        </w:trPr>
        <w:tc>
          <w:tcPr>
            <w:tcW w:w="763" w:type="pct"/>
            <w:vAlign w:val="center"/>
          </w:tcPr>
          <w:p w14:paraId="6CE463B1" w14:textId="77777777" w:rsidR="007331E2" w:rsidRPr="0067738A" w:rsidRDefault="007331E2" w:rsidP="007331E2">
            <w:pPr>
              <w:spacing w:after="0"/>
              <w:rPr>
                <w:rFonts w:asciiTheme="minorHAnsi" w:hAnsiTheme="minorHAnsi" w:cstheme="minorHAnsi"/>
                <w:i/>
                <w:iCs/>
                <w:sz w:val="16"/>
                <w:szCs w:val="16"/>
              </w:rPr>
            </w:pPr>
            <w:r w:rsidRPr="0067738A">
              <w:rPr>
                <w:rFonts w:asciiTheme="minorHAnsi" w:hAnsiTheme="minorHAnsi" w:cstheme="minorHAnsi"/>
                <w:i/>
                <w:iCs/>
                <w:sz w:val="16"/>
                <w:szCs w:val="16"/>
              </w:rPr>
              <w:t>Mycobacterium tuberculosis</w:t>
            </w:r>
          </w:p>
        </w:tc>
        <w:tc>
          <w:tcPr>
            <w:tcW w:w="1534" w:type="pct"/>
            <w:shd w:val="clear" w:color="auto" w:fill="auto"/>
            <w:vAlign w:val="center"/>
            <w:hideMark/>
          </w:tcPr>
          <w:p w14:paraId="10D160BC" w14:textId="77777777" w:rsidR="007331E2" w:rsidRPr="00991A41" w:rsidRDefault="007331E2" w:rsidP="007331E2">
            <w:pPr>
              <w:spacing w:after="0"/>
              <w:rPr>
                <w:rFonts w:asciiTheme="minorHAnsi" w:hAnsiTheme="minorHAnsi" w:cstheme="minorHAnsi"/>
                <w:sz w:val="16"/>
                <w:szCs w:val="16"/>
              </w:rPr>
            </w:pPr>
            <w:r w:rsidRPr="00991A41">
              <w:rPr>
                <w:rFonts w:asciiTheme="minorHAnsi" w:hAnsiTheme="minorHAnsi" w:cstheme="minorHAnsi"/>
                <w:sz w:val="16"/>
                <w:szCs w:val="16"/>
              </w:rPr>
              <w:t>Multidrug-resistant – at least rifampicin- and isoniazid-resistant</w:t>
            </w:r>
          </w:p>
        </w:tc>
        <w:tc>
          <w:tcPr>
            <w:tcW w:w="429" w:type="pct"/>
            <w:vAlign w:val="center"/>
          </w:tcPr>
          <w:p w14:paraId="4B78C145" w14:textId="7EC24FA7" w:rsidR="007331E2" w:rsidRPr="007331E2" w:rsidRDefault="00AB52C0" w:rsidP="007331E2">
            <w:pPr>
              <w:spacing w:after="0"/>
              <w:jc w:val="center"/>
              <w:rPr>
                <w:rFonts w:cs="Arial"/>
                <w:color w:val="auto"/>
                <w:sz w:val="16"/>
                <w:szCs w:val="16"/>
              </w:rPr>
            </w:pPr>
            <w:r>
              <w:rPr>
                <w:rFonts w:cs="Arial"/>
                <w:color w:val="000000"/>
                <w:sz w:val="16"/>
                <w:szCs w:val="16"/>
              </w:rPr>
              <w:t>6</w:t>
            </w:r>
          </w:p>
        </w:tc>
        <w:tc>
          <w:tcPr>
            <w:tcW w:w="429" w:type="pct"/>
            <w:vAlign w:val="center"/>
          </w:tcPr>
          <w:p w14:paraId="729B5E03" w14:textId="2A100CEF"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vAlign w:val="center"/>
          </w:tcPr>
          <w:p w14:paraId="4D729326" w14:textId="08A23824"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vAlign w:val="center"/>
          </w:tcPr>
          <w:p w14:paraId="3F83EE99" w14:textId="727C4EF2"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447" w:type="pct"/>
            <w:vAlign w:val="center"/>
          </w:tcPr>
          <w:p w14:paraId="43653C99" w14:textId="259A9587" w:rsidR="007331E2" w:rsidRPr="007331E2" w:rsidRDefault="007331E2" w:rsidP="007331E2">
            <w:pPr>
              <w:spacing w:after="0"/>
              <w:jc w:val="center"/>
              <w:rPr>
                <w:rFonts w:cs="Arial"/>
                <w:color w:val="auto"/>
                <w:sz w:val="16"/>
                <w:szCs w:val="16"/>
              </w:rPr>
            </w:pPr>
            <w:r w:rsidRPr="007331E2">
              <w:rPr>
                <w:rFonts w:cs="Arial"/>
                <w:color w:val="000000"/>
                <w:sz w:val="16"/>
                <w:szCs w:val="16"/>
              </w:rPr>
              <w:t>2</w:t>
            </w:r>
          </w:p>
        </w:tc>
        <w:tc>
          <w:tcPr>
            <w:tcW w:w="347" w:type="pct"/>
            <w:shd w:val="clear" w:color="auto" w:fill="auto"/>
            <w:vAlign w:val="center"/>
          </w:tcPr>
          <w:p w14:paraId="1DD28B55" w14:textId="7F76A915" w:rsidR="007331E2" w:rsidRPr="007331E2" w:rsidRDefault="00AB52C0" w:rsidP="007331E2">
            <w:pPr>
              <w:spacing w:after="0"/>
              <w:jc w:val="center"/>
              <w:rPr>
                <w:rFonts w:cs="Arial"/>
                <w:color w:val="auto"/>
                <w:sz w:val="16"/>
                <w:szCs w:val="16"/>
              </w:rPr>
            </w:pPr>
            <w:r>
              <w:rPr>
                <w:rFonts w:cs="Arial"/>
                <w:color w:val="000000"/>
                <w:sz w:val="16"/>
                <w:szCs w:val="16"/>
              </w:rPr>
              <w:t>9</w:t>
            </w:r>
          </w:p>
        </w:tc>
      </w:tr>
      <w:tr w:rsidR="007331E2" w:rsidRPr="001700EE" w14:paraId="2C67B979" w14:textId="77777777" w:rsidTr="007331E2">
        <w:trPr>
          <w:trHeight w:val="227"/>
        </w:trPr>
        <w:tc>
          <w:tcPr>
            <w:tcW w:w="763" w:type="pct"/>
            <w:vMerge w:val="restart"/>
            <w:shd w:val="clear" w:color="auto" w:fill="auto"/>
            <w:vAlign w:val="center"/>
          </w:tcPr>
          <w:p w14:paraId="4AE05C7B" w14:textId="77777777" w:rsidR="007331E2" w:rsidRPr="0067738A" w:rsidRDefault="007331E2" w:rsidP="007331E2">
            <w:pPr>
              <w:spacing w:after="0"/>
              <w:rPr>
                <w:rFonts w:asciiTheme="minorHAnsi" w:hAnsiTheme="minorHAnsi" w:cstheme="minorHAnsi"/>
                <w:bCs/>
                <w:i/>
                <w:iCs/>
                <w:sz w:val="16"/>
                <w:szCs w:val="16"/>
              </w:rPr>
            </w:pPr>
            <w:r w:rsidRPr="00665F9B">
              <w:rPr>
                <w:rFonts w:asciiTheme="minorHAnsi" w:hAnsiTheme="minorHAnsi" w:cstheme="minorHAnsi"/>
                <w:i/>
                <w:iCs/>
                <w:color w:val="auto"/>
                <w:sz w:val="16"/>
                <w:szCs w:val="16"/>
              </w:rPr>
              <w:t>Neisseria gonorrhoeae</w:t>
            </w:r>
          </w:p>
        </w:tc>
        <w:tc>
          <w:tcPr>
            <w:tcW w:w="1534" w:type="pct"/>
            <w:tcBorders>
              <w:bottom w:val="single" w:sz="4" w:space="0" w:color="D9D9D9" w:themeColor="background1" w:themeShade="D9"/>
            </w:tcBorders>
            <w:shd w:val="clear" w:color="auto" w:fill="auto"/>
            <w:vAlign w:val="center"/>
            <w:hideMark/>
          </w:tcPr>
          <w:p w14:paraId="1C48A6D0" w14:textId="5E6198C1" w:rsidR="007331E2" w:rsidRPr="00991A41" w:rsidRDefault="007331E2" w:rsidP="007331E2">
            <w:pPr>
              <w:spacing w:after="0"/>
              <w:rPr>
                <w:rFonts w:asciiTheme="minorHAnsi" w:hAnsiTheme="minorHAnsi" w:cstheme="minorHAnsi"/>
                <w:color w:val="auto"/>
                <w:sz w:val="16"/>
                <w:szCs w:val="16"/>
              </w:rPr>
            </w:pPr>
            <w:r>
              <w:rPr>
                <w:rFonts w:asciiTheme="minorHAnsi" w:hAnsiTheme="minorHAnsi" w:cstheme="minorHAnsi"/>
                <w:color w:val="auto"/>
                <w:sz w:val="16"/>
                <w:szCs w:val="16"/>
              </w:rPr>
              <w:t>Azithromycin-nonsusceptible</w:t>
            </w:r>
            <w:r w:rsidRPr="00991A41">
              <w:rPr>
                <w:rFonts w:asciiTheme="minorHAnsi" w:hAnsiTheme="minorHAnsi" w:cstheme="minorHAnsi"/>
                <w:color w:val="auto"/>
                <w:sz w:val="16"/>
                <w:szCs w:val="16"/>
              </w:rPr>
              <w:t xml:space="preserve"> (low-level)</w:t>
            </w:r>
          </w:p>
        </w:tc>
        <w:tc>
          <w:tcPr>
            <w:tcW w:w="429" w:type="pct"/>
            <w:tcBorders>
              <w:bottom w:val="single" w:sz="4" w:space="0" w:color="D9D9D9" w:themeColor="background1" w:themeShade="D9"/>
            </w:tcBorders>
            <w:vAlign w:val="center"/>
          </w:tcPr>
          <w:p w14:paraId="2A344205" w14:textId="06BCE730" w:rsidR="007331E2" w:rsidRPr="007331E2" w:rsidRDefault="007331E2" w:rsidP="007331E2">
            <w:pPr>
              <w:spacing w:after="0"/>
              <w:jc w:val="center"/>
              <w:rPr>
                <w:rFonts w:cs="Arial"/>
                <w:color w:val="auto"/>
                <w:sz w:val="16"/>
                <w:szCs w:val="16"/>
              </w:rPr>
            </w:pPr>
            <w:r w:rsidRPr="007331E2">
              <w:rPr>
                <w:rFonts w:cs="Arial"/>
                <w:color w:val="000000"/>
                <w:sz w:val="16"/>
                <w:szCs w:val="16"/>
              </w:rPr>
              <w:t>5</w:t>
            </w:r>
          </w:p>
        </w:tc>
        <w:tc>
          <w:tcPr>
            <w:tcW w:w="429" w:type="pct"/>
            <w:tcBorders>
              <w:bottom w:val="single" w:sz="4" w:space="0" w:color="D9D9D9" w:themeColor="background1" w:themeShade="D9"/>
            </w:tcBorders>
            <w:vAlign w:val="center"/>
          </w:tcPr>
          <w:p w14:paraId="31D58618" w14:textId="7DDF0408"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bottom w:val="single" w:sz="4" w:space="0" w:color="D9D9D9" w:themeColor="background1" w:themeShade="D9"/>
            </w:tcBorders>
            <w:vAlign w:val="center"/>
          </w:tcPr>
          <w:p w14:paraId="67861D1C" w14:textId="005854D1"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bottom w:val="single" w:sz="4" w:space="0" w:color="D9D9D9" w:themeColor="background1" w:themeShade="D9"/>
            </w:tcBorders>
            <w:vAlign w:val="center"/>
          </w:tcPr>
          <w:p w14:paraId="1F17A593" w14:textId="06418EBB" w:rsidR="007331E2" w:rsidRPr="007331E2" w:rsidRDefault="00AB52C0" w:rsidP="007331E2">
            <w:pPr>
              <w:spacing w:after="0"/>
              <w:jc w:val="center"/>
              <w:rPr>
                <w:rFonts w:cs="Arial"/>
                <w:color w:val="auto"/>
                <w:sz w:val="16"/>
                <w:szCs w:val="16"/>
                <w:highlight w:val="yellow"/>
              </w:rPr>
            </w:pPr>
            <w:r>
              <w:rPr>
                <w:rFonts w:cs="Arial"/>
                <w:color w:val="000000"/>
                <w:sz w:val="16"/>
                <w:szCs w:val="16"/>
              </w:rPr>
              <w:t>90</w:t>
            </w:r>
          </w:p>
        </w:tc>
        <w:tc>
          <w:tcPr>
            <w:tcW w:w="447" w:type="pct"/>
            <w:tcBorders>
              <w:bottom w:val="single" w:sz="4" w:space="0" w:color="D9D9D9" w:themeColor="background1" w:themeShade="D9"/>
            </w:tcBorders>
            <w:vAlign w:val="center"/>
          </w:tcPr>
          <w:p w14:paraId="6937A92E" w14:textId="1AD55D40" w:rsidR="007331E2" w:rsidRPr="007331E2" w:rsidRDefault="007331E2" w:rsidP="007331E2">
            <w:pPr>
              <w:spacing w:after="0"/>
              <w:jc w:val="center"/>
              <w:rPr>
                <w:rFonts w:cs="Arial"/>
                <w:color w:val="auto"/>
                <w:sz w:val="16"/>
                <w:szCs w:val="16"/>
                <w:highlight w:val="yellow"/>
              </w:rPr>
            </w:pPr>
            <w:r w:rsidRPr="007331E2">
              <w:rPr>
                <w:rFonts w:cs="Arial"/>
                <w:color w:val="000000"/>
                <w:sz w:val="16"/>
                <w:szCs w:val="16"/>
              </w:rPr>
              <w:t>18</w:t>
            </w:r>
          </w:p>
        </w:tc>
        <w:tc>
          <w:tcPr>
            <w:tcW w:w="347" w:type="pct"/>
            <w:tcBorders>
              <w:bottom w:val="single" w:sz="4" w:space="0" w:color="D9D9D9" w:themeColor="background1" w:themeShade="D9"/>
            </w:tcBorders>
            <w:shd w:val="clear" w:color="auto" w:fill="auto"/>
            <w:vAlign w:val="center"/>
          </w:tcPr>
          <w:p w14:paraId="17622D12" w14:textId="1C0D5867" w:rsidR="007331E2" w:rsidRPr="007331E2" w:rsidRDefault="00AB52C0" w:rsidP="007331E2">
            <w:pPr>
              <w:spacing w:after="0"/>
              <w:jc w:val="center"/>
              <w:rPr>
                <w:rFonts w:cs="Arial"/>
                <w:color w:val="auto"/>
                <w:sz w:val="16"/>
                <w:szCs w:val="16"/>
              </w:rPr>
            </w:pPr>
            <w:r>
              <w:rPr>
                <w:rFonts w:cs="Arial"/>
                <w:color w:val="000000"/>
                <w:sz w:val="16"/>
                <w:szCs w:val="16"/>
              </w:rPr>
              <w:t>113</w:t>
            </w:r>
          </w:p>
        </w:tc>
      </w:tr>
      <w:tr w:rsidR="007331E2" w:rsidRPr="001700EE" w14:paraId="6B0274EE" w14:textId="77777777" w:rsidTr="007331E2">
        <w:trPr>
          <w:trHeight w:val="227"/>
        </w:trPr>
        <w:tc>
          <w:tcPr>
            <w:tcW w:w="763" w:type="pct"/>
            <w:vMerge/>
            <w:shd w:val="clear" w:color="auto" w:fill="auto"/>
            <w:vAlign w:val="center"/>
          </w:tcPr>
          <w:p w14:paraId="224317B2" w14:textId="77777777" w:rsidR="007331E2" w:rsidRPr="0067738A" w:rsidRDefault="007331E2" w:rsidP="007331E2">
            <w:pPr>
              <w:spacing w:after="0"/>
              <w:rPr>
                <w:rFonts w:asciiTheme="minorHAnsi" w:hAnsiTheme="minorHAnsi" w:cstheme="minorHAnsi"/>
                <w:i/>
                <w:iCs/>
                <w:sz w:val="16"/>
                <w:szCs w:val="16"/>
              </w:rPr>
            </w:pPr>
          </w:p>
        </w:tc>
        <w:tc>
          <w:tcPr>
            <w:tcW w:w="1534" w:type="pct"/>
            <w:tcBorders>
              <w:top w:val="single" w:sz="4" w:space="0" w:color="D9D9D9" w:themeColor="background1" w:themeShade="D9"/>
              <w:bottom w:val="single" w:sz="4" w:space="0" w:color="D9D9D9" w:themeColor="background1" w:themeShade="D9"/>
            </w:tcBorders>
            <w:shd w:val="clear" w:color="auto" w:fill="auto"/>
            <w:vAlign w:val="center"/>
          </w:tcPr>
          <w:p w14:paraId="02F0DF1C" w14:textId="40C6F986" w:rsidR="007331E2" w:rsidRPr="00991A41" w:rsidRDefault="007331E2" w:rsidP="007331E2">
            <w:pPr>
              <w:spacing w:after="0"/>
              <w:rPr>
                <w:rFonts w:asciiTheme="minorHAnsi" w:hAnsiTheme="minorHAnsi" w:cstheme="minorHAnsi"/>
                <w:color w:val="auto"/>
                <w:sz w:val="16"/>
                <w:szCs w:val="16"/>
              </w:rPr>
            </w:pPr>
            <w:r>
              <w:rPr>
                <w:rFonts w:asciiTheme="minorHAnsi" w:hAnsiTheme="minorHAnsi" w:cstheme="minorHAnsi"/>
                <w:color w:val="auto"/>
                <w:sz w:val="16"/>
                <w:szCs w:val="16"/>
              </w:rPr>
              <w:t>Azithromycin-nonsusceptible</w:t>
            </w:r>
            <w:r w:rsidRPr="00991A41">
              <w:rPr>
                <w:rFonts w:asciiTheme="minorHAnsi" w:hAnsiTheme="minorHAnsi" w:cstheme="minorHAnsi"/>
                <w:color w:val="auto"/>
                <w:sz w:val="16"/>
                <w:szCs w:val="16"/>
              </w:rPr>
              <w:t xml:space="preserve"> (high-level)</w:t>
            </w:r>
          </w:p>
        </w:tc>
        <w:tc>
          <w:tcPr>
            <w:tcW w:w="429" w:type="pct"/>
            <w:tcBorders>
              <w:top w:val="single" w:sz="4" w:space="0" w:color="D9D9D9" w:themeColor="background1" w:themeShade="D9"/>
              <w:bottom w:val="single" w:sz="4" w:space="0" w:color="D9D9D9" w:themeColor="background1" w:themeShade="D9"/>
            </w:tcBorders>
            <w:vAlign w:val="center"/>
          </w:tcPr>
          <w:p w14:paraId="6DABE7AC" w14:textId="41B74283"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429" w:type="pct"/>
            <w:tcBorders>
              <w:top w:val="single" w:sz="4" w:space="0" w:color="D9D9D9" w:themeColor="background1" w:themeShade="D9"/>
              <w:bottom w:val="single" w:sz="4" w:space="0" w:color="D9D9D9" w:themeColor="background1" w:themeShade="D9"/>
            </w:tcBorders>
            <w:vAlign w:val="center"/>
          </w:tcPr>
          <w:p w14:paraId="76E39BA8" w14:textId="67A3F2D8"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top w:val="single" w:sz="4" w:space="0" w:color="D9D9D9" w:themeColor="background1" w:themeShade="D9"/>
              <w:bottom w:val="single" w:sz="4" w:space="0" w:color="D9D9D9" w:themeColor="background1" w:themeShade="D9"/>
            </w:tcBorders>
            <w:vAlign w:val="center"/>
          </w:tcPr>
          <w:p w14:paraId="14D77BA3" w14:textId="289ABDFA"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top w:val="single" w:sz="4" w:space="0" w:color="D9D9D9" w:themeColor="background1" w:themeShade="D9"/>
              <w:bottom w:val="single" w:sz="4" w:space="0" w:color="D9D9D9" w:themeColor="background1" w:themeShade="D9"/>
            </w:tcBorders>
            <w:vAlign w:val="center"/>
          </w:tcPr>
          <w:p w14:paraId="29AEDC94" w14:textId="4705314C" w:rsidR="007331E2" w:rsidRPr="007331E2" w:rsidRDefault="00AB52C0" w:rsidP="007331E2">
            <w:pPr>
              <w:spacing w:after="0"/>
              <w:jc w:val="center"/>
              <w:rPr>
                <w:rFonts w:cs="Arial"/>
                <w:color w:val="auto"/>
                <w:sz w:val="16"/>
                <w:szCs w:val="16"/>
              </w:rPr>
            </w:pPr>
            <w:r>
              <w:rPr>
                <w:rFonts w:cs="Arial"/>
                <w:color w:val="auto"/>
                <w:sz w:val="16"/>
                <w:szCs w:val="16"/>
              </w:rPr>
              <w:t>8</w:t>
            </w:r>
          </w:p>
        </w:tc>
        <w:tc>
          <w:tcPr>
            <w:tcW w:w="447" w:type="pct"/>
            <w:tcBorders>
              <w:top w:val="single" w:sz="4" w:space="0" w:color="D9D9D9" w:themeColor="background1" w:themeShade="D9"/>
              <w:bottom w:val="single" w:sz="4" w:space="0" w:color="D9D9D9" w:themeColor="background1" w:themeShade="D9"/>
            </w:tcBorders>
            <w:vAlign w:val="center"/>
          </w:tcPr>
          <w:p w14:paraId="3450F4BB" w14:textId="3B7C9EF6"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347" w:type="pct"/>
            <w:tcBorders>
              <w:top w:val="single" w:sz="4" w:space="0" w:color="D9D9D9" w:themeColor="background1" w:themeShade="D9"/>
              <w:bottom w:val="single" w:sz="4" w:space="0" w:color="D9D9D9" w:themeColor="background1" w:themeShade="D9"/>
            </w:tcBorders>
            <w:shd w:val="clear" w:color="auto" w:fill="auto"/>
            <w:vAlign w:val="center"/>
          </w:tcPr>
          <w:p w14:paraId="20C9710B" w14:textId="2D410E32" w:rsidR="007331E2" w:rsidRPr="007331E2" w:rsidRDefault="00AB52C0" w:rsidP="007331E2">
            <w:pPr>
              <w:spacing w:after="0"/>
              <w:jc w:val="center"/>
              <w:rPr>
                <w:rFonts w:cs="Arial"/>
                <w:color w:val="auto"/>
                <w:sz w:val="16"/>
                <w:szCs w:val="16"/>
              </w:rPr>
            </w:pPr>
            <w:r>
              <w:rPr>
                <w:rFonts w:cs="Arial"/>
                <w:color w:val="auto"/>
                <w:sz w:val="16"/>
                <w:szCs w:val="16"/>
              </w:rPr>
              <w:t>8</w:t>
            </w:r>
          </w:p>
        </w:tc>
      </w:tr>
      <w:tr w:rsidR="007331E2" w:rsidRPr="001700EE" w14:paraId="687AE1CD" w14:textId="77777777" w:rsidTr="007331E2">
        <w:trPr>
          <w:trHeight w:val="227"/>
        </w:trPr>
        <w:tc>
          <w:tcPr>
            <w:tcW w:w="763" w:type="pct"/>
            <w:vMerge/>
            <w:shd w:val="clear" w:color="auto" w:fill="auto"/>
            <w:vAlign w:val="center"/>
          </w:tcPr>
          <w:p w14:paraId="584CC8AB" w14:textId="77777777" w:rsidR="007331E2" w:rsidRPr="0067738A" w:rsidRDefault="007331E2" w:rsidP="007331E2">
            <w:pPr>
              <w:spacing w:after="0"/>
              <w:rPr>
                <w:rFonts w:cstheme="minorHAnsi"/>
                <w:i/>
                <w:iCs/>
                <w:sz w:val="16"/>
                <w:szCs w:val="16"/>
              </w:rPr>
            </w:pPr>
          </w:p>
        </w:tc>
        <w:tc>
          <w:tcPr>
            <w:tcW w:w="1534" w:type="pct"/>
            <w:tcBorders>
              <w:top w:val="single" w:sz="4" w:space="0" w:color="D9D9D9" w:themeColor="background1" w:themeShade="D9"/>
              <w:bottom w:val="single" w:sz="4" w:space="0" w:color="D9D9D9" w:themeColor="background1" w:themeShade="D9"/>
            </w:tcBorders>
            <w:shd w:val="clear" w:color="auto" w:fill="auto"/>
            <w:vAlign w:val="center"/>
          </w:tcPr>
          <w:p w14:paraId="14BB2BDB" w14:textId="63E082D6" w:rsidR="007331E2" w:rsidRPr="00991A41" w:rsidRDefault="007331E2" w:rsidP="007331E2">
            <w:pPr>
              <w:spacing w:after="0"/>
              <w:rPr>
                <w:rFonts w:cstheme="minorHAnsi"/>
                <w:color w:val="auto"/>
                <w:sz w:val="16"/>
                <w:szCs w:val="16"/>
              </w:rPr>
            </w:pPr>
            <w:r>
              <w:rPr>
                <w:rFonts w:asciiTheme="minorHAnsi" w:hAnsiTheme="minorHAnsi" w:cstheme="minorHAnsi"/>
                <w:color w:val="auto"/>
                <w:sz w:val="16"/>
                <w:szCs w:val="16"/>
              </w:rPr>
              <w:t>Ceftriaxone-nonsusceptible</w:t>
            </w:r>
            <w:r w:rsidRPr="00991A41">
              <w:rPr>
                <w:rFonts w:asciiTheme="minorHAnsi" w:hAnsiTheme="minorHAnsi" w:cstheme="minorHAnsi"/>
                <w:color w:val="auto"/>
                <w:sz w:val="16"/>
                <w:szCs w:val="16"/>
              </w:rPr>
              <w:t xml:space="preserve"> </w:t>
            </w:r>
          </w:p>
        </w:tc>
        <w:tc>
          <w:tcPr>
            <w:tcW w:w="429" w:type="pct"/>
            <w:tcBorders>
              <w:top w:val="single" w:sz="4" w:space="0" w:color="D9D9D9" w:themeColor="background1" w:themeShade="D9"/>
              <w:bottom w:val="single" w:sz="4" w:space="0" w:color="D9D9D9" w:themeColor="background1" w:themeShade="D9"/>
            </w:tcBorders>
            <w:vAlign w:val="center"/>
          </w:tcPr>
          <w:p w14:paraId="6B8E1AF7" w14:textId="37782D3B" w:rsidR="007331E2" w:rsidRPr="007331E2" w:rsidRDefault="00A03A87" w:rsidP="007331E2">
            <w:pPr>
              <w:spacing w:after="0"/>
              <w:jc w:val="center"/>
              <w:rPr>
                <w:rFonts w:cs="Arial"/>
                <w:color w:val="auto"/>
                <w:sz w:val="16"/>
                <w:szCs w:val="16"/>
              </w:rPr>
            </w:pPr>
            <w:r>
              <w:rPr>
                <w:rFonts w:cs="Arial"/>
                <w:color w:val="auto"/>
                <w:sz w:val="16"/>
                <w:szCs w:val="16"/>
              </w:rPr>
              <w:t>1</w:t>
            </w:r>
          </w:p>
        </w:tc>
        <w:tc>
          <w:tcPr>
            <w:tcW w:w="429" w:type="pct"/>
            <w:tcBorders>
              <w:top w:val="single" w:sz="4" w:space="0" w:color="D9D9D9" w:themeColor="background1" w:themeShade="D9"/>
              <w:bottom w:val="single" w:sz="4" w:space="0" w:color="D9D9D9" w:themeColor="background1" w:themeShade="D9"/>
            </w:tcBorders>
            <w:vAlign w:val="center"/>
          </w:tcPr>
          <w:p w14:paraId="45AD6E97" w14:textId="7BD06C71"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top w:val="single" w:sz="4" w:space="0" w:color="D9D9D9" w:themeColor="background1" w:themeShade="D9"/>
              <w:bottom w:val="single" w:sz="4" w:space="0" w:color="D9D9D9" w:themeColor="background1" w:themeShade="D9"/>
            </w:tcBorders>
            <w:vAlign w:val="center"/>
          </w:tcPr>
          <w:p w14:paraId="2978703F" w14:textId="1277BB6D"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top w:val="single" w:sz="4" w:space="0" w:color="D9D9D9" w:themeColor="background1" w:themeShade="D9"/>
              <w:bottom w:val="single" w:sz="4" w:space="0" w:color="D9D9D9" w:themeColor="background1" w:themeShade="D9"/>
            </w:tcBorders>
            <w:vAlign w:val="center"/>
          </w:tcPr>
          <w:p w14:paraId="0C76EF1E" w14:textId="313BBD75" w:rsidR="007331E2" w:rsidRPr="007331E2" w:rsidRDefault="007331E2" w:rsidP="007331E2">
            <w:pPr>
              <w:spacing w:after="0"/>
              <w:jc w:val="center"/>
              <w:rPr>
                <w:rFonts w:cs="Arial"/>
                <w:color w:val="auto"/>
                <w:sz w:val="16"/>
                <w:szCs w:val="16"/>
              </w:rPr>
            </w:pPr>
            <w:r w:rsidRPr="007331E2">
              <w:rPr>
                <w:rFonts w:cs="Arial"/>
                <w:color w:val="000000"/>
                <w:sz w:val="16"/>
                <w:szCs w:val="16"/>
              </w:rPr>
              <w:t>24</w:t>
            </w:r>
          </w:p>
        </w:tc>
        <w:tc>
          <w:tcPr>
            <w:tcW w:w="447" w:type="pct"/>
            <w:tcBorders>
              <w:top w:val="single" w:sz="4" w:space="0" w:color="D9D9D9" w:themeColor="background1" w:themeShade="D9"/>
              <w:bottom w:val="single" w:sz="4" w:space="0" w:color="D9D9D9" w:themeColor="background1" w:themeShade="D9"/>
            </w:tcBorders>
            <w:vAlign w:val="center"/>
          </w:tcPr>
          <w:p w14:paraId="49BFF74A" w14:textId="28E00157" w:rsidR="007331E2" w:rsidRPr="007331E2" w:rsidRDefault="00A03A87" w:rsidP="007331E2">
            <w:pPr>
              <w:spacing w:after="0"/>
              <w:jc w:val="center"/>
              <w:rPr>
                <w:rFonts w:cs="Arial"/>
                <w:color w:val="auto"/>
                <w:sz w:val="16"/>
                <w:szCs w:val="16"/>
              </w:rPr>
            </w:pPr>
            <w:r>
              <w:rPr>
                <w:rFonts w:cs="Arial"/>
                <w:color w:val="auto"/>
                <w:sz w:val="16"/>
                <w:szCs w:val="16"/>
              </w:rPr>
              <w:t>8</w:t>
            </w:r>
          </w:p>
        </w:tc>
        <w:tc>
          <w:tcPr>
            <w:tcW w:w="347" w:type="pct"/>
            <w:tcBorders>
              <w:top w:val="single" w:sz="4" w:space="0" w:color="D9D9D9" w:themeColor="background1" w:themeShade="D9"/>
              <w:bottom w:val="single" w:sz="4" w:space="0" w:color="D9D9D9" w:themeColor="background1" w:themeShade="D9"/>
            </w:tcBorders>
            <w:shd w:val="clear" w:color="auto" w:fill="auto"/>
            <w:vAlign w:val="center"/>
          </w:tcPr>
          <w:p w14:paraId="647E9DDC" w14:textId="00BB9F46" w:rsidR="007331E2" w:rsidRPr="007331E2" w:rsidRDefault="007331E2" w:rsidP="007331E2">
            <w:pPr>
              <w:spacing w:after="0"/>
              <w:jc w:val="center"/>
              <w:rPr>
                <w:rFonts w:cs="Arial"/>
                <w:color w:val="auto"/>
                <w:sz w:val="16"/>
                <w:szCs w:val="16"/>
              </w:rPr>
            </w:pPr>
            <w:r w:rsidRPr="007331E2">
              <w:rPr>
                <w:rFonts w:cs="Arial"/>
                <w:color w:val="000000"/>
                <w:sz w:val="16"/>
                <w:szCs w:val="16"/>
              </w:rPr>
              <w:t>3</w:t>
            </w:r>
            <w:r w:rsidR="00A03A87">
              <w:rPr>
                <w:rFonts w:cs="Arial"/>
                <w:color w:val="000000"/>
                <w:sz w:val="16"/>
                <w:szCs w:val="16"/>
              </w:rPr>
              <w:t>3</w:t>
            </w:r>
          </w:p>
        </w:tc>
      </w:tr>
      <w:tr w:rsidR="007331E2" w:rsidRPr="001700EE" w14:paraId="325AC253" w14:textId="77777777" w:rsidTr="007331E2">
        <w:trPr>
          <w:trHeight w:val="227"/>
        </w:trPr>
        <w:tc>
          <w:tcPr>
            <w:tcW w:w="763" w:type="pct"/>
            <w:vMerge/>
            <w:shd w:val="clear" w:color="auto" w:fill="auto"/>
            <w:vAlign w:val="center"/>
          </w:tcPr>
          <w:p w14:paraId="4D35705B" w14:textId="77777777" w:rsidR="007331E2" w:rsidRPr="0067738A" w:rsidRDefault="007331E2" w:rsidP="007331E2">
            <w:pPr>
              <w:spacing w:after="0"/>
              <w:rPr>
                <w:rFonts w:asciiTheme="minorHAnsi" w:hAnsiTheme="minorHAnsi" w:cstheme="minorHAnsi"/>
                <w:i/>
                <w:iCs/>
                <w:sz w:val="16"/>
                <w:szCs w:val="16"/>
              </w:rPr>
            </w:pPr>
          </w:p>
        </w:tc>
        <w:tc>
          <w:tcPr>
            <w:tcW w:w="1534" w:type="pct"/>
            <w:tcBorders>
              <w:top w:val="single" w:sz="4" w:space="0" w:color="D9D9D9" w:themeColor="background1" w:themeShade="D9"/>
            </w:tcBorders>
            <w:shd w:val="clear" w:color="auto" w:fill="auto"/>
            <w:vAlign w:val="center"/>
          </w:tcPr>
          <w:p w14:paraId="162428B4" w14:textId="539D581E" w:rsidR="007331E2" w:rsidRPr="00991A41" w:rsidRDefault="007331E2" w:rsidP="007331E2">
            <w:pPr>
              <w:spacing w:after="0"/>
              <w:rPr>
                <w:rFonts w:asciiTheme="minorHAnsi" w:hAnsiTheme="minorHAnsi" w:cstheme="minorHAnsi"/>
                <w:color w:val="auto"/>
                <w:sz w:val="16"/>
                <w:szCs w:val="16"/>
              </w:rPr>
            </w:pPr>
            <w:r>
              <w:rPr>
                <w:rFonts w:asciiTheme="minorHAnsi" w:hAnsiTheme="minorHAnsi" w:cstheme="minorHAnsi"/>
                <w:color w:val="auto"/>
                <w:sz w:val="16"/>
                <w:szCs w:val="16"/>
              </w:rPr>
              <w:t>Ceftriaxone-nonsusceptible</w:t>
            </w:r>
            <w:r w:rsidRPr="00991A41">
              <w:rPr>
                <w:rFonts w:asciiTheme="minorHAnsi" w:hAnsiTheme="minorHAnsi" w:cstheme="minorHAnsi"/>
                <w:color w:val="auto"/>
                <w:sz w:val="16"/>
                <w:szCs w:val="16"/>
              </w:rPr>
              <w:t xml:space="preserve"> and </w:t>
            </w:r>
            <w:r>
              <w:rPr>
                <w:rFonts w:asciiTheme="minorHAnsi" w:hAnsiTheme="minorHAnsi" w:cstheme="minorHAnsi"/>
                <w:color w:val="auto"/>
                <w:sz w:val="16"/>
                <w:szCs w:val="16"/>
              </w:rPr>
              <w:t>azithromycin-nonsusceptible (low-level)</w:t>
            </w:r>
          </w:p>
        </w:tc>
        <w:tc>
          <w:tcPr>
            <w:tcW w:w="429" w:type="pct"/>
            <w:tcBorders>
              <w:top w:val="single" w:sz="4" w:space="0" w:color="D9D9D9" w:themeColor="background1" w:themeShade="D9"/>
            </w:tcBorders>
            <w:vAlign w:val="center"/>
          </w:tcPr>
          <w:p w14:paraId="043A4C79" w14:textId="6A4920C3"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429" w:type="pct"/>
            <w:tcBorders>
              <w:top w:val="single" w:sz="4" w:space="0" w:color="D9D9D9" w:themeColor="background1" w:themeShade="D9"/>
            </w:tcBorders>
            <w:vAlign w:val="center"/>
          </w:tcPr>
          <w:p w14:paraId="4B947195" w14:textId="0E134A9A"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top w:val="single" w:sz="4" w:space="0" w:color="D9D9D9" w:themeColor="background1" w:themeShade="D9"/>
            </w:tcBorders>
            <w:vAlign w:val="center"/>
          </w:tcPr>
          <w:p w14:paraId="18D640BD" w14:textId="48FA140F"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top w:val="single" w:sz="4" w:space="0" w:color="D9D9D9" w:themeColor="background1" w:themeShade="D9"/>
            </w:tcBorders>
            <w:vAlign w:val="center"/>
          </w:tcPr>
          <w:p w14:paraId="6E7E63CE" w14:textId="075926B2" w:rsidR="007331E2" w:rsidRPr="007331E2" w:rsidRDefault="007331E2" w:rsidP="007331E2">
            <w:pPr>
              <w:spacing w:after="0"/>
              <w:jc w:val="center"/>
              <w:rPr>
                <w:rFonts w:cs="Arial"/>
                <w:color w:val="auto"/>
                <w:sz w:val="16"/>
                <w:szCs w:val="16"/>
              </w:rPr>
            </w:pPr>
            <w:r w:rsidRPr="007331E2">
              <w:rPr>
                <w:rFonts w:cs="Arial"/>
                <w:color w:val="000000"/>
                <w:sz w:val="16"/>
                <w:szCs w:val="16"/>
              </w:rPr>
              <w:t>3</w:t>
            </w:r>
          </w:p>
        </w:tc>
        <w:tc>
          <w:tcPr>
            <w:tcW w:w="447" w:type="pct"/>
            <w:tcBorders>
              <w:top w:val="single" w:sz="4" w:space="0" w:color="D9D9D9" w:themeColor="background1" w:themeShade="D9"/>
            </w:tcBorders>
            <w:vAlign w:val="center"/>
          </w:tcPr>
          <w:p w14:paraId="01C7CB2E" w14:textId="40792F14"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347" w:type="pct"/>
            <w:tcBorders>
              <w:top w:val="single" w:sz="4" w:space="0" w:color="D9D9D9" w:themeColor="background1" w:themeShade="D9"/>
            </w:tcBorders>
            <w:shd w:val="clear" w:color="auto" w:fill="auto"/>
            <w:vAlign w:val="center"/>
          </w:tcPr>
          <w:p w14:paraId="68CA4234" w14:textId="716EB5A7" w:rsidR="007331E2" w:rsidRPr="007331E2" w:rsidRDefault="007331E2" w:rsidP="007331E2">
            <w:pPr>
              <w:spacing w:after="0"/>
              <w:jc w:val="center"/>
              <w:rPr>
                <w:rFonts w:cs="Arial"/>
                <w:color w:val="auto"/>
                <w:sz w:val="16"/>
                <w:szCs w:val="16"/>
              </w:rPr>
            </w:pPr>
            <w:r w:rsidRPr="007331E2">
              <w:rPr>
                <w:rFonts w:cs="Arial"/>
                <w:color w:val="000000"/>
                <w:sz w:val="16"/>
                <w:szCs w:val="16"/>
              </w:rPr>
              <w:t>4</w:t>
            </w:r>
          </w:p>
        </w:tc>
      </w:tr>
      <w:tr w:rsidR="007331E2" w:rsidRPr="001700EE" w14:paraId="64EE5D8C" w14:textId="77777777" w:rsidTr="007331E2">
        <w:trPr>
          <w:trHeight w:val="227"/>
        </w:trPr>
        <w:tc>
          <w:tcPr>
            <w:tcW w:w="763" w:type="pct"/>
            <w:vMerge w:val="restart"/>
            <w:shd w:val="clear" w:color="auto" w:fill="auto"/>
            <w:vAlign w:val="center"/>
          </w:tcPr>
          <w:p w14:paraId="5EDDB72D" w14:textId="77777777" w:rsidR="007331E2" w:rsidRPr="0067738A" w:rsidRDefault="007331E2" w:rsidP="007331E2">
            <w:pPr>
              <w:spacing w:after="0"/>
              <w:rPr>
                <w:rFonts w:cstheme="minorHAnsi"/>
                <w:i/>
                <w:iCs/>
                <w:sz w:val="16"/>
                <w:szCs w:val="16"/>
              </w:rPr>
            </w:pPr>
            <w:r>
              <w:rPr>
                <w:rFonts w:cstheme="minorHAnsi"/>
                <w:i/>
                <w:iCs/>
                <w:sz w:val="16"/>
                <w:szCs w:val="16"/>
              </w:rPr>
              <w:t>Pseudomonas aeruginosa</w:t>
            </w:r>
          </w:p>
        </w:tc>
        <w:tc>
          <w:tcPr>
            <w:tcW w:w="1534" w:type="pct"/>
            <w:tcBorders>
              <w:bottom w:val="single" w:sz="4" w:space="0" w:color="D9D9D9" w:themeColor="background1" w:themeShade="D9"/>
            </w:tcBorders>
            <w:shd w:val="clear" w:color="auto" w:fill="auto"/>
            <w:vAlign w:val="center"/>
          </w:tcPr>
          <w:p w14:paraId="7AC92F0F" w14:textId="77777777" w:rsidR="007331E2" w:rsidRPr="00991A41" w:rsidRDefault="007331E2" w:rsidP="007331E2">
            <w:pPr>
              <w:spacing w:after="0"/>
              <w:rPr>
                <w:rFonts w:cstheme="minorHAnsi"/>
                <w:sz w:val="16"/>
                <w:szCs w:val="16"/>
              </w:rPr>
            </w:pPr>
            <w:r w:rsidRPr="00991A41">
              <w:rPr>
                <w:rFonts w:cstheme="minorHAnsi"/>
                <w:sz w:val="16"/>
                <w:szCs w:val="16"/>
              </w:rPr>
              <w:t>Carbapenemase-producing</w:t>
            </w:r>
          </w:p>
        </w:tc>
        <w:tc>
          <w:tcPr>
            <w:tcW w:w="429" w:type="pct"/>
            <w:tcBorders>
              <w:bottom w:val="single" w:sz="4" w:space="0" w:color="D9D9D9" w:themeColor="background1" w:themeShade="D9"/>
            </w:tcBorders>
            <w:vAlign w:val="center"/>
          </w:tcPr>
          <w:p w14:paraId="131F3A01" w14:textId="07F12055" w:rsidR="007331E2" w:rsidRPr="007331E2" w:rsidRDefault="007331E2" w:rsidP="007331E2">
            <w:pPr>
              <w:spacing w:after="0"/>
              <w:jc w:val="center"/>
              <w:rPr>
                <w:rFonts w:cs="Arial"/>
                <w:color w:val="auto"/>
                <w:sz w:val="16"/>
                <w:szCs w:val="16"/>
              </w:rPr>
            </w:pPr>
            <w:r w:rsidRPr="007331E2">
              <w:rPr>
                <w:rFonts w:cs="Arial"/>
                <w:color w:val="000000"/>
                <w:sz w:val="16"/>
                <w:szCs w:val="16"/>
              </w:rPr>
              <w:t>42</w:t>
            </w:r>
          </w:p>
        </w:tc>
        <w:tc>
          <w:tcPr>
            <w:tcW w:w="429" w:type="pct"/>
            <w:tcBorders>
              <w:bottom w:val="single" w:sz="4" w:space="0" w:color="D9D9D9" w:themeColor="background1" w:themeShade="D9"/>
            </w:tcBorders>
            <w:vAlign w:val="center"/>
          </w:tcPr>
          <w:p w14:paraId="3000ED0A" w14:textId="5C0C97AB" w:rsidR="007331E2" w:rsidRPr="007331E2" w:rsidRDefault="007331E2" w:rsidP="007331E2">
            <w:pPr>
              <w:spacing w:after="0"/>
              <w:jc w:val="center"/>
              <w:rPr>
                <w:rFonts w:cs="Arial"/>
                <w:color w:val="auto"/>
                <w:sz w:val="16"/>
                <w:szCs w:val="16"/>
              </w:rPr>
            </w:pPr>
            <w:r w:rsidRPr="007331E2">
              <w:rPr>
                <w:rFonts w:cs="Arial"/>
                <w:color w:val="000000"/>
                <w:sz w:val="16"/>
                <w:szCs w:val="16"/>
              </w:rPr>
              <w:t>3</w:t>
            </w:r>
          </w:p>
        </w:tc>
        <w:tc>
          <w:tcPr>
            <w:tcW w:w="509" w:type="pct"/>
            <w:tcBorders>
              <w:bottom w:val="single" w:sz="4" w:space="0" w:color="D9D9D9" w:themeColor="background1" w:themeShade="D9"/>
            </w:tcBorders>
            <w:vAlign w:val="center"/>
          </w:tcPr>
          <w:p w14:paraId="2E9266B6" w14:textId="694B49DB"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542" w:type="pct"/>
            <w:tcBorders>
              <w:bottom w:val="single" w:sz="4" w:space="0" w:color="D9D9D9" w:themeColor="background1" w:themeShade="D9"/>
            </w:tcBorders>
            <w:vAlign w:val="center"/>
          </w:tcPr>
          <w:p w14:paraId="417B11EF" w14:textId="7C2A52CC" w:rsidR="007331E2" w:rsidRPr="007331E2" w:rsidRDefault="007331E2" w:rsidP="007331E2">
            <w:pPr>
              <w:spacing w:after="0"/>
              <w:jc w:val="center"/>
              <w:rPr>
                <w:rFonts w:cs="Arial"/>
                <w:color w:val="auto"/>
                <w:sz w:val="16"/>
                <w:szCs w:val="16"/>
              </w:rPr>
            </w:pPr>
            <w:r w:rsidRPr="007331E2">
              <w:rPr>
                <w:rFonts w:cs="Arial"/>
                <w:color w:val="000000"/>
                <w:sz w:val="16"/>
                <w:szCs w:val="16"/>
              </w:rPr>
              <w:t>9</w:t>
            </w:r>
          </w:p>
        </w:tc>
        <w:tc>
          <w:tcPr>
            <w:tcW w:w="447" w:type="pct"/>
            <w:tcBorders>
              <w:bottom w:val="single" w:sz="4" w:space="0" w:color="D9D9D9" w:themeColor="background1" w:themeShade="D9"/>
            </w:tcBorders>
            <w:vAlign w:val="center"/>
          </w:tcPr>
          <w:p w14:paraId="296BD20C" w14:textId="5C06D341"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347" w:type="pct"/>
            <w:tcBorders>
              <w:bottom w:val="single" w:sz="4" w:space="0" w:color="D9D9D9" w:themeColor="background1" w:themeShade="D9"/>
            </w:tcBorders>
            <w:shd w:val="clear" w:color="auto" w:fill="auto"/>
            <w:vAlign w:val="center"/>
          </w:tcPr>
          <w:p w14:paraId="2865D021" w14:textId="04F6B8C8" w:rsidR="007331E2" w:rsidRPr="007331E2" w:rsidRDefault="007331E2" w:rsidP="007331E2">
            <w:pPr>
              <w:spacing w:after="0"/>
              <w:jc w:val="center"/>
              <w:rPr>
                <w:rFonts w:cs="Arial"/>
                <w:color w:val="auto"/>
                <w:sz w:val="16"/>
                <w:szCs w:val="16"/>
              </w:rPr>
            </w:pPr>
            <w:r w:rsidRPr="007331E2">
              <w:rPr>
                <w:rFonts w:cs="Arial"/>
                <w:color w:val="000000"/>
                <w:sz w:val="16"/>
                <w:szCs w:val="16"/>
              </w:rPr>
              <w:t>55</w:t>
            </w:r>
          </w:p>
        </w:tc>
      </w:tr>
      <w:tr w:rsidR="007331E2" w:rsidRPr="001700EE" w14:paraId="482418DD" w14:textId="77777777" w:rsidTr="007331E2">
        <w:trPr>
          <w:trHeight w:val="227"/>
        </w:trPr>
        <w:tc>
          <w:tcPr>
            <w:tcW w:w="763" w:type="pct"/>
            <w:vMerge/>
            <w:shd w:val="clear" w:color="auto" w:fill="auto"/>
            <w:vAlign w:val="center"/>
          </w:tcPr>
          <w:p w14:paraId="2787C2B7" w14:textId="77777777" w:rsidR="007331E2" w:rsidRDefault="007331E2" w:rsidP="007331E2">
            <w:pPr>
              <w:spacing w:after="0"/>
              <w:rPr>
                <w:rFonts w:cstheme="minorHAnsi"/>
                <w:i/>
                <w:iCs/>
                <w:sz w:val="16"/>
                <w:szCs w:val="16"/>
              </w:rPr>
            </w:pPr>
          </w:p>
        </w:tc>
        <w:tc>
          <w:tcPr>
            <w:tcW w:w="1534" w:type="pct"/>
            <w:tcBorders>
              <w:top w:val="single" w:sz="4" w:space="0" w:color="D9D9D9" w:themeColor="background1" w:themeShade="D9"/>
            </w:tcBorders>
            <w:shd w:val="clear" w:color="auto" w:fill="auto"/>
            <w:vAlign w:val="center"/>
          </w:tcPr>
          <w:p w14:paraId="1E45ADD1" w14:textId="4FCE9034" w:rsidR="007331E2" w:rsidRPr="00991A41" w:rsidRDefault="007331E2" w:rsidP="007331E2">
            <w:pPr>
              <w:spacing w:after="0"/>
              <w:rPr>
                <w:rFonts w:cstheme="minorHAnsi"/>
                <w:sz w:val="16"/>
                <w:szCs w:val="16"/>
              </w:rPr>
            </w:pPr>
            <w:r w:rsidRPr="00991A41">
              <w:rPr>
                <w:rFonts w:asciiTheme="minorHAnsi" w:hAnsiTheme="minorHAnsi" w:cstheme="minorHAnsi"/>
                <w:sz w:val="16"/>
                <w:szCs w:val="16"/>
              </w:rPr>
              <w:t>Carbapenemase</w:t>
            </w:r>
            <w:r>
              <w:rPr>
                <w:rFonts w:asciiTheme="minorHAnsi" w:hAnsiTheme="minorHAnsi" w:cstheme="minorHAnsi"/>
                <w:sz w:val="16"/>
                <w:szCs w:val="16"/>
              </w:rPr>
              <w:t>-</w:t>
            </w:r>
            <w:r w:rsidRPr="00991A41">
              <w:rPr>
                <w:rFonts w:asciiTheme="minorHAnsi" w:hAnsiTheme="minorHAnsi" w:cstheme="minorHAnsi"/>
                <w:sz w:val="16"/>
                <w:szCs w:val="16"/>
              </w:rPr>
              <w:t xml:space="preserve"> and ribosomal methyltransferase-producing</w:t>
            </w:r>
          </w:p>
        </w:tc>
        <w:tc>
          <w:tcPr>
            <w:tcW w:w="429" w:type="pct"/>
            <w:tcBorders>
              <w:top w:val="single" w:sz="4" w:space="0" w:color="D9D9D9" w:themeColor="background1" w:themeShade="D9"/>
            </w:tcBorders>
            <w:vAlign w:val="center"/>
          </w:tcPr>
          <w:p w14:paraId="7229DB67" w14:textId="2366957D" w:rsidR="007331E2" w:rsidRPr="007331E2" w:rsidRDefault="007331E2" w:rsidP="007331E2">
            <w:pPr>
              <w:spacing w:after="0"/>
              <w:jc w:val="center"/>
              <w:rPr>
                <w:rFonts w:cs="Arial"/>
                <w:color w:val="000000"/>
                <w:sz w:val="16"/>
                <w:szCs w:val="16"/>
              </w:rPr>
            </w:pPr>
            <w:r w:rsidRPr="007331E2">
              <w:rPr>
                <w:rFonts w:cs="Arial"/>
                <w:color w:val="000000"/>
                <w:sz w:val="16"/>
                <w:szCs w:val="16"/>
              </w:rPr>
              <w:t>2</w:t>
            </w:r>
          </w:p>
        </w:tc>
        <w:tc>
          <w:tcPr>
            <w:tcW w:w="429" w:type="pct"/>
            <w:tcBorders>
              <w:top w:val="single" w:sz="4" w:space="0" w:color="D9D9D9" w:themeColor="background1" w:themeShade="D9"/>
            </w:tcBorders>
            <w:vAlign w:val="center"/>
          </w:tcPr>
          <w:p w14:paraId="4AD2EC43" w14:textId="57A40DA5" w:rsidR="007331E2" w:rsidRPr="007331E2" w:rsidRDefault="007331E2" w:rsidP="007331E2">
            <w:pPr>
              <w:spacing w:after="0"/>
              <w:jc w:val="center"/>
              <w:rPr>
                <w:rFonts w:cs="Arial"/>
                <w:color w:val="000000"/>
                <w:sz w:val="16"/>
                <w:szCs w:val="16"/>
              </w:rPr>
            </w:pPr>
            <w:r w:rsidRPr="007331E2">
              <w:rPr>
                <w:rFonts w:cs="Arial"/>
                <w:color w:val="000000"/>
                <w:sz w:val="16"/>
                <w:szCs w:val="16"/>
              </w:rPr>
              <w:t>0</w:t>
            </w:r>
          </w:p>
        </w:tc>
        <w:tc>
          <w:tcPr>
            <w:tcW w:w="509" w:type="pct"/>
            <w:tcBorders>
              <w:top w:val="single" w:sz="4" w:space="0" w:color="D9D9D9" w:themeColor="background1" w:themeShade="D9"/>
            </w:tcBorders>
            <w:vAlign w:val="center"/>
          </w:tcPr>
          <w:p w14:paraId="18BEAB45" w14:textId="2F57804F" w:rsidR="007331E2" w:rsidRPr="007331E2" w:rsidRDefault="007331E2" w:rsidP="007331E2">
            <w:pPr>
              <w:spacing w:after="0"/>
              <w:jc w:val="center"/>
              <w:rPr>
                <w:rFonts w:cs="Arial"/>
                <w:color w:val="000000"/>
                <w:sz w:val="16"/>
                <w:szCs w:val="16"/>
              </w:rPr>
            </w:pPr>
            <w:r w:rsidRPr="007331E2">
              <w:rPr>
                <w:rFonts w:cs="Arial"/>
                <w:color w:val="000000"/>
                <w:sz w:val="16"/>
                <w:szCs w:val="16"/>
              </w:rPr>
              <w:t>0</w:t>
            </w:r>
          </w:p>
        </w:tc>
        <w:tc>
          <w:tcPr>
            <w:tcW w:w="542" w:type="pct"/>
            <w:tcBorders>
              <w:top w:val="single" w:sz="4" w:space="0" w:color="D9D9D9" w:themeColor="background1" w:themeShade="D9"/>
            </w:tcBorders>
            <w:vAlign w:val="center"/>
          </w:tcPr>
          <w:p w14:paraId="65BD433E" w14:textId="5F03171E" w:rsidR="007331E2" w:rsidRPr="007331E2" w:rsidRDefault="007331E2" w:rsidP="007331E2">
            <w:pPr>
              <w:spacing w:after="0"/>
              <w:jc w:val="center"/>
              <w:rPr>
                <w:rFonts w:cs="Arial"/>
                <w:color w:val="000000"/>
                <w:sz w:val="16"/>
                <w:szCs w:val="16"/>
              </w:rPr>
            </w:pPr>
            <w:r w:rsidRPr="007331E2">
              <w:rPr>
                <w:rFonts w:cs="Arial"/>
                <w:color w:val="000000"/>
                <w:sz w:val="16"/>
                <w:szCs w:val="16"/>
              </w:rPr>
              <w:t>0</w:t>
            </w:r>
          </w:p>
        </w:tc>
        <w:tc>
          <w:tcPr>
            <w:tcW w:w="447" w:type="pct"/>
            <w:tcBorders>
              <w:top w:val="single" w:sz="4" w:space="0" w:color="D9D9D9" w:themeColor="background1" w:themeShade="D9"/>
            </w:tcBorders>
            <w:vAlign w:val="center"/>
          </w:tcPr>
          <w:p w14:paraId="28C97ED0" w14:textId="11A2C0A8" w:rsidR="007331E2" w:rsidRPr="007331E2" w:rsidRDefault="007331E2" w:rsidP="007331E2">
            <w:pPr>
              <w:spacing w:after="0"/>
              <w:jc w:val="center"/>
              <w:rPr>
                <w:rFonts w:cs="Arial"/>
                <w:color w:val="000000"/>
                <w:sz w:val="16"/>
                <w:szCs w:val="16"/>
              </w:rPr>
            </w:pPr>
            <w:r w:rsidRPr="007331E2">
              <w:rPr>
                <w:rFonts w:cs="Arial"/>
                <w:color w:val="000000"/>
                <w:sz w:val="16"/>
                <w:szCs w:val="16"/>
              </w:rPr>
              <w:t>0</w:t>
            </w:r>
          </w:p>
        </w:tc>
        <w:tc>
          <w:tcPr>
            <w:tcW w:w="347" w:type="pct"/>
            <w:tcBorders>
              <w:top w:val="single" w:sz="4" w:space="0" w:color="D9D9D9" w:themeColor="background1" w:themeShade="D9"/>
            </w:tcBorders>
            <w:shd w:val="clear" w:color="auto" w:fill="auto"/>
            <w:vAlign w:val="center"/>
          </w:tcPr>
          <w:p w14:paraId="5512AA82" w14:textId="5AC4C934" w:rsidR="007331E2" w:rsidRPr="007331E2" w:rsidRDefault="007331E2" w:rsidP="007331E2">
            <w:pPr>
              <w:spacing w:after="0"/>
              <w:jc w:val="center"/>
              <w:rPr>
                <w:rFonts w:cs="Arial"/>
                <w:color w:val="000000"/>
                <w:sz w:val="16"/>
                <w:szCs w:val="16"/>
              </w:rPr>
            </w:pPr>
            <w:r w:rsidRPr="007331E2">
              <w:rPr>
                <w:rFonts w:cs="Arial"/>
                <w:color w:val="000000"/>
                <w:sz w:val="16"/>
                <w:szCs w:val="16"/>
              </w:rPr>
              <w:t>2</w:t>
            </w:r>
          </w:p>
        </w:tc>
      </w:tr>
      <w:tr w:rsidR="007331E2" w:rsidRPr="001700EE" w14:paraId="64609D5D" w14:textId="77777777" w:rsidTr="007331E2">
        <w:trPr>
          <w:trHeight w:val="227"/>
        </w:trPr>
        <w:tc>
          <w:tcPr>
            <w:tcW w:w="763" w:type="pct"/>
            <w:shd w:val="clear" w:color="auto" w:fill="auto"/>
            <w:vAlign w:val="center"/>
          </w:tcPr>
          <w:p w14:paraId="2BDAB5BF" w14:textId="77777777" w:rsidR="007331E2" w:rsidRPr="0067738A" w:rsidRDefault="007331E2" w:rsidP="007331E2">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Salmonella </w:t>
            </w:r>
            <w:r w:rsidRPr="0067738A">
              <w:rPr>
                <w:rFonts w:asciiTheme="minorHAnsi" w:hAnsiTheme="minorHAnsi" w:cstheme="minorHAnsi"/>
                <w:sz w:val="16"/>
                <w:szCs w:val="16"/>
              </w:rPr>
              <w:t>species</w:t>
            </w:r>
          </w:p>
        </w:tc>
        <w:tc>
          <w:tcPr>
            <w:tcW w:w="1534" w:type="pct"/>
            <w:shd w:val="clear" w:color="auto" w:fill="auto"/>
            <w:vAlign w:val="center"/>
            <w:hideMark/>
          </w:tcPr>
          <w:p w14:paraId="007B239A" w14:textId="6876A94C" w:rsidR="007331E2" w:rsidRPr="00991A41" w:rsidRDefault="007331E2" w:rsidP="007331E2">
            <w:pPr>
              <w:spacing w:after="0"/>
              <w:rPr>
                <w:rFonts w:asciiTheme="minorHAnsi" w:hAnsiTheme="minorHAnsi" w:cstheme="minorHAnsi"/>
                <w:sz w:val="16"/>
                <w:szCs w:val="16"/>
              </w:rPr>
            </w:pPr>
            <w:r>
              <w:rPr>
                <w:rFonts w:asciiTheme="minorHAnsi" w:hAnsiTheme="minorHAnsi" w:cstheme="minorHAnsi"/>
                <w:sz w:val="16"/>
                <w:szCs w:val="16"/>
              </w:rPr>
              <w:t>Ceftriaxone-nonsusceptible</w:t>
            </w:r>
            <w:r w:rsidRPr="00991A41">
              <w:rPr>
                <w:rFonts w:asciiTheme="minorHAnsi" w:hAnsiTheme="minorHAnsi" w:cstheme="minorHAnsi"/>
                <w:sz w:val="16"/>
                <w:szCs w:val="16"/>
              </w:rPr>
              <w:t xml:space="preserve"> </w:t>
            </w:r>
          </w:p>
        </w:tc>
        <w:tc>
          <w:tcPr>
            <w:tcW w:w="429" w:type="pct"/>
            <w:vAlign w:val="center"/>
          </w:tcPr>
          <w:p w14:paraId="0F117BCD" w14:textId="7B7CC0B5" w:rsidR="007331E2" w:rsidRPr="007331E2" w:rsidRDefault="007331E2" w:rsidP="007331E2">
            <w:pPr>
              <w:spacing w:after="0"/>
              <w:jc w:val="center"/>
              <w:rPr>
                <w:rFonts w:cs="Arial"/>
                <w:color w:val="auto"/>
                <w:sz w:val="16"/>
                <w:szCs w:val="16"/>
              </w:rPr>
            </w:pPr>
            <w:r w:rsidRPr="007331E2">
              <w:rPr>
                <w:rFonts w:cs="Arial"/>
                <w:color w:val="000000"/>
                <w:sz w:val="16"/>
                <w:szCs w:val="16"/>
              </w:rPr>
              <w:t>24</w:t>
            </w:r>
          </w:p>
        </w:tc>
        <w:tc>
          <w:tcPr>
            <w:tcW w:w="429" w:type="pct"/>
            <w:vAlign w:val="center"/>
          </w:tcPr>
          <w:p w14:paraId="2CC72B6F" w14:textId="3914EE27"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509" w:type="pct"/>
            <w:vAlign w:val="center"/>
          </w:tcPr>
          <w:p w14:paraId="6FDA1CFF" w14:textId="0CF2F737"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vAlign w:val="center"/>
          </w:tcPr>
          <w:p w14:paraId="1D9758C3" w14:textId="6159D947" w:rsidR="007331E2" w:rsidRPr="007331E2" w:rsidRDefault="007331E2" w:rsidP="007331E2">
            <w:pPr>
              <w:spacing w:after="0"/>
              <w:jc w:val="center"/>
              <w:rPr>
                <w:rFonts w:cs="Arial"/>
                <w:color w:val="auto"/>
                <w:sz w:val="16"/>
                <w:szCs w:val="16"/>
              </w:rPr>
            </w:pPr>
            <w:r w:rsidRPr="007331E2">
              <w:rPr>
                <w:rFonts w:cs="Arial"/>
                <w:color w:val="000000"/>
                <w:sz w:val="16"/>
                <w:szCs w:val="16"/>
              </w:rPr>
              <w:t>16</w:t>
            </w:r>
          </w:p>
        </w:tc>
        <w:tc>
          <w:tcPr>
            <w:tcW w:w="447" w:type="pct"/>
            <w:vAlign w:val="center"/>
          </w:tcPr>
          <w:p w14:paraId="52350549" w14:textId="1E3D7D05" w:rsidR="007331E2" w:rsidRPr="007331E2" w:rsidRDefault="007331E2" w:rsidP="007331E2">
            <w:pPr>
              <w:spacing w:after="0"/>
              <w:jc w:val="center"/>
              <w:rPr>
                <w:rFonts w:cs="Arial"/>
                <w:color w:val="auto"/>
                <w:sz w:val="16"/>
                <w:szCs w:val="16"/>
              </w:rPr>
            </w:pPr>
            <w:r w:rsidRPr="007331E2">
              <w:rPr>
                <w:rFonts w:cs="Arial"/>
                <w:color w:val="000000"/>
                <w:sz w:val="16"/>
                <w:szCs w:val="16"/>
              </w:rPr>
              <w:t>10</w:t>
            </w:r>
          </w:p>
        </w:tc>
        <w:tc>
          <w:tcPr>
            <w:tcW w:w="347" w:type="pct"/>
            <w:shd w:val="clear" w:color="auto" w:fill="auto"/>
            <w:vAlign w:val="center"/>
          </w:tcPr>
          <w:p w14:paraId="57189031" w14:textId="596B4391" w:rsidR="007331E2" w:rsidRPr="007331E2" w:rsidRDefault="007331E2" w:rsidP="007331E2">
            <w:pPr>
              <w:spacing w:after="0"/>
              <w:jc w:val="center"/>
              <w:rPr>
                <w:rFonts w:cs="Arial"/>
                <w:color w:val="auto"/>
                <w:sz w:val="16"/>
                <w:szCs w:val="16"/>
              </w:rPr>
            </w:pPr>
            <w:r w:rsidRPr="007331E2">
              <w:rPr>
                <w:rFonts w:cs="Arial"/>
                <w:color w:val="000000"/>
                <w:sz w:val="16"/>
                <w:szCs w:val="16"/>
              </w:rPr>
              <w:t>51</w:t>
            </w:r>
          </w:p>
        </w:tc>
      </w:tr>
      <w:tr w:rsidR="007331E2" w:rsidRPr="001700EE" w14:paraId="29916107" w14:textId="77777777" w:rsidTr="007331E2">
        <w:trPr>
          <w:trHeight w:val="227"/>
        </w:trPr>
        <w:tc>
          <w:tcPr>
            <w:tcW w:w="763" w:type="pct"/>
            <w:shd w:val="clear" w:color="auto" w:fill="auto"/>
            <w:vAlign w:val="center"/>
          </w:tcPr>
          <w:p w14:paraId="6981D266" w14:textId="77777777" w:rsidR="007331E2" w:rsidRPr="0067738A" w:rsidRDefault="007331E2" w:rsidP="007331E2">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Shigella </w:t>
            </w:r>
            <w:r w:rsidRPr="0067738A">
              <w:rPr>
                <w:rFonts w:asciiTheme="minorHAnsi" w:hAnsiTheme="minorHAnsi" w:cstheme="minorHAnsi"/>
                <w:sz w:val="16"/>
                <w:szCs w:val="16"/>
              </w:rPr>
              <w:t>species</w:t>
            </w:r>
          </w:p>
        </w:tc>
        <w:tc>
          <w:tcPr>
            <w:tcW w:w="1534" w:type="pct"/>
            <w:shd w:val="clear" w:color="auto" w:fill="auto"/>
            <w:vAlign w:val="center"/>
            <w:hideMark/>
          </w:tcPr>
          <w:p w14:paraId="34717630" w14:textId="77777777" w:rsidR="007331E2" w:rsidRPr="00991A41" w:rsidRDefault="007331E2" w:rsidP="007331E2">
            <w:pPr>
              <w:spacing w:after="0"/>
              <w:rPr>
                <w:rFonts w:asciiTheme="minorHAnsi" w:hAnsiTheme="minorHAnsi" w:cstheme="minorHAnsi"/>
                <w:sz w:val="16"/>
                <w:szCs w:val="16"/>
              </w:rPr>
            </w:pPr>
            <w:r w:rsidRPr="00991A41">
              <w:rPr>
                <w:rFonts w:asciiTheme="minorHAnsi" w:hAnsiTheme="minorHAnsi" w:cstheme="minorHAnsi"/>
                <w:sz w:val="16"/>
                <w:szCs w:val="16"/>
              </w:rPr>
              <w:t>Multidrug-resistant</w:t>
            </w:r>
          </w:p>
        </w:tc>
        <w:tc>
          <w:tcPr>
            <w:tcW w:w="429" w:type="pct"/>
            <w:vAlign w:val="center"/>
          </w:tcPr>
          <w:p w14:paraId="7FCFCED3" w14:textId="7B6837D9" w:rsidR="007331E2" w:rsidRPr="007331E2" w:rsidRDefault="007331E2" w:rsidP="007331E2">
            <w:pPr>
              <w:spacing w:after="0"/>
              <w:jc w:val="center"/>
              <w:rPr>
                <w:rFonts w:cs="Arial"/>
                <w:color w:val="auto"/>
                <w:sz w:val="16"/>
                <w:szCs w:val="16"/>
              </w:rPr>
            </w:pPr>
            <w:r w:rsidRPr="007331E2">
              <w:rPr>
                <w:rFonts w:cs="Arial"/>
                <w:color w:val="000000"/>
                <w:sz w:val="16"/>
                <w:szCs w:val="16"/>
              </w:rPr>
              <w:t>26</w:t>
            </w:r>
          </w:p>
        </w:tc>
        <w:tc>
          <w:tcPr>
            <w:tcW w:w="429" w:type="pct"/>
            <w:vAlign w:val="center"/>
          </w:tcPr>
          <w:p w14:paraId="623E681D" w14:textId="16FDED67"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509" w:type="pct"/>
            <w:vAlign w:val="center"/>
          </w:tcPr>
          <w:p w14:paraId="0F2D1D4B" w14:textId="78E87C14"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vAlign w:val="center"/>
          </w:tcPr>
          <w:p w14:paraId="50C98A48" w14:textId="62D88F34" w:rsidR="007331E2" w:rsidRPr="007331E2" w:rsidRDefault="007331E2" w:rsidP="007331E2">
            <w:pPr>
              <w:spacing w:after="0"/>
              <w:jc w:val="center"/>
              <w:rPr>
                <w:rFonts w:cs="Arial"/>
                <w:color w:val="auto"/>
                <w:sz w:val="16"/>
                <w:szCs w:val="16"/>
              </w:rPr>
            </w:pPr>
            <w:r w:rsidRPr="007331E2">
              <w:rPr>
                <w:rFonts w:cs="Arial"/>
                <w:color w:val="000000"/>
                <w:sz w:val="16"/>
                <w:szCs w:val="16"/>
              </w:rPr>
              <w:t>57</w:t>
            </w:r>
          </w:p>
        </w:tc>
        <w:tc>
          <w:tcPr>
            <w:tcW w:w="447" w:type="pct"/>
            <w:vAlign w:val="center"/>
          </w:tcPr>
          <w:p w14:paraId="5ECAC34C" w14:textId="3208C22F" w:rsidR="007331E2" w:rsidRPr="007331E2" w:rsidRDefault="007331E2" w:rsidP="007331E2">
            <w:pPr>
              <w:spacing w:after="0"/>
              <w:jc w:val="center"/>
              <w:rPr>
                <w:rFonts w:cs="Arial"/>
                <w:color w:val="auto"/>
                <w:sz w:val="16"/>
                <w:szCs w:val="16"/>
              </w:rPr>
            </w:pPr>
            <w:r w:rsidRPr="007331E2">
              <w:rPr>
                <w:rFonts w:cs="Arial"/>
                <w:color w:val="000000"/>
                <w:sz w:val="16"/>
                <w:szCs w:val="16"/>
              </w:rPr>
              <w:t>15</w:t>
            </w:r>
          </w:p>
        </w:tc>
        <w:tc>
          <w:tcPr>
            <w:tcW w:w="347" w:type="pct"/>
            <w:shd w:val="clear" w:color="auto" w:fill="auto"/>
            <w:vAlign w:val="center"/>
          </w:tcPr>
          <w:p w14:paraId="23B31DF7" w14:textId="5F991401" w:rsidR="007331E2" w:rsidRPr="007331E2" w:rsidRDefault="007331E2" w:rsidP="007331E2">
            <w:pPr>
              <w:spacing w:after="0"/>
              <w:jc w:val="center"/>
              <w:rPr>
                <w:rFonts w:cs="Arial"/>
                <w:color w:val="auto"/>
                <w:sz w:val="16"/>
                <w:szCs w:val="16"/>
              </w:rPr>
            </w:pPr>
            <w:r w:rsidRPr="007331E2">
              <w:rPr>
                <w:rFonts w:cs="Arial"/>
                <w:color w:val="000000"/>
                <w:sz w:val="16"/>
                <w:szCs w:val="16"/>
              </w:rPr>
              <w:t>99</w:t>
            </w:r>
          </w:p>
        </w:tc>
      </w:tr>
      <w:tr w:rsidR="007331E2" w:rsidRPr="001700EE" w14:paraId="378A488C" w14:textId="77777777" w:rsidTr="007331E2">
        <w:trPr>
          <w:trHeight w:val="227"/>
        </w:trPr>
        <w:tc>
          <w:tcPr>
            <w:tcW w:w="763" w:type="pct"/>
            <w:vMerge w:val="restart"/>
            <w:shd w:val="clear" w:color="auto" w:fill="auto"/>
            <w:vAlign w:val="center"/>
          </w:tcPr>
          <w:p w14:paraId="49440A48" w14:textId="75A55A87" w:rsidR="007331E2" w:rsidRPr="001422E7" w:rsidRDefault="007331E2" w:rsidP="007331E2">
            <w:pPr>
              <w:spacing w:after="0"/>
              <w:rPr>
                <w:rFonts w:cstheme="minorHAnsi"/>
                <w:sz w:val="16"/>
                <w:szCs w:val="16"/>
              </w:rPr>
            </w:pPr>
            <w:r w:rsidRPr="0067738A">
              <w:rPr>
                <w:rFonts w:asciiTheme="minorHAnsi" w:hAnsiTheme="minorHAnsi" w:cstheme="minorHAnsi"/>
                <w:i/>
                <w:iCs/>
                <w:sz w:val="16"/>
                <w:szCs w:val="16"/>
              </w:rPr>
              <w:t>Staphylococcus aureus</w:t>
            </w:r>
            <w:r>
              <w:rPr>
                <w:rFonts w:asciiTheme="minorHAnsi" w:hAnsiTheme="minorHAnsi" w:cstheme="minorHAnsi"/>
                <w:sz w:val="16"/>
                <w:szCs w:val="16"/>
              </w:rPr>
              <w:t>*</w:t>
            </w:r>
          </w:p>
        </w:tc>
        <w:tc>
          <w:tcPr>
            <w:tcW w:w="1534" w:type="pct"/>
            <w:tcBorders>
              <w:bottom w:val="single" w:sz="4" w:space="0" w:color="D9D9D9" w:themeColor="background1" w:themeShade="D9"/>
            </w:tcBorders>
            <w:shd w:val="clear" w:color="auto" w:fill="auto"/>
            <w:vAlign w:val="center"/>
          </w:tcPr>
          <w:p w14:paraId="524B4399" w14:textId="53D1A042" w:rsidR="007331E2" w:rsidRPr="00991A41" w:rsidRDefault="007331E2" w:rsidP="007331E2">
            <w:pPr>
              <w:spacing w:after="0"/>
              <w:rPr>
                <w:rFonts w:cstheme="minorHAnsi"/>
                <w:sz w:val="16"/>
                <w:szCs w:val="16"/>
              </w:rPr>
            </w:pPr>
            <w:r>
              <w:rPr>
                <w:rFonts w:asciiTheme="minorHAnsi" w:hAnsiTheme="minorHAnsi" w:cstheme="minorHAnsi"/>
                <w:sz w:val="16"/>
                <w:szCs w:val="16"/>
              </w:rPr>
              <w:t>Daptomycin-nonsusceptible</w:t>
            </w:r>
          </w:p>
        </w:tc>
        <w:tc>
          <w:tcPr>
            <w:tcW w:w="429" w:type="pct"/>
            <w:tcBorders>
              <w:bottom w:val="single" w:sz="4" w:space="0" w:color="D9D9D9" w:themeColor="background1" w:themeShade="D9"/>
            </w:tcBorders>
            <w:vAlign w:val="center"/>
          </w:tcPr>
          <w:p w14:paraId="2C6D1D73" w14:textId="64C6CC98" w:rsidR="007331E2" w:rsidRPr="007331E2" w:rsidRDefault="007331E2" w:rsidP="007331E2">
            <w:pPr>
              <w:spacing w:after="0"/>
              <w:jc w:val="center"/>
              <w:rPr>
                <w:rFonts w:cs="Arial"/>
                <w:color w:val="auto"/>
                <w:sz w:val="16"/>
                <w:szCs w:val="16"/>
              </w:rPr>
            </w:pPr>
            <w:r w:rsidRPr="007331E2">
              <w:rPr>
                <w:rFonts w:cs="Arial"/>
                <w:color w:val="000000"/>
                <w:sz w:val="16"/>
                <w:szCs w:val="16"/>
              </w:rPr>
              <w:t>107</w:t>
            </w:r>
          </w:p>
        </w:tc>
        <w:tc>
          <w:tcPr>
            <w:tcW w:w="429" w:type="pct"/>
            <w:tcBorders>
              <w:bottom w:val="single" w:sz="4" w:space="0" w:color="D9D9D9" w:themeColor="background1" w:themeShade="D9"/>
            </w:tcBorders>
            <w:vAlign w:val="center"/>
          </w:tcPr>
          <w:p w14:paraId="710F8896" w14:textId="5D13D207" w:rsidR="007331E2" w:rsidRPr="007331E2" w:rsidRDefault="007331E2" w:rsidP="007331E2">
            <w:pPr>
              <w:spacing w:after="0"/>
              <w:jc w:val="center"/>
              <w:rPr>
                <w:rFonts w:cs="Arial"/>
                <w:color w:val="auto"/>
                <w:sz w:val="16"/>
                <w:szCs w:val="16"/>
              </w:rPr>
            </w:pPr>
            <w:r w:rsidRPr="007331E2">
              <w:rPr>
                <w:rFonts w:cs="Arial"/>
                <w:color w:val="000000"/>
                <w:sz w:val="16"/>
                <w:szCs w:val="16"/>
              </w:rPr>
              <w:t>3</w:t>
            </w:r>
          </w:p>
        </w:tc>
        <w:tc>
          <w:tcPr>
            <w:tcW w:w="509" w:type="pct"/>
            <w:tcBorders>
              <w:bottom w:val="single" w:sz="4" w:space="0" w:color="D9D9D9" w:themeColor="background1" w:themeShade="D9"/>
            </w:tcBorders>
            <w:vAlign w:val="center"/>
          </w:tcPr>
          <w:p w14:paraId="7BF7CB17" w14:textId="67D9C3C0" w:rsidR="007331E2" w:rsidRPr="007331E2" w:rsidRDefault="007331E2" w:rsidP="007331E2">
            <w:pPr>
              <w:spacing w:after="0"/>
              <w:jc w:val="center"/>
              <w:rPr>
                <w:rFonts w:cs="Arial"/>
                <w:color w:val="auto"/>
                <w:sz w:val="16"/>
                <w:szCs w:val="16"/>
              </w:rPr>
            </w:pPr>
            <w:r w:rsidRPr="007331E2">
              <w:rPr>
                <w:rFonts w:cs="Arial"/>
                <w:color w:val="000000"/>
                <w:sz w:val="16"/>
                <w:szCs w:val="16"/>
              </w:rPr>
              <w:t>10</w:t>
            </w:r>
          </w:p>
        </w:tc>
        <w:tc>
          <w:tcPr>
            <w:tcW w:w="542" w:type="pct"/>
            <w:tcBorders>
              <w:bottom w:val="single" w:sz="4" w:space="0" w:color="D9D9D9" w:themeColor="background1" w:themeShade="D9"/>
            </w:tcBorders>
            <w:vAlign w:val="center"/>
          </w:tcPr>
          <w:p w14:paraId="6C372112" w14:textId="73D004E3" w:rsidR="007331E2" w:rsidRPr="007331E2" w:rsidRDefault="007331E2" w:rsidP="007331E2">
            <w:pPr>
              <w:spacing w:after="0"/>
              <w:jc w:val="center"/>
              <w:rPr>
                <w:rFonts w:cs="Arial"/>
                <w:color w:val="auto"/>
                <w:sz w:val="16"/>
                <w:szCs w:val="16"/>
              </w:rPr>
            </w:pPr>
            <w:r w:rsidRPr="007331E2">
              <w:rPr>
                <w:rFonts w:cs="Arial"/>
                <w:color w:val="000000"/>
                <w:sz w:val="16"/>
                <w:szCs w:val="16"/>
              </w:rPr>
              <w:t>41</w:t>
            </w:r>
          </w:p>
        </w:tc>
        <w:tc>
          <w:tcPr>
            <w:tcW w:w="447" w:type="pct"/>
            <w:tcBorders>
              <w:bottom w:val="single" w:sz="4" w:space="0" w:color="D9D9D9" w:themeColor="background1" w:themeShade="D9"/>
            </w:tcBorders>
            <w:vAlign w:val="center"/>
          </w:tcPr>
          <w:p w14:paraId="19FCA926" w14:textId="6F31B6DF" w:rsidR="007331E2" w:rsidRPr="007331E2" w:rsidRDefault="007331E2" w:rsidP="007331E2">
            <w:pPr>
              <w:spacing w:after="0"/>
              <w:jc w:val="center"/>
              <w:rPr>
                <w:rFonts w:cs="Arial"/>
                <w:color w:val="auto"/>
                <w:sz w:val="16"/>
                <w:szCs w:val="16"/>
              </w:rPr>
            </w:pPr>
            <w:r w:rsidRPr="007331E2">
              <w:rPr>
                <w:rFonts w:cs="Arial"/>
                <w:color w:val="000000"/>
                <w:sz w:val="16"/>
                <w:szCs w:val="16"/>
              </w:rPr>
              <w:t>9</w:t>
            </w:r>
          </w:p>
        </w:tc>
        <w:tc>
          <w:tcPr>
            <w:tcW w:w="347" w:type="pct"/>
            <w:tcBorders>
              <w:bottom w:val="single" w:sz="4" w:space="0" w:color="D9D9D9" w:themeColor="background1" w:themeShade="D9"/>
            </w:tcBorders>
            <w:shd w:val="clear" w:color="auto" w:fill="auto"/>
            <w:vAlign w:val="center"/>
          </w:tcPr>
          <w:p w14:paraId="0CF1E928" w14:textId="27A7926B" w:rsidR="007331E2" w:rsidRPr="007331E2" w:rsidRDefault="007331E2" w:rsidP="007331E2">
            <w:pPr>
              <w:spacing w:after="0"/>
              <w:jc w:val="center"/>
              <w:rPr>
                <w:rFonts w:cs="Arial"/>
                <w:color w:val="auto"/>
                <w:sz w:val="16"/>
                <w:szCs w:val="16"/>
              </w:rPr>
            </w:pPr>
            <w:r w:rsidRPr="007331E2">
              <w:rPr>
                <w:rFonts w:cs="Arial"/>
                <w:color w:val="000000"/>
                <w:sz w:val="16"/>
                <w:szCs w:val="16"/>
              </w:rPr>
              <w:t>170</w:t>
            </w:r>
          </w:p>
        </w:tc>
      </w:tr>
      <w:tr w:rsidR="007331E2" w:rsidRPr="001700EE" w14:paraId="5834E45C" w14:textId="77777777" w:rsidTr="007331E2">
        <w:trPr>
          <w:trHeight w:val="227"/>
        </w:trPr>
        <w:tc>
          <w:tcPr>
            <w:tcW w:w="763" w:type="pct"/>
            <w:vMerge/>
            <w:shd w:val="clear" w:color="auto" w:fill="auto"/>
            <w:vAlign w:val="center"/>
          </w:tcPr>
          <w:p w14:paraId="4F0DF25C" w14:textId="77777777" w:rsidR="007331E2" w:rsidRPr="0067738A" w:rsidRDefault="007331E2" w:rsidP="007331E2">
            <w:pPr>
              <w:spacing w:after="0"/>
              <w:rPr>
                <w:rFonts w:cstheme="minorHAnsi"/>
                <w:i/>
                <w:iCs/>
                <w:sz w:val="16"/>
                <w:szCs w:val="16"/>
              </w:rPr>
            </w:pPr>
          </w:p>
        </w:tc>
        <w:tc>
          <w:tcPr>
            <w:tcW w:w="1534" w:type="pct"/>
            <w:tcBorders>
              <w:top w:val="single" w:sz="4" w:space="0" w:color="D9D9D9" w:themeColor="background1" w:themeShade="D9"/>
              <w:bottom w:val="single" w:sz="4" w:space="0" w:color="D9D9D9" w:themeColor="background1" w:themeShade="D9"/>
            </w:tcBorders>
            <w:shd w:val="clear" w:color="auto" w:fill="auto"/>
            <w:vAlign w:val="center"/>
          </w:tcPr>
          <w:p w14:paraId="6517828B" w14:textId="51AAA63B" w:rsidR="007331E2" w:rsidRPr="00991A41" w:rsidRDefault="007331E2" w:rsidP="007331E2">
            <w:pPr>
              <w:spacing w:after="0"/>
              <w:rPr>
                <w:rFonts w:cstheme="minorHAnsi"/>
                <w:sz w:val="16"/>
                <w:szCs w:val="16"/>
              </w:rPr>
            </w:pPr>
            <w:r w:rsidRPr="00991A41">
              <w:rPr>
                <w:rFonts w:asciiTheme="minorHAnsi" w:hAnsiTheme="minorHAnsi" w:cstheme="minorHAnsi"/>
                <w:sz w:val="16"/>
                <w:szCs w:val="16"/>
              </w:rPr>
              <w:t>Daptomycin</w:t>
            </w:r>
            <w:r>
              <w:rPr>
                <w:rFonts w:asciiTheme="minorHAnsi" w:hAnsiTheme="minorHAnsi" w:cstheme="minorHAnsi"/>
                <w:sz w:val="16"/>
                <w:szCs w:val="16"/>
              </w:rPr>
              <w:t>-</w:t>
            </w:r>
            <w:r w:rsidRPr="00991A41">
              <w:rPr>
                <w:rFonts w:asciiTheme="minorHAnsi" w:hAnsiTheme="minorHAnsi" w:cstheme="minorHAnsi"/>
                <w:sz w:val="16"/>
                <w:szCs w:val="16"/>
              </w:rPr>
              <w:t xml:space="preserve"> and vancomycin</w:t>
            </w:r>
            <w:r>
              <w:rPr>
                <w:rFonts w:asciiTheme="minorHAnsi" w:hAnsiTheme="minorHAnsi" w:cstheme="minorHAnsi"/>
                <w:sz w:val="16"/>
                <w:szCs w:val="16"/>
              </w:rPr>
              <w:t>-</w:t>
            </w:r>
            <w:r w:rsidRPr="00991A41">
              <w:rPr>
                <w:rFonts w:asciiTheme="minorHAnsi" w:hAnsiTheme="minorHAnsi" w:cstheme="minorHAnsi"/>
                <w:sz w:val="16"/>
                <w:szCs w:val="16"/>
              </w:rPr>
              <w:t>nonsusceptible</w:t>
            </w:r>
          </w:p>
        </w:tc>
        <w:tc>
          <w:tcPr>
            <w:tcW w:w="429" w:type="pct"/>
            <w:tcBorders>
              <w:top w:val="single" w:sz="4" w:space="0" w:color="D9D9D9" w:themeColor="background1" w:themeShade="D9"/>
              <w:bottom w:val="single" w:sz="4" w:space="0" w:color="D9D9D9" w:themeColor="background1" w:themeShade="D9"/>
            </w:tcBorders>
            <w:vAlign w:val="center"/>
          </w:tcPr>
          <w:p w14:paraId="51F80781" w14:textId="3F000564" w:rsidR="007331E2" w:rsidRPr="007331E2" w:rsidRDefault="007331E2" w:rsidP="007331E2">
            <w:pPr>
              <w:spacing w:after="0"/>
              <w:jc w:val="center"/>
              <w:rPr>
                <w:rFonts w:cs="Arial"/>
                <w:color w:val="auto"/>
                <w:sz w:val="16"/>
                <w:szCs w:val="16"/>
              </w:rPr>
            </w:pPr>
            <w:r w:rsidRPr="007331E2">
              <w:rPr>
                <w:rFonts w:cs="Arial"/>
                <w:color w:val="000000"/>
                <w:sz w:val="16"/>
                <w:szCs w:val="16"/>
              </w:rPr>
              <w:t>2</w:t>
            </w:r>
          </w:p>
        </w:tc>
        <w:tc>
          <w:tcPr>
            <w:tcW w:w="429" w:type="pct"/>
            <w:tcBorders>
              <w:top w:val="single" w:sz="4" w:space="0" w:color="D9D9D9" w:themeColor="background1" w:themeShade="D9"/>
              <w:bottom w:val="single" w:sz="4" w:space="0" w:color="D9D9D9" w:themeColor="background1" w:themeShade="D9"/>
            </w:tcBorders>
            <w:vAlign w:val="center"/>
          </w:tcPr>
          <w:p w14:paraId="3344C71E" w14:textId="48AF3090"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top w:val="single" w:sz="4" w:space="0" w:color="D9D9D9" w:themeColor="background1" w:themeShade="D9"/>
              <w:bottom w:val="single" w:sz="4" w:space="0" w:color="D9D9D9" w:themeColor="background1" w:themeShade="D9"/>
            </w:tcBorders>
            <w:vAlign w:val="center"/>
          </w:tcPr>
          <w:p w14:paraId="709788E9" w14:textId="4D85F194"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42" w:type="pct"/>
            <w:tcBorders>
              <w:top w:val="single" w:sz="4" w:space="0" w:color="D9D9D9" w:themeColor="background1" w:themeShade="D9"/>
              <w:bottom w:val="single" w:sz="4" w:space="0" w:color="D9D9D9" w:themeColor="background1" w:themeShade="D9"/>
            </w:tcBorders>
            <w:vAlign w:val="center"/>
          </w:tcPr>
          <w:p w14:paraId="006C49A3" w14:textId="392459CF"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447" w:type="pct"/>
            <w:tcBorders>
              <w:top w:val="single" w:sz="4" w:space="0" w:color="D9D9D9" w:themeColor="background1" w:themeShade="D9"/>
              <w:bottom w:val="single" w:sz="4" w:space="0" w:color="D9D9D9" w:themeColor="background1" w:themeShade="D9"/>
            </w:tcBorders>
            <w:vAlign w:val="center"/>
          </w:tcPr>
          <w:p w14:paraId="55519069" w14:textId="18376B38"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347" w:type="pct"/>
            <w:tcBorders>
              <w:top w:val="single" w:sz="4" w:space="0" w:color="D9D9D9" w:themeColor="background1" w:themeShade="D9"/>
              <w:bottom w:val="single" w:sz="4" w:space="0" w:color="D9D9D9" w:themeColor="background1" w:themeShade="D9"/>
            </w:tcBorders>
            <w:shd w:val="clear" w:color="auto" w:fill="auto"/>
            <w:vAlign w:val="center"/>
          </w:tcPr>
          <w:p w14:paraId="351DEDB4" w14:textId="59427F9C" w:rsidR="007331E2" w:rsidRPr="007331E2" w:rsidRDefault="007331E2" w:rsidP="007331E2">
            <w:pPr>
              <w:spacing w:after="0"/>
              <w:jc w:val="center"/>
              <w:rPr>
                <w:rFonts w:cs="Arial"/>
                <w:color w:val="auto"/>
                <w:sz w:val="16"/>
                <w:szCs w:val="16"/>
              </w:rPr>
            </w:pPr>
            <w:r w:rsidRPr="007331E2">
              <w:rPr>
                <w:rFonts w:cs="Arial"/>
                <w:color w:val="000000"/>
                <w:sz w:val="16"/>
                <w:szCs w:val="16"/>
              </w:rPr>
              <w:t>2</w:t>
            </w:r>
          </w:p>
        </w:tc>
      </w:tr>
      <w:tr w:rsidR="007331E2" w:rsidRPr="001700EE" w14:paraId="398D059B" w14:textId="77777777" w:rsidTr="007331E2">
        <w:trPr>
          <w:trHeight w:val="227"/>
        </w:trPr>
        <w:tc>
          <w:tcPr>
            <w:tcW w:w="763" w:type="pct"/>
            <w:vMerge/>
            <w:shd w:val="clear" w:color="auto" w:fill="auto"/>
            <w:vAlign w:val="center"/>
          </w:tcPr>
          <w:p w14:paraId="002992B0" w14:textId="77777777" w:rsidR="007331E2" w:rsidRPr="0067738A" w:rsidRDefault="007331E2" w:rsidP="007331E2">
            <w:pPr>
              <w:spacing w:after="0"/>
              <w:rPr>
                <w:rFonts w:cstheme="minorHAnsi"/>
                <w:i/>
                <w:iCs/>
                <w:sz w:val="16"/>
                <w:szCs w:val="16"/>
              </w:rPr>
            </w:pPr>
          </w:p>
        </w:tc>
        <w:tc>
          <w:tcPr>
            <w:tcW w:w="1534" w:type="pct"/>
            <w:tcBorders>
              <w:top w:val="single" w:sz="4" w:space="0" w:color="D9D9D9" w:themeColor="background1" w:themeShade="D9"/>
              <w:bottom w:val="single" w:sz="4" w:space="0" w:color="D9D9D9" w:themeColor="background1" w:themeShade="D9"/>
            </w:tcBorders>
            <w:shd w:val="clear" w:color="auto" w:fill="auto"/>
            <w:vAlign w:val="center"/>
          </w:tcPr>
          <w:p w14:paraId="55ED27AD" w14:textId="1470EC4F" w:rsidR="007331E2" w:rsidRPr="00991A41" w:rsidRDefault="007331E2" w:rsidP="007331E2">
            <w:pPr>
              <w:spacing w:after="0"/>
              <w:rPr>
                <w:rFonts w:cstheme="minorHAnsi"/>
                <w:sz w:val="16"/>
                <w:szCs w:val="16"/>
              </w:rPr>
            </w:pPr>
            <w:r w:rsidRPr="00991A41">
              <w:rPr>
                <w:rFonts w:asciiTheme="minorHAnsi" w:hAnsiTheme="minorHAnsi" w:cstheme="minorHAnsi"/>
                <w:sz w:val="16"/>
                <w:szCs w:val="16"/>
              </w:rPr>
              <w:t>Linezolid</w:t>
            </w:r>
            <w:r>
              <w:rPr>
                <w:rFonts w:asciiTheme="minorHAnsi" w:hAnsiTheme="minorHAnsi" w:cstheme="minorHAnsi"/>
                <w:sz w:val="16"/>
                <w:szCs w:val="16"/>
              </w:rPr>
              <w:t>-</w:t>
            </w:r>
            <w:r w:rsidRPr="00991A41">
              <w:rPr>
                <w:rFonts w:asciiTheme="minorHAnsi" w:hAnsiTheme="minorHAnsi" w:cstheme="minorHAnsi"/>
                <w:sz w:val="16"/>
                <w:szCs w:val="16"/>
              </w:rPr>
              <w:t>nonsusceptible</w:t>
            </w:r>
          </w:p>
        </w:tc>
        <w:tc>
          <w:tcPr>
            <w:tcW w:w="429" w:type="pct"/>
            <w:tcBorders>
              <w:top w:val="single" w:sz="4" w:space="0" w:color="D9D9D9" w:themeColor="background1" w:themeShade="D9"/>
              <w:bottom w:val="single" w:sz="4" w:space="0" w:color="D9D9D9" w:themeColor="background1" w:themeShade="D9"/>
            </w:tcBorders>
            <w:vAlign w:val="center"/>
          </w:tcPr>
          <w:p w14:paraId="06180B78" w14:textId="1DD61F2D"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429" w:type="pct"/>
            <w:tcBorders>
              <w:top w:val="single" w:sz="4" w:space="0" w:color="D9D9D9" w:themeColor="background1" w:themeShade="D9"/>
              <w:bottom w:val="single" w:sz="4" w:space="0" w:color="D9D9D9" w:themeColor="background1" w:themeShade="D9"/>
            </w:tcBorders>
            <w:vAlign w:val="center"/>
          </w:tcPr>
          <w:p w14:paraId="637CA081" w14:textId="7B9E5F4C"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509" w:type="pct"/>
            <w:tcBorders>
              <w:top w:val="single" w:sz="4" w:space="0" w:color="D9D9D9" w:themeColor="background1" w:themeShade="D9"/>
              <w:bottom w:val="single" w:sz="4" w:space="0" w:color="D9D9D9" w:themeColor="background1" w:themeShade="D9"/>
            </w:tcBorders>
            <w:vAlign w:val="center"/>
          </w:tcPr>
          <w:p w14:paraId="3F26719F" w14:textId="6DE50EEE" w:rsidR="007331E2" w:rsidRPr="007331E2" w:rsidRDefault="007331E2" w:rsidP="007331E2">
            <w:pPr>
              <w:spacing w:after="0"/>
              <w:jc w:val="center"/>
              <w:rPr>
                <w:rFonts w:cs="Arial"/>
                <w:color w:val="auto"/>
                <w:sz w:val="16"/>
                <w:szCs w:val="16"/>
              </w:rPr>
            </w:pPr>
            <w:r w:rsidRPr="007331E2">
              <w:rPr>
                <w:rFonts w:cs="Arial"/>
                <w:color w:val="000000"/>
                <w:sz w:val="16"/>
                <w:szCs w:val="16"/>
              </w:rPr>
              <w:t>1</w:t>
            </w:r>
          </w:p>
        </w:tc>
        <w:tc>
          <w:tcPr>
            <w:tcW w:w="542" w:type="pct"/>
            <w:tcBorders>
              <w:top w:val="single" w:sz="4" w:space="0" w:color="D9D9D9" w:themeColor="background1" w:themeShade="D9"/>
              <w:bottom w:val="single" w:sz="4" w:space="0" w:color="D9D9D9" w:themeColor="background1" w:themeShade="D9"/>
            </w:tcBorders>
            <w:vAlign w:val="center"/>
          </w:tcPr>
          <w:p w14:paraId="40E1A4CC" w14:textId="0683E208" w:rsidR="007331E2" w:rsidRPr="007331E2" w:rsidRDefault="007331E2" w:rsidP="007331E2">
            <w:pPr>
              <w:spacing w:after="0"/>
              <w:jc w:val="center"/>
              <w:rPr>
                <w:rFonts w:cs="Arial"/>
                <w:color w:val="auto"/>
                <w:sz w:val="16"/>
                <w:szCs w:val="16"/>
              </w:rPr>
            </w:pPr>
            <w:r w:rsidRPr="007331E2">
              <w:rPr>
                <w:rFonts w:cs="Arial"/>
                <w:color w:val="000000"/>
                <w:sz w:val="16"/>
                <w:szCs w:val="16"/>
              </w:rPr>
              <w:t>2</w:t>
            </w:r>
          </w:p>
        </w:tc>
        <w:tc>
          <w:tcPr>
            <w:tcW w:w="447" w:type="pct"/>
            <w:tcBorders>
              <w:top w:val="single" w:sz="4" w:space="0" w:color="D9D9D9" w:themeColor="background1" w:themeShade="D9"/>
              <w:bottom w:val="single" w:sz="4" w:space="0" w:color="D9D9D9" w:themeColor="background1" w:themeShade="D9"/>
            </w:tcBorders>
            <w:vAlign w:val="center"/>
          </w:tcPr>
          <w:p w14:paraId="2B7BFD41" w14:textId="1642BD57" w:rsidR="007331E2" w:rsidRPr="007331E2" w:rsidRDefault="007331E2" w:rsidP="007331E2">
            <w:pPr>
              <w:spacing w:after="0"/>
              <w:jc w:val="center"/>
              <w:rPr>
                <w:rFonts w:cs="Arial"/>
                <w:color w:val="auto"/>
                <w:sz w:val="16"/>
                <w:szCs w:val="16"/>
              </w:rPr>
            </w:pPr>
            <w:r w:rsidRPr="007331E2">
              <w:rPr>
                <w:rFonts w:cs="Arial"/>
                <w:color w:val="000000"/>
                <w:sz w:val="16"/>
                <w:szCs w:val="16"/>
              </w:rPr>
              <w:t>0</w:t>
            </w:r>
          </w:p>
        </w:tc>
        <w:tc>
          <w:tcPr>
            <w:tcW w:w="347" w:type="pct"/>
            <w:tcBorders>
              <w:top w:val="single" w:sz="4" w:space="0" w:color="D9D9D9" w:themeColor="background1" w:themeShade="D9"/>
              <w:bottom w:val="single" w:sz="4" w:space="0" w:color="D9D9D9" w:themeColor="background1" w:themeShade="D9"/>
            </w:tcBorders>
            <w:shd w:val="clear" w:color="auto" w:fill="auto"/>
            <w:vAlign w:val="center"/>
          </w:tcPr>
          <w:p w14:paraId="4EAF639B" w14:textId="0A1ED184" w:rsidR="007331E2" w:rsidRPr="007331E2" w:rsidRDefault="007331E2" w:rsidP="007331E2">
            <w:pPr>
              <w:spacing w:after="0"/>
              <w:jc w:val="center"/>
              <w:rPr>
                <w:rFonts w:cs="Arial"/>
                <w:color w:val="auto"/>
                <w:sz w:val="16"/>
                <w:szCs w:val="16"/>
              </w:rPr>
            </w:pPr>
            <w:r w:rsidRPr="007331E2">
              <w:rPr>
                <w:rFonts w:cs="Arial"/>
                <w:color w:val="000000"/>
                <w:sz w:val="16"/>
                <w:szCs w:val="16"/>
              </w:rPr>
              <w:t>3</w:t>
            </w:r>
          </w:p>
        </w:tc>
      </w:tr>
      <w:tr w:rsidR="0079731D" w:rsidRPr="001700EE" w14:paraId="62DBB54C" w14:textId="77777777" w:rsidTr="007331E2">
        <w:trPr>
          <w:trHeight w:val="227"/>
        </w:trPr>
        <w:tc>
          <w:tcPr>
            <w:tcW w:w="763" w:type="pct"/>
            <w:vMerge/>
            <w:shd w:val="clear" w:color="auto" w:fill="auto"/>
            <w:vAlign w:val="center"/>
          </w:tcPr>
          <w:p w14:paraId="721CCC0B" w14:textId="77777777" w:rsidR="00015276" w:rsidRPr="0067738A" w:rsidRDefault="00015276" w:rsidP="00C57DE6">
            <w:pPr>
              <w:spacing w:after="0"/>
              <w:rPr>
                <w:rFonts w:cstheme="minorHAnsi"/>
                <w:i/>
                <w:iCs/>
                <w:sz w:val="16"/>
                <w:szCs w:val="16"/>
              </w:rPr>
            </w:pPr>
          </w:p>
        </w:tc>
        <w:tc>
          <w:tcPr>
            <w:tcW w:w="1534" w:type="pct"/>
            <w:tcBorders>
              <w:top w:val="single" w:sz="4" w:space="0" w:color="D9D9D9" w:themeColor="background1" w:themeShade="D9"/>
            </w:tcBorders>
            <w:shd w:val="clear" w:color="auto" w:fill="auto"/>
            <w:vAlign w:val="center"/>
          </w:tcPr>
          <w:p w14:paraId="55CCBFCD" w14:textId="0FE71384" w:rsidR="00015276" w:rsidRPr="00991A41" w:rsidRDefault="00015276" w:rsidP="00C57DE6">
            <w:pPr>
              <w:spacing w:after="0"/>
              <w:rPr>
                <w:rFonts w:cstheme="minorHAnsi"/>
                <w:sz w:val="16"/>
                <w:szCs w:val="16"/>
              </w:rPr>
            </w:pPr>
            <w:r w:rsidRPr="00991A41">
              <w:rPr>
                <w:rFonts w:asciiTheme="minorHAnsi" w:hAnsiTheme="minorHAnsi" w:cstheme="minorHAnsi"/>
                <w:sz w:val="16"/>
                <w:szCs w:val="16"/>
              </w:rPr>
              <w:t>Vancomycin</w:t>
            </w:r>
            <w:r w:rsidR="000678EF">
              <w:rPr>
                <w:rFonts w:asciiTheme="minorHAnsi" w:hAnsiTheme="minorHAnsi" w:cstheme="minorHAnsi"/>
                <w:sz w:val="16"/>
                <w:szCs w:val="16"/>
              </w:rPr>
              <w:t>-</w:t>
            </w:r>
            <w:r w:rsidRPr="00991A41">
              <w:rPr>
                <w:rFonts w:asciiTheme="minorHAnsi" w:hAnsiTheme="minorHAnsi" w:cstheme="minorHAnsi"/>
                <w:sz w:val="16"/>
                <w:szCs w:val="16"/>
              </w:rPr>
              <w:t>nonsusceptible</w:t>
            </w:r>
          </w:p>
        </w:tc>
        <w:tc>
          <w:tcPr>
            <w:tcW w:w="429" w:type="pct"/>
            <w:tcBorders>
              <w:top w:val="single" w:sz="4" w:space="0" w:color="D9D9D9" w:themeColor="background1" w:themeShade="D9"/>
            </w:tcBorders>
            <w:vAlign w:val="center"/>
          </w:tcPr>
          <w:p w14:paraId="2AE6F46A"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429" w:type="pct"/>
            <w:tcBorders>
              <w:top w:val="single" w:sz="4" w:space="0" w:color="D9D9D9" w:themeColor="background1" w:themeShade="D9"/>
            </w:tcBorders>
            <w:vAlign w:val="center"/>
          </w:tcPr>
          <w:p w14:paraId="793B5148"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509" w:type="pct"/>
            <w:tcBorders>
              <w:top w:val="single" w:sz="4" w:space="0" w:color="D9D9D9" w:themeColor="background1" w:themeShade="D9"/>
            </w:tcBorders>
            <w:vAlign w:val="center"/>
          </w:tcPr>
          <w:p w14:paraId="73AA41FF"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542" w:type="pct"/>
            <w:tcBorders>
              <w:top w:val="single" w:sz="4" w:space="0" w:color="D9D9D9" w:themeColor="background1" w:themeShade="D9"/>
            </w:tcBorders>
            <w:vAlign w:val="center"/>
          </w:tcPr>
          <w:p w14:paraId="65B2C3CD"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447" w:type="pct"/>
            <w:tcBorders>
              <w:top w:val="single" w:sz="4" w:space="0" w:color="D9D9D9" w:themeColor="background1" w:themeShade="D9"/>
            </w:tcBorders>
            <w:vAlign w:val="center"/>
          </w:tcPr>
          <w:p w14:paraId="160E8C88"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347" w:type="pct"/>
            <w:tcBorders>
              <w:top w:val="single" w:sz="4" w:space="0" w:color="D9D9D9" w:themeColor="background1" w:themeShade="D9"/>
            </w:tcBorders>
            <w:shd w:val="clear" w:color="auto" w:fill="auto"/>
            <w:vAlign w:val="center"/>
          </w:tcPr>
          <w:p w14:paraId="4731F6F3"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r>
      <w:tr w:rsidR="001700EE" w:rsidRPr="001700EE" w14:paraId="79D3272C" w14:textId="77777777" w:rsidTr="007331E2">
        <w:trPr>
          <w:trHeight w:val="227"/>
        </w:trPr>
        <w:tc>
          <w:tcPr>
            <w:tcW w:w="763" w:type="pct"/>
            <w:tcBorders>
              <w:bottom w:val="single" w:sz="4" w:space="0" w:color="auto"/>
            </w:tcBorders>
            <w:shd w:val="clear" w:color="auto" w:fill="auto"/>
            <w:vAlign w:val="center"/>
          </w:tcPr>
          <w:p w14:paraId="21C70977" w14:textId="77777777" w:rsidR="00015276" w:rsidRPr="0067738A" w:rsidRDefault="00015276" w:rsidP="00C57DE6">
            <w:pPr>
              <w:spacing w:after="0"/>
              <w:rPr>
                <w:rFonts w:cstheme="minorHAnsi"/>
                <w:i/>
                <w:iCs/>
                <w:sz w:val="16"/>
                <w:szCs w:val="16"/>
              </w:rPr>
            </w:pPr>
            <w:r w:rsidRPr="0067738A">
              <w:rPr>
                <w:rFonts w:asciiTheme="minorHAnsi" w:hAnsiTheme="minorHAnsi" w:cstheme="minorHAnsi"/>
                <w:i/>
                <w:iCs/>
                <w:sz w:val="16"/>
                <w:szCs w:val="16"/>
              </w:rPr>
              <w:t>Streptococcus pyogenes</w:t>
            </w:r>
          </w:p>
        </w:tc>
        <w:tc>
          <w:tcPr>
            <w:tcW w:w="1534" w:type="pct"/>
            <w:tcBorders>
              <w:bottom w:val="single" w:sz="4" w:space="0" w:color="auto"/>
            </w:tcBorders>
            <w:shd w:val="clear" w:color="auto" w:fill="auto"/>
            <w:vAlign w:val="center"/>
          </w:tcPr>
          <w:p w14:paraId="6BC2E070" w14:textId="77777777" w:rsidR="00015276" w:rsidRPr="00991A41" w:rsidRDefault="00015276" w:rsidP="00C57DE6">
            <w:pPr>
              <w:spacing w:after="0"/>
              <w:rPr>
                <w:rFonts w:cstheme="minorHAnsi"/>
                <w:sz w:val="16"/>
                <w:szCs w:val="16"/>
              </w:rPr>
            </w:pPr>
            <w:r w:rsidRPr="00991A41">
              <w:rPr>
                <w:rFonts w:asciiTheme="minorHAnsi" w:hAnsiTheme="minorHAnsi" w:cstheme="minorHAnsi"/>
                <w:sz w:val="16"/>
                <w:szCs w:val="16"/>
              </w:rPr>
              <w:t>Penicillin reduced susceptibility</w:t>
            </w:r>
          </w:p>
        </w:tc>
        <w:tc>
          <w:tcPr>
            <w:tcW w:w="429" w:type="pct"/>
            <w:vAlign w:val="center"/>
          </w:tcPr>
          <w:p w14:paraId="2E290A18"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429" w:type="pct"/>
            <w:vAlign w:val="center"/>
          </w:tcPr>
          <w:p w14:paraId="777519A6"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509" w:type="pct"/>
            <w:vAlign w:val="center"/>
          </w:tcPr>
          <w:p w14:paraId="6265FAD3"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542" w:type="pct"/>
            <w:vAlign w:val="center"/>
          </w:tcPr>
          <w:p w14:paraId="7D5464DD"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447" w:type="pct"/>
            <w:vAlign w:val="center"/>
          </w:tcPr>
          <w:p w14:paraId="29AE67ED"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c>
          <w:tcPr>
            <w:tcW w:w="347" w:type="pct"/>
            <w:shd w:val="clear" w:color="auto" w:fill="auto"/>
            <w:vAlign w:val="center"/>
          </w:tcPr>
          <w:p w14:paraId="22D5A978" w14:textId="77777777" w:rsidR="00015276" w:rsidRPr="007331E2" w:rsidRDefault="00015276" w:rsidP="007331E2">
            <w:pPr>
              <w:spacing w:after="0"/>
              <w:jc w:val="center"/>
              <w:rPr>
                <w:rFonts w:cs="Arial"/>
                <w:color w:val="auto"/>
                <w:sz w:val="16"/>
                <w:szCs w:val="16"/>
              </w:rPr>
            </w:pPr>
            <w:r w:rsidRPr="007331E2">
              <w:rPr>
                <w:rFonts w:cs="Arial"/>
                <w:color w:val="auto"/>
                <w:sz w:val="16"/>
                <w:szCs w:val="16"/>
              </w:rPr>
              <w:t>0</w:t>
            </w:r>
          </w:p>
        </w:tc>
      </w:tr>
      <w:tr w:rsidR="007331E2" w:rsidRPr="001700EE" w14:paraId="5BA97574" w14:textId="77777777" w:rsidTr="007331E2">
        <w:trPr>
          <w:trHeight w:val="227"/>
        </w:trPr>
        <w:tc>
          <w:tcPr>
            <w:tcW w:w="763" w:type="pct"/>
            <w:tcBorders>
              <w:right w:val="nil"/>
            </w:tcBorders>
            <w:shd w:val="clear" w:color="auto" w:fill="auto"/>
            <w:vAlign w:val="center"/>
          </w:tcPr>
          <w:p w14:paraId="3492C73C" w14:textId="77777777" w:rsidR="007331E2" w:rsidRPr="0067738A" w:rsidRDefault="007331E2" w:rsidP="007331E2">
            <w:pPr>
              <w:spacing w:after="0"/>
              <w:rPr>
                <w:rFonts w:cstheme="minorHAnsi"/>
                <w:i/>
                <w:iCs/>
                <w:sz w:val="16"/>
                <w:szCs w:val="16"/>
              </w:rPr>
            </w:pPr>
          </w:p>
        </w:tc>
        <w:tc>
          <w:tcPr>
            <w:tcW w:w="1534" w:type="pct"/>
            <w:tcBorders>
              <w:left w:val="nil"/>
            </w:tcBorders>
            <w:shd w:val="clear" w:color="auto" w:fill="auto"/>
            <w:vAlign w:val="center"/>
          </w:tcPr>
          <w:p w14:paraId="7DF21332" w14:textId="054E466D" w:rsidR="007331E2" w:rsidRPr="00991A41" w:rsidRDefault="007331E2" w:rsidP="007331E2">
            <w:pPr>
              <w:spacing w:after="0"/>
              <w:rPr>
                <w:rFonts w:cstheme="minorHAnsi"/>
                <w:sz w:val="16"/>
                <w:szCs w:val="16"/>
              </w:rPr>
            </w:pPr>
            <w:r w:rsidRPr="00991A41">
              <w:rPr>
                <w:rFonts w:asciiTheme="minorHAnsi" w:hAnsiTheme="minorHAnsi" w:cstheme="minorHAnsi"/>
                <w:b/>
                <w:bCs/>
                <w:sz w:val="16"/>
                <w:szCs w:val="16"/>
              </w:rPr>
              <w:t>Total (reported by 31 January 202</w:t>
            </w:r>
            <w:r>
              <w:rPr>
                <w:rFonts w:asciiTheme="minorHAnsi" w:hAnsiTheme="minorHAnsi" w:cstheme="minorHAnsi"/>
                <w:b/>
                <w:bCs/>
                <w:sz w:val="16"/>
                <w:szCs w:val="16"/>
              </w:rPr>
              <w:t>3</w:t>
            </w:r>
            <w:r w:rsidRPr="00991A41">
              <w:rPr>
                <w:rFonts w:asciiTheme="minorHAnsi" w:hAnsiTheme="minorHAnsi" w:cstheme="minorHAnsi"/>
                <w:b/>
                <w:bCs/>
                <w:sz w:val="16"/>
                <w:szCs w:val="16"/>
              </w:rPr>
              <w:t>)</w:t>
            </w:r>
          </w:p>
        </w:tc>
        <w:tc>
          <w:tcPr>
            <w:tcW w:w="429" w:type="pct"/>
            <w:vAlign w:val="center"/>
          </w:tcPr>
          <w:p w14:paraId="4AD77387" w14:textId="33CA68FC" w:rsidR="007331E2" w:rsidRPr="007331E2" w:rsidRDefault="007331E2" w:rsidP="007331E2">
            <w:pPr>
              <w:spacing w:after="0"/>
              <w:jc w:val="center"/>
              <w:rPr>
                <w:rFonts w:cs="Arial"/>
                <w:b/>
                <w:bCs/>
                <w:sz w:val="16"/>
                <w:szCs w:val="16"/>
              </w:rPr>
            </w:pPr>
            <w:r w:rsidRPr="007331E2">
              <w:rPr>
                <w:rFonts w:cs="Arial"/>
                <w:b/>
                <w:bCs/>
                <w:color w:val="000000"/>
                <w:sz w:val="16"/>
                <w:szCs w:val="16"/>
              </w:rPr>
              <w:t>92</w:t>
            </w:r>
            <w:r w:rsidR="00AB52C0">
              <w:rPr>
                <w:rFonts w:cs="Arial"/>
                <w:b/>
                <w:bCs/>
                <w:color w:val="000000"/>
                <w:sz w:val="16"/>
                <w:szCs w:val="16"/>
              </w:rPr>
              <w:t>7</w:t>
            </w:r>
          </w:p>
        </w:tc>
        <w:tc>
          <w:tcPr>
            <w:tcW w:w="429" w:type="pct"/>
            <w:vAlign w:val="center"/>
          </w:tcPr>
          <w:p w14:paraId="4677E061" w14:textId="6B7C69F5" w:rsidR="007331E2" w:rsidRPr="007331E2" w:rsidRDefault="007331E2" w:rsidP="007331E2">
            <w:pPr>
              <w:spacing w:after="0"/>
              <w:jc w:val="center"/>
              <w:rPr>
                <w:rFonts w:cs="Arial"/>
                <w:b/>
                <w:bCs/>
                <w:sz w:val="16"/>
                <w:szCs w:val="16"/>
              </w:rPr>
            </w:pPr>
            <w:r w:rsidRPr="007331E2">
              <w:rPr>
                <w:rFonts w:cs="Arial"/>
                <w:b/>
                <w:bCs/>
                <w:color w:val="000000"/>
                <w:sz w:val="16"/>
                <w:szCs w:val="16"/>
              </w:rPr>
              <w:t>66</w:t>
            </w:r>
          </w:p>
        </w:tc>
        <w:tc>
          <w:tcPr>
            <w:tcW w:w="509" w:type="pct"/>
            <w:vAlign w:val="center"/>
          </w:tcPr>
          <w:p w14:paraId="7FE7B703" w14:textId="6FDB4D85" w:rsidR="007331E2" w:rsidRPr="007331E2" w:rsidRDefault="007331E2" w:rsidP="007331E2">
            <w:pPr>
              <w:spacing w:after="0"/>
              <w:jc w:val="center"/>
              <w:rPr>
                <w:rFonts w:cs="Arial"/>
                <w:b/>
                <w:bCs/>
                <w:sz w:val="16"/>
                <w:szCs w:val="16"/>
              </w:rPr>
            </w:pPr>
            <w:r w:rsidRPr="007331E2">
              <w:rPr>
                <w:rFonts w:cs="Arial"/>
                <w:b/>
                <w:bCs/>
                <w:color w:val="000000"/>
                <w:sz w:val="16"/>
                <w:szCs w:val="16"/>
              </w:rPr>
              <w:t>24</w:t>
            </w:r>
          </w:p>
        </w:tc>
        <w:tc>
          <w:tcPr>
            <w:tcW w:w="542" w:type="pct"/>
            <w:vAlign w:val="center"/>
          </w:tcPr>
          <w:p w14:paraId="7764DCC2" w14:textId="2E4CF1FC" w:rsidR="007331E2" w:rsidRPr="007331E2" w:rsidRDefault="007331E2" w:rsidP="007331E2">
            <w:pPr>
              <w:spacing w:after="0"/>
              <w:jc w:val="center"/>
              <w:rPr>
                <w:rFonts w:cs="Arial"/>
                <w:b/>
                <w:bCs/>
                <w:sz w:val="16"/>
                <w:szCs w:val="16"/>
              </w:rPr>
            </w:pPr>
            <w:r w:rsidRPr="007331E2">
              <w:rPr>
                <w:rFonts w:cs="Arial"/>
                <w:b/>
                <w:bCs/>
                <w:color w:val="000000"/>
                <w:sz w:val="16"/>
                <w:szCs w:val="16"/>
              </w:rPr>
              <w:t>3</w:t>
            </w:r>
            <w:r w:rsidR="00AB52C0">
              <w:rPr>
                <w:rFonts w:cs="Arial"/>
                <w:b/>
                <w:bCs/>
                <w:color w:val="000000"/>
                <w:sz w:val="16"/>
                <w:szCs w:val="16"/>
              </w:rPr>
              <w:t>33</w:t>
            </w:r>
          </w:p>
        </w:tc>
        <w:tc>
          <w:tcPr>
            <w:tcW w:w="447" w:type="pct"/>
            <w:vAlign w:val="center"/>
          </w:tcPr>
          <w:p w14:paraId="7375E341" w14:textId="58EC2C2F" w:rsidR="007331E2" w:rsidRPr="007331E2" w:rsidRDefault="007331E2" w:rsidP="007331E2">
            <w:pPr>
              <w:spacing w:after="0"/>
              <w:jc w:val="center"/>
              <w:rPr>
                <w:rFonts w:cs="Arial"/>
                <w:b/>
                <w:bCs/>
                <w:sz w:val="16"/>
                <w:szCs w:val="16"/>
              </w:rPr>
            </w:pPr>
            <w:r w:rsidRPr="007331E2">
              <w:rPr>
                <w:rFonts w:cs="Arial"/>
                <w:b/>
                <w:bCs/>
                <w:color w:val="000000"/>
                <w:sz w:val="16"/>
                <w:szCs w:val="16"/>
              </w:rPr>
              <w:t>8</w:t>
            </w:r>
            <w:r w:rsidR="00AB52C0">
              <w:rPr>
                <w:rFonts w:cs="Arial"/>
                <w:b/>
                <w:bCs/>
                <w:color w:val="000000"/>
                <w:sz w:val="16"/>
                <w:szCs w:val="16"/>
              </w:rPr>
              <w:t>6</w:t>
            </w:r>
          </w:p>
        </w:tc>
        <w:tc>
          <w:tcPr>
            <w:tcW w:w="347" w:type="pct"/>
            <w:vAlign w:val="center"/>
          </w:tcPr>
          <w:p w14:paraId="0C9C1A4B" w14:textId="7767E688" w:rsidR="007331E2" w:rsidRPr="007331E2" w:rsidRDefault="007331E2" w:rsidP="007331E2">
            <w:pPr>
              <w:spacing w:after="0"/>
              <w:jc w:val="center"/>
              <w:rPr>
                <w:rFonts w:cs="Arial"/>
                <w:b/>
                <w:bCs/>
                <w:color w:val="000000"/>
                <w:sz w:val="16"/>
                <w:szCs w:val="16"/>
              </w:rPr>
            </w:pPr>
            <w:r w:rsidRPr="007331E2">
              <w:rPr>
                <w:rFonts w:cs="Arial"/>
                <w:b/>
                <w:bCs/>
                <w:color w:val="000000"/>
                <w:sz w:val="16"/>
                <w:szCs w:val="16"/>
              </w:rPr>
              <w:t>1</w:t>
            </w:r>
            <w:r>
              <w:rPr>
                <w:rFonts w:cs="Arial"/>
                <w:b/>
                <w:bCs/>
                <w:color w:val="000000"/>
                <w:sz w:val="16"/>
                <w:szCs w:val="16"/>
              </w:rPr>
              <w:t>,</w:t>
            </w:r>
            <w:r w:rsidRPr="007331E2">
              <w:rPr>
                <w:rFonts w:cs="Arial"/>
                <w:b/>
                <w:bCs/>
                <w:color w:val="000000"/>
                <w:sz w:val="16"/>
                <w:szCs w:val="16"/>
              </w:rPr>
              <w:t>4</w:t>
            </w:r>
            <w:r w:rsidR="00AB52C0">
              <w:rPr>
                <w:rFonts w:cs="Arial"/>
                <w:b/>
                <w:bCs/>
                <w:color w:val="000000"/>
                <w:sz w:val="16"/>
                <w:szCs w:val="16"/>
              </w:rPr>
              <w:t>36</w:t>
            </w:r>
          </w:p>
        </w:tc>
      </w:tr>
    </w:tbl>
    <w:p w14:paraId="0F0BC48D" w14:textId="68686D34" w:rsidR="00B61F3E" w:rsidRPr="00672088" w:rsidRDefault="00B61F3E" w:rsidP="00DF2092">
      <w:pPr>
        <w:pStyle w:val="Normal-beforebullets"/>
        <w:spacing w:before="120"/>
        <w:rPr>
          <w:rFonts w:cs="Arial"/>
          <w:bCs/>
          <w:iCs/>
          <w:kern w:val="28"/>
          <w:sz w:val="16"/>
          <w:szCs w:val="16"/>
        </w:rPr>
      </w:pPr>
      <w:r w:rsidRPr="00672088">
        <w:rPr>
          <w:rFonts w:cs="Arial"/>
          <w:sz w:val="16"/>
          <w:szCs w:val="16"/>
        </w:rPr>
        <w:t>High-level = azithromycin MIC</w:t>
      </w:r>
      <w:r w:rsidR="00B32532">
        <w:rPr>
          <w:rFonts w:cs="Arial"/>
          <w:sz w:val="16"/>
          <w:szCs w:val="16"/>
        </w:rPr>
        <w:t xml:space="preserve"> </w:t>
      </w:r>
      <w:r w:rsidR="00B32532" w:rsidRPr="00B32532">
        <w:rPr>
          <w:rFonts w:cs="Arial"/>
          <w:sz w:val="16"/>
          <w:szCs w:val="16"/>
        </w:rPr>
        <w:t xml:space="preserve">≥ </w:t>
      </w:r>
      <w:r w:rsidRPr="00672088">
        <w:rPr>
          <w:rFonts w:cs="Arial"/>
          <w:sz w:val="16"/>
          <w:szCs w:val="16"/>
        </w:rPr>
        <w:t>256 mg/L; Low-level = azithromycin MIC &lt; 256 mg/L</w:t>
      </w:r>
      <w:r w:rsidR="00DF2092">
        <w:rPr>
          <w:rFonts w:cs="Arial"/>
          <w:sz w:val="16"/>
          <w:szCs w:val="16"/>
        </w:rPr>
        <w:t>; MIC = minimum inhibitory concentration</w:t>
      </w:r>
    </w:p>
    <w:p w14:paraId="10584D03" w14:textId="64D97205" w:rsidR="00D90431" w:rsidRDefault="00D90431" w:rsidP="00DF2092">
      <w:pPr>
        <w:pStyle w:val="Normal-beforebullets"/>
        <w:spacing w:before="60"/>
        <w:rPr>
          <w:sz w:val="16"/>
        </w:rPr>
      </w:pPr>
      <w:r>
        <w:rPr>
          <w:sz w:val="16"/>
        </w:rPr>
        <w:t>*</w:t>
      </w:r>
      <w:r w:rsidRPr="008A52BA">
        <w:t xml:space="preserve"> </w:t>
      </w:r>
      <w:r w:rsidRPr="008A52BA">
        <w:rPr>
          <w:sz w:val="16"/>
        </w:rPr>
        <w:t xml:space="preserve">For CARAlert, </w:t>
      </w:r>
      <w:r w:rsidRPr="001422E7">
        <w:rPr>
          <w:i/>
          <w:iCs/>
          <w:sz w:val="16"/>
        </w:rPr>
        <w:t>S. aureus</w:t>
      </w:r>
      <w:r w:rsidRPr="008A52BA">
        <w:rPr>
          <w:sz w:val="16"/>
        </w:rPr>
        <w:t xml:space="preserve"> complex includes </w:t>
      </w:r>
      <w:r w:rsidRPr="001422E7">
        <w:rPr>
          <w:i/>
          <w:iCs/>
          <w:sz w:val="16"/>
        </w:rPr>
        <w:t>S. argenteus</w:t>
      </w:r>
      <w:r w:rsidRPr="008A52BA">
        <w:rPr>
          <w:sz w:val="16"/>
        </w:rPr>
        <w:t xml:space="preserve"> and </w:t>
      </w:r>
      <w:r w:rsidRPr="001422E7">
        <w:rPr>
          <w:i/>
          <w:iCs/>
          <w:sz w:val="16"/>
        </w:rPr>
        <w:t>S. schweitzeri</w:t>
      </w:r>
    </w:p>
    <w:p w14:paraId="389E03E8" w14:textId="6DA7ACBB" w:rsidR="00176C04" w:rsidRDefault="00B61F3E" w:rsidP="00DF2092">
      <w:pPr>
        <w:pStyle w:val="Normal-beforebullets"/>
        <w:spacing w:before="60"/>
      </w:pPr>
      <w:r>
        <w:rPr>
          <w:sz w:val="16"/>
        </w:rPr>
        <w:t xml:space="preserve">Note: </w:t>
      </w:r>
      <w:r w:rsidR="00665F9B" w:rsidRPr="00665F9B">
        <w:rPr>
          <w:sz w:val="16"/>
        </w:rPr>
        <w:t xml:space="preserve">Information on setting for </w:t>
      </w:r>
      <w:r w:rsidR="00665F9B" w:rsidRPr="00665F9B">
        <w:rPr>
          <w:i/>
          <w:iCs/>
          <w:sz w:val="16"/>
        </w:rPr>
        <w:t>N</w:t>
      </w:r>
      <w:r w:rsidR="007C6757">
        <w:rPr>
          <w:i/>
          <w:iCs/>
          <w:sz w:val="16"/>
        </w:rPr>
        <w:t>. </w:t>
      </w:r>
      <w:r w:rsidR="00665F9B" w:rsidRPr="00665F9B">
        <w:rPr>
          <w:i/>
          <w:iCs/>
          <w:sz w:val="16"/>
        </w:rPr>
        <w:t>gonorrhoeae</w:t>
      </w:r>
      <w:r w:rsidR="00665F9B" w:rsidRPr="00665F9B">
        <w:rPr>
          <w:sz w:val="16"/>
        </w:rPr>
        <w:t xml:space="preserve"> is often not available</w:t>
      </w:r>
      <w:r w:rsidR="008A52BA">
        <w:rPr>
          <w:sz w:val="16"/>
        </w:rPr>
        <w:t>.</w:t>
      </w:r>
      <w:r w:rsidR="00176C04">
        <w:br w:type="page"/>
      </w:r>
    </w:p>
    <w:p w14:paraId="2108A8FC" w14:textId="5BA3A70F" w:rsidR="00176C04" w:rsidRPr="00A85217" w:rsidRDefault="00AA5C3B" w:rsidP="00660D0D">
      <w:pPr>
        <w:rPr>
          <w:rFonts w:eastAsiaTheme="minorEastAsia"/>
          <w:lang w:val="en-GB"/>
        </w:rPr>
      </w:pPr>
      <w:r w:rsidRPr="00A85217">
        <w:rPr>
          <w:rFonts w:eastAsiaTheme="minorEastAsia"/>
          <w:lang w:val="en-GB"/>
        </w:rPr>
        <w:lastRenderedPageBreak/>
        <w:t xml:space="preserve">CPE accounted </w:t>
      </w:r>
      <w:r w:rsidR="00C17D26" w:rsidRPr="00A85217">
        <w:rPr>
          <w:rFonts w:eastAsiaTheme="minorEastAsia"/>
          <w:lang w:val="en-GB"/>
        </w:rPr>
        <w:t xml:space="preserve">for </w:t>
      </w:r>
      <w:r w:rsidR="00341275">
        <w:rPr>
          <w:rFonts w:eastAsiaTheme="minorEastAsia"/>
          <w:lang w:val="en-GB"/>
        </w:rPr>
        <w:t>a little over</w:t>
      </w:r>
      <w:r w:rsidRPr="00A85217">
        <w:rPr>
          <w:rFonts w:eastAsiaTheme="minorEastAsia"/>
          <w:lang w:val="en-GB"/>
        </w:rPr>
        <w:t xml:space="preserve"> </w:t>
      </w:r>
      <w:r w:rsidRPr="00341275">
        <w:rPr>
          <w:rFonts w:eastAsiaTheme="minorEastAsia"/>
          <w:lang w:val="en-GB"/>
        </w:rPr>
        <w:t>two-thirds</w:t>
      </w:r>
      <w:r w:rsidRPr="00A85217">
        <w:rPr>
          <w:rFonts w:eastAsiaTheme="minorEastAsia"/>
          <w:lang w:val="en-GB"/>
        </w:rPr>
        <w:t xml:space="preserve"> of all reports from hospitals (</w:t>
      </w:r>
      <w:r w:rsidR="00785974" w:rsidRPr="00A85217">
        <w:rPr>
          <w:rFonts w:eastAsiaTheme="minorEastAsia"/>
          <w:lang w:val="en-GB"/>
        </w:rPr>
        <w:t>719</w:t>
      </w:r>
      <w:r w:rsidR="00DE6390" w:rsidRPr="00A85217">
        <w:rPr>
          <w:rFonts w:eastAsiaTheme="minorEastAsia"/>
          <w:lang w:val="en-GB"/>
        </w:rPr>
        <w:t>/</w:t>
      </w:r>
      <w:r w:rsidR="00785974" w:rsidRPr="00A85217">
        <w:rPr>
          <w:rFonts w:eastAsiaTheme="minorEastAsia"/>
          <w:lang w:val="en-GB"/>
        </w:rPr>
        <w:t>99</w:t>
      </w:r>
      <w:r w:rsidR="00341275">
        <w:rPr>
          <w:rFonts w:eastAsiaTheme="minorEastAsia"/>
          <w:lang w:val="en-GB"/>
        </w:rPr>
        <w:t>3</w:t>
      </w:r>
      <w:r w:rsidR="00DC6E40" w:rsidRPr="00A85217">
        <w:rPr>
          <w:rFonts w:eastAsiaTheme="minorEastAsia"/>
          <w:lang w:val="en-GB"/>
        </w:rPr>
        <w:t xml:space="preserve">, </w:t>
      </w:r>
      <w:r w:rsidR="00785974" w:rsidRPr="00A85217">
        <w:rPr>
          <w:rFonts w:eastAsiaTheme="minorEastAsia"/>
          <w:lang w:val="en-GB"/>
        </w:rPr>
        <w:t>72</w:t>
      </w:r>
      <w:r w:rsidR="001F2973">
        <w:rPr>
          <w:rFonts w:eastAsiaTheme="minorEastAsia"/>
          <w:lang w:val="en-GB"/>
        </w:rPr>
        <w:t>.</w:t>
      </w:r>
      <w:r w:rsidR="00341275">
        <w:rPr>
          <w:rFonts w:eastAsiaTheme="minorEastAsia"/>
          <w:lang w:val="en-GB"/>
        </w:rPr>
        <w:t>4</w:t>
      </w:r>
      <w:r w:rsidR="00DC6E40" w:rsidRPr="00A85217">
        <w:rPr>
          <w:rFonts w:eastAsiaTheme="minorEastAsia"/>
          <w:lang w:val="en-GB"/>
        </w:rPr>
        <w:t>%</w:t>
      </w:r>
      <w:r w:rsidRPr="00A85217">
        <w:rPr>
          <w:rFonts w:eastAsiaTheme="minorEastAsia"/>
          <w:lang w:val="en-GB"/>
        </w:rPr>
        <w:t xml:space="preserve">). In the community, </w:t>
      </w:r>
      <w:r w:rsidR="00341275">
        <w:rPr>
          <w:rFonts w:eastAsiaTheme="minorEastAsia"/>
          <w:lang w:val="en-GB"/>
        </w:rPr>
        <w:t>a little over</w:t>
      </w:r>
      <w:r w:rsidR="00341275" w:rsidRPr="00A85217">
        <w:rPr>
          <w:rFonts w:eastAsiaTheme="minorEastAsia"/>
          <w:lang w:val="en-GB"/>
        </w:rPr>
        <w:t xml:space="preserve"> </w:t>
      </w:r>
      <w:r w:rsidR="00A85217" w:rsidRPr="00341275">
        <w:rPr>
          <w:rFonts w:eastAsiaTheme="minorEastAsia"/>
          <w:lang w:val="en-GB"/>
        </w:rPr>
        <w:t>two-thirds</w:t>
      </w:r>
      <w:r w:rsidRPr="00A85217">
        <w:rPr>
          <w:rFonts w:eastAsiaTheme="minorEastAsia"/>
          <w:lang w:val="en-GB"/>
        </w:rPr>
        <w:t xml:space="preserve"> of reports were ceftriaxone </w:t>
      </w:r>
      <w:r w:rsidR="00341275">
        <w:rPr>
          <w:rFonts w:eastAsiaTheme="minorEastAsia"/>
          <w:lang w:val="en-GB"/>
        </w:rPr>
        <w:t>and/</w:t>
      </w:r>
      <w:r w:rsidRPr="00A85217">
        <w:rPr>
          <w:rFonts w:eastAsiaTheme="minorEastAsia"/>
          <w:lang w:val="en-GB"/>
        </w:rPr>
        <w:t xml:space="preserve">or </w:t>
      </w:r>
      <w:r w:rsidR="000678EF" w:rsidRPr="00A85217">
        <w:rPr>
          <w:rFonts w:eastAsiaTheme="minorEastAsia"/>
          <w:lang w:val="en-GB"/>
        </w:rPr>
        <w:t>azithromycin-nonsusceptible</w:t>
      </w:r>
      <w:r w:rsidRPr="00A85217">
        <w:rPr>
          <w:rFonts w:eastAsiaTheme="minorEastAsia"/>
          <w:lang w:val="en-GB"/>
        </w:rPr>
        <w:t xml:space="preserve"> </w:t>
      </w:r>
      <w:r w:rsidRPr="00A85217">
        <w:rPr>
          <w:rFonts w:eastAsiaTheme="minorEastAsia"/>
          <w:i/>
          <w:iCs/>
          <w:lang w:val="en-GB"/>
        </w:rPr>
        <w:t>N. gonorrhoeae</w:t>
      </w:r>
      <w:r w:rsidRPr="00A85217">
        <w:rPr>
          <w:rFonts w:eastAsiaTheme="minorEastAsia"/>
          <w:lang w:val="en-GB"/>
        </w:rPr>
        <w:t xml:space="preserve"> (</w:t>
      </w:r>
      <w:r w:rsidR="00001E03">
        <w:rPr>
          <w:rFonts w:eastAsiaTheme="minorEastAsia"/>
          <w:lang w:val="en-GB"/>
        </w:rPr>
        <w:t>12</w:t>
      </w:r>
      <w:r w:rsidR="00341275">
        <w:rPr>
          <w:rFonts w:eastAsiaTheme="minorEastAsia"/>
          <w:lang w:val="en-GB"/>
        </w:rPr>
        <w:t>5</w:t>
      </w:r>
      <w:r w:rsidR="008228D9" w:rsidRPr="00A85217">
        <w:rPr>
          <w:rFonts w:eastAsiaTheme="minorEastAsia"/>
          <w:lang w:val="en-GB"/>
        </w:rPr>
        <w:t>/</w:t>
      </w:r>
      <w:r w:rsidR="00200E84" w:rsidRPr="00A85217">
        <w:rPr>
          <w:rFonts w:eastAsiaTheme="minorEastAsia"/>
          <w:lang w:val="en-GB"/>
        </w:rPr>
        <w:t>3</w:t>
      </w:r>
      <w:r w:rsidR="00341275">
        <w:rPr>
          <w:rFonts w:eastAsiaTheme="minorEastAsia"/>
          <w:lang w:val="en-GB"/>
        </w:rPr>
        <w:t>33</w:t>
      </w:r>
      <w:r w:rsidR="008228D9" w:rsidRPr="00A85217">
        <w:rPr>
          <w:rFonts w:eastAsiaTheme="minorEastAsia"/>
          <w:lang w:val="en-GB"/>
        </w:rPr>
        <w:t xml:space="preserve">, </w:t>
      </w:r>
      <w:r w:rsidR="00001E03">
        <w:rPr>
          <w:rFonts w:eastAsiaTheme="minorEastAsia"/>
          <w:lang w:val="en-GB"/>
        </w:rPr>
        <w:t>3</w:t>
      </w:r>
      <w:r w:rsidR="00341275">
        <w:rPr>
          <w:rFonts w:eastAsiaTheme="minorEastAsia"/>
          <w:lang w:val="en-GB"/>
        </w:rPr>
        <w:t>7.5</w:t>
      </w:r>
      <w:r w:rsidRPr="00A85217">
        <w:rPr>
          <w:rFonts w:eastAsiaTheme="minorEastAsia"/>
          <w:lang w:val="en-GB"/>
        </w:rPr>
        <w:t>%)</w:t>
      </w:r>
      <w:r w:rsidR="00A85217" w:rsidRPr="00A85217">
        <w:rPr>
          <w:rFonts w:eastAsiaTheme="minorEastAsia"/>
          <w:lang w:val="en-GB"/>
        </w:rPr>
        <w:t>,</w:t>
      </w:r>
      <w:r w:rsidR="007145E2" w:rsidRPr="00A85217">
        <w:rPr>
          <w:rFonts w:eastAsiaTheme="minorEastAsia"/>
          <w:lang w:val="en-GB"/>
        </w:rPr>
        <w:t xml:space="preserve"> </w:t>
      </w:r>
      <w:r w:rsidR="00A85217" w:rsidRPr="00A85217">
        <w:rPr>
          <w:rFonts w:eastAsiaTheme="minorEastAsia"/>
          <w:lang w:val="en-GB"/>
        </w:rPr>
        <w:t>CPE</w:t>
      </w:r>
      <w:r w:rsidR="007145E2" w:rsidRPr="00A85217">
        <w:rPr>
          <w:rFonts w:eastAsiaTheme="minorEastAsia"/>
          <w:lang w:val="en-GB"/>
        </w:rPr>
        <w:t xml:space="preserve"> </w:t>
      </w:r>
      <w:r w:rsidRPr="00A85217">
        <w:rPr>
          <w:rFonts w:eastAsiaTheme="minorEastAsia"/>
          <w:lang w:val="en-GB"/>
        </w:rPr>
        <w:t>(</w:t>
      </w:r>
      <w:r w:rsidR="00001E03">
        <w:rPr>
          <w:rFonts w:eastAsiaTheme="minorEastAsia"/>
          <w:lang w:val="en-GB"/>
        </w:rPr>
        <w:t>75</w:t>
      </w:r>
      <w:r w:rsidR="00631FAF" w:rsidRPr="00A85217">
        <w:rPr>
          <w:rFonts w:eastAsiaTheme="minorEastAsia"/>
          <w:lang w:val="en-GB"/>
        </w:rPr>
        <w:t>/</w:t>
      </w:r>
      <w:r w:rsidR="007145E2" w:rsidRPr="00A85217">
        <w:rPr>
          <w:rFonts w:eastAsiaTheme="minorEastAsia"/>
          <w:lang w:val="en-GB"/>
        </w:rPr>
        <w:t>3</w:t>
      </w:r>
      <w:r w:rsidR="00341275">
        <w:rPr>
          <w:rFonts w:eastAsiaTheme="minorEastAsia"/>
          <w:lang w:val="en-GB"/>
        </w:rPr>
        <w:t>33</w:t>
      </w:r>
      <w:r w:rsidR="00631FAF" w:rsidRPr="00A85217">
        <w:rPr>
          <w:rFonts w:eastAsiaTheme="minorEastAsia"/>
          <w:lang w:val="en-GB"/>
        </w:rPr>
        <w:t xml:space="preserve">, </w:t>
      </w:r>
      <w:r w:rsidRPr="00A85217">
        <w:rPr>
          <w:rFonts w:eastAsiaTheme="minorEastAsia"/>
          <w:lang w:val="en-GB"/>
        </w:rPr>
        <w:t>2</w:t>
      </w:r>
      <w:r w:rsidR="00753559">
        <w:rPr>
          <w:rFonts w:eastAsiaTheme="minorEastAsia"/>
          <w:lang w:val="en-GB"/>
        </w:rPr>
        <w:t>2.</w:t>
      </w:r>
      <w:r w:rsidR="00341275">
        <w:rPr>
          <w:rFonts w:eastAsiaTheme="minorEastAsia"/>
          <w:lang w:val="en-GB"/>
        </w:rPr>
        <w:t>5</w:t>
      </w:r>
      <w:r w:rsidRPr="00A85217">
        <w:rPr>
          <w:rFonts w:eastAsiaTheme="minorEastAsia"/>
          <w:lang w:val="en-GB"/>
        </w:rPr>
        <w:t>%)</w:t>
      </w:r>
      <w:r w:rsidR="00A85217" w:rsidRPr="00A85217">
        <w:rPr>
          <w:rFonts w:eastAsiaTheme="minorEastAsia"/>
          <w:lang w:val="en-GB"/>
        </w:rPr>
        <w:t xml:space="preserve"> or MDR Shigella species (57/3</w:t>
      </w:r>
      <w:r w:rsidR="00341275">
        <w:rPr>
          <w:rFonts w:eastAsiaTheme="minorEastAsia"/>
          <w:lang w:val="en-GB"/>
        </w:rPr>
        <w:t>33</w:t>
      </w:r>
      <w:r w:rsidR="00A85217" w:rsidRPr="00A85217">
        <w:rPr>
          <w:rFonts w:eastAsiaTheme="minorEastAsia"/>
          <w:lang w:val="en-GB"/>
        </w:rPr>
        <w:t>, 17</w:t>
      </w:r>
      <w:r w:rsidR="00753559">
        <w:rPr>
          <w:rFonts w:eastAsiaTheme="minorEastAsia"/>
          <w:lang w:val="en-GB"/>
        </w:rPr>
        <w:t>.</w:t>
      </w:r>
      <w:r w:rsidR="00341275">
        <w:rPr>
          <w:rFonts w:eastAsiaTheme="minorEastAsia"/>
          <w:lang w:val="en-GB"/>
        </w:rPr>
        <w:t>1</w:t>
      </w:r>
      <w:r w:rsidR="00A85217" w:rsidRPr="00A85217">
        <w:rPr>
          <w:rFonts w:eastAsiaTheme="minorEastAsia"/>
          <w:lang w:val="en-GB"/>
        </w:rPr>
        <w:t>%)</w:t>
      </w:r>
      <w:r w:rsidRPr="00A85217">
        <w:rPr>
          <w:rFonts w:eastAsiaTheme="minorEastAsia"/>
          <w:lang w:val="en-GB"/>
        </w:rPr>
        <w:t xml:space="preserve">. Almost all reports from aged care homes were </w:t>
      </w:r>
      <w:r w:rsidR="00001E03">
        <w:rPr>
          <w:rFonts w:eastAsiaTheme="minorEastAsia"/>
          <w:lang w:val="en-GB"/>
        </w:rPr>
        <w:t>CPE (12/24, 50</w:t>
      </w:r>
      <w:r w:rsidR="00CA6C50">
        <w:rPr>
          <w:rFonts w:eastAsiaTheme="minorEastAsia"/>
          <w:lang w:val="en-GB"/>
        </w:rPr>
        <w:t>.0</w:t>
      </w:r>
      <w:r w:rsidR="00001E03">
        <w:rPr>
          <w:rFonts w:eastAsiaTheme="minorEastAsia"/>
          <w:lang w:val="en-GB"/>
        </w:rPr>
        <w:t xml:space="preserve">%) or </w:t>
      </w:r>
      <w:r w:rsidR="00587E03" w:rsidRPr="00A85217">
        <w:rPr>
          <w:rFonts w:eastAsiaTheme="minorEastAsia"/>
          <w:lang w:val="en-GB"/>
        </w:rPr>
        <w:t>DNSA</w:t>
      </w:r>
      <w:r w:rsidRPr="00A85217">
        <w:rPr>
          <w:rFonts w:eastAsiaTheme="minorEastAsia"/>
          <w:lang w:val="en-GB"/>
        </w:rPr>
        <w:t xml:space="preserve"> (</w:t>
      </w:r>
      <w:r w:rsidR="00001E03">
        <w:rPr>
          <w:rFonts w:eastAsiaTheme="minorEastAsia"/>
          <w:lang w:val="en-GB"/>
        </w:rPr>
        <w:t>10</w:t>
      </w:r>
      <w:r w:rsidR="00427C26" w:rsidRPr="00A85217">
        <w:rPr>
          <w:rFonts w:eastAsiaTheme="minorEastAsia"/>
          <w:lang w:val="en-GB"/>
        </w:rPr>
        <w:t>/</w:t>
      </w:r>
      <w:r w:rsidR="00001E03">
        <w:rPr>
          <w:rFonts w:eastAsiaTheme="minorEastAsia"/>
          <w:lang w:val="en-GB"/>
        </w:rPr>
        <w:t>24</w:t>
      </w:r>
      <w:r w:rsidR="00427C26" w:rsidRPr="00A85217">
        <w:rPr>
          <w:rFonts w:eastAsiaTheme="minorEastAsia"/>
          <w:lang w:val="en-GB"/>
        </w:rPr>
        <w:t xml:space="preserve">, </w:t>
      </w:r>
      <w:r w:rsidR="00001E03">
        <w:rPr>
          <w:rFonts w:eastAsiaTheme="minorEastAsia"/>
          <w:lang w:val="en-GB"/>
        </w:rPr>
        <w:t>4</w:t>
      </w:r>
      <w:r w:rsidR="00753559">
        <w:rPr>
          <w:rFonts w:eastAsiaTheme="minorEastAsia"/>
          <w:lang w:val="en-GB"/>
        </w:rPr>
        <w:t>1.7</w:t>
      </w:r>
      <w:r w:rsidRPr="00A85217">
        <w:rPr>
          <w:rFonts w:eastAsiaTheme="minorEastAsia"/>
          <w:lang w:val="en-GB"/>
        </w:rPr>
        <w:t>%</w:t>
      </w:r>
      <w:r w:rsidR="00001E03">
        <w:rPr>
          <w:rFonts w:eastAsiaTheme="minorEastAsia"/>
          <w:lang w:val="en-GB"/>
        </w:rPr>
        <w:t>)</w:t>
      </w:r>
      <w:r w:rsidRPr="00A85217">
        <w:rPr>
          <w:rFonts w:eastAsiaTheme="minorEastAsia"/>
          <w:lang w:val="en-GB"/>
        </w:rPr>
        <w:t>.</w:t>
      </w:r>
    </w:p>
    <w:p w14:paraId="64478CE2" w14:textId="01A58BFD" w:rsidR="00FD7031" w:rsidRDefault="00FD7031" w:rsidP="00F6172D">
      <w:pPr>
        <w:pStyle w:val="Heading3"/>
      </w:pPr>
      <w:bookmarkStart w:id="17" w:name="_Toc137975337"/>
      <w:r>
        <w:t>Critical antimicrobial resistances by specimen type</w:t>
      </w:r>
      <w:bookmarkEnd w:id="17"/>
    </w:p>
    <w:p w14:paraId="27F4A2EE" w14:textId="4170D1FE" w:rsidR="003E626A" w:rsidRPr="0015748B" w:rsidRDefault="0015748B" w:rsidP="003E626A">
      <w:r>
        <w:t>Almost two-thirds</w:t>
      </w:r>
      <w:r w:rsidR="003E626A" w:rsidRPr="0015748B">
        <w:t xml:space="preserve"> of all CARs reported in 20</w:t>
      </w:r>
      <w:r w:rsidR="00B23D3A" w:rsidRPr="0015748B">
        <w:t>2</w:t>
      </w:r>
      <w:r w:rsidR="00EA28E2">
        <w:t>2</w:t>
      </w:r>
      <w:r w:rsidR="003E626A" w:rsidRPr="0015748B">
        <w:t xml:space="preserve"> were from clinical specimens (</w:t>
      </w:r>
      <w:r w:rsidR="00542039" w:rsidRPr="0015748B">
        <w:t>9</w:t>
      </w:r>
      <w:r w:rsidRPr="0015748B">
        <w:t>1</w:t>
      </w:r>
      <w:r w:rsidR="00CA6C50">
        <w:t>6</w:t>
      </w:r>
      <w:r w:rsidR="00542039" w:rsidRPr="0015748B">
        <w:t>/1,</w:t>
      </w:r>
      <w:r w:rsidRPr="0015748B">
        <w:t>4</w:t>
      </w:r>
      <w:r w:rsidR="00CA6C50">
        <w:t>36</w:t>
      </w:r>
      <w:r w:rsidR="00910881" w:rsidRPr="0015748B">
        <w:t xml:space="preserve">, </w:t>
      </w:r>
      <w:r w:rsidRPr="0015748B">
        <w:t>6</w:t>
      </w:r>
      <w:r w:rsidR="00CA6C50">
        <w:t>3.8</w:t>
      </w:r>
      <w:r w:rsidR="00910881" w:rsidRPr="0015748B">
        <w:t>%</w:t>
      </w:r>
      <w:r w:rsidR="003E626A" w:rsidRPr="0015748B">
        <w:t xml:space="preserve">), which are specimens collected for diagnostic purposes, rather than for screening. These included </w:t>
      </w:r>
      <w:r w:rsidR="00A91E8B" w:rsidRPr="0015748B">
        <w:t>wound (</w:t>
      </w:r>
      <w:r w:rsidR="00A91E8B" w:rsidRPr="0015748B">
        <w:rPr>
          <w:i/>
          <w:iCs/>
        </w:rPr>
        <w:t>n</w:t>
      </w:r>
      <w:r w:rsidR="00A91E8B" w:rsidRPr="0015748B">
        <w:t> = </w:t>
      </w:r>
      <w:r w:rsidRPr="0015748B">
        <w:t>196</w:t>
      </w:r>
      <w:r w:rsidR="00A91E8B" w:rsidRPr="0015748B">
        <w:t xml:space="preserve">), </w:t>
      </w:r>
      <w:r w:rsidR="003E626A" w:rsidRPr="0015748B">
        <w:t>urine</w:t>
      </w:r>
      <w:r w:rsidR="000F4A1B" w:rsidRPr="0015748B">
        <w:t xml:space="preserve"> </w:t>
      </w:r>
      <w:r w:rsidR="00542039" w:rsidRPr="0015748B">
        <w:t>(</w:t>
      </w:r>
      <w:r w:rsidR="00542039" w:rsidRPr="0015748B">
        <w:rPr>
          <w:i/>
          <w:iCs/>
        </w:rPr>
        <w:t>n</w:t>
      </w:r>
      <w:r w:rsidR="00542039" w:rsidRPr="0015748B">
        <w:t> = </w:t>
      </w:r>
      <w:r w:rsidRPr="0015748B">
        <w:t>31</w:t>
      </w:r>
      <w:r w:rsidR="00001E03">
        <w:t>5</w:t>
      </w:r>
      <w:r w:rsidR="00542039" w:rsidRPr="0015748B">
        <w:t>),</w:t>
      </w:r>
      <w:r w:rsidR="003E626A" w:rsidRPr="0015748B">
        <w:t xml:space="preserve"> blood</w:t>
      </w:r>
      <w:r w:rsidR="00542039" w:rsidRPr="0015748B">
        <w:t xml:space="preserve"> (</w:t>
      </w:r>
      <w:r w:rsidR="00542039" w:rsidRPr="0015748B">
        <w:rPr>
          <w:i/>
          <w:iCs/>
        </w:rPr>
        <w:t>n</w:t>
      </w:r>
      <w:r w:rsidR="00542039" w:rsidRPr="0015748B">
        <w:t> = </w:t>
      </w:r>
      <w:r w:rsidRPr="0015748B">
        <w:t>53</w:t>
      </w:r>
      <w:r w:rsidR="00542039" w:rsidRPr="0015748B">
        <w:t>)</w:t>
      </w:r>
      <w:r w:rsidR="003E626A" w:rsidRPr="0015748B">
        <w:t xml:space="preserve"> and other</w:t>
      </w:r>
      <w:r w:rsidR="00542039" w:rsidRPr="0015748B">
        <w:t xml:space="preserve"> (</w:t>
      </w:r>
      <w:r w:rsidR="00542039" w:rsidRPr="0015748B">
        <w:rPr>
          <w:i/>
          <w:iCs/>
        </w:rPr>
        <w:t>n</w:t>
      </w:r>
      <w:r w:rsidR="00542039" w:rsidRPr="0015748B">
        <w:t> = </w:t>
      </w:r>
      <w:r w:rsidR="000F4A1B" w:rsidRPr="0015748B">
        <w:t>3</w:t>
      </w:r>
      <w:r w:rsidRPr="0015748B">
        <w:t>5</w:t>
      </w:r>
      <w:r w:rsidR="00CA6C50">
        <w:t>2</w:t>
      </w:r>
      <w:r w:rsidR="00542039" w:rsidRPr="0015748B">
        <w:t xml:space="preserve">) </w:t>
      </w:r>
      <w:r w:rsidR="003E626A" w:rsidRPr="0015748B">
        <w:t>such as genital or respiratory specimens (Figure</w:t>
      </w:r>
      <w:r w:rsidR="007B5858">
        <w:t> </w:t>
      </w:r>
      <w:r w:rsidR="003E626A" w:rsidRPr="0015748B">
        <w:t>2).</w:t>
      </w:r>
    </w:p>
    <w:p w14:paraId="6F1B3C5B" w14:textId="3ACE8512" w:rsidR="003E626A" w:rsidRPr="000B1E6D" w:rsidRDefault="003E626A" w:rsidP="003E626A">
      <w:r w:rsidRPr="0015748B">
        <w:t xml:space="preserve">Of CPE reports, </w:t>
      </w:r>
      <w:r w:rsidR="00B23D3A" w:rsidRPr="0015748B">
        <w:t>5</w:t>
      </w:r>
      <w:r w:rsidR="00A2080D">
        <w:t>2.4</w:t>
      </w:r>
      <w:r w:rsidRPr="0015748B">
        <w:t>%</w:t>
      </w:r>
      <w:r w:rsidR="006F50F3" w:rsidRPr="0015748B">
        <w:t xml:space="preserve"> </w:t>
      </w:r>
      <w:r w:rsidR="00447742" w:rsidRPr="0015748B">
        <w:t>(</w:t>
      </w:r>
      <w:r w:rsidR="0015748B" w:rsidRPr="0015748B">
        <w:t>4</w:t>
      </w:r>
      <w:r w:rsidR="00A2080D">
        <w:t>3</w:t>
      </w:r>
      <w:r w:rsidR="0015748B" w:rsidRPr="0015748B">
        <w:t>3</w:t>
      </w:r>
      <w:r w:rsidR="00447742" w:rsidRPr="0015748B">
        <w:t>/</w:t>
      </w:r>
      <w:r w:rsidR="0015748B" w:rsidRPr="0015748B">
        <w:t>827</w:t>
      </w:r>
      <w:r w:rsidR="00447742" w:rsidRPr="0015748B">
        <w:t>)</w:t>
      </w:r>
      <w:r w:rsidRPr="0015748B">
        <w:t xml:space="preserve"> were from clinical specimens. </w:t>
      </w:r>
      <w:r w:rsidR="00753559">
        <w:t>O</w:t>
      </w:r>
      <w:r w:rsidR="00753559" w:rsidRPr="0015748B">
        <w:t xml:space="preserve">f </w:t>
      </w:r>
      <w:r w:rsidR="00753559">
        <w:t xml:space="preserve">CPE </w:t>
      </w:r>
      <w:r w:rsidR="00753559" w:rsidRPr="0015748B">
        <w:t>isolates from clinical specimens</w:t>
      </w:r>
      <w:r w:rsidR="00753559">
        <w:t>,</w:t>
      </w:r>
      <w:r w:rsidR="00753559" w:rsidRPr="0015748B">
        <w:t xml:space="preserve"> </w:t>
      </w:r>
      <w:r w:rsidR="00753559">
        <w:t>61.4%</w:t>
      </w:r>
      <w:r w:rsidRPr="0015748B">
        <w:t xml:space="preserve"> </w:t>
      </w:r>
      <w:r w:rsidR="000E5268" w:rsidRPr="0015748B">
        <w:t>(</w:t>
      </w:r>
      <w:r w:rsidR="0015748B" w:rsidRPr="0015748B">
        <w:t>266</w:t>
      </w:r>
      <w:r w:rsidR="000E5268" w:rsidRPr="0015748B">
        <w:t>/</w:t>
      </w:r>
      <w:r w:rsidR="0015748B" w:rsidRPr="0015748B">
        <w:t>433</w:t>
      </w:r>
      <w:r w:rsidR="000E5268" w:rsidRPr="0015748B">
        <w:t xml:space="preserve">) </w:t>
      </w:r>
      <w:r w:rsidRPr="0015748B">
        <w:t>were from urine</w:t>
      </w:r>
      <w:r w:rsidR="00307DD0">
        <w:t xml:space="preserve"> –</w:t>
      </w:r>
      <w:r w:rsidR="00FC540D" w:rsidRPr="006B0B12">
        <w:t xml:space="preserve"> an important specimen for </w:t>
      </w:r>
      <w:r w:rsidR="00FC540D" w:rsidRPr="006B0B12">
        <w:rPr>
          <w:i/>
        </w:rPr>
        <w:t>Enterobacterales</w:t>
      </w:r>
      <w:r w:rsidR="00FC540D" w:rsidRPr="006B0B12">
        <w:t xml:space="preserve"> </w:t>
      </w:r>
      <w:r w:rsidR="00C769B9" w:rsidRPr="006B0B12">
        <w:t xml:space="preserve">as </w:t>
      </w:r>
      <w:r w:rsidR="00FC540D" w:rsidRPr="006B0B12">
        <w:t xml:space="preserve">the urinary tract is a common site of infection. </w:t>
      </w:r>
      <w:r w:rsidR="00FC540D" w:rsidRPr="002E1536">
        <w:t>Almost</w:t>
      </w:r>
      <w:r w:rsidR="00B23D3A" w:rsidRPr="002E1536">
        <w:t xml:space="preserve"> 1 in 1</w:t>
      </w:r>
      <w:r w:rsidR="002E1536" w:rsidRPr="002E1536">
        <w:t>5</w:t>
      </w:r>
      <w:r w:rsidRPr="002E1536">
        <w:t xml:space="preserve"> </w:t>
      </w:r>
      <w:r w:rsidR="00447742" w:rsidRPr="002E1536">
        <w:t>(2</w:t>
      </w:r>
      <w:r w:rsidR="002E1536" w:rsidRPr="002E1536">
        <w:t>9</w:t>
      </w:r>
      <w:r w:rsidR="00447742" w:rsidRPr="002E1536">
        <w:t>/</w:t>
      </w:r>
      <w:r w:rsidR="002E1536" w:rsidRPr="002E1536">
        <w:t>433</w:t>
      </w:r>
      <w:r w:rsidR="006F50F3" w:rsidRPr="002E1536">
        <w:t xml:space="preserve">, </w:t>
      </w:r>
      <w:r w:rsidR="00753559">
        <w:t>6.</w:t>
      </w:r>
      <w:r w:rsidR="002E1536" w:rsidRPr="002E1536">
        <w:t>7</w:t>
      </w:r>
      <w:r w:rsidR="006F50F3" w:rsidRPr="002E1536">
        <w:t>%</w:t>
      </w:r>
      <w:r w:rsidR="00447742" w:rsidRPr="002E1536">
        <w:t xml:space="preserve">) </w:t>
      </w:r>
      <w:r w:rsidR="00601DF2" w:rsidRPr="002E1536">
        <w:t>CPE</w:t>
      </w:r>
      <w:r w:rsidRPr="002E1536">
        <w:t xml:space="preserve"> from clinical specimens were from blood cultures</w:t>
      </w:r>
      <w:r w:rsidR="00447742" w:rsidRPr="000B1E6D">
        <w:t>.</w:t>
      </w:r>
      <w:r w:rsidRPr="000B1E6D">
        <w:t xml:space="preserve"> CPE comprised </w:t>
      </w:r>
      <w:r w:rsidR="000B1E6D" w:rsidRPr="000B1E6D">
        <w:t>5</w:t>
      </w:r>
      <w:r w:rsidR="00753559">
        <w:t>4.7</w:t>
      </w:r>
      <w:r w:rsidRPr="000B1E6D">
        <w:t>%</w:t>
      </w:r>
      <w:r w:rsidR="00B60185" w:rsidRPr="000B1E6D">
        <w:t xml:space="preserve"> (</w:t>
      </w:r>
      <w:r w:rsidR="00753B1C" w:rsidRPr="000B1E6D">
        <w:t>2</w:t>
      </w:r>
      <w:r w:rsidR="002E1536" w:rsidRPr="000B1E6D">
        <w:t>9</w:t>
      </w:r>
      <w:r w:rsidR="00753B1C" w:rsidRPr="000B1E6D">
        <w:t>/</w:t>
      </w:r>
      <w:r w:rsidR="002E1536" w:rsidRPr="000B1E6D">
        <w:t>53</w:t>
      </w:r>
      <w:r w:rsidR="00753B1C" w:rsidRPr="000B1E6D">
        <w:t>)</w:t>
      </w:r>
      <w:r w:rsidRPr="000B1E6D">
        <w:t xml:space="preserve"> of all CARs confirmed from blood specimens</w:t>
      </w:r>
      <w:r w:rsidR="000B1E6D" w:rsidRPr="000B1E6D">
        <w:t>.</w:t>
      </w:r>
    </w:p>
    <w:p w14:paraId="5953F5A5" w14:textId="475D1DFD" w:rsidR="001A3CE1" w:rsidRPr="001A3CE1" w:rsidRDefault="000B1E6D" w:rsidP="000B1E6D">
      <w:r w:rsidRPr="000B1E6D">
        <w:t>S</w:t>
      </w:r>
      <w:r>
        <w:t>even</w:t>
      </w:r>
      <w:r w:rsidR="003E626A" w:rsidRPr="000B1E6D">
        <w:t xml:space="preserve"> other CARs were also reported from blood cultures in 20</w:t>
      </w:r>
      <w:r w:rsidR="00B23D3A" w:rsidRPr="000B1E6D">
        <w:t>2</w:t>
      </w:r>
      <w:r w:rsidRPr="000B1E6D">
        <w:t>2</w:t>
      </w:r>
      <w:r w:rsidR="003E626A" w:rsidRPr="000B1E6D">
        <w:t xml:space="preserve">: </w:t>
      </w:r>
      <w:r>
        <w:t xml:space="preserve">ceftriaxone-nonsusceptible </w:t>
      </w:r>
      <w:r w:rsidRPr="000B1E6D">
        <w:rPr>
          <w:i/>
          <w:iCs/>
        </w:rPr>
        <w:t>Salmonella</w:t>
      </w:r>
      <w:r w:rsidRPr="000B1E6D">
        <w:t xml:space="preserve"> species (</w:t>
      </w:r>
      <w:r w:rsidRPr="000B1E6D">
        <w:rPr>
          <w:i/>
          <w:iCs/>
        </w:rPr>
        <w:t>n</w:t>
      </w:r>
      <w:r w:rsidRPr="000B1E6D">
        <w:t xml:space="preserve"> = 11), </w:t>
      </w:r>
      <w:r w:rsidR="00587E03" w:rsidRPr="000B1E6D">
        <w:t xml:space="preserve">DNSA </w:t>
      </w:r>
      <w:r w:rsidR="001628D5" w:rsidRPr="000B1E6D">
        <w:t>(</w:t>
      </w:r>
      <w:r w:rsidR="001628D5" w:rsidRPr="000B1E6D">
        <w:rPr>
          <w:i/>
          <w:iCs/>
        </w:rPr>
        <w:t>n </w:t>
      </w:r>
      <w:r w:rsidR="001628D5" w:rsidRPr="000B1E6D">
        <w:t>= </w:t>
      </w:r>
      <w:r w:rsidRPr="000B1E6D">
        <w:t>5</w:t>
      </w:r>
      <w:r w:rsidR="001628D5" w:rsidRPr="000B1E6D">
        <w:t xml:space="preserve">), </w:t>
      </w:r>
      <w:r w:rsidRPr="000B1E6D">
        <w:t xml:space="preserve">carbapenemase-producing </w:t>
      </w:r>
      <w:r w:rsidRPr="000B1E6D">
        <w:rPr>
          <w:i/>
          <w:iCs/>
        </w:rPr>
        <w:t>P. aeruginosa</w:t>
      </w:r>
      <w:r w:rsidRPr="000B1E6D">
        <w:t xml:space="preserve"> (</w:t>
      </w:r>
      <w:r w:rsidRPr="000B1E6D">
        <w:rPr>
          <w:i/>
          <w:iCs/>
        </w:rPr>
        <w:t>n</w:t>
      </w:r>
      <w:r w:rsidRPr="000B1E6D">
        <w:t> = 3), linezolid-</w:t>
      </w:r>
      <w:r w:rsidR="0088325F">
        <w:t>resistant</w:t>
      </w:r>
      <w:r w:rsidR="0088325F" w:rsidRPr="000B1E6D">
        <w:t xml:space="preserve"> </w:t>
      </w:r>
      <w:r w:rsidRPr="000B1E6D">
        <w:rPr>
          <w:i/>
          <w:iCs/>
        </w:rPr>
        <w:t>Enterococcus</w:t>
      </w:r>
      <w:r w:rsidRPr="000B1E6D">
        <w:t xml:space="preserve"> species (</w:t>
      </w:r>
      <w:r w:rsidRPr="000B1E6D">
        <w:rPr>
          <w:i/>
          <w:iCs/>
        </w:rPr>
        <w:t>n </w:t>
      </w:r>
      <w:r w:rsidRPr="000B1E6D">
        <w:t xml:space="preserve">= 2), MDR </w:t>
      </w:r>
      <w:r w:rsidRPr="000B1E6D">
        <w:rPr>
          <w:i/>
          <w:iCs/>
        </w:rPr>
        <w:t>Shigella</w:t>
      </w:r>
      <w:r w:rsidRPr="000B1E6D">
        <w:t xml:space="preserve"> species (</w:t>
      </w:r>
      <w:r w:rsidRPr="000B1E6D">
        <w:rPr>
          <w:i/>
          <w:iCs/>
        </w:rPr>
        <w:t>n</w:t>
      </w:r>
      <w:r w:rsidRPr="000B1E6D">
        <w:t xml:space="preserve"> = 1), </w:t>
      </w:r>
      <w:r w:rsidR="001628D5" w:rsidRPr="000B1E6D">
        <w:t>ribosomal methy</w:t>
      </w:r>
      <w:r w:rsidR="00E330A5" w:rsidRPr="000B1E6D">
        <w:t>l</w:t>
      </w:r>
      <w:r w:rsidR="001628D5" w:rsidRPr="000B1E6D">
        <w:t xml:space="preserve">transferase-producing </w:t>
      </w:r>
      <w:r w:rsidR="001628D5" w:rsidRPr="000B1E6D">
        <w:rPr>
          <w:i/>
          <w:iCs/>
        </w:rPr>
        <w:t>Enterobacterales</w:t>
      </w:r>
      <w:r w:rsidR="001628D5" w:rsidRPr="000B1E6D">
        <w:t xml:space="preserve"> (</w:t>
      </w:r>
      <w:r w:rsidR="001628D5" w:rsidRPr="000B1E6D">
        <w:rPr>
          <w:i/>
          <w:iCs/>
        </w:rPr>
        <w:t>n</w:t>
      </w:r>
      <w:r w:rsidR="001628D5" w:rsidRPr="000B1E6D">
        <w:t> = </w:t>
      </w:r>
      <w:r w:rsidRPr="000B1E6D">
        <w:t>1</w:t>
      </w:r>
      <w:r w:rsidR="001628D5" w:rsidRPr="000B1E6D">
        <w:t>)</w:t>
      </w:r>
      <w:r w:rsidRPr="000B1E6D">
        <w:t xml:space="preserve"> </w:t>
      </w:r>
      <w:r w:rsidR="003E626A" w:rsidRPr="000B1E6D">
        <w:t xml:space="preserve">and </w:t>
      </w:r>
      <w:r w:rsidRPr="000B1E6D">
        <w:rPr>
          <w:i/>
          <w:iCs/>
        </w:rPr>
        <w:t>C. auris</w:t>
      </w:r>
      <w:r w:rsidR="003E626A" w:rsidRPr="000B1E6D">
        <w:t xml:space="preserve"> (</w:t>
      </w:r>
      <w:r w:rsidR="003E626A" w:rsidRPr="000B1E6D">
        <w:rPr>
          <w:i/>
          <w:iCs/>
        </w:rPr>
        <w:t>n</w:t>
      </w:r>
      <w:r w:rsidR="00B23D3A" w:rsidRPr="000B1E6D">
        <w:rPr>
          <w:i/>
          <w:iCs/>
        </w:rPr>
        <w:t> </w:t>
      </w:r>
      <w:r w:rsidR="003E626A" w:rsidRPr="000B1E6D">
        <w:t>=</w:t>
      </w:r>
      <w:r w:rsidR="00B23D3A" w:rsidRPr="000B1E6D">
        <w:t> </w:t>
      </w:r>
      <w:r w:rsidR="003E626A" w:rsidRPr="000B1E6D">
        <w:t>1).</w:t>
      </w:r>
    </w:p>
    <w:p w14:paraId="62D22F1F" w14:textId="25A794A1" w:rsidR="00484A7C" w:rsidRDefault="00484A7C" w:rsidP="00553A00">
      <w:pPr>
        <w:rPr>
          <w:bCs/>
        </w:rPr>
      </w:pPr>
      <w:r w:rsidRPr="009223E5">
        <w:rPr>
          <w:b/>
          <w:bCs/>
        </w:rPr>
        <w:t xml:space="preserve">Figure </w:t>
      </w:r>
      <w:r w:rsidR="00EF3677" w:rsidRPr="009223E5">
        <w:rPr>
          <w:b/>
          <w:bCs/>
        </w:rPr>
        <w:t>2</w:t>
      </w:r>
      <w:r w:rsidRPr="009223E5">
        <w:rPr>
          <w:b/>
          <w:bCs/>
        </w:rPr>
        <w:t>:</w:t>
      </w:r>
      <w:r w:rsidR="003E626A" w:rsidRPr="00201BC7">
        <w:rPr>
          <w:b/>
          <w:bCs/>
        </w:rPr>
        <w:t xml:space="preserve"> </w:t>
      </w:r>
      <w:r w:rsidRPr="00D035D9">
        <w:rPr>
          <w:bCs/>
        </w:rPr>
        <w:t>Critical antimicrobial resistances</w:t>
      </w:r>
      <w:r w:rsidR="005D0B96" w:rsidRPr="005D0B96">
        <w:t xml:space="preserve"> </w:t>
      </w:r>
      <w:r w:rsidR="005D0B96">
        <w:t xml:space="preserve">reported </w:t>
      </w:r>
      <w:r w:rsidR="005D0B96" w:rsidRPr="005D0B96">
        <w:rPr>
          <w:bCs/>
        </w:rPr>
        <w:t>to CARAlert</w:t>
      </w:r>
      <w:r w:rsidRPr="00D035D9">
        <w:rPr>
          <w:bCs/>
        </w:rPr>
        <w:t xml:space="preserve">, by </w:t>
      </w:r>
      <w:r w:rsidR="00941D57" w:rsidRPr="00D035D9">
        <w:rPr>
          <w:bCs/>
        </w:rPr>
        <w:t>specimen</w:t>
      </w:r>
      <w:r w:rsidRPr="00D035D9">
        <w:rPr>
          <w:bCs/>
        </w:rPr>
        <w:t xml:space="preserve"> type, </w:t>
      </w:r>
      <w:r w:rsidRPr="00B76C14">
        <w:rPr>
          <w:bCs/>
        </w:rPr>
        <w:t>20</w:t>
      </w:r>
      <w:r w:rsidR="003E626A" w:rsidRPr="00B76C14">
        <w:rPr>
          <w:bCs/>
        </w:rPr>
        <w:t>2</w:t>
      </w:r>
      <w:r w:rsidR="00201BC7">
        <w:rPr>
          <w:bCs/>
        </w:rPr>
        <w:t>2</w:t>
      </w:r>
    </w:p>
    <w:p w14:paraId="28FDAEBE" w14:textId="35F8E931" w:rsidR="001B1427" w:rsidRPr="00D035D9" w:rsidRDefault="001B1427" w:rsidP="001B1427">
      <w:pPr>
        <w:jc w:val="center"/>
        <w:rPr>
          <w:bCs/>
        </w:rPr>
      </w:pPr>
      <w:r>
        <w:rPr>
          <w:noProof/>
        </w:rPr>
        <w:drawing>
          <wp:inline distT="0" distB="0" distL="0" distR="0" wp14:anchorId="2916CD93" wp14:editId="094D582E">
            <wp:extent cx="5790271" cy="5004000"/>
            <wp:effectExtent l="0" t="0" r="1270" b="6350"/>
            <wp:docPr id="31" name="Picture 31" descr="Figure 2: Critical antimicrobial resistances reported to CARAlert, by specimen typ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 Critical antimicrobial resistances reported to CARAlert, by specimen type, 2022"/>
                    <pic:cNvPicPr/>
                  </pic:nvPicPr>
                  <pic:blipFill rotWithShape="1">
                    <a:blip r:embed="rId26"/>
                    <a:srcRect l="4713" r="1523" b="928"/>
                    <a:stretch/>
                  </pic:blipFill>
                  <pic:spPr bwMode="auto">
                    <a:xfrm>
                      <a:off x="0" y="0"/>
                      <a:ext cx="5790271" cy="5004000"/>
                    </a:xfrm>
                    <a:prstGeom prst="rect">
                      <a:avLst/>
                    </a:prstGeom>
                    <a:ln>
                      <a:noFill/>
                    </a:ln>
                    <a:extLst>
                      <a:ext uri="{53640926-AAD7-44D8-BBD7-CCE9431645EC}">
                        <a14:shadowObscured xmlns:a14="http://schemas.microsoft.com/office/drawing/2010/main"/>
                      </a:ext>
                    </a:extLst>
                  </pic:spPr>
                </pic:pic>
              </a:graphicData>
            </a:graphic>
          </wp:inline>
        </w:drawing>
      </w:r>
    </w:p>
    <w:p w14:paraId="0CDBDECC" w14:textId="6FAB2AD8" w:rsidR="005E60FC" w:rsidRPr="005E60FC" w:rsidRDefault="00040A1C" w:rsidP="00DF2092">
      <w:pPr>
        <w:spacing w:after="0"/>
        <w:rPr>
          <w:rFonts w:cs="Arial"/>
          <w:kern w:val="28"/>
        </w:rPr>
      </w:pPr>
      <w:r>
        <w:rPr>
          <w:sz w:val="16"/>
          <w:szCs w:val="16"/>
        </w:rPr>
        <w:t xml:space="preserve">Note: </w:t>
      </w:r>
      <w:r w:rsidRPr="00144F7A">
        <w:rPr>
          <w:sz w:val="16"/>
          <w:szCs w:val="16"/>
        </w:rPr>
        <w:t>'Other’ refers to specimen types other than urine, wound or blood, such as genital, faecal or respiratory tract.</w:t>
      </w:r>
      <w:r w:rsidR="005E60FC" w:rsidRPr="005E60FC">
        <w:br w:type="page"/>
      </w:r>
    </w:p>
    <w:p w14:paraId="69FEDD92" w14:textId="74E944FB" w:rsidR="00175B27" w:rsidRDefault="001F4F5B" w:rsidP="001C48E3">
      <w:pPr>
        <w:pStyle w:val="Heading2"/>
      </w:pPr>
      <w:bookmarkStart w:id="18" w:name="_Toc137975338"/>
      <w:r>
        <w:lastRenderedPageBreak/>
        <w:t>Summary by CAR</w:t>
      </w:r>
      <w:r w:rsidR="00781D8D">
        <w:t>,</w:t>
      </w:r>
      <w:r w:rsidR="00113ABC">
        <w:t xml:space="preserve"> with</w:t>
      </w:r>
      <w:r>
        <w:t xml:space="preserve"> t</w:t>
      </w:r>
      <w:r w:rsidR="000A617E">
        <w:t>rend</w:t>
      </w:r>
      <w:r w:rsidR="00781D8D">
        <w:t xml:space="preserve"> data for</w:t>
      </w:r>
      <w:r w:rsidR="000A617E">
        <w:t xml:space="preserve"> </w:t>
      </w:r>
      <w:r w:rsidR="000A617E" w:rsidRPr="00183FF7">
        <w:t>2017–20</w:t>
      </w:r>
      <w:r w:rsidR="003E626A" w:rsidRPr="00183FF7">
        <w:t>2</w:t>
      </w:r>
      <w:r w:rsidR="007C6757">
        <w:t>2</w:t>
      </w:r>
      <w:bookmarkEnd w:id="18"/>
    </w:p>
    <w:p w14:paraId="46FF116A" w14:textId="0AC5EAF9" w:rsidR="00064D2E" w:rsidRDefault="00E20568" w:rsidP="006161A9">
      <w:r w:rsidRPr="00183FF7">
        <w:t>Data for each CAR for 20</w:t>
      </w:r>
      <w:r w:rsidR="003E626A" w:rsidRPr="00183FF7">
        <w:t>2</w:t>
      </w:r>
      <w:r w:rsidR="007C6757">
        <w:t>2</w:t>
      </w:r>
      <w:r w:rsidRPr="00183FF7">
        <w:t>, nationally and by state and territory, are shown in Figur</w:t>
      </w:r>
      <w:r w:rsidR="00A61F3E" w:rsidRPr="00183FF7">
        <w:t>es</w:t>
      </w:r>
      <w:r w:rsidR="007B5858">
        <w:t> </w:t>
      </w:r>
      <w:r w:rsidR="00A61F3E" w:rsidRPr="000A61BF">
        <w:t>3 to</w:t>
      </w:r>
      <w:r w:rsidR="007B5858">
        <w:t> </w:t>
      </w:r>
      <w:r w:rsidR="006B0B12">
        <w:t>29</w:t>
      </w:r>
      <w:r w:rsidR="00A61F3E" w:rsidRPr="00183FF7">
        <w:t xml:space="preserve">. Trend data for 2017 to </w:t>
      </w:r>
      <w:r w:rsidRPr="00183FF7">
        <w:t>20</w:t>
      </w:r>
      <w:r w:rsidR="003E626A" w:rsidRPr="00183FF7">
        <w:t>2</w:t>
      </w:r>
      <w:r w:rsidR="007C6757">
        <w:t>2</w:t>
      </w:r>
      <w:r w:rsidRPr="00183FF7">
        <w:t xml:space="preserve"> are also presented, where applicable.</w:t>
      </w:r>
    </w:p>
    <w:p w14:paraId="632C2B26" w14:textId="6A5EF53F" w:rsidR="00AC2C04" w:rsidRDefault="00AC2C04" w:rsidP="00AC2C04">
      <w:pPr>
        <w:pStyle w:val="Heading3"/>
      </w:pPr>
      <w:bookmarkStart w:id="19" w:name="_Toc23230182"/>
      <w:bookmarkStart w:id="20" w:name="_Toc137975339"/>
      <w:r w:rsidRPr="00201BC7">
        <w:rPr>
          <w:i/>
          <w:iCs w:val="0"/>
        </w:rPr>
        <w:t>Acinetobacter baumannii</w:t>
      </w:r>
      <w:r w:rsidRPr="00201BC7">
        <w:t xml:space="preserve"> complex</w:t>
      </w:r>
      <w:bookmarkEnd w:id="19"/>
      <w:bookmarkEnd w:id="20"/>
    </w:p>
    <w:p w14:paraId="30802D6B" w14:textId="4AE880D5" w:rsidR="00A9213B" w:rsidRPr="00AE7C1B" w:rsidRDefault="000B2571" w:rsidP="00DC3673">
      <w:pPr>
        <w:rPr>
          <w:lang w:eastAsia="en-US"/>
        </w:rPr>
      </w:pPr>
      <w:r w:rsidRPr="000F50BD">
        <w:rPr>
          <w:i/>
          <w:iCs/>
        </w:rPr>
        <w:t>Acinetobacter</w:t>
      </w:r>
      <w:r>
        <w:rPr>
          <w:i/>
          <w:iCs/>
        </w:rPr>
        <w:t xml:space="preserve"> </w:t>
      </w:r>
      <w:r w:rsidR="00ED7AFA" w:rsidRPr="006B0B12">
        <w:rPr>
          <w:i/>
          <w:iCs/>
        </w:rPr>
        <w:t>baumannii</w:t>
      </w:r>
      <w:r w:rsidR="00ED7AFA" w:rsidRPr="006B0B12">
        <w:t xml:space="preserve"> complex is a group of environmental organisms that </w:t>
      </w:r>
      <w:r w:rsidR="00DC3673" w:rsidRPr="006B0B12">
        <w:t xml:space="preserve">have caused prolonged outbreaks in hospital settings, such as intensive care and severe burns units. </w:t>
      </w:r>
      <w:r w:rsidR="00DC3673" w:rsidRPr="006B0B12">
        <w:rPr>
          <w:i/>
          <w:iCs/>
        </w:rPr>
        <w:t>A.</w:t>
      </w:r>
      <w:r w:rsidR="006309ED" w:rsidRPr="006B0B12">
        <w:rPr>
          <w:i/>
          <w:iCs/>
        </w:rPr>
        <w:t> </w:t>
      </w:r>
      <w:r w:rsidR="00DC3673" w:rsidRPr="006B0B12">
        <w:rPr>
          <w:i/>
          <w:iCs/>
        </w:rPr>
        <w:t xml:space="preserve">baumannii </w:t>
      </w:r>
      <w:r w:rsidR="00DC3673" w:rsidRPr="006B0B12">
        <w:t>infections are associated with patients with</w:t>
      </w:r>
      <w:r w:rsidR="00ED7AFA" w:rsidRPr="006B0B12">
        <w:t xml:space="preserve"> compromised physical barriers and immunity, </w:t>
      </w:r>
      <w:r w:rsidR="00376EF9" w:rsidRPr="006B0B12">
        <w:t>most commonly in hospital</w:t>
      </w:r>
      <w:r w:rsidR="0054114A" w:rsidRPr="006B0B12">
        <w:t>. The most common infections caused by this species complex are</w:t>
      </w:r>
      <w:r w:rsidR="00ED7AFA" w:rsidRPr="006B0B12">
        <w:t xml:space="preserve"> ventilator-associated pneumonia and severe burn infections. </w:t>
      </w:r>
      <w:r w:rsidR="006C599F" w:rsidRPr="00396B6E">
        <w:t>R</w:t>
      </w:r>
      <w:r w:rsidR="006C599F" w:rsidRPr="00AE7C1B">
        <w:t xml:space="preserve">eporting </w:t>
      </w:r>
      <w:r w:rsidR="0054114A" w:rsidRPr="00AE7C1B">
        <w:t xml:space="preserve">of </w:t>
      </w:r>
      <w:r w:rsidR="009904E3" w:rsidRPr="00AE7C1B">
        <w:t>c</w:t>
      </w:r>
      <w:r w:rsidR="006C599F" w:rsidRPr="00AE7C1B">
        <w:rPr>
          <w:lang w:eastAsia="en-US"/>
        </w:rPr>
        <w:t xml:space="preserve">arbapenemase-producing </w:t>
      </w:r>
      <w:r w:rsidR="006C599F" w:rsidRPr="00AE7C1B">
        <w:rPr>
          <w:i/>
          <w:lang w:eastAsia="en-US"/>
        </w:rPr>
        <w:t>A</w:t>
      </w:r>
      <w:r w:rsidR="006C599F" w:rsidRPr="00AE7C1B">
        <w:rPr>
          <w:i/>
        </w:rPr>
        <w:t>. </w:t>
      </w:r>
      <w:r w:rsidR="006C599F" w:rsidRPr="00AE7C1B">
        <w:rPr>
          <w:i/>
          <w:lang w:eastAsia="en-US"/>
        </w:rPr>
        <w:t>baumannii</w:t>
      </w:r>
      <w:r w:rsidR="006C599F" w:rsidRPr="00AE7C1B">
        <w:rPr>
          <w:lang w:eastAsia="en-US"/>
        </w:rPr>
        <w:t xml:space="preserve"> complex </w:t>
      </w:r>
      <w:r w:rsidR="0054114A" w:rsidRPr="00AE7C1B">
        <w:rPr>
          <w:lang w:eastAsia="en-US"/>
        </w:rPr>
        <w:t xml:space="preserve">to CARAlert </w:t>
      </w:r>
      <w:r w:rsidR="006C599F" w:rsidRPr="00AE7C1B">
        <w:rPr>
          <w:lang w:eastAsia="en-US"/>
        </w:rPr>
        <w:t>began in July 2019</w:t>
      </w:r>
      <w:r w:rsidR="00AE7C1B">
        <w:rPr>
          <w:lang w:eastAsia="en-US"/>
        </w:rPr>
        <w:t>.</w:t>
      </w:r>
    </w:p>
    <w:p w14:paraId="405B28D4" w14:textId="336D7CAE" w:rsidR="009904E3" w:rsidRPr="00AD2BEF" w:rsidRDefault="003E626A" w:rsidP="003E626A">
      <w:r w:rsidRPr="004C2974">
        <w:t xml:space="preserve">There were </w:t>
      </w:r>
      <w:r w:rsidR="004C2974" w:rsidRPr="004C2974">
        <w:t>23</w:t>
      </w:r>
      <w:r w:rsidRPr="004C2974">
        <w:t xml:space="preserve"> reports of carbapenemase-producing </w:t>
      </w:r>
      <w:r w:rsidRPr="004C2974">
        <w:rPr>
          <w:i/>
          <w:iCs/>
        </w:rPr>
        <w:t>A.</w:t>
      </w:r>
      <w:r w:rsidR="0054106F" w:rsidRPr="004C2974">
        <w:rPr>
          <w:i/>
          <w:iCs/>
        </w:rPr>
        <w:t> </w:t>
      </w:r>
      <w:r w:rsidRPr="004C2974">
        <w:rPr>
          <w:i/>
          <w:iCs/>
        </w:rPr>
        <w:t xml:space="preserve">baumannii </w:t>
      </w:r>
      <w:r w:rsidRPr="004C2974">
        <w:t>complex</w:t>
      </w:r>
      <w:r w:rsidR="00B23D3A" w:rsidRPr="004C2974">
        <w:t xml:space="preserve"> in </w:t>
      </w:r>
      <w:r w:rsidR="00C2226A" w:rsidRPr="00436633">
        <w:t>202</w:t>
      </w:r>
      <w:r w:rsidR="004C2974" w:rsidRPr="00436633">
        <w:t>2</w:t>
      </w:r>
      <w:r w:rsidR="00436633" w:rsidRPr="00436633">
        <w:t>, from</w:t>
      </w:r>
      <w:r w:rsidR="004C2974" w:rsidRPr="00436633">
        <w:t xml:space="preserve"> all </w:t>
      </w:r>
      <w:r w:rsidR="00436633" w:rsidRPr="00436633">
        <w:t>states</w:t>
      </w:r>
      <w:r w:rsidR="004C2974" w:rsidRPr="00436633">
        <w:t xml:space="preserve"> and territories except </w:t>
      </w:r>
      <w:r w:rsidR="00436633" w:rsidRPr="00436633">
        <w:t xml:space="preserve">the </w:t>
      </w:r>
      <w:r w:rsidR="00436633" w:rsidRPr="00336DB7">
        <w:t>ACT</w:t>
      </w:r>
      <w:r w:rsidR="00436633" w:rsidRPr="00436633">
        <w:t xml:space="preserve"> and Tasmania </w:t>
      </w:r>
      <w:r w:rsidRPr="00436633">
        <w:t>(Figure</w:t>
      </w:r>
      <w:r w:rsidR="006D407D" w:rsidRPr="00436633">
        <w:t>s</w:t>
      </w:r>
      <w:r w:rsidR="007B5858">
        <w:t> </w:t>
      </w:r>
      <w:r w:rsidRPr="00436633">
        <w:t xml:space="preserve">3 </w:t>
      </w:r>
      <w:r w:rsidR="006D407D" w:rsidRPr="00436633">
        <w:t>and</w:t>
      </w:r>
      <w:r w:rsidR="007B5858">
        <w:t> </w:t>
      </w:r>
      <w:r w:rsidRPr="00436633">
        <w:t>4). OXA-23-like types were dominant (</w:t>
      </w:r>
      <w:r w:rsidRPr="00436633">
        <w:rPr>
          <w:i/>
          <w:iCs/>
        </w:rPr>
        <w:t>n</w:t>
      </w:r>
      <w:r w:rsidR="00A87BEA" w:rsidRPr="00436633">
        <w:rPr>
          <w:i/>
          <w:iCs/>
        </w:rPr>
        <w:t> </w:t>
      </w:r>
      <w:r w:rsidRPr="00436633">
        <w:t>=</w:t>
      </w:r>
      <w:r w:rsidR="00A87BEA" w:rsidRPr="00436633">
        <w:t> </w:t>
      </w:r>
      <w:r w:rsidR="00660425" w:rsidRPr="00436633">
        <w:t>1</w:t>
      </w:r>
      <w:r w:rsidR="00436633" w:rsidRPr="00436633">
        <w:t>8</w:t>
      </w:r>
      <w:r w:rsidRPr="00436633">
        <w:t>, either alone [</w:t>
      </w:r>
      <w:r w:rsidR="00660425" w:rsidRPr="00436633">
        <w:t>1</w:t>
      </w:r>
      <w:r w:rsidR="00436633" w:rsidRPr="00436633">
        <w:t>4</w:t>
      </w:r>
      <w:r w:rsidRPr="00436633">
        <w:t>] or in combination with NDM [</w:t>
      </w:r>
      <w:r w:rsidR="00436633" w:rsidRPr="00436633">
        <w:t>4</w:t>
      </w:r>
      <w:r w:rsidRPr="00436633">
        <w:t xml:space="preserve">]). </w:t>
      </w:r>
      <w:r w:rsidR="00436633" w:rsidRPr="00436633">
        <w:t>Eight</w:t>
      </w:r>
      <w:r w:rsidRPr="00436633">
        <w:t xml:space="preserve"> NDM types (alone [</w:t>
      </w:r>
      <w:r w:rsidR="00436633" w:rsidRPr="00436633">
        <w:t>4</w:t>
      </w:r>
      <w:r w:rsidRPr="00436633">
        <w:t>] or in combination with OXA-23-like [</w:t>
      </w:r>
      <w:r w:rsidR="00436633" w:rsidRPr="00436633">
        <w:t>4</w:t>
      </w:r>
      <w:r w:rsidRPr="00436633">
        <w:t>]) were reported.</w:t>
      </w:r>
      <w:r w:rsidR="00904A48" w:rsidRPr="00436633">
        <w:t xml:space="preserve"> </w:t>
      </w:r>
      <w:r w:rsidR="00436633">
        <w:t xml:space="preserve">One OXA-24/40-like type </w:t>
      </w:r>
      <w:r w:rsidR="00436633" w:rsidRPr="00AD2BEF">
        <w:t xml:space="preserve">was also reported. </w:t>
      </w:r>
      <w:r w:rsidR="00904A48" w:rsidRPr="00AD2BEF">
        <w:t xml:space="preserve">A </w:t>
      </w:r>
      <w:r w:rsidR="00BF207C">
        <w:t xml:space="preserve">decrease </w:t>
      </w:r>
      <w:r w:rsidR="009B647B" w:rsidRPr="00AD2BEF">
        <w:t>in 2020</w:t>
      </w:r>
      <w:r w:rsidR="00D35245">
        <w:t>–2022 compared with 2019</w:t>
      </w:r>
      <w:r w:rsidR="009B647B" w:rsidRPr="00AD2BEF">
        <w:t xml:space="preserve"> </w:t>
      </w:r>
      <w:r w:rsidR="00904A48" w:rsidRPr="00AD2BEF">
        <w:t xml:space="preserve">may reflect </w:t>
      </w:r>
      <w:r w:rsidR="00AD2BEF" w:rsidRPr="00AD2BEF">
        <w:t xml:space="preserve">border closures and </w:t>
      </w:r>
      <w:r w:rsidR="00904A48" w:rsidRPr="00AD2BEF">
        <w:t xml:space="preserve">changes in hospital practices following the onset of the COVID-19 pandemic. </w:t>
      </w:r>
    </w:p>
    <w:p w14:paraId="16C712EA" w14:textId="2823FB7C" w:rsidR="000A61BF" w:rsidRPr="000A61BF" w:rsidRDefault="000A61BF" w:rsidP="000A61BF">
      <w:pPr>
        <w:rPr>
          <w:b/>
        </w:rPr>
      </w:pPr>
      <w:r w:rsidRPr="00DE67EF">
        <w:t>A substantial majority (</w:t>
      </w:r>
      <w:r>
        <w:t>19</w:t>
      </w:r>
      <w:r w:rsidRPr="00DE67EF">
        <w:t>/</w:t>
      </w:r>
      <w:r>
        <w:t>23</w:t>
      </w:r>
      <w:r w:rsidRPr="00DE67EF">
        <w:t>, 8</w:t>
      </w:r>
      <w:r w:rsidR="00753559">
        <w:t>2.6</w:t>
      </w:r>
      <w:r w:rsidRPr="00DE67EF">
        <w:t xml:space="preserve">%) of carbapenemase-producing </w:t>
      </w:r>
      <w:r w:rsidRPr="003E626A">
        <w:rPr>
          <w:bCs/>
          <w:i/>
          <w:iCs/>
        </w:rPr>
        <w:t>A</w:t>
      </w:r>
      <w:r>
        <w:rPr>
          <w:bCs/>
          <w:i/>
          <w:iCs/>
        </w:rPr>
        <w:t>. </w:t>
      </w:r>
      <w:r w:rsidRPr="003E626A">
        <w:rPr>
          <w:bCs/>
          <w:i/>
          <w:iCs/>
        </w:rPr>
        <w:t>baumannii</w:t>
      </w:r>
      <w:r w:rsidRPr="003E626A">
        <w:rPr>
          <w:bCs/>
        </w:rPr>
        <w:t xml:space="preserve"> complex</w:t>
      </w:r>
      <w:r w:rsidRPr="00DE67EF">
        <w:t xml:space="preserve"> were reported</w:t>
      </w:r>
      <w:r w:rsidRPr="00DA6550">
        <w:t xml:space="preserve"> from hospitals (Table</w:t>
      </w:r>
      <w:r w:rsidR="007B5858">
        <w:t> </w:t>
      </w:r>
      <w:r>
        <w:t>3</w:t>
      </w:r>
      <w:r w:rsidRPr="00DA6550">
        <w:t>).</w:t>
      </w:r>
    </w:p>
    <w:p w14:paraId="31063869" w14:textId="3F712330" w:rsidR="00827858" w:rsidRDefault="00224456" w:rsidP="00DF6D7C">
      <w:r w:rsidRPr="00113706">
        <w:rPr>
          <w:b/>
        </w:rPr>
        <w:t xml:space="preserve">Figure </w:t>
      </w:r>
      <w:r w:rsidR="008C718A" w:rsidRPr="00113706">
        <w:rPr>
          <w:b/>
        </w:rPr>
        <w:t>3</w:t>
      </w:r>
      <w:r w:rsidRPr="00113706">
        <w:rPr>
          <w:b/>
        </w:rPr>
        <w:t>:</w:t>
      </w:r>
      <w:r w:rsidR="003E626A">
        <w:rPr>
          <w:b/>
        </w:rPr>
        <w:t xml:space="preserve"> </w:t>
      </w:r>
      <w:r w:rsidRPr="003E626A">
        <w:rPr>
          <w:bCs/>
        </w:rPr>
        <w:t xml:space="preserve">Carbapenemase-producing </w:t>
      </w:r>
      <w:r w:rsidRPr="003E626A">
        <w:rPr>
          <w:bCs/>
          <w:i/>
          <w:iCs/>
        </w:rPr>
        <w:t>Acinetobacter baumannii</w:t>
      </w:r>
      <w:r w:rsidRPr="003E626A">
        <w:rPr>
          <w:bCs/>
        </w:rPr>
        <w:t xml:space="preserve"> complex, number reported </w:t>
      </w:r>
      <w:r w:rsidR="005D0B96">
        <w:rPr>
          <w:bCs/>
        </w:rPr>
        <w:t xml:space="preserve">to CARAlert </w:t>
      </w:r>
      <w:r w:rsidRPr="003E626A">
        <w:rPr>
          <w:bCs/>
        </w:rPr>
        <w:t>by specimen type</w:t>
      </w:r>
      <w:r w:rsidR="00144F7A">
        <w:rPr>
          <w:bCs/>
        </w:rPr>
        <w:t xml:space="preserve">, </w:t>
      </w:r>
      <w:r w:rsidR="00F50ABC">
        <w:rPr>
          <w:bCs/>
        </w:rPr>
        <w:t xml:space="preserve">national, </w:t>
      </w:r>
      <w:r w:rsidRPr="00113706">
        <w:rPr>
          <w:bCs/>
        </w:rPr>
        <w:t>2019</w:t>
      </w:r>
      <w:r w:rsidR="00040A1C" w:rsidRPr="00735580">
        <w:rPr>
          <w:bCs/>
        </w:rPr>
        <w:t>–202</w:t>
      </w:r>
      <w:r w:rsidR="00201BC7">
        <w:rPr>
          <w:bCs/>
        </w:rPr>
        <w:t>2</w:t>
      </w:r>
      <w:r w:rsidR="00827858" w:rsidRPr="00113706">
        <w:rPr>
          <w:noProof/>
        </w:rPr>
        <w:drawing>
          <wp:inline distT="0" distB="0" distL="0" distR="0" wp14:anchorId="0451A805" wp14:editId="282CB876">
            <wp:extent cx="6120000" cy="3240000"/>
            <wp:effectExtent l="0" t="0" r="0" b="0"/>
            <wp:docPr id="12" name="Chart 12" descr="Figure 3: Carbapenemase-producing Acinetobacter baumannii complex, number reported to CARAlert by specimen type, national, 2019–2022">
              <a:extLst xmlns:a="http://schemas.openxmlformats.org/drawingml/2006/main">
                <a:ext uri="{FF2B5EF4-FFF2-40B4-BE49-F238E27FC236}">
                  <a16:creationId xmlns:a16="http://schemas.microsoft.com/office/drawing/2014/main" id="{42202B9D-F253-4789-9389-F990623D1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27858">
        <w:br w:type="page"/>
      </w:r>
    </w:p>
    <w:p w14:paraId="7A609618" w14:textId="27A0F785" w:rsidR="009904E3" w:rsidRDefault="00AC2C04" w:rsidP="00DF6D7C">
      <w:pPr>
        <w:pStyle w:val="FigureTitle"/>
        <w:rPr>
          <w:b w:val="0"/>
          <w:bCs/>
        </w:rPr>
      </w:pPr>
      <w:r w:rsidRPr="00436633">
        <w:lastRenderedPageBreak/>
        <w:t xml:space="preserve">Figure </w:t>
      </w:r>
      <w:r w:rsidR="008C718A" w:rsidRPr="00436633">
        <w:t>4</w:t>
      </w:r>
      <w:r w:rsidRPr="00436633">
        <w:t>:</w:t>
      </w:r>
      <w:r w:rsidR="003E626A">
        <w:t xml:space="preserve"> </w:t>
      </w:r>
      <w:r w:rsidRPr="00DA02F0">
        <w:rPr>
          <w:b w:val="0"/>
          <w:bCs/>
        </w:rPr>
        <w:t xml:space="preserve">Carbapenemase-producing </w:t>
      </w:r>
      <w:r w:rsidRPr="00DA02F0">
        <w:rPr>
          <w:b w:val="0"/>
          <w:bCs/>
          <w:i/>
          <w:iCs/>
        </w:rPr>
        <w:t>Acinetobacter baumannii</w:t>
      </w:r>
      <w:r w:rsidRPr="00DA02F0">
        <w:rPr>
          <w:b w:val="0"/>
          <w:bCs/>
        </w:rPr>
        <w:t xml:space="preserve"> complex, number reported</w:t>
      </w:r>
      <w:r w:rsidR="005D0B96" w:rsidRPr="005D0B96">
        <w:rPr>
          <w:b w:val="0"/>
          <w:bCs/>
        </w:rPr>
        <w:t xml:space="preserve"> to CARAlert </w:t>
      </w:r>
      <w:r w:rsidRPr="00DA02F0">
        <w:rPr>
          <w:b w:val="0"/>
          <w:bCs/>
        </w:rPr>
        <w:t xml:space="preserve">by carbapenemase type and specimen type, state and territory, </w:t>
      </w:r>
      <w:r w:rsidR="001E1B0A" w:rsidRPr="00E13387">
        <w:rPr>
          <w:b w:val="0"/>
          <w:bCs/>
        </w:rPr>
        <w:t>20</w:t>
      </w:r>
      <w:r w:rsidR="003E626A" w:rsidRPr="00E13387">
        <w:rPr>
          <w:b w:val="0"/>
          <w:bCs/>
        </w:rPr>
        <w:t>2</w:t>
      </w:r>
      <w:r w:rsidR="00201BC7">
        <w:rPr>
          <w:b w:val="0"/>
          <w:bCs/>
        </w:rPr>
        <w:t>2</w:t>
      </w:r>
      <w:r w:rsidR="00827858" w:rsidRPr="00436633">
        <w:rPr>
          <w:noProof/>
        </w:rPr>
        <w:drawing>
          <wp:inline distT="0" distB="0" distL="0" distR="0" wp14:anchorId="22A06EF2" wp14:editId="56AD3E8A">
            <wp:extent cx="6120000" cy="2880000"/>
            <wp:effectExtent l="0" t="0" r="0" b="0"/>
            <wp:docPr id="13" name="Chart 13" descr="Figure 4: Carbapenemase-producing Acinetobacter baumannii complex, number reported to CARAlert by carbapenemase type and specimen type, state and territory, 2022">
              <a:extLst xmlns:a="http://schemas.openxmlformats.org/drawingml/2006/main">
                <a:ext uri="{FF2B5EF4-FFF2-40B4-BE49-F238E27FC236}">
                  <a16:creationId xmlns:a16="http://schemas.microsoft.com/office/drawing/2014/main" id="{4813E456-DADE-432A-8714-322CBCD52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446D0D" w14:textId="77777777" w:rsidR="00DF6D7C" w:rsidRPr="00DF6D7C" w:rsidRDefault="00DF6D7C" w:rsidP="00DF6D7C">
      <w:pPr>
        <w:pStyle w:val="FigureTitle"/>
      </w:pPr>
    </w:p>
    <w:p w14:paraId="666B04C9" w14:textId="2FFC7A1C" w:rsidR="00AC2C04" w:rsidRPr="00F03DF3" w:rsidRDefault="00AC2C04" w:rsidP="003E626A">
      <w:pPr>
        <w:pStyle w:val="FigureTitle"/>
        <w:rPr>
          <w:rStyle w:val="IntenseReference"/>
          <w:b/>
          <w:bCs w:val="0"/>
          <w:i w:val="0"/>
          <w:smallCaps w:val="0"/>
          <w:color w:val="auto"/>
          <w:spacing w:val="0"/>
        </w:rPr>
      </w:pPr>
      <w:r w:rsidRPr="009B647B">
        <w:t>Table 3:</w:t>
      </w:r>
      <w:r w:rsidR="003E626A">
        <w:t xml:space="preserve"> </w:t>
      </w:r>
      <w:r w:rsidRPr="00F03DF3">
        <w:rPr>
          <w:b w:val="0"/>
          <w:bCs/>
        </w:rPr>
        <w:t xml:space="preserve">Carbapenemase-producing </w:t>
      </w:r>
      <w:r w:rsidRPr="00F03DF3">
        <w:rPr>
          <w:b w:val="0"/>
          <w:bCs/>
          <w:i/>
          <w:iCs/>
        </w:rPr>
        <w:t>Acinetobacter baumannii</w:t>
      </w:r>
      <w:r w:rsidRPr="00F03DF3">
        <w:rPr>
          <w:b w:val="0"/>
          <w:bCs/>
        </w:rPr>
        <w:t xml:space="preserve"> complex, number reported</w:t>
      </w:r>
      <w:r w:rsidR="005D0B96" w:rsidRPr="005D0B96">
        <w:rPr>
          <w:b w:val="0"/>
          <w:bCs/>
        </w:rPr>
        <w:t xml:space="preserve"> to CARAlert </w:t>
      </w:r>
      <w:r w:rsidRPr="00F03DF3">
        <w:rPr>
          <w:b w:val="0"/>
          <w:bCs/>
        </w:rPr>
        <w:t>by setting,</w:t>
      </w:r>
      <w:r w:rsidR="00C95B7B" w:rsidRPr="00F03DF3">
        <w:rPr>
          <w:b w:val="0"/>
          <w:bCs/>
        </w:rPr>
        <w:t xml:space="preserve"> </w:t>
      </w:r>
      <w:r w:rsidRPr="00F03DF3">
        <w:rPr>
          <w:b w:val="0"/>
          <w:bCs/>
        </w:rPr>
        <w:t xml:space="preserve">state and territory, </w:t>
      </w:r>
      <w:r w:rsidR="002C2A50" w:rsidRPr="00975E69">
        <w:rPr>
          <w:b w:val="0"/>
          <w:bCs/>
        </w:rPr>
        <w:t>20</w:t>
      </w:r>
      <w:r w:rsidR="003E626A" w:rsidRPr="00975E69">
        <w:rPr>
          <w:b w:val="0"/>
          <w:bCs/>
        </w:rPr>
        <w:t>2</w:t>
      </w:r>
      <w:r w:rsidR="00201BC7">
        <w:rPr>
          <w:b w:val="0"/>
          <w:bCs/>
        </w:rPr>
        <w:t>2</w:t>
      </w:r>
    </w:p>
    <w:tbl>
      <w:tblPr>
        <w:tblStyle w:val="TableGrid"/>
        <w:tblpPr w:leftFromText="180" w:rightFromText="180" w:vertAnchor="text" w:tblpY="1"/>
        <w:tblW w:w="5000" w:type="pct"/>
        <w:tblBorders>
          <w:left w:val="none" w:sz="0" w:space="0" w:color="auto"/>
          <w:right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AC2C04" w:rsidRPr="00DD2BB0" w14:paraId="06BBB248" w14:textId="77777777" w:rsidTr="004544E6">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bottom w:val="nil"/>
            </w:tcBorders>
            <w:shd w:val="clear" w:color="auto" w:fill="DAEEF3" w:themeFill="accent5" w:themeFillTint="33"/>
          </w:tcPr>
          <w:p w14:paraId="32A38CC7" w14:textId="77777777" w:rsidR="00AC2C04" w:rsidRDefault="00AC2C04" w:rsidP="00805E18">
            <w:pPr>
              <w:pStyle w:val="Normal-beforebullets"/>
              <w:rPr>
                <w:rFonts w:cstheme="minorHAnsi"/>
                <w:b w:val="0"/>
                <w:szCs w:val="18"/>
              </w:rPr>
            </w:pPr>
          </w:p>
        </w:tc>
        <w:tc>
          <w:tcPr>
            <w:tcW w:w="3592" w:type="pct"/>
            <w:gridSpan w:val="8"/>
            <w:shd w:val="clear" w:color="auto" w:fill="DAEEF3" w:themeFill="accent5" w:themeFillTint="33"/>
          </w:tcPr>
          <w:p w14:paraId="475C8E80" w14:textId="77777777" w:rsidR="00AC2C04" w:rsidRPr="00DD2BB0" w:rsidRDefault="00AC2C04"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bottom w:val="nil"/>
            </w:tcBorders>
            <w:shd w:val="clear" w:color="auto" w:fill="DAEEF3" w:themeFill="accent5" w:themeFillTint="33"/>
          </w:tcPr>
          <w:p w14:paraId="44D3A708" w14:textId="77777777" w:rsidR="00AC2C04" w:rsidRPr="00DD2BB0" w:rsidRDefault="00AC2C04" w:rsidP="00805E18">
            <w:pPr>
              <w:pStyle w:val="Normal-beforebullets"/>
              <w:rPr>
                <w:rFonts w:cstheme="minorHAnsi"/>
                <w:b w:val="0"/>
                <w:szCs w:val="18"/>
              </w:rPr>
            </w:pPr>
          </w:p>
        </w:tc>
      </w:tr>
      <w:tr w:rsidR="00AC2C04" w:rsidRPr="00DD2BB0" w14:paraId="00457515" w14:textId="77777777" w:rsidTr="004544E6">
        <w:trPr>
          <w:trHeight w:hRule="exact" w:val="340"/>
        </w:trPr>
        <w:tc>
          <w:tcPr>
            <w:tcW w:w="936" w:type="pct"/>
            <w:tcBorders>
              <w:top w:val="nil"/>
            </w:tcBorders>
            <w:shd w:val="clear" w:color="auto" w:fill="DAEEF3" w:themeFill="accent5" w:themeFillTint="33"/>
          </w:tcPr>
          <w:p w14:paraId="69B3157F" w14:textId="77777777" w:rsidR="00AC2C04" w:rsidRPr="00DD2BB0" w:rsidRDefault="00AC2C04" w:rsidP="00912AD6">
            <w:pPr>
              <w:pStyle w:val="Normal-beforebullets"/>
              <w:rPr>
                <w:rFonts w:cstheme="minorHAnsi"/>
                <w:b/>
                <w:szCs w:val="18"/>
              </w:rPr>
            </w:pPr>
            <w:r>
              <w:rPr>
                <w:rFonts w:cstheme="minorHAnsi"/>
                <w:b/>
                <w:szCs w:val="18"/>
              </w:rPr>
              <w:t>Setting</w:t>
            </w:r>
          </w:p>
        </w:tc>
        <w:tc>
          <w:tcPr>
            <w:tcW w:w="451" w:type="pct"/>
            <w:shd w:val="clear" w:color="auto" w:fill="DAEEF3" w:themeFill="accent5" w:themeFillTint="33"/>
          </w:tcPr>
          <w:p w14:paraId="164CA2D3"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shd w:val="clear" w:color="auto" w:fill="DAEEF3" w:themeFill="accent5" w:themeFillTint="33"/>
          </w:tcPr>
          <w:p w14:paraId="150F2B88"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shd w:val="clear" w:color="auto" w:fill="DAEEF3" w:themeFill="accent5" w:themeFillTint="33"/>
          </w:tcPr>
          <w:p w14:paraId="0205C0B3"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shd w:val="clear" w:color="auto" w:fill="DAEEF3" w:themeFill="accent5" w:themeFillTint="33"/>
          </w:tcPr>
          <w:p w14:paraId="31BE40A9"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shd w:val="clear" w:color="auto" w:fill="DAEEF3" w:themeFill="accent5" w:themeFillTint="33"/>
          </w:tcPr>
          <w:p w14:paraId="6AC35E9F"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shd w:val="clear" w:color="auto" w:fill="DAEEF3" w:themeFill="accent5" w:themeFillTint="33"/>
          </w:tcPr>
          <w:p w14:paraId="6411F8B0"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shd w:val="clear" w:color="auto" w:fill="DAEEF3" w:themeFill="accent5" w:themeFillTint="33"/>
          </w:tcPr>
          <w:p w14:paraId="207E6C9A"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shd w:val="clear" w:color="auto" w:fill="DAEEF3" w:themeFill="accent5" w:themeFillTint="33"/>
          </w:tcPr>
          <w:p w14:paraId="2D1922AB"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tcBorders>
            <w:shd w:val="clear" w:color="auto" w:fill="DAEEF3" w:themeFill="accent5" w:themeFillTint="33"/>
          </w:tcPr>
          <w:p w14:paraId="3853C1FA" w14:textId="77777777" w:rsidR="00AC2C04" w:rsidRPr="00DD2BB0" w:rsidRDefault="00AC2C04" w:rsidP="00912AD6">
            <w:pPr>
              <w:pStyle w:val="Normal-beforebullets"/>
              <w:jc w:val="center"/>
              <w:rPr>
                <w:rFonts w:cstheme="minorHAnsi"/>
                <w:b/>
                <w:szCs w:val="18"/>
              </w:rPr>
            </w:pPr>
            <w:r>
              <w:rPr>
                <w:rFonts w:cstheme="minorHAnsi"/>
                <w:b/>
                <w:szCs w:val="18"/>
              </w:rPr>
              <w:t>Total</w:t>
            </w:r>
          </w:p>
        </w:tc>
      </w:tr>
      <w:tr w:rsidR="009B647B" w:rsidRPr="00DD2BB0" w14:paraId="4934AC05" w14:textId="77777777" w:rsidTr="009B647B">
        <w:trPr>
          <w:trHeight w:val="227"/>
        </w:trPr>
        <w:tc>
          <w:tcPr>
            <w:tcW w:w="936" w:type="pct"/>
            <w:shd w:val="clear" w:color="auto" w:fill="EEECE1" w:themeFill="background2"/>
          </w:tcPr>
          <w:p w14:paraId="03A95144" w14:textId="77777777" w:rsidR="009B647B" w:rsidRPr="00AD220F" w:rsidRDefault="009B647B" w:rsidP="009B647B">
            <w:pPr>
              <w:spacing w:after="0"/>
              <w:contextualSpacing/>
              <w:rPr>
                <w:rFonts w:cstheme="minorHAnsi"/>
                <w:b/>
                <w:color w:val="000000"/>
                <w:szCs w:val="18"/>
              </w:rPr>
            </w:pPr>
            <w:r w:rsidRPr="00AD220F">
              <w:rPr>
                <w:rFonts w:cstheme="minorHAnsi"/>
                <w:b/>
                <w:color w:val="000000"/>
                <w:szCs w:val="18"/>
              </w:rPr>
              <w:t>Total</w:t>
            </w:r>
          </w:p>
        </w:tc>
        <w:tc>
          <w:tcPr>
            <w:tcW w:w="451" w:type="pct"/>
            <w:shd w:val="clear" w:color="auto" w:fill="EEECE1" w:themeFill="background2"/>
            <w:vAlign w:val="center"/>
          </w:tcPr>
          <w:p w14:paraId="119F5EBF" w14:textId="670F9E33" w:rsidR="009B647B" w:rsidRPr="009B647B" w:rsidRDefault="009B647B" w:rsidP="009B647B">
            <w:pPr>
              <w:spacing w:after="0"/>
              <w:contextualSpacing/>
              <w:jc w:val="center"/>
              <w:rPr>
                <w:rFonts w:cs="Arial"/>
                <w:b/>
                <w:bCs/>
                <w:color w:val="auto"/>
                <w:szCs w:val="18"/>
              </w:rPr>
            </w:pPr>
            <w:r w:rsidRPr="009B647B">
              <w:rPr>
                <w:rFonts w:cs="Arial"/>
                <w:b/>
                <w:bCs/>
                <w:color w:val="000000"/>
                <w:szCs w:val="18"/>
              </w:rPr>
              <w:t>5</w:t>
            </w:r>
          </w:p>
        </w:tc>
        <w:tc>
          <w:tcPr>
            <w:tcW w:w="451" w:type="pct"/>
            <w:shd w:val="clear" w:color="auto" w:fill="EEECE1" w:themeFill="background2"/>
            <w:vAlign w:val="center"/>
          </w:tcPr>
          <w:p w14:paraId="2A027A59" w14:textId="557F49E6" w:rsidR="009B647B" w:rsidRPr="009B647B" w:rsidRDefault="009B647B" w:rsidP="009B647B">
            <w:pPr>
              <w:spacing w:after="0"/>
              <w:contextualSpacing/>
              <w:jc w:val="center"/>
              <w:rPr>
                <w:rFonts w:cs="Arial"/>
                <w:b/>
                <w:bCs/>
                <w:color w:val="auto"/>
                <w:szCs w:val="18"/>
              </w:rPr>
            </w:pPr>
            <w:r w:rsidRPr="009B647B">
              <w:rPr>
                <w:rFonts w:cs="Arial"/>
                <w:b/>
                <w:bCs/>
                <w:color w:val="000000"/>
                <w:szCs w:val="18"/>
              </w:rPr>
              <w:t>8</w:t>
            </w:r>
          </w:p>
        </w:tc>
        <w:tc>
          <w:tcPr>
            <w:tcW w:w="447" w:type="pct"/>
            <w:shd w:val="clear" w:color="auto" w:fill="EEECE1" w:themeFill="background2"/>
            <w:vAlign w:val="center"/>
          </w:tcPr>
          <w:p w14:paraId="3C1C7B64" w14:textId="152A0FB5" w:rsidR="009B647B" w:rsidRPr="009B647B" w:rsidRDefault="009B647B" w:rsidP="009B647B">
            <w:pPr>
              <w:spacing w:after="0"/>
              <w:contextualSpacing/>
              <w:jc w:val="center"/>
              <w:rPr>
                <w:rFonts w:cs="Arial"/>
                <w:b/>
                <w:bCs/>
                <w:color w:val="auto"/>
                <w:szCs w:val="18"/>
              </w:rPr>
            </w:pPr>
            <w:r w:rsidRPr="009B647B">
              <w:rPr>
                <w:rFonts w:cs="Arial"/>
                <w:b/>
                <w:bCs/>
                <w:color w:val="000000"/>
                <w:szCs w:val="18"/>
              </w:rPr>
              <w:t>4</w:t>
            </w:r>
          </w:p>
        </w:tc>
        <w:tc>
          <w:tcPr>
            <w:tcW w:w="447" w:type="pct"/>
            <w:shd w:val="clear" w:color="auto" w:fill="EEECE1" w:themeFill="background2"/>
            <w:vAlign w:val="center"/>
          </w:tcPr>
          <w:p w14:paraId="2BB67F5D" w14:textId="3F1D49EA" w:rsidR="009B647B" w:rsidRPr="009B647B" w:rsidRDefault="009B647B" w:rsidP="009B647B">
            <w:pPr>
              <w:spacing w:after="0"/>
              <w:contextualSpacing/>
              <w:jc w:val="center"/>
              <w:rPr>
                <w:rFonts w:cs="Arial"/>
                <w:b/>
                <w:bCs/>
                <w:color w:val="auto"/>
                <w:szCs w:val="18"/>
              </w:rPr>
            </w:pPr>
            <w:r w:rsidRPr="009B647B">
              <w:rPr>
                <w:rFonts w:cs="Arial"/>
                <w:b/>
                <w:bCs/>
                <w:color w:val="auto"/>
                <w:szCs w:val="18"/>
              </w:rPr>
              <w:t>1</w:t>
            </w:r>
          </w:p>
        </w:tc>
        <w:tc>
          <w:tcPr>
            <w:tcW w:w="441" w:type="pct"/>
            <w:shd w:val="clear" w:color="auto" w:fill="EEECE1" w:themeFill="background2"/>
            <w:vAlign w:val="center"/>
          </w:tcPr>
          <w:p w14:paraId="1340CE48" w14:textId="3C62A76F" w:rsidR="009B647B" w:rsidRPr="009B647B" w:rsidRDefault="009B647B" w:rsidP="009B647B">
            <w:pPr>
              <w:spacing w:after="0"/>
              <w:contextualSpacing/>
              <w:jc w:val="center"/>
              <w:rPr>
                <w:rFonts w:cs="Arial"/>
                <w:b/>
                <w:bCs/>
                <w:color w:val="auto"/>
                <w:szCs w:val="18"/>
              </w:rPr>
            </w:pPr>
            <w:r w:rsidRPr="009B647B">
              <w:rPr>
                <w:rFonts w:cs="Arial"/>
                <w:b/>
                <w:bCs/>
                <w:color w:val="auto"/>
                <w:szCs w:val="18"/>
              </w:rPr>
              <w:t>1</w:t>
            </w:r>
          </w:p>
        </w:tc>
        <w:tc>
          <w:tcPr>
            <w:tcW w:w="441" w:type="pct"/>
            <w:shd w:val="clear" w:color="auto" w:fill="EEECE1" w:themeFill="background2"/>
            <w:vAlign w:val="center"/>
          </w:tcPr>
          <w:p w14:paraId="38365C2D" w14:textId="2E7DF616" w:rsidR="009B647B" w:rsidRPr="009B647B" w:rsidRDefault="009B647B" w:rsidP="009B647B">
            <w:pPr>
              <w:spacing w:after="0"/>
              <w:contextualSpacing/>
              <w:jc w:val="center"/>
              <w:rPr>
                <w:rFonts w:cs="Arial"/>
                <w:b/>
                <w:bCs/>
                <w:color w:val="auto"/>
                <w:szCs w:val="18"/>
              </w:rPr>
            </w:pPr>
            <w:r w:rsidRPr="009B647B">
              <w:rPr>
                <w:rFonts w:cs="Arial"/>
                <w:b/>
                <w:bCs/>
                <w:color w:val="auto"/>
                <w:szCs w:val="18"/>
              </w:rPr>
              <w:t>0</w:t>
            </w:r>
          </w:p>
        </w:tc>
        <w:tc>
          <w:tcPr>
            <w:tcW w:w="441" w:type="pct"/>
            <w:shd w:val="clear" w:color="auto" w:fill="EEECE1" w:themeFill="background2"/>
            <w:vAlign w:val="center"/>
          </w:tcPr>
          <w:p w14:paraId="187AF0C8" w14:textId="5A3E0B67" w:rsidR="009B647B" w:rsidRPr="009B647B" w:rsidRDefault="009B647B" w:rsidP="009B647B">
            <w:pPr>
              <w:spacing w:after="0"/>
              <w:contextualSpacing/>
              <w:jc w:val="center"/>
              <w:rPr>
                <w:rFonts w:cs="Arial"/>
                <w:b/>
                <w:bCs/>
                <w:color w:val="auto"/>
                <w:szCs w:val="18"/>
              </w:rPr>
            </w:pPr>
            <w:r w:rsidRPr="009B647B">
              <w:rPr>
                <w:rFonts w:cs="Arial"/>
                <w:b/>
                <w:bCs/>
                <w:color w:val="auto"/>
                <w:szCs w:val="18"/>
              </w:rPr>
              <w:t>4</w:t>
            </w:r>
          </w:p>
        </w:tc>
        <w:tc>
          <w:tcPr>
            <w:tcW w:w="473" w:type="pct"/>
            <w:shd w:val="clear" w:color="auto" w:fill="EEECE1" w:themeFill="background2"/>
            <w:vAlign w:val="center"/>
          </w:tcPr>
          <w:p w14:paraId="3F73F89B" w14:textId="04D51FFB" w:rsidR="009B647B" w:rsidRPr="009B647B" w:rsidRDefault="009B647B" w:rsidP="009B647B">
            <w:pPr>
              <w:spacing w:after="0"/>
              <w:contextualSpacing/>
              <w:jc w:val="center"/>
              <w:rPr>
                <w:rFonts w:cs="Arial"/>
                <w:b/>
                <w:bCs/>
                <w:color w:val="auto"/>
                <w:szCs w:val="18"/>
              </w:rPr>
            </w:pPr>
            <w:r w:rsidRPr="009B647B">
              <w:rPr>
                <w:rFonts w:cs="Arial"/>
                <w:b/>
                <w:bCs/>
                <w:color w:val="auto"/>
                <w:szCs w:val="18"/>
              </w:rPr>
              <w:t>0</w:t>
            </w:r>
          </w:p>
        </w:tc>
        <w:tc>
          <w:tcPr>
            <w:tcW w:w="472" w:type="pct"/>
            <w:shd w:val="clear" w:color="auto" w:fill="EEECE1" w:themeFill="background2"/>
            <w:vAlign w:val="center"/>
          </w:tcPr>
          <w:p w14:paraId="5F1524E1" w14:textId="3812913D" w:rsidR="009B647B" w:rsidRPr="009B647B" w:rsidRDefault="009B647B" w:rsidP="009B647B">
            <w:pPr>
              <w:spacing w:after="0"/>
              <w:contextualSpacing/>
              <w:jc w:val="center"/>
              <w:rPr>
                <w:rFonts w:cs="Arial"/>
                <w:b/>
                <w:bCs/>
                <w:color w:val="auto"/>
                <w:szCs w:val="18"/>
              </w:rPr>
            </w:pPr>
            <w:r w:rsidRPr="009B647B">
              <w:rPr>
                <w:rFonts w:cs="Arial"/>
                <w:b/>
                <w:bCs/>
                <w:color w:val="000000"/>
                <w:szCs w:val="18"/>
              </w:rPr>
              <w:t>23</w:t>
            </w:r>
          </w:p>
        </w:tc>
      </w:tr>
      <w:tr w:rsidR="009B647B" w:rsidRPr="00DD2BB0" w14:paraId="7D5E4F19" w14:textId="77777777" w:rsidTr="009B647B">
        <w:trPr>
          <w:trHeight w:val="227"/>
        </w:trPr>
        <w:tc>
          <w:tcPr>
            <w:tcW w:w="936" w:type="pct"/>
          </w:tcPr>
          <w:p w14:paraId="04B82552" w14:textId="77777777" w:rsidR="009B647B" w:rsidRPr="00BD10A4" w:rsidRDefault="009B647B" w:rsidP="009B647B">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vAlign w:val="center"/>
          </w:tcPr>
          <w:p w14:paraId="277C64AD" w14:textId="6F126CEA" w:rsidR="009B647B" w:rsidRPr="009B647B" w:rsidRDefault="009B647B" w:rsidP="009B647B">
            <w:pPr>
              <w:spacing w:after="0"/>
              <w:contextualSpacing/>
              <w:jc w:val="center"/>
              <w:rPr>
                <w:rFonts w:cs="Arial"/>
                <w:szCs w:val="18"/>
              </w:rPr>
            </w:pPr>
            <w:r w:rsidRPr="009B647B">
              <w:rPr>
                <w:rFonts w:cs="Arial"/>
                <w:color w:val="000000"/>
                <w:szCs w:val="18"/>
              </w:rPr>
              <w:t>5</w:t>
            </w:r>
          </w:p>
        </w:tc>
        <w:tc>
          <w:tcPr>
            <w:tcW w:w="451" w:type="pct"/>
            <w:vAlign w:val="center"/>
          </w:tcPr>
          <w:p w14:paraId="6A2F08ED" w14:textId="7D83CD8E" w:rsidR="009B647B" w:rsidRPr="009B647B" w:rsidRDefault="009B647B" w:rsidP="009B647B">
            <w:pPr>
              <w:spacing w:after="0"/>
              <w:contextualSpacing/>
              <w:jc w:val="center"/>
              <w:rPr>
                <w:rFonts w:cs="Arial"/>
                <w:szCs w:val="18"/>
              </w:rPr>
            </w:pPr>
            <w:r w:rsidRPr="009B647B">
              <w:rPr>
                <w:rFonts w:cs="Arial"/>
                <w:color w:val="000000"/>
                <w:szCs w:val="18"/>
              </w:rPr>
              <w:t>7</w:t>
            </w:r>
          </w:p>
        </w:tc>
        <w:tc>
          <w:tcPr>
            <w:tcW w:w="447" w:type="pct"/>
            <w:vAlign w:val="center"/>
          </w:tcPr>
          <w:p w14:paraId="29766243" w14:textId="5B45B3D2" w:rsidR="009B647B" w:rsidRPr="009B647B" w:rsidRDefault="009B647B" w:rsidP="009B647B">
            <w:pPr>
              <w:spacing w:after="0"/>
              <w:contextualSpacing/>
              <w:jc w:val="center"/>
              <w:rPr>
                <w:rFonts w:cs="Arial"/>
                <w:szCs w:val="18"/>
              </w:rPr>
            </w:pPr>
            <w:r w:rsidRPr="009B647B">
              <w:rPr>
                <w:rFonts w:cs="Arial"/>
                <w:color w:val="000000"/>
                <w:szCs w:val="18"/>
              </w:rPr>
              <w:t>2</w:t>
            </w:r>
          </w:p>
        </w:tc>
        <w:tc>
          <w:tcPr>
            <w:tcW w:w="447" w:type="pct"/>
            <w:vAlign w:val="center"/>
          </w:tcPr>
          <w:p w14:paraId="3DA468FA" w14:textId="3BF5A49D" w:rsidR="009B647B" w:rsidRPr="009B647B" w:rsidRDefault="009B647B" w:rsidP="009B647B">
            <w:pPr>
              <w:spacing w:after="0"/>
              <w:contextualSpacing/>
              <w:jc w:val="center"/>
              <w:rPr>
                <w:rFonts w:cs="Arial"/>
                <w:szCs w:val="18"/>
              </w:rPr>
            </w:pPr>
            <w:r w:rsidRPr="009B647B">
              <w:rPr>
                <w:rFonts w:cs="Arial"/>
                <w:color w:val="000000"/>
                <w:szCs w:val="18"/>
              </w:rPr>
              <w:t>1</w:t>
            </w:r>
          </w:p>
        </w:tc>
        <w:tc>
          <w:tcPr>
            <w:tcW w:w="441" w:type="pct"/>
            <w:vAlign w:val="center"/>
          </w:tcPr>
          <w:p w14:paraId="675C00FB" w14:textId="298850AD"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4F9E85EF" w14:textId="254B370E"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0F84F91E" w14:textId="7EC93F10" w:rsidR="009B647B" w:rsidRPr="009B647B" w:rsidRDefault="009B647B" w:rsidP="009B647B">
            <w:pPr>
              <w:spacing w:after="0"/>
              <w:contextualSpacing/>
              <w:jc w:val="center"/>
              <w:rPr>
                <w:rFonts w:cs="Arial"/>
                <w:szCs w:val="18"/>
              </w:rPr>
            </w:pPr>
            <w:r w:rsidRPr="009B647B">
              <w:rPr>
                <w:rFonts w:cs="Arial"/>
                <w:color w:val="000000"/>
                <w:szCs w:val="18"/>
              </w:rPr>
              <w:t>4</w:t>
            </w:r>
          </w:p>
        </w:tc>
        <w:tc>
          <w:tcPr>
            <w:tcW w:w="473" w:type="pct"/>
            <w:vAlign w:val="center"/>
          </w:tcPr>
          <w:p w14:paraId="7B55BED3" w14:textId="56918FC1"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72" w:type="pct"/>
            <w:vAlign w:val="center"/>
          </w:tcPr>
          <w:p w14:paraId="23869712" w14:textId="4EA8C118" w:rsidR="009B647B" w:rsidRPr="009B647B" w:rsidRDefault="009B647B" w:rsidP="009B647B">
            <w:pPr>
              <w:spacing w:after="0"/>
              <w:contextualSpacing/>
              <w:jc w:val="center"/>
              <w:rPr>
                <w:rFonts w:cs="Arial"/>
                <w:szCs w:val="18"/>
              </w:rPr>
            </w:pPr>
            <w:r w:rsidRPr="009B647B">
              <w:rPr>
                <w:rFonts w:cs="Arial"/>
                <w:color w:val="000000"/>
                <w:szCs w:val="18"/>
              </w:rPr>
              <w:t>19</w:t>
            </w:r>
          </w:p>
        </w:tc>
      </w:tr>
      <w:tr w:rsidR="009B647B" w:rsidRPr="00DD2BB0" w14:paraId="1632EF60" w14:textId="77777777" w:rsidTr="009B647B">
        <w:trPr>
          <w:trHeight w:val="227"/>
        </w:trPr>
        <w:tc>
          <w:tcPr>
            <w:tcW w:w="936" w:type="pct"/>
          </w:tcPr>
          <w:p w14:paraId="260D6FD0" w14:textId="77777777" w:rsidR="009B647B" w:rsidRPr="00BD10A4" w:rsidRDefault="009B647B" w:rsidP="009B647B">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vAlign w:val="center"/>
          </w:tcPr>
          <w:p w14:paraId="6C87509B" w14:textId="39408FE8" w:rsidR="009B647B" w:rsidRPr="009B647B" w:rsidRDefault="009B647B" w:rsidP="009B647B">
            <w:pPr>
              <w:spacing w:after="0"/>
              <w:contextualSpacing/>
              <w:jc w:val="center"/>
              <w:rPr>
                <w:rFonts w:cs="Arial"/>
                <w:color w:val="000000"/>
                <w:szCs w:val="18"/>
              </w:rPr>
            </w:pPr>
            <w:r w:rsidRPr="009B647B">
              <w:rPr>
                <w:rFonts w:cs="Arial"/>
                <w:color w:val="000000"/>
                <w:szCs w:val="18"/>
              </w:rPr>
              <w:t>0</w:t>
            </w:r>
          </w:p>
        </w:tc>
        <w:tc>
          <w:tcPr>
            <w:tcW w:w="451" w:type="pct"/>
            <w:vAlign w:val="center"/>
          </w:tcPr>
          <w:p w14:paraId="1E2C468B" w14:textId="598B55A6"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7" w:type="pct"/>
            <w:vAlign w:val="center"/>
          </w:tcPr>
          <w:p w14:paraId="239AFC45" w14:textId="2C9A3D4C"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7" w:type="pct"/>
            <w:vAlign w:val="center"/>
          </w:tcPr>
          <w:p w14:paraId="0BCC9845" w14:textId="73B294B9"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42FA4132" w14:textId="1B685E78"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15A3E280" w14:textId="37C3427F"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4B34F8FA" w14:textId="5DAC0935"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73" w:type="pct"/>
            <w:vAlign w:val="center"/>
          </w:tcPr>
          <w:p w14:paraId="4A407CAA" w14:textId="5185EBB4"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72" w:type="pct"/>
            <w:vAlign w:val="center"/>
          </w:tcPr>
          <w:p w14:paraId="26FB6A8A" w14:textId="18B76545" w:rsidR="009B647B" w:rsidRPr="009B647B" w:rsidRDefault="009B647B" w:rsidP="009B647B">
            <w:pPr>
              <w:spacing w:after="0"/>
              <w:contextualSpacing/>
              <w:jc w:val="center"/>
              <w:rPr>
                <w:rFonts w:cs="Arial"/>
                <w:szCs w:val="18"/>
              </w:rPr>
            </w:pPr>
            <w:r w:rsidRPr="009B647B">
              <w:rPr>
                <w:rFonts w:cs="Arial"/>
                <w:color w:val="000000"/>
                <w:szCs w:val="18"/>
              </w:rPr>
              <w:t>0</w:t>
            </w:r>
          </w:p>
        </w:tc>
      </w:tr>
      <w:tr w:rsidR="009B647B" w:rsidRPr="00DD2BB0" w14:paraId="2516D2CB" w14:textId="77777777" w:rsidTr="009B647B">
        <w:trPr>
          <w:trHeight w:val="227"/>
        </w:trPr>
        <w:tc>
          <w:tcPr>
            <w:tcW w:w="936" w:type="pct"/>
          </w:tcPr>
          <w:p w14:paraId="3B15F50A" w14:textId="77777777" w:rsidR="009B647B" w:rsidRPr="00DD2BB0" w:rsidRDefault="009B647B" w:rsidP="009B647B">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vAlign w:val="center"/>
          </w:tcPr>
          <w:p w14:paraId="54665F31" w14:textId="0962D474" w:rsidR="009B647B" w:rsidRPr="009B647B" w:rsidRDefault="009B647B" w:rsidP="009B647B">
            <w:pPr>
              <w:spacing w:after="0"/>
              <w:contextualSpacing/>
              <w:jc w:val="center"/>
              <w:rPr>
                <w:rFonts w:cs="Arial"/>
                <w:color w:val="000000"/>
                <w:szCs w:val="18"/>
              </w:rPr>
            </w:pPr>
            <w:r w:rsidRPr="009B647B">
              <w:rPr>
                <w:rFonts w:cs="Arial"/>
                <w:color w:val="000000"/>
                <w:szCs w:val="18"/>
              </w:rPr>
              <w:t>0</w:t>
            </w:r>
          </w:p>
        </w:tc>
        <w:tc>
          <w:tcPr>
            <w:tcW w:w="451" w:type="pct"/>
            <w:vAlign w:val="center"/>
          </w:tcPr>
          <w:p w14:paraId="765EBD7A" w14:textId="6C35C09D"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7" w:type="pct"/>
            <w:vAlign w:val="center"/>
          </w:tcPr>
          <w:p w14:paraId="2B97F9FE" w14:textId="44F1C805"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7" w:type="pct"/>
            <w:vAlign w:val="center"/>
          </w:tcPr>
          <w:p w14:paraId="005E44BE" w14:textId="4BA15A5A"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3B7FDABB" w14:textId="062A83D4"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32F70A22" w14:textId="0D6B2CB6"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4A4C862E" w14:textId="67C45169"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73" w:type="pct"/>
            <w:vAlign w:val="center"/>
          </w:tcPr>
          <w:p w14:paraId="74C465A7" w14:textId="0CBCD70A"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72" w:type="pct"/>
            <w:vAlign w:val="center"/>
          </w:tcPr>
          <w:p w14:paraId="2D7CBACB" w14:textId="5E3BA04F" w:rsidR="009B647B" w:rsidRPr="009B647B" w:rsidRDefault="009B647B" w:rsidP="009B647B">
            <w:pPr>
              <w:spacing w:after="0"/>
              <w:contextualSpacing/>
              <w:jc w:val="center"/>
              <w:rPr>
                <w:rFonts w:cs="Arial"/>
                <w:szCs w:val="18"/>
              </w:rPr>
            </w:pPr>
            <w:r w:rsidRPr="009B647B">
              <w:rPr>
                <w:rFonts w:cs="Arial"/>
                <w:color w:val="000000"/>
                <w:szCs w:val="18"/>
              </w:rPr>
              <w:t>0</w:t>
            </w:r>
          </w:p>
        </w:tc>
      </w:tr>
      <w:tr w:rsidR="009B647B" w:rsidRPr="00DD2BB0" w14:paraId="38D4FE43" w14:textId="77777777" w:rsidTr="009B647B">
        <w:trPr>
          <w:trHeight w:val="227"/>
        </w:trPr>
        <w:tc>
          <w:tcPr>
            <w:tcW w:w="936" w:type="pct"/>
          </w:tcPr>
          <w:p w14:paraId="77A16F70" w14:textId="77777777" w:rsidR="009B647B" w:rsidRPr="00DD2BB0" w:rsidRDefault="009B647B" w:rsidP="009B647B">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vAlign w:val="center"/>
          </w:tcPr>
          <w:p w14:paraId="073D16A6" w14:textId="013AF803" w:rsidR="009B647B" w:rsidRPr="009B647B" w:rsidRDefault="009B647B" w:rsidP="009B647B">
            <w:pPr>
              <w:spacing w:after="0"/>
              <w:contextualSpacing/>
              <w:jc w:val="center"/>
              <w:rPr>
                <w:rFonts w:cs="Arial"/>
                <w:color w:val="000000"/>
                <w:szCs w:val="18"/>
              </w:rPr>
            </w:pPr>
            <w:r w:rsidRPr="009B647B">
              <w:rPr>
                <w:rFonts w:cs="Arial"/>
                <w:color w:val="000000"/>
                <w:szCs w:val="18"/>
              </w:rPr>
              <w:t>0</w:t>
            </w:r>
          </w:p>
        </w:tc>
        <w:tc>
          <w:tcPr>
            <w:tcW w:w="451" w:type="pct"/>
            <w:vAlign w:val="center"/>
          </w:tcPr>
          <w:p w14:paraId="4D9A94A1" w14:textId="6C39C39A" w:rsidR="009B647B" w:rsidRPr="009B647B" w:rsidRDefault="009B647B" w:rsidP="009B647B">
            <w:pPr>
              <w:spacing w:after="0"/>
              <w:contextualSpacing/>
              <w:jc w:val="center"/>
              <w:rPr>
                <w:rFonts w:cs="Arial"/>
                <w:szCs w:val="18"/>
              </w:rPr>
            </w:pPr>
            <w:r w:rsidRPr="009B647B">
              <w:rPr>
                <w:rFonts w:cs="Arial"/>
                <w:color w:val="000000"/>
                <w:szCs w:val="18"/>
              </w:rPr>
              <w:t>1</w:t>
            </w:r>
          </w:p>
        </w:tc>
        <w:tc>
          <w:tcPr>
            <w:tcW w:w="447" w:type="pct"/>
            <w:vAlign w:val="center"/>
          </w:tcPr>
          <w:p w14:paraId="3E44B26A" w14:textId="6DB33FC2" w:rsidR="009B647B" w:rsidRPr="009B647B" w:rsidRDefault="009B647B" w:rsidP="009B647B">
            <w:pPr>
              <w:spacing w:after="0"/>
              <w:contextualSpacing/>
              <w:jc w:val="center"/>
              <w:rPr>
                <w:rFonts w:cs="Arial"/>
                <w:szCs w:val="18"/>
              </w:rPr>
            </w:pPr>
            <w:r w:rsidRPr="009B647B">
              <w:rPr>
                <w:rFonts w:cs="Arial"/>
                <w:color w:val="000000"/>
                <w:szCs w:val="18"/>
              </w:rPr>
              <w:t>2</w:t>
            </w:r>
          </w:p>
        </w:tc>
        <w:tc>
          <w:tcPr>
            <w:tcW w:w="447" w:type="pct"/>
            <w:vAlign w:val="center"/>
          </w:tcPr>
          <w:p w14:paraId="6C7D62BF" w14:textId="2ED3F78C"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21423C37" w14:textId="056CC651" w:rsidR="009B647B" w:rsidRPr="009B647B" w:rsidRDefault="009B647B" w:rsidP="009B647B">
            <w:pPr>
              <w:spacing w:after="0"/>
              <w:contextualSpacing/>
              <w:jc w:val="center"/>
              <w:rPr>
                <w:rFonts w:cs="Arial"/>
                <w:szCs w:val="18"/>
              </w:rPr>
            </w:pPr>
            <w:r w:rsidRPr="009B647B">
              <w:rPr>
                <w:rFonts w:cs="Arial"/>
                <w:color w:val="000000"/>
                <w:szCs w:val="18"/>
              </w:rPr>
              <w:t>1</w:t>
            </w:r>
          </w:p>
        </w:tc>
        <w:tc>
          <w:tcPr>
            <w:tcW w:w="441" w:type="pct"/>
            <w:vAlign w:val="center"/>
          </w:tcPr>
          <w:p w14:paraId="050CC328" w14:textId="6E497B2E"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41" w:type="pct"/>
            <w:vAlign w:val="center"/>
          </w:tcPr>
          <w:p w14:paraId="55A77959" w14:textId="01CAE972"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73" w:type="pct"/>
            <w:vAlign w:val="center"/>
          </w:tcPr>
          <w:p w14:paraId="14E71E6E" w14:textId="6E31B38F" w:rsidR="009B647B" w:rsidRPr="009B647B" w:rsidRDefault="009B647B" w:rsidP="009B647B">
            <w:pPr>
              <w:spacing w:after="0"/>
              <w:contextualSpacing/>
              <w:jc w:val="center"/>
              <w:rPr>
                <w:rFonts w:cs="Arial"/>
                <w:szCs w:val="18"/>
              </w:rPr>
            </w:pPr>
            <w:r w:rsidRPr="009B647B">
              <w:rPr>
                <w:rFonts w:cs="Arial"/>
                <w:color w:val="000000"/>
                <w:szCs w:val="18"/>
              </w:rPr>
              <w:t>0</w:t>
            </w:r>
          </w:p>
        </w:tc>
        <w:tc>
          <w:tcPr>
            <w:tcW w:w="472" w:type="pct"/>
            <w:vAlign w:val="center"/>
          </w:tcPr>
          <w:p w14:paraId="0187264D" w14:textId="55F2AC77" w:rsidR="009B647B" w:rsidRPr="009B647B" w:rsidRDefault="009B647B" w:rsidP="009B647B">
            <w:pPr>
              <w:spacing w:after="0"/>
              <w:contextualSpacing/>
              <w:jc w:val="center"/>
              <w:rPr>
                <w:rFonts w:cs="Arial"/>
                <w:szCs w:val="18"/>
              </w:rPr>
            </w:pPr>
            <w:r w:rsidRPr="009B647B">
              <w:rPr>
                <w:rFonts w:cs="Arial"/>
                <w:color w:val="000000"/>
                <w:szCs w:val="18"/>
              </w:rPr>
              <w:t>4</w:t>
            </w:r>
          </w:p>
        </w:tc>
      </w:tr>
    </w:tbl>
    <w:p w14:paraId="5E2B2336" w14:textId="1E4453D8" w:rsidR="00AC2C04" w:rsidRPr="00DF6D7C" w:rsidRDefault="00AC2C04" w:rsidP="00AC2C04">
      <w:pPr>
        <w:rPr>
          <w:sz w:val="16"/>
          <w:szCs w:val="16"/>
        </w:rPr>
      </w:pPr>
    </w:p>
    <w:p w14:paraId="16A6D425" w14:textId="6C6CA7C4" w:rsidR="00C53A36" w:rsidRPr="00201BC7" w:rsidRDefault="00C53A36" w:rsidP="00C53A36">
      <w:pPr>
        <w:pStyle w:val="Heading3"/>
        <w:rPr>
          <w:i/>
        </w:rPr>
      </w:pPr>
      <w:bookmarkStart w:id="21" w:name="_Toc137975340"/>
      <w:r w:rsidRPr="00201BC7">
        <w:rPr>
          <w:i/>
          <w:iCs w:val="0"/>
        </w:rPr>
        <w:t>Candida auris</w:t>
      </w:r>
      <w:bookmarkEnd w:id="21"/>
    </w:p>
    <w:p w14:paraId="19255820" w14:textId="42C6C2B8" w:rsidR="00C53A36" w:rsidRPr="009B647B" w:rsidRDefault="00C53A36" w:rsidP="00C53A36">
      <w:pPr>
        <w:pStyle w:val="Bulletlist"/>
        <w:numPr>
          <w:ilvl w:val="0"/>
          <w:numId w:val="0"/>
        </w:numPr>
        <w:rPr>
          <w:color w:val="auto"/>
        </w:rPr>
      </w:pPr>
      <w:r w:rsidRPr="009B647B">
        <w:rPr>
          <w:i/>
          <w:iCs/>
          <w:color w:val="auto"/>
        </w:rPr>
        <w:t>C.</w:t>
      </w:r>
      <w:r w:rsidR="0051458B" w:rsidRPr="009B647B">
        <w:rPr>
          <w:i/>
          <w:iCs/>
          <w:color w:val="auto"/>
        </w:rPr>
        <w:t> </w:t>
      </w:r>
      <w:r w:rsidRPr="009B647B">
        <w:rPr>
          <w:i/>
          <w:iCs/>
          <w:color w:val="auto"/>
        </w:rPr>
        <w:t>auris</w:t>
      </w:r>
      <w:r w:rsidRPr="009B647B">
        <w:rPr>
          <w:color w:val="auto"/>
        </w:rPr>
        <w:t xml:space="preserve"> </w:t>
      </w:r>
      <w:r w:rsidRPr="00EB1CFA">
        <w:rPr>
          <w:color w:val="auto"/>
        </w:rPr>
        <w:t xml:space="preserve">is an </w:t>
      </w:r>
      <w:r w:rsidR="00EB1CFA">
        <w:rPr>
          <w:color w:val="auto"/>
        </w:rPr>
        <w:t>emerging</w:t>
      </w:r>
      <w:r w:rsidRPr="009B647B">
        <w:rPr>
          <w:color w:val="auto"/>
        </w:rPr>
        <w:t xml:space="preserve">, </w:t>
      </w:r>
      <w:r w:rsidR="00AE0C00">
        <w:rPr>
          <w:color w:val="auto"/>
        </w:rPr>
        <w:t>MDR</w:t>
      </w:r>
      <w:r w:rsidRPr="009B647B">
        <w:rPr>
          <w:color w:val="auto"/>
        </w:rPr>
        <w:t xml:space="preserve"> </w:t>
      </w:r>
      <w:r w:rsidRPr="009B647B">
        <w:rPr>
          <w:i/>
          <w:iCs/>
          <w:color w:val="auto"/>
        </w:rPr>
        <w:t>Candida</w:t>
      </w:r>
      <w:r w:rsidRPr="009B647B">
        <w:rPr>
          <w:color w:val="auto"/>
        </w:rPr>
        <w:t xml:space="preserve"> species that has been associated with international outbreaks </w:t>
      </w:r>
      <w:r w:rsidR="0054114A" w:rsidRPr="009B647B">
        <w:rPr>
          <w:color w:val="auto"/>
        </w:rPr>
        <w:t xml:space="preserve">of invasive infections </w:t>
      </w:r>
      <w:r w:rsidRPr="009B647B">
        <w:rPr>
          <w:color w:val="auto"/>
        </w:rPr>
        <w:t>in healthcare facilities.</w:t>
      </w:r>
      <w:r w:rsidR="009843A9" w:rsidRPr="009843A9">
        <w:rPr>
          <w:color w:val="auto"/>
        </w:rPr>
        <w:t xml:space="preserve"> </w:t>
      </w:r>
      <w:r w:rsidR="009843A9" w:rsidRPr="009B647B">
        <w:rPr>
          <w:color w:val="auto"/>
        </w:rPr>
        <w:t xml:space="preserve">Reporting to CARAlert for </w:t>
      </w:r>
      <w:r w:rsidR="009843A9" w:rsidRPr="009B647B">
        <w:rPr>
          <w:i/>
          <w:iCs/>
          <w:color w:val="auto"/>
        </w:rPr>
        <w:t>C. auris</w:t>
      </w:r>
      <w:r w:rsidR="009843A9" w:rsidRPr="009B647B">
        <w:rPr>
          <w:color w:val="auto"/>
        </w:rPr>
        <w:t xml:space="preserve"> began in July 2019.</w:t>
      </w:r>
    </w:p>
    <w:p w14:paraId="48B27E72" w14:textId="6BB03D2E" w:rsidR="00C53A36" w:rsidRPr="004E2A37" w:rsidRDefault="00C769B9" w:rsidP="00C53A36">
      <w:pPr>
        <w:pStyle w:val="Bulletlist"/>
        <w:numPr>
          <w:ilvl w:val="0"/>
          <w:numId w:val="0"/>
        </w:numPr>
        <w:rPr>
          <w:color w:val="auto"/>
        </w:rPr>
      </w:pPr>
      <w:r w:rsidRPr="004E2A37">
        <w:rPr>
          <w:color w:val="auto"/>
        </w:rPr>
        <w:t>In 202</w:t>
      </w:r>
      <w:r w:rsidR="003069CC" w:rsidRPr="004E2A37">
        <w:rPr>
          <w:color w:val="auto"/>
        </w:rPr>
        <w:t>2</w:t>
      </w:r>
      <w:r w:rsidRPr="004E2A37">
        <w:rPr>
          <w:color w:val="auto"/>
        </w:rPr>
        <w:t xml:space="preserve">, </w:t>
      </w:r>
      <w:r w:rsidR="00560023">
        <w:rPr>
          <w:color w:val="auto"/>
        </w:rPr>
        <w:t>nine</w:t>
      </w:r>
      <w:r w:rsidRPr="004E2A37">
        <w:rPr>
          <w:color w:val="auto"/>
        </w:rPr>
        <w:t xml:space="preserve"> </w:t>
      </w:r>
      <w:r w:rsidRPr="004E2A37">
        <w:rPr>
          <w:i/>
          <w:iCs/>
          <w:color w:val="auto"/>
        </w:rPr>
        <w:t>C. auris</w:t>
      </w:r>
      <w:r w:rsidRPr="004E2A37">
        <w:rPr>
          <w:color w:val="auto"/>
        </w:rPr>
        <w:t xml:space="preserve"> </w:t>
      </w:r>
      <w:r w:rsidR="009843A9">
        <w:rPr>
          <w:color w:val="auto"/>
        </w:rPr>
        <w:t xml:space="preserve">were </w:t>
      </w:r>
      <w:r w:rsidRPr="004E2A37">
        <w:rPr>
          <w:color w:val="auto"/>
        </w:rPr>
        <w:t>reported</w:t>
      </w:r>
      <w:r w:rsidR="009843A9">
        <w:rPr>
          <w:color w:val="auto"/>
        </w:rPr>
        <w:t xml:space="preserve"> from all states and territories except the ACT and Tasmania: </w:t>
      </w:r>
      <w:r w:rsidR="00F51015">
        <w:rPr>
          <w:color w:val="auto"/>
        </w:rPr>
        <w:t>t</w:t>
      </w:r>
      <w:r w:rsidR="00560023">
        <w:rPr>
          <w:color w:val="auto"/>
        </w:rPr>
        <w:t>hree</w:t>
      </w:r>
      <w:r w:rsidR="009843A9">
        <w:rPr>
          <w:color w:val="auto"/>
        </w:rPr>
        <w:t xml:space="preserve"> reports from </w:t>
      </w:r>
      <w:r w:rsidR="005628FF">
        <w:rPr>
          <w:color w:val="auto"/>
        </w:rPr>
        <w:t>SA</w:t>
      </w:r>
      <w:r w:rsidR="009843A9">
        <w:rPr>
          <w:color w:val="auto"/>
        </w:rPr>
        <w:t xml:space="preserve">, </w:t>
      </w:r>
      <w:r w:rsidR="00560023">
        <w:rPr>
          <w:color w:val="auto"/>
        </w:rPr>
        <w:t>two reports from Queensland</w:t>
      </w:r>
      <w:r w:rsidR="009843A9">
        <w:rPr>
          <w:color w:val="auto"/>
        </w:rPr>
        <w:t xml:space="preserve">, and one report </w:t>
      </w:r>
      <w:r w:rsidR="00560023">
        <w:rPr>
          <w:color w:val="auto"/>
        </w:rPr>
        <w:t xml:space="preserve">each </w:t>
      </w:r>
      <w:r w:rsidR="009843A9">
        <w:rPr>
          <w:color w:val="auto"/>
        </w:rPr>
        <w:t xml:space="preserve">from </w:t>
      </w:r>
      <w:r w:rsidR="00F91C2F">
        <w:rPr>
          <w:color w:val="auto"/>
        </w:rPr>
        <w:t>NSW</w:t>
      </w:r>
      <w:r w:rsidR="009843A9">
        <w:rPr>
          <w:color w:val="auto"/>
        </w:rPr>
        <w:t xml:space="preserve">, Victoria, </w:t>
      </w:r>
      <w:r w:rsidR="008928E5">
        <w:rPr>
          <w:color w:val="auto"/>
        </w:rPr>
        <w:t>WA</w:t>
      </w:r>
      <w:r w:rsidR="009843A9">
        <w:rPr>
          <w:color w:val="auto"/>
        </w:rPr>
        <w:t xml:space="preserve"> and the NT. </w:t>
      </w:r>
      <w:r w:rsidRPr="004E2A37">
        <w:rPr>
          <w:color w:val="auto"/>
        </w:rPr>
        <w:t xml:space="preserve">Previously, </w:t>
      </w:r>
      <w:r w:rsidR="003069CC" w:rsidRPr="004E2A37">
        <w:rPr>
          <w:color w:val="auto"/>
        </w:rPr>
        <w:t xml:space="preserve">one </w:t>
      </w:r>
      <w:r w:rsidR="003069CC" w:rsidRPr="00B030E3">
        <w:rPr>
          <w:i/>
          <w:iCs/>
          <w:color w:val="auto"/>
        </w:rPr>
        <w:t>C. auris</w:t>
      </w:r>
      <w:r w:rsidR="003069CC" w:rsidRPr="004E2A37">
        <w:rPr>
          <w:color w:val="auto"/>
        </w:rPr>
        <w:t xml:space="preserve"> was reported in 2021</w:t>
      </w:r>
      <w:r w:rsidR="009843A9">
        <w:rPr>
          <w:color w:val="auto"/>
        </w:rPr>
        <w:t xml:space="preserve"> from Victoria;</w:t>
      </w:r>
      <w:r w:rsidR="003069CC" w:rsidRPr="004E2A37">
        <w:rPr>
          <w:color w:val="auto"/>
        </w:rPr>
        <w:t xml:space="preserve"> </w:t>
      </w:r>
      <w:r w:rsidRPr="004E2A37">
        <w:rPr>
          <w:color w:val="auto"/>
        </w:rPr>
        <w:t xml:space="preserve">five were reported in 2020 from Victoria </w:t>
      </w:r>
      <w:r w:rsidR="009843A9">
        <w:rPr>
          <w:color w:val="auto"/>
        </w:rPr>
        <w:t>(</w:t>
      </w:r>
      <w:r w:rsidR="009843A9">
        <w:rPr>
          <w:i/>
          <w:iCs/>
          <w:color w:val="auto"/>
        </w:rPr>
        <w:t>n</w:t>
      </w:r>
      <w:r w:rsidR="009843A9">
        <w:rPr>
          <w:color w:val="auto"/>
        </w:rPr>
        <w:t xml:space="preserve"> = 3) </w:t>
      </w:r>
      <w:r w:rsidRPr="004E2A37">
        <w:rPr>
          <w:color w:val="auto"/>
        </w:rPr>
        <w:t xml:space="preserve">and </w:t>
      </w:r>
      <w:r w:rsidR="00F91C2F">
        <w:rPr>
          <w:color w:val="auto"/>
        </w:rPr>
        <w:t>NSW</w:t>
      </w:r>
      <w:r w:rsidR="009843A9">
        <w:rPr>
          <w:color w:val="auto"/>
        </w:rPr>
        <w:t xml:space="preserve"> (</w:t>
      </w:r>
      <w:r w:rsidR="009843A9">
        <w:rPr>
          <w:i/>
          <w:iCs/>
          <w:color w:val="auto"/>
        </w:rPr>
        <w:t>n</w:t>
      </w:r>
      <w:r w:rsidR="009843A9">
        <w:rPr>
          <w:color w:val="auto"/>
        </w:rPr>
        <w:t> = 2)</w:t>
      </w:r>
      <w:r w:rsidRPr="004E2A37">
        <w:rPr>
          <w:color w:val="auto"/>
        </w:rPr>
        <w:t xml:space="preserve">; and there were </w:t>
      </w:r>
      <w:r w:rsidR="003069CC" w:rsidRPr="004E2A37">
        <w:rPr>
          <w:color w:val="auto"/>
        </w:rPr>
        <w:t>six</w:t>
      </w:r>
      <w:r w:rsidR="00C53A36" w:rsidRPr="004E2A37">
        <w:rPr>
          <w:color w:val="auto"/>
        </w:rPr>
        <w:t xml:space="preserve"> reports in 2019</w:t>
      </w:r>
      <w:r w:rsidR="009843A9">
        <w:rPr>
          <w:color w:val="auto"/>
        </w:rPr>
        <w:t xml:space="preserve"> </w:t>
      </w:r>
      <w:r w:rsidR="003069CC" w:rsidRPr="004E2A37">
        <w:rPr>
          <w:color w:val="auto"/>
        </w:rPr>
        <w:t>from Vi</w:t>
      </w:r>
      <w:r w:rsidR="009843A9">
        <w:rPr>
          <w:color w:val="auto"/>
        </w:rPr>
        <w:t>c</w:t>
      </w:r>
      <w:r w:rsidR="003069CC" w:rsidRPr="004E2A37">
        <w:rPr>
          <w:color w:val="auto"/>
        </w:rPr>
        <w:t>toria</w:t>
      </w:r>
      <w:r w:rsidR="009843A9">
        <w:rPr>
          <w:color w:val="auto"/>
        </w:rPr>
        <w:t xml:space="preserve"> (</w:t>
      </w:r>
      <w:r w:rsidR="009843A9">
        <w:rPr>
          <w:i/>
          <w:iCs/>
          <w:color w:val="auto"/>
        </w:rPr>
        <w:t>n</w:t>
      </w:r>
      <w:r w:rsidR="009843A9">
        <w:rPr>
          <w:color w:val="auto"/>
        </w:rPr>
        <w:t> = 3)</w:t>
      </w:r>
      <w:r w:rsidR="003069CC" w:rsidRPr="004E2A37">
        <w:rPr>
          <w:color w:val="auto"/>
        </w:rPr>
        <w:t>,</w:t>
      </w:r>
      <w:r w:rsidR="00C53A36" w:rsidRPr="004E2A37">
        <w:rPr>
          <w:color w:val="auto"/>
        </w:rPr>
        <w:t xml:space="preserve"> </w:t>
      </w:r>
      <w:r w:rsidR="00F91C2F">
        <w:rPr>
          <w:color w:val="auto"/>
        </w:rPr>
        <w:t>NSW</w:t>
      </w:r>
      <w:r w:rsidR="00C53A36" w:rsidRPr="004E2A37">
        <w:rPr>
          <w:color w:val="auto"/>
        </w:rPr>
        <w:t xml:space="preserve"> </w:t>
      </w:r>
      <w:r w:rsidR="009843A9">
        <w:rPr>
          <w:color w:val="auto"/>
        </w:rPr>
        <w:t>(</w:t>
      </w:r>
      <w:r w:rsidR="009843A9">
        <w:rPr>
          <w:i/>
          <w:iCs/>
          <w:color w:val="auto"/>
        </w:rPr>
        <w:t>n</w:t>
      </w:r>
      <w:r w:rsidR="009843A9">
        <w:rPr>
          <w:color w:val="auto"/>
        </w:rPr>
        <w:t xml:space="preserve"> = 2) </w:t>
      </w:r>
      <w:r w:rsidR="00C53A36" w:rsidRPr="004E2A37">
        <w:rPr>
          <w:color w:val="auto"/>
        </w:rPr>
        <w:t xml:space="preserve">and </w:t>
      </w:r>
      <w:r w:rsidR="008928E5">
        <w:rPr>
          <w:color w:val="auto"/>
        </w:rPr>
        <w:t>WA</w:t>
      </w:r>
      <w:r w:rsidR="009843A9">
        <w:rPr>
          <w:color w:val="auto"/>
        </w:rPr>
        <w:t xml:space="preserve"> (</w:t>
      </w:r>
      <w:r w:rsidR="009843A9">
        <w:rPr>
          <w:i/>
          <w:iCs/>
          <w:color w:val="auto"/>
        </w:rPr>
        <w:t>n</w:t>
      </w:r>
      <w:r w:rsidR="009843A9">
        <w:rPr>
          <w:color w:val="auto"/>
        </w:rPr>
        <w:t> = 1)</w:t>
      </w:r>
      <w:r w:rsidR="00C53A36" w:rsidRPr="004E2A37">
        <w:rPr>
          <w:color w:val="auto"/>
        </w:rPr>
        <w:t>.</w:t>
      </w:r>
    </w:p>
    <w:p w14:paraId="37F2AFE0" w14:textId="4C3AE38F" w:rsidR="00BE3768" w:rsidRPr="00201BC7" w:rsidRDefault="00B23D3A" w:rsidP="00175B27">
      <w:pPr>
        <w:pStyle w:val="Heading3"/>
      </w:pPr>
      <w:bookmarkStart w:id="22" w:name="_Toc137975341"/>
      <w:r w:rsidRPr="00201BC7">
        <w:rPr>
          <w:i/>
        </w:rPr>
        <w:t>Enterobacterales</w:t>
      </w:r>
      <w:bookmarkEnd w:id="22"/>
    </w:p>
    <w:p w14:paraId="7451F55F" w14:textId="2AFF1783" w:rsidR="000345D9" w:rsidRPr="009C1389" w:rsidRDefault="00DC3673" w:rsidP="000345D9">
      <w:r w:rsidRPr="006B0B12">
        <w:rPr>
          <w:iCs/>
        </w:rPr>
        <w:t>Infections of the urinary tract, biliary tract, intra-</w:t>
      </w:r>
      <w:r w:rsidR="00F12EBE" w:rsidRPr="006B0B12">
        <w:rPr>
          <w:iCs/>
        </w:rPr>
        <w:t>abdomen,</w:t>
      </w:r>
      <w:r w:rsidRPr="006B0B12">
        <w:rPr>
          <w:iCs/>
        </w:rPr>
        <w:t xml:space="preserve"> and bloodstream are commonly associated with </w:t>
      </w:r>
      <w:r w:rsidRPr="006B0B12">
        <w:rPr>
          <w:i/>
        </w:rPr>
        <w:t>Enterobacterales</w:t>
      </w:r>
      <w:r w:rsidRPr="006B0B12">
        <w:t xml:space="preserve">. </w:t>
      </w:r>
      <w:r w:rsidR="00A15EF1" w:rsidRPr="00A15EF1">
        <w:t>From 2019 to 2021 there was</w:t>
      </w:r>
      <w:r w:rsidR="00F51015">
        <w:t xml:space="preserve"> a</w:t>
      </w:r>
      <w:r w:rsidR="00A15EF1" w:rsidRPr="00A15EF1">
        <w:t xml:space="preserve"> gradual decline in </w:t>
      </w:r>
      <w:r w:rsidR="00A15EF1">
        <w:t xml:space="preserve">reports of this </w:t>
      </w:r>
      <w:r w:rsidR="00A15EF1" w:rsidRPr="00A15EF1">
        <w:t>CAR. However, in 2022 t</w:t>
      </w:r>
      <w:r w:rsidR="003E626A" w:rsidRPr="00A15EF1">
        <w:t>here was a</w:t>
      </w:r>
      <w:r w:rsidR="00A15EF1" w:rsidRPr="00A15EF1">
        <w:t>n</w:t>
      </w:r>
      <w:r w:rsidR="00642FD4" w:rsidRPr="00A15EF1">
        <w:t xml:space="preserve"> </w:t>
      </w:r>
      <w:r w:rsidR="008A46DF" w:rsidRPr="00A15EF1">
        <w:t>in</w:t>
      </w:r>
      <w:r w:rsidR="0086715D" w:rsidRPr="00A15EF1">
        <w:t>crease</w:t>
      </w:r>
      <w:r w:rsidR="003E626A" w:rsidRPr="00A15EF1">
        <w:t xml:space="preserve"> in the number of reports </w:t>
      </w:r>
      <w:r w:rsidR="00F9573F" w:rsidRPr="00A15EF1">
        <w:t>of carbapenemase- and/or ribosomal methyltransferase-producing</w:t>
      </w:r>
      <w:r w:rsidR="00F12994" w:rsidRPr="00A15EF1">
        <w:t xml:space="preserve"> </w:t>
      </w:r>
      <w:r w:rsidR="00B23D3A" w:rsidRPr="00A15EF1">
        <w:rPr>
          <w:i/>
        </w:rPr>
        <w:t>Enterobacterales</w:t>
      </w:r>
      <w:r w:rsidR="003E626A" w:rsidRPr="00A15EF1">
        <w:t xml:space="preserve"> (Figure</w:t>
      </w:r>
      <w:r w:rsidR="006D407D" w:rsidRPr="00A15EF1">
        <w:t>s</w:t>
      </w:r>
      <w:r w:rsidR="007B5858">
        <w:t> </w:t>
      </w:r>
      <w:r w:rsidR="003E626A" w:rsidRPr="00A15EF1">
        <w:t>5</w:t>
      </w:r>
      <w:r w:rsidR="00E663C2" w:rsidRPr="00A15EF1">
        <w:t xml:space="preserve"> and</w:t>
      </w:r>
      <w:r w:rsidR="007B5858">
        <w:t> </w:t>
      </w:r>
      <w:r w:rsidR="00BA6BA5" w:rsidRPr="00A15EF1">
        <w:t>6</w:t>
      </w:r>
      <w:r w:rsidR="003E626A" w:rsidRPr="00A15EF1">
        <w:t xml:space="preserve">). </w:t>
      </w:r>
      <w:r w:rsidR="00167738" w:rsidRPr="00A15EF1">
        <w:t xml:space="preserve">The </w:t>
      </w:r>
      <w:r w:rsidR="00402808" w:rsidRPr="00A15EF1">
        <w:t>overall</w:t>
      </w:r>
      <w:r w:rsidR="00167738" w:rsidRPr="00A15EF1">
        <w:t xml:space="preserve"> number of </w:t>
      </w:r>
      <w:r w:rsidR="004273DA" w:rsidRPr="00A15EF1">
        <w:t xml:space="preserve">CPE </w:t>
      </w:r>
      <w:r w:rsidR="00167738" w:rsidRPr="00A15EF1">
        <w:t xml:space="preserve">reports </w:t>
      </w:r>
      <w:r w:rsidR="00A15EF1" w:rsidRPr="00A15EF1">
        <w:t>in</w:t>
      </w:r>
      <w:r w:rsidR="00167738" w:rsidRPr="00A15EF1">
        <w:t>creased</w:t>
      </w:r>
      <w:r w:rsidR="00B83AA5" w:rsidRPr="00A15EF1">
        <w:t xml:space="preserve"> </w:t>
      </w:r>
      <w:r w:rsidR="00167738" w:rsidRPr="00A15EF1">
        <w:t>in 202</w:t>
      </w:r>
      <w:r w:rsidR="00A15EF1" w:rsidRPr="00A15EF1">
        <w:t>2</w:t>
      </w:r>
      <w:r w:rsidR="00167738" w:rsidRPr="00A15EF1">
        <w:t xml:space="preserve"> </w:t>
      </w:r>
      <w:r w:rsidR="00F12EBE" w:rsidRPr="00A15EF1">
        <w:t>(</w:t>
      </w:r>
      <w:r w:rsidR="00F12EBE" w:rsidRPr="00A15EF1">
        <w:rPr>
          <w:i/>
          <w:iCs/>
        </w:rPr>
        <w:t>n</w:t>
      </w:r>
      <w:r w:rsidR="00F12EBE" w:rsidRPr="00A15EF1">
        <w:t> = </w:t>
      </w:r>
      <w:r w:rsidR="00A15EF1" w:rsidRPr="00A15EF1">
        <w:t>827</w:t>
      </w:r>
      <w:r w:rsidR="00F12EBE" w:rsidRPr="00A15EF1">
        <w:t xml:space="preserve">) </w:t>
      </w:r>
      <w:r w:rsidR="00167738" w:rsidRPr="00A15EF1">
        <w:t xml:space="preserve">compared </w:t>
      </w:r>
      <w:r w:rsidR="00960402" w:rsidRPr="00A15EF1">
        <w:t xml:space="preserve">to </w:t>
      </w:r>
      <w:r w:rsidR="00167738" w:rsidRPr="00A15EF1">
        <w:t>20</w:t>
      </w:r>
      <w:r w:rsidR="002A5870" w:rsidRPr="00A15EF1">
        <w:t>2</w:t>
      </w:r>
      <w:r w:rsidR="00A15EF1" w:rsidRPr="00A15EF1">
        <w:t>1</w:t>
      </w:r>
      <w:r w:rsidR="00F12EBE" w:rsidRPr="00A15EF1">
        <w:t xml:space="preserve"> (</w:t>
      </w:r>
      <w:r w:rsidR="007160AC" w:rsidRPr="00A15EF1">
        <w:rPr>
          <w:i/>
          <w:iCs/>
        </w:rPr>
        <w:t>n</w:t>
      </w:r>
      <w:r w:rsidR="007160AC" w:rsidRPr="00A15EF1">
        <w:t> = </w:t>
      </w:r>
      <w:r w:rsidR="00A15EF1" w:rsidRPr="00A15EF1">
        <w:t>600, up 3</w:t>
      </w:r>
      <w:r w:rsidR="00753559">
        <w:t>7.</w:t>
      </w:r>
      <w:r w:rsidR="00A15EF1" w:rsidRPr="00A15EF1">
        <w:t>8%</w:t>
      </w:r>
      <w:r w:rsidR="0011642C" w:rsidRPr="00A15EF1">
        <w:t>)</w:t>
      </w:r>
      <w:r w:rsidR="00A15EF1" w:rsidRPr="00A15EF1">
        <w:t xml:space="preserve">; there were 878 </w:t>
      </w:r>
      <w:r w:rsidR="00A15EF1" w:rsidRPr="009C1389">
        <w:t>reports in 2019</w:t>
      </w:r>
      <w:r w:rsidR="0011642C" w:rsidRPr="009C1389">
        <w:t xml:space="preserve">. </w:t>
      </w:r>
      <w:r w:rsidR="009C1389" w:rsidRPr="009C1389">
        <w:t>R</w:t>
      </w:r>
      <w:r w:rsidR="004A1023" w:rsidRPr="009C1389">
        <w:t xml:space="preserve">eports </w:t>
      </w:r>
      <w:r w:rsidR="009C1389">
        <w:t xml:space="preserve">from </w:t>
      </w:r>
      <w:r w:rsidR="009C1389" w:rsidRPr="009C1389">
        <w:t>all states and territories increased or remained stable</w:t>
      </w:r>
      <w:r w:rsidR="009C1389">
        <w:t xml:space="preserve"> in 2022</w:t>
      </w:r>
      <w:r w:rsidR="007213A4" w:rsidRPr="009C1389">
        <w:t xml:space="preserve"> </w:t>
      </w:r>
      <w:r w:rsidR="000E55F0" w:rsidRPr="009C1389">
        <w:t>(Figure</w:t>
      </w:r>
      <w:r w:rsidR="007B5858">
        <w:t> </w:t>
      </w:r>
      <w:r w:rsidR="000E55F0" w:rsidRPr="009C1389">
        <w:t>9).</w:t>
      </w:r>
    </w:p>
    <w:p w14:paraId="073F24EB" w14:textId="52E9478E" w:rsidR="002A00E2" w:rsidRPr="008D4225" w:rsidRDefault="000345D9" w:rsidP="000345D9">
      <w:pPr>
        <w:rPr>
          <w:lang w:val="en-GB"/>
        </w:rPr>
      </w:pPr>
      <w:r w:rsidRPr="008D4225">
        <w:rPr>
          <w:lang w:val="en-GB"/>
        </w:rPr>
        <w:lastRenderedPageBreak/>
        <w:t xml:space="preserve">Carbapenemases were found in </w:t>
      </w:r>
      <w:r w:rsidR="008B2E46" w:rsidRPr="008D4225">
        <w:rPr>
          <w:lang w:val="en-GB"/>
        </w:rPr>
        <w:t>2</w:t>
      </w:r>
      <w:r w:rsidR="008A46DF" w:rsidRPr="008D4225">
        <w:rPr>
          <w:lang w:val="en-GB"/>
        </w:rPr>
        <w:t>7</w:t>
      </w:r>
      <w:r w:rsidRPr="008D4225">
        <w:rPr>
          <w:lang w:val="en-GB"/>
        </w:rPr>
        <w:t xml:space="preserve"> species (1</w:t>
      </w:r>
      <w:r w:rsidR="008B5E2F" w:rsidRPr="008D4225">
        <w:rPr>
          <w:lang w:val="en-GB"/>
        </w:rPr>
        <w:t>1</w:t>
      </w:r>
      <w:r w:rsidRPr="008D4225">
        <w:rPr>
          <w:lang w:val="en-GB"/>
        </w:rPr>
        <w:t xml:space="preserve"> genera) of </w:t>
      </w:r>
      <w:r w:rsidRPr="008D4225">
        <w:rPr>
          <w:i/>
          <w:iCs/>
          <w:lang w:val="en-GB"/>
        </w:rPr>
        <w:t>Enterobacterales</w:t>
      </w:r>
      <w:r w:rsidR="00F64FF3" w:rsidRPr="008D4225">
        <w:rPr>
          <w:lang w:val="en-GB"/>
        </w:rPr>
        <w:t xml:space="preserve">, with </w:t>
      </w:r>
      <w:r w:rsidR="008F0A40">
        <w:rPr>
          <w:lang w:val="en-GB"/>
        </w:rPr>
        <w:t>eight</w:t>
      </w:r>
      <w:r w:rsidR="00E15E96" w:rsidRPr="008D4225">
        <w:rPr>
          <w:lang w:val="en-GB"/>
        </w:rPr>
        <w:t xml:space="preserve"> carbapenemase types reported</w:t>
      </w:r>
      <w:r w:rsidR="002A00E2" w:rsidRPr="008D4225">
        <w:rPr>
          <w:lang w:val="en-GB"/>
        </w:rPr>
        <w:t xml:space="preserve"> (Figure</w:t>
      </w:r>
      <w:r w:rsidR="007B5858">
        <w:rPr>
          <w:lang w:val="en-GB"/>
        </w:rPr>
        <w:t> </w:t>
      </w:r>
      <w:r w:rsidR="002A00E2" w:rsidRPr="008D4225">
        <w:rPr>
          <w:lang w:val="en-GB"/>
        </w:rPr>
        <w:t>7).</w:t>
      </w:r>
      <w:r w:rsidR="00F64FF3" w:rsidRPr="008D4225">
        <w:rPr>
          <w:lang w:val="en-GB"/>
        </w:rPr>
        <w:t xml:space="preserve"> Three carbapenemase types</w:t>
      </w:r>
      <w:r w:rsidR="0054114A" w:rsidRPr="008D4225">
        <w:rPr>
          <w:lang w:val="en-GB"/>
        </w:rPr>
        <w:t xml:space="preserve"> </w:t>
      </w:r>
      <w:r w:rsidR="008F0A40">
        <w:rPr>
          <w:lang w:val="en-GB"/>
        </w:rPr>
        <w:t>–</w:t>
      </w:r>
      <w:r w:rsidR="00F64FF3" w:rsidRPr="008D4225">
        <w:rPr>
          <w:lang w:val="en-GB"/>
        </w:rPr>
        <w:t xml:space="preserve"> IMP </w:t>
      </w:r>
      <w:r w:rsidR="000B5852" w:rsidRPr="008D4225">
        <w:rPr>
          <w:lang w:val="en-GB"/>
        </w:rPr>
        <w:t>(</w:t>
      </w:r>
      <w:r w:rsidR="008D4225" w:rsidRPr="008D4225">
        <w:rPr>
          <w:lang w:val="en-GB"/>
        </w:rPr>
        <w:t>433</w:t>
      </w:r>
      <w:r w:rsidR="00F00BB0" w:rsidRPr="008D4225">
        <w:rPr>
          <w:lang w:val="en-GB"/>
        </w:rPr>
        <w:t>/</w:t>
      </w:r>
      <w:r w:rsidR="008D4225" w:rsidRPr="008D4225">
        <w:rPr>
          <w:lang w:val="en-GB"/>
        </w:rPr>
        <w:t>827</w:t>
      </w:r>
      <w:r w:rsidR="00F00BB0" w:rsidRPr="008D4225">
        <w:rPr>
          <w:lang w:val="en-GB"/>
        </w:rPr>
        <w:t xml:space="preserve">, </w:t>
      </w:r>
      <w:r w:rsidR="008D4225" w:rsidRPr="008D4225">
        <w:rPr>
          <w:lang w:val="en-GB"/>
        </w:rPr>
        <w:t>52.4</w:t>
      </w:r>
      <w:r w:rsidR="000B5852" w:rsidRPr="008D4225">
        <w:rPr>
          <w:lang w:val="en-GB"/>
        </w:rPr>
        <w:t xml:space="preserve">%), </w:t>
      </w:r>
      <w:r w:rsidR="00F64FF3" w:rsidRPr="008D4225">
        <w:rPr>
          <w:lang w:val="en-GB"/>
        </w:rPr>
        <w:t xml:space="preserve">NDM </w:t>
      </w:r>
      <w:r w:rsidR="000B5852" w:rsidRPr="008D4225">
        <w:rPr>
          <w:lang w:val="en-GB"/>
        </w:rPr>
        <w:t>(</w:t>
      </w:r>
      <w:r w:rsidR="008D4225" w:rsidRPr="008D4225">
        <w:rPr>
          <w:lang w:val="en-GB"/>
        </w:rPr>
        <w:t>252</w:t>
      </w:r>
      <w:r w:rsidR="00F00BB0" w:rsidRPr="008D4225">
        <w:rPr>
          <w:lang w:val="en-GB"/>
        </w:rPr>
        <w:t>/</w:t>
      </w:r>
      <w:r w:rsidR="008D4225" w:rsidRPr="008D4225">
        <w:rPr>
          <w:lang w:val="en-GB"/>
        </w:rPr>
        <w:t>827</w:t>
      </w:r>
      <w:r w:rsidR="00F00BB0" w:rsidRPr="008D4225">
        <w:rPr>
          <w:lang w:val="en-GB"/>
        </w:rPr>
        <w:t xml:space="preserve">, </w:t>
      </w:r>
      <w:r w:rsidR="008D4225" w:rsidRPr="008D4225">
        <w:rPr>
          <w:lang w:val="en-GB"/>
        </w:rPr>
        <w:t>30.5</w:t>
      </w:r>
      <w:r w:rsidR="00DA354B" w:rsidRPr="008D4225">
        <w:rPr>
          <w:lang w:val="en-GB"/>
        </w:rPr>
        <w:t>%)</w:t>
      </w:r>
      <w:r w:rsidR="00F64FF3" w:rsidRPr="008D4225">
        <w:rPr>
          <w:lang w:val="en-GB"/>
        </w:rPr>
        <w:t xml:space="preserve"> and OXA-48-like </w:t>
      </w:r>
      <w:r w:rsidR="00DA354B" w:rsidRPr="008D4225">
        <w:rPr>
          <w:lang w:val="en-GB"/>
        </w:rPr>
        <w:t>(</w:t>
      </w:r>
      <w:r w:rsidR="008D4225" w:rsidRPr="008D4225">
        <w:rPr>
          <w:lang w:val="en-GB"/>
        </w:rPr>
        <w:t>74</w:t>
      </w:r>
      <w:r w:rsidR="00F00BB0" w:rsidRPr="008D4225">
        <w:rPr>
          <w:lang w:val="en-GB"/>
        </w:rPr>
        <w:t>/</w:t>
      </w:r>
      <w:r w:rsidR="008D4225" w:rsidRPr="008D4225">
        <w:rPr>
          <w:lang w:val="en-GB"/>
        </w:rPr>
        <w:t>827</w:t>
      </w:r>
      <w:r w:rsidR="00F00BB0" w:rsidRPr="008D4225">
        <w:rPr>
          <w:lang w:val="en-GB"/>
        </w:rPr>
        <w:t xml:space="preserve">, </w:t>
      </w:r>
      <w:r w:rsidR="008D4225" w:rsidRPr="008D4225">
        <w:rPr>
          <w:lang w:val="en-GB"/>
        </w:rPr>
        <w:t>8.9</w:t>
      </w:r>
      <w:r w:rsidR="00DA354B" w:rsidRPr="008D4225">
        <w:rPr>
          <w:lang w:val="en-GB"/>
        </w:rPr>
        <w:t>%</w:t>
      </w:r>
      <w:r w:rsidR="00F64FF3" w:rsidRPr="008D4225">
        <w:rPr>
          <w:lang w:val="en-GB"/>
        </w:rPr>
        <w:t>)</w:t>
      </w:r>
      <w:r w:rsidR="0054114A" w:rsidRPr="008D4225">
        <w:rPr>
          <w:lang w:val="en-GB"/>
        </w:rPr>
        <w:t xml:space="preserve"> </w:t>
      </w:r>
      <w:r w:rsidR="008F0A40">
        <w:rPr>
          <w:lang w:val="en-GB"/>
        </w:rPr>
        <w:t>–</w:t>
      </w:r>
      <w:r w:rsidR="00F64FF3" w:rsidRPr="008D4225">
        <w:rPr>
          <w:lang w:val="en-GB"/>
        </w:rPr>
        <w:t xml:space="preserve"> </w:t>
      </w:r>
      <w:r w:rsidR="00582120" w:rsidRPr="008D4225">
        <w:rPr>
          <w:lang w:val="en-GB"/>
        </w:rPr>
        <w:t>when produced alone</w:t>
      </w:r>
      <w:r w:rsidR="000B5852" w:rsidRPr="008D4225">
        <w:rPr>
          <w:lang w:val="en-GB"/>
        </w:rPr>
        <w:t xml:space="preserve">, </w:t>
      </w:r>
      <w:r w:rsidR="00F64FF3" w:rsidRPr="008D4225">
        <w:rPr>
          <w:lang w:val="en-GB"/>
        </w:rPr>
        <w:t xml:space="preserve">accounted for </w:t>
      </w:r>
      <w:r w:rsidR="008F0A40">
        <w:rPr>
          <w:lang w:val="en-GB"/>
        </w:rPr>
        <w:t xml:space="preserve">over </w:t>
      </w:r>
      <w:r w:rsidR="00F64FF3" w:rsidRPr="008D4225">
        <w:rPr>
          <w:lang w:val="en-GB"/>
        </w:rPr>
        <w:t>9</w:t>
      </w:r>
      <w:r w:rsidR="008F0A40">
        <w:rPr>
          <w:lang w:val="en-GB"/>
        </w:rPr>
        <w:t>0</w:t>
      </w:r>
      <w:r w:rsidR="00F64FF3" w:rsidRPr="008D4225">
        <w:rPr>
          <w:lang w:val="en-GB"/>
        </w:rPr>
        <w:t xml:space="preserve">% </w:t>
      </w:r>
      <w:r w:rsidR="006D5F11" w:rsidRPr="008D4225">
        <w:rPr>
          <w:lang w:val="en-GB"/>
        </w:rPr>
        <w:t>(</w:t>
      </w:r>
      <w:r w:rsidR="008D4225" w:rsidRPr="008D4225">
        <w:rPr>
          <w:lang w:val="en-GB"/>
        </w:rPr>
        <w:t>759</w:t>
      </w:r>
      <w:r w:rsidR="00F00BB0" w:rsidRPr="008D4225">
        <w:rPr>
          <w:lang w:val="en-GB"/>
        </w:rPr>
        <w:t>/</w:t>
      </w:r>
      <w:r w:rsidR="008D4225" w:rsidRPr="008D4225">
        <w:rPr>
          <w:lang w:val="en-GB"/>
        </w:rPr>
        <w:t>827</w:t>
      </w:r>
      <w:r w:rsidR="006D5F11" w:rsidRPr="008D4225">
        <w:rPr>
          <w:lang w:val="en-GB"/>
        </w:rPr>
        <w:t xml:space="preserve">) </w:t>
      </w:r>
      <w:r w:rsidR="00F64FF3" w:rsidRPr="008D4225">
        <w:rPr>
          <w:lang w:val="en-GB"/>
        </w:rPr>
        <w:t xml:space="preserve">of all </w:t>
      </w:r>
      <w:r w:rsidR="00F64FF3" w:rsidRPr="008D4225">
        <w:rPr>
          <w:i/>
          <w:iCs/>
          <w:lang w:val="en-GB"/>
        </w:rPr>
        <w:t>Enterobacterales</w:t>
      </w:r>
      <w:r w:rsidR="00F64FF3" w:rsidRPr="008D4225">
        <w:rPr>
          <w:lang w:val="en-GB"/>
        </w:rPr>
        <w:t xml:space="preserve"> with a confirmed carbapenemase</w:t>
      </w:r>
      <w:r w:rsidR="00E014C0" w:rsidRPr="008D4225">
        <w:rPr>
          <w:lang w:val="en-GB"/>
        </w:rPr>
        <w:t>.</w:t>
      </w:r>
    </w:p>
    <w:p w14:paraId="1C77F1F6" w14:textId="0773810B" w:rsidR="000345D9" w:rsidRPr="008D4225" w:rsidRDefault="000345D9" w:rsidP="000345D9">
      <w:pPr>
        <w:rPr>
          <w:lang w:val="en-GB"/>
        </w:rPr>
      </w:pPr>
      <w:r w:rsidRPr="008D4225">
        <w:rPr>
          <w:lang w:val="en-GB"/>
        </w:rPr>
        <w:t xml:space="preserve">IMP types alone accounted for </w:t>
      </w:r>
      <w:r w:rsidR="008D4225">
        <w:rPr>
          <w:lang w:val="en-GB"/>
        </w:rPr>
        <w:t>52</w:t>
      </w:r>
      <w:r w:rsidR="00EA2E10">
        <w:rPr>
          <w:lang w:val="en-GB"/>
        </w:rPr>
        <w:t>.4</w:t>
      </w:r>
      <w:r w:rsidRPr="008D4225">
        <w:rPr>
          <w:lang w:val="en-GB"/>
        </w:rPr>
        <w:t>% (</w:t>
      </w:r>
      <w:r w:rsidR="008D4225">
        <w:rPr>
          <w:lang w:val="en-GB"/>
        </w:rPr>
        <w:t>433</w:t>
      </w:r>
      <w:r w:rsidRPr="008D4225">
        <w:rPr>
          <w:lang w:val="en-GB"/>
        </w:rPr>
        <w:t>/</w:t>
      </w:r>
      <w:r w:rsidR="008D4225">
        <w:rPr>
          <w:lang w:val="en-GB"/>
        </w:rPr>
        <w:t>827</w:t>
      </w:r>
      <w:r w:rsidRPr="008D4225">
        <w:rPr>
          <w:lang w:val="en-GB"/>
        </w:rPr>
        <w:t>) of all carbapenemases; they were found in 2</w:t>
      </w:r>
      <w:r w:rsidR="008D4225" w:rsidRPr="008D4225">
        <w:rPr>
          <w:lang w:val="en-GB"/>
        </w:rPr>
        <w:t>4</w:t>
      </w:r>
      <w:r w:rsidRPr="008D4225">
        <w:rPr>
          <w:lang w:val="en-GB"/>
        </w:rPr>
        <w:t> different species (Figure </w:t>
      </w:r>
      <w:r w:rsidR="002A3F14" w:rsidRPr="008D4225">
        <w:rPr>
          <w:lang w:val="en-GB"/>
        </w:rPr>
        <w:t>7</w:t>
      </w:r>
      <w:r w:rsidRPr="008D4225">
        <w:rPr>
          <w:lang w:val="en-GB"/>
        </w:rPr>
        <w:t xml:space="preserve">). </w:t>
      </w:r>
      <w:r w:rsidR="004273DA" w:rsidRPr="008D4225">
        <w:rPr>
          <w:rStyle w:val="Emphasis"/>
          <w:rFonts w:eastAsiaTheme="majorEastAsia"/>
          <w:lang w:val="en-GB"/>
        </w:rPr>
        <w:t xml:space="preserve">Enterobacter </w:t>
      </w:r>
      <w:r w:rsidRPr="008D4225">
        <w:rPr>
          <w:rStyle w:val="Emphasis"/>
          <w:rFonts w:eastAsiaTheme="majorEastAsia"/>
          <w:lang w:val="en-GB"/>
        </w:rPr>
        <w:t>cloacae</w:t>
      </w:r>
      <w:r w:rsidRPr="008D4225">
        <w:rPr>
          <w:lang w:val="en-GB"/>
        </w:rPr>
        <w:t xml:space="preserve"> complex accounted for </w:t>
      </w:r>
      <w:r w:rsidR="00763107" w:rsidRPr="008D4225">
        <w:rPr>
          <w:lang w:val="en-GB"/>
        </w:rPr>
        <w:t>4</w:t>
      </w:r>
      <w:r w:rsidR="008D4225" w:rsidRPr="008D4225">
        <w:rPr>
          <w:lang w:val="en-GB"/>
        </w:rPr>
        <w:t>1</w:t>
      </w:r>
      <w:r w:rsidR="00EA2E10">
        <w:rPr>
          <w:lang w:val="en-GB"/>
        </w:rPr>
        <w:t>.3</w:t>
      </w:r>
      <w:r w:rsidRPr="008D4225">
        <w:rPr>
          <w:lang w:val="en-GB"/>
        </w:rPr>
        <w:t>% (</w:t>
      </w:r>
      <w:r w:rsidR="00763107" w:rsidRPr="008D4225">
        <w:rPr>
          <w:lang w:val="en-GB"/>
        </w:rPr>
        <w:t>1</w:t>
      </w:r>
      <w:r w:rsidR="008D4225" w:rsidRPr="008D4225">
        <w:rPr>
          <w:lang w:val="en-GB"/>
        </w:rPr>
        <w:t>79</w:t>
      </w:r>
      <w:r w:rsidRPr="008D4225">
        <w:rPr>
          <w:lang w:val="en-GB"/>
        </w:rPr>
        <w:t>/</w:t>
      </w:r>
      <w:r w:rsidR="008D4225" w:rsidRPr="008D4225">
        <w:rPr>
          <w:lang w:val="en-GB"/>
        </w:rPr>
        <w:t>433</w:t>
      </w:r>
      <w:r w:rsidRPr="008D4225">
        <w:rPr>
          <w:lang w:val="en-GB"/>
        </w:rPr>
        <w:t xml:space="preserve">) of all IMP types and </w:t>
      </w:r>
      <w:r w:rsidR="00763107" w:rsidRPr="008D4225">
        <w:rPr>
          <w:lang w:val="en-GB"/>
        </w:rPr>
        <w:t>2</w:t>
      </w:r>
      <w:r w:rsidR="00EA2E10">
        <w:rPr>
          <w:lang w:val="en-GB"/>
        </w:rPr>
        <w:t>1.6</w:t>
      </w:r>
      <w:r w:rsidRPr="008D4225">
        <w:rPr>
          <w:lang w:val="en-GB"/>
        </w:rPr>
        <w:t>% (</w:t>
      </w:r>
      <w:r w:rsidR="00763107" w:rsidRPr="008D4225">
        <w:rPr>
          <w:lang w:val="en-GB"/>
        </w:rPr>
        <w:t>1</w:t>
      </w:r>
      <w:r w:rsidR="008D4225" w:rsidRPr="008D4225">
        <w:rPr>
          <w:lang w:val="en-GB"/>
        </w:rPr>
        <w:t>79</w:t>
      </w:r>
      <w:r w:rsidRPr="008D4225">
        <w:rPr>
          <w:lang w:val="en-GB"/>
        </w:rPr>
        <w:t>/</w:t>
      </w:r>
      <w:r w:rsidR="008D4225" w:rsidRPr="008D4225">
        <w:rPr>
          <w:lang w:val="en-GB"/>
        </w:rPr>
        <w:t>827</w:t>
      </w:r>
      <w:r w:rsidRPr="008D4225">
        <w:rPr>
          <w:lang w:val="en-GB"/>
        </w:rPr>
        <w:t>) of all CPE.</w:t>
      </w:r>
    </w:p>
    <w:p w14:paraId="408A32C0" w14:textId="2D93A5E7" w:rsidR="006E1275" w:rsidRPr="000A61BF" w:rsidRDefault="000345D9" w:rsidP="007455EC">
      <w:pPr>
        <w:spacing w:before="240"/>
        <w:rPr>
          <w:lang w:val="en-GB"/>
        </w:rPr>
      </w:pPr>
      <w:r w:rsidRPr="000A61BF">
        <w:rPr>
          <w:lang w:val="en-GB"/>
        </w:rPr>
        <w:t xml:space="preserve">NDM carbapenemase types were found mainly in </w:t>
      </w:r>
      <w:r w:rsidR="0054114A" w:rsidRPr="000A61BF">
        <w:rPr>
          <w:i/>
          <w:iCs/>
          <w:lang w:val="en-GB"/>
        </w:rPr>
        <w:t>Escherichia</w:t>
      </w:r>
      <w:r w:rsidR="0054114A" w:rsidRPr="000A61BF">
        <w:rPr>
          <w:lang w:val="en-GB"/>
        </w:rPr>
        <w:t xml:space="preserve"> </w:t>
      </w:r>
      <w:r w:rsidRPr="000A61BF">
        <w:rPr>
          <w:rStyle w:val="Emphasis"/>
          <w:rFonts w:eastAsiaTheme="majorEastAsia"/>
          <w:lang w:val="en-GB"/>
        </w:rPr>
        <w:t>coli</w:t>
      </w:r>
      <w:r w:rsidRPr="000A61BF">
        <w:rPr>
          <w:lang w:val="en-GB"/>
        </w:rPr>
        <w:t xml:space="preserve"> (</w:t>
      </w:r>
      <w:r w:rsidR="008D4225" w:rsidRPr="000A61BF">
        <w:rPr>
          <w:lang w:val="en-GB"/>
        </w:rPr>
        <w:t>147</w:t>
      </w:r>
      <w:r w:rsidR="005564EF" w:rsidRPr="000A61BF">
        <w:rPr>
          <w:lang w:val="en-GB"/>
        </w:rPr>
        <w:t>/</w:t>
      </w:r>
      <w:r w:rsidR="008D4225" w:rsidRPr="000A61BF">
        <w:rPr>
          <w:lang w:val="en-GB"/>
        </w:rPr>
        <w:t>252</w:t>
      </w:r>
      <w:r w:rsidR="00F00BB0" w:rsidRPr="000A61BF">
        <w:rPr>
          <w:lang w:val="en-GB"/>
        </w:rPr>
        <w:t xml:space="preserve">, </w:t>
      </w:r>
      <w:r w:rsidR="008D4225" w:rsidRPr="000A61BF">
        <w:rPr>
          <w:lang w:val="en-GB"/>
        </w:rPr>
        <w:t>58</w:t>
      </w:r>
      <w:r w:rsidR="00FB2C1D">
        <w:rPr>
          <w:lang w:val="en-GB"/>
        </w:rPr>
        <w:t>.3</w:t>
      </w:r>
      <w:r w:rsidRPr="000A61BF">
        <w:rPr>
          <w:lang w:val="en-GB"/>
        </w:rPr>
        <w:t xml:space="preserve">%), and OXA-48-like types in </w:t>
      </w:r>
      <w:r w:rsidR="0054114A" w:rsidRPr="000A61BF">
        <w:rPr>
          <w:rStyle w:val="Emphasis"/>
          <w:rFonts w:eastAsiaTheme="majorEastAsia"/>
          <w:lang w:val="en-GB"/>
        </w:rPr>
        <w:t>E. </w:t>
      </w:r>
      <w:r w:rsidRPr="000A61BF">
        <w:rPr>
          <w:i/>
          <w:iCs/>
          <w:lang w:val="en-GB"/>
        </w:rPr>
        <w:t>coli</w:t>
      </w:r>
      <w:r w:rsidR="007455EC" w:rsidRPr="000A61BF">
        <w:rPr>
          <w:lang w:val="en-GB"/>
        </w:rPr>
        <w:t xml:space="preserve"> </w:t>
      </w:r>
      <w:r w:rsidR="004815C8">
        <w:rPr>
          <w:lang w:val="en-GB"/>
        </w:rPr>
        <w:t>(33/74, 4</w:t>
      </w:r>
      <w:r w:rsidR="00EA2E10">
        <w:rPr>
          <w:lang w:val="en-GB"/>
        </w:rPr>
        <w:t>4.6</w:t>
      </w:r>
      <w:r w:rsidR="004815C8">
        <w:rPr>
          <w:lang w:val="en-GB"/>
        </w:rPr>
        <w:t xml:space="preserve">%) </w:t>
      </w:r>
      <w:r w:rsidRPr="000A61BF">
        <w:rPr>
          <w:lang w:val="en-GB"/>
        </w:rPr>
        <w:t xml:space="preserve">and </w:t>
      </w:r>
      <w:r w:rsidRPr="000A61BF">
        <w:rPr>
          <w:i/>
          <w:iCs/>
          <w:lang w:val="en-GB"/>
        </w:rPr>
        <w:t>K</w:t>
      </w:r>
      <w:r w:rsidR="004273DA" w:rsidRPr="000A61BF">
        <w:rPr>
          <w:i/>
          <w:iCs/>
          <w:lang w:val="en-GB"/>
        </w:rPr>
        <w:t>lebsiella</w:t>
      </w:r>
      <w:r w:rsidRPr="000A61BF">
        <w:rPr>
          <w:i/>
          <w:iCs/>
          <w:lang w:val="en-GB"/>
        </w:rPr>
        <w:t> pneumoniae</w:t>
      </w:r>
      <w:r w:rsidRPr="000A61BF">
        <w:rPr>
          <w:lang w:val="en-GB"/>
        </w:rPr>
        <w:t xml:space="preserve"> </w:t>
      </w:r>
      <w:r w:rsidR="005564EF" w:rsidRPr="000A61BF">
        <w:rPr>
          <w:lang w:val="en-GB"/>
        </w:rPr>
        <w:t>(</w:t>
      </w:r>
      <w:r w:rsidR="004815C8">
        <w:rPr>
          <w:lang w:val="en-GB"/>
        </w:rPr>
        <w:t>34/74, 4</w:t>
      </w:r>
      <w:r w:rsidR="00EA2E10">
        <w:rPr>
          <w:lang w:val="en-GB"/>
        </w:rPr>
        <w:t>5.9</w:t>
      </w:r>
      <w:r w:rsidR="004815C8">
        <w:rPr>
          <w:lang w:val="en-GB"/>
        </w:rPr>
        <w:t>%</w:t>
      </w:r>
      <w:r w:rsidRPr="000A61BF">
        <w:rPr>
          <w:lang w:val="en-GB"/>
        </w:rPr>
        <w:t>).</w:t>
      </w:r>
    </w:p>
    <w:p w14:paraId="10C9B510" w14:textId="4CF56301" w:rsidR="00B02FF1" w:rsidRPr="009C1389" w:rsidRDefault="003E626A" w:rsidP="003E626A">
      <w:r w:rsidRPr="00BD0BE9">
        <w:t>Monthly trends for the top five carbapenemase types (IMP</w:t>
      </w:r>
      <w:r w:rsidR="002C205B" w:rsidRPr="00BD0BE9">
        <w:t>,</w:t>
      </w:r>
      <w:r w:rsidRPr="00BD0BE9">
        <w:t xml:space="preserve"> NDM</w:t>
      </w:r>
      <w:r w:rsidR="002C205B" w:rsidRPr="00BD0BE9">
        <w:t>,</w:t>
      </w:r>
      <w:r w:rsidRPr="00BD0BE9">
        <w:t xml:space="preserve"> OXA-48-like</w:t>
      </w:r>
      <w:r w:rsidR="002C205B" w:rsidRPr="00BD0BE9">
        <w:t>,</w:t>
      </w:r>
      <w:r w:rsidRPr="00BD0BE9">
        <w:t xml:space="preserve"> KPC</w:t>
      </w:r>
      <w:r w:rsidR="002C205B" w:rsidRPr="00BD0BE9">
        <w:t xml:space="preserve"> and</w:t>
      </w:r>
      <w:r w:rsidRPr="00BD0BE9">
        <w:t xml:space="preserve"> NDM-OXA-48-like) reported over </w:t>
      </w:r>
      <w:r w:rsidR="00996160" w:rsidRPr="00BD0BE9">
        <w:t>f</w:t>
      </w:r>
      <w:r w:rsidR="00A13861" w:rsidRPr="00BD0BE9">
        <w:t>ive</w:t>
      </w:r>
      <w:r w:rsidRPr="00BD0BE9">
        <w:t xml:space="preserve"> years are shown in Figure</w:t>
      </w:r>
      <w:r w:rsidR="007B5858" w:rsidRPr="00BD0BE9">
        <w:t> </w:t>
      </w:r>
      <w:r w:rsidRPr="00BD0BE9">
        <w:t>8</w:t>
      </w:r>
      <w:r w:rsidR="00BD0864" w:rsidRPr="00BD0BE9">
        <w:t xml:space="preserve"> (national)</w:t>
      </w:r>
      <w:r w:rsidR="00AF0035" w:rsidRPr="00BD0BE9">
        <w:t>.</w:t>
      </w:r>
      <w:r w:rsidR="00DE56DD" w:rsidRPr="00BD0BE9">
        <w:t xml:space="preserve"> </w:t>
      </w:r>
      <w:r w:rsidR="002C205B" w:rsidRPr="00BD0BE9">
        <w:t>T</w:t>
      </w:r>
      <w:r w:rsidR="00DE56DD" w:rsidRPr="00BD0BE9">
        <w:t xml:space="preserve">hree-year </w:t>
      </w:r>
      <w:r w:rsidR="00D53215" w:rsidRPr="00BD0BE9">
        <w:t xml:space="preserve">trends by state and territory </w:t>
      </w:r>
      <w:r w:rsidR="0054114A" w:rsidRPr="00BD0BE9">
        <w:t xml:space="preserve">are shown </w:t>
      </w:r>
      <w:r w:rsidR="006A222D" w:rsidRPr="00BD0BE9">
        <w:t xml:space="preserve">in </w:t>
      </w:r>
      <w:r w:rsidR="00BD0864" w:rsidRPr="00BD0BE9">
        <w:t>Figure</w:t>
      </w:r>
      <w:r w:rsidR="007B5858" w:rsidRPr="00BD0BE9">
        <w:t> </w:t>
      </w:r>
      <w:r w:rsidR="00BD0864" w:rsidRPr="00BD0BE9">
        <w:t>10</w:t>
      </w:r>
      <w:r w:rsidRPr="00BD0BE9">
        <w:t>.</w:t>
      </w:r>
    </w:p>
    <w:p w14:paraId="2533DAF7" w14:textId="71884D1D" w:rsidR="00D82CC8" w:rsidRPr="00965EB3" w:rsidRDefault="00E352B3" w:rsidP="00D82CC8">
      <w:pPr>
        <w:rPr>
          <w:lang w:val="en-GB"/>
        </w:rPr>
      </w:pPr>
      <w:r w:rsidRPr="000C330D">
        <w:rPr>
          <w:lang w:val="en-GB"/>
        </w:rPr>
        <w:t xml:space="preserve">The number of </w:t>
      </w:r>
      <w:r w:rsidR="00D82CC8" w:rsidRPr="000C330D">
        <w:rPr>
          <w:lang w:val="en-GB"/>
        </w:rPr>
        <w:t xml:space="preserve">IMP types </w:t>
      </w:r>
      <w:r w:rsidR="00A54180">
        <w:rPr>
          <w:lang w:val="en-GB"/>
        </w:rPr>
        <w:t xml:space="preserve">(alone or co-produced with other types) </w:t>
      </w:r>
      <w:r w:rsidRPr="000C330D">
        <w:rPr>
          <w:lang w:val="en-GB"/>
        </w:rPr>
        <w:t xml:space="preserve">reported </w:t>
      </w:r>
      <w:r w:rsidR="00D82CC8" w:rsidRPr="000C330D">
        <w:rPr>
          <w:lang w:val="en-GB"/>
        </w:rPr>
        <w:t>in 202</w:t>
      </w:r>
      <w:r w:rsidR="000C330D" w:rsidRPr="000C330D">
        <w:rPr>
          <w:lang w:val="en-GB"/>
        </w:rPr>
        <w:t>2</w:t>
      </w:r>
      <w:r w:rsidR="00A54180">
        <w:rPr>
          <w:lang w:val="en-GB"/>
        </w:rPr>
        <w:t xml:space="preserve"> (</w:t>
      </w:r>
      <w:r w:rsidR="00A54180">
        <w:rPr>
          <w:i/>
          <w:iCs/>
          <w:lang w:val="en-GB"/>
        </w:rPr>
        <w:t>n </w:t>
      </w:r>
      <w:r w:rsidR="00A54180">
        <w:rPr>
          <w:lang w:val="en-GB"/>
        </w:rPr>
        <w:t>= 438)</w:t>
      </w:r>
      <w:r w:rsidR="0088574D">
        <w:rPr>
          <w:lang w:val="en-GB"/>
        </w:rPr>
        <w:t>,</w:t>
      </w:r>
      <w:r w:rsidR="000C330D" w:rsidRPr="000C330D">
        <w:rPr>
          <w:lang w:val="en-GB"/>
        </w:rPr>
        <w:t xml:space="preserve"> increased </w:t>
      </w:r>
      <w:r w:rsidR="00A54180">
        <w:rPr>
          <w:lang w:val="en-GB"/>
        </w:rPr>
        <w:t xml:space="preserve">by 14.4% </w:t>
      </w:r>
      <w:r w:rsidR="000C330D" w:rsidRPr="000C330D">
        <w:rPr>
          <w:lang w:val="en-GB"/>
        </w:rPr>
        <w:t>compared to 2021</w:t>
      </w:r>
      <w:r w:rsidR="00D82CC8" w:rsidRPr="000C330D">
        <w:rPr>
          <w:lang w:val="en-GB"/>
        </w:rPr>
        <w:t xml:space="preserve"> </w:t>
      </w:r>
      <w:r w:rsidRPr="000C330D">
        <w:rPr>
          <w:lang w:val="en-GB"/>
        </w:rPr>
        <w:t>(</w:t>
      </w:r>
      <w:r w:rsidR="00C60879" w:rsidRPr="000C330D">
        <w:rPr>
          <w:i/>
          <w:iCs/>
          <w:lang w:val="en-GB"/>
        </w:rPr>
        <w:t>n</w:t>
      </w:r>
      <w:r w:rsidR="00C60879" w:rsidRPr="000C330D">
        <w:rPr>
          <w:lang w:val="en-GB"/>
        </w:rPr>
        <w:t> = 3</w:t>
      </w:r>
      <w:r w:rsidR="009E7959">
        <w:rPr>
          <w:lang w:val="en-GB"/>
        </w:rPr>
        <w:t>83</w:t>
      </w:r>
      <w:r w:rsidRPr="0088574D">
        <w:rPr>
          <w:lang w:val="en-GB"/>
        </w:rPr>
        <w:t>)</w:t>
      </w:r>
      <w:r w:rsidR="008A515B" w:rsidRPr="0088574D">
        <w:rPr>
          <w:lang w:val="en-GB"/>
        </w:rPr>
        <w:t xml:space="preserve">. </w:t>
      </w:r>
      <w:r w:rsidR="00D82CC8" w:rsidRPr="0088574D">
        <w:rPr>
          <w:lang w:val="en-GB"/>
        </w:rPr>
        <w:t xml:space="preserve">IMP-types accounted for </w:t>
      </w:r>
      <w:r w:rsidR="000E39E9" w:rsidRPr="0088574D">
        <w:rPr>
          <w:lang w:val="en-GB"/>
        </w:rPr>
        <w:t>7</w:t>
      </w:r>
      <w:r w:rsidR="0088574D" w:rsidRPr="0088574D">
        <w:rPr>
          <w:lang w:val="en-GB"/>
        </w:rPr>
        <w:t>2</w:t>
      </w:r>
      <w:r w:rsidR="00D82CC8" w:rsidRPr="0088574D">
        <w:rPr>
          <w:lang w:val="en-GB"/>
        </w:rPr>
        <w:t>%</w:t>
      </w:r>
      <w:r w:rsidR="00F00BB0" w:rsidRPr="0088574D">
        <w:rPr>
          <w:lang w:val="en-GB"/>
        </w:rPr>
        <w:t xml:space="preserve"> (</w:t>
      </w:r>
      <w:r w:rsidR="0088574D" w:rsidRPr="0088574D">
        <w:rPr>
          <w:lang w:val="en-GB"/>
        </w:rPr>
        <w:t>167</w:t>
      </w:r>
      <w:r w:rsidR="00C60879" w:rsidRPr="0088574D">
        <w:rPr>
          <w:lang w:val="en-GB"/>
        </w:rPr>
        <w:t>/</w:t>
      </w:r>
      <w:r w:rsidR="0088574D" w:rsidRPr="0088574D">
        <w:rPr>
          <w:lang w:val="en-GB"/>
        </w:rPr>
        <w:t>232</w:t>
      </w:r>
      <w:r w:rsidR="00F00BB0" w:rsidRPr="0088574D">
        <w:rPr>
          <w:lang w:val="en-GB"/>
        </w:rPr>
        <w:t>)</w:t>
      </w:r>
      <w:r w:rsidR="00D82CC8" w:rsidRPr="0088574D">
        <w:rPr>
          <w:lang w:val="en-GB"/>
        </w:rPr>
        <w:t xml:space="preserve"> of all CPE reported from Queensland</w:t>
      </w:r>
      <w:r w:rsidR="000E39E9" w:rsidRPr="0088574D">
        <w:rPr>
          <w:lang w:val="en-GB"/>
        </w:rPr>
        <w:t xml:space="preserve">, </w:t>
      </w:r>
      <w:r w:rsidR="0088574D" w:rsidRPr="0088574D">
        <w:rPr>
          <w:lang w:val="en-GB"/>
        </w:rPr>
        <w:t>64</w:t>
      </w:r>
      <w:r w:rsidR="00EA2E10">
        <w:rPr>
          <w:lang w:val="en-GB"/>
        </w:rPr>
        <w:t>.4</w:t>
      </w:r>
      <w:r w:rsidR="000E39E9" w:rsidRPr="0088574D">
        <w:rPr>
          <w:lang w:val="en-GB"/>
        </w:rPr>
        <w:t xml:space="preserve">% </w:t>
      </w:r>
      <w:r w:rsidR="00F00BB0" w:rsidRPr="0088574D">
        <w:rPr>
          <w:lang w:val="en-GB"/>
        </w:rPr>
        <w:t>(</w:t>
      </w:r>
      <w:r w:rsidR="00C60879" w:rsidRPr="0088574D">
        <w:rPr>
          <w:lang w:val="en-GB"/>
        </w:rPr>
        <w:t>1</w:t>
      </w:r>
      <w:r w:rsidR="0088574D" w:rsidRPr="0088574D">
        <w:rPr>
          <w:lang w:val="en-GB"/>
        </w:rPr>
        <w:t>92</w:t>
      </w:r>
      <w:r w:rsidR="00C60879" w:rsidRPr="0088574D">
        <w:rPr>
          <w:lang w:val="en-GB"/>
        </w:rPr>
        <w:t>/</w:t>
      </w:r>
      <w:r w:rsidR="00F00BB0" w:rsidRPr="0088574D">
        <w:rPr>
          <w:lang w:val="en-GB"/>
        </w:rPr>
        <w:t>2</w:t>
      </w:r>
      <w:r w:rsidR="0088574D" w:rsidRPr="0088574D">
        <w:rPr>
          <w:lang w:val="en-GB"/>
        </w:rPr>
        <w:t>98</w:t>
      </w:r>
      <w:r w:rsidR="00F00BB0" w:rsidRPr="0088574D">
        <w:rPr>
          <w:lang w:val="en-GB"/>
        </w:rPr>
        <w:t xml:space="preserve">) </w:t>
      </w:r>
      <w:r w:rsidR="000E39E9" w:rsidRPr="0088574D">
        <w:rPr>
          <w:lang w:val="en-GB"/>
        </w:rPr>
        <w:t>from</w:t>
      </w:r>
      <w:r w:rsidR="00C60879" w:rsidRPr="0088574D">
        <w:rPr>
          <w:lang w:val="en-GB"/>
        </w:rPr>
        <w:t xml:space="preserve"> </w:t>
      </w:r>
      <w:r w:rsidR="00F91C2F">
        <w:rPr>
          <w:lang w:val="en-GB"/>
        </w:rPr>
        <w:t>NSW</w:t>
      </w:r>
      <w:r w:rsidR="0088574D">
        <w:rPr>
          <w:lang w:val="en-GB"/>
        </w:rPr>
        <w:t>, and 40</w:t>
      </w:r>
      <w:r w:rsidR="00BF207C">
        <w:rPr>
          <w:lang w:val="en-GB"/>
        </w:rPr>
        <w:t>.5</w:t>
      </w:r>
      <w:r w:rsidR="0088574D">
        <w:rPr>
          <w:lang w:val="en-GB"/>
        </w:rPr>
        <w:t xml:space="preserve">% (15/37) from </w:t>
      </w:r>
      <w:r w:rsidR="008928E5">
        <w:rPr>
          <w:lang w:val="en-GB"/>
        </w:rPr>
        <w:t>WA</w:t>
      </w:r>
      <w:r w:rsidR="00D82CC8" w:rsidRPr="0088574D">
        <w:rPr>
          <w:lang w:val="en-GB"/>
        </w:rPr>
        <w:t xml:space="preserve">. </w:t>
      </w:r>
      <w:r w:rsidR="0088574D">
        <w:rPr>
          <w:lang w:val="en-GB"/>
        </w:rPr>
        <w:t xml:space="preserve">All CPE from the </w:t>
      </w:r>
      <w:r w:rsidR="00336DB7">
        <w:rPr>
          <w:lang w:val="en-GB"/>
        </w:rPr>
        <w:t>NT</w:t>
      </w:r>
      <w:r w:rsidR="0088574D">
        <w:rPr>
          <w:lang w:val="en-GB"/>
        </w:rPr>
        <w:t xml:space="preserve"> were IMP-types</w:t>
      </w:r>
      <w:r w:rsidR="000B70C2">
        <w:rPr>
          <w:lang w:val="en-GB"/>
        </w:rPr>
        <w:t xml:space="preserve"> (</w:t>
      </w:r>
      <w:r w:rsidR="000B70C2">
        <w:rPr>
          <w:i/>
          <w:iCs/>
          <w:lang w:val="en-GB"/>
        </w:rPr>
        <w:t>n</w:t>
      </w:r>
      <w:r w:rsidR="000B70C2">
        <w:rPr>
          <w:lang w:val="en-GB"/>
        </w:rPr>
        <w:t> = 2) while</w:t>
      </w:r>
      <w:r w:rsidR="0088574D">
        <w:rPr>
          <w:lang w:val="en-GB"/>
        </w:rPr>
        <w:t xml:space="preserve"> </w:t>
      </w:r>
      <w:r w:rsidR="000B70C2">
        <w:rPr>
          <w:lang w:val="en-GB"/>
        </w:rPr>
        <w:t>o</w:t>
      </w:r>
      <w:r w:rsidR="0088574D">
        <w:rPr>
          <w:lang w:val="en-GB"/>
        </w:rPr>
        <w:t>nly 2</w:t>
      </w:r>
      <w:r w:rsidR="00EA2E10">
        <w:rPr>
          <w:lang w:val="en-GB"/>
        </w:rPr>
        <w:t>.4</w:t>
      </w:r>
      <w:r w:rsidR="0088574D">
        <w:rPr>
          <w:lang w:val="en-GB"/>
        </w:rPr>
        <w:t xml:space="preserve">% </w:t>
      </w:r>
      <w:r w:rsidR="002B4925">
        <w:rPr>
          <w:lang w:val="en-GB"/>
        </w:rPr>
        <w:t xml:space="preserve">(1/41) </w:t>
      </w:r>
      <w:r w:rsidR="0088574D">
        <w:rPr>
          <w:lang w:val="en-GB"/>
        </w:rPr>
        <w:t xml:space="preserve">of CPE from </w:t>
      </w:r>
      <w:r w:rsidR="005628FF">
        <w:rPr>
          <w:lang w:val="en-GB"/>
        </w:rPr>
        <w:t>SA</w:t>
      </w:r>
      <w:r w:rsidR="0088574D">
        <w:rPr>
          <w:lang w:val="en-GB"/>
        </w:rPr>
        <w:t xml:space="preserve"> were IMP-types. </w:t>
      </w:r>
      <w:r w:rsidR="00D82CC8" w:rsidRPr="009B0EDE">
        <w:rPr>
          <w:lang w:val="en-GB"/>
        </w:rPr>
        <w:t xml:space="preserve">All the strains that have been genetically sequenced to </w:t>
      </w:r>
      <w:r w:rsidR="00D82CC8" w:rsidRPr="00965EB3">
        <w:rPr>
          <w:lang w:val="en-GB"/>
        </w:rPr>
        <w:t>date (2</w:t>
      </w:r>
      <w:r w:rsidR="009B0EDE" w:rsidRPr="00965EB3">
        <w:rPr>
          <w:lang w:val="en-GB"/>
        </w:rPr>
        <w:t>80</w:t>
      </w:r>
      <w:r w:rsidR="00D82CC8" w:rsidRPr="00965EB3">
        <w:rPr>
          <w:lang w:val="en-GB"/>
        </w:rPr>
        <w:t>/</w:t>
      </w:r>
      <w:r w:rsidR="009B0EDE" w:rsidRPr="00965EB3">
        <w:rPr>
          <w:lang w:val="en-GB"/>
        </w:rPr>
        <w:t>438</w:t>
      </w:r>
      <w:r w:rsidR="00D82CC8" w:rsidRPr="00965EB3">
        <w:rPr>
          <w:lang w:val="en-GB"/>
        </w:rPr>
        <w:t xml:space="preserve">, </w:t>
      </w:r>
      <w:r w:rsidR="009B0EDE" w:rsidRPr="00965EB3">
        <w:rPr>
          <w:lang w:val="en-GB"/>
        </w:rPr>
        <w:t>6</w:t>
      </w:r>
      <w:r w:rsidR="00EA2E10">
        <w:rPr>
          <w:lang w:val="en-GB"/>
        </w:rPr>
        <w:t>3.9</w:t>
      </w:r>
      <w:r w:rsidR="00D82CC8" w:rsidRPr="00965EB3">
        <w:rPr>
          <w:lang w:val="en-GB"/>
        </w:rPr>
        <w:t>%) were</w:t>
      </w:r>
      <w:r w:rsidR="009B0EDE" w:rsidRPr="00965EB3">
        <w:rPr>
          <w:lang w:val="en-GB"/>
        </w:rPr>
        <w:t xml:space="preserve"> either</w:t>
      </w:r>
      <w:r w:rsidR="00D82CC8" w:rsidRPr="00965EB3">
        <w:rPr>
          <w:lang w:val="en-GB"/>
        </w:rPr>
        <w:t xml:space="preserve"> </w:t>
      </w:r>
      <w:r w:rsidR="00D82CC8" w:rsidRPr="00965EB3">
        <w:rPr>
          <w:rStyle w:val="Emphasis"/>
          <w:rFonts w:eastAsiaTheme="majorEastAsia" w:cs="Arial"/>
          <w:lang w:val="en-GB"/>
        </w:rPr>
        <w:t>bla</w:t>
      </w:r>
      <w:r w:rsidR="00D82CC8" w:rsidRPr="00965EB3">
        <w:rPr>
          <w:vertAlign w:val="subscript"/>
          <w:lang w:val="en-GB"/>
        </w:rPr>
        <w:t>IMP</w:t>
      </w:r>
      <w:r w:rsidR="00D82CC8" w:rsidRPr="00965EB3">
        <w:rPr>
          <w:vertAlign w:val="subscript"/>
          <w:lang w:val="en-GB"/>
        </w:rPr>
        <w:noBreakHyphen/>
        <w:t>4</w:t>
      </w:r>
      <w:r w:rsidR="00D82CC8" w:rsidRPr="00965EB3">
        <w:rPr>
          <w:lang w:val="en-GB"/>
        </w:rPr>
        <w:t xml:space="preserve"> (</w:t>
      </w:r>
      <w:r w:rsidR="00D82CC8" w:rsidRPr="00965EB3">
        <w:rPr>
          <w:i/>
          <w:iCs/>
          <w:lang w:val="en-GB"/>
        </w:rPr>
        <w:t>n</w:t>
      </w:r>
      <w:r w:rsidR="00D82CC8" w:rsidRPr="00965EB3">
        <w:rPr>
          <w:lang w:val="en-GB"/>
        </w:rPr>
        <w:t> = </w:t>
      </w:r>
      <w:r w:rsidR="00965EB3" w:rsidRPr="00965EB3">
        <w:rPr>
          <w:lang w:val="en-GB"/>
        </w:rPr>
        <w:t>170</w:t>
      </w:r>
      <w:r w:rsidR="00D82CC8" w:rsidRPr="00965EB3">
        <w:rPr>
          <w:lang w:val="en-GB"/>
        </w:rPr>
        <w:t>)</w:t>
      </w:r>
      <w:r w:rsidR="008A515B" w:rsidRPr="00965EB3">
        <w:rPr>
          <w:lang w:val="en-GB"/>
        </w:rPr>
        <w:t xml:space="preserve">, </w:t>
      </w:r>
      <w:r w:rsidR="008A515B" w:rsidRPr="00965EB3">
        <w:rPr>
          <w:rStyle w:val="Emphasis"/>
          <w:rFonts w:eastAsiaTheme="majorEastAsia" w:cs="Arial"/>
          <w:lang w:val="en-GB"/>
        </w:rPr>
        <w:t>bla</w:t>
      </w:r>
      <w:r w:rsidR="008A515B" w:rsidRPr="00965EB3">
        <w:rPr>
          <w:vertAlign w:val="subscript"/>
          <w:lang w:val="en-GB"/>
        </w:rPr>
        <w:t>IMP</w:t>
      </w:r>
      <w:r w:rsidR="008A515B" w:rsidRPr="00965EB3">
        <w:rPr>
          <w:vertAlign w:val="subscript"/>
          <w:lang w:val="en-GB"/>
        </w:rPr>
        <w:noBreakHyphen/>
        <w:t>59</w:t>
      </w:r>
      <w:r w:rsidR="008A515B" w:rsidRPr="00965EB3">
        <w:rPr>
          <w:lang w:val="en-GB"/>
        </w:rPr>
        <w:t xml:space="preserve"> (</w:t>
      </w:r>
      <w:r w:rsidR="008A515B" w:rsidRPr="00965EB3">
        <w:rPr>
          <w:i/>
          <w:iCs/>
          <w:lang w:val="en-GB"/>
        </w:rPr>
        <w:t>n</w:t>
      </w:r>
      <w:r w:rsidR="008A515B" w:rsidRPr="00965EB3">
        <w:rPr>
          <w:lang w:val="en-GB"/>
        </w:rPr>
        <w:t> = </w:t>
      </w:r>
      <w:r w:rsidR="00965EB3" w:rsidRPr="00965EB3">
        <w:rPr>
          <w:lang w:val="en-GB"/>
        </w:rPr>
        <w:t>1</w:t>
      </w:r>
      <w:r w:rsidR="008A515B" w:rsidRPr="00965EB3">
        <w:rPr>
          <w:lang w:val="en-GB"/>
        </w:rPr>
        <w:t>),</w:t>
      </w:r>
      <w:r w:rsidR="00D82CC8" w:rsidRPr="00965EB3">
        <w:rPr>
          <w:rStyle w:val="Emphasis"/>
          <w:rFonts w:eastAsiaTheme="majorEastAsia" w:cs="Arial"/>
          <w:lang w:val="en-GB"/>
        </w:rPr>
        <w:t xml:space="preserve"> bla</w:t>
      </w:r>
      <w:r w:rsidR="00D82CC8" w:rsidRPr="00965EB3">
        <w:rPr>
          <w:vertAlign w:val="subscript"/>
          <w:lang w:val="en-GB"/>
        </w:rPr>
        <w:t>IMP</w:t>
      </w:r>
      <w:r w:rsidR="00D82CC8" w:rsidRPr="00965EB3">
        <w:rPr>
          <w:vertAlign w:val="subscript"/>
          <w:lang w:val="en-GB"/>
        </w:rPr>
        <w:noBreakHyphen/>
      </w:r>
      <w:r w:rsidR="00965EB3" w:rsidRPr="00965EB3">
        <w:rPr>
          <w:vertAlign w:val="subscript"/>
          <w:lang w:val="en-GB"/>
        </w:rPr>
        <w:t>1</w:t>
      </w:r>
      <w:r w:rsidR="00D82CC8" w:rsidRPr="00965EB3">
        <w:rPr>
          <w:lang w:val="en-GB"/>
        </w:rPr>
        <w:t xml:space="preserve"> (</w:t>
      </w:r>
      <w:r w:rsidR="00D82CC8" w:rsidRPr="00965EB3">
        <w:rPr>
          <w:i/>
          <w:iCs/>
          <w:lang w:val="en-GB"/>
        </w:rPr>
        <w:t>n</w:t>
      </w:r>
      <w:r w:rsidR="00D82CC8" w:rsidRPr="00965EB3">
        <w:rPr>
          <w:lang w:val="en-GB"/>
        </w:rPr>
        <w:t> = 1)</w:t>
      </w:r>
      <w:r w:rsidR="00965EB3" w:rsidRPr="00965EB3">
        <w:rPr>
          <w:lang w:val="en-GB"/>
        </w:rPr>
        <w:t xml:space="preserve"> or IMP-4-like (</w:t>
      </w:r>
      <w:r w:rsidR="00965EB3" w:rsidRPr="00965EB3">
        <w:rPr>
          <w:i/>
          <w:iCs/>
          <w:lang w:val="en-GB"/>
        </w:rPr>
        <w:t>n</w:t>
      </w:r>
      <w:r w:rsidR="00965EB3" w:rsidRPr="00965EB3">
        <w:rPr>
          <w:lang w:val="en-GB"/>
        </w:rPr>
        <w:t> = 108).</w:t>
      </w:r>
    </w:p>
    <w:p w14:paraId="5163F964" w14:textId="5AED0C35" w:rsidR="004372B7" w:rsidRPr="00E12EB5" w:rsidRDefault="00E96410" w:rsidP="004372B7">
      <w:pPr>
        <w:rPr>
          <w:lang w:val="en-GB"/>
        </w:rPr>
      </w:pPr>
      <w:r w:rsidRPr="00727326">
        <w:rPr>
          <w:lang w:val="en-GB"/>
        </w:rPr>
        <w:t>The</w:t>
      </w:r>
      <w:r w:rsidRPr="000C330D">
        <w:rPr>
          <w:lang w:val="en-GB"/>
        </w:rPr>
        <w:t xml:space="preserve"> number of NDM types reported</w:t>
      </w:r>
      <w:r w:rsidR="0088574D">
        <w:rPr>
          <w:lang w:val="en-GB"/>
        </w:rPr>
        <w:t xml:space="preserve"> in 2022</w:t>
      </w:r>
      <w:r w:rsidRPr="000C330D">
        <w:rPr>
          <w:lang w:val="en-GB"/>
        </w:rPr>
        <w:t xml:space="preserve"> </w:t>
      </w:r>
      <w:r w:rsidR="0088574D">
        <w:rPr>
          <w:lang w:val="en-GB"/>
        </w:rPr>
        <w:t>(alone or co-produced with other types)</w:t>
      </w:r>
      <w:r w:rsidRPr="000C330D">
        <w:rPr>
          <w:lang w:val="en-GB"/>
        </w:rPr>
        <w:t xml:space="preserve"> </w:t>
      </w:r>
      <w:r w:rsidR="00FC540D" w:rsidRPr="000C330D">
        <w:rPr>
          <w:lang w:val="en-GB"/>
        </w:rPr>
        <w:t xml:space="preserve">also </w:t>
      </w:r>
      <w:r w:rsidR="000C330D" w:rsidRPr="000C330D">
        <w:rPr>
          <w:lang w:val="en-GB"/>
        </w:rPr>
        <w:t>increased</w:t>
      </w:r>
      <w:r w:rsidRPr="000C330D">
        <w:rPr>
          <w:lang w:val="en-GB"/>
        </w:rPr>
        <w:t xml:space="preserve"> (</w:t>
      </w:r>
      <w:r w:rsidR="00027667" w:rsidRPr="000C330D">
        <w:rPr>
          <w:i/>
          <w:iCs/>
          <w:lang w:val="en-GB"/>
        </w:rPr>
        <w:t>n</w:t>
      </w:r>
      <w:r w:rsidR="00027667" w:rsidRPr="000C330D">
        <w:rPr>
          <w:lang w:val="en-GB"/>
        </w:rPr>
        <w:t> = </w:t>
      </w:r>
      <w:r w:rsidR="000C330D" w:rsidRPr="000C330D">
        <w:rPr>
          <w:lang w:val="en-GB"/>
        </w:rPr>
        <w:t>2</w:t>
      </w:r>
      <w:r w:rsidR="0088574D">
        <w:rPr>
          <w:lang w:val="en-GB"/>
        </w:rPr>
        <w:t>94</w:t>
      </w:r>
      <w:r w:rsidR="00027667" w:rsidRPr="000C330D">
        <w:rPr>
          <w:lang w:val="en-GB"/>
        </w:rPr>
        <w:t xml:space="preserve"> in 202</w:t>
      </w:r>
      <w:r w:rsidR="000C330D" w:rsidRPr="000C330D">
        <w:rPr>
          <w:lang w:val="en-GB"/>
        </w:rPr>
        <w:t>2</w:t>
      </w:r>
      <w:r w:rsidR="00027667" w:rsidRPr="000C330D">
        <w:rPr>
          <w:lang w:val="en-GB"/>
        </w:rPr>
        <w:t xml:space="preserve">; </w:t>
      </w:r>
      <w:r w:rsidR="00943AAA" w:rsidRPr="000C330D">
        <w:rPr>
          <w:i/>
          <w:iCs/>
          <w:lang w:val="en-GB"/>
        </w:rPr>
        <w:t>n</w:t>
      </w:r>
      <w:r w:rsidR="00943AAA" w:rsidRPr="000C330D">
        <w:rPr>
          <w:lang w:val="en-GB"/>
        </w:rPr>
        <w:t> = 1</w:t>
      </w:r>
      <w:r w:rsidR="0088574D">
        <w:rPr>
          <w:lang w:val="en-GB"/>
        </w:rPr>
        <w:t>57</w:t>
      </w:r>
      <w:r w:rsidR="00943AAA" w:rsidRPr="000C330D">
        <w:rPr>
          <w:lang w:val="en-GB"/>
        </w:rPr>
        <w:t xml:space="preserve"> in 202</w:t>
      </w:r>
      <w:r w:rsidR="000C330D" w:rsidRPr="000C330D">
        <w:rPr>
          <w:lang w:val="en-GB"/>
        </w:rPr>
        <w:t>1,</w:t>
      </w:r>
      <w:r w:rsidR="000C330D">
        <w:rPr>
          <w:lang w:val="en-GB"/>
        </w:rPr>
        <w:t xml:space="preserve"> </w:t>
      </w:r>
      <w:r w:rsidR="000C330D" w:rsidRPr="000C330D">
        <w:rPr>
          <w:lang w:val="en-GB"/>
        </w:rPr>
        <w:t xml:space="preserve">up </w:t>
      </w:r>
      <w:r w:rsidR="0088574D">
        <w:rPr>
          <w:lang w:val="en-GB"/>
        </w:rPr>
        <w:t>87</w:t>
      </w:r>
      <w:r w:rsidR="00727326">
        <w:rPr>
          <w:lang w:val="en-GB"/>
        </w:rPr>
        <w:t>.3</w:t>
      </w:r>
      <w:r w:rsidR="000C330D" w:rsidRPr="000C330D">
        <w:rPr>
          <w:lang w:val="en-GB"/>
        </w:rPr>
        <w:t>%</w:t>
      </w:r>
      <w:r w:rsidR="00027667" w:rsidRPr="0088574D">
        <w:rPr>
          <w:lang w:val="en-GB"/>
        </w:rPr>
        <w:t>).</w:t>
      </w:r>
      <w:r w:rsidR="00943AAA" w:rsidRPr="0088574D">
        <w:rPr>
          <w:lang w:val="en-GB"/>
        </w:rPr>
        <w:t xml:space="preserve"> </w:t>
      </w:r>
      <w:r w:rsidR="004372B7" w:rsidRPr="0088574D">
        <w:rPr>
          <w:lang w:val="en-GB"/>
        </w:rPr>
        <w:t>NDM types, either alone or in combination, were found in all states and territories</w:t>
      </w:r>
      <w:r w:rsidR="0088574D">
        <w:rPr>
          <w:lang w:val="en-GB"/>
        </w:rPr>
        <w:t xml:space="preserve"> except the </w:t>
      </w:r>
      <w:r w:rsidR="00336DB7">
        <w:rPr>
          <w:lang w:val="en-GB"/>
        </w:rPr>
        <w:t>NT</w:t>
      </w:r>
      <w:r w:rsidR="00A13861" w:rsidRPr="002B4925">
        <w:rPr>
          <w:lang w:val="en-GB"/>
        </w:rPr>
        <w:t>.</w:t>
      </w:r>
      <w:r w:rsidR="004372B7" w:rsidRPr="002B4925">
        <w:rPr>
          <w:lang w:val="en-GB"/>
        </w:rPr>
        <w:t xml:space="preserve"> In </w:t>
      </w:r>
      <w:r w:rsidR="005628FF">
        <w:rPr>
          <w:lang w:val="en-GB"/>
        </w:rPr>
        <w:t>SA</w:t>
      </w:r>
      <w:r w:rsidR="004372B7" w:rsidRPr="002B4925">
        <w:rPr>
          <w:lang w:val="en-GB"/>
        </w:rPr>
        <w:t xml:space="preserve">, NDM types accounted for </w:t>
      </w:r>
      <w:r w:rsidR="002B4925" w:rsidRPr="002B4925">
        <w:rPr>
          <w:lang w:val="en-GB"/>
        </w:rPr>
        <w:t xml:space="preserve">three-quarters </w:t>
      </w:r>
      <w:r w:rsidR="004372B7" w:rsidRPr="002B4925">
        <w:rPr>
          <w:lang w:val="en-GB"/>
        </w:rPr>
        <w:t>(</w:t>
      </w:r>
      <w:r w:rsidR="002B4925" w:rsidRPr="002B4925">
        <w:rPr>
          <w:lang w:val="en-GB"/>
        </w:rPr>
        <w:t>31</w:t>
      </w:r>
      <w:r w:rsidR="004372B7" w:rsidRPr="002B4925">
        <w:rPr>
          <w:lang w:val="en-GB"/>
        </w:rPr>
        <w:t>/</w:t>
      </w:r>
      <w:r w:rsidR="002B4925" w:rsidRPr="002B4925">
        <w:rPr>
          <w:lang w:val="en-GB"/>
        </w:rPr>
        <w:t>41</w:t>
      </w:r>
      <w:r w:rsidR="004372B7" w:rsidRPr="002B4925">
        <w:rPr>
          <w:lang w:val="en-GB"/>
        </w:rPr>
        <w:t xml:space="preserve">, </w:t>
      </w:r>
      <w:r w:rsidR="002B4925" w:rsidRPr="002B4925">
        <w:rPr>
          <w:lang w:val="en-GB"/>
        </w:rPr>
        <w:t>7</w:t>
      </w:r>
      <w:r w:rsidR="00727326">
        <w:rPr>
          <w:lang w:val="en-GB"/>
        </w:rPr>
        <w:t>5.</w:t>
      </w:r>
      <w:r w:rsidR="002B4925" w:rsidRPr="002B4925">
        <w:rPr>
          <w:lang w:val="en-GB"/>
        </w:rPr>
        <w:t>6</w:t>
      </w:r>
      <w:r w:rsidR="004372B7" w:rsidRPr="002B4925">
        <w:rPr>
          <w:lang w:val="en-GB"/>
        </w:rPr>
        <w:t xml:space="preserve">%) of all CPE reported. </w:t>
      </w:r>
      <w:r w:rsidR="006E62FC" w:rsidRPr="002B4925">
        <w:rPr>
          <w:lang w:val="en-GB"/>
        </w:rPr>
        <w:t xml:space="preserve">In Victoria, NDM types accounted for </w:t>
      </w:r>
      <w:r w:rsidR="002B4925" w:rsidRPr="002B4925">
        <w:rPr>
          <w:lang w:val="en-GB"/>
        </w:rPr>
        <w:t>5</w:t>
      </w:r>
      <w:r w:rsidR="006E62FC" w:rsidRPr="002B4925">
        <w:rPr>
          <w:lang w:val="en-GB"/>
        </w:rPr>
        <w:t>6</w:t>
      </w:r>
      <w:r w:rsidR="00727326">
        <w:rPr>
          <w:lang w:val="en-GB"/>
        </w:rPr>
        <w:t>.3</w:t>
      </w:r>
      <w:r w:rsidR="006E62FC" w:rsidRPr="002B4925">
        <w:rPr>
          <w:lang w:val="en-GB"/>
        </w:rPr>
        <w:t xml:space="preserve">% </w:t>
      </w:r>
      <w:r w:rsidR="00B84F89" w:rsidRPr="002B4925">
        <w:rPr>
          <w:lang w:val="en-GB"/>
        </w:rPr>
        <w:t>(</w:t>
      </w:r>
      <w:r w:rsidR="002B4925" w:rsidRPr="002B4925">
        <w:rPr>
          <w:lang w:val="en-GB"/>
        </w:rPr>
        <w:t>112</w:t>
      </w:r>
      <w:r w:rsidR="00943AAA" w:rsidRPr="002B4925">
        <w:rPr>
          <w:lang w:val="en-GB"/>
        </w:rPr>
        <w:t>/1</w:t>
      </w:r>
      <w:r w:rsidR="002B4925" w:rsidRPr="002B4925">
        <w:rPr>
          <w:lang w:val="en-GB"/>
        </w:rPr>
        <w:t>99</w:t>
      </w:r>
      <w:r w:rsidR="00943AAA" w:rsidRPr="002B4925">
        <w:rPr>
          <w:lang w:val="en-GB"/>
        </w:rPr>
        <w:t>)</w:t>
      </w:r>
      <w:r w:rsidR="000C280C" w:rsidRPr="002B4925">
        <w:rPr>
          <w:lang w:val="en-GB"/>
        </w:rPr>
        <w:t xml:space="preserve"> </w:t>
      </w:r>
      <w:r w:rsidR="006E62FC" w:rsidRPr="002B4925">
        <w:rPr>
          <w:lang w:val="en-GB"/>
        </w:rPr>
        <w:t>of all CPE reported</w:t>
      </w:r>
      <w:r w:rsidR="002B4925">
        <w:rPr>
          <w:lang w:val="en-GB"/>
        </w:rPr>
        <w:t>, up from 46</w:t>
      </w:r>
      <w:r w:rsidR="00727326">
        <w:rPr>
          <w:lang w:val="en-GB"/>
        </w:rPr>
        <w:t>.1</w:t>
      </w:r>
      <w:r w:rsidR="002B4925">
        <w:rPr>
          <w:lang w:val="en-GB"/>
        </w:rPr>
        <w:t>% (59/128) in 2021.</w:t>
      </w:r>
      <w:r w:rsidR="006E62FC" w:rsidRPr="002B4925">
        <w:rPr>
          <w:lang w:val="en-GB"/>
        </w:rPr>
        <w:t xml:space="preserve"> </w:t>
      </w:r>
      <w:r w:rsidR="00E12EB5" w:rsidRPr="00E12EB5">
        <w:rPr>
          <w:lang w:val="en-GB"/>
        </w:rPr>
        <w:t>Six</w:t>
      </w:r>
      <w:r w:rsidR="004372B7" w:rsidRPr="00E12EB5">
        <w:rPr>
          <w:lang w:val="en-GB"/>
        </w:rPr>
        <w:t xml:space="preserve"> different genes were found in the </w:t>
      </w:r>
      <w:r w:rsidR="00CD5F68">
        <w:rPr>
          <w:lang w:val="en-GB"/>
        </w:rPr>
        <w:t>isolates</w:t>
      </w:r>
      <w:r w:rsidR="004372B7" w:rsidRPr="00E12EB5">
        <w:rPr>
          <w:lang w:val="en-GB"/>
        </w:rPr>
        <w:t xml:space="preserve"> sequenced (</w:t>
      </w:r>
      <w:r w:rsidR="00E12EB5" w:rsidRPr="00E12EB5">
        <w:rPr>
          <w:lang w:val="en-GB"/>
        </w:rPr>
        <w:t>193</w:t>
      </w:r>
      <w:r w:rsidR="004372B7" w:rsidRPr="00E12EB5">
        <w:rPr>
          <w:lang w:val="en-GB"/>
        </w:rPr>
        <w:t>/</w:t>
      </w:r>
      <w:r w:rsidR="00E12EB5" w:rsidRPr="00E12EB5">
        <w:rPr>
          <w:lang w:val="en-GB"/>
        </w:rPr>
        <w:t>294</w:t>
      </w:r>
      <w:r w:rsidR="004372B7" w:rsidRPr="00E12EB5">
        <w:rPr>
          <w:lang w:val="en-GB"/>
        </w:rPr>
        <w:t xml:space="preserve">, </w:t>
      </w:r>
      <w:r w:rsidR="00CC55FC" w:rsidRPr="00E12EB5">
        <w:rPr>
          <w:lang w:val="en-GB"/>
        </w:rPr>
        <w:t>6</w:t>
      </w:r>
      <w:r w:rsidR="00727326">
        <w:rPr>
          <w:lang w:val="en-GB"/>
        </w:rPr>
        <w:t>5.</w:t>
      </w:r>
      <w:r w:rsidR="00CC55FC" w:rsidRPr="00E12EB5">
        <w:rPr>
          <w:lang w:val="en-GB"/>
        </w:rPr>
        <w:t>6</w:t>
      </w:r>
      <w:r w:rsidR="004372B7" w:rsidRPr="00E12EB5">
        <w:rPr>
          <w:lang w:val="en-GB"/>
        </w:rPr>
        <w:t xml:space="preserve">%): </w:t>
      </w:r>
      <w:r w:rsidR="00E12EB5" w:rsidRPr="00E12EB5">
        <w:rPr>
          <w:rStyle w:val="Emphasis"/>
          <w:rFonts w:eastAsiaTheme="majorEastAsia" w:cs="Arial"/>
          <w:lang w:val="en-GB"/>
        </w:rPr>
        <w:t>bla</w:t>
      </w:r>
      <w:r w:rsidR="00E12EB5" w:rsidRPr="00E12EB5">
        <w:rPr>
          <w:rStyle w:val="Emphasis"/>
          <w:rFonts w:eastAsiaTheme="majorEastAsia" w:cs="Arial"/>
          <w:i w:val="0"/>
          <w:iCs w:val="0"/>
          <w:vertAlign w:val="subscript"/>
          <w:lang w:val="en-GB"/>
        </w:rPr>
        <w:t>NDM-5</w:t>
      </w:r>
      <w:r w:rsidR="00E12EB5" w:rsidRPr="00E12EB5">
        <w:rPr>
          <w:lang w:val="en-GB"/>
        </w:rPr>
        <w:t xml:space="preserve"> (118/193; 61</w:t>
      </w:r>
      <w:r w:rsidR="00727326">
        <w:rPr>
          <w:lang w:val="en-GB"/>
        </w:rPr>
        <w:t>.1</w:t>
      </w:r>
      <w:r w:rsidR="00E12EB5" w:rsidRPr="00E12EB5">
        <w:rPr>
          <w:lang w:val="en-GB"/>
        </w:rPr>
        <w:t xml:space="preserve">%), </w:t>
      </w:r>
      <w:r w:rsidR="004372B7" w:rsidRPr="00E12EB5">
        <w:rPr>
          <w:rStyle w:val="Emphasis"/>
          <w:rFonts w:eastAsiaTheme="majorEastAsia" w:cs="Arial"/>
          <w:lang w:val="en-GB"/>
        </w:rPr>
        <w:t>bla</w:t>
      </w:r>
      <w:r w:rsidR="004372B7" w:rsidRPr="00E12EB5">
        <w:rPr>
          <w:rStyle w:val="Emphasis"/>
          <w:rFonts w:eastAsiaTheme="majorEastAsia" w:cs="Arial"/>
          <w:i w:val="0"/>
          <w:iCs w:val="0"/>
          <w:vertAlign w:val="subscript"/>
          <w:lang w:val="en-GB"/>
        </w:rPr>
        <w:t>NDM-</w:t>
      </w:r>
      <w:r w:rsidR="00656CF0" w:rsidRPr="00E12EB5">
        <w:rPr>
          <w:rStyle w:val="Emphasis"/>
          <w:rFonts w:eastAsiaTheme="majorEastAsia" w:cs="Arial"/>
          <w:i w:val="0"/>
          <w:iCs w:val="0"/>
          <w:vertAlign w:val="subscript"/>
          <w:lang w:val="en-GB"/>
        </w:rPr>
        <w:t>1</w:t>
      </w:r>
      <w:r w:rsidR="004372B7" w:rsidRPr="00E12EB5">
        <w:rPr>
          <w:i/>
          <w:iCs/>
          <w:lang w:val="en-GB"/>
        </w:rPr>
        <w:t xml:space="preserve"> </w:t>
      </w:r>
      <w:r w:rsidR="004372B7" w:rsidRPr="00E12EB5">
        <w:rPr>
          <w:lang w:val="en-GB"/>
        </w:rPr>
        <w:t>(</w:t>
      </w:r>
      <w:r w:rsidR="00656CF0" w:rsidRPr="00E12EB5">
        <w:rPr>
          <w:lang w:val="en-GB"/>
        </w:rPr>
        <w:t>4</w:t>
      </w:r>
      <w:r w:rsidR="00E12EB5" w:rsidRPr="00E12EB5">
        <w:rPr>
          <w:lang w:val="en-GB"/>
        </w:rPr>
        <w:t>2</w:t>
      </w:r>
      <w:r w:rsidR="004372B7" w:rsidRPr="00E12EB5">
        <w:rPr>
          <w:lang w:val="en-GB"/>
        </w:rPr>
        <w:t>/</w:t>
      </w:r>
      <w:r w:rsidR="00E12EB5" w:rsidRPr="00E12EB5">
        <w:rPr>
          <w:lang w:val="en-GB"/>
        </w:rPr>
        <w:t>193</w:t>
      </w:r>
      <w:r w:rsidR="004372B7" w:rsidRPr="00E12EB5">
        <w:rPr>
          <w:lang w:val="en-GB"/>
        </w:rPr>
        <w:t xml:space="preserve">; </w:t>
      </w:r>
      <w:r w:rsidR="00E12EB5" w:rsidRPr="00E12EB5">
        <w:rPr>
          <w:lang w:val="en-GB"/>
        </w:rPr>
        <w:t>2</w:t>
      </w:r>
      <w:r w:rsidR="00727326">
        <w:rPr>
          <w:lang w:val="en-GB"/>
        </w:rPr>
        <w:t>1.8</w:t>
      </w:r>
      <w:r w:rsidR="004372B7" w:rsidRPr="00E12EB5">
        <w:rPr>
          <w:lang w:val="en-GB"/>
        </w:rPr>
        <w:t xml:space="preserve">%), </w:t>
      </w:r>
      <w:r w:rsidR="004372B7" w:rsidRPr="00E12EB5">
        <w:rPr>
          <w:rStyle w:val="Emphasis"/>
          <w:rFonts w:eastAsiaTheme="majorEastAsia" w:cs="Arial"/>
          <w:lang w:val="en-GB"/>
        </w:rPr>
        <w:t>bla</w:t>
      </w:r>
      <w:r w:rsidR="004372B7" w:rsidRPr="00E12EB5">
        <w:rPr>
          <w:rStyle w:val="Emphasis"/>
          <w:rFonts w:eastAsiaTheme="majorEastAsia" w:cs="Arial"/>
          <w:i w:val="0"/>
          <w:iCs w:val="0"/>
          <w:vertAlign w:val="subscript"/>
          <w:lang w:val="en-GB"/>
        </w:rPr>
        <w:t>NDM-</w:t>
      </w:r>
      <w:r w:rsidR="00656CF0" w:rsidRPr="00E12EB5">
        <w:rPr>
          <w:rStyle w:val="Emphasis"/>
          <w:rFonts w:eastAsiaTheme="majorEastAsia" w:cs="Arial"/>
          <w:i w:val="0"/>
          <w:iCs w:val="0"/>
          <w:vertAlign w:val="subscript"/>
          <w:lang w:val="en-GB"/>
        </w:rPr>
        <w:t>7</w:t>
      </w:r>
      <w:r w:rsidR="004372B7" w:rsidRPr="00E12EB5">
        <w:rPr>
          <w:i/>
          <w:iCs/>
          <w:lang w:val="en-GB"/>
        </w:rPr>
        <w:t xml:space="preserve"> </w:t>
      </w:r>
      <w:r w:rsidR="004372B7" w:rsidRPr="00E12EB5">
        <w:rPr>
          <w:lang w:val="en-GB"/>
        </w:rPr>
        <w:t>(</w:t>
      </w:r>
      <w:r w:rsidR="00656CF0" w:rsidRPr="00E12EB5">
        <w:rPr>
          <w:lang w:val="en-GB"/>
        </w:rPr>
        <w:t>2</w:t>
      </w:r>
      <w:r w:rsidR="00E12EB5" w:rsidRPr="00E12EB5">
        <w:rPr>
          <w:lang w:val="en-GB"/>
        </w:rPr>
        <w:t>3</w:t>
      </w:r>
      <w:r w:rsidR="004372B7" w:rsidRPr="00E12EB5">
        <w:rPr>
          <w:lang w:val="en-GB"/>
        </w:rPr>
        <w:t>/</w:t>
      </w:r>
      <w:r w:rsidR="00E12EB5" w:rsidRPr="00E12EB5">
        <w:rPr>
          <w:lang w:val="en-GB"/>
        </w:rPr>
        <w:t>193</w:t>
      </w:r>
      <w:r w:rsidR="004372B7" w:rsidRPr="00E12EB5">
        <w:rPr>
          <w:lang w:val="en-GB"/>
        </w:rPr>
        <w:t xml:space="preserve">; </w:t>
      </w:r>
      <w:r w:rsidR="00E12EB5" w:rsidRPr="00E12EB5">
        <w:rPr>
          <w:lang w:val="en-GB"/>
        </w:rPr>
        <w:t>1</w:t>
      </w:r>
      <w:r w:rsidR="00727326">
        <w:rPr>
          <w:lang w:val="en-GB"/>
        </w:rPr>
        <w:t>1.9</w:t>
      </w:r>
      <w:r w:rsidR="004372B7" w:rsidRPr="00E12EB5">
        <w:rPr>
          <w:lang w:val="en-GB"/>
        </w:rPr>
        <w:t>%),</w:t>
      </w:r>
      <w:r w:rsidR="002245F0" w:rsidRPr="00E12EB5">
        <w:rPr>
          <w:lang w:val="en-GB"/>
        </w:rPr>
        <w:t xml:space="preserve"> </w:t>
      </w:r>
      <w:r w:rsidR="004372B7" w:rsidRPr="00E12EB5">
        <w:rPr>
          <w:rStyle w:val="Emphasis"/>
          <w:rFonts w:eastAsiaTheme="majorEastAsia" w:cs="Arial"/>
          <w:lang w:val="en-GB"/>
        </w:rPr>
        <w:t>bla</w:t>
      </w:r>
      <w:r w:rsidR="004372B7" w:rsidRPr="00E12EB5">
        <w:rPr>
          <w:rStyle w:val="Emphasis"/>
          <w:rFonts w:eastAsiaTheme="majorEastAsia" w:cs="Arial"/>
          <w:i w:val="0"/>
          <w:iCs w:val="0"/>
          <w:vertAlign w:val="subscript"/>
          <w:lang w:val="en-GB"/>
        </w:rPr>
        <w:t>NDM</w:t>
      </w:r>
      <w:r w:rsidR="00656CF0" w:rsidRPr="00E12EB5">
        <w:rPr>
          <w:rStyle w:val="Emphasis"/>
          <w:rFonts w:eastAsiaTheme="majorEastAsia" w:cs="Arial"/>
          <w:i w:val="0"/>
          <w:iCs w:val="0"/>
          <w:vertAlign w:val="subscript"/>
          <w:lang w:val="en-GB"/>
        </w:rPr>
        <w:noBreakHyphen/>
      </w:r>
      <w:r w:rsidR="004372B7" w:rsidRPr="00E12EB5">
        <w:rPr>
          <w:rStyle w:val="Emphasis"/>
          <w:rFonts w:eastAsiaTheme="majorEastAsia" w:cs="Arial"/>
          <w:i w:val="0"/>
          <w:iCs w:val="0"/>
          <w:vertAlign w:val="subscript"/>
          <w:lang w:val="en-GB"/>
        </w:rPr>
        <w:t>4</w:t>
      </w:r>
      <w:r w:rsidR="004372B7" w:rsidRPr="00E12EB5">
        <w:rPr>
          <w:i/>
          <w:iCs/>
          <w:lang w:val="en-GB"/>
        </w:rPr>
        <w:t xml:space="preserve"> </w:t>
      </w:r>
      <w:r w:rsidR="004372B7" w:rsidRPr="00E12EB5">
        <w:rPr>
          <w:lang w:val="en-GB"/>
        </w:rPr>
        <w:t>(</w:t>
      </w:r>
      <w:r w:rsidR="00E12EB5" w:rsidRPr="00E12EB5">
        <w:rPr>
          <w:lang w:val="en-GB"/>
        </w:rPr>
        <w:t>8</w:t>
      </w:r>
      <w:r w:rsidR="004372B7" w:rsidRPr="00E12EB5">
        <w:rPr>
          <w:lang w:val="en-GB"/>
        </w:rPr>
        <w:t>/</w:t>
      </w:r>
      <w:r w:rsidR="00E12EB5" w:rsidRPr="00E12EB5">
        <w:rPr>
          <w:lang w:val="en-GB"/>
        </w:rPr>
        <w:t>193</w:t>
      </w:r>
      <w:r w:rsidR="004372B7" w:rsidRPr="00E12EB5">
        <w:rPr>
          <w:lang w:val="en-GB"/>
        </w:rPr>
        <w:t xml:space="preserve">; </w:t>
      </w:r>
      <w:r w:rsidR="00E12EB5" w:rsidRPr="00E12EB5">
        <w:rPr>
          <w:lang w:val="en-GB"/>
        </w:rPr>
        <w:t>4</w:t>
      </w:r>
      <w:r w:rsidR="00727326">
        <w:rPr>
          <w:lang w:val="en-GB"/>
        </w:rPr>
        <w:t>.1</w:t>
      </w:r>
      <w:r w:rsidR="004372B7" w:rsidRPr="00E12EB5">
        <w:rPr>
          <w:lang w:val="en-GB"/>
        </w:rPr>
        <w:t>%)</w:t>
      </w:r>
      <w:r w:rsidR="00E12EB5" w:rsidRPr="00E12EB5">
        <w:rPr>
          <w:lang w:val="en-GB"/>
        </w:rPr>
        <w:t xml:space="preserve">, </w:t>
      </w:r>
      <w:r w:rsidR="00E12EB5" w:rsidRPr="00E12EB5">
        <w:rPr>
          <w:i/>
          <w:iCs/>
          <w:lang w:val="en-GB"/>
        </w:rPr>
        <w:t>bla</w:t>
      </w:r>
      <w:r w:rsidR="00E12EB5" w:rsidRPr="00E12EB5">
        <w:rPr>
          <w:vertAlign w:val="subscript"/>
          <w:lang w:val="en-GB"/>
        </w:rPr>
        <w:t>NDM-18</w:t>
      </w:r>
      <w:r w:rsidR="00E12EB5" w:rsidRPr="00E12EB5">
        <w:rPr>
          <w:lang w:val="en-GB"/>
        </w:rPr>
        <w:t xml:space="preserve"> (</w:t>
      </w:r>
      <w:r w:rsidR="00E12EB5" w:rsidRPr="00E12EB5">
        <w:rPr>
          <w:i/>
          <w:iCs/>
          <w:lang w:val="en-GB"/>
        </w:rPr>
        <w:t>n</w:t>
      </w:r>
      <w:r w:rsidR="00E12EB5" w:rsidRPr="00E12EB5">
        <w:rPr>
          <w:lang w:val="en-GB"/>
        </w:rPr>
        <w:t xml:space="preserve"> = 1) and </w:t>
      </w:r>
      <w:r w:rsidR="00E12EB5" w:rsidRPr="00E12EB5">
        <w:rPr>
          <w:i/>
          <w:iCs/>
          <w:lang w:val="en-GB"/>
        </w:rPr>
        <w:t>bla</w:t>
      </w:r>
      <w:r w:rsidR="00E12EB5" w:rsidRPr="00E12EB5">
        <w:rPr>
          <w:vertAlign w:val="subscript"/>
          <w:lang w:val="en-GB"/>
        </w:rPr>
        <w:t>NDM-19</w:t>
      </w:r>
      <w:r w:rsidR="00E12EB5" w:rsidRPr="00E12EB5">
        <w:rPr>
          <w:lang w:val="en-GB"/>
        </w:rPr>
        <w:t xml:space="preserve"> (</w:t>
      </w:r>
      <w:r w:rsidR="00E12EB5" w:rsidRPr="00E12EB5">
        <w:rPr>
          <w:i/>
          <w:iCs/>
          <w:lang w:val="en-GB"/>
        </w:rPr>
        <w:t>n</w:t>
      </w:r>
      <w:r w:rsidR="00E12EB5" w:rsidRPr="00E12EB5">
        <w:rPr>
          <w:lang w:val="en-GB"/>
        </w:rPr>
        <w:t> = 1).</w:t>
      </w:r>
    </w:p>
    <w:p w14:paraId="03634BFF" w14:textId="5143FD80" w:rsidR="006B6CA2" w:rsidRPr="00D66BC2" w:rsidRDefault="006B6CA2" w:rsidP="006B6CA2">
      <w:pPr>
        <w:rPr>
          <w:lang w:val="en-GB"/>
        </w:rPr>
      </w:pPr>
      <w:r w:rsidRPr="001418C0">
        <w:rPr>
          <w:lang w:val="en-GB"/>
        </w:rPr>
        <w:t xml:space="preserve">Reports of OXA-48-like CPE </w:t>
      </w:r>
      <w:r w:rsidR="001418C0" w:rsidRPr="001418C0">
        <w:rPr>
          <w:lang w:val="en-GB"/>
        </w:rPr>
        <w:t xml:space="preserve">(alone or co-produced) </w:t>
      </w:r>
      <w:r w:rsidR="00D66BC2" w:rsidRPr="001418C0">
        <w:rPr>
          <w:lang w:val="en-GB"/>
        </w:rPr>
        <w:t>in</w:t>
      </w:r>
      <w:r w:rsidRPr="001418C0">
        <w:rPr>
          <w:lang w:val="en-GB"/>
        </w:rPr>
        <w:t xml:space="preserve">creased by </w:t>
      </w:r>
      <w:r w:rsidR="001418C0" w:rsidRPr="001418C0">
        <w:rPr>
          <w:lang w:val="en-GB"/>
        </w:rPr>
        <w:t>88</w:t>
      </w:r>
      <w:r w:rsidR="00727326">
        <w:rPr>
          <w:lang w:val="en-GB"/>
        </w:rPr>
        <w:t>.1</w:t>
      </w:r>
      <w:r w:rsidRPr="001418C0">
        <w:rPr>
          <w:lang w:val="en-GB"/>
        </w:rPr>
        <w:t>% in 202</w:t>
      </w:r>
      <w:r w:rsidR="00D66BC2" w:rsidRPr="001418C0">
        <w:rPr>
          <w:lang w:val="en-GB"/>
        </w:rPr>
        <w:t>2</w:t>
      </w:r>
      <w:r w:rsidR="00B84F89" w:rsidRPr="001418C0">
        <w:rPr>
          <w:lang w:val="en-GB"/>
        </w:rPr>
        <w:t xml:space="preserve"> (</w:t>
      </w:r>
      <w:r w:rsidR="00B84F89" w:rsidRPr="001418C0">
        <w:rPr>
          <w:i/>
          <w:iCs/>
          <w:lang w:val="en-GB"/>
        </w:rPr>
        <w:t>n</w:t>
      </w:r>
      <w:r w:rsidR="00027667" w:rsidRPr="001418C0">
        <w:rPr>
          <w:lang w:val="en-GB"/>
        </w:rPr>
        <w:t> </w:t>
      </w:r>
      <w:r w:rsidR="00B84F89" w:rsidRPr="001418C0">
        <w:rPr>
          <w:lang w:val="en-GB"/>
        </w:rPr>
        <w:t>=</w:t>
      </w:r>
      <w:r w:rsidR="00027667" w:rsidRPr="001418C0">
        <w:rPr>
          <w:lang w:val="en-GB"/>
        </w:rPr>
        <w:t> </w:t>
      </w:r>
      <w:r w:rsidR="001418C0" w:rsidRPr="001418C0">
        <w:rPr>
          <w:lang w:val="en-GB"/>
        </w:rPr>
        <w:t>111</w:t>
      </w:r>
      <w:r w:rsidR="00B84F89" w:rsidRPr="001418C0">
        <w:rPr>
          <w:lang w:val="en-GB"/>
        </w:rPr>
        <w:t>)</w:t>
      </w:r>
      <w:r w:rsidRPr="001418C0">
        <w:rPr>
          <w:lang w:val="en-GB"/>
        </w:rPr>
        <w:t xml:space="preserve"> compared with 20</w:t>
      </w:r>
      <w:r w:rsidR="00BC7677" w:rsidRPr="001418C0">
        <w:rPr>
          <w:lang w:val="en-GB"/>
        </w:rPr>
        <w:t>2</w:t>
      </w:r>
      <w:r w:rsidR="00D66BC2" w:rsidRPr="001418C0">
        <w:rPr>
          <w:lang w:val="en-GB"/>
        </w:rPr>
        <w:t>1</w:t>
      </w:r>
      <w:r w:rsidR="00B84F89" w:rsidRPr="001418C0">
        <w:rPr>
          <w:lang w:val="en-GB"/>
        </w:rPr>
        <w:t xml:space="preserve"> (</w:t>
      </w:r>
      <w:r w:rsidR="00B84F89" w:rsidRPr="001418C0">
        <w:rPr>
          <w:i/>
          <w:iCs/>
          <w:lang w:val="en-GB"/>
        </w:rPr>
        <w:t>n</w:t>
      </w:r>
      <w:r w:rsidR="001418C0" w:rsidRPr="001418C0">
        <w:rPr>
          <w:lang w:val="en-GB"/>
        </w:rPr>
        <w:t> </w:t>
      </w:r>
      <w:r w:rsidR="00B84F89" w:rsidRPr="001418C0">
        <w:rPr>
          <w:lang w:val="en-GB"/>
        </w:rPr>
        <w:t>=</w:t>
      </w:r>
      <w:r w:rsidR="00D66BC2" w:rsidRPr="001418C0">
        <w:rPr>
          <w:lang w:val="en-GB"/>
        </w:rPr>
        <w:t> </w:t>
      </w:r>
      <w:r w:rsidR="001418C0" w:rsidRPr="001418C0">
        <w:rPr>
          <w:lang w:val="en-GB"/>
        </w:rPr>
        <w:t>59</w:t>
      </w:r>
      <w:r w:rsidR="00960402" w:rsidRPr="001418C0">
        <w:rPr>
          <w:lang w:val="en-GB"/>
        </w:rPr>
        <w:t>)</w:t>
      </w:r>
      <w:r w:rsidRPr="001418C0">
        <w:rPr>
          <w:lang w:val="en-GB"/>
        </w:rPr>
        <w:t xml:space="preserve">. </w:t>
      </w:r>
      <w:r w:rsidR="00791508" w:rsidRPr="00D66BC2">
        <w:rPr>
          <w:lang w:val="en-GB"/>
        </w:rPr>
        <w:t>Six</w:t>
      </w:r>
      <w:r w:rsidRPr="00D66BC2">
        <w:rPr>
          <w:lang w:val="en-GB"/>
        </w:rPr>
        <w:t xml:space="preserve"> genes were </w:t>
      </w:r>
      <w:r w:rsidR="00CD5F68">
        <w:rPr>
          <w:lang w:val="en-GB"/>
        </w:rPr>
        <w:t>detected</w:t>
      </w:r>
      <w:r w:rsidR="00727326">
        <w:rPr>
          <w:lang w:val="en-GB"/>
        </w:rPr>
        <w:t xml:space="preserve"> </w:t>
      </w:r>
      <w:r w:rsidR="00CD5F68">
        <w:rPr>
          <w:lang w:val="en-GB"/>
        </w:rPr>
        <w:t>in</w:t>
      </w:r>
      <w:r w:rsidR="00727326" w:rsidRPr="00D66BC2">
        <w:rPr>
          <w:lang w:val="en-GB"/>
        </w:rPr>
        <w:t xml:space="preserve"> </w:t>
      </w:r>
      <w:r w:rsidR="00654CCF">
        <w:rPr>
          <w:lang w:val="en-GB"/>
        </w:rPr>
        <w:t xml:space="preserve">the </w:t>
      </w:r>
      <w:r w:rsidR="00CD5F68">
        <w:rPr>
          <w:lang w:val="en-GB"/>
        </w:rPr>
        <w:t xml:space="preserve">isolates that were </w:t>
      </w:r>
      <w:r w:rsidR="00654CCF">
        <w:rPr>
          <w:lang w:val="en-GB"/>
        </w:rPr>
        <w:t>sequenced</w:t>
      </w:r>
      <w:r w:rsidR="00CD5F68">
        <w:rPr>
          <w:lang w:val="en-GB"/>
        </w:rPr>
        <w:t xml:space="preserve"> (72/111, 64.9%)</w:t>
      </w:r>
      <w:r w:rsidRPr="00D66BC2">
        <w:rPr>
          <w:lang w:val="en-GB"/>
        </w:rPr>
        <w:t xml:space="preserve">; the most common was </w:t>
      </w:r>
      <w:r w:rsidR="00791508" w:rsidRPr="00D66BC2">
        <w:rPr>
          <w:i/>
          <w:iCs/>
          <w:lang w:val="en-GB"/>
        </w:rPr>
        <w:t>bla</w:t>
      </w:r>
      <w:r w:rsidR="00791508" w:rsidRPr="00D66BC2">
        <w:rPr>
          <w:vertAlign w:val="subscript"/>
          <w:lang w:val="en-GB"/>
        </w:rPr>
        <w:t>OXA-181</w:t>
      </w:r>
      <w:r w:rsidR="00791508" w:rsidRPr="00D66BC2">
        <w:rPr>
          <w:lang w:val="en-GB"/>
        </w:rPr>
        <w:t xml:space="preserve"> (36/72, 50</w:t>
      </w:r>
      <w:r w:rsidR="00C916E8">
        <w:rPr>
          <w:lang w:val="en-GB"/>
        </w:rPr>
        <w:t>%</w:t>
      </w:r>
      <w:r w:rsidR="00791508" w:rsidRPr="00D66BC2">
        <w:rPr>
          <w:lang w:val="en-GB"/>
        </w:rPr>
        <w:t xml:space="preserve">), followed by </w:t>
      </w:r>
      <w:r w:rsidRPr="00D66BC2">
        <w:rPr>
          <w:i/>
          <w:iCs/>
          <w:lang w:val="en-GB"/>
        </w:rPr>
        <w:t>bla</w:t>
      </w:r>
      <w:r w:rsidRPr="00D66BC2">
        <w:rPr>
          <w:vertAlign w:val="subscript"/>
          <w:lang w:val="en-GB"/>
        </w:rPr>
        <w:t>OXA-</w:t>
      </w:r>
      <w:r w:rsidR="00B95FA3" w:rsidRPr="00D66BC2">
        <w:rPr>
          <w:vertAlign w:val="subscript"/>
          <w:lang w:val="en-GB"/>
        </w:rPr>
        <w:t>48</w:t>
      </w:r>
      <w:r w:rsidRPr="00D66BC2">
        <w:rPr>
          <w:lang w:val="en-GB"/>
        </w:rPr>
        <w:t xml:space="preserve"> (</w:t>
      </w:r>
      <w:r w:rsidR="00791508" w:rsidRPr="00D66BC2">
        <w:rPr>
          <w:lang w:val="en-GB"/>
        </w:rPr>
        <w:t>14</w:t>
      </w:r>
      <w:r w:rsidRPr="00D66BC2">
        <w:rPr>
          <w:lang w:val="en-GB"/>
        </w:rPr>
        <w:t>/</w:t>
      </w:r>
      <w:r w:rsidR="00791508" w:rsidRPr="00D66BC2">
        <w:rPr>
          <w:lang w:val="en-GB"/>
        </w:rPr>
        <w:t>72</w:t>
      </w:r>
      <w:r w:rsidRPr="00D66BC2">
        <w:rPr>
          <w:lang w:val="en-GB"/>
        </w:rPr>
        <w:t xml:space="preserve">, </w:t>
      </w:r>
      <w:r w:rsidR="00791508" w:rsidRPr="00D66BC2">
        <w:rPr>
          <w:lang w:val="en-GB"/>
        </w:rPr>
        <w:t>19</w:t>
      </w:r>
      <w:r w:rsidR="00727326">
        <w:rPr>
          <w:lang w:val="en-GB"/>
        </w:rPr>
        <w:t>.4</w:t>
      </w:r>
      <w:r w:rsidRPr="00D66BC2">
        <w:rPr>
          <w:lang w:val="en-GB"/>
        </w:rPr>
        <w:t xml:space="preserve">%), </w:t>
      </w:r>
      <w:r w:rsidRPr="00D66BC2">
        <w:rPr>
          <w:i/>
          <w:iCs/>
          <w:lang w:val="en-GB"/>
        </w:rPr>
        <w:t>bla</w:t>
      </w:r>
      <w:r w:rsidRPr="00D66BC2">
        <w:rPr>
          <w:vertAlign w:val="subscript"/>
          <w:lang w:val="en-GB"/>
        </w:rPr>
        <w:t>OXA</w:t>
      </w:r>
      <w:r w:rsidR="00D66BC2" w:rsidRPr="00D66BC2">
        <w:rPr>
          <w:vertAlign w:val="subscript"/>
          <w:lang w:val="en-GB"/>
        </w:rPr>
        <w:noBreakHyphen/>
      </w:r>
      <w:r w:rsidRPr="00D66BC2">
        <w:rPr>
          <w:vertAlign w:val="subscript"/>
          <w:lang w:val="en-GB"/>
        </w:rPr>
        <w:t>232</w:t>
      </w:r>
      <w:r w:rsidRPr="00D66BC2">
        <w:rPr>
          <w:lang w:val="en-GB"/>
        </w:rPr>
        <w:t xml:space="preserve"> (</w:t>
      </w:r>
      <w:r w:rsidR="00791508" w:rsidRPr="00D66BC2">
        <w:rPr>
          <w:lang w:val="en-GB"/>
        </w:rPr>
        <w:t>12</w:t>
      </w:r>
      <w:r w:rsidRPr="00D66BC2">
        <w:rPr>
          <w:lang w:val="en-GB"/>
        </w:rPr>
        <w:t>/</w:t>
      </w:r>
      <w:r w:rsidR="00791508" w:rsidRPr="00D66BC2">
        <w:rPr>
          <w:lang w:val="en-GB"/>
        </w:rPr>
        <w:t>72</w:t>
      </w:r>
      <w:r w:rsidRPr="00D66BC2">
        <w:rPr>
          <w:lang w:val="en-GB"/>
        </w:rPr>
        <w:t>, 1</w:t>
      </w:r>
      <w:r w:rsidR="00727326">
        <w:rPr>
          <w:lang w:val="en-GB"/>
        </w:rPr>
        <w:t>6.</w:t>
      </w:r>
      <w:r w:rsidR="00D66BC2" w:rsidRPr="00D66BC2">
        <w:rPr>
          <w:lang w:val="en-GB"/>
        </w:rPr>
        <w:t>7</w:t>
      </w:r>
      <w:r w:rsidRPr="00D66BC2">
        <w:rPr>
          <w:lang w:val="en-GB"/>
        </w:rPr>
        <w:t>%)</w:t>
      </w:r>
      <w:r w:rsidR="00D66BC2" w:rsidRPr="00D66BC2">
        <w:rPr>
          <w:lang w:val="en-GB"/>
        </w:rPr>
        <w:t xml:space="preserve">, </w:t>
      </w:r>
      <w:r w:rsidR="00D66BC2" w:rsidRPr="00D66BC2">
        <w:rPr>
          <w:i/>
          <w:iCs/>
          <w:lang w:val="en-GB"/>
        </w:rPr>
        <w:t>bla</w:t>
      </w:r>
      <w:r w:rsidR="00D66BC2" w:rsidRPr="00D66BC2">
        <w:rPr>
          <w:vertAlign w:val="subscript"/>
          <w:lang w:val="en-GB"/>
        </w:rPr>
        <w:t>OXA</w:t>
      </w:r>
      <w:r w:rsidR="00D66BC2" w:rsidRPr="00D66BC2">
        <w:rPr>
          <w:vertAlign w:val="subscript"/>
          <w:lang w:val="en-GB"/>
        </w:rPr>
        <w:noBreakHyphen/>
        <w:t>484</w:t>
      </w:r>
      <w:r w:rsidR="00D66BC2" w:rsidRPr="00D66BC2">
        <w:rPr>
          <w:lang w:val="en-GB"/>
        </w:rPr>
        <w:t xml:space="preserve"> (8/72, 11</w:t>
      </w:r>
      <w:r w:rsidR="00727326">
        <w:rPr>
          <w:lang w:val="en-GB"/>
        </w:rPr>
        <w:t>.1</w:t>
      </w:r>
      <w:r w:rsidR="00D66BC2" w:rsidRPr="00D66BC2">
        <w:rPr>
          <w:lang w:val="en-GB"/>
        </w:rPr>
        <w:t>%),</w:t>
      </w:r>
      <w:r w:rsidRPr="00D66BC2">
        <w:rPr>
          <w:lang w:val="en-GB"/>
        </w:rPr>
        <w:t xml:space="preserve"> </w:t>
      </w:r>
      <w:r w:rsidRPr="00D66BC2">
        <w:rPr>
          <w:i/>
          <w:iCs/>
          <w:lang w:val="en-GB"/>
        </w:rPr>
        <w:t>bla</w:t>
      </w:r>
      <w:r w:rsidRPr="00D66BC2">
        <w:rPr>
          <w:vertAlign w:val="subscript"/>
          <w:lang w:val="en-GB"/>
        </w:rPr>
        <w:t>OXA</w:t>
      </w:r>
      <w:r w:rsidRPr="00D66BC2">
        <w:rPr>
          <w:vertAlign w:val="subscript"/>
          <w:lang w:val="en-GB"/>
        </w:rPr>
        <w:noBreakHyphen/>
        <w:t>244</w:t>
      </w:r>
      <w:r w:rsidRPr="00D66BC2">
        <w:rPr>
          <w:lang w:val="en-GB"/>
        </w:rPr>
        <w:t xml:space="preserve"> (</w:t>
      </w:r>
      <w:r w:rsidR="00656BB1">
        <w:rPr>
          <w:i/>
          <w:iCs/>
          <w:lang w:val="en-GB"/>
        </w:rPr>
        <w:t>n </w:t>
      </w:r>
      <w:r w:rsidR="00656BB1">
        <w:rPr>
          <w:lang w:val="en-GB"/>
        </w:rPr>
        <w:t>= </w:t>
      </w:r>
      <w:r w:rsidR="00B95FA3" w:rsidRPr="00D66BC2">
        <w:rPr>
          <w:lang w:val="en-GB"/>
        </w:rPr>
        <w:t>1</w:t>
      </w:r>
      <w:r w:rsidRPr="00D66BC2">
        <w:rPr>
          <w:lang w:val="en-GB"/>
        </w:rPr>
        <w:t>)</w:t>
      </w:r>
      <w:r w:rsidR="00D66BC2" w:rsidRPr="00D66BC2">
        <w:rPr>
          <w:lang w:val="en-GB"/>
        </w:rPr>
        <w:t xml:space="preserve"> and </w:t>
      </w:r>
      <w:r w:rsidR="00D66BC2" w:rsidRPr="00D66BC2">
        <w:rPr>
          <w:i/>
          <w:iCs/>
          <w:lang w:val="en-GB"/>
        </w:rPr>
        <w:t>bla</w:t>
      </w:r>
      <w:r w:rsidR="00D66BC2" w:rsidRPr="00D66BC2">
        <w:rPr>
          <w:vertAlign w:val="subscript"/>
          <w:lang w:val="en-GB"/>
        </w:rPr>
        <w:t>OXA</w:t>
      </w:r>
      <w:r w:rsidR="00D66BC2" w:rsidRPr="00D66BC2">
        <w:rPr>
          <w:vertAlign w:val="subscript"/>
          <w:lang w:val="en-GB"/>
        </w:rPr>
        <w:noBreakHyphen/>
        <w:t>922</w:t>
      </w:r>
      <w:r w:rsidR="00D66BC2" w:rsidRPr="00D66BC2">
        <w:rPr>
          <w:lang w:val="en-GB"/>
        </w:rPr>
        <w:t xml:space="preserve"> (</w:t>
      </w:r>
      <w:r w:rsidR="00656BB1">
        <w:rPr>
          <w:i/>
          <w:iCs/>
          <w:lang w:val="en-GB"/>
        </w:rPr>
        <w:t>n </w:t>
      </w:r>
      <w:r w:rsidR="00656BB1">
        <w:rPr>
          <w:lang w:val="en-GB"/>
        </w:rPr>
        <w:t>= </w:t>
      </w:r>
      <w:r w:rsidR="00D66BC2" w:rsidRPr="00D66BC2">
        <w:rPr>
          <w:lang w:val="en-GB"/>
        </w:rPr>
        <w:t>1)</w:t>
      </w:r>
      <w:r w:rsidRPr="00D66BC2">
        <w:rPr>
          <w:lang w:val="en-GB"/>
        </w:rPr>
        <w:t>.</w:t>
      </w:r>
    </w:p>
    <w:p w14:paraId="2A12C2A8" w14:textId="15033737" w:rsidR="00261A3D" w:rsidRPr="000C2D58" w:rsidRDefault="00E352B3" w:rsidP="008F0196">
      <w:r w:rsidRPr="000C330D">
        <w:t>Reports of</w:t>
      </w:r>
      <w:r w:rsidR="00BC7677" w:rsidRPr="000C330D">
        <w:t xml:space="preserve"> KPC-producing </w:t>
      </w:r>
      <w:r w:rsidR="00BC7677" w:rsidRPr="000C330D">
        <w:rPr>
          <w:i/>
        </w:rPr>
        <w:t>Enterobacterales</w:t>
      </w:r>
      <w:r w:rsidR="00BC7677" w:rsidRPr="000C330D">
        <w:t xml:space="preserve"> in</w:t>
      </w:r>
      <w:r w:rsidRPr="000C330D">
        <w:t>creased in</w:t>
      </w:r>
      <w:r w:rsidR="00BC7677" w:rsidRPr="000C330D">
        <w:t xml:space="preserve"> 202</w:t>
      </w:r>
      <w:r w:rsidR="000C330D" w:rsidRPr="000C330D">
        <w:t>2</w:t>
      </w:r>
      <w:r w:rsidR="00BC7677" w:rsidRPr="000C330D">
        <w:t xml:space="preserve"> compared to 202</w:t>
      </w:r>
      <w:r w:rsidR="000C330D" w:rsidRPr="000C330D">
        <w:t>1</w:t>
      </w:r>
      <w:r w:rsidR="00BC7677" w:rsidRPr="000C330D">
        <w:t xml:space="preserve"> (</w:t>
      </w:r>
      <w:r w:rsidR="00BC7677" w:rsidRPr="000C330D">
        <w:rPr>
          <w:i/>
          <w:iCs/>
        </w:rPr>
        <w:t>n</w:t>
      </w:r>
      <w:r w:rsidR="00BC7677" w:rsidRPr="000C330D">
        <w:t> = </w:t>
      </w:r>
      <w:r w:rsidR="000C330D">
        <w:t>14</w:t>
      </w:r>
      <w:r w:rsidRPr="000C330D">
        <w:t xml:space="preserve"> </w:t>
      </w:r>
      <w:r w:rsidR="00B84F89" w:rsidRPr="000C330D">
        <w:t>in 202</w:t>
      </w:r>
      <w:r w:rsidR="000C330D" w:rsidRPr="000C330D">
        <w:t>2</w:t>
      </w:r>
      <w:r w:rsidR="00B84F89" w:rsidRPr="000C330D">
        <w:t xml:space="preserve">; </w:t>
      </w:r>
      <w:r w:rsidRPr="000C330D">
        <w:rPr>
          <w:i/>
          <w:iCs/>
        </w:rPr>
        <w:t>n</w:t>
      </w:r>
      <w:r w:rsidRPr="000C330D">
        <w:t> = </w:t>
      </w:r>
      <w:r w:rsidR="000C330D">
        <w:t>9</w:t>
      </w:r>
      <w:r w:rsidR="00B84F89" w:rsidRPr="000C330D">
        <w:t xml:space="preserve"> in 202</w:t>
      </w:r>
      <w:r w:rsidR="000C330D" w:rsidRPr="000C330D">
        <w:t>1</w:t>
      </w:r>
      <w:r w:rsidRPr="000C330D">
        <w:t>)</w:t>
      </w:r>
      <w:r w:rsidR="00BC7677" w:rsidRPr="000C330D">
        <w:t xml:space="preserve">. </w:t>
      </w:r>
      <w:r w:rsidRPr="000C2D58">
        <w:t xml:space="preserve">KPC types </w:t>
      </w:r>
      <w:r w:rsidR="008F0196" w:rsidRPr="000C2D58">
        <w:t xml:space="preserve">were </w:t>
      </w:r>
      <w:r w:rsidR="00707951" w:rsidRPr="000C2D58">
        <w:t xml:space="preserve">predominantly </w:t>
      </w:r>
      <w:r w:rsidR="008F0196" w:rsidRPr="000C2D58">
        <w:t>reported from Victoria (</w:t>
      </w:r>
      <w:r w:rsidR="008F0196" w:rsidRPr="000C2D58">
        <w:rPr>
          <w:i/>
          <w:iCs/>
        </w:rPr>
        <w:t>n </w:t>
      </w:r>
      <w:r w:rsidR="008F0196" w:rsidRPr="000C2D58">
        <w:t>= </w:t>
      </w:r>
      <w:r w:rsidR="000C2D58" w:rsidRPr="000C2D58">
        <w:t>10</w:t>
      </w:r>
      <w:r w:rsidR="008F0196" w:rsidRPr="000C2D58">
        <w:t>)</w:t>
      </w:r>
      <w:r w:rsidR="007B275E" w:rsidRPr="001418C0">
        <w:t>,</w:t>
      </w:r>
      <w:r w:rsidR="005045E5" w:rsidRPr="001418C0">
        <w:t xml:space="preserve"> </w:t>
      </w:r>
      <w:r w:rsidR="001418C0" w:rsidRPr="001418C0">
        <w:t xml:space="preserve">mostly from different </w:t>
      </w:r>
      <w:r w:rsidR="001418C0" w:rsidRPr="009E7959">
        <w:t>hospitals</w:t>
      </w:r>
      <w:r w:rsidR="005045E5" w:rsidRPr="0004019C">
        <w:t>.</w:t>
      </w:r>
      <w:r w:rsidR="005045E5" w:rsidRPr="000C2D58">
        <w:t xml:space="preserve"> </w:t>
      </w:r>
      <w:r w:rsidR="007B275E" w:rsidRPr="000C2D58">
        <w:t>T</w:t>
      </w:r>
      <w:r w:rsidR="001A7744" w:rsidRPr="000C2D58">
        <w:t>hree other states</w:t>
      </w:r>
      <w:r w:rsidR="00707951" w:rsidRPr="000C2D58">
        <w:t xml:space="preserve"> </w:t>
      </w:r>
      <w:r w:rsidR="001A7744" w:rsidRPr="000C2D58">
        <w:t>report</w:t>
      </w:r>
      <w:r w:rsidR="00FD3E95" w:rsidRPr="000C2D58">
        <w:t>ed</w:t>
      </w:r>
      <w:r w:rsidR="001A7744" w:rsidRPr="000C2D58">
        <w:t xml:space="preserve"> </w:t>
      </w:r>
      <w:r w:rsidR="00707951" w:rsidRPr="000C2D58">
        <w:t>cases</w:t>
      </w:r>
      <w:r w:rsidR="001A7744" w:rsidRPr="000C2D58">
        <w:t xml:space="preserve"> (</w:t>
      </w:r>
      <w:r w:rsidR="005628FF">
        <w:t>SA</w:t>
      </w:r>
      <w:r w:rsidR="000C2D58" w:rsidRPr="000C2D58">
        <w:t xml:space="preserve"> [2]</w:t>
      </w:r>
      <w:r w:rsidR="001A7744" w:rsidRPr="000C2D58">
        <w:t>,</w:t>
      </w:r>
      <w:r w:rsidR="00707951" w:rsidRPr="000C2D58">
        <w:t xml:space="preserve"> Queensland</w:t>
      </w:r>
      <w:r w:rsidR="000C2D58" w:rsidRPr="000C2D58">
        <w:t xml:space="preserve"> [1]</w:t>
      </w:r>
      <w:r w:rsidR="00707951" w:rsidRPr="000C2D58">
        <w:t xml:space="preserve"> and </w:t>
      </w:r>
      <w:r w:rsidR="008928E5">
        <w:t>WA</w:t>
      </w:r>
      <w:r w:rsidR="000C2D58" w:rsidRPr="000C2D58">
        <w:t xml:space="preserve"> [1]</w:t>
      </w:r>
      <w:r w:rsidR="001A7744" w:rsidRPr="000C2D58">
        <w:t>).</w:t>
      </w:r>
      <w:r w:rsidR="00261A3D">
        <w:t xml:space="preserve"> Three KPC variants were detected from</w:t>
      </w:r>
      <w:r w:rsidR="00656BB1">
        <w:t xml:space="preserve"> the</w:t>
      </w:r>
      <w:r w:rsidR="00261A3D">
        <w:t xml:space="preserve"> 11 isolates </w:t>
      </w:r>
      <w:r w:rsidR="00656BB1">
        <w:t xml:space="preserve">that </w:t>
      </w:r>
      <w:r w:rsidR="00261A3D">
        <w:t>were sequenced</w:t>
      </w:r>
      <w:r w:rsidR="00CF07DA">
        <w:t>:</w:t>
      </w:r>
      <w:r w:rsidR="00261A3D">
        <w:t xml:space="preserve"> </w:t>
      </w:r>
      <w:r w:rsidR="00261A3D" w:rsidRPr="0098414D">
        <w:rPr>
          <w:i/>
          <w:iCs/>
          <w:lang w:val="en-GB"/>
        </w:rPr>
        <w:t>bla</w:t>
      </w:r>
      <w:r w:rsidR="00261A3D" w:rsidRPr="0098414D">
        <w:rPr>
          <w:vertAlign w:val="subscript"/>
          <w:lang w:val="en-GB"/>
        </w:rPr>
        <w:t>KPC-2</w:t>
      </w:r>
      <w:r w:rsidR="00261A3D">
        <w:t xml:space="preserve"> </w:t>
      </w:r>
      <w:r w:rsidR="00656BB1" w:rsidRPr="00D66BC2">
        <w:rPr>
          <w:lang w:val="en-GB"/>
        </w:rPr>
        <w:t>(</w:t>
      </w:r>
      <w:r w:rsidR="00656BB1">
        <w:rPr>
          <w:i/>
          <w:iCs/>
          <w:lang w:val="en-GB"/>
        </w:rPr>
        <w:t>n </w:t>
      </w:r>
      <w:r w:rsidR="00656BB1">
        <w:rPr>
          <w:lang w:val="en-GB"/>
        </w:rPr>
        <w:t>= </w:t>
      </w:r>
      <w:r w:rsidR="00261A3D">
        <w:t>7</w:t>
      </w:r>
      <w:r w:rsidR="00656BB1">
        <w:t>)</w:t>
      </w:r>
      <w:r w:rsidR="00261A3D">
        <w:t>, bla</w:t>
      </w:r>
      <w:r w:rsidR="00261A3D" w:rsidRPr="00261A3D">
        <w:rPr>
          <w:vertAlign w:val="subscript"/>
        </w:rPr>
        <w:t>KPC-3</w:t>
      </w:r>
      <w:r w:rsidR="00261A3D">
        <w:t xml:space="preserve"> </w:t>
      </w:r>
      <w:r w:rsidR="00656BB1" w:rsidRPr="00D66BC2">
        <w:rPr>
          <w:lang w:val="en-GB"/>
        </w:rPr>
        <w:t>(</w:t>
      </w:r>
      <w:r w:rsidR="00656BB1">
        <w:rPr>
          <w:i/>
          <w:iCs/>
          <w:lang w:val="en-GB"/>
        </w:rPr>
        <w:t>n </w:t>
      </w:r>
      <w:r w:rsidR="00656BB1">
        <w:rPr>
          <w:lang w:val="en-GB"/>
        </w:rPr>
        <w:t>= </w:t>
      </w:r>
      <w:r w:rsidR="00261A3D">
        <w:t>3</w:t>
      </w:r>
      <w:r w:rsidR="00656BB1">
        <w:t>)</w:t>
      </w:r>
      <w:r w:rsidR="00261A3D">
        <w:t xml:space="preserve"> and </w:t>
      </w:r>
      <w:r w:rsidR="00261A3D" w:rsidRPr="00625510">
        <w:rPr>
          <w:i/>
          <w:iCs/>
          <w:lang w:val="en-GB"/>
        </w:rPr>
        <w:t>bla</w:t>
      </w:r>
      <w:r w:rsidR="00261A3D" w:rsidRPr="00625510">
        <w:rPr>
          <w:vertAlign w:val="subscript"/>
          <w:lang w:val="en-GB"/>
        </w:rPr>
        <w:t>KPC-33</w:t>
      </w:r>
      <w:r w:rsidR="00261A3D">
        <w:rPr>
          <w:lang w:val="en-GB"/>
        </w:rPr>
        <w:t xml:space="preserve"> </w:t>
      </w:r>
      <w:r w:rsidR="00656BB1" w:rsidRPr="00D66BC2">
        <w:rPr>
          <w:lang w:val="en-GB"/>
        </w:rPr>
        <w:t>(</w:t>
      </w:r>
      <w:r w:rsidR="00656BB1">
        <w:rPr>
          <w:i/>
          <w:iCs/>
          <w:lang w:val="en-GB"/>
        </w:rPr>
        <w:t>n </w:t>
      </w:r>
      <w:r w:rsidR="00656BB1">
        <w:rPr>
          <w:lang w:val="en-GB"/>
        </w:rPr>
        <w:t>= </w:t>
      </w:r>
      <w:r w:rsidR="00261A3D">
        <w:t>1</w:t>
      </w:r>
      <w:r w:rsidR="00656BB1">
        <w:t>)</w:t>
      </w:r>
      <w:r w:rsidR="00261A3D">
        <w:t>.</w:t>
      </w:r>
      <w:r w:rsidR="003E6F43">
        <w:t xml:space="preserve"> One KPC-producing </w:t>
      </w:r>
      <w:r w:rsidR="003E6F43" w:rsidRPr="003E6F43">
        <w:rPr>
          <w:i/>
          <w:iCs/>
        </w:rPr>
        <w:t>K. pneumoniae</w:t>
      </w:r>
      <w:r w:rsidR="003E6F43">
        <w:t xml:space="preserve"> isolate from </w:t>
      </w:r>
      <w:r w:rsidR="008928E5">
        <w:t>WA</w:t>
      </w:r>
      <w:r w:rsidR="003E6F43">
        <w:t xml:space="preserve"> also co-produced ribosomal-methyltransferase (</w:t>
      </w:r>
      <w:r w:rsidR="003E6F43" w:rsidRPr="003E6F43">
        <w:rPr>
          <w:i/>
          <w:iCs/>
        </w:rPr>
        <w:t>rmtB1</w:t>
      </w:r>
      <w:r w:rsidR="003E6F43">
        <w:t>).</w:t>
      </w:r>
    </w:p>
    <w:p w14:paraId="168FBDAC" w14:textId="08CDB31D" w:rsidR="009C1B43" w:rsidRPr="000C2D58" w:rsidRDefault="006F54CB" w:rsidP="009C1B43">
      <w:r w:rsidRPr="000C2D58">
        <w:t>Other</w:t>
      </w:r>
      <w:r w:rsidR="005D32D3" w:rsidRPr="000C2D58">
        <w:t xml:space="preserve"> carbapenemase</w:t>
      </w:r>
      <w:r w:rsidRPr="000C2D58">
        <w:t xml:space="preserve"> types reported were</w:t>
      </w:r>
      <w:r w:rsidR="009C1B43" w:rsidRPr="000C2D58">
        <w:t xml:space="preserve"> </w:t>
      </w:r>
      <w:r w:rsidR="000C330D" w:rsidRPr="000C2D58">
        <w:t>IMI (</w:t>
      </w:r>
      <w:r w:rsidR="000C330D" w:rsidRPr="000C2D58">
        <w:rPr>
          <w:i/>
          <w:iCs/>
        </w:rPr>
        <w:t>n</w:t>
      </w:r>
      <w:r w:rsidR="000C330D" w:rsidRPr="000C2D58">
        <w:t xml:space="preserve"> = 8), </w:t>
      </w:r>
      <w:r w:rsidR="005D4A0B" w:rsidRPr="000C2D58">
        <w:t>OXA-23-like (</w:t>
      </w:r>
      <w:r w:rsidR="005D4A0B" w:rsidRPr="000C2D58">
        <w:rPr>
          <w:i/>
          <w:iCs/>
        </w:rPr>
        <w:t>n</w:t>
      </w:r>
      <w:r w:rsidR="005D4A0B" w:rsidRPr="000C2D58">
        <w:t> = </w:t>
      </w:r>
      <w:r w:rsidR="000C330D" w:rsidRPr="000C2D58">
        <w:t>2</w:t>
      </w:r>
      <w:r w:rsidR="005D4A0B" w:rsidRPr="000C2D58">
        <w:t xml:space="preserve">), </w:t>
      </w:r>
      <w:r w:rsidR="000C330D" w:rsidRPr="000C2D58">
        <w:t>VIM</w:t>
      </w:r>
      <w:r w:rsidR="005B4754" w:rsidRPr="000C2D58">
        <w:t xml:space="preserve"> (</w:t>
      </w:r>
      <w:r w:rsidR="005B4754" w:rsidRPr="000C2D58">
        <w:rPr>
          <w:i/>
          <w:iCs/>
        </w:rPr>
        <w:t>n</w:t>
      </w:r>
      <w:r w:rsidR="005B4754" w:rsidRPr="000C2D58">
        <w:t> = </w:t>
      </w:r>
      <w:r w:rsidR="000C330D" w:rsidRPr="000C2D58">
        <w:t>1</w:t>
      </w:r>
      <w:r w:rsidR="005B4754" w:rsidRPr="000C2D58">
        <w:t>) and SME (</w:t>
      </w:r>
      <w:r w:rsidR="005B4754" w:rsidRPr="000C2D58">
        <w:rPr>
          <w:i/>
          <w:iCs/>
        </w:rPr>
        <w:t>n</w:t>
      </w:r>
      <w:r w:rsidR="005B4754" w:rsidRPr="000C2D58">
        <w:t> = </w:t>
      </w:r>
      <w:r w:rsidR="005D4A0B" w:rsidRPr="000C2D58">
        <w:t>1</w:t>
      </w:r>
      <w:r w:rsidR="005B4754" w:rsidRPr="000C2D58">
        <w:t>)</w:t>
      </w:r>
      <w:r w:rsidR="007B275E" w:rsidRPr="000C2D58">
        <w:t>.</w:t>
      </w:r>
    </w:p>
    <w:p w14:paraId="236C3AF0" w14:textId="0ECDDA56" w:rsidR="001A432E" w:rsidRPr="000C2D58" w:rsidRDefault="00DF5572" w:rsidP="004F4C37">
      <w:pPr>
        <w:rPr>
          <w:lang w:val="en-GB"/>
        </w:rPr>
      </w:pPr>
      <w:r w:rsidRPr="000C2D58">
        <w:rPr>
          <w:rFonts w:cs="Arial"/>
          <w:lang w:val="en-GB"/>
        </w:rPr>
        <w:t xml:space="preserve">Co-production of carbapenemase was </w:t>
      </w:r>
      <w:r w:rsidRPr="00261A3D">
        <w:rPr>
          <w:rFonts w:cs="Arial"/>
          <w:lang w:val="en-GB"/>
        </w:rPr>
        <w:t>seen at low</w:t>
      </w:r>
      <w:r w:rsidRPr="000C2D58">
        <w:rPr>
          <w:rFonts w:cs="Arial"/>
          <w:lang w:val="en-GB"/>
        </w:rPr>
        <w:t xml:space="preserve"> levels (</w:t>
      </w:r>
      <w:r w:rsidR="000C2D58" w:rsidRPr="000C2D58">
        <w:rPr>
          <w:rFonts w:cs="Arial"/>
          <w:lang w:val="en-GB"/>
        </w:rPr>
        <w:t>42</w:t>
      </w:r>
      <w:r w:rsidRPr="000C2D58">
        <w:rPr>
          <w:rFonts w:cs="Arial"/>
          <w:lang w:val="en-GB"/>
        </w:rPr>
        <w:t>/</w:t>
      </w:r>
      <w:r w:rsidR="000C2D58" w:rsidRPr="000C2D58">
        <w:rPr>
          <w:rFonts w:cs="Arial"/>
          <w:lang w:val="en-GB"/>
        </w:rPr>
        <w:t>827</w:t>
      </w:r>
      <w:r w:rsidRPr="000C2D58">
        <w:rPr>
          <w:rFonts w:cs="Arial"/>
          <w:lang w:val="en-GB"/>
        </w:rPr>
        <w:t xml:space="preserve">, </w:t>
      </w:r>
      <w:r w:rsidR="000C2D58" w:rsidRPr="000C2D58">
        <w:rPr>
          <w:rFonts w:cs="Arial"/>
          <w:lang w:val="en-GB"/>
        </w:rPr>
        <w:t>5</w:t>
      </w:r>
      <w:r w:rsidR="00BF207C">
        <w:rPr>
          <w:rFonts w:cs="Arial"/>
          <w:lang w:val="en-GB"/>
        </w:rPr>
        <w:t>.1</w:t>
      </w:r>
      <w:r w:rsidRPr="000C2D58">
        <w:rPr>
          <w:rFonts w:cs="Arial"/>
          <w:lang w:val="en-GB"/>
        </w:rPr>
        <w:t>%</w:t>
      </w:r>
      <w:r w:rsidRPr="000C2D58">
        <w:rPr>
          <w:lang w:val="en-GB"/>
        </w:rPr>
        <w:t>). The co-produced genes in 202</w:t>
      </w:r>
      <w:r w:rsidR="000C2D58" w:rsidRPr="000C2D58">
        <w:rPr>
          <w:lang w:val="en-GB"/>
        </w:rPr>
        <w:t>2</w:t>
      </w:r>
      <w:r w:rsidRPr="000C2D58">
        <w:rPr>
          <w:lang w:val="en-GB"/>
        </w:rPr>
        <w:t xml:space="preserve"> were NDM+OXA-48-like (</w:t>
      </w:r>
      <w:r w:rsidRPr="000C2D58">
        <w:rPr>
          <w:i/>
          <w:iCs/>
          <w:lang w:val="en-GB"/>
        </w:rPr>
        <w:t>n</w:t>
      </w:r>
      <w:r w:rsidRPr="000C2D58">
        <w:rPr>
          <w:lang w:val="en-GB"/>
        </w:rPr>
        <w:t> = </w:t>
      </w:r>
      <w:r w:rsidR="000C2D58" w:rsidRPr="000C2D58">
        <w:rPr>
          <w:lang w:val="en-GB"/>
        </w:rPr>
        <w:t>37</w:t>
      </w:r>
      <w:r w:rsidR="00AF0D0B">
        <w:rPr>
          <w:lang w:val="en-GB"/>
        </w:rPr>
        <w:t xml:space="preserve">, up from </w:t>
      </w:r>
      <w:r w:rsidR="00AF0D0B" w:rsidRPr="00AF0D0B">
        <w:rPr>
          <w:i/>
          <w:iCs/>
          <w:lang w:val="en-GB"/>
        </w:rPr>
        <w:t>n</w:t>
      </w:r>
      <w:r w:rsidR="00AF0D0B" w:rsidRPr="00AF0D0B">
        <w:rPr>
          <w:lang w:val="en-GB"/>
        </w:rPr>
        <w:t> = </w:t>
      </w:r>
      <w:r w:rsidR="00AF0D0B">
        <w:rPr>
          <w:lang w:val="en-GB"/>
        </w:rPr>
        <w:t>6 in 2021</w:t>
      </w:r>
      <w:r w:rsidRPr="000C2D58">
        <w:rPr>
          <w:lang w:val="en-GB"/>
        </w:rPr>
        <w:t>)</w:t>
      </w:r>
      <w:r w:rsidR="00497E70">
        <w:rPr>
          <w:lang w:val="en-GB"/>
        </w:rPr>
        <w:t xml:space="preserve"> and</w:t>
      </w:r>
      <w:r w:rsidRPr="000C2D58">
        <w:rPr>
          <w:lang w:val="en-GB"/>
        </w:rPr>
        <w:t xml:space="preserve"> IMP+NDM (</w:t>
      </w:r>
      <w:r w:rsidRPr="000C2D58">
        <w:rPr>
          <w:i/>
          <w:iCs/>
          <w:lang w:val="en-GB"/>
        </w:rPr>
        <w:t>n</w:t>
      </w:r>
      <w:r w:rsidRPr="000C2D58">
        <w:rPr>
          <w:lang w:val="en-GB"/>
        </w:rPr>
        <w:t> = </w:t>
      </w:r>
      <w:r w:rsidR="007B275E" w:rsidRPr="000C2D58">
        <w:rPr>
          <w:lang w:val="en-GB"/>
        </w:rPr>
        <w:t>5</w:t>
      </w:r>
      <w:r w:rsidRPr="000C2D58">
        <w:rPr>
          <w:lang w:val="en-GB"/>
        </w:rPr>
        <w:t>)</w:t>
      </w:r>
      <w:r w:rsidR="007B275E" w:rsidRPr="000C2D58">
        <w:rPr>
          <w:lang w:val="en-GB"/>
        </w:rPr>
        <w:t>.</w:t>
      </w:r>
    </w:p>
    <w:p w14:paraId="0A1DDFA9" w14:textId="2BC1ACB8" w:rsidR="004F4C37" w:rsidRPr="00EF4857" w:rsidRDefault="004F4C37" w:rsidP="004F4C37">
      <w:r w:rsidRPr="003E6F43">
        <w:t>In 20</w:t>
      </w:r>
      <w:r w:rsidR="000B7ED6" w:rsidRPr="003E6F43">
        <w:t>2</w:t>
      </w:r>
      <w:r w:rsidR="003E6F43">
        <w:t>2</w:t>
      </w:r>
      <w:r w:rsidRPr="003E6F43">
        <w:t xml:space="preserve">, there was variation in the proportion of isolates reported from clinical and screening </w:t>
      </w:r>
      <w:r w:rsidRPr="00EF4857">
        <w:t>specimens by state and territory (Figure</w:t>
      </w:r>
      <w:r w:rsidR="007B5858">
        <w:t> </w:t>
      </w:r>
      <w:r w:rsidRPr="00EF4857">
        <w:t xml:space="preserve">11). This may be due to differences in local infection </w:t>
      </w:r>
      <w:r w:rsidR="00497E70">
        <w:t xml:space="preserve">prevention and </w:t>
      </w:r>
      <w:r w:rsidRPr="00EF4857">
        <w:t xml:space="preserve">control policies or in response to local outbreaks. Relatively fewer reports from screening specimens were identified in </w:t>
      </w:r>
      <w:r w:rsidR="008928E5">
        <w:t>WA</w:t>
      </w:r>
      <w:r w:rsidR="00E20995" w:rsidRPr="00EF4857">
        <w:t xml:space="preserve"> and </w:t>
      </w:r>
      <w:r w:rsidR="003E6F43" w:rsidRPr="00EF4857">
        <w:t>Victoria</w:t>
      </w:r>
      <w:r w:rsidR="00E20995" w:rsidRPr="00EF4857">
        <w:t>.</w:t>
      </w:r>
    </w:p>
    <w:p w14:paraId="3719FB09" w14:textId="400BDFD7" w:rsidR="008A7960" w:rsidRPr="00EF4857" w:rsidRDefault="008A7960" w:rsidP="008A7960">
      <w:pPr>
        <w:rPr>
          <w:lang w:val="en-GB"/>
        </w:rPr>
      </w:pPr>
      <w:r w:rsidRPr="00EF4857">
        <w:rPr>
          <w:lang w:val="en-GB"/>
        </w:rPr>
        <w:t xml:space="preserve">There were notable regional differences in the distribution of the top five carbapenemases </w:t>
      </w:r>
      <w:r w:rsidR="00DA6C02" w:rsidRPr="00EF4857">
        <w:rPr>
          <w:lang w:val="en-GB"/>
        </w:rPr>
        <w:t xml:space="preserve">by </w:t>
      </w:r>
      <w:r w:rsidR="003D422B" w:rsidRPr="00EF4857">
        <w:rPr>
          <w:lang w:val="en-GB"/>
        </w:rPr>
        <w:t xml:space="preserve">specimen type </w:t>
      </w:r>
      <w:r w:rsidRPr="00EF4857">
        <w:rPr>
          <w:lang w:val="en-GB"/>
        </w:rPr>
        <w:t>(</w:t>
      </w:r>
      <w:r w:rsidR="00C71505" w:rsidRPr="00EF4857">
        <w:rPr>
          <w:lang w:val="en-GB"/>
        </w:rPr>
        <w:t>Figure</w:t>
      </w:r>
      <w:r w:rsidR="007B5858">
        <w:rPr>
          <w:lang w:val="en-GB"/>
        </w:rPr>
        <w:t> </w:t>
      </w:r>
      <w:r w:rsidR="00C71505" w:rsidRPr="00EF4857">
        <w:rPr>
          <w:lang w:val="en-GB"/>
        </w:rPr>
        <w:t>12</w:t>
      </w:r>
      <w:r w:rsidR="003D422B" w:rsidRPr="00EF4857">
        <w:rPr>
          <w:lang w:val="en-GB"/>
        </w:rPr>
        <w:t>)</w:t>
      </w:r>
      <w:r w:rsidR="00C71505" w:rsidRPr="00EF4857">
        <w:rPr>
          <w:lang w:val="en-GB"/>
        </w:rPr>
        <w:t xml:space="preserve"> and </w:t>
      </w:r>
      <w:r w:rsidR="00E2341A" w:rsidRPr="00EF4857">
        <w:rPr>
          <w:lang w:val="en-GB"/>
        </w:rPr>
        <w:t xml:space="preserve">by </w:t>
      </w:r>
      <w:r w:rsidR="003D422B" w:rsidRPr="00EF4857">
        <w:rPr>
          <w:lang w:val="en-GB"/>
        </w:rPr>
        <w:t>setting (</w:t>
      </w:r>
      <w:r w:rsidRPr="00EF4857">
        <w:rPr>
          <w:lang w:val="en-GB"/>
        </w:rPr>
        <w:t>Table 4).</w:t>
      </w:r>
    </w:p>
    <w:p w14:paraId="43124D6B" w14:textId="743BD258" w:rsidR="00645C9A" w:rsidRPr="00AF0035" w:rsidRDefault="00645C9A" w:rsidP="008A7960">
      <w:pPr>
        <w:rPr>
          <w:rFonts w:eastAsiaTheme="minorEastAsia"/>
          <w:lang w:val="en-GB"/>
        </w:rPr>
      </w:pPr>
      <w:r w:rsidRPr="00AF0035">
        <w:rPr>
          <w:lang w:val="en-GB"/>
        </w:rPr>
        <w:t>The clinical impact of each of the CPE types, and the potential impact of co-infection, are not well understood.</w:t>
      </w:r>
      <w:r w:rsidR="00B030E3" w:rsidRPr="00960766">
        <w:rPr>
          <w:lang w:val="en-GB"/>
        </w:rPr>
        <w:fldChar w:fldCharType="begin">
          <w:fldData xml:space="preserve">PEVuZE5vdGU+PENpdGU+PEF1dGhvcj5Bc3NpczwvQXV0aG9yPjxZZWFyPjIwMjE8L1llYXI+PFJl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==
</w:fldData>
        </w:fldChar>
      </w:r>
      <w:r w:rsidR="00EC742B">
        <w:rPr>
          <w:lang w:val="en-GB"/>
        </w:rPr>
        <w:instrText xml:space="preserve"> ADDIN EN.CITE </w:instrText>
      </w:r>
      <w:r w:rsidR="00EC742B">
        <w:rPr>
          <w:lang w:val="en-GB"/>
        </w:rPr>
        <w:fldChar w:fldCharType="begin">
          <w:fldData xml:space="preserve">PEVuZE5vdGU+PENpdGU+PEF1dGhvcj5Bc3NpczwvQXV0aG9yPjxZZWFyPjIwMjE8L1llYXI+PFJl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==
</w:fldData>
        </w:fldChar>
      </w:r>
      <w:r w:rsidR="00EC742B">
        <w:rPr>
          <w:lang w:val="en-GB"/>
        </w:rPr>
        <w:instrText xml:space="preserve"> ADDIN EN.CITE.DATA </w:instrText>
      </w:r>
      <w:r w:rsidR="00EC742B">
        <w:rPr>
          <w:lang w:val="en-GB"/>
        </w:rPr>
      </w:r>
      <w:r w:rsidR="00EC742B">
        <w:rPr>
          <w:lang w:val="en-GB"/>
        </w:rPr>
        <w:fldChar w:fldCharType="end"/>
      </w:r>
      <w:r w:rsidR="00B030E3" w:rsidRPr="00960766">
        <w:rPr>
          <w:lang w:val="en-GB"/>
        </w:rPr>
      </w:r>
      <w:r w:rsidR="00B030E3" w:rsidRPr="00960766">
        <w:rPr>
          <w:lang w:val="en-GB"/>
        </w:rPr>
        <w:fldChar w:fldCharType="separate"/>
      </w:r>
      <w:r w:rsidR="009E77AE" w:rsidRPr="009E77AE">
        <w:rPr>
          <w:noProof/>
          <w:vertAlign w:val="superscript"/>
          <w:lang w:val="en-GB"/>
        </w:rPr>
        <w:t>7</w:t>
      </w:r>
      <w:r w:rsidR="00B030E3" w:rsidRPr="00960766">
        <w:rPr>
          <w:lang w:val="en-GB"/>
        </w:rPr>
        <w:fldChar w:fldCharType="end"/>
      </w:r>
      <w:r w:rsidR="00960766" w:rsidRPr="00960766">
        <w:rPr>
          <w:lang w:val="en-GB"/>
        </w:rPr>
        <w:t xml:space="preserve"> </w:t>
      </w:r>
      <w:r w:rsidRPr="00AF0035">
        <w:rPr>
          <w:lang w:val="en-GB"/>
        </w:rPr>
        <w:t>This aspect of the data provided by CARAlert will be monitored.</w:t>
      </w:r>
    </w:p>
    <w:p w14:paraId="7AC05B49" w14:textId="54A3369B" w:rsidR="00E349AD" w:rsidRPr="002B4925" w:rsidRDefault="008464B7" w:rsidP="008A7960">
      <w:r w:rsidRPr="007C47AC">
        <w:lastRenderedPageBreak/>
        <w:t>Since 2016, 2</w:t>
      </w:r>
      <w:r w:rsidR="007C47AC" w:rsidRPr="007C47AC">
        <w:t>73</w:t>
      </w:r>
      <w:r w:rsidRPr="007C47AC">
        <w:t xml:space="preserve"> hospitals have reported at least one CPE. </w:t>
      </w:r>
      <w:r w:rsidR="008A7960" w:rsidRPr="007C47AC">
        <w:t>CPE were reported from 13</w:t>
      </w:r>
      <w:r w:rsidR="007C47AC" w:rsidRPr="007C47AC">
        <w:t>7</w:t>
      </w:r>
      <w:r w:rsidR="008A7960" w:rsidRPr="007C47AC">
        <w:t xml:space="preserve"> hospitals </w:t>
      </w:r>
      <w:r w:rsidR="008A7960" w:rsidRPr="00AD2BEF">
        <w:t>during 20</w:t>
      </w:r>
      <w:r w:rsidR="00076636" w:rsidRPr="00AD2BEF">
        <w:t>2</w:t>
      </w:r>
      <w:r w:rsidR="007C47AC" w:rsidRPr="00AD2BEF">
        <w:t>2</w:t>
      </w:r>
      <w:r w:rsidR="001146EE" w:rsidRPr="00AD2BEF">
        <w:t>.</w:t>
      </w:r>
      <w:r w:rsidR="008A7960" w:rsidRPr="00AD2BEF">
        <w:t xml:space="preserve"> </w:t>
      </w:r>
      <w:r w:rsidR="00920634" w:rsidRPr="00AD2BEF">
        <w:t>One</w:t>
      </w:r>
      <w:r w:rsidR="00920634">
        <w:t>-eighth</w:t>
      </w:r>
      <w:r w:rsidR="00920634" w:rsidRPr="00AD2BEF">
        <w:t xml:space="preserve"> (</w:t>
      </w:r>
      <w:r w:rsidR="00920634">
        <w:t>17/137</w:t>
      </w:r>
      <w:r w:rsidR="00920634" w:rsidRPr="00AD2BEF">
        <w:t xml:space="preserve">) </w:t>
      </w:r>
      <w:r w:rsidR="008A7960" w:rsidRPr="00AD2BEF">
        <w:t xml:space="preserve">of these hospitals did not </w:t>
      </w:r>
      <w:r w:rsidR="0004019C">
        <w:t>report</w:t>
      </w:r>
      <w:r w:rsidR="0004019C" w:rsidRPr="00AD2BEF">
        <w:t xml:space="preserve"> </w:t>
      </w:r>
      <w:r w:rsidR="008A7960" w:rsidRPr="00AD2BEF">
        <w:t>a CPE during the period 2016 to 20</w:t>
      </w:r>
      <w:r w:rsidR="009D7A5A" w:rsidRPr="00AD2BEF">
        <w:t>2</w:t>
      </w:r>
      <w:r w:rsidR="00AD2BEF" w:rsidRPr="00AD2BEF">
        <w:t>1</w:t>
      </w:r>
      <w:r w:rsidR="008A7960" w:rsidRPr="00AD2BEF">
        <w:t xml:space="preserve">. </w:t>
      </w:r>
      <w:r w:rsidR="00960766">
        <w:t xml:space="preserve">Of the hospitals that </w:t>
      </w:r>
      <w:r w:rsidR="00854175">
        <w:t xml:space="preserve">reported </w:t>
      </w:r>
      <w:r w:rsidR="00960766">
        <w:t>CPE prior to 2022, 136</w:t>
      </w:r>
      <w:r w:rsidR="008A7960" w:rsidRPr="00AD2BEF">
        <w:t xml:space="preserve"> did not have </w:t>
      </w:r>
      <w:r w:rsidR="008A7960" w:rsidRPr="002B4925">
        <w:t>any reports in 20</w:t>
      </w:r>
      <w:r w:rsidR="00C76E3E" w:rsidRPr="002B4925">
        <w:t>2</w:t>
      </w:r>
      <w:r w:rsidR="00AD2BEF" w:rsidRPr="002B4925">
        <w:t>2</w:t>
      </w:r>
      <w:r w:rsidR="008A7960" w:rsidRPr="002B4925">
        <w:t>.</w:t>
      </w:r>
    </w:p>
    <w:p w14:paraId="00CEAD89" w14:textId="38810E23" w:rsidR="00E45363" w:rsidRPr="00E45363" w:rsidRDefault="009B5C76" w:rsidP="009B5C76">
      <w:pPr>
        <w:rPr>
          <w:lang w:val="en-GB"/>
        </w:rPr>
      </w:pPr>
      <w:r w:rsidRPr="002B4925">
        <w:rPr>
          <w:lang w:val="en-GB"/>
        </w:rPr>
        <w:t xml:space="preserve">Ribosomal methyltransferases were detected in </w:t>
      </w:r>
      <w:r w:rsidR="002B4925" w:rsidRPr="002B4925">
        <w:rPr>
          <w:lang w:val="en-GB"/>
        </w:rPr>
        <w:t>56</w:t>
      </w:r>
      <w:r w:rsidRPr="002B4925">
        <w:rPr>
          <w:lang w:val="en-GB"/>
        </w:rPr>
        <w:t xml:space="preserve"> isolates of </w:t>
      </w:r>
      <w:r w:rsidRPr="002B4925">
        <w:rPr>
          <w:i/>
          <w:iCs/>
          <w:lang w:val="en-GB"/>
        </w:rPr>
        <w:t>Enterobacterales</w:t>
      </w:r>
      <w:r w:rsidRPr="002B4925">
        <w:rPr>
          <w:lang w:val="en-GB"/>
        </w:rPr>
        <w:t>, representing f</w:t>
      </w:r>
      <w:r w:rsidR="00FF091C" w:rsidRPr="002B4925">
        <w:rPr>
          <w:lang w:val="en-GB"/>
        </w:rPr>
        <w:t>our</w:t>
      </w:r>
      <w:r w:rsidRPr="002B4925">
        <w:rPr>
          <w:lang w:val="en-GB"/>
        </w:rPr>
        <w:t xml:space="preserve"> species; </w:t>
      </w:r>
      <w:r w:rsidR="002B4925" w:rsidRPr="002B4925">
        <w:rPr>
          <w:lang w:val="en-GB"/>
        </w:rPr>
        <w:t>82</w:t>
      </w:r>
      <w:r w:rsidR="00EB425B">
        <w:rPr>
          <w:lang w:val="en-GB"/>
        </w:rPr>
        <w:t>.1</w:t>
      </w:r>
      <w:r w:rsidRPr="002B4925">
        <w:rPr>
          <w:lang w:val="en-GB"/>
        </w:rPr>
        <w:t>% (</w:t>
      </w:r>
      <w:r w:rsidR="002B4925" w:rsidRPr="002B4925">
        <w:rPr>
          <w:lang w:val="en-GB"/>
        </w:rPr>
        <w:t>46</w:t>
      </w:r>
      <w:r w:rsidRPr="002B4925">
        <w:rPr>
          <w:lang w:val="en-GB"/>
        </w:rPr>
        <w:t>/</w:t>
      </w:r>
      <w:r w:rsidR="002B4925" w:rsidRPr="002B4925">
        <w:rPr>
          <w:lang w:val="en-GB"/>
        </w:rPr>
        <w:t>56</w:t>
      </w:r>
      <w:r w:rsidRPr="002B4925">
        <w:rPr>
          <w:lang w:val="en-GB"/>
        </w:rPr>
        <w:t xml:space="preserve">) of these also had a carbapenemase. </w:t>
      </w:r>
      <w:r w:rsidRPr="00A72755">
        <w:rPr>
          <w:lang w:val="en-GB"/>
        </w:rPr>
        <w:t xml:space="preserve">The </w:t>
      </w:r>
      <w:r w:rsidR="00BF70C8" w:rsidRPr="00A72755">
        <w:rPr>
          <w:lang w:val="en-GB"/>
        </w:rPr>
        <w:t xml:space="preserve">ribosomal methyltransferases </w:t>
      </w:r>
      <w:r w:rsidRPr="00A72755">
        <w:rPr>
          <w:lang w:val="en-GB"/>
        </w:rPr>
        <w:t xml:space="preserve">were </w:t>
      </w:r>
      <w:r w:rsidRPr="00E45363">
        <w:rPr>
          <w:lang w:val="en-GB"/>
        </w:rPr>
        <w:t xml:space="preserve">mostly found among </w:t>
      </w:r>
      <w:r w:rsidRPr="00E45363">
        <w:rPr>
          <w:i/>
          <w:iCs/>
          <w:lang w:val="en-GB"/>
        </w:rPr>
        <w:t>K. pneumoniae</w:t>
      </w:r>
      <w:r w:rsidRPr="00E45363">
        <w:rPr>
          <w:lang w:val="en-GB"/>
        </w:rPr>
        <w:t xml:space="preserve"> (</w:t>
      </w:r>
      <w:r w:rsidR="00A72755" w:rsidRPr="00E45363">
        <w:rPr>
          <w:lang w:val="en-GB"/>
        </w:rPr>
        <w:t>31</w:t>
      </w:r>
      <w:r w:rsidRPr="00E45363">
        <w:rPr>
          <w:lang w:val="en-GB"/>
        </w:rPr>
        <w:t>/</w:t>
      </w:r>
      <w:r w:rsidR="00A72755" w:rsidRPr="00E45363">
        <w:rPr>
          <w:lang w:val="en-GB"/>
        </w:rPr>
        <w:t>56</w:t>
      </w:r>
      <w:r w:rsidRPr="00E45363">
        <w:rPr>
          <w:lang w:val="en-GB"/>
        </w:rPr>
        <w:t xml:space="preserve">, </w:t>
      </w:r>
      <w:r w:rsidR="00A72755" w:rsidRPr="00E45363">
        <w:rPr>
          <w:lang w:val="en-GB"/>
        </w:rPr>
        <w:t>55</w:t>
      </w:r>
      <w:r w:rsidR="00EB425B">
        <w:rPr>
          <w:lang w:val="en-GB"/>
        </w:rPr>
        <w:t>.4</w:t>
      </w:r>
      <w:r w:rsidRPr="00E45363">
        <w:rPr>
          <w:lang w:val="en-GB"/>
        </w:rPr>
        <w:t>%)</w:t>
      </w:r>
      <w:r w:rsidR="00A72755" w:rsidRPr="00E45363">
        <w:rPr>
          <w:lang w:val="en-GB"/>
        </w:rPr>
        <w:t xml:space="preserve"> and </w:t>
      </w:r>
      <w:r w:rsidRPr="00E45363">
        <w:rPr>
          <w:rStyle w:val="Emphasis"/>
          <w:rFonts w:eastAsiaTheme="majorEastAsia"/>
          <w:lang w:val="en-GB"/>
        </w:rPr>
        <w:t xml:space="preserve">E. coli </w:t>
      </w:r>
      <w:r w:rsidRPr="00E45363">
        <w:rPr>
          <w:lang w:val="en-GB"/>
        </w:rPr>
        <w:t>(</w:t>
      </w:r>
      <w:r w:rsidR="00A72755" w:rsidRPr="00E45363">
        <w:rPr>
          <w:lang w:val="en-GB"/>
        </w:rPr>
        <w:t>22</w:t>
      </w:r>
      <w:r w:rsidRPr="00E45363">
        <w:rPr>
          <w:lang w:val="en-GB"/>
        </w:rPr>
        <w:t>/</w:t>
      </w:r>
      <w:r w:rsidR="00A72755" w:rsidRPr="00E45363">
        <w:rPr>
          <w:lang w:val="en-GB"/>
        </w:rPr>
        <w:t>56</w:t>
      </w:r>
      <w:r w:rsidR="00CE748D" w:rsidRPr="00E45363">
        <w:rPr>
          <w:lang w:val="en-GB"/>
        </w:rPr>
        <w:t xml:space="preserve">, </w:t>
      </w:r>
      <w:r w:rsidR="00A72755" w:rsidRPr="00E45363">
        <w:rPr>
          <w:lang w:val="en-GB"/>
        </w:rPr>
        <w:t>39</w:t>
      </w:r>
      <w:r w:rsidR="00EB425B">
        <w:rPr>
          <w:lang w:val="en-GB"/>
        </w:rPr>
        <w:t>.3</w:t>
      </w:r>
      <w:r w:rsidRPr="00E45363">
        <w:rPr>
          <w:lang w:val="en-GB"/>
        </w:rPr>
        <w:t>%)</w:t>
      </w:r>
      <w:r w:rsidR="00A72755" w:rsidRPr="00E45363">
        <w:rPr>
          <w:lang w:val="en-GB"/>
        </w:rPr>
        <w:t xml:space="preserve">. </w:t>
      </w:r>
      <w:r w:rsidRPr="00E45363">
        <w:rPr>
          <w:lang w:val="en-GB"/>
        </w:rPr>
        <w:t xml:space="preserve">Four </w:t>
      </w:r>
      <w:r w:rsidR="00BF70C8" w:rsidRPr="00E45363">
        <w:rPr>
          <w:lang w:val="en-GB"/>
        </w:rPr>
        <w:t xml:space="preserve">ribosomal methyltransferase </w:t>
      </w:r>
      <w:r w:rsidRPr="00E45363">
        <w:rPr>
          <w:lang w:val="en-GB"/>
        </w:rPr>
        <w:t>genes were found</w:t>
      </w:r>
      <w:r w:rsidR="00960766">
        <w:rPr>
          <w:lang w:val="en-GB"/>
        </w:rPr>
        <w:t xml:space="preserve"> in the isolates sequenced</w:t>
      </w:r>
      <w:r w:rsidRPr="00E45363">
        <w:rPr>
          <w:lang w:val="en-GB"/>
        </w:rPr>
        <w:t xml:space="preserve">: </w:t>
      </w:r>
      <w:r w:rsidRPr="00E45363">
        <w:rPr>
          <w:rStyle w:val="Emphasis"/>
          <w:rFonts w:eastAsiaTheme="majorEastAsia"/>
          <w:lang w:val="en-GB"/>
        </w:rPr>
        <w:t>rmtB</w:t>
      </w:r>
      <w:r w:rsidRPr="00E45363">
        <w:rPr>
          <w:lang w:val="en-GB"/>
        </w:rPr>
        <w:t xml:space="preserve"> (</w:t>
      </w:r>
      <w:r w:rsidR="00E45363" w:rsidRPr="00E45363">
        <w:rPr>
          <w:lang w:val="en-GB"/>
        </w:rPr>
        <w:t>32</w:t>
      </w:r>
      <w:r w:rsidR="00A14C00" w:rsidRPr="00E45363">
        <w:rPr>
          <w:lang w:val="en-GB"/>
        </w:rPr>
        <w:t>/</w:t>
      </w:r>
      <w:r w:rsidR="00E45363" w:rsidRPr="00E45363">
        <w:rPr>
          <w:lang w:val="en-GB"/>
        </w:rPr>
        <w:t>45</w:t>
      </w:r>
      <w:r w:rsidRPr="00E45363">
        <w:rPr>
          <w:lang w:val="en-GB"/>
        </w:rPr>
        <w:t xml:space="preserve">, </w:t>
      </w:r>
      <w:r w:rsidR="00E45363" w:rsidRPr="00E45363">
        <w:rPr>
          <w:lang w:val="en-GB"/>
        </w:rPr>
        <w:t>71</w:t>
      </w:r>
      <w:r w:rsidR="00EB425B">
        <w:rPr>
          <w:lang w:val="en-GB"/>
        </w:rPr>
        <w:t>.1</w:t>
      </w:r>
      <w:r w:rsidRPr="00E45363">
        <w:rPr>
          <w:lang w:val="en-GB"/>
        </w:rPr>
        <w:t xml:space="preserve">%), </w:t>
      </w:r>
      <w:r w:rsidR="00E45363" w:rsidRPr="00E45363">
        <w:rPr>
          <w:i/>
          <w:iCs/>
          <w:lang w:val="en-GB"/>
        </w:rPr>
        <w:t>rmtF</w:t>
      </w:r>
      <w:r w:rsidR="00E45363" w:rsidRPr="00E45363">
        <w:rPr>
          <w:lang w:val="en-GB"/>
        </w:rPr>
        <w:t xml:space="preserve"> (6/45, 13</w:t>
      </w:r>
      <w:r w:rsidR="00EB425B">
        <w:rPr>
          <w:lang w:val="en-GB"/>
        </w:rPr>
        <w:t>.3</w:t>
      </w:r>
      <w:r w:rsidR="00E45363" w:rsidRPr="00E45363">
        <w:rPr>
          <w:lang w:val="en-GB"/>
        </w:rPr>
        <w:t xml:space="preserve">%), </w:t>
      </w:r>
      <w:r w:rsidRPr="00E45363">
        <w:rPr>
          <w:rStyle w:val="Emphasis"/>
          <w:rFonts w:eastAsiaTheme="majorEastAsia"/>
          <w:lang w:val="en-GB"/>
        </w:rPr>
        <w:t>armA</w:t>
      </w:r>
      <w:r w:rsidRPr="00E45363">
        <w:rPr>
          <w:lang w:val="en-GB"/>
        </w:rPr>
        <w:t xml:space="preserve"> (</w:t>
      </w:r>
      <w:r w:rsidR="00E45363" w:rsidRPr="00E45363">
        <w:rPr>
          <w:lang w:val="en-GB"/>
        </w:rPr>
        <w:t>5</w:t>
      </w:r>
      <w:r w:rsidR="00A14C00" w:rsidRPr="00E45363">
        <w:rPr>
          <w:lang w:val="en-GB"/>
        </w:rPr>
        <w:t>/</w:t>
      </w:r>
      <w:r w:rsidR="00E45363" w:rsidRPr="00E45363">
        <w:rPr>
          <w:lang w:val="en-GB"/>
        </w:rPr>
        <w:t>45</w:t>
      </w:r>
      <w:r w:rsidR="00CE748D" w:rsidRPr="00E45363">
        <w:rPr>
          <w:lang w:val="en-GB"/>
        </w:rPr>
        <w:t xml:space="preserve">, </w:t>
      </w:r>
      <w:r w:rsidR="00E45363" w:rsidRPr="00E45363">
        <w:rPr>
          <w:lang w:val="en-GB"/>
        </w:rPr>
        <w:t>11</w:t>
      </w:r>
      <w:r w:rsidR="00EB425B">
        <w:rPr>
          <w:lang w:val="en-GB"/>
        </w:rPr>
        <w:t>.1</w:t>
      </w:r>
      <w:r w:rsidRPr="00E45363">
        <w:rPr>
          <w:lang w:val="en-GB"/>
        </w:rPr>
        <w:t>%)</w:t>
      </w:r>
      <w:r w:rsidR="002D18C9" w:rsidRPr="00E45363">
        <w:rPr>
          <w:lang w:val="en-GB"/>
        </w:rPr>
        <w:t>,</w:t>
      </w:r>
      <w:r w:rsidRPr="00E45363">
        <w:rPr>
          <w:lang w:val="en-GB"/>
        </w:rPr>
        <w:t xml:space="preserve"> </w:t>
      </w:r>
      <w:r w:rsidRPr="00E45363">
        <w:rPr>
          <w:rStyle w:val="Emphasis"/>
          <w:rFonts w:eastAsiaTheme="majorEastAsia"/>
          <w:lang w:val="en-GB"/>
        </w:rPr>
        <w:t>rmtC</w:t>
      </w:r>
      <w:r w:rsidRPr="00E45363">
        <w:rPr>
          <w:lang w:val="en-GB"/>
        </w:rPr>
        <w:t xml:space="preserve"> (</w:t>
      </w:r>
      <w:r w:rsidR="00960766">
        <w:rPr>
          <w:i/>
          <w:iCs/>
          <w:lang w:val="en-GB"/>
        </w:rPr>
        <w:t>n </w:t>
      </w:r>
      <w:r w:rsidR="00960766">
        <w:rPr>
          <w:lang w:val="en-GB"/>
        </w:rPr>
        <w:t>= </w:t>
      </w:r>
      <w:r w:rsidR="00D255BE" w:rsidRPr="00E45363">
        <w:rPr>
          <w:lang w:val="en-GB"/>
        </w:rPr>
        <w:t>1</w:t>
      </w:r>
      <w:r w:rsidRPr="00E45363">
        <w:rPr>
          <w:lang w:val="en-GB"/>
        </w:rPr>
        <w:t>)</w:t>
      </w:r>
      <w:r w:rsidR="00E45363" w:rsidRPr="00E45363">
        <w:rPr>
          <w:lang w:val="en-GB"/>
        </w:rPr>
        <w:t xml:space="preserve"> and </w:t>
      </w:r>
      <w:r w:rsidR="00E45363" w:rsidRPr="00E45363">
        <w:rPr>
          <w:i/>
          <w:iCs/>
          <w:lang w:val="en-GB"/>
        </w:rPr>
        <w:t>rmtB</w:t>
      </w:r>
      <w:r w:rsidR="00E45363" w:rsidRPr="00E45363">
        <w:rPr>
          <w:lang w:val="en-GB"/>
        </w:rPr>
        <w:t>+</w:t>
      </w:r>
      <w:r w:rsidR="00E45363" w:rsidRPr="00E45363">
        <w:rPr>
          <w:i/>
          <w:iCs/>
          <w:lang w:val="en-GB"/>
        </w:rPr>
        <w:t>rmtF</w:t>
      </w:r>
      <w:r w:rsidR="00E45363" w:rsidRPr="00E45363">
        <w:rPr>
          <w:lang w:val="en-GB"/>
        </w:rPr>
        <w:t xml:space="preserve"> (</w:t>
      </w:r>
      <w:r w:rsidR="00960766">
        <w:rPr>
          <w:i/>
          <w:iCs/>
          <w:lang w:val="en-GB"/>
        </w:rPr>
        <w:t>n </w:t>
      </w:r>
      <w:r w:rsidR="00960766">
        <w:rPr>
          <w:lang w:val="en-GB"/>
        </w:rPr>
        <w:t>= </w:t>
      </w:r>
      <w:r w:rsidR="00E45363" w:rsidRPr="00E45363">
        <w:rPr>
          <w:lang w:val="en-GB"/>
        </w:rPr>
        <w:t>1).</w:t>
      </w:r>
    </w:p>
    <w:p w14:paraId="4B2C9CE2" w14:textId="56ECB6CB" w:rsidR="009B5C76" w:rsidRPr="009E7EB2" w:rsidRDefault="009E7EB2" w:rsidP="009B5C76">
      <w:pPr>
        <w:rPr>
          <w:highlight w:val="yellow"/>
        </w:rPr>
      </w:pPr>
      <w:r w:rsidRPr="009E7EB2">
        <w:rPr>
          <w:rStyle w:val="cf01"/>
          <w:rFonts w:ascii="Arial" w:hAnsi="Arial" w:cs="Arial"/>
          <w:sz w:val="22"/>
          <w:szCs w:val="22"/>
        </w:rPr>
        <w:t xml:space="preserve">Transmissible resistance to colistin refers to the presence of </w:t>
      </w:r>
      <w:r w:rsidRPr="009E7EB2">
        <w:rPr>
          <w:rStyle w:val="cf11"/>
          <w:rFonts w:ascii="Arial" w:eastAsiaTheme="majorEastAsia" w:hAnsi="Arial" w:cs="Arial"/>
          <w:sz w:val="22"/>
          <w:szCs w:val="22"/>
        </w:rPr>
        <w:t>mcr</w:t>
      </w:r>
      <w:r w:rsidRPr="009E7EB2">
        <w:rPr>
          <w:rStyle w:val="cf01"/>
          <w:rFonts w:ascii="Arial" w:hAnsi="Arial" w:cs="Arial"/>
          <w:sz w:val="22"/>
          <w:szCs w:val="22"/>
        </w:rPr>
        <w:t xml:space="preserve"> genes other than </w:t>
      </w:r>
      <w:r w:rsidRPr="009E7EB2">
        <w:rPr>
          <w:rStyle w:val="cf11"/>
          <w:rFonts w:ascii="Arial" w:eastAsiaTheme="majorEastAsia" w:hAnsi="Arial" w:cs="Arial"/>
          <w:sz w:val="22"/>
          <w:szCs w:val="22"/>
        </w:rPr>
        <w:t>mcr</w:t>
      </w:r>
      <w:r w:rsidRPr="009E7EB2">
        <w:rPr>
          <w:rStyle w:val="cf11"/>
          <w:rFonts w:ascii="Arial" w:eastAsiaTheme="majorEastAsia" w:hAnsi="Arial" w:cs="Arial"/>
          <w:sz w:val="22"/>
          <w:szCs w:val="22"/>
        </w:rPr>
        <w:noBreakHyphen/>
        <w:t>9</w:t>
      </w:r>
      <w:r w:rsidRPr="009E7EB2">
        <w:rPr>
          <w:rStyle w:val="cf01"/>
          <w:rFonts w:ascii="Arial" w:hAnsi="Arial" w:cs="Arial"/>
          <w:sz w:val="22"/>
          <w:szCs w:val="22"/>
        </w:rPr>
        <w:t xml:space="preserve">. This variant is not associated with a colistin-resistant phenotype but is typically found on HI2 plasmids which may carry </w:t>
      </w:r>
      <w:r w:rsidRPr="009E7EB2">
        <w:rPr>
          <w:rStyle w:val="cf01"/>
          <w:rFonts w:ascii="Arial" w:hAnsi="Arial" w:cs="Arial"/>
          <w:i/>
          <w:iCs/>
          <w:sz w:val="22"/>
          <w:szCs w:val="22"/>
        </w:rPr>
        <w:t>bla</w:t>
      </w:r>
      <w:r w:rsidRPr="009E7EB2">
        <w:rPr>
          <w:rStyle w:val="cf01"/>
          <w:rFonts w:ascii="Arial" w:hAnsi="Arial" w:cs="Arial"/>
          <w:sz w:val="22"/>
          <w:szCs w:val="22"/>
          <w:vertAlign w:val="subscript"/>
        </w:rPr>
        <w:t>IMP-4</w:t>
      </w:r>
      <w:r w:rsidRPr="009E7EB2">
        <w:rPr>
          <w:rStyle w:val="cf01"/>
          <w:rFonts w:ascii="Arial" w:hAnsi="Arial" w:cs="Arial"/>
          <w:sz w:val="22"/>
          <w:szCs w:val="22"/>
        </w:rPr>
        <w:t>.</w:t>
      </w:r>
      <w:r w:rsidRPr="00B030E3">
        <w:rPr>
          <w:rStyle w:val="cf01"/>
          <w:rFonts w:ascii="Arial" w:hAnsi="Arial" w:cs="Arial"/>
          <w:sz w:val="22"/>
          <w:szCs w:val="22"/>
        </w:rPr>
        <w:fldChar w:fldCharType="begin">
          <w:fldData xml:space="preserve">PEVuZE5vdGU+PENpdGU+PEF1dGhvcj5UeXNvbjwvQXV0aG9yPjxZZWFyPjIwMjA8L1llYXI+PFJl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=
</w:fldData>
        </w:fldChar>
      </w:r>
      <w:r w:rsidR="00EC742B">
        <w:rPr>
          <w:rStyle w:val="cf01"/>
          <w:rFonts w:ascii="Arial" w:hAnsi="Arial" w:cs="Arial"/>
          <w:sz w:val="22"/>
          <w:szCs w:val="22"/>
        </w:rPr>
        <w:instrText xml:space="preserve"> ADDIN EN.CITE </w:instrText>
      </w:r>
      <w:r w:rsidR="00EC742B">
        <w:rPr>
          <w:rStyle w:val="cf01"/>
          <w:rFonts w:ascii="Arial" w:hAnsi="Arial" w:cs="Arial"/>
          <w:sz w:val="22"/>
          <w:szCs w:val="22"/>
        </w:rPr>
        <w:fldChar w:fldCharType="begin">
          <w:fldData xml:space="preserve">PEVuZE5vdGU+PENpdGU+PEF1dGhvcj5UeXNvbjwvQXV0aG9yPjxZZWFyPjIwMjA8L1llYXI+PFJl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=
</w:fldData>
        </w:fldChar>
      </w:r>
      <w:r w:rsidR="00EC742B">
        <w:rPr>
          <w:rStyle w:val="cf01"/>
          <w:rFonts w:ascii="Arial" w:hAnsi="Arial" w:cs="Arial"/>
          <w:sz w:val="22"/>
          <w:szCs w:val="22"/>
        </w:rPr>
        <w:instrText xml:space="preserve"> ADDIN EN.CITE.DATA </w:instrText>
      </w:r>
      <w:r w:rsidR="00EC742B">
        <w:rPr>
          <w:rStyle w:val="cf01"/>
          <w:rFonts w:ascii="Arial" w:hAnsi="Arial" w:cs="Arial"/>
          <w:sz w:val="22"/>
          <w:szCs w:val="22"/>
        </w:rPr>
      </w:r>
      <w:r w:rsidR="00EC742B">
        <w:rPr>
          <w:rStyle w:val="cf01"/>
          <w:rFonts w:ascii="Arial" w:hAnsi="Arial" w:cs="Arial"/>
          <w:sz w:val="22"/>
          <w:szCs w:val="22"/>
        </w:rPr>
        <w:fldChar w:fldCharType="end"/>
      </w:r>
      <w:r w:rsidRPr="00B030E3">
        <w:rPr>
          <w:rStyle w:val="cf01"/>
          <w:rFonts w:ascii="Arial" w:hAnsi="Arial" w:cs="Arial"/>
          <w:sz w:val="22"/>
          <w:szCs w:val="22"/>
        </w:rPr>
      </w:r>
      <w:r w:rsidRPr="00B030E3">
        <w:rPr>
          <w:rStyle w:val="cf01"/>
          <w:rFonts w:ascii="Arial" w:hAnsi="Arial" w:cs="Arial"/>
          <w:sz w:val="22"/>
          <w:szCs w:val="22"/>
        </w:rPr>
        <w:fldChar w:fldCharType="separate"/>
      </w:r>
      <w:r w:rsidR="009E77AE" w:rsidRPr="009E77AE">
        <w:rPr>
          <w:rStyle w:val="cf01"/>
          <w:rFonts w:ascii="Arial" w:hAnsi="Arial" w:cs="Arial"/>
          <w:noProof/>
          <w:sz w:val="22"/>
          <w:szCs w:val="22"/>
          <w:vertAlign w:val="superscript"/>
        </w:rPr>
        <w:t>8</w:t>
      </w:r>
      <w:r w:rsidRPr="00B030E3">
        <w:rPr>
          <w:rStyle w:val="cf01"/>
          <w:rFonts w:ascii="Arial" w:hAnsi="Arial" w:cs="Arial"/>
          <w:sz w:val="22"/>
          <w:szCs w:val="22"/>
        </w:rPr>
        <w:fldChar w:fldCharType="end"/>
      </w:r>
      <w:r w:rsidRPr="009E7EB2">
        <w:rPr>
          <w:rStyle w:val="cf01"/>
          <w:rFonts w:ascii="Arial" w:hAnsi="Arial" w:cs="Arial"/>
          <w:sz w:val="22"/>
          <w:szCs w:val="22"/>
        </w:rPr>
        <w:t xml:space="preserve"> </w:t>
      </w:r>
      <w:r w:rsidRPr="00FC44CE">
        <w:rPr>
          <w:rFonts w:cs="Arial"/>
        </w:rPr>
        <w:t xml:space="preserve">Two </w:t>
      </w:r>
      <w:r w:rsidRPr="00FC44CE">
        <w:rPr>
          <w:rFonts w:cs="Arial"/>
          <w:i/>
          <w:iCs/>
        </w:rPr>
        <w:t>K. pneumoniae</w:t>
      </w:r>
      <w:r w:rsidRPr="00FC44CE">
        <w:rPr>
          <w:rFonts w:cs="Arial"/>
        </w:rPr>
        <w:t xml:space="preserve"> isolates with </w:t>
      </w:r>
      <w:r w:rsidRPr="00FC44CE">
        <w:rPr>
          <w:rFonts w:cs="Arial"/>
          <w:i/>
          <w:iCs/>
        </w:rPr>
        <w:t>mcr-1.1</w:t>
      </w:r>
      <w:r w:rsidRPr="00FC44CE">
        <w:rPr>
          <w:rFonts w:cs="Arial"/>
        </w:rPr>
        <w:t xml:space="preserve"> were reported from Victoria in 2022. One isolate also harboured </w:t>
      </w:r>
      <w:r w:rsidRPr="00FC44CE">
        <w:rPr>
          <w:rFonts w:cs="Arial"/>
          <w:i/>
          <w:iCs/>
          <w:lang w:val="en-GB"/>
        </w:rPr>
        <w:t>bla</w:t>
      </w:r>
      <w:r w:rsidRPr="00FC44CE">
        <w:rPr>
          <w:rFonts w:cs="Arial"/>
          <w:vertAlign w:val="subscript"/>
          <w:lang w:val="en-GB"/>
        </w:rPr>
        <w:t>OXA-48</w:t>
      </w:r>
      <w:r w:rsidRPr="009E7EB2">
        <w:rPr>
          <w:rFonts w:cs="Arial"/>
          <w:lang w:val="en-GB"/>
        </w:rPr>
        <w:t>.</w:t>
      </w:r>
      <w:r w:rsidR="00BB119D">
        <w:rPr>
          <w:rFonts w:cs="Arial"/>
          <w:lang w:val="en-GB"/>
        </w:rPr>
        <w:t xml:space="preserve"> </w:t>
      </w:r>
      <w:r w:rsidR="00BB119D">
        <w:t xml:space="preserve">This CAR has been reported </w:t>
      </w:r>
      <w:r w:rsidR="00BB119D" w:rsidRPr="00AE7C1B">
        <w:rPr>
          <w:lang w:eastAsia="en-US"/>
        </w:rPr>
        <w:t xml:space="preserve">to CARAlert </w:t>
      </w:r>
      <w:r w:rsidR="00BB119D">
        <w:rPr>
          <w:lang w:eastAsia="en-US"/>
        </w:rPr>
        <w:t xml:space="preserve">since </w:t>
      </w:r>
      <w:r w:rsidR="00BB119D" w:rsidRPr="00AE7C1B">
        <w:rPr>
          <w:lang w:eastAsia="en-US"/>
        </w:rPr>
        <w:t>July 2019</w:t>
      </w:r>
      <w:r w:rsidR="00BB119D">
        <w:rPr>
          <w:lang w:eastAsia="en-US"/>
        </w:rPr>
        <w:t>.</w:t>
      </w:r>
    </w:p>
    <w:p w14:paraId="071FE64C" w14:textId="77777777" w:rsidR="00B57CDE" w:rsidRDefault="00B57CDE" w:rsidP="0072102E">
      <w:pPr>
        <w:pStyle w:val="Heading4"/>
      </w:pPr>
      <w:r>
        <w:t>National data</w:t>
      </w:r>
    </w:p>
    <w:p w14:paraId="459B2896" w14:textId="2BEEC6BD" w:rsidR="00880BFA" w:rsidRDefault="00323961" w:rsidP="00CB7004">
      <w:pPr>
        <w:pStyle w:val="FigureTitle"/>
        <w:spacing w:after="0"/>
        <w:rPr>
          <w:rStyle w:val="IntenseReference"/>
          <w:rFonts w:cs="Arial"/>
          <w:b/>
          <w:bCs w:val="0"/>
          <w:i w:val="0"/>
          <w:smallCaps w:val="0"/>
          <w:color w:val="auto"/>
          <w:sz w:val="18"/>
        </w:rPr>
      </w:pPr>
      <w:bookmarkStart w:id="23" w:name="_Hlk32474333"/>
      <w:bookmarkStart w:id="24" w:name="_Toc491785924"/>
      <w:bookmarkStart w:id="25" w:name="_Hlk517226691"/>
      <w:r w:rsidRPr="007E1471">
        <w:t xml:space="preserve">Figure </w:t>
      </w:r>
      <w:r w:rsidR="008C718A" w:rsidRPr="007E1471">
        <w:t>5</w:t>
      </w:r>
      <w:r w:rsidR="006F544D" w:rsidRPr="007E1471">
        <w:t>:</w:t>
      </w:r>
      <w:r w:rsidR="004F4C37" w:rsidRPr="007E1471">
        <w:t xml:space="preserve"> </w:t>
      </w:r>
      <w:r w:rsidRPr="007E1471">
        <w:rPr>
          <w:b w:val="0"/>
          <w:bCs/>
        </w:rPr>
        <w:t xml:space="preserve">Carbapenemase-producing </w:t>
      </w:r>
      <w:r w:rsidR="00B23D3A" w:rsidRPr="007E1471">
        <w:rPr>
          <w:b w:val="0"/>
          <w:bCs/>
          <w:i/>
        </w:rPr>
        <w:t>Enterobacterales</w:t>
      </w:r>
      <w:r w:rsidRPr="007E1471">
        <w:rPr>
          <w:b w:val="0"/>
          <w:bCs/>
        </w:rPr>
        <w:t>, number reported</w:t>
      </w:r>
      <w:r w:rsidR="00953D69" w:rsidRPr="007E1471">
        <w:rPr>
          <w:b w:val="0"/>
          <w:bCs/>
        </w:rPr>
        <w:t xml:space="preserve"> to CARAlert </w:t>
      </w:r>
      <w:r w:rsidR="008200D0" w:rsidRPr="007E1471">
        <w:rPr>
          <w:b w:val="0"/>
          <w:bCs/>
        </w:rPr>
        <w:t xml:space="preserve">by </w:t>
      </w:r>
      <w:r w:rsidR="00FB37F4" w:rsidRPr="007E1471">
        <w:rPr>
          <w:b w:val="0"/>
          <w:bCs/>
        </w:rPr>
        <w:t xml:space="preserve">month and </w:t>
      </w:r>
      <w:r w:rsidR="008200D0" w:rsidRPr="007E1471">
        <w:rPr>
          <w:b w:val="0"/>
          <w:bCs/>
        </w:rPr>
        <w:t>specimen type</w:t>
      </w:r>
      <w:r w:rsidR="001C00A3" w:rsidRPr="007E1471">
        <w:rPr>
          <w:b w:val="0"/>
          <w:bCs/>
        </w:rPr>
        <w:t xml:space="preserve">, </w:t>
      </w:r>
      <w:r w:rsidR="00F50ABC">
        <w:rPr>
          <w:b w:val="0"/>
          <w:bCs/>
        </w:rPr>
        <w:t xml:space="preserve">national, </w:t>
      </w:r>
      <w:r w:rsidR="001C00A3" w:rsidRPr="007E1471">
        <w:rPr>
          <w:b w:val="0"/>
          <w:bCs/>
        </w:rPr>
        <w:t>2017</w:t>
      </w:r>
      <w:r w:rsidR="001C00A3" w:rsidRPr="00F67768">
        <w:rPr>
          <w:b w:val="0"/>
          <w:bCs/>
        </w:rPr>
        <w:t>–</w:t>
      </w:r>
      <w:r w:rsidR="00AE4359" w:rsidRPr="00F67768">
        <w:rPr>
          <w:b w:val="0"/>
          <w:bCs/>
        </w:rPr>
        <w:t>20</w:t>
      </w:r>
      <w:r w:rsidR="004F4C37" w:rsidRPr="00F67768">
        <w:rPr>
          <w:b w:val="0"/>
          <w:bCs/>
        </w:rPr>
        <w:t>2</w:t>
      </w:r>
      <w:r w:rsidR="00201BC7">
        <w:rPr>
          <w:b w:val="0"/>
          <w:bCs/>
        </w:rPr>
        <w:t>2</w:t>
      </w:r>
      <w:bookmarkEnd w:id="23"/>
      <w:r w:rsidR="00827858" w:rsidRPr="007E1471">
        <w:rPr>
          <w:noProof/>
          <w:sz w:val="16"/>
          <w:szCs w:val="16"/>
        </w:rPr>
        <w:drawing>
          <wp:inline distT="0" distB="0" distL="0" distR="0" wp14:anchorId="30974416" wp14:editId="4F450C66">
            <wp:extent cx="6119495" cy="3239770"/>
            <wp:effectExtent l="0" t="0" r="0" b="0"/>
            <wp:docPr id="40" name="Chart 40" descr="Figure 5: Carbapenemase-producing Enterobacterales, number reported to CARAlert by month and specimen type, national,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99F62B" w14:textId="614E4030" w:rsidR="00827858" w:rsidRDefault="00251625" w:rsidP="00CB7004">
      <w:pPr>
        <w:rPr>
          <w:rStyle w:val="IntenseReference"/>
          <w:rFonts w:cs="Arial"/>
          <w:b w:val="0"/>
          <w:bCs w:val="0"/>
          <w:i w:val="0"/>
          <w:smallCaps w:val="0"/>
          <w:color w:val="auto"/>
          <w:spacing w:val="0"/>
          <w:sz w:val="18"/>
        </w:rPr>
      </w:pPr>
      <w:r>
        <w:rPr>
          <w:rStyle w:val="IntenseReference"/>
          <w:rFonts w:cs="Arial"/>
          <w:b w:val="0"/>
          <w:bCs w:val="0"/>
          <w:i w:val="0"/>
          <w:smallCaps w:val="0"/>
          <w:color w:val="auto"/>
          <w:spacing w:val="0"/>
          <w:sz w:val="18"/>
        </w:rPr>
        <w:t xml:space="preserve">Note: </w:t>
      </w:r>
      <w:r w:rsidR="00DF2092" w:rsidRPr="00DF2092">
        <w:rPr>
          <w:rFonts w:cs="Arial"/>
          <w:bCs/>
          <w:sz w:val="18"/>
        </w:rPr>
        <w:t xml:space="preserve">Carbapenemase-producing </w:t>
      </w:r>
      <w:r w:rsidR="00DF2092" w:rsidRPr="00DF2092">
        <w:rPr>
          <w:rFonts w:cs="Arial"/>
          <w:bCs/>
          <w:i/>
          <w:sz w:val="18"/>
        </w:rPr>
        <w:t>Enterobacterales</w:t>
      </w:r>
      <w:r w:rsidR="0046536D" w:rsidRPr="00F67768">
        <w:rPr>
          <w:rStyle w:val="IntenseReference"/>
          <w:rFonts w:cs="Arial"/>
          <w:b w:val="0"/>
          <w:bCs w:val="0"/>
          <w:i w:val="0"/>
          <w:smallCaps w:val="0"/>
          <w:color w:val="auto"/>
          <w:spacing w:val="0"/>
          <w:sz w:val="18"/>
        </w:rPr>
        <w:t xml:space="preserve">, including those </w:t>
      </w:r>
      <w:r w:rsidR="00F67768" w:rsidRPr="00F67768">
        <w:rPr>
          <w:rStyle w:val="IntenseReference"/>
          <w:rFonts w:cs="Arial"/>
          <w:b w:val="0"/>
          <w:bCs w:val="0"/>
          <w:i w:val="0"/>
          <w:smallCaps w:val="0"/>
          <w:color w:val="auto"/>
          <w:spacing w:val="0"/>
          <w:sz w:val="18"/>
        </w:rPr>
        <w:t>co</w:t>
      </w:r>
      <w:r w:rsidR="00AC242B">
        <w:rPr>
          <w:rStyle w:val="IntenseReference"/>
          <w:rFonts w:cs="Arial"/>
          <w:b w:val="0"/>
          <w:bCs w:val="0"/>
          <w:i w:val="0"/>
          <w:smallCaps w:val="0"/>
          <w:color w:val="auto"/>
          <w:spacing w:val="0"/>
          <w:sz w:val="18"/>
        </w:rPr>
        <w:t>-</w:t>
      </w:r>
      <w:r w:rsidR="00F67768" w:rsidRPr="00F67768">
        <w:rPr>
          <w:rStyle w:val="IntenseReference"/>
          <w:rFonts w:cs="Arial"/>
          <w:b w:val="0"/>
          <w:bCs w:val="0"/>
          <w:i w:val="0"/>
          <w:smallCaps w:val="0"/>
          <w:color w:val="auto"/>
          <w:spacing w:val="0"/>
          <w:sz w:val="18"/>
        </w:rPr>
        <w:t>producing</w:t>
      </w:r>
      <w:r w:rsidR="00A9624D" w:rsidRPr="00F67768">
        <w:rPr>
          <w:rStyle w:val="IntenseReference"/>
          <w:rFonts w:cs="Arial"/>
          <w:b w:val="0"/>
          <w:bCs w:val="0"/>
          <w:i w:val="0"/>
          <w:smallCaps w:val="0"/>
          <w:color w:val="auto"/>
          <w:spacing w:val="0"/>
          <w:sz w:val="18"/>
        </w:rPr>
        <w:t xml:space="preserve"> ribosomal methyltransferase</w:t>
      </w:r>
      <w:r w:rsidR="00717BB5" w:rsidRPr="00F67768">
        <w:rPr>
          <w:rStyle w:val="IntenseReference"/>
          <w:rFonts w:cs="Arial"/>
          <w:b w:val="0"/>
          <w:bCs w:val="0"/>
          <w:i w:val="0"/>
          <w:smallCaps w:val="0"/>
          <w:color w:val="auto"/>
          <w:spacing w:val="0"/>
          <w:sz w:val="18"/>
        </w:rPr>
        <w:t xml:space="preserve"> </w:t>
      </w:r>
      <w:r w:rsidR="00F67768" w:rsidRPr="00F67768">
        <w:rPr>
          <w:rStyle w:val="IntenseReference"/>
          <w:rFonts w:cs="Arial"/>
          <w:b w:val="0"/>
          <w:bCs w:val="0"/>
          <w:i w:val="0"/>
          <w:smallCaps w:val="0"/>
          <w:color w:val="auto"/>
          <w:spacing w:val="0"/>
          <w:sz w:val="18"/>
        </w:rPr>
        <w:t>and/</w:t>
      </w:r>
      <w:r w:rsidR="00717BB5" w:rsidRPr="00F67768">
        <w:rPr>
          <w:rStyle w:val="IntenseReference"/>
          <w:rFonts w:cs="Arial"/>
          <w:b w:val="0"/>
          <w:bCs w:val="0"/>
          <w:i w:val="0"/>
          <w:smallCaps w:val="0"/>
          <w:color w:val="auto"/>
          <w:spacing w:val="0"/>
          <w:sz w:val="18"/>
        </w:rPr>
        <w:t xml:space="preserve">or </w:t>
      </w:r>
      <w:r w:rsidR="00A9624D" w:rsidRPr="00F67768">
        <w:rPr>
          <w:rStyle w:val="IntenseReference"/>
          <w:rFonts w:cs="Arial"/>
          <w:b w:val="0"/>
          <w:bCs w:val="0"/>
          <w:i w:val="0"/>
          <w:smallCaps w:val="0"/>
          <w:color w:val="auto"/>
          <w:spacing w:val="0"/>
          <w:sz w:val="18"/>
        </w:rPr>
        <w:t>transmissible colistin</w:t>
      </w:r>
      <w:r w:rsidR="00A82BB2" w:rsidRPr="00F67768">
        <w:rPr>
          <w:rStyle w:val="IntenseReference"/>
          <w:rFonts w:cs="Arial"/>
          <w:b w:val="0"/>
          <w:bCs w:val="0"/>
          <w:i w:val="0"/>
          <w:smallCaps w:val="0"/>
          <w:color w:val="auto"/>
          <w:spacing w:val="0"/>
          <w:sz w:val="18"/>
        </w:rPr>
        <w:t xml:space="preserve"> resistance</w:t>
      </w:r>
      <w:r w:rsidR="00960402">
        <w:rPr>
          <w:rStyle w:val="IntenseReference"/>
          <w:rFonts w:cs="Arial"/>
          <w:b w:val="0"/>
          <w:bCs w:val="0"/>
          <w:i w:val="0"/>
          <w:smallCaps w:val="0"/>
          <w:color w:val="auto"/>
          <w:spacing w:val="0"/>
          <w:sz w:val="18"/>
        </w:rPr>
        <w:t>.</w:t>
      </w:r>
      <w:r w:rsidR="00827858">
        <w:rPr>
          <w:rStyle w:val="IntenseReference"/>
          <w:rFonts w:cs="Arial"/>
          <w:b w:val="0"/>
          <w:bCs w:val="0"/>
          <w:i w:val="0"/>
          <w:smallCaps w:val="0"/>
          <w:color w:val="auto"/>
          <w:spacing w:val="0"/>
          <w:sz w:val="18"/>
        </w:rPr>
        <w:br w:type="page"/>
      </w:r>
    </w:p>
    <w:p w14:paraId="53A18B2D" w14:textId="180993E1" w:rsidR="00A82BB2" w:rsidRDefault="009760AD" w:rsidP="00CB7004">
      <w:pPr>
        <w:pStyle w:val="FigureTitle"/>
        <w:spacing w:after="0"/>
        <w:rPr>
          <w:rStyle w:val="IntenseReference"/>
          <w:rFonts w:cs="Arial"/>
          <w:b/>
          <w:bCs w:val="0"/>
          <w:i w:val="0"/>
          <w:smallCaps w:val="0"/>
          <w:color w:val="auto"/>
          <w:spacing w:val="0"/>
          <w:sz w:val="16"/>
          <w:szCs w:val="20"/>
        </w:rPr>
      </w:pPr>
      <w:r w:rsidRPr="00875CE2">
        <w:lastRenderedPageBreak/>
        <w:t>F</w:t>
      </w:r>
      <w:r w:rsidR="00323961" w:rsidRPr="00875CE2">
        <w:t xml:space="preserve">igure </w:t>
      </w:r>
      <w:r w:rsidR="008C718A" w:rsidRPr="00875CE2">
        <w:t>6</w:t>
      </w:r>
      <w:r w:rsidR="006F544D" w:rsidRPr="00875CE2">
        <w:t>:</w:t>
      </w:r>
      <w:r w:rsidR="004F4C37" w:rsidRPr="00875CE2">
        <w:t xml:space="preserve"> </w:t>
      </w:r>
      <w:r w:rsidR="00323961" w:rsidRPr="00875CE2">
        <w:rPr>
          <w:b w:val="0"/>
          <w:bCs/>
        </w:rPr>
        <w:t xml:space="preserve">Ribosomal methyltransferase-producing </w:t>
      </w:r>
      <w:r w:rsidR="00B23D3A" w:rsidRPr="00875CE2">
        <w:rPr>
          <w:b w:val="0"/>
          <w:bCs/>
          <w:i/>
        </w:rPr>
        <w:t>Enterobacterales</w:t>
      </w:r>
      <w:r w:rsidR="00323961" w:rsidRPr="00875CE2">
        <w:rPr>
          <w:b w:val="0"/>
          <w:bCs/>
        </w:rPr>
        <w:t>, number reported</w:t>
      </w:r>
      <w:r w:rsidR="00953D69" w:rsidRPr="00875CE2">
        <w:rPr>
          <w:b w:val="0"/>
          <w:bCs/>
        </w:rPr>
        <w:t xml:space="preserve"> to CARAlert </w:t>
      </w:r>
      <w:r w:rsidR="00FB37F4" w:rsidRPr="00875CE2">
        <w:rPr>
          <w:b w:val="0"/>
          <w:bCs/>
        </w:rPr>
        <w:t xml:space="preserve">by month, </w:t>
      </w:r>
      <w:r w:rsidR="00F50ABC">
        <w:rPr>
          <w:b w:val="0"/>
          <w:bCs/>
        </w:rPr>
        <w:t xml:space="preserve">national, </w:t>
      </w:r>
      <w:r w:rsidR="00FB37F4" w:rsidRPr="00875CE2">
        <w:rPr>
          <w:b w:val="0"/>
          <w:bCs/>
        </w:rPr>
        <w:t>2017</w:t>
      </w:r>
      <w:r w:rsidR="00FB37F4" w:rsidRPr="001A550D">
        <w:rPr>
          <w:b w:val="0"/>
          <w:bCs/>
        </w:rPr>
        <w:t>–</w:t>
      </w:r>
      <w:r w:rsidR="00AE4359" w:rsidRPr="001A550D">
        <w:rPr>
          <w:b w:val="0"/>
          <w:bCs/>
        </w:rPr>
        <w:t>20</w:t>
      </w:r>
      <w:r w:rsidR="004F4C37" w:rsidRPr="001A550D">
        <w:rPr>
          <w:b w:val="0"/>
          <w:bCs/>
        </w:rPr>
        <w:t>2</w:t>
      </w:r>
      <w:r w:rsidR="00201BC7">
        <w:rPr>
          <w:b w:val="0"/>
          <w:bCs/>
        </w:rPr>
        <w:t>2</w:t>
      </w:r>
      <w:r w:rsidR="00827858" w:rsidRPr="00875CE2">
        <w:rPr>
          <w:noProof/>
        </w:rPr>
        <w:drawing>
          <wp:inline distT="0" distB="0" distL="0" distR="0" wp14:anchorId="70B74716" wp14:editId="26F97DD9">
            <wp:extent cx="6119495" cy="3493135"/>
            <wp:effectExtent l="0" t="0" r="0" b="0"/>
            <wp:docPr id="16" name="Chart 16" descr="Figure 6: Ribosomal methyltransferase-producing Enterobacterales, number reported to CARAlert by month, national, 2017–202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7DD3DB" w14:textId="786FB5D7" w:rsidR="001B41C0" w:rsidRDefault="00CF3EF9" w:rsidP="00ED1B5A">
      <w:pPr>
        <w:ind w:left="284" w:hanging="284"/>
        <w:rPr>
          <w:b/>
        </w:rPr>
      </w:pPr>
      <w:r>
        <w:rPr>
          <w:rStyle w:val="IntenseReference"/>
          <w:rFonts w:cs="Arial"/>
          <w:b w:val="0"/>
          <w:bCs w:val="0"/>
          <w:i w:val="0"/>
          <w:smallCaps w:val="0"/>
          <w:color w:val="auto"/>
          <w:spacing w:val="0"/>
          <w:sz w:val="18"/>
        </w:rPr>
        <w:t xml:space="preserve">Note: </w:t>
      </w:r>
      <w:r w:rsidR="00A82BB2" w:rsidRPr="001A550D">
        <w:rPr>
          <w:rStyle w:val="IntenseReference"/>
          <w:rFonts w:cs="Arial"/>
          <w:b w:val="0"/>
          <w:bCs w:val="0"/>
          <w:i w:val="0"/>
          <w:smallCaps w:val="0"/>
          <w:color w:val="auto"/>
          <w:spacing w:val="0"/>
          <w:sz w:val="18"/>
        </w:rPr>
        <w:t xml:space="preserve">Ribosomal methyltransferase-producing </w:t>
      </w:r>
      <w:r w:rsidR="00B23D3A" w:rsidRPr="001A550D">
        <w:rPr>
          <w:rStyle w:val="IntenseReference"/>
          <w:rFonts w:cs="Arial"/>
          <w:b w:val="0"/>
          <w:bCs w:val="0"/>
          <w:smallCaps w:val="0"/>
          <w:color w:val="auto"/>
          <w:spacing w:val="0"/>
          <w:sz w:val="18"/>
        </w:rPr>
        <w:t>Enterobacterales</w:t>
      </w:r>
      <w:r w:rsidR="00A82BB2" w:rsidRPr="001A550D">
        <w:rPr>
          <w:rStyle w:val="IntenseReference"/>
          <w:rFonts w:cs="Arial"/>
          <w:b w:val="0"/>
          <w:bCs w:val="0"/>
          <w:i w:val="0"/>
          <w:smallCaps w:val="0"/>
          <w:color w:val="auto"/>
          <w:spacing w:val="0"/>
          <w:sz w:val="18"/>
        </w:rPr>
        <w:t xml:space="preserve">, including those </w:t>
      </w:r>
      <w:r w:rsidR="00CD0B46">
        <w:rPr>
          <w:rStyle w:val="IntenseReference"/>
          <w:rFonts w:cs="Arial"/>
          <w:b w:val="0"/>
          <w:bCs w:val="0"/>
          <w:i w:val="0"/>
          <w:smallCaps w:val="0"/>
          <w:color w:val="auto"/>
          <w:spacing w:val="0"/>
          <w:sz w:val="18"/>
        </w:rPr>
        <w:t xml:space="preserve">that also produced </w:t>
      </w:r>
      <w:bookmarkStart w:id="26" w:name="_Toc491785926"/>
      <w:bookmarkEnd w:id="24"/>
      <w:bookmarkEnd w:id="25"/>
      <w:r w:rsidR="00920634" w:rsidRPr="001A550D">
        <w:rPr>
          <w:rStyle w:val="IntenseReference"/>
          <w:rFonts w:cs="Arial"/>
          <w:b w:val="0"/>
          <w:bCs w:val="0"/>
          <w:i w:val="0"/>
          <w:smallCaps w:val="0"/>
          <w:color w:val="auto"/>
          <w:spacing w:val="0"/>
          <w:sz w:val="18"/>
        </w:rPr>
        <w:t>carbapenemase</w:t>
      </w:r>
      <w:r w:rsidR="00920634">
        <w:rPr>
          <w:rStyle w:val="IntenseReference"/>
          <w:rFonts w:cs="Arial"/>
          <w:b w:val="0"/>
          <w:bCs w:val="0"/>
          <w:i w:val="0"/>
          <w:smallCaps w:val="0"/>
          <w:color w:val="auto"/>
          <w:spacing w:val="0"/>
          <w:sz w:val="18"/>
        </w:rPr>
        <w:t>.</w:t>
      </w:r>
    </w:p>
    <w:p w14:paraId="157897E9" w14:textId="22D5B2FD" w:rsidR="007C4400" w:rsidRDefault="00B50E8C" w:rsidP="00CB7004">
      <w:pPr>
        <w:spacing w:after="0"/>
        <w:rPr>
          <w:b/>
        </w:rPr>
      </w:pPr>
      <w:r w:rsidRPr="00691282">
        <w:rPr>
          <w:b/>
        </w:rPr>
        <w:lastRenderedPageBreak/>
        <w:t xml:space="preserve">Figure </w:t>
      </w:r>
      <w:r w:rsidR="008C718A" w:rsidRPr="00691282">
        <w:rPr>
          <w:b/>
        </w:rPr>
        <w:t>7</w:t>
      </w:r>
      <w:r w:rsidR="00BF4F50" w:rsidRPr="00691282">
        <w:rPr>
          <w:b/>
        </w:rPr>
        <w:t>:</w:t>
      </w:r>
      <w:r w:rsidR="004F4C37">
        <w:rPr>
          <w:b/>
        </w:rPr>
        <w:t xml:space="preserve"> </w:t>
      </w:r>
      <w:r w:rsidR="00BF4F50" w:rsidRPr="00504D7D">
        <w:rPr>
          <w:bCs/>
        </w:rPr>
        <w:t xml:space="preserve">Carbapenemase-producing </w:t>
      </w:r>
      <w:r w:rsidR="00B23D3A" w:rsidRPr="00B23D3A">
        <w:rPr>
          <w:bCs/>
          <w:i/>
        </w:rPr>
        <w:t>Enterobacterales</w:t>
      </w:r>
      <w:r w:rsidR="00BC3FAD" w:rsidRPr="00504D7D">
        <w:rPr>
          <w:bCs/>
        </w:rPr>
        <w:t>*</w:t>
      </w:r>
      <w:r w:rsidR="00BF4F50" w:rsidRPr="00504D7D">
        <w:rPr>
          <w:bCs/>
        </w:rPr>
        <w:t>, number reported</w:t>
      </w:r>
      <w:r w:rsidR="00953D69" w:rsidRPr="00953D69">
        <w:rPr>
          <w:bCs/>
        </w:rPr>
        <w:t xml:space="preserve"> to CARAlert </w:t>
      </w:r>
      <w:r w:rsidR="00BF4F50" w:rsidRPr="00504D7D">
        <w:rPr>
          <w:bCs/>
        </w:rPr>
        <w:t xml:space="preserve">by </w:t>
      </w:r>
      <w:r w:rsidR="0046536D" w:rsidRPr="00504D7D">
        <w:rPr>
          <w:bCs/>
        </w:rPr>
        <w:t xml:space="preserve">species and </w:t>
      </w:r>
      <w:r w:rsidR="00BF4F50" w:rsidRPr="00504D7D">
        <w:rPr>
          <w:bCs/>
        </w:rPr>
        <w:t>carbapenemase type</w:t>
      </w:r>
      <w:r w:rsidR="00BF4F50" w:rsidRPr="00FC3E15">
        <w:rPr>
          <w:bCs/>
        </w:rPr>
        <w:t xml:space="preserve">, </w:t>
      </w:r>
      <w:bookmarkEnd w:id="26"/>
      <w:r w:rsidR="00F50ABC">
        <w:rPr>
          <w:bCs/>
        </w:rPr>
        <w:t xml:space="preserve">national, </w:t>
      </w:r>
      <w:r w:rsidR="0046536D" w:rsidRPr="00FC3E15">
        <w:rPr>
          <w:bCs/>
        </w:rPr>
        <w:t>20</w:t>
      </w:r>
      <w:r w:rsidR="004F4C37" w:rsidRPr="00FC3E15">
        <w:rPr>
          <w:bCs/>
        </w:rPr>
        <w:t>2</w:t>
      </w:r>
      <w:r w:rsidR="00201BC7">
        <w:rPr>
          <w:bCs/>
        </w:rPr>
        <w:t>2</w:t>
      </w:r>
      <w:r w:rsidR="00CB7004">
        <w:rPr>
          <w:b/>
          <w:noProof/>
        </w:rPr>
        <mc:AlternateContent>
          <mc:Choice Requires="wpg">
            <w:drawing>
              <wp:inline distT="0" distB="0" distL="0" distR="0" wp14:anchorId="20464A55" wp14:editId="2F88944C">
                <wp:extent cx="6120130" cy="7226935"/>
                <wp:effectExtent l="0" t="0" r="0" b="0"/>
                <wp:docPr id="42" name="Group 42" descr="Figure 7: Carbapenemase-producing Enterobacterales*, number reported to CARAlert by species and carbapenemase type, national, 2022"/>
                <wp:cNvGraphicFramePr/>
                <a:graphic xmlns:a="http://schemas.openxmlformats.org/drawingml/2006/main">
                  <a:graphicData uri="http://schemas.microsoft.com/office/word/2010/wordprocessingGroup">
                    <wpg:wgp>
                      <wpg:cNvGrpSpPr/>
                      <wpg:grpSpPr>
                        <a:xfrm>
                          <a:off x="0" y="0"/>
                          <a:ext cx="6120130" cy="7226935"/>
                          <a:chOff x="0" y="0"/>
                          <a:chExt cx="6120130" cy="7226980"/>
                        </a:xfrm>
                      </wpg:grpSpPr>
                      <wpg:graphicFrame>
                        <wpg:cNvPr id="35" name="Chart 35" descr="Figure 7: Carbapenemase-producing Enterobacterales*, number reported to CARAlert by species and carbapenemase type, national, 2022">
                          <a:extLst>
                            <a:ext uri="{FF2B5EF4-FFF2-40B4-BE49-F238E27FC236}">
                              <a16:creationId xmlns:a16="http://schemas.microsoft.com/office/drawing/2014/main" id="{2C86B8E8-BF5D-4185-96BC-CAB6F530B877}"/>
                            </a:ext>
                          </a:extLst>
                        </wpg:cNvPr>
                        <wpg:cNvFrPr/>
                        <wpg:xfrm>
                          <a:off x="0" y="0"/>
                          <a:ext cx="6120130" cy="3419475"/>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39" name="Chart 39" descr="Figure 7: Carbapenemase-producing Enterobacterales*, number reported to CARAlert by species and carbapenemase type, national, 2022">
                          <a:extLst>
                            <a:ext uri="{FF2B5EF4-FFF2-40B4-BE49-F238E27FC236}">
                              <a16:creationId xmlns:a16="http://schemas.microsoft.com/office/drawing/2014/main" id="{FF3693AB-2672-4BB2-B3E0-3E5C667FC070}"/>
                            </a:ext>
                          </a:extLst>
                        </wpg:cNvPr>
                        <wpg:cNvFrPr/>
                        <wpg:xfrm>
                          <a:off x="0" y="3530010"/>
                          <a:ext cx="6120130" cy="3696970"/>
                        </wpg:xfrm>
                        <a:graphic>
                          <a:graphicData uri="http://schemas.openxmlformats.org/drawingml/2006/chart">
                            <c:chart xmlns:c="http://schemas.openxmlformats.org/drawingml/2006/chart" xmlns:r="http://schemas.openxmlformats.org/officeDocument/2006/relationships" r:id="rId32"/>
                          </a:graphicData>
                        </a:graphic>
                      </wpg:graphicFrame>
                    </wpg:wgp>
                  </a:graphicData>
                </a:graphic>
              </wp:inline>
            </w:drawing>
          </mc:Choice>
          <mc:Fallback xmlns:oel="http://schemas.microsoft.com/office/2019/extlst">
            <w:pict>
              <v:group w14:anchorId="6D446F5F" id="Group 42" o:spid="_x0000_s1026" alt="Figure 7: Carbapenemase-producing Enterobacterales*, number reported to CARAlert by species and carbapenemase type, national, 2022" style="width:481.9pt;height:569.05pt;mso-position-horizontal-relative:char;mso-position-vertical-relative:line" coordsize="61201,72269"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KAAAAAAAAACEARD/4lltQ&#10;AABbUAAALQAAAGRycy9lbWJlZGRpbmdzL01pY3Jvc29mdF9FeGNlbF9Xb3Jrc2hlZXQueGxzeFBL&#10;AwQUAAYACAAAACEAiMWJOrMBAABBBw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KAAAAAAAAACEA0z0zxwZTAAAGUwAALgAAAGRycy9lbWJlZGRpbmdzL01pY3Jvc29mdF9FeGNl&#10;bF9Xb3Jrc2hlZXQxLnhsc3hQSwMEFAAGAAgAAAAhAIjFiTqzAQAAQQc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5" o:spid="_x0000_s1027" type="#_x0000_t75" alt="Figure 7: Carbapenemase-producing Enterobacterales*, number reported to CARAlert by species and carbapenemase type, national, 2022" style="position:absolute;width:61203;height:34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">
                  <v:imagedata r:id="rId48" o:title=""/>
                  <o:lock v:ext="edit" aspectratio="f"/>
                </v:shape>
                <v:shape id="Chart 39" o:spid="_x0000_s1028" type="#_x0000_t75" alt="Figure 7: Carbapenemase-producing Enterobacterales*, number reported to CARAlert by species and carbapenemase type, national, 2022" style="position:absolute;top:35296;width:61203;height:37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">
                  <v:imagedata r:id="rId49" o:title=""/>
                  <o:lock v:ext="edit" aspectratio="f"/>
                </v:shape>
                <w10:anchorlock/>
              </v:group>
              <o:OLEObject Type="Embed" ProgID="Excel.Chart.8" ShapeID="Chart 35" DrawAspect="Content" ObjectID="_1749641335" r:id="rId50">
                <o:FieldCodes>\s</o:FieldCodes>
              </o:OLEObject>
              <o:OLEObject Type="Embed" ProgID="Excel.Chart.8" ShapeID="Chart 39" DrawAspect="Content" ObjectID="_1749641336" r:id="rId51">
                <o:FieldCodes>\s</o:FieldCodes>
              </o:OLEObject>
            </w:pict>
          </mc:Fallback>
        </mc:AlternateContent>
      </w:r>
    </w:p>
    <w:p w14:paraId="5B0F5A25" w14:textId="411E05FC" w:rsidR="00DB1F5A" w:rsidRDefault="008A3D9B" w:rsidP="00CB7004">
      <w:pPr>
        <w:ind w:left="284" w:hanging="284"/>
        <w:rPr>
          <w:b/>
        </w:rPr>
      </w:pPr>
      <w:r w:rsidRPr="00131CE3">
        <w:rPr>
          <w:rStyle w:val="IntenseReference"/>
          <w:rFonts w:cs="Arial"/>
          <w:b w:val="0"/>
          <w:bCs w:val="0"/>
          <w:i w:val="0"/>
          <w:smallCaps w:val="0"/>
          <w:color w:val="auto"/>
          <w:sz w:val="18"/>
        </w:rPr>
        <w:t>*</w:t>
      </w:r>
      <w:r w:rsidR="004A089F" w:rsidRPr="00131CE3">
        <w:rPr>
          <w:rStyle w:val="IntenseReference"/>
          <w:rFonts w:cs="Arial"/>
          <w:b w:val="0"/>
          <w:bCs w:val="0"/>
          <w:i w:val="0"/>
          <w:smallCaps w:val="0"/>
          <w:color w:val="auto"/>
          <w:sz w:val="18"/>
        </w:rPr>
        <w:tab/>
      </w:r>
      <w:r w:rsidRPr="00131CE3">
        <w:rPr>
          <w:rStyle w:val="IntenseReference"/>
          <w:rFonts w:cs="Arial"/>
          <w:b w:val="0"/>
          <w:bCs w:val="0"/>
          <w:i w:val="0"/>
          <w:smallCaps w:val="0"/>
          <w:color w:val="auto"/>
          <w:sz w:val="18"/>
        </w:rPr>
        <w:t>Carbapenemase-producing (</w:t>
      </w:r>
      <w:r w:rsidRPr="00691282">
        <w:rPr>
          <w:rStyle w:val="IntenseReference"/>
          <w:rFonts w:cs="Arial"/>
          <w:b w:val="0"/>
          <w:bCs w:val="0"/>
          <w:smallCaps w:val="0"/>
          <w:color w:val="auto"/>
          <w:sz w:val="18"/>
        </w:rPr>
        <w:t>n</w:t>
      </w:r>
      <w:r w:rsidRPr="00691282">
        <w:rPr>
          <w:rStyle w:val="IntenseReference"/>
          <w:rFonts w:cs="Arial"/>
          <w:b w:val="0"/>
          <w:bCs w:val="0"/>
          <w:i w:val="0"/>
          <w:smallCaps w:val="0"/>
          <w:color w:val="auto"/>
          <w:sz w:val="18"/>
        </w:rPr>
        <w:t> = </w:t>
      </w:r>
      <w:r w:rsidR="00691282" w:rsidRPr="00691282">
        <w:rPr>
          <w:rStyle w:val="IntenseReference"/>
          <w:rFonts w:cs="Arial"/>
          <w:b w:val="0"/>
          <w:bCs w:val="0"/>
          <w:i w:val="0"/>
          <w:smallCaps w:val="0"/>
          <w:color w:val="auto"/>
          <w:sz w:val="18"/>
        </w:rPr>
        <w:t>780</w:t>
      </w:r>
      <w:r w:rsidRPr="00691282">
        <w:rPr>
          <w:rStyle w:val="IntenseReference"/>
          <w:rFonts w:cs="Arial"/>
          <w:b w:val="0"/>
          <w:bCs w:val="0"/>
          <w:i w:val="0"/>
          <w:smallCaps w:val="0"/>
          <w:color w:val="auto"/>
          <w:sz w:val="18"/>
        </w:rPr>
        <w:t>)</w:t>
      </w:r>
      <w:r w:rsidR="00272655" w:rsidRPr="00691282">
        <w:rPr>
          <w:rStyle w:val="IntenseReference"/>
          <w:rFonts w:cs="Arial"/>
          <w:b w:val="0"/>
          <w:bCs w:val="0"/>
          <w:i w:val="0"/>
          <w:smallCaps w:val="0"/>
          <w:color w:val="auto"/>
          <w:sz w:val="18"/>
        </w:rPr>
        <w:t>,</w:t>
      </w:r>
      <w:r w:rsidRPr="00691282">
        <w:rPr>
          <w:rStyle w:val="IntenseReference"/>
          <w:rFonts w:cs="Arial"/>
          <w:b w:val="0"/>
          <w:bCs w:val="0"/>
          <w:i w:val="0"/>
          <w:smallCaps w:val="0"/>
          <w:color w:val="auto"/>
          <w:sz w:val="18"/>
        </w:rPr>
        <w:t xml:space="preserve"> </w:t>
      </w:r>
      <w:r w:rsidR="00691282" w:rsidRPr="00691282">
        <w:rPr>
          <w:rStyle w:val="IntenseReference"/>
          <w:rFonts w:cs="Arial"/>
          <w:b w:val="0"/>
          <w:bCs w:val="0"/>
          <w:i w:val="0"/>
          <w:smallCaps w:val="0"/>
          <w:color w:val="auto"/>
          <w:sz w:val="18"/>
        </w:rPr>
        <w:t>carbapenemase- and ribosomal methyltransferase-producing (</w:t>
      </w:r>
      <w:r w:rsidR="00691282" w:rsidRPr="00691282">
        <w:rPr>
          <w:rStyle w:val="IntenseReference"/>
          <w:rFonts w:cs="Arial"/>
          <w:b w:val="0"/>
          <w:bCs w:val="0"/>
          <w:smallCaps w:val="0"/>
          <w:color w:val="auto"/>
          <w:sz w:val="18"/>
        </w:rPr>
        <w:t>n</w:t>
      </w:r>
      <w:r w:rsidR="00691282" w:rsidRPr="00691282">
        <w:rPr>
          <w:rStyle w:val="IntenseReference"/>
          <w:rFonts w:cs="Arial"/>
          <w:b w:val="0"/>
          <w:bCs w:val="0"/>
          <w:i w:val="0"/>
          <w:smallCaps w:val="0"/>
          <w:color w:val="auto"/>
          <w:sz w:val="18"/>
        </w:rPr>
        <w:t xml:space="preserve"> = 46), </w:t>
      </w:r>
      <w:r w:rsidR="00DB3B22" w:rsidRPr="00691282">
        <w:rPr>
          <w:rStyle w:val="IntenseReference"/>
          <w:rFonts w:cs="Arial"/>
          <w:b w:val="0"/>
          <w:bCs w:val="0"/>
          <w:i w:val="0"/>
          <w:smallCaps w:val="0"/>
          <w:color w:val="auto"/>
          <w:sz w:val="18"/>
        </w:rPr>
        <w:t xml:space="preserve">carbapenemase-producing </w:t>
      </w:r>
      <w:r w:rsidR="00321D6D" w:rsidRPr="00691282">
        <w:rPr>
          <w:rStyle w:val="IntenseReference"/>
          <w:rFonts w:cs="Arial"/>
          <w:b w:val="0"/>
          <w:bCs w:val="0"/>
          <w:i w:val="0"/>
          <w:smallCaps w:val="0"/>
          <w:color w:val="auto"/>
          <w:sz w:val="18"/>
        </w:rPr>
        <w:t>plus</w:t>
      </w:r>
      <w:r w:rsidR="00DB3B22" w:rsidRPr="00691282">
        <w:rPr>
          <w:rStyle w:val="IntenseReference"/>
          <w:rFonts w:cs="Arial"/>
          <w:b w:val="0"/>
          <w:bCs w:val="0"/>
          <w:i w:val="0"/>
          <w:smallCaps w:val="0"/>
          <w:color w:val="auto"/>
          <w:sz w:val="18"/>
        </w:rPr>
        <w:t xml:space="preserve"> transmissible colistin resistance (</w:t>
      </w:r>
      <w:r w:rsidR="00DB3B22" w:rsidRPr="00691282">
        <w:rPr>
          <w:rStyle w:val="IntenseReference"/>
          <w:rFonts w:cs="Arial"/>
          <w:b w:val="0"/>
          <w:bCs w:val="0"/>
          <w:iCs/>
          <w:smallCaps w:val="0"/>
          <w:color w:val="auto"/>
          <w:sz w:val="18"/>
        </w:rPr>
        <w:t>n</w:t>
      </w:r>
      <w:r w:rsidR="00DB3B22" w:rsidRPr="00691282">
        <w:rPr>
          <w:rStyle w:val="IntenseReference"/>
          <w:rFonts w:cs="Arial"/>
          <w:b w:val="0"/>
          <w:bCs w:val="0"/>
          <w:i w:val="0"/>
          <w:smallCaps w:val="0"/>
          <w:color w:val="auto"/>
          <w:sz w:val="18"/>
        </w:rPr>
        <w:t> = </w:t>
      </w:r>
      <w:r w:rsidR="00691282" w:rsidRPr="00691282">
        <w:rPr>
          <w:rStyle w:val="IntenseReference"/>
          <w:rFonts w:cs="Arial"/>
          <w:b w:val="0"/>
          <w:bCs w:val="0"/>
          <w:i w:val="0"/>
          <w:smallCaps w:val="0"/>
          <w:color w:val="auto"/>
          <w:sz w:val="18"/>
        </w:rPr>
        <w:t>1</w:t>
      </w:r>
      <w:r w:rsidR="00DB3B22" w:rsidRPr="00691282">
        <w:rPr>
          <w:rStyle w:val="IntenseReference"/>
          <w:rFonts w:cs="Arial"/>
          <w:b w:val="0"/>
          <w:bCs w:val="0"/>
          <w:i w:val="0"/>
          <w:smallCaps w:val="0"/>
          <w:color w:val="auto"/>
          <w:sz w:val="18"/>
        </w:rPr>
        <w:t>)</w:t>
      </w:r>
      <w:r w:rsidR="00DB1F5A">
        <w:br w:type="page"/>
      </w:r>
    </w:p>
    <w:p w14:paraId="283DE012" w14:textId="023E6F0F" w:rsidR="005B4B11" w:rsidRDefault="005B4B11" w:rsidP="00CB7004">
      <w:pPr>
        <w:pStyle w:val="FigureTitle"/>
        <w:spacing w:after="0"/>
      </w:pPr>
      <w:r w:rsidRPr="009C4A70">
        <w:lastRenderedPageBreak/>
        <w:t xml:space="preserve">Figure </w:t>
      </w:r>
      <w:r w:rsidR="008C718A" w:rsidRPr="009C4A70">
        <w:t>8</w:t>
      </w:r>
      <w:r w:rsidR="00B96CC1" w:rsidRPr="009C4A70">
        <w:t>:</w:t>
      </w:r>
      <w:r w:rsidR="004F4C37">
        <w:t xml:space="preserve"> </w:t>
      </w:r>
      <w:r w:rsidR="00DD5708" w:rsidRPr="005A01E4">
        <w:rPr>
          <w:b w:val="0"/>
          <w:bCs/>
        </w:rPr>
        <w:t>T</w:t>
      </w:r>
      <w:r w:rsidR="00B96CC1" w:rsidRPr="005A01E4">
        <w:rPr>
          <w:b w:val="0"/>
          <w:bCs/>
        </w:rPr>
        <w:t xml:space="preserve">rend </w:t>
      </w:r>
      <w:r w:rsidR="002E30A3" w:rsidRPr="005A01E4">
        <w:rPr>
          <w:b w:val="0"/>
          <w:bCs/>
        </w:rPr>
        <w:t>for the</w:t>
      </w:r>
      <w:r w:rsidR="00FC64F9" w:rsidRPr="005A01E4">
        <w:rPr>
          <w:b w:val="0"/>
          <w:bCs/>
        </w:rPr>
        <w:t xml:space="preserve"> </w:t>
      </w:r>
      <w:r w:rsidR="00B96CC1" w:rsidRPr="005A01E4">
        <w:rPr>
          <w:b w:val="0"/>
          <w:bCs/>
        </w:rPr>
        <w:t>top f</w:t>
      </w:r>
      <w:r w:rsidR="00185C2D" w:rsidRPr="005A01E4">
        <w:rPr>
          <w:b w:val="0"/>
          <w:bCs/>
        </w:rPr>
        <w:t>ive</w:t>
      </w:r>
      <w:r w:rsidR="00FC64F9" w:rsidRPr="005A01E4">
        <w:rPr>
          <w:b w:val="0"/>
          <w:bCs/>
        </w:rPr>
        <w:t xml:space="preserve"> </w:t>
      </w:r>
      <w:r w:rsidR="002E30A3" w:rsidRPr="005A01E4">
        <w:rPr>
          <w:b w:val="0"/>
          <w:bCs/>
        </w:rPr>
        <w:t>carbapenemase types</w:t>
      </w:r>
      <w:r w:rsidR="004F4C37" w:rsidRPr="005A01E4">
        <w:rPr>
          <w:b w:val="0"/>
          <w:bCs/>
        </w:rPr>
        <w:t>*</w:t>
      </w:r>
      <w:r w:rsidR="00953D69" w:rsidRPr="00953D69">
        <w:t xml:space="preserve"> </w:t>
      </w:r>
      <w:r w:rsidR="00953D69" w:rsidRPr="00953D69">
        <w:rPr>
          <w:b w:val="0"/>
          <w:bCs/>
        </w:rPr>
        <w:t>reported to CARAlert</w:t>
      </w:r>
      <w:r w:rsidR="00FC64F9" w:rsidRPr="005A01E4">
        <w:rPr>
          <w:b w:val="0"/>
          <w:bCs/>
        </w:rPr>
        <w:t xml:space="preserve">, </w:t>
      </w:r>
      <w:r w:rsidR="00DD5708" w:rsidRPr="005A01E4">
        <w:rPr>
          <w:b w:val="0"/>
          <w:bCs/>
        </w:rPr>
        <w:t xml:space="preserve">by </w:t>
      </w:r>
      <w:r w:rsidR="00DD5708" w:rsidRPr="009C4A70">
        <w:rPr>
          <w:b w:val="0"/>
          <w:bCs/>
        </w:rPr>
        <w:t xml:space="preserve">month, </w:t>
      </w:r>
      <w:r w:rsidR="00F50ABC">
        <w:rPr>
          <w:b w:val="0"/>
          <w:bCs/>
        </w:rPr>
        <w:t xml:space="preserve">national, </w:t>
      </w:r>
      <w:r w:rsidR="00DD5708" w:rsidRPr="009C4A70">
        <w:rPr>
          <w:b w:val="0"/>
          <w:bCs/>
        </w:rPr>
        <w:t>2017–</w:t>
      </w:r>
      <w:r w:rsidR="00DD5708" w:rsidRPr="00131CE3">
        <w:rPr>
          <w:b w:val="0"/>
          <w:bCs/>
        </w:rPr>
        <w:t>20</w:t>
      </w:r>
      <w:r w:rsidR="004F4C37" w:rsidRPr="00131CE3">
        <w:rPr>
          <w:b w:val="0"/>
          <w:bCs/>
        </w:rPr>
        <w:t>2</w:t>
      </w:r>
      <w:r w:rsidR="00201BC7">
        <w:rPr>
          <w:b w:val="0"/>
          <w:bCs/>
        </w:rPr>
        <w:t>2</w:t>
      </w:r>
      <w:r w:rsidR="00DD5708">
        <w:rPr>
          <w:noProof/>
        </w:rPr>
        <w:drawing>
          <wp:inline distT="0" distB="0" distL="0" distR="0" wp14:anchorId="3A54D03B" wp14:editId="566FDA2F">
            <wp:extent cx="6120000" cy="3240000"/>
            <wp:effectExtent l="0" t="0" r="0" b="0"/>
            <wp:docPr id="17" name="Chart 17" descr="Figure 8: Trend for the top five carbapenemase types* reported to CARAlert, by month, national, 2017–2022">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C9C94F" w14:textId="0A39AF89" w:rsidR="0067158B" w:rsidRDefault="004F4C37" w:rsidP="00DD5708">
      <w:pPr>
        <w:rPr>
          <w:sz w:val="18"/>
          <w:szCs w:val="18"/>
        </w:rPr>
      </w:pPr>
      <w:r>
        <w:rPr>
          <w:sz w:val="18"/>
          <w:szCs w:val="18"/>
        </w:rPr>
        <w:t>* Alone or in combination with another type for the reporting period indicated</w:t>
      </w:r>
    </w:p>
    <w:p w14:paraId="620FCEFE" w14:textId="77777777" w:rsidR="00CB7004" w:rsidRDefault="00CB7004" w:rsidP="00CB7004">
      <w:pPr>
        <w:spacing w:after="0"/>
        <w:rPr>
          <w:sz w:val="18"/>
          <w:szCs w:val="18"/>
        </w:rPr>
      </w:pPr>
    </w:p>
    <w:p w14:paraId="58882D34" w14:textId="1FB1F545" w:rsidR="00B96CC1" w:rsidRDefault="00B57CDE" w:rsidP="0072102E">
      <w:pPr>
        <w:pStyle w:val="Heading4"/>
      </w:pPr>
      <w:r w:rsidRPr="0072102E">
        <w:t>State and territory</w:t>
      </w:r>
      <w:r w:rsidR="00BE49E9">
        <w:t xml:space="preserve"> data</w:t>
      </w:r>
    </w:p>
    <w:p w14:paraId="21DF9834" w14:textId="661BDB1B" w:rsidR="0049725F" w:rsidRDefault="003F4861" w:rsidP="00ED1B5A">
      <w:pPr>
        <w:pStyle w:val="FigureTitle"/>
        <w:spacing w:after="0"/>
        <w:rPr>
          <w:rStyle w:val="IntenseReference"/>
          <w:rFonts w:cs="Arial"/>
          <w:b/>
          <w:bCs w:val="0"/>
          <w:i w:val="0"/>
          <w:smallCaps w:val="0"/>
          <w:color w:val="auto"/>
          <w:sz w:val="18"/>
        </w:rPr>
      </w:pPr>
      <w:bookmarkStart w:id="27" w:name="_Toc491785925"/>
      <w:r w:rsidRPr="00EC68BD">
        <w:t xml:space="preserve">Figure </w:t>
      </w:r>
      <w:r w:rsidR="008C718A" w:rsidRPr="00EC68BD">
        <w:t>9</w:t>
      </w:r>
      <w:r w:rsidRPr="00EC68BD">
        <w:t>:</w:t>
      </w:r>
      <w:r w:rsidR="004F4C37">
        <w:t xml:space="preserve"> </w:t>
      </w:r>
      <w:r w:rsidR="00F66E18" w:rsidRPr="000024A4">
        <w:rPr>
          <w:b w:val="0"/>
          <w:bCs/>
        </w:rPr>
        <w:t xml:space="preserve">Carbapenemase-producing </w:t>
      </w:r>
      <w:r w:rsidR="00B23D3A" w:rsidRPr="00B23D3A">
        <w:rPr>
          <w:b w:val="0"/>
          <w:bCs/>
          <w:i/>
        </w:rPr>
        <w:t>Enterobacterales</w:t>
      </w:r>
      <w:r w:rsidRPr="000024A4">
        <w:rPr>
          <w:b w:val="0"/>
          <w:bCs/>
          <w:i/>
        </w:rPr>
        <w:t xml:space="preserve">, </w:t>
      </w:r>
      <w:r w:rsidRPr="000024A4">
        <w:rPr>
          <w:b w:val="0"/>
          <w:bCs/>
        </w:rPr>
        <w:t>number reported</w:t>
      </w:r>
      <w:r w:rsidR="00953D69" w:rsidRPr="00953D69">
        <w:rPr>
          <w:b w:val="0"/>
          <w:bCs/>
        </w:rPr>
        <w:t xml:space="preserve"> to CARAlert </w:t>
      </w:r>
      <w:r w:rsidRPr="000024A4">
        <w:rPr>
          <w:b w:val="0"/>
          <w:bCs/>
        </w:rPr>
        <w:t>by state and territory</w:t>
      </w:r>
      <w:r w:rsidR="002850D2" w:rsidRPr="000024A4">
        <w:rPr>
          <w:b w:val="0"/>
          <w:bCs/>
        </w:rPr>
        <w:t xml:space="preserve">, </w:t>
      </w:r>
      <w:r w:rsidR="002850D2" w:rsidRPr="00EC68BD">
        <w:rPr>
          <w:b w:val="0"/>
          <w:bCs/>
        </w:rPr>
        <w:t>2017</w:t>
      </w:r>
      <w:r w:rsidR="002850D2" w:rsidRPr="00D12785">
        <w:rPr>
          <w:b w:val="0"/>
          <w:bCs/>
        </w:rPr>
        <w:t>–</w:t>
      </w:r>
      <w:r w:rsidR="00AC4A74" w:rsidRPr="00D12785">
        <w:rPr>
          <w:b w:val="0"/>
          <w:bCs/>
        </w:rPr>
        <w:t>20</w:t>
      </w:r>
      <w:r w:rsidR="004F4C37" w:rsidRPr="00D12785">
        <w:rPr>
          <w:b w:val="0"/>
          <w:bCs/>
        </w:rPr>
        <w:t>2</w:t>
      </w:r>
      <w:r w:rsidR="00201BC7">
        <w:rPr>
          <w:b w:val="0"/>
          <w:bCs/>
        </w:rPr>
        <w:t>2</w:t>
      </w:r>
      <w:r w:rsidR="00827858" w:rsidRPr="00EC68BD">
        <w:rPr>
          <w:noProof/>
          <w:sz w:val="16"/>
          <w:szCs w:val="16"/>
        </w:rPr>
        <w:drawing>
          <wp:inline distT="0" distB="0" distL="0" distR="0" wp14:anchorId="7029A74A" wp14:editId="1C121724">
            <wp:extent cx="6119495" cy="3240000"/>
            <wp:effectExtent l="0" t="0" r="0" b="0"/>
            <wp:docPr id="6" name="Chart 6" descr="Figure 9: Carbapenemase-producing Enterobacterales, number reported to CARAlert by state and territory,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012854E" w14:textId="28CE03D2" w:rsidR="007A721B" w:rsidRDefault="00C67B47" w:rsidP="00DF2092">
      <w:pPr>
        <w:rPr>
          <w:b/>
        </w:rPr>
      </w:pPr>
      <w:r>
        <w:rPr>
          <w:rStyle w:val="IntenseReference"/>
          <w:rFonts w:cs="Arial"/>
          <w:b w:val="0"/>
          <w:bCs w:val="0"/>
          <w:i w:val="0"/>
          <w:smallCaps w:val="0"/>
          <w:color w:val="auto"/>
          <w:sz w:val="18"/>
        </w:rPr>
        <w:t xml:space="preserve">Note: </w:t>
      </w:r>
      <w:r w:rsidR="00D429BD" w:rsidRPr="00D12785">
        <w:rPr>
          <w:rStyle w:val="IntenseReference"/>
          <w:rFonts w:cs="Arial"/>
          <w:b w:val="0"/>
          <w:bCs w:val="0"/>
          <w:i w:val="0"/>
          <w:smallCaps w:val="0"/>
          <w:color w:val="auto"/>
          <w:sz w:val="18"/>
        </w:rPr>
        <w:t>T</w:t>
      </w:r>
      <w:r w:rsidR="0049725F" w:rsidRPr="00D12785">
        <w:rPr>
          <w:rStyle w:val="IntenseReference"/>
          <w:rFonts w:cs="Arial"/>
          <w:b w:val="0"/>
          <w:bCs w:val="0"/>
          <w:i w:val="0"/>
          <w:smallCaps w:val="0"/>
          <w:color w:val="auto"/>
          <w:sz w:val="18"/>
        </w:rPr>
        <w:t>ransmissible colistin resistance</w:t>
      </w:r>
      <w:r w:rsidR="00A10E75" w:rsidRPr="00D12785">
        <w:rPr>
          <w:rStyle w:val="IntenseReference"/>
          <w:rFonts w:cs="Arial"/>
          <w:b w:val="0"/>
          <w:bCs w:val="0"/>
          <w:i w:val="0"/>
          <w:smallCaps w:val="0"/>
          <w:color w:val="auto"/>
          <w:sz w:val="18"/>
        </w:rPr>
        <w:t xml:space="preserve"> reported from July 2019</w:t>
      </w:r>
      <w:r w:rsidR="00960402">
        <w:rPr>
          <w:rStyle w:val="IntenseReference"/>
          <w:rFonts w:cs="Arial"/>
          <w:b w:val="0"/>
          <w:bCs w:val="0"/>
          <w:i w:val="0"/>
          <w:smallCaps w:val="0"/>
          <w:color w:val="auto"/>
          <w:sz w:val="18"/>
        </w:rPr>
        <w:t>.</w:t>
      </w:r>
      <w:bookmarkEnd w:id="27"/>
      <w:r w:rsidR="007A721B">
        <w:rPr>
          <w:b/>
        </w:rPr>
        <w:br w:type="page"/>
      </w:r>
    </w:p>
    <w:p w14:paraId="3190CA3E" w14:textId="4285605D" w:rsidR="00014FBC" w:rsidRDefault="00B50E8C" w:rsidP="004F4C37">
      <w:pPr>
        <w:rPr>
          <w:b/>
        </w:rPr>
      </w:pPr>
      <w:r w:rsidRPr="0022483F">
        <w:rPr>
          <w:b/>
        </w:rPr>
        <w:lastRenderedPageBreak/>
        <w:t xml:space="preserve">Figure </w:t>
      </w:r>
      <w:r w:rsidR="00014FBC" w:rsidRPr="0022483F">
        <w:rPr>
          <w:b/>
        </w:rPr>
        <w:t>10:</w:t>
      </w:r>
      <w:r w:rsidR="004F4C37">
        <w:rPr>
          <w:b/>
        </w:rPr>
        <w:t xml:space="preserve"> </w:t>
      </w:r>
      <w:r w:rsidR="00014FBC" w:rsidRPr="008B58EE">
        <w:rPr>
          <w:bCs/>
        </w:rPr>
        <w:t xml:space="preserve">Three-year trend for the </w:t>
      </w:r>
      <w:r w:rsidR="00014FBC" w:rsidRPr="0040415B">
        <w:rPr>
          <w:bCs/>
        </w:rPr>
        <w:t>top f</w:t>
      </w:r>
      <w:r w:rsidR="0040415B">
        <w:rPr>
          <w:bCs/>
        </w:rPr>
        <w:t>ive</w:t>
      </w:r>
      <w:r w:rsidR="00014FBC" w:rsidRPr="008B58EE">
        <w:rPr>
          <w:bCs/>
        </w:rPr>
        <w:t xml:space="preserve"> carbapenemase types from </w:t>
      </w:r>
      <w:r w:rsidR="00B23D3A" w:rsidRPr="00B23D3A">
        <w:rPr>
          <w:bCs/>
          <w:i/>
        </w:rPr>
        <w:t>Enterobacterales</w:t>
      </w:r>
      <w:r w:rsidR="00953D69" w:rsidRPr="00953D69">
        <w:t xml:space="preserve"> </w:t>
      </w:r>
      <w:r w:rsidR="00953D69">
        <w:t xml:space="preserve">reported </w:t>
      </w:r>
      <w:r w:rsidR="00953D69" w:rsidRPr="005D0B96">
        <w:rPr>
          <w:bCs/>
        </w:rPr>
        <w:t>to CARAlert</w:t>
      </w:r>
      <w:r w:rsidR="00014FBC" w:rsidRPr="008B58EE">
        <w:rPr>
          <w:bCs/>
        </w:rPr>
        <w:t>, by state and territory and</w:t>
      </w:r>
      <w:r w:rsidR="00014FBC" w:rsidRPr="008B58EE">
        <w:rPr>
          <w:bCs/>
          <w:i/>
        </w:rPr>
        <w:t xml:space="preserve"> </w:t>
      </w:r>
      <w:r w:rsidR="00014FBC" w:rsidRPr="008B58EE">
        <w:rPr>
          <w:bCs/>
        </w:rPr>
        <w:t xml:space="preserve">nationally, (three-month moving average), </w:t>
      </w:r>
      <w:r w:rsidR="00014FBC" w:rsidRPr="004D7025">
        <w:rPr>
          <w:bCs/>
        </w:rPr>
        <w:t>20</w:t>
      </w:r>
      <w:r w:rsidR="0022483F">
        <w:rPr>
          <w:bCs/>
        </w:rPr>
        <w:t>20</w:t>
      </w:r>
      <w:r w:rsidR="00014FBC" w:rsidRPr="004D7025">
        <w:rPr>
          <w:bCs/>
        </w:rPr>
        <w:t>–20</w:t>
      </w:r>
      <w:r w:rsidR="004F4C37" w:rsidRPr="004D7025">
        <w:rPr>
          <w:bCs/>
        </w:rPr>
        <w:t>2</w:t>
      </w:r>
      <w:r w:rsidR="00201BC7">
        <w:rPr>
          <w:bCs/>
        </w:rPr>
        <w:t>2</w:t>
      </w:r>
    </w:p>
    <w:p w14:paraId="55E6FA12" w14:textId="62B3CA1E" w:rsidR="003E707A" w:rsidRPr="00DE0BE3" w:rsidRDefault="001B1427" w:rsidP="003E707A">
      <w:pPr>
        <w:spacing w:before="60" w:after="0"/>
        <w:rPr>
          <w:sz w:val="18"/>
        </w:rPr>
      </w:pPr>
      <w:r>
        <w:rPr>
          <w:noProof/>
        </w:rPr>
        <w:drawing>
          <wp:inline distT="0" distB="0" distL="0" distR="0" wp14:anchorId="265DB93E" wp14:editId="194F14EB">
            <wp:extent cx="6093026" cy="2654300"/>
            <wp:effectExtent l="0" t="0" r="3175" b="0"/>
            <wp:docPr id="30" name="Picture 30" descr="Figure 10: Three-year trend for the top five carbapenemase types from Enterobacterales reported to CARAlert, by state and territory and nationally, (three-month moving average), 202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0: Three-year trend for the top five carbapenemase types from Enterobacterales reported to CARAlert, by state and territory and nationally, (three-month moving average), 2020–2022"/>
                    <pic:cNvPicPr/>
                  </pic:nvPicPr>
                  <pic:blipFill rotWithShape="1">
                    <a:blip r:embed="rId54"/>
                    <a:srcRect r="432" b="1100"/>
                    <a:stretch/>
                  </pic:blipFill>
                  <pic:spPr bwMode="auto">
                    <a:xfrm>
                      <a:off x="0" y="0"/>
                      <a:ext cx="6093726" cy="2654605"/>
                    </a:xfrm>
                    <a:prstGeom prst="rect">
                      <a:avLst/>
                    </a:prstGeom>
                    <a:ln>
                      <a:noFill/>
                    </a:ln>
                    <a:extLst>
                      <a:ext uri="{53640926-AAD7-44D8-BBD7-CCE9431645EC}">
                        <a14:shadowObscured xmlns:a14="http://schemas.microsoft.com/office/drawing/2010/main"/>
                      </a:ext>
                    </a:extLst>
                  </pic:spPr>
                </pic:pic>
              </a:graphicData>
            </a:graphic>
          </wp:inline>
        </w:drawing>
      </w:r>
      <w:r w:rsidR="003E707A">
        <w:rPr>
          <w:sz w:val="18"/>
        </w:rPr>
        <w:t xml:space="preserve">Straight green line in cell = no carbapenemase type for that state or territory during the reporting period; </w:t>
      </w:r>
      <w:r w:rsidR="003E707A">
        <w:rPr>
          <w:sz w:val="18"/>
        </w:rPr>
        <w:br/>
        <w:t>Blank cell = maximum monthly average was one or less</w:t>
      </w:r>
    </w:p>
    <w:p w14:paraId="418B2A91" w14:textId="296696A3" w:rsidR="00C45340" w:rsidRDefault="00935BAD" w:rsidP="00DF2092">
      <w:pPr>
        <w:spacing w:before="60" w:after="0"/>
        <w:rPr>
          <w:sz w:val="18"/>
        </w:rPr>
      </w:pPr>
      <w:r>
        <w:rPr>
          <w:sz w:val="18"/>
        </w:rPr>
        <w:t xml:space="preserve">Note: </w:t>
      </w:r>
      <w:r w:rsidR="00C45340" w:rsidRPr="00FA742F">
        <w:rPr>
          <w:sz w:val="18"/>
        </w:rPr>
        <w:t xml:space="preserve">Line graphs </w:t>
      </w:r>
      <w:r w:rsidR="00C45340">
        <w:rPr>
          <w:sz w:val="18"/>
        </w:rPr>
        <w:t xml:space="preserve">represent three-month moving average </w:t>
      </w:r>
      <w:r w:rsidR="00C45340" w:rsidRPr="00FA742F">
        <w:rPr>
          <w:sz w:val="18"/>
        </w:rPr>
        <w:t>for</w:t>
      </w:r>
      <w:r w:rsidR="00C45340">
        <w:rPr>
          <w:sz w:val="18"/>
        </w:rPr>
        <w:t xml:space="preserve"> the </w:t>
      </w:r>
      <w:r w:rsidR="00C45340" w:rsidRPr="007F2ED3">
        <w:rPr>
          <w:sz w:val="18"/>
        </w:rPr>
        <w:t xml:space="preserve">period 1 </w:t>
      </w:r>
      <w:r w:rsidR="00AC4A74" w:rsidRPr="007F2ED3">
        <w:rPr>
          <w:sz w:val="18"/>
        </w:rPr>
        <w:t>January</w:t>
      </w:r>
      <w:r w:rsidR="00C45340" w:rsidRPr="007F2ED3">
        <w:rPr>
          <w:sz w:val="18"/>
        </w:rPr>
        <w:t xml:space="preserve"> 20</w:t>
      </w:r>
      <w:r w:rsidR="0022483F">
        <w:rPr>
          <w:sz w:val="18"/>
        </w:rPr>
        <w:t>20</w:t>
      </w:r>
      <w:r w:rsidR="00C45340" w:rsidRPr="007F2ED3">
        <w:rPr>
          <w:sz w:val="18"/>
        </w:rPr>
        <w:t xml:space="preserve"> to </w:t>
      </w:r>
      <w:r w:rsidR="00CA45EB" w:rsidRPr="007F2ED3">
        <w:rPr>
          <w:sz w:val="18"/>
        </w:rPr>
        <w:t xml:space="preserve">31 </w:t>
      </w:r>
      <w:r w:rsidR="00AC4A74" w:rsidRPr="007F2ED3">
        <w:rPr>
          <w:sz w:val="18"/>
        </w:rPr>
        <w:t>December</w:t>
      </w:r>
      <w:r w:rsidR="0001501E" w:rsidRPr="007F2ED3">
        <w:rPr>
          <w:sz w:val="18"/>
        </w:rPr>
        <w:t xml:space="preserve"> </w:t>
      </w:r>
      <w:r w:rsidR="00CA45EB" w:rsidRPr="007F2ED3">
        <w:rPr>
          <w:sz w:val="18"/>
        </w:rPr>
        <w:t>20</w:t>
      </w:r>
      <w:r w:rsidR="004F4C37" w:rsidRPr="007F2ED3">
        <w:rPr>
          <w:sz w:val="18"/>
        </w:rPr>
        <w:t>2</w:t>
      </w:r>
      <w:r w:rsidR="0022483F">
        <w:rPr>
          <w:sz w:val="18"/>
        </w:rPr>
        <w:t>2</w:t>
      </w:r>
      <w:r w:rsidR="00C45340" w:rsidRPr="007F2ED3">
        <w:rPr>
          <w:sz w:val="18"/>
        </w:rPr>
        <w:t>,</w:t>
      </w:r>
      <w:r w:rsidR="00C45340">
        <w:rPr>
          <w:sz w:val="18"/>
        </w:rPr>
        <w:t xml:space="preserve"> for each type</w:t>
      </w:r>
      <w:r w:rsidR="00396648">
        <w:rPr>
          <w:sz w:val="18"/>
        </w:rPr>
        <w:t xml:space="preserve"> (reported alone</w:t>
      </w:r>
      <w:r w:rsidR="00F617E7" w:rsidRPr="00F617E7">
        <w:rPr>
          <w:sz w:val="18"/>
          <w:szCs w:val="18"/>
        </w:rPr>
        <w:t xml:space="preserve"> </w:t>
      </w:r>
      <w:r w:rsidR="00F617E7">
        <w:rPr>
          <w:sz w:val="18"/>
          <w:szCs w:val="18"/>
        </w:rPr>
        <w:t>or in combination with another type</w:t>
      </w:r>
      <w:r w:rsidR="00396648">
        <w:rPr>
          <w:sz w:val="18"/>
        </w:rPr>
        <w:t>)</w:t>
      </w:r>
      <w:r w:rsidR="00C45340">
        <w:rPr>
          <w:sz w:val="18"/>
        </w:rPr>
        <w:t>, where maximum monthly average was greater than one.</w:t>
      </w:r>
    </w:p>
    <w:p w14:paraId="32EA8090" w14:textId="65335058" w:rsidR="003E707A" w:rsidRPr="00ED1B5A" w:rsidRDefault="003E707A" w:rsidP="0049725F">
      <w:pPr>
        <w:spacing w:before="120" w:after="0"/>
      </w:pPr>
    </w:p>
    <w:p w14:paraId="1EB642B0" w14:textId="572B1703" w:rsidR="00497139" w:rsidRPr="007C13B3" w:rsidRDefault="00497139" w:rsidP="00ED1B5A">
      <w:pPr>
        <w:pStyle w:val="FigureTitle"/>
      </w:pPr>
      <w:bookmarkStart w:id="28" w:name="_Hlk32474359"/>
      <w:r w:rsidRPr="00DE0BE3">
        <w:t>Figure 11</w:t>
      </w:r>
      <w:r w:rsidRPr="00282ED0">
        <w:t>:</w:t>
      </w:r>
      <w:r w:rsidR="004F4C37">
        <w:t xml:space="preserve"> </w:t>
      </w:r>
      <w:r w:rsidRPr="001A2B04">
        <w:rPr>
          <w:b w:val="0"/>
          <w:bCs/>
        </w:rPr>
        <w:t xml:space="preserve">Carbapenemase-producing </w:t>
      </w:r>
      <w:r w:rsidR="00B23D3A" w:rsidRPr="00B23D3A">
        <w:rPr>
          <w:b w:val="0"/>
          <w:bCs/>
          <w:i/>
        </w:rPr>
        <w:t>Enterobacterales</w:t>
      </w:r>
      <w:r w:rsidRPr="001A2B04">
        <w:rPr>
          <w:b w:val="0"/>
          <w:bCs/>
        </w:rPr>
        <w:t>*, number reported</w:t>
      </w:r>
      <w:r w:rsidR="00953D69" w:rsidRPr="00953D69">
        <w:rPr>
          <w:b w:val="0"/>
          <w:bCs/>
        </w:rPr>
        <w:t xml:space="preserve"> to CARAlert </w:t>
      </w:r>
      <w:r w:rsidRPr="001A2B04">
        <w:rPr>
          <w:b w:val="0"/>
          <w:bCs/>
        </w:rPr>
        <w:t xml:space="preserve">by carbapenemase type and specimen type, by state and territory, </w:t>
      </w:r>
      <w:r w:rsidRPr="00605FE8">
        <w:rPr>
          <w:b w:val="0"/>
          <w:bCs/>
        </w:rPr>
        <w:t>20</w:t>
      </w:r>
      <w:r w:rsidR="001A2B04" w:rsidRPr="00605FE8">
        <w:rPr>
          <w:b w:val="0"/>
          <w:bCs/>
        </w:rPr>
        <w:t>2</w:t>
      </w:r>
      <w:r w:rsidR="00201BC7">
        <w:rPr>
          <w:b w:val="0"/>
          <w:bCs/>
        </w:rPr>
        <w:t>2</w:t>
      </w:r>
      <w:r w:rsidR="00A42A44" w:rsidRPr="001E0A93">
        <w:rPr>
          <w:noProof/>
        </w:rPr>
        <w:drawing>
          <wp:inline distT="0" distB="0" distL="0" distR="0" wp14:anchorId="6F15D66F" wp14:editId="19E74C6C">
            <wp:extent cx="6120000" cy="3240000"/>
            <wp:effectExtent l="0" t="0" r="0" b="0"/>
            <wp:docPr id="27" name="Chart 27" descr="Figure 11: Carbapenemase-producing Enterobacterales*, number reported to CARAlert by carbapenemase type and specimen type, by state and territory, 2022">
              <a:extLst xmlns:a="http://schemas.openxmlformats.org/drawingml/2006/main">
                <a:ext uri="{FF2B5EF4-FFF2-40B4-BE49-F238E27FC236}">
                  <a16:creationId xmlns:a16="http://schemas.microsoft.com/office/drawing/2014/main" id="{370B8EC9-BA60-42C1-AF5D-F58AFC7A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bookmarkEnd w:id="28"/>
    <w:p w14:paraId="32B1A21E" w14:textId="271CE06E" w:rsidR="006557E5" w:rsidRPr="004B7014" w:rsidRDefault="00FE21AF" w:rsidP="001912E6">
      <w:pPr>
        <w:ind w:left="284" w:hanging="284"/>
        <w:rPr>
          <w:rStyle w:val="IntenseReference"/>
          <w:rFonts w:cs="Arial"/>
          <w:b w:val="0"/>
          <w:bCs w:val="0"/>
          <w:i w:val="0"/>
          <w:smallCaps w:val="0"/>
          <w:color w:val="auto"/>
          <w:sz w:val="18"/>
          <w:szCs w:val="18"/>
        </w:rPr>
      </w:pPr>
      <w:r w:rsidRPr="00DE0BE3">
        <w:rPr>
          <w:rStyle w:val="IntenseReference"/>
          <w:rFonts w:cs="Arial"/>
          <w:b w:val="0"/>
          <w:bCs w:val="0"/>
          <w:i w:val="0"/>
          <w:smallCaps w:val="0"/>
          <w:color w:val="auto"/>
          <w:sz w:val="18"/>
        </w:rPr>
        <w:t>*</w:t>
      </w:r>
      <w:r w:rsidRPr="00DE0BE3">
        <w:rPr>
          <w:rStyle w:val="IntenseReference"/>
          <w:rFonts w:cs="Arial"/>
          <w:b w:val="0"/>
          <w:bCs w:val="0"/>
          <w:i w:val="0"/>
          <w:smallCaps w:val="0"/>
          <w:color w:val="auto"/>
          <w:sz w:val="18"/>
        </w:rPr>
        <w:tab/>
        <w:t>Carbapenemase-producing (</w:t>
      </w:r>
      <w:r w:rsidRPr="00DE0BE3">
        <w:rPr>
          <w:rStyle w:val="IntenseReference"/>
          <w:rFonts w:cs="Arial"/>
          <w:b w:val="0"/>
          <w:bCs w:val="0"/>
          <w:smallCaps w:val="0"/>
          <w:color w:val="auto"/>
          <w:sz w:val="18"/>
        </w:rPr>
        <w:t>n</w:t>
      </w:r>
      <w:r w:rsidRPr="00DE0BE3">
        <w:rPr>
          <w:rStyle w:val="IntenseReference"/>
          <w:rFonts w:cs="Arial"/>
          <w:b w:val="0"/>
          <w:bCs w:val="0"/>
          <w:i w:val="0"/>
          <w:smallCaps w:val="0"/>
          <w:color w:val="auto"/>
          <w:sz w:val="18"/>
        </w:rPr>
        <w:t> = </w:t>
      </w:r>
      <w:r w:rsidR="00DE0BE3" w:rsidRPr="00DE0BE3">
        <w:rPr>
          <w:rStyle w:val="IntenseReference"/>
          <w:rFonts w:cs="Arial"/>
          <w:b w:val="0"/>
          <w:bCs w:val="0"/>
          <w:i w:val="0"/>
          <w:smallCaps w:val="0"/>
          <w:color w:val="auto"/>
          <w:sz w:val="18"/>
        </w:rPr>
        <w:t>780</w:t>
      </w:r>
      <w:r w:rsidRPr="00DE0BE3">
        <w:rPr>
          <w:rStyle w:val="IntenseReference"/>
          <w:rFonts w:cs="Arial"/>
          <w:b w:val="0"/>
          <w:bCs w:val="0"/>
          <w:i w:val="0"/>
          <w:smallCaps w:val="0"/>
          <w:color w:val="auto"/>
          <w:sz w:val="18"/>
        </w:rPr>
        <w:t xml:space="preserve">), </w:t>
      </w:r>
      <w:r w:rsidR="00DE0BE3" w:rsidRPr="00DE0BE3">
        <w:rPr>
          <w:rStyle w:val="IntenseReference"/>
          <w:rFonts w:cs="Arial"/>
          <w:b w:val="0"/>
          <w:bCs w:val="0"/>
          <w:i w:val="0"/>
          <w:smallCaps w:val="0"/>
          <w:color w:val="auto"/>
          <w:sz w:val="18"/>
        </w:rPr>
        <w:t>carbapenemase- and ribosomal methyltransferase-producing (</w:t>
      </w:r>
      <w:r w:rsidR="00DE0BE3" w:rsidRPr="00DE0BE3">
        <w:rPr>
          <w:rStyle w:val="IntenseReference"/>
          <w:rFonts w:cs="Arial"/>
          <w:b w:val="0"/>
          <w:bCs w:val="0"/>
          <w:smallCaps w:val="0"/>
          <w:color w:val="auto"/>
          <w:sz w:val="18"/>
        </w:rPr>
        <w:t>n</w:t>
      </w:r>
      <w:r w:rsidR="00DE0BE3" w:rsidRPr="00DE0BE3">
        <w:rPr>
          <w:rStyle w:val="IntenseReference"/>
          <w:rFonts w:cs="Arial"/>
          <w:b w:val="0"/>
          <w:bCs w:val="0"/>
          <w:i w:val="0"/>
          <w:smallCaps w:val="0"/>
          <w:color w:val="auto"/>
          <w:sz w:val="18"/>
        </w:rPr>
        <w:t xml:space="preserve"> = 46), </w:t>
      </w:r>
      <w:r w:rsidRPr="00DE0BE3">
        <w:rPr>
          <w:rStyle w:val="IntenseReference"/>
          <w:rFonts w:cs="Arial"/>
          <w:b w:val="0"/>
          <w:bCs w:val="0"/>
          <w:i w:val="0"/>
          <w:smallCaps w:val="0"/>
          <w:color w:val="auto"/>
          <w:sz w:val="18"/>
        </w:rPr>
        <w:t>carbapenemase-producing plus transmissible colistin resistance (</w:t>
      </w:r>
      <w:r w:rsidRPr="00DE0BE3">
        <w:rPr>
          <w:rStyle w:val="IntenseReference"/>
          <w:rFonts w:cs="Arial"/>
          <w:b w:val="0"/>
          <w:bCs w:val="0"/>
          <w:iCs/>
          <w:smallCaps w:val="0"/>
          <w:color w:val="auto"/>
          <w:sz w:val="18"/>
        </w:rPr>
        <w:t>n</w:t>
      </w:r>
      <w:r w:rsidRPr="00DE0BE3">
        <w:rPr>
          <w:rStyle w:val="IntenseReference"/>
          <w:rFonts w:cs="Arial"/>
          <w:b w:val="0"/>
          <w:bCs w:val="0"/>
          <w:i w:val="0"/>
          <w:smallCaps w:val="0"/>
          <w:color w:val="auto"/>
          <w:sz w:val="18"/>
        </w:rPr>
        <w:t> = </w:t>
      </w:r>
      <w:r w:rsidR="00DE0BE3" w:rsidRPr="00DE0BE3">
        <w:rPr>
          <w:rStyle w:val="IntenseReference"/>
          <w:rFonts w:cs="Arial"/>
          <w:b w:val="0"/>
          <w:bCs w:val="0"/>
          <w:i w:val="0"/>
          <w:smallCaps w:val="0"/>
          <w:color w:val="auto"/>
          <w:sz w:val="18"/>
        </w:rPr>
        <w:t>1</w:t>
      </w:r>
      <w:r w:rsidRPr="00DE0BE3">
        <w:rPr>
          <w:rStyle w:val="IntenseReference"/>
          <w:rFonts w:cs="Arial"/>
          <w:b w:val="0"/>
          <w:bCs w:val="0"/>
          <w:i w:val="0"/>
          <w:smallCaps w:val="0"/>
          <w:color w:val="auto"/>
          <w:sz w:val="18"/>
        </w:rPr>
        <w:t>)</w:t>
      </w:r>
      <w:r w:rsidR="003E707A">
        <w:rPr>
          <w:rStyle w:val="IntenseReference"/>
          <w:rFonts w:cs="Arial"/>
          <w:b w:val="0"/>
          <w:bCs w:val="0"/>
          <w:i w:val="0"/>
          <w:smallCaps w:val="0"/>
          <w:color w:val="auto"/>
          <w:sz w:val="18"/>
        </w:rPr>
        <w:t>;</w:t>
      </w:r>
      <w:r w:rsidRPr="004B7014">
        <w:rPr>
          <w:rStyle w:val="IntenseReference"/>
          <w:rFonts w:cs="Arial"/>
          <w:b w:val="0"/>
          <w:bCs w:val="0"/>
          <w:i w:val="0"/>
          <w:smallCaps w:val="0"/>
          <w:color w:val="auto"/>
          <w:sz w:val="18"/>
        </w:rPr>
        <w:t xml:space="preserve"> </w:t>
      </w:r>
      <w:r w:rsidR="00913A6D" w:rsidRPr="004B7014">
        <w:rPr>
          <w:rStyle w:val="IntenseReference"/>
          <w:rFonts w:cs="Arial"/>
          <w:b w:val="0"/>
          <w:bCs w:val="0"/>
          <w:i w:val="0"/>
          <w:smallCaps w:val="0"/>
          <w:color w:val="auto"/>
          <w:sz w:val="18"/>
          <w:szCs w:val="18"/>
        </w:rPr>
        <w:t>Other types</w:t>
      </w:r>
      <w:r w:rsidR="00517855" w:rsidRPr="00DE0BE3">
        <w:rPr>
          <w:rStyle w:val="IntenseReference"/>
          <w:rFonts w:cs="Arial"/>
          <w:b w:val="0"/>
          <w:bCs w:val="0"/>
          <w:i w:val="0"/>
          <w:smallCaps w:val="0"/>
          <w:color w:val="auto"/>
          <w:sz w:val="18"/>
          <w:szCs w:val="18"/>
        </w:rPr>
        <w:t>:</w:t>
      </w:r>
      <w:r w:rsidR="00913A6D" w:rsidRPr="00DE0BE3">
        <w:rPr>
          <w:rStyle w:val="IntenseReference"/>
          <w:rFonts w:cs="Arial"/>
          <w:b w:val="0"/>
          <w:bCs w:val="0"/>
          <w:i w:val="0"/>
          <w:smallCaps w:val="0"/>
          <w:color w:val="auto"/>
          <w:sz w:val="18"/>
          <w:szCs w:val="18"/>
        </w:rPr>
        <w:t xml:space="preserve"> </w:t>
      </w:r>
      <w:r w:rsidR="00DE0BE3" w:rsidRPr="00DE0BE3">
        <w:rPr>
          <w:rStyle w:val="IntenseReference"/>
          <w:rFonts w:cs="Arial"/>
          <w:b w:val="0"/>
          <w:bCs w:val="0"/>
          <w:i w:val="0"/>
          <w:smallCaps w:val="0"/>
          <w:color w:val="auto"/>
          <w:sz w:val="18"/>
          <w:szCs w:val="18"/>
        </w:rPr>
        <w:t>OXA-23-like</w:t>
      </w:r>
      <w:r w:rsidR="00913A6D" w:rsidRPr="00DE0BE3">
        <w:rPr>
          <w:rStyle w:val="IntenseReference"/>
          <w:rFonts w:cs="Arial"/>
          <w:b w:val="0"/>
          <w:bCs w:val="0"/>
          <w:i w:val="0"/>
          <w:smallCaps w:val="0"/>
          <w:color w:val="auto"/>
          <w:sz w:val="18"/>
          <w:szCs w:val="18"/>
        </w:rPr>
        <w:t xml:space="preserve"> (</w:t>
      </w:r>
      <w:r w:rsidR="009A7D12" w:rsidRPr="00DE0BE3">
        <w:rPr>
          <w:rStyle w:val="IntenseReference"/>
          <w:rFonts w:cs="Arial"/>
          <w:b w:val="0"/>
          <w:bCs w:val="0"/>
          <w:smallCaps w:val="0"/>
          <w:color w:val="auto"/>
          <w:sz w:val="18"/>
          <w:szCs w:val="18"/>
        </w:rPr>
        <w:t>n</w:t>
      </w:r>
      <w:r w:rsidR="009A7D12" w:rsidRPr="00DE0BE3">
        <w:rPr>
          <w:rStyle w:val="IntenseReference"/>
          <w:rFonts w:cs="Arial"/>
          <w:b w:val="0"/>
          <w:bCs w:val="0"/>
          <w:i w:val="0"/>
          <w:iCs/>
          <w:smallCaps w:val="0"/>
          <w:color w:val="auto"/>
          <w:sz w:val="18"/>
          <w:szCs w:val="18"/>
        </w:rPr>
        <w:t> = </w:t>
      </w:r>
      <w:r w:rsidR="00DE0BE3" w:rsidRPr="00DE0BE3">
        <w:rPr>
          <w:rStyle w:val="IntenseReference"/>
          <w:rFonts w:cs="Arial"/>
          <w:b w:val="0"/>
          <w:bCs w:val="0"/>
          <w:i w:val="0"/>
          <w:iCs/>
          <w:smallCaps w:val="0"/>
          <w:color w:val="auto"/>
          <w:sz w:val="18"/>
          <w:szCs w:val="18"/>
        </w:rPr>
        <w:t>2</w:t>
      </w:r>
      <w:r w:rsidR="008C2724" w:rsidRPr="00DE0BE3">
        <w:rPr>
          <w:rStyle w:val="IntenseReference"/>
          <w:rFonts w:cs="Arial"/>
          <w:b w:val="0"/>
          <w:bCs w:val="0"/>
          <w:i w:val="0"/>
          <w:iCs/>
          <w:smallCaps w:val="0"/>
          <w:color w:val="auto"/>
          <w:sz w:val="18"/>
          <w:szCs w:val="18"/>
        </w:rPr>
        <w:t xml:space="preserve">: </w:t>
      </w:r>
      <w:r w:rsidR="00DE0BE3" w:rsidRPr="00DE0BE3">
        <w:rPr>
          <w:rStyle w:val="IntenseReference"/>
          <w:rFonts w:cs="Arial"/>
          <w:b w:val="0"/>
          <w:bCs w:val="0"/>
          <w:i w:val="0"/>
          <w:iCs/>
          <w:smallCaps w:val="0"/>
          <w:color w:val="auto"/>
          <w:sz w:val="18"/>
          <w:szCs w:val="18"/>
        </w:rPr>
        <w:t>NSW</w:t>
      </w:r>
      <w:r w:rsidR="008C2724" w:rsidRPr="00DE0BE3">
        <w:rPr>
          <w:rStyle w:val="IntenseReference"/>
          <w:rFonts w:cs="Arial"/>
          <w:b w:val="0"/>
          <w:bCs w:val="0"/>
          <w:i w:val="0"/>
          <w:iCs/>
          <w:smallCaps w:val="0"/>
          <w:color w:val="auto"/>
          <w:sz w:val="18"/>
          <w:szCs w:val="18"/>
        </w:rPr>
        <w:t xml:space="preserve"> [</w:t>
      </w:r>
      <w:r w:rsidR="00DE0BE3" w:rsidRPr="00DE0BE3">
        <w:rPr>
          <w:rStyle w:val="IntenseReference"/>
          <w:rFonts w:cs="Arial"/>
          <w:b w:val="0"/>
          <w:bCs w:val="0"/>
          <w:i w:val="0"/>
          <w:iCs/>
          <w:smallCaps w:val="0"/>
          <w:color w:val="auto"/>
          <w:sz w:val="18"/>
          <w:szCs w:val="18"/>
        </w:rPr>
        <w:t>1</w:t>
      </w:r>
      <w:r w:rsidR="008C2724" w:rsidRPr="00DE0BE3">
        <w:rPr>
          <w:rStyle w:val="IntenseReference"/>
          <w:rFonts w:cs="Arial"/>
          <w:b w:val="0"/>
          <w:bCs w:val="0"/>
          <w:i w:val="0"/>
          <w:iCs/>
          <w:smallCaps w:val="0"/>
          <w:color w:val="auto"/>
          <w:sz w:val="18"/>
          <w:szCs w:val="18"/>
        </w:rPr>
        <w:t xml:space="preserve">], </w:t>
      </w:r>
      <w:r w:rsidR="00DE0BE3" w:rsidRPr="00DE0BE3">
        <w:rPr>
          <w:rStyle w:val="IntenseReference"/>
          <w:rFonts w:cs="Arial"/>
          <w:b w:val="0"/>
          <w:bCs w:val="0"/>
          <w:i w:val="0"/>
          <w:iCs/>
          <w:smallCaps w:val="0"/>
          <w:color w:val="auto"/>
          <w:sz w:val="18"/>
          <w:szCs w:val="18"/>
        </w:rPr>
        <w:t>Vic</w:t>
      </w:r>
      <w:r w:rsidR="002E561B">
        <w:rPr>
          <w:rStyle w:val="IntenseReference"/>
          <w:rFonts w:cs="Arial"/>
          <w:b w:val="0"/>
          <w:bCs w:val="0"/>
          <w:i w:val="0"/>
          <w:iCs/>
          <w:smallCaps w:val="0"/>
          <w:color w:val="auto"/>
          <w:sz w:val="18"/>
          <w:szCs w:val="18"/>
        </w:rPr>
        <w:t>toria</w:t>
      </w:r>
      <w:r w:rsidR="008C2724" w:rsidRPr="00DE0BE3">
        <w:rPr>
          <w:rStyle w:val="IntenseReference"/>
          <w:rFonts w:cs="Arial"/>
          <w:b w:val="0"/>
          <w:bCs w:val="0"/>
          <w:i w:val="0"/>
          <w:iCs/>
          <w:smallCaps w:val="0"/>
          <w:color w:val="auto"/>
          <w:sz w:val="18"/>
          <w:szCs w:val="18"/>
        </w:rPr>
        <w:t xml:space="preserve"> [1]</w:t>
      </w:r>
      <w:r w:rsidR="009A7D12" w:rsidRPr="00DE0BE3">
        <w:rPr>
          <w:rStyle w:val="IntenseReference"/>
          <w:rFonts w:cs="Arial"/>
          <w:b w:val="0"/>
          <w:bCs w:val="0"/>
          <w:i w:val="0"/>
          <w:iCs/>
          <w:smallCaps w:val="0"/>
          <w:color w:val="auto"/>
          <w:sz w:val="18"/>
          <w:szCs w:val="18"/>
        </w:rPr>
        <w:t>)</w:t>
      </w:r>
      <w:r w:rsidR="008C2724" w:rsidRPr="00DE0BE3">
        <w:rPr>
          <w:rStyle w:val="IntenseReference"/>
          <w:rFonts w:cs="Arial"/>
          <w:b w:val="0"/>
          <w:bCs w:val="0"/>
          <w:i w:val="0"/>
          <w:iCs/>
          <w:smallCaps w:val="0"/>
          <w:color w:val="auto"/>
          <w:sz w:val="18"/>
          <w:szCs w:val="18"/>
        </w:rPr>
        <w:t>;</w:t>
      </w:r>
      <w:r w:rsidR="009A7D12" w:rsidRPr="00DE0BE3">
        <w:rPr>
          <w:rStyle w:val="IntenseReference"/>
          <w:rFonts w:cs="Arial"/>
          <w:b w:val="0"/>
          <w:bCs w:val="0"/>
          <w:i w:val="0"/>
          <w:iCs/>
          <w:smallCaps w:val="0"/>
          <w:color w:val="auto"/>
          <w:sz w:val="18"/>
          <w:szCs w:val="18"/>
        </w:rPr>
        <w:t xml:space="preserve"> </w:t>
      </w:r>
      <w:r w:rsidR="00DE0BE3" w:rsidRPr="00DE0BE3">
        <w:rPr>
          <w:rStyle w:val="IntenseReference"/>
          <w:rFonts w:cs="Arial"/>
          <w:b w:val="0"/>
          <w:bCs w:val="0"/>
          <w:i w:val="0"/>
          <w:iCs/>
          <w:smallCaps w:val="0"/>
          <w:color w:val="auto"/>
          <w:sz w:val="18"/>
          <w:szCs w:val="18"/>
        </w:rPr>
        <w:t>VIM (</w:t>
      </w:r>
      <w:r w:rsidR="00DE0BE3" w:rsidRPr="00DE0BE3">
        <w:rPr>
          <w:rStyle w:val="IntenseReference"/>
          <w:rFonts w:cs="Arial"/>
          <w:b w:val="0"/>
          <w:bCs w:val="0"/>
          <w:smallCaps w:val="0"/>
          <w:color w:val="auto"/>
          <w:sz w:val="18"/>
          <w:szCs w:val="18"/>
        </w:rPr>
        <w:t>n</w:t>
      </w:r>
      <w:r w:rsidR="00DE0BE3" w:rsidRPr="00DE0BE3">
        <w:rPr>
          <w:rStyle w:val="IntenseReference"/>
          <w:rFonts w:cs="Arial"/>
          <w:b w:val="0"/>
          <w:bCs w:val="0"/>
          <w:i w:val="0"/>
          <w:iCs/>
          <w:smallCaps w:val="0"/>
          <w:color w:val="auto"/>
          <w:sz w:val="18"/>
          <w:szCs w:val="18"/>
        </w:rPr>
        <w:t> = 1: Vic</w:t>
      </w:r>
      <w:r w:rsidR="002E561B">
        <w:rPr>
          <w:rStyle w:val="IntenseReference"/>
          <w:rFonts w:cs="Arial"/>
          <w:b w:val="0"/>
          <w:bCs w:val="0"/>
          <w:i w:val="0"/>
          <w:iCs/>
          <w:smallCaps w:val="0"/>
          <w:color w:val="auto"/>
          <w:sz w:val="18"/>
          <w:szCs w:val="18"/>
        </w:rPr>
        <w:t>toria</w:t>
      </w:r>
      <w:r w:rsidR="00DE0BE3" w:rsidRPr="00DE0BE3">
        <w:rPr>
          <w:rStyle w:val="IntenseReference"/>
          <w:rFonts w:cs="Arial"/>
          <w:b w:val="0"/>
          <w:bCs w:val="0"/>
          <w:i w:val="0"/>
          <w:iCs/>
          <w:smallCaps w:val="0"/>
          <w:color w:val="auto"/>
          <w:sz w:val="18"/>
          <w:szCs w:val="18"/>
        </w:rPr>
        <w:t xml:space="preserve">); </w:t>
      </w:r>
      <w:r w:rsidR="00BA543F" w:rsidRPr="00DE0BE3">
        <w:rPr>
          <w:rStyle w:val="IntenseReference"/>
          <w:rFonts w:cs="Arial"/>
          <w:b w:val="0"/>
          <w:bCs w:val="0"/>
          <w:i w:val="0"/>
          <w:iCs/>
          <w:smallCaps w:val="0"/>
          <w:color w:val="auto"/>
          <w:sz w:val="18"/>
          <w:szCs w:val="18"/>
        </w:rPr>
        <w:t>SME (</w:t>
      </w:r>
      <w:r w:rsidR="00BA543F" w:rsidRPr="00DE0BE3">
        <w:rPr>
          <w:rStyle w:val="IntenseReference"/>
          <w:rFonts w:cs="Arial"/>
          <w:b w:val="0"/>
          <w:bCs w:val="0"/>
          <w:smallCaps w:val="0"/>
          <w:color w:val="auto"/>
          <w:sz w:val="18"/>
          <w:szCs w:val="18"/>
        </w:rPr>
        <w:t>n</w:t>
      </w:r>
      <w:r w:rsidR="00BA543F" w:rsidRPr="00DE0BE3">
        <w:rPr>
          <w:rStyle w:val="IntenseReference"/>
          <w:rFonts w:cs="Arial"/>
          <w:b w:val="0"/>
          <w:bCs w:val="0"/>
          <w:i w:val="0"/>
          <w:iCs/>
          <w:smallCaps w:val="0"/>
          <w:color w:val="auto"/>
          <w:sz w:val="18"/>
          <w:szCs w:val="18"/>
        </w:rPr>
        <w:t> = </w:t>
      </w:r>
      <w:r w:rsidR="004B7014" w:rsidRPr="00DE0BE3">
        <w:rPr>
          <w:rStyle w:val="IntenseReference"/>
          <w:rFonts w:cs="Arial"/>
          <w:b w:val="0"/>
          <w:bCs w:val="0"/>
          <w:i w:val="0"/>
          <w:iCs/>
          <w:smallCaps w:val="0"/>
          <w:color w:val="auto"/>
          <w:sz w:val="18"/>
          <w:szCs w:val="18"/>
        </w:rPr>
        <w:t>1</w:t>
      </w:r>
      <w:r w:rsidR="008C2724" w:rsidRPr="00DE0BE3">
        <w:rPr>
          <w:rStyle w:val="IntenseReference"/>
          <w:rFonts w:cs="Arial"/>
          <w:b w:val="0"/>
          <w:bCs w:val="0"/>
          <w:i w:val="0"/>
          <w:iCs/>
          <w:smallCaps w:val="0"/>
          <w:color w:val="auto"/>
          <w:sz w:val="18"/>
          <w:szCs w:val="18"/>
        </w:rPr>
        <w:t>:</w:t>
      </w:r>
      <w:r w:rsidR="004B22E9" w:rsidRPr="00DE0BE3">
        <w:rPr>
          <w:rStyle w:val="IntenseReference"/>
          <w:rFonts w:cs="Arial"/>
          <w:b w:val="0"/>
          <w:bCs w:val="0"/>
          <w:i w:val="0"/>
          <w:iCs/>
          <w:smallCaps w:val="0"/>
          <w:color w:val="auto"/>
          <w:sz w:val="18"/>
          <w:szCs w:val="18"/>
        </w:rPr>
        <w:t xml:space="preserve"> NSW)</w:t>
      </w:r>
    </w:p>
    <w:p w14:paraId="33904A66" w14:textId="77777777" w:rsidR="00F61E81" w:rsidRDefault="00F61E81">
      <w:pPr>
        <w:spacing w:after="80"/>
        <w:rPr>
          <w:b/>
          <w:highlight w:val="yellow"/>
        </w:rPr>
      </w:pPr>
      <w:r>
        <w:rPr>
          <w:highlight w:val="yellow"/>
        </w:rPr>
        <w:br w:type="page"/>
      </w:r>
    </w:p>
    <w:p w14:paraId="5B483FFB" w14:textId="15618B3B" w:rsidR="007A721B" w:rsidRDefault="00B50E8C" w:rsidP="00ED1B5A">
      <w:pPr>
        <w:pStyle w:val="FigureTitle"/>
        <w:rPr>
          <w:b w:val="0"/>
        </w:rPr>
      </w:pPr>
      <w:r w:rsidRPr="00F61E81">
        <w:lastRenderedPageBreak/>
        <w:t xml:space="preserve">Figure </w:t>
      </w:r>
      <w:r w:rsidR="00436B6B" w:rsidRPr="00F61E81">
        <w:t>1</w:t>
      </w:r>
      <w:r w:rsidR="008C718A" w:rsidRPr="00F61E81">
        <w:t>2</w:t>
      </w:r>
      <w:r w:rsidR="00F823B5" w:rsidRPr="00F61E81">
        <w:t>:</w:t>
      </w:r>
      <w:r w:rsidR="004F4C37">
        <w:t xml:space="preserve"> </w:t>
      </w:r>
      <w:r w:rsidR="00F823B5" w:rsidRPr="009913A0">
        <w:rPr>
          <w:b w:val="0"/>
          <w:bCs/>
        </w:rPr>
        <w:t>Top f</w:t>
      </w:r>
      <w:r w:rsidR="00B631BE" w:rsidRPr="009913A0">
        <w:rPr>
          <w:b w:val="0"/>
          <w:bCs/>
        </w:rPr>
        <w:t>ive</w:t>
      </w:r>
      <w:r w:rsidR="00F823B5" w:rsidRPr="009913A0">
        <w:rPr>
          <w:b w:val="0"/>
          <w:bCs/>
        </w:rPr>
        <w:t xml:space="preserve"> carbapenemase-producing </w:t>
      </w:r>
      <w:r w:rsidR="00B23D3A" w:rsidRPr="00B23D3A">
        <w:rPr>
          <w:b w:val="0"/>
          <w:bCs/>
          <w:i/>
        </w:rPr>
        <w:t>Enterobacterales</w:t>
      </w:r>
      <w:r w:rsidR="00F823B5" w:rsidRPr="009913A0">
        <w:rPr>
          <w:b w:val="0"/>
          <w:bCs/>
        </w:rPr>
        <w:t xml:space="preserve"> type</w:t>
      </w:r>
      <w:r w:rsidR="003A2A1E">
        <w:rPr>
          <w:b w:val="0"/>
          <w:bCs/>
        </w:rPr>
        <w:t>s</w:t>
      </w:r>
      <w:r w:rsidR="00F823B5" w:rsidRPr="009913A0">
        <w:rPr>
          <w:b w:val="0"/>
          <w:bCs/>
        </w:rPr>
        <w:t xml:space="preserve"> </w:t>
      </w:r>
      <w:r w:rsidR="003A2A1E" w:rsidRPr="003A2A1E">
        <w:rPr>
          <w:b w:val="0"/>
          <w:bCs/>
        </w:rPr>
        <w:t xml:space="preserve">reported to CARAlert </w:t>
      </w:r>
      <w:r w:rsidR="00F823B5" w:rsidRPr="009913A0">
        <w:rPr>
          <w:b w:val="0"/>
          <w:bCs/>
        </w:rPr>
        <w:t>by specimen type</w:t>
      </w:r>
      <w:r w:rsidR="00F66E18" w:rsidRPr="009913A0">
        <w:rPr>
          <w:b w:val="0"/>
          <w:bCs/>
        </w:rPr>
        <w:t>, by</w:t>
      </w:r>
      <w:r w:rsidR="00F823B5" w:rsidRPr="009913A0">
        <w:rPr>
          <w:b w:val="0"/>
          <w:bCs/>
        </w:rPr>
        <w:t xml:space="preserve"> state and territory, </w:t>
      </w:r>
      <w:r w:rsidR="002850D2" w:rsidRPr="006F72A7">
        <w:rPr>
          <w:b w:val="0"/>
          <w:bCs/>
        </w:rPr>
        <w:t>20</w:t>
      </w:r>
      <w:r w:rsidR="002850D2" w:rsidRPr="00C466B0">
        <w:rPr>
          <w:b w:val="0"/>
          <w:bCs/>
        </w:rPr>
        <w:t>17</w:t>
      </w:r>
      <w:r w:rsidR="002850D2" w:rsidRPr="006F72A7">
        <w:rPr>
          <w:b w:val="0"/>
          <w:bCs/>
        </w:rPr>
        <w:t>–</w:t>
      </w:r>
      <w:r w:rsidR="002C2A50" w:rsidRPr="006F72A7">
        <w:rPr>
          <w:b w:val="0"/>
          <w:bCs/>
        </w:rPr>
        <w:t>20</w:t>
      </w:r>
      <w:r w:rsidR="004F4C37" w:rsidRPr="006F72A7">
        <w:rPr>
          <w:b w:val="0"/>
          <w:bCs/>
        </w:rPr>
        <w:t>2</w:t>
      </w:r>
      <w:r w:rsidR="00201BC7">
        <w:rPr>
          <w:b w:val="0"/>
          <w:bCs/>
        </w:rPr>
        <w:t>2</w:t>
      </w:r>
      <w:r w:rsidR="00ED1B5A">
        <w:rPr>
          <w:noProof/>
        </w:rPr>
        <mc:AlternateContent>
          <mc:Choice Requires="wpg">
            <w:drawing>
              <wp:inline distT="0" distB="0" distL="0" distR="0" wp14:anchorId="79315E26" wp14:editId="05B45F93">
                <wp:extent cx="6120130" cy="7364142"/>
                <wp:effectExtent l="0" t="0" r="0" b="8255"/>
                <wp:docPr id="33" name="Group 33" descr="Figure 12: Top five carbapenemase-producing Enterobacterales types reported to CARAlert by specimen type, by state and territory, 2017–2022"/>
                <wp:cNvGraphicFramePr/>
                <a:graphic xmlns:a="http://schemas.openxmlformats.org/drawingml/2006/main">
                  <a:graphicData uri="http://schemas.microsoft.com/office/word/2010/wordprocessingGroup">
                    <wpg:wgp>
                      <wpg:cNvGrpSpPr/>
                      <wpg:grpSpPr>
                        <a:xfrm>
                          <a:off x="0" y="0"/>
                          <a:ext cx="6120130" cy="7364142"/>
                          <a:chOff x="0" y="0"/>
                          <a:chExt cx="6200671" cy="7460880"/>
                        </a:xfrm>
                      </wpg:grpSpPr>
                      <wpg:graphicFrame>
                        <wpg:cNvPr id="196" name="Chart 196">
                          <a:extLst>
                            <a:ext uri="{FF2B5EF4-FFF2-40B4-BE49-F238E27FC236}">
                              <a16:creationId xmlns:a16="http://schemas.microsoft.com/office/drawing/2014/main" id="{0A9B2E4D-8EAF-4B41-A939-BE796E02A7AD}"/>
                            </a:ext>
                          </a:extLst>
                        </wpg:cNvPr>
                        <wpg:cNvFrPr/>
                        <wpg:xfrm>
                          <a:off x="3040911" y="0"/>
                          <a:ext cx="3159760" cy="251968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1" name="Chart 1">
                          <a:extLst>
                            <a:ext uri="{FF2B5EF4-FFF2-40B4-BE49-F238E27FC236}">
                              <a16:creationId xmlns:a16="http://schemas.microsoft.com/office/drawing/2014/main" id="{0A9B2E4D-8EAF-4B41-A939-BE796E02A7AD}"/>
                            </a:ext>
                          </a:extLst>
                        </wpg:cNvPr>
                        <wpg:cNvFrPr/>
                        <wpg:xfrm>
                          <a:off x="0" y="0"/>
                          <a:ext cx="3181985" cy="2519680"/>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198" name="Chart 198">
                          <a:extLst>
                            <a:ext uri="{FF2B5EF4-FFF2-40B4-BE49-F238E27FC236}">
                              <a16:creationId xmlns:a16="http://schemas.microsoft.com/office/drawing/2014/main" id="{0A9B2E4D-8EAF-4B41-A939-BE796E02A7AD}"/>
                            </a:ext>
                          </a:extLst>
                        </wpg:cNvPr>
                        <wpg:cNvFrPr/>
                        <wpg:xfrm>
                          <a:off x="3030279" y="2509284"/>
                          <a:ext cx="3160395" cy="2519680"/>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197" name="Chart 197">
                          <a:extLst>
                            <a:ext uri="{FF2B5EF4-FFF2-40B4-BE49-F238E27FC236}">
                              <a16:creationId xmlns:a16="http://schemas.microsoft.com/office/drawing/2014/main" id="{0A9B2E4D-8EAF-4B41-A939-BE796E02A7AD}"/>
                            </a:ext>
                          </a:extLst>
                        </wpg:cNvPr>
                        <wpg:cNvFrPr/>
                        <wpg:xfrm>
                          <a:off x="0" y="2519916"/>
                          <a:ext cx="3181985" cy="2519680"/>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11" name="Chart 11">
                          <a:extLst>
                            <a:ext uri="{FF2B5EF4-FFF2-40B4-BE49-F238E27FC236}">
                              <a16:creationId xmlns:a16="http://schemas.microsoft.com/office/drawing/2014/main" id="{0A9B2E4D-8EAF-4B41-A939-BE796E02A7AD}"/>
                            </a:ext>
                          </a:extLst>
                        </wpg:cNvPr>
                        <wpg:cNvFrPr/>
                        <wpg:xfrm>
                          <a:off x="131098" y="5126614"/>
                          <a:ext cx="3504702" cy="2334266"/>
                        </wpg:xfrm>
                        <a:graphic>
                          <a:graphicData uri="http://schemas.openxmlformats.org/drawingml/2006/chart">
                            <c:chart xmlns:c="http://schemas.openxmlformats.org/drawingml/2006/chart" xmlns:r="http://schemas.openxmlformats.org/officeDocument/2006/relationships" r:id="rId60"/>
                          </a:graphicData>
                        </a:graphic>
                      </wpg:graphicFrame>
                    </wpg:wgp>
                  </a:graphicData>
                </a:graphic>
              </wp:inline>
            </w:drawing>
          </mc:Choice>
          <mc:Fallback xmlns:oel="http://schemas.microsoft.com/office/2019/extlst">
            <w:pict>
              <v:group w14:anchorId="007B5ADF" id="Group 33" o:spid="_x0000_s1026" alt="Figure 12: Top five carbapenemase-producing Enterobacterales types reported to CARAlert by specimen type, by state and territory, 2017–2022" style="width:481.9pt;height:579.85pt;mso-position-horizontal-relative:char;mso-position-vertical-relative:line" coordsize="62006,74608" o:gfxdata="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BwUp6j9AAAAbgMAABUAAAB4bC9jaGFydHMvY29s&#10;b3JzM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HBSnqP0AAABuAwAAFQAAAHhsL2NoYXJ0cy9jb2xvcnMy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HBSnqP0AAABuAwAAFQAAAHhsL2NoYXJ0&#10;cy9jb2xvcnMx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&#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&#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BwUp6j9AAAAbgMAABUAAAB4bC9j&#10;aGFydHMvY29sb3JzMi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BwUp6j9AAAAbgMAABUAAAB4bC9jaGFydHMvY29s&#10;b3JzM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6" o:spid="_x0000_s1027" type="#_x0000_t75" style="position:absolute;left:30387;width:31622;height:25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">
                  <v:imagedata r:id="rId61" o:title=""/>
                  <o:lock v:ext="edit" aspectratio="f"/>
                </v:shape>
                <v:shape id="Chart 1" o:spid="_x0000_s1028" type="#_x0000_t75" style="position:absolute;width:31807;height:25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">
                  <v:imagedata r:id="rId62" o:title=""/>
                  <o:lock v:ext="edit" aspectratio="f"/>
                </v:shape>
                <v:shape id="Chart 198" o:spid="_x0000_s1029" type="#_x0000_t75" style="position:absolute;left:30325;top:25074;width:31560;height:25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">
                  <v:imagedata r:id="rId63" o:title=""/>
                  <o:lock v:ext="edit" aspectratio="f"/>
                </v:shape>
                <v:shape id="Chart 197" o:spid="_x0000_s1030" type="#_x0000_t75" style="position:absolute;top:25198;width:31807;height:25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">
                  <v:imagedata r:id="rId64" o:title=""/>
                  <o:lock v:ext="edit" aspectratio="f"/>
                </v:shape>
                <v:shape id="Chart 11" o:spid="_x0000_s1031" type="#_x0000_t75" style="position:absolute;left:1297;top:51261;width:35080;height:23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">
                  <v:imagedata r:id="rId65" o:title=""/>
                  <o:lock v:ext="edit" aspectratio="f"/>
                </v:shape>
                <w10:anchorlock/>
              </v:group>
              <o:OLEObject Type="Embed" ProgID="Excel.Chart.8" ShapeID="Chart 196" DrawAspect="Content" ObjectID="_1749913069" r:id="rId66">
                <o:FieldCodes>\s</o:FieldCodes>
              </o:OLEObject>
              <o:OLEObject Type="Embed" ProgID="Excel.Chart.8" ShapeID="Chart 1" DrawAspect="Content" ObjectID="_1749913070" r:id="rId67">
                <o:FieldCodes>\s</o:FieldCodes>
              </o:OLEObject>
              <o:OLEObject Type="Embed" ProgID="Excel.Chart.8" ShapeID="Chart 198" DrawAspect="Content" ObjectID="_1749913071" r:id="rId68">
                <o:FieldCodes>\s</o:FieldCodes>
              </o:OLEObject>
              <o:OLEObject Type="Embed" ProgID="Excel.Chart.8" ShapeID="Chart 197" DrawAspect="Content" ObjectID="_1749913072" r:id="rId69">
                <o:FieldCodes>\s</o:FieldCodes>
              </o:OLEObject>
              <o:OLEObject Type="Embed" ProgID="Excel.Chart.8" ShapeID="Chart 11" DrawAspect="Content" ObjectID="_1749913073" r:id="rId70">
                <o:FieldCodes>\s</o:FieldCodes>
              </o:OLEObject>
            </w:pict>
          </mc:Fallback>
        </mc:AlternateContent>
      </w:r>
      <w:r w:rsidR="007A721B">
        <w:br w:type="page"/>
      </w:r>
    </w:p>
    <w:p w14:paraId="7DCB6B07" w14:textId="404A118E" w:rsidR="00CA5928" w:rsidRDefault="009D0092" w:rsidP="004F4C37">
      <w:pPr>
        <w:pStyle w:val="FigureTitle"/>
      </w:pPr>
      <w:r w:rsidRPr="00D74A5F">
        <w:lastRenderedPageBreak/>
        <w:t>Table 4</w:t>
      </w:r>
      <w:r w:rsidR="00CA5928" w:rsidRPr="00D74A5F">
        <w:t>:</w:t>
      </w:r>
      <w:r w:rsidR="004F4C37">
        <w:t xml:space="preserve"> </w:t>
      </w:r>
      <w:r w:rsidR="00CA5928" w:rsidRPr="00A24441">
        <w:rPr>
          <w:b w:val="0"/>
          <w:bCs/>
        </w:rPr>
        <w:t xml:space="preserve">Top </w:t>
      </w:r>
      <w:r w:rsidR="005F088B">
        <w:rPr>
          <w:b w:val="0"/>
          <w:bCs/>
        </w:rPr>
        <w:t>five</w:t>
      </w:r>
      <w:r w:rsidR="005F088B" w:rsidRPr="00A24441">
        <w:rPr>
          <w:b w:val="0"/>
          <w:bCs/>
        </w:rPr>
        <w:t xml:space="preserve"> </w:t>
      </w:r>
      <w:r w:rsidR="00CA5928" w:rsidRPr="00A24441">
        <w:rPr>
          <w:b w:val="0"/>
          <w:bCs/>
        </w:rPr>
        <w:t>carbapenemase types</w:t>
      </w:r>
      <w:r w:rsidRPr="00A24441">
        <w:rPr>
          <w:b w:val="0"/>
          <w:bCs/>
        </w:rPr>
        <w:t xml:space="preserve"> from </w:t>
      </w:r>
      <w:r w:rsidR="00B23D3A" w:rsidRPr="00B23D3A">
        <w:rPr>
          <w:b w:val="0"/>
          <w:bCs/>
          <w:i/>
        </w:rPr>
        <w:t>Enterobacterales</w:t>
      </w:r>
      <w:r w:rsidR="001912E6" w:rsidRPr="00AF0035">
        <w:rPr>
          <w:b w:val="0"/>
          <w:bCs/>
          <w:iCs/>
        </w:rPr>
        <w:t>*</w:t>
      </w:r>
      <w:r w:rsidR="00CA5928" w:rsidRPr="00A24441">
        <w:rPr>
          <w:b w:val="0"/>
          <w:bCs/>
        </w:rPr>
        <w:t>, number reported</w:t>
      </w:r>
      <w:r w:rsidR="003A2A1E" w:rsidRPr="003A2A1E">
        <w:rPr>
          <w:b w:val="0"/>
          <w:bCs/>
        </w:rPr>
        <w:t xml:space="preserve"> to CARAlert </w:t>
      </w:r>
      <w:r w:rsidR="00CA5928" w:rsidRPr="00A24441">
        <w:rPr>
          <w:b w:val="0"/>
          <w:bCs/>
        </w:rPr>
        <w:t>by setting</w:t>
      </w:r>
      <w:r w:rsidR="00F66E18" w:rsidRPr="00A24441">
        <w:rPr>
          <w:b w:val="0"/>
          <w:bCs/>
        </w:rPr>
        <w:t xml:space="preserve">, </w:t>
      </w:r>
      <w:r w:rsidR="00CA5928" w:rsidRPr="00A24441">
        <w:rPr>
          <w:b w:val="0"/>
          <w:bCs/>
        </w:rPr>
        <w:t xml:space="preserve">state and territory, </w:t>
      </w:r>
      <w:r w:rsidR="002C2A50" w:rsidRPr="00016D9A">
        <w:rPr>
          <w:b w:val="0"/>
          <w:bCs/>
        </w:rPr>
        <w:t>20</w:t>
      </w:r>
      <w:r w:rsidR="004F4C37" w:rsidRPr="00016D9A">
        <w:rPr>
          <w:b w:val="0"/>
          <w:bCs/>
        </w:rPr>
        <w:t>2</w:t>
      </w:r>
      <w:r w:rsidR="00201BC7">
        <w:rPr>
          <w:b w:val="0"/>
          <w:bCs/>
        </w:rPr>
        <w:t>2</w:t>
      </w:r>
    </w:p>
    <w:tbl>
      <w:tblPr>
        <w:tblStyle w:val="TableGrid"/>
        <w:tblpPr w:leftFromText="180" w:rightFromText="180" w:vertAnchor="text" w:tblpY="1"/>
        <w:tblOverlap w:val="never"/>
        <w:tblW w:w="4975"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2"/>
        <w:gridCol w:w="1650"/>
        <w:gridCol w:w="672"/>
        <w:gridCol w:w="671"/>
        <w:gridCol w:w="671"/>
        <w:gridCol w:w="671"/>
        <w:gridCol w:w="671"/>
        <w:gridCol w:w="671"/>
        <w:gridCol w:w="671"/>
        <w:gridCol w:w="673"/>
        <w:gridCol w:w="867"/>
      </w:tblGrid>
      <w:tr w:rsidR="00F3078A" w:rsidRPr="009D0FED" w14:paraId="030EC26B" w14:textId="77777777" w:rsidTr="004C68F8">
        <w:trPr>
          <w:cnfStyle w:val="100000000000" w:firstRow="1" w:lastRow="0" w:firstColumn="0" w:lastColumn="0" w:oddVBand="0" w:evenVBand="0" w:oddHBand="0" w:evenHBand="0" w:firstRowFirstColumn="0" w:firstRowLastColumn="0" w:lastRowFirstColumn="0" w:lastRowLastColumn="0"/>
          <w:trHeight w:val="227"/>
        </w:trPr>
        <w:tc>
          <w:tcPr>
            <w:tcW w:w="887" w:type="pct"/>
            <w:vMerge w:val="restart"/>
            <w:tcBorders>
              <w:top w:val="single" w:sz="4" w:space="0" w:color="auto"/>
              <w:bottom w:val="nil"/>
            </w:tcBorders>
            <w:shd w:val="clear" w:color="auto" w:fill="DAEEF3" w:themeFill="accent5" w:themeFillTint="33"/>
            <w:vAlign w:val="bottom"/>
          </w:tcPr>
          <w:p w14:paraId="7FD5EC7E" w14:textId="77777777" w:rsidR="00F3078A" w:rsidRDefault="00F3078A" w:rsidP="00A011F9">
            <w:pPr>
              <w:spacing w:after="0"/>
              <w:contextualSpacing/>
              <w:jc w:val="left"/>
              <w:rPr>
                <w:rFonts w:cstheme="minorHAnsi"/>
                <w:szCs w:val="18"/>
              </w:rPr>
            </w:pPr>
            <w:r w:rsidRPr="00946FA6">
              <w:rPr>
                <w:rFonts w:asciiTheme="minorHAnsi" w:hAnsiTheme="minorHAnsi" w:cstheme="minorHAnsi"/>
                <w:szCs w:val="18"/>
              </w:rPr>
              <w:t>Carbapenemase type</w:t>
            </w:r>
            <w:r w:rsidR="004F4C37" w:rsidRPr="004F4C37">
              <w:rPr>
                <w:rFonts w:ascii="Dubai" w:hAnsi="Dubai" w:cs="Dubai"/>
                <w:szCs w:val="18"/>
                <w:vertAlign w:val="superscript"/>
              </w:rPr>
              <w:t>†</w:t>
            </w:r>
          </w:p>
        </w:tc>
        <w:tc>
          <w:tcPr>
            <w:tcW w:w="860" w:type="pct"/>
            <w:tcBorders>
              <w:top w:val="single" w:sz="4" w:space="0" w:color="auto"/>
              <w:bottom w:val="nil"/>
            </w:tcBorders>
            <w:shd w:val="clear" w:color="auto" w:fill="DAEEF3" w:themeFill="accent5" w:themeFillTint="33"/>
            <w:vAlign w:val="center"/>
          </w:tcPr>
          <w:p w14:paraId="4CDE8ED7" w14:textId="77777777" w:rsidR="00F3078A" w:rsidRDefault="00F3078A" w:rsidP="00A011F9">
            <w:pPr>
              <w:spacing w:after="0"/>
              <w:contextualSpacing/>
              <w:rPr>
                <w:rFonts w:cstheme="minorHAnsi"/>
                <w:b w:val="0"/>
                <w:szCs w:val="18"/>
              </w:rPr>
            </w:pPr>
          </w:p>
        </w:tc>
        <w:tc>
          <w:tcPr>
            <w:tcW w:w="2800" w:type="pct"/>
            <w:gridSpan w:val="8"/>
            <w:tcBorders>
              <w:top w:val="single" w:sz="4" w:space="0" w:color="auto"/>
              <w:bottom w:val="single" w:sz="4" w:space="0" w:color="auto"/>
            </w:tcBorders>
            <w:shd w:val="clear" w:color="auto" w:fill="DAEEF3" w:themeFill="accent5" w:themeFillTint="33"/>
            <w:vAlign w:val="center"/>
          </w:tcPr>
          <w:p w14:paraId="111AABB2" w14:textId="77777777" w:rsidR="00F3078A" w:rsidRPr="009D0FED" w:rsidRDefault="00F3078A" w:rsidP="00A011F9">
            <w:pPr>
              <w:spacing w:after="0"/>
              <w:contextualSpacing/>
              <w:rPr>
                <w:rFonts w:cstheme="minorHAnsi"/>
                <w:szCs w:val="18"/>
              </w:rPr>
            </w:pPr>
            <w:r w:rsidRPr="009D0FED">
              <w:rPr>
                <w:rFonts w:asciiTheme="minorHAnsi" w:hAnsiTheme="minorHAnsi" w:cstheme="minorHAnsi"/>
                <w:szCs w:val="18"/>
              </w:rPr>
              <w:t>State or territory</w:t>
            </w:r>
          </w:p>
        </w:tc>
        <w:tc>
          <w:tcPr>
            <w:tcW w:w="452" w:type="pct"/>
            <w:tcBorders>
              <w:top w:val="single" w:sz="4" w:space="0" w:color="auto"/>
              <w:bottom w:val="nil"/>
            </w:tcBorders>
            <w:shd w:val="clear" w:color="auto" w:fill="DAEEF3" w:themeFill="accent5" w:themeFillTint="33"/>
          </w:tcPr>
          <w:p w14:paraId="47397A1F" w14:textId="77777777" w:rsidR="00F3078A" w:rsidRPr="009D0FED" w:rsidRDefault="00F3078A" w:rsidP="00A011F9">
            <w:pPr>
              <w:spacing w:after="0"/>
              <w:contextualSpacing/>
              <w:rPr>
                <w:rFonts w:cstheme="minorHAnsi"/>
                <w:b w:val="0"/>
                <w:szCs w:val="18"/>
              </w:rPr>
            </w:pPr>
          </w:p>
        </w:tc>
      </w:tr>
      <w:tr w:rsidR="00F3078A" w:rsidRPr="009D0FED" w14:paraId="31B24BBA" w14:textId="77777777" w:rsidTr="004C68F8">
        <w:trPr>
          <w:trHeight w:val="227"/>
        </w:trPr>
        <w:tc>
          <w:tcPr>
            <w:tcW w:w="887" w:type="pct"/>
            <w:vMerge/>
            <w:tcBorders>
              <w:top w:val="nil"/>
              <w:bottom w:val="single" w:sz="4" w:space="0" w:color="auto"/>
            </w:tcBorders>
            <w:shd w:val="clear" w:color="auto" w:fill="DAEEF3" w:themeFill="accent5" w:themeFillTint="33"/>
            <w:vAlign w:val="center"/>
          </w:tcPr>
          <w:p w14:paraId="68453D76" w14:textId="77777777" w:rsidR="00F3078A" w:rsidRDefault="00F3078A" w:rsidP="00A011F9">
            <w:pPr>
              <w:spacing w:after="0"/>
              <w:contextualSpacing/>
              <w:rPr>
                <w:rFonts w:cstheme="minorHAnsi"/>
                <w:szCs w:val="18"/>
              </w:rPr>
            </w:pPr>
          </w:p>
        </w:tc>
        <w:tc>
          <w:tcPr>
            <w:tcW w:w="860" w:type="pct"/>
            <w:tcBorders>
              <w:top w:val="nil"/>
              <w:bottom w:val="single" w:sz="4" w:space="0" w:color="auto"/>
            </w:tcBorders>
            <w:shd w:val="clear" w:color="auto" w:fill="DAEEF3" w:themeFill="accent5" w:themeFillTint="33"/>
            <w:vAlign w:val="center"/>
          </w:tcPr>
          <w:p w14:paraId="4353D9B8" w14:textId="77777777" w:rsidR="00F3078A" w:rsidRPr="00946FA6" w:rsidRDefault="00F3078A" w:rsidP="00A011F9">
            <w:pPr>
              <w:spacing w:after="0"/>
              <w:contextualSpacing/>
              <w:rPr>
                <w:rFonts w:cstheme="minorHAnsi"/>
                <w:b/>
                <w:color w:val="000000"/>
                <w:szCs w:val="18"/>
              </w:rPr>
            </w:pPr>
            <w:r>
              <w:rPr>
                <w:rFonts w:cstheme="minorHAnsi"/>
                <w:b/>
                <w:szCs w:val="18"/>
              </w:rPr>
              <w:t>Setting</w:t>
            </w:r>
          </w:p>
        </w:tc>
        <w:tc>
          <w:tcPr>
            <w:tcW w:w="350" w:type="pct"/>
            <w:tcBorders>
              <w:top w:val="single" w:sz="4" w:space="0" w:color="auto"/>
              <w:bottom w:val="single" w:sz="4" w:space="0" w:color="auto"/>
            </w:tcBorders>
            <w:shd w:val="clear" w:color="auto" w:fill="DAEEF3" w:themeFill="accent5" w:themeFillTint="33"/>
            <w:vAlign w:val="center"/>
          </w:tcPr>
          <w:p w14:paraId="02D4505F"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NSW</w:t>
            </w:r>
          </w:p>
        </w:tc>
        <w:tc>
          <w:tcPr>
            <w:tcW w:w="350" w:type="pct"/>
            <w:tcBorders>
              <w:top w:val="single" w:sz="4" w:space="0" w:color="auto"/>
              <w:bottom w:val="single" w:sz="4" w:space="0" w:color="auto"/>
            </w:tcBorders>
            <w:shd w:val="clear" w:color="auto" w:fill="DAEEF3" w:themeFill="accent5" w:themeFillTint="33"/>
            <w:vAlign w:val="center"/>
          </w:tcPr>
          <w:p w14:paraId="261C0EE6"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Vic</w:t>
            </w:r>
          </w:p>
        </w:tc>
        <w:tc>
          <w:tcPr>
            <w:tcW w:w="350" w:type="pct"/>
            <w:tcBorders>
              <w:top w:val="single" w:sz="4" w:space="0" w:color="auto"/>
              <w:bottom w:val="single" w:sz="4" w:space="0" w:color="auto"/>
            </w:tcBorders>
            <w:shd w:val="clear" w:color="auto" w:fill="DAEEF3" w:themeFill="accent5" w:themeFillTint="33"/>
            <w:vAlign w:val="center"/>
          </w:tcPr>
          <w:p w14:paraId="1D7464DA" w14:textId="77777777" w:rsidR="00F3078A" w:rsidRPr="009D0FED" w:rsidRDefault="00F3078A" w:rsidP="00A011F9">
            <w:pPr>
              <w:spacing w:after="0"/>
              <w:contextualSpacing/>
              <w:jc w:val="center"/>
              <w:rPr>
                <w:rFonts w:cstheme="minorHAnsi"/>
                <w:b/>
                <w:szCs w:val="18"/>
              </w:rPr>
            </w:pPr>
            <w:r w:rsidRPr="009D0FED">
              <w:rPr>
                <w:rFonts w:asciiTheme="minorHAnsi" w:hAnsiTheme="minorHAnsi" w:cstheme="minorHAnsi"/>
                <w:b/>
                <w:szCs w:val="18"/>
              </w:rPr>
              <w:t>Qld</w:t>
            </w:r>
          </w:p>
        </w:tc>
        <w:tc>
          <w:tcPr>
            <w:tcW w:w="350" w:type="pct"/>
            <w:tcBorders>
              <w:top w:val="single" w:sz="4" w:space="0" w:color="auto"/>
              <w:bottom w:val="single" w:sz="4" w:space="0" w:color="auto"/>
            </w:tcBorders>
            <w:shd w:val="clear" w:color="auto" w:fill="DAEEF3" w:themeFill="accent5" w:themeFillTint="33"/>
            <w:vAlign w:val="center"/>
          </w:tcPr>
          <w:p w14:paraId="154DBAC4" w14:textId="77777777" w:rsidR="00F3078A" w:rsidRPr="009D0FED" w:rsidRDefault="00F3078A" w:rsidP="00A011F9">
            <w:pPr>
              <w:spacing w:after="0"/>
              <w:contextualSpacing/>
              <w:jc w:val="center"/>
              <w:rPr>
                <w:rFonts w:cstheme="minorHAnsi"/>
                <w:b/>
                <w:szCs w:val="18"/>
              </w:rPr>
            </w:pPr>
            <w:r w:rsidRPr="009D0FED">
              <w:rPr>
                <w:rFonts w:asciiTheme="minorHAnsi" w:hAnsiTheme="minorHAnsi" w:cstheme="minorHAnsi"/>
                <w:b/>
                <w:szCs w:val="18"/>
              </w:rPr>
              <w:t>SA</w:t>
            </w:r>
          </w:p>
        </w:tc>
        <w:tc>
          <w:tcPr>
            <w:tcW w:w="350" w:type="pct"/>
            <w:tcBorders>
              <w:top w:val="single" w:sz="4" w:space="0" w:color="auto"/>
              <w:bottom w:val="single" w:sz="4" w:space="0" w:color="auto"/>
            </w:tcBorders>
            <w:shd w:val="clear" w:color="auto" w:fill="DAEEF3" w:themeFill="accent5" w:themeFillTint="33"/>
            <w:vAlign w:val="center"/>
          </w:tcPr>
          <w:p w14:paraId="6202B430" w14:textId="77777777" w:rsidR="00F3078A" w:rsidRPr="009D0FED" w:rsidRDefault="00F3078A" w:rsidP="00A011F9">
            <w:pPr>
              <w:spacing w:after="0"/>
              <w:contextualSpacing/>
              <w:jc w:val="center"/>
              <w:rPr>
                <w:rFonts w:cstheme="minorHAnsi"/>
                <w:b/>
                <w:szCs w:val="18"/>
              </w:rPr>
            </w:pPr>
            <w:r w:rsidRPr="009D0FED">
              <w:rPr>
                <w:rFonts w:asciiTheme="minorHAnsi" w:hAnsiTheme="minorHAnsi" w:cstheme="minorHAnsi"/>
                <w:b/>
                <w:szCs w:val="18"/>
              </w:rPr>
              <w:t>WA</w:t>
            </w:r>
          </w:p>
        </w:tc>
        <w:tc>
          <w:tcPr>
            <w:tcW w:w="350" w:type="pct"/>
            <w:tcBorders>
              <w:top w:val="single" w:sz="4" w:space="0" w:color="auto"/>
              <w:bottom w:val="single" w:sz="4" w:space="0" w:color="auto"/>
            </w:tcBorders>
            <w:shd w:val="clear" w:color="auto" w:fill="DAEEF3" w:themeFill="accent5" w:themeFillTint="33"/>
            <w:vAlign w:val="center"/>
          </w:tcPr>
          <w:p w14:paraId="1CC77E1D" w14:textId="77777777" w:rsidR="00F3078A" w:rsidRPr="009D0FED" w:rsidRDefault="00F3078A" w:rsidP="00A011F9">
            <w:pPr>
              <w:spacing w:after="0"/>
              <w:contextualSpacing/>
              <w:jc w:val="center"/>
              <w:rPr>
                <w:rFonts w:cstheme="minorHAnsi"/>
                <w:b/>
                <w:szCs w:val="18"/>
              </w:rPr>
            </w:pPr>
            <w:r w:rsidRPr="009D0FED">
              <w:rPr>
                <w:rFonts w:asciiTheme="minorHAnsi" w:hAnsiTheme="minorHAnsi" w:cstheme="minorHAnsi"/>
                <w:b/>
                <w:szCs w:val="18"/>
              </w:rPr>
              <w:t>Tas</w:t>
            </w:r>
          </w:p>
        </w:tc>
        <w:tc>
          <w:tcPr>
            <w:tcW w:w="350" w:type="pct"/>
            <w:tcBorders>
              <w:top w:val="single" w:sz="4" w:space="0" w:color="auto"/>
              <w:bottom w:val="single" w:sz="4" w:space="0" w:color="auto"/>
            </w:tcBorders>
            <w:shd w:val="clear" w:color="auto" w:fill="DAEEF3" w:themeFill="accent5" w:themeFillTint="33"/>
            <w:vAlign w:val="center"/>
          </w:tcPr>
          <w:p w14:paraId="2C3DEEDC" w14:textId="77777777" w:rsidR="00F3078A" w:rsidRPr="009D0FED" w:rsidRDefault="00F3078A" w:rsidP="00A011F9">
            <w:pPr>
              <w:spacing w:after="0"/>
              <w:contextualSpacing/>
              <w:jc w:val="center"/>
              <w:rPr>
                <w:rFonts w:cstheme="minorHAnsi"/>
                <w:b/>
                <w:szCs w:val="18"/>
              </w:rPr>
            </w:pPr>
            <w:r w:rsidRPr="009D0FED">
              <w:rPr>
                <w:rFonts w:asciiTheme="minorHAnsi" w:hAnsiTheme="minorHAnsi" w:cstheme="minorHAnsi"/>
                <w:b/>
                <w:szCs w:val="18"/>
              </w:rPr>
              <w:t>NT</w:t>
            </w:r>
          </w:p>
        </w:tc>
        <w:tc>
          <w:tcPr>
            <w:tcW w:w="351" w:type="pct"/>
            <w:tcBorders>
              <w:top w:val="single" w:sz="4" w:space="0" w:color="auto"/>
              <w:bottom w:val="single" w:sz="4" w:space="0" w:color="auto"/>
            </w:tcBorders>
            <w:shd w:val="clear" w:color="auto" w:fill="DAEEF3" w:themeFill="accent5" w:themeFillTint="33"/>
            <w:vAlign w:val="center"/>
          </w:tcPr>
          <w:p w14:paraId="5F013CF8" w14:textId="77777777" w:rsidR="00F3078A" w:rsidRPr="009D0FED" w:rsidRDefault="00F3078A" w:rsidP="00A011F9">
            <w:pPr>
              <w:spacing w:after="0"/>
              <w:contextualSpacing/>
              <w:jc w:val="center"/>
              <w:rPr>
                <w:rFonts w:cstheme="minorHAnsi"/>
                <w:b/>
                <w:szCs w:val="18"/>
              </w:rPr>
            </w:pPr>
            <w:r w:rsidRPr="009D0FED">
              <w:rPr>
                <w:rFonts w:asciiTheme="minorHAnsi" w:hAnsiTheme="minorHAnsi" w:cstheme="minorHAnsi"/>
                <w:b/>
                <w:szCs w:val="18"/>
              </w:rPr>
              <w:t>ACT</w:t>
            </w:r>
          </w:p>
        </w:tc>
        <w:tc>
          <w:tcPr>
            <w:tcW w:w="452" w:type="pct"/>
            <w:tcBorders>
              <w:top w:val="nil"/>
              <w:bottom w:val="single" w:sz="4" w:space="0" w:color="auto"/>
            </w:tcBorders>
            <w:shd w:val="clear" w:color="auto" w:fill="DAEEF3" w:themeFill="accent5" w:themeFillTint="33"/>
          </w:tcPr>
          <w:p w14:paraId="4D8CE822" w14:textId="77777777" w:rsidR="00F3078A" w:rsidRPr="009D0FED" w:rsidRDefault="007301AE" w:rsidP="00A011F9">
            <w:pPr>
              <w:spacing w:after="0"/>
              <w:contextualSpacing/>
              <w:jc w:val="center"/>
              <w:rPr>
                <w:rFonts w:cstheme="minorHAnsi"/>
                <w:b/>
                <w:szCs w:val="18"/>
              </w:rPr>
            </w:pPr>
            <w:r w:rsidRPr="009D0FED">
              <w:rPr>
                <w:rFonts w:cstheme="minorHAnsi"/>
                <w:b/>
                <w:szCs w:val="18"/>
              </w:rPr>
              <w:t>Total</w:t>
            </w:r>
          </w:p>
        </w:tc>
      </w:tr>
      <w:tr w:rsidR="00D74A5F" w:rsidRPr="009D0FED" w14:paraId="6FCD348F" w14:textId="77777777" w:rsidTr="0043359D">
        <w:trPr>
          <w:trHeight w:val="227"/>
        </w:trPr>
        <w:tc>
          <w:tcPr>
            <w:tcW w:w="887" w:type="pct"/>
            <w:tcBorders>
              <w:top w:val="single" w:sz="4" w:space="0" w:color="auto"/>
              <w:bottom w:val="nil"/>
            </w:tcBorders>
            <w:shd w:val="clear" w:color="auto" w:fill="auto"/>
            <w:vAlign w:val="center"/>
          </w:tcPr>
          <w:p w14:paraId="200FDD36" w14:textId="77777777" w:rsidR="00D74A5F" w:rsidRDefault="00D74A5F" w:rsidP="00D74A5F">
            <w:pPr>
              <w:spacing w:after="0"/>
              <w:contextualSpacing/>
              <w:rPr>
                <w:rFonts w:cstheme="minorHAnsi"/>
                <w:szCs w:val="18"/>
              </w:rPr>
            </w:pPr>
            <w:r>
              <w:rPr>
                <w:rFonts w:cstheme="minorHAnsi"/>
                <w:szCs w:val="18"/>
              </w:rPr>
              <w:t>IMP</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1BA634C4" w14:textId="77777777" w:rsidR="00D74A5F" w:rsidRPr="00946FA6" w:rsidRDefault="00D74A5F" w:rsidP="00D74A5F">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42F601" w14:textId="06FB3828"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188</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DE4640B" w14:textId="72A142FB"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51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DDEF879" w14:textId="4CF27966"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167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DEF2B2D" w14:textId="58AA8106"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B582281" w14:textId="37D9784A"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15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F30A1CD" w14:textId="70C08824"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7BC27E4" w14:textId="4FC1700B"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2</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58531764" w14:textId="14F01583"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9</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06B52EB3" w14:textId="1EC98C34"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433</w:t>
            </w:r>
          </w:p>
        </w:tc>
      </w:tr>
      <w:tr w:rsidR="0043359D" w:rsidRPr="009D0FED" w14:paraId="142B29F6" w14:textId="77777777" w:rsidTr="0043359D">
        <w:trPr>
          <w:trHeight w:val="227"/>
        </w:trPr>
        <w:tc>
          <w:tcPr>
            <w:tcW w:w="887" w:type="pct"/>
            <w:tcBorders>
              <w:top w:val="nil"/>
            </w:tcBorders>
            <w:shd w:val="clear" w:color="auto" w:fill="auto"/>
            <w:vAlign w:val="center"/>
          </w:tcPr>
          <w:p w14:paraId="2E66403F" w14:textId="77777777" w:rsidR="0043359D" w:rsidRPr="00DD2BB0" w:rsidRDefault="0043359D" w:rsidP="0043359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23BB72C0" w14:textId="77777777" w:rsidR="0043359D" w:rsidRPr="00BD10A4" w:rsidRDefault="0043359D" w:rsidP="0043359D">
            <w:pPr>
              <w:spacing w:after="0"/>
              <w:contextualSpacing/>
              <w:rPr>
                <w:rFonts w:cstheme="minorHAnsi"/>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92DFCA0" w14:textId="1CEF2DF4" w:rsidR="0043359D" w:rsidRPr="0043359D" w:rsidRDefault="0043359D" w:rsidP="0043359D">
            <w:pPr>
              <w:spacing w:after="0"/>
              <w:contextualSpacing/>
              <w:jc w:val="center"/>
              <w:rPr>
                <w:rFonts w:cs="Arial"/>
                <w:color w:val="auto"/>
                <w:szCs w:val="18"/>
              </w:rPr>
            </w:pPr>
            <w:r w:rsidRPr="0043359D">
              <w:rPr>
                <w:rFonts w:cs="Arial"/>
                <w:color w:val="000000"/>
                <w:szCs w:val="18"/>
              </w:rPr>
              <w:t>174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24416DE7" w14:textId="2D7C5DC4" w:rsidR="0043359D" w:rsidRPr="0043359D" w:rsidRDefault="0043359D" w:rsidP="0043359D">
            <w:pPr>
              <w:spacing w:after="0"/>
              <w:contextualSpacing/>
              <w:jc w:val="center"/>
              <w:rPr>
                <w:rFonts w:cs="Arial"/>
                <w:color w:val="auto"/>
                <w:szCs w:val="18"/>
              </w:rPr>
            </w:pPr>
            <w:r w:rsidRPr="0043359D">
              <w:rPr>
                <w:rFonts w:cs="Arial"/>
                <w:color w:val="000000"/>
                <w:szCs w:val="18"/>
              </w:rPr>
              <w:t>44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D220058" w14:textId="278B18C8" w:rsidR="0043359D" w:rsidRPr="0043359D" w:rsidRDefault="0043359D" w:rsidP="0043359D">
            <w:pPr>
              <w:spacing w:after="0"/>
              <w:contextualSpacing/>
              <w:jc w:val="center"/>
              <w:rPr>
                <w:rFonts w:cs="Arial"/>
                <w:color w:val="auto"/>
                <w:szCs w:val="18"/>
              </w:rPr>
            </w:pPr>
            <w:r w:rsidRPr="0043359D">
              <w:rPr>
                <w:rFonts w:cs="Arial"/>
                <w:color w:val="000000"/>
                <w:szCs w:val="18"/>
              </w:rPr>
              <w:t>124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C743079" w14:textId="792FA2A9"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0745937" w14:textId="558D8D55" w:rsidR="0043359D" w:rsidRPr="0043359D" w:rsidRDefault="0043359D" w:rsidP="0043359D">
            <w:pPr>
              <w:spacing w:after="0"/>
              <w:contextualSpacing/>
              <w:jc w:val="center"/>
              <w:rPr>
                <w:rFonts w:cs="Arial"/>
                <w:color w:val="auto"/>
                <w:szCs w:val="18"/>
              </w:rPr>
            </w:pPr>
            <w:r w:rsidRPr="0043359D">
              <w:rPr>
                <w:rFonts w:cs="Arial"/>
                <w:color w:val="000000"/>
                <w:szCs w:val="18"/>
              </w:rPr>
              <w:t>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A8F62DA" w14:textId="22D1968A"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9D03729" w14:textId="6A63EDE6"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1" w:type="pct"/>
            <w:tcBorders>
              <w:top w:val="single" w:sz="2" w:space="0" w:color="BFBFBF" w:themeColor="background1" w:themeShade="BF"/>
              <w:left w:val="nil"/>
              <w:bottom w:val="single" w:sz="2" w:space="0" w:color="BFBFBF" w:themeColor="background1" w:themeShade="BF"/>
            </w:tcBorders>
            <w:vAlign w:val="center"/>
          </w:tcPr>
          <w:p w14:paraId="73E1045F" w14:textId="240B077E" w:rsidR="0043359D" w:rsidRPr="0043359D" w:rsidRDefault="0043359D" w:rsidP="0043359D">
            <w:pPr>
              <w:spacing w:after="0"/>
              <w:contextualSpacing/>
              <w:jc w:val="center"/>
              <w:rPr>
                <w:rFonts w:cs="Arial"/>
                <w:color w:val="auto"/>
                <w:szCs w:val="18"/>
              </w:rPr>
            </w:pPr>
            <w:r w:rsidRPr="0043359D">
              <w:rPr>
                <w:rFonts w:cs="Arial"/>
                <w:color w:val="000000"/>
                <w:szCs w:val="18"/>
              </w:rPr>
              <w:t>8</w:t>
            </w:r>
          </w:p>
        </w:tc>
        <w:tc>
          <w:tcPr>
            <w:tcW w:w="452" w:type="pct"/>
            <w:tcBorders>
              <w:top w:val="single" w:sz="2" w:space="0" w:color="BFBFBF" w:themeColor="background1" w:themeShade="BF"/>
              <w:left w:val="nil"/>
              <w:bottom w:val="single" w:sz="2" w:space="0" w:color="BFBFBF" w:themeColor="background1" w:themeShade="BF"/>
            </w:tcBorders>
            <w:vAlign w:val="center"/>
          </w:tcPr>
          <w:p w14:paraId="1A71A09B" w14:textId="53273EE4" w:rsidR="0043359D" w:rsidRPr="0043359D" w:rsidRDefault="0043359D" w:rsidP="0043359D">
            <w:pPr>
              <w:spacing w:after="0"/>
              <w:contextualSpacing/>
              <w:jc w:val="center"/>
              <w:rPr>
                <w:rFonts w:cs="Arial"/>
                <w:color w:val="auto"/>
                <w:szCs w:val="18"/>
              </w:rPr>
            </w:pPr>
            <w:r w:rsidRPr="0043359D">
              <w:rPr>
                <w:rFonts w:cs="Arial"/>
                <w:color w:val="000000"/>
                <w:szCs w:val="18"/>
              </w:rPr>
              <w:t>357</w:t>
            </w:r>
          </w:p>
        </w:tc>
      </w:tr>
      <w:tr w:rsidR="0043359D" w:rsidRPr="009D0FED" w14:paraId="55D338E0" w14:textId="77777777" w:rsidTr="0043359D">
        <w:trPr>
          <w:trHeight w:val="227"/>
        </w:trPr>
        <w:tc>
          <w:tcPr>
            <w:tcW w:w="887" w:type="pct"/>
            <w:shd w:val="clear" w:color="auto" w:fill="auto"/>
            <w:vAlign w:val="center"/>
          </w:tcPr>
          <w:p w14:paraId="56F57910" w14:textId="77777777" w:rsidR="0043359D" w:rsidRPr="00DD2BB0" w:rsidRDefault="0043359D" w:rsidP="0043359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22324B95" w14:textId="77777777" w:rsidR="0043359D" w:rsidRPr="00BD10A4" w:rsidRDefault="0043359D" w:rsidP="0043359D">
            <w:pPr>
              <w:spacing w:after="0"/>
              <w:contextualSpacing/>
              <w:rPr>
                <w:rFonts w:cstheme="minorHAnsi"/>
                <w:color w:val="000000"/>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E8A54C3" w14:textId="7AD8AEBF" w:rsidR="0043359D" w:rsidRPr="0043359D" w:rsidRDefault="0043359D" w:rsidP="0043359D">
            <w:pPr>
              <w:spacing w:after="0"/>
              <w:contextualSpacing/>
              <w:jc w:val="center"/>
              <w:rPr>
                <w:rFonts w:cs="Arial"/>
                <w:color w:val="auto"/>
                <w:szCs w:val="18"/>
              </w:rPr>
            </w:pPr>
            <w:r w:rsidRPr="0043359D">
              <w:rPr>
                <w:rFonts w:cs="Arial"/>
                <w:color w:val="000000"/>
                <w:szCs w:val="18"/>
              </w:rPr>
              <w:t>6</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BE2C18A" w14:textId="644AC0D9"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52798FB" w14:textId="65541AAA" w:rsidR="0043359D" w:rsidRPr="0043359D" w:rsidRDefault="0043359D" w:rsidP="0043359D">
            <w:pPr>
              <w:spacing w:after="0"/>
              <w:contextualSpacing/>
              <w:jc w:val="center"/>
              <w:rPr>
                <w:rFonts w:cs="Arial"/>
                <w:color w:val="auto"/>
                <w:szCs w:val="18"/>
              </w:rPr>
            </w:pPr>
            <w:r w:rsidRPr="0043359D">
              <w:rPr>
                <w:rFonts w:cs="Arial"/>
                <w:color w:val="000000"/>
                <w:szCs w:val="18"/>
              </w:rPr>
              <w:t>26</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B24CAD2" w14:textId="351DAA6F"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D85BAE0" w14:textId="46E0B8B6" w:rsidR="0043359D" w:rsidRPr="0043359D" w:rsidRDefault="0043359D" w:rsidP="0043359D">
            <w:pPr>
              <w:spacing w:after="0"/>
              <w:contextualSpacing/>
              <w:jc w:val="center"/>
              <w:rPr>
                <w:rFonts w:cs="Arial"/>
                <w:color w:val="auto"/>
                <w:szCs w:val="18"/>
              </w:rPr>
            </w:pPr>
            <w:r w:rsidRPr="0043359D">
              <w:rPr>
                <w:rFonts w:cs="Arial"/>
                <w:color w:val="000000"/>
                <w:szCs w:val="18"/>
              </w:rPr>
              <w:t>6</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E5EDC05" w14:textId="468A027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82B91F1" w14:textId="20F6FF8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3A8ABA7F" w14:textId="2E9A99C7"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452" w:type="pct"/>
            <w:tcBorders>
              <w:top w:val="single" w:sz="2" w:space="0" w:color="BFBFBF" w:themeColor="background1" w:themeShade="BF"/>
              <w:left w:val="nil"/>
              <w:bottom w:val="single" w:sz="2" w:space="0" w:color="BFBFBF" w:themeColor="background1" w:themeShade="BF"/>
            </w:tcBorders>
            <w:vAlign w:val="center"/>
          </w:tcPr>
          <w:p w14:paraId="77215BFF" w14:textId="2EE7B8BE" w:rsidR="0043359D" w:rsidRPr="0043359D" w:rsidRDefault="0043359D" w:rsidP="0043359D">
            <w:pPr>
              <w:spacing w:after="0"/>
              <w:contextualSpacing/>
              <w:jc w:val="center"/>
              <w:rPr>
                <w:rFonts w:cs="Arial"/>
                <w:color w:val="auto"/>
                <w:szCs w:val="18"/>
              </w:rPr>
            </w:pPr>
            <w:r w:rsidRPr="0043359D">
              <w:rPr>
                <w:rFonts w:cs="Arial"/>
                <w:color w:val="000000"/>
                <w:szCs w:val="18"/>
              </w:rPr>
              <w:t>41</w:t>
            </w:r>
          </w:p>
        </w:tc>
      </w:tr>
      <w:tr w:rsidR="0043359D" w:rsidRPr="009D0FED" w14:paraId="356F4CBF" w14:textId="77777777" w:rsidTr="0043359D">
        <w:trPr>
          <w:trHeight w:val="227"/>
        </w:trPr>
        <w:tc>
          <w:tcPr>
            <w:tcW w:w="887" w:type="pct"/>
            <w:shd w:val="clear" w:color="auto" w:fill="auto"/>
            <w:vAlign w:val="center"/>
          </w:tcPr>
          <w:p w14:paraId="2339D14D" w14:textId="77777777" w:rsidR="0043359D" w:rsidRPr="00DD2BB0" w:rsidRDefault="0043359D" w:rsidP="0043359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7C1F4E56"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80D3180" w14:textId="4875055B"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D30E9DF" w14:textId="665DBB80"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2888D8D8" w14:textId="50E3BBA3"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24F39F3A" w14:textId="28319212"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13035DC" w14:textId="52A6AB46"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218EFED5" w14:textId="70FB76B3"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5D2F6EB" w14:textId="45844C2A"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09573811" w14:textId="3FFCD10B"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720E9B78" w14:textId="69E7161A" w:rsidR="0043359D" w:rsidRPr="0043359D" w:rsidRDefault="0043359D" w:rsidP="0043359D">
            <w:pPr>
              <w:spacing w:after="0"/>
              <w:contextualSpacing/>
              <w:jc w:val="center"/>
              <w:rPr>
                <w:rFonts w:cs="Arial"/>
                <w:color w:val="auto"/>
                <w:szCs w:val="18"/>
              </w:rPr>
            </w:pPr>
            <w:r w:rsidRPr="0043359D">
              <w:rPr>
                <w:rFonts w:cs="Arial"/>
                <w:color w:val="000000"/>
                <w:szCs w:val="18"/>
              </w:rPr>
              <w:t>5</w:t>
            </w:r>
          </w:p>
        </w:tc>
      </w:tr>
      <w:tr w:rsidR="0043359D" w:rsidRPr="009D0FED" w14:paraId="2FFB62FF" w14:textId="77777777" w:rsidTr="0043359D">
        <w:trPr>
          <w:trHeight w:val="227"/>
        </w:trPr>
        <w:tc>
          <w:tcPr>
            <w:tcW w:w="887" w:type="pct"/>
            <w:shd w:val="clear" w:color="auto" w:fill="auto"/>
            <w:vAlign w:val="center"/>
          </w:tcPr>
          <w:p w14:paraId="09E0027F" w14:textId="77777777" w:rsidR="0043359D" w:rsidRPr="00DD2BB0" w:rsidRDefault="0043359D" w:rsidP="0043359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71CC8412"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DF3A0BF" w14:textId="19AB1A62" w:rsidR="0043359D" w:rsidRPr="0043359D" w:rsidRDefault="0043359D" w:rsidP="0043359D">
            <w:pPr>
              <w:spacing w:after="0"/>
              <w:contextualSpacing/>
              <w:jc w:val="center"/>
              <w:rPr>
                <w:rFonts w:cs="Arial"/>
                <w:color w:val="auto"/>
                <w:szCs w:val="18"/>
              </w:rPr>
            </w:pPr>
            <w:r w:rsidRPr="0043359D">
              <w:rPr>
                <w:rFonts w:cs="Arial"/>
                <w:color w:val="000000"/>
                <w:szCs w:val="18"/>
              </w:rPr>
              <w:t>6</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66AA31E" w14:textId="6460B062" w:rsidR="0043359D" w:rsidRPr="0043359D" w:rsidRDefault="0043359D" w:rsidP="0043359D">
            <w:pPr>
              <w:spacing w:after="0"/>
              <w:contextualSpacing/>
              <w:jc w:val="center"/>
              <w:rPr>
                <w:rFonts w:cs="Arial"/>
                <w:color w:val="auto"/>
                <w:szCs w:val="18"/>
              </w:rPr>
            </w:pPr>
            <w:r w:rsidRPr="0043359D">
              <w:rPr>
                <w:rFonts w:cs="Arial"/>
                <w:color w:val="000000"/>
                <w:szCs w:val="18"/>
              </w:rPr>
              <w:t>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40086AD" w14:textId="1053C76D" w:rsidR="0043359D" w:rsidRPr="0043359D" w:rsidRDefault="0043359D" w:rsidP="0043359D">
            <w:pPr>
              <w:spacing w:after="0"/>
              <w:contextualSpacing/>
              <w:jc w:val="center"/>
              <w:rPr>
                <w:rFonts w:cs="Arial"/>
                <w:color w:val="auto"/>
                <w:szCs w:val="18"/>
              </w:rPr>
            </w:pPr>
            <w:r w:rsidRPr="0043359D">
              <w:rPr>
                <w:rFonts w:cs="Arial"/>
                <w:color w:val="000000"/>
                <w:szCs w:val="18"/>
              </w:rPr>
              <w:t>15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33B46FA" w14:textId="6BB20B65"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41EE480" w14:textId="560FAEF0"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030C9C1" w14:textId="3635DF72"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AB8E75A" w14:textId="194C083C"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42903373" w14:textId="20BF0545"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31128EC2" w14:textId="55661824" w:rsidR="0043359D" w:rsidRPr="0043359D" w:rsidRDefault="0043359D" w:rsidP="0043359D">
            <w:pPr>
              <w:spacing w:after="0"/>
              <w:contextualSpacing/>
              <w:jc w:val="center"/>
              <w:rPr>
                <w:rFonts w:cs="Arial"/>
                <w:color w:val="auto"/>
                <w:szCs w:val="18"/>
              </w:rPr>
            </w:pPr>
            <w:r w:rsidRPr="0043359D">
              <w:rPr>
                <w:rFonts w:cs="Arial"/>
                <w:color w:val="000000"/>
                <w:szCs w:val="18"/>
              </w:rPr>
              <w:t>27</w:t>
            </w:r>
          </w:p>
        </w:tc>
      </w:tr>
      <w:tr w:rsidR="0043359D" w:rsidRPr="009D0FED" w14:paraId="506EB342" w14:textId="77777777" w:rsidTr="0043359D">
        <w:trPr>
          <w:trHeight w:val="227"/>
        </w:trPr>
        <w:tc>
          <w:tcPr>
            <w:tcW w:w="887" w:type="pct"/>
            <w:tcBorders>
              <w:bottom w:val="single" w:sz="4" w:space="0" w:color="auto"/>
            </w:tcBorders>
            <w:shd w:val="clear" w:color="auto" w:fill="auto"/>
            <w:vAlign w:val="center"/>
          </w:tcPr>
          <w:p w14:paraId="5A11A528" w14:textId="77777777" w:rsidR="0043359D" w:rsidRPr="00DD2BB0" w:rsidRDefault="0043359D" w:rsidP="0043359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4" w:space="0" w:color="auto"/>
            </w:tcBorders>
            <w:vAlign w:val="center"/>
          </w:tcPr>
          <w:p w14:paraId="71F9C52C"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160E1A6E" w14:textId="7D88E8A6"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3618A1BD" w14:textId="517045D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A0196D7" w14:textId="7A868B93"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5A04A55F" w14:textId="6532B09C"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F492398" w14:textId="0D282126"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33E7889D" w14:textId="3DE5A9E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470B564" w14:textId="1AD6D795"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02EBACAD" w14:textId="41854F2A"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264C192E" w14:textId="144AC23C" w:rsidR="0043359D" w:rsidRPr="0043359D" w:rsidRDefault="0043359D" w:rsidP="0043359D">
            <w:pPr>
              <w:spacing w:after="0"/>
              <w:contextualSpacing/>
              <w:jc w:val="center"/>
              <w:rPr>
                <w:rFonts w:cs="Arial"/>
                <w:color w:val="auto"/>
                <w:szCs w:val="18"/>
              </w:rPr>
            </w:pPr>
            <w:r w:rsidRPr="0043359D">
              <w:rPr>
                <w:rFonts w:cs="Arial"/>
                <w:color w:val="000000"/>
                <w:szCs w:val="18"/>
              </w:rPr>
              <w:t>3</w:t>
            </w:r>
          </w:p>
        </w:tc>
      </w:tr>
      <w:tr w:rsidR="00D74A5F" w:rsidRPr="009D0FED" w14:paraId="4396ABBD" w14:textId="77777777" w:rsidTr="0043359D">
        <w:trPr>
          <w:trHeight w:val="227"/>
        </w:trPr>
        <w:tc>
          <w:tcPr>
            <w:tcW w:w="887" w:type="pct"/>
            <w:tcBorders>
              <w:top w:val="single" w:sz="4" w:space="0" w:color="auto"/>
              <w:bottom w:val="nil"/>
            </w:tcBorders>
            <w:shd w:val="clear" w:color="auto" w:fill="auto"/>
            <w:vAlign w:val="center"/>
          </w:tcPr>
          <w:p w14:paraId="41DFC8A3" w14:textId="77777777" w:rsidR="00D74A5F" w:rsidRDefault="00D74A5F" w:rsidP="00D74A5F">
            <w:pPr>
              <w:spacing w:after="0"/>
              <w:contextualSpacing/>
              <w:rPr>
                <w:rFonts w:cstheme="minorHAnsi"/>
                <w:szCs w:val="18"/>
              </w:rPr>
            </w:pPr>
            <w:r>
              <w:rPr>
                <w:rFonts w:cstheme="minorHAnsi"/>
                <w:szCs w:val="18"/>
              </w:rPr>
              <w:t>NDM</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4120F101" w14:textId="77777777" w:rsidR="00D74A5F" w:rsidRPr="00946FA6" w:rsidRDefault="00D74A5F" w:rsidP="00D74A5F">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7CA7A66" w14:textId="0EE66D4A"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60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DC65607" w14:textId="22AEC919"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97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CDEFC25" w14:textId="23095CAD"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45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17BFAB8" w14:textId="46375A85"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31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C4E5889" w14:textId="76A1D893"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12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4A744A1" w14:textId="70FCAB4D"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000AB8E" w14:textId="6A4F355F"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74C242F8" w14:textId="771982C5"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3</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5B9022DF" w14:textId="1C8D1AA6"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252</w:t>
            </w:r>
          </w:p>
        </w:tc>
      </w:tr>
      <w:tr w:rsidR="0043359D" w:rsidRPr="009D0FED" w14:paraId="2DA6C09C" w14:textId="77777777" w:rsidTr="0043359D">
        <w:trPr>
          <w:trHeight w:val="227"/>
        </w:trPr>
        <w:tc>
          <w:tcPr>
            <w:tcW w:w="887" w:type="pct"/>
            <w:tcBorders>
              <w:top w:val="nil"/>
            </w:tcBorders>
            <w:shd w:val="clear" w:color="auto" w:fill="auto"/>
            <w:vAlign w:val="center"/>
          </w:tcPr>
          <w:p w14:paraId="06474CA0"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8535D3B" w14:textId="77777777" w:rsidR="0043359D" w:rsidRPr="00BD10A4" w:rsidRDefault="0043359D" w:rsidP="0043359D">
            <w:pPr>
              <w:spacing w:after="0"/>
              <w:contextualSpacing/>
              <w:rPr>
                <w:rFonts w:cstheme="minorHAnsi"/>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bottom w:val="single" w:sz="2" w:space="0" w:color="BFBFBF" w:themeColor="background1" w:themeShade="BF"/>
            </w:tcBorders>
            <w:vAlign w:val="center"/>
          </w:tcPr>
          <w:p w14:paraId="312C88BC" w14:textId="33653A4C" w:rsidR="0043359D" w:rsidRPr="0043359D" w:rsidRDefault="0043359D" w:rsidP="0043359D">
            <w:pPr>
              <w:spacing w:after="0"/>
              <w:contextualSpacing/>
              <w:jc w:val="center"/>
              <w:rPr>
                <w:rFonts w:cs="Arial"/>
                <w:color w:val="auto"/>
                <w:szCs w:val="18"/>
              </w:rPr>
            </w:pPr>
            <w:r w:rsidRPr="0043359D">
              <w:rPr>
                <w:rFonts w:cs="Arial"/>
                <w:color w:val="000000"/>
                <w:szCs w:val="18"/>
              </w:rPr>
              <w:t>54</w:t>
            </w:r>
          </w:p>
        </w:tc>
        <w:tc>
          <w:tcPr>
            <w:tcW w:w="350" w:type="pct"/>
            <w:tcBorders>
              <w:top w:val="single" w:sz="2" w:space="0" w:color="BFBFBF" w:themeColor="background1" w:themeShade="BF"/>
              <w:bottom w:val="single" w:sz="2" w:space="0" w:color="BFBFBF" w:themeColor="background1" w:themeShade="BF"/>
            </w:tcBorders>
            <w:vAlign w:val="center"/>
          </w:tcPr>
          <w:p w14:paraId="14866825" w14:textId="6580C064" w:rsidR="0043359D" w:rsidRPr="0043359D" w:rsidRDefault="0043359D" w:rsidP="0043359D">
            <w:pPr>
              <w:spacing w:after="0"/>
              <w:contextualSpacing/>
              <w:jc w:val="center"/>
              <w:rPr>
                <w:rFonts w:cs="Arial"/>
                <w:color w:val="auto"/>
                <w:szCs w:val="18"/>
              </w:rPr>
            </w:pPr>
            <w:r w:rsidRPr="0043359D">
              <w:rPr>
                <w:rFonts w:cs="Arial"/>
                <w:color w:val="000000"/>
                <w:szCs w:val="18"/>
              </w:rPr>
              <w:t>68</w:t>
            </w:r>
          </w:p>
        </w:tc>
        <w:tc>
          <w:tcPr>
            <w:tcW w:w="350" w:type="pct"/>
            <w:tcBorders>
              <w:top w:val="single" w:sz="2" w:space="0" w:color="BFBFBF" w:themeColor="background1" w:themeShade="BF"/>
              <w:bottom w:val="single" w:sz="2" w:space="0" w:color="BFBFBF" w:themeColor="background1" w:themeShade="BF"/>
            </w:tcBorders>
            <w:vAlign w:val="center"/>
          </w:tcPr>
          <w:p w14:paraId="035610BD" w14:textId="18CA3EC4" w:rsidR="0043359D" w:rsidRPr="0043359D" w:rsidRDefault="0043359D" w:rsidP="0043359D">
            <w:pPr>
              <w:spacing w:after="0"/>
              <w:contextualSpacing/>
              <w:jc w:val="center"/>
              <w:rPr>
                <w:rFonts w:cs="Arial"/>
                <w:color w:val="auto"/>
                <w:szCs w:val="18"/>
              </w:rPr>
            </w:pPr>
            <w:r w:rsidRPr="0043359D">
              <w:rPr>
                <w:rFonts w:cs="Arial"/>
                <w:color w:val="000000"/>
                <w:szCs w:val="18"/>
              </w:rPr>
              <w:t>34</w:t>
            </w:r>
          </w:p>
        </w:tc>
        <w:tc>
          <w:tcPr>
            <w:tcW w:w="350" w:type="pct"/>
            <w:tcBorders>
              <w:top w:val="single" w:sz="2" w:space="0" w:color="BFBFBF" w:themeColor="background1" w:themeShade="BF"/>
              <w:bottom w:val="single" w:sz="2" w:space="0" w:color="BFBFBF" w:themeColor="background1" w:themeShade="BF"/>
            </w:tcBorders>
            <w:vAlign w:val="center"/>
          </w:tcPr>
          <w:p w14:paraId="17CCC61B" w14:textId="426F6894" w:rsidR="0043359D" w:rsidRPr="0043359D" w:rsidRDefault="0043359D" w:rsidP="0043359D">
            <w:pPr>
              <w:spacing w:after="0"/>
              <w:contextualSpacing/>
              <w:jc w:val="center"/>
              <w:rPr>
                <w:rFonts w:cs="Arial"/>
                <w:color w:val="auto"/>
                <w:szCs w:val="18"/>
              </w:rPr>
            </w:pPr>
            <w:r w:rsidRPr="0043359D">
              <w:rPr>
                <w:rFonts w:cs="Arial"/>
                <w:color w:val="000000"/>
                <w:szCs w:val="18"/>
              </w:rPr>
              <w:t>28</w:t>
            </w:r>
          </w:p>
        </w:tc>
        <w:tc>
          <w:tcPr>
            <w:tcW w:w="350" w:type="pct"/>
            <w:tcBorders>
              <w:top w:val="single" w:sz="2" w:space="0" w:color="BFBFBF" w:themeColor="background1" w:themeShade="BF"/>
              <w:bottom w:val="single" w:sz="2" w:space="0" w:color="BFBFBF" w:themeColor="background1" w:themeShade="BF"/>
            </w:tcBorders>
            <w:vAlign w:val="center"/>
          </w:tcPr>
          <w:p w14:paraId="25D8AA10" w14:textId="2BDD56D6" w:rsidR="0043359D" w:rsidRPr="0043359D" w:rsidRDefault="0043359D" w:rsidP="0043359D">
            <w:pPr>
              <w:spacing w:after="0"/>
              <w:contextualSpacing/>
              <w:jc w:val="center"/>
              <w:rPr>
                <w:rFonts w:cs="Arial"/>
                <w:color w:val="auto"/>
                <w:szCs w:val="18"/>
              </w:rPr>
            </w:pPr>
            <w:r w:rsidRPr="0043359D">
              <w:rPr>
                <w:rFonts w:cs="Arial"/>
                <w:color w:val="000000"/>
                <w:szCs w:val="18"/>
              </w:rPr>
              <w:t>5</w:t>
            </w:r>
          </w:p>
        </w:tc>
        <w:tc>
          <w:tcPr>
            <w:tcW w:w="350" w:type="pct"/>
            <w:tcBorders>
              <w:top w:val="single" w:sz="2" w:space="0" w:color="BFBFBF" w:themeColor="background1" w:themeShade="BF"/>
              <w:bottom w:val="single" w:sz="2" w:space="0" w:color="BFBFBF" w:themeColor="background1" w:themeShade="BF"/>
            </w:tcBorders>
            <w:vAlign w:val="center"/>
          </w:tcPr>
          <w:p w14:paraId="040100C2" w14:textId="24221E67"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3586B6E5" w14:textId="1745729C"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C232D4F" w14:textId="6C549846" w:rsidR="0043359D" w:rsidRPr="0043359D" w:rsidRDefault="0043359D" w:rsidP="0043359D">
            <w:pPr>
              <w:spacing w:after="0"/>
              <w:contextualSpacing/>
              <w:jc w:val="center"/>
              <w:rPr>
                <w:rFonts w:cs="Arial"/>
                <w:color w:val="auto"/>
                <w:szCs w:val="18"/>
              </w:rPr>
            </w:pPr>
            <w:r w:rsidRPr="0043359D">
              <w:rPr>
                <w:rFonts w:cs="Arial"/>
                <w:color w:val="000000"/>
                <w:szCs w:val="18"/>
              </w:rPr>
              <w:t>3</w:t>
            </w:r>
          </w:p>
        </w:tc>
        <w:tc>
          <w:tcPr>
            <w:tcW w:w="452" w:type="pct"/>
            <w:tcBorders>
              <w:top w:val="single" w:sz="2" w:space="0" w:color="BFBFBF" w:themeColor="background1" w:themeShade="BF"/>
              <w:bottom w:val="single" w:sz="2" w:space="0" w:color="BFBFBF" w:themeColor="background1" w:themeShade="BF"/>
            </w:tcBorders>
            <w:vAlign w:val="center"/>
          </w:tcPr>
          <w:p w14:paraId="3C8DF96E" w14:textId="58270D75" w:rsidR="0043359D" w:rsidRPr="0043359D" w:rsidRDefault="0043359D" w:rsidP="0043359D">
            <w:pPr>
              <w:spacing w:after="0"/>
              <w:contextualSpacing/>
              <w:jc w:val="center"/>
              <w:rPr>
                <w:rFonts w:cs="Arial"/>
                <w:color w:val="auto"/>
                <w:szCs w:val="18"/>
              </w:rPr>
            </w:pPr>
            <w:r w:rsidRPr="0043359D">
              <w:rPr>
                <w:rFonts w:cs="Arial"/>
                <w:color w:val="000000"/>
                <w:szCs w:val="18"/>
              </w:rPr>
              <w:t>194</w:t>
            </w:r>
          </w:p>
        </w:tc>
      </w:tr>
      <w:tr w:rsidR="0043359D" w:rsidRPr="009D0FED" w14:paraId="5E595AED" w14:textId="77777777" w:rsidTr="0043359D">
        <w:trPr>
          <w:trHeight w:val="227"/>
        </w:trPr>
        <w:tc>
          <w:tcPr>
            <w:tcW w:w="887" w:type="pct"/>
            <w:shd w:val="clear" w:color="auto" w:fill="auto"/>
            <w:vAlign w:val="center"/>
          </w:tcPr>
          <w:p w14:paraId="7137FDBB"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0C0DDFB4" w14:textId="77777777" w:rsidR="0043359D" w:rsidRPr="00BD10A4" w:rsidRDefault="0043359D" w:rsidP="0043359D">
            <w:pPr>
              <w:spacing w:after="0"/>
              <w:contextualSpacing/>
              <w:rPr>
                <w:rFonts w:cstheme="minorHAnsi"/>
                <w:color w:val="000000"/>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bottom w:val="single" w:sz="2" w:space="0" w:color="BFBFBF" w:themeColor="background1" w:themeShade="BF"/>
            </w:tcBorders>
            <w:vAlign w:val="center"/>
          </w:tcPr>
          <w:p w14:paraId="0B4BBE1B" w14:textId="3A783C86"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73C8D0BF" w14:textId="4863A5E7"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79FD1F67" w14:textId="0C2D88FA" w:rsidR="0043359D" w:rsidRPr="0043359D" w:rsidRDefault="0043359D" w:rsidP="0043359D">
            <w:pPr>
              <w:spacing w:after="0"/>
              <w:contextualSpacing/>
              <w:jc w:val="center"/>
              <w:rPr>
                <w:rFonts w:cs="Arial"/>
                <w:color w:val="auto"/>
                <w:szCs w:val="18"/>
              </w:rPr>
            </w:pPr>
            <w:r w:rsidRPr="0043359D">
              <w:rPr>
                <w:rFonts w:cs="Arial"/>
                <w:color w:val="000000"/>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7EAAA188" w14:textId="12620E8B"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303ECFE" w14:textId="398E7F29"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78A7BF96" w14:textId="65545E6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66DCC4F" w14:textId="2443ECB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D43E56A" w14:textId="2478636E"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0C4F0DE" w14:textId="2DB2814E" w:rsidR="0043359D" w:rsidRPr="0043359D" w:rsidRDefault="0043359D" w:rsidP="0043359D">
            <w:pPr>
              <w:spacing w:after="0"/>
              <w:contextualSpacing/>
              <w:jc w:val="center"/>
              <w:rPr>
                <w:rFonts w:cs="Arial"/>
                <w:color w:val="auto"/>
                <w:szCs w:val="18"/>
              </w:rPr>
            </w:pPr>
            <w:r w:rsidRPr="0043359D">
              <w:rPr>
                <w:rFonts w:cs="Arial"/>
                <w:color w:val="000000"/>
                <w:szCs w:val="18"/>
              </w:rPr>
              <w:t>12</w:t>
            </w:r>
          </w:p>
        </w:tc>
      </w:tr>
      <w:tr w:rsidR="0043359D" w:rsidRPr="009D0FED" w14:paraId="55025834" w14:textId="77777777" w:rsidTr="0043359D">
        <w:trPr>
          <w:trHeight w:val="227"/>
        </w:trPr>
        <w:tc>
          <w:tcPr>
            <w:tcW w:w="887" w:type="pct"/>
            <w:shd w:val="clear" w:color="auto" w:fill="auto"/>
            <w:vAlign w:val="center"/>
          </w:tcPr>
          <w:p w14:paraId="25020D9E"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AD11FDE"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bottom w:val="single" w:sz="2" w:space="0" w:color="BFBFBF" w:themeColor="background1" w:themeShade="BF"/>
            </w:tcBorders>
            <w:vAlign w:val="center"/>
          </w:tcPr>
          <w:p w14:paraId="23C06DB4" w14:textId="7E431905"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3D5501" w14:textId="4C2BB883" w:rsidR="0043359D" w:rsidRPr="0043359D" w:rsidRDefault="0043359D" w:rsidP="0043359D">
            <w:pPr>
              <w:spacing w:after="0"/>
              <w:contextualSpacing/>
              <w:jc w:val="center"/>
              <w:rPr>
                <w:rFonts w:cs="Arial"/>
                <w:color w:val="auto"/>
                <w:szCs w:val="18"/>
              </w:rPr>
            </w:pPr>
            <w:r w:rsidRPr="0043359D">
              <w:rPr>
                <w:rFonts w:cs="Arial"/>
                <w:color w:val="000000"/>
                <w:szCs w:val="18"/>
              </w:rPr>
              <w:t>4</w:t>
            </w:r>
          </w:p>
        </w:tc>
        <w:tc>
          <w:tcPr>
            <w:tcW w:w="350" w:type="pct"/>
            <w:tcBorders>
              <w:top w:val="single" w:sz="2" w:space="0" w:color="BFBFBF" w:themeColor="background1" w:themeShade="BF"/>
              <w:bottom w:val="single" w:sz="2" w:space="0" w:color="BFBFBF" w:themeColor="background1" w:themeShade="BF"/>
            </w:tcBorders>
            <w:vAlign w:val="center"/>
          </w:tcPr>
          <w:p w14:paraId="53F2CD32" w14:textId="25FE2D22"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4B6DC18" w14:textId="27EAF883"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2651E6" w14:textId="1CC7226B"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209B7A" w14:textId="32FD24F8"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8F976A2" w14:textId="31E0B4F6"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3548DA20" w14:textId="370A18A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6E4DD15" w14:textId="2754E118" w:rsidR="0043359D" w:rsidRPr="0043359D" w:rsidRDefault="0043359D" w:rsidP="0043359D">
            <w:pPr>
              <w:spacing w:after="0"/>
              <w:contextualSpacing/>
              <w:jc w:val="center"/>
              <w:rPr>
                <w:rFonts w:cs="Arial"/>
                <w:color w:val="auto"/>
                <w:szCs w:val="18"/>
              </w:rPr>
            </w:pPr>
            <w:r w:rsidRPr="0043359D">
              <w:rPr>
                <w:rFonts w:cs="Arial"/>
                <w:color w:val="000000"/>
                <w:szCs w:val="18"/>
              </w:rPr>
              <w:t>5</w:t>
            </w:r>
          </w:p>
        </w:tc>
      </w:tr>
      <w:tr w:rsidR="0043359D" w:rsidRPr="009D0FED" w14:paraId="32D8CD46" w14:textId="77777777" w:rsidTr="0043359D">
        <w:trPr>
          <w:trHeight w:val="227"/>
        </w:trPr>
        <w:tc>
          <w:tcPr>
            <w:tcW w:w="887" w:type="pct"/>
            <w:shd w:val="clear" w:color="auto" w:fill="auto"/>
            <w:vAlign w:val="center"/>
          </w:tcPr>
          <w:p w14:paraId="55FE9A1B"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36AE822"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57583086" w14:textId="485F79F0" w:rsidR="0043359D" w:rsidRPr="0043359D" w:rsidRDefault="0043359D" w:rsidP="0043359D">
            <w:pPr>
              <w:spacing w:after="0"/>
              <w:contextualSpacing/>
              <w:jc w:val="center"/>
              <w:rPr>
                <w:rFonts w:cs="Arial"/>
                <w:color w:val="auto"/>
                <w:szCs w:val="18"/>
              </w:rPr>
            </w:pPr>
            <w:r w:rsidRPr="0043359D">
              <w:rPr>
                <w:rFonts w:cs="Arial"/>
                <w:color w:val="000000"/>
                <w:szCs w:val="18"/>
              </w:rPr>
              <w:t>4</w:t>
            </w:r>
          </w:p>
        </w:tc>
        <w:tc>
          <w:tcPr>
            <w:tcW w:w="350" w:type="pct"/>
            <w:tcBorders>
              <w:top w:val="single" w:sz="2" w:space="0" w:color="BFBFBF" w:themeColor="background1" w:themeShade="BF"/>
              <w:bottom w:val="single" w:sz="2" w:space="0" w:color="BFBFBF" w:themeColor="background1" w:themeShade="BF"/>
            </w:tcBorders>
            <w:vAlign w:val="center"/>
          </w:tcPr>
          <w:p w14:paraId="6D4A6C27" w14:textId="4F15637E" w:rsidR="0043359D" w:rsidRPr="0043359D" w:rsidRDefault="0043359D" w:rsidP="0043359D">
            <w:pPr>
              <w:spacing w:after="0"/>
              <w:contextualSpacing/>
              <w:jc w:val="center"/>
              <w:rPr>
                <w:rFonts w:cs="Arial"/>
                <w:color w:val="auto"/>
                <w:szCs w:val="18"/>
              </w:rPr>
            </w:pPr>
            <w:r w:rsidRPr="0043359D">
              <w:rPr>
                <w:rFonts w:cs="Arial"/>
                <w:color w:val="000000"/>
                <w:szCs w:val="18"/>
              </w:rPr>
              <w:t>15</w:t>
            </w:r>
          </w:p>
        </w:tc>
        <w:tc>
          <w:tcPr>
            <w:tcW w:w="350" w:type="pct"/>
            <w:tcBorders>
              <w:top w:val="single" w:sz="2" w:space="0" w:color="BFBFBF" w:themeColor="background1" w:themeShade="BF"/>
              <w:bottom w:val="single" w:sz="2" w:space="0" w:color="BFBFBF" w:themeColor="background1" w:themeShade="BF"/>
            </w:tcBorders>
            <w:vAlign w:val="center"/>
          </w:tcPr>
          <w:p w14:paraId="5B240E73" w14:textId="6C2C2D3D" w:rsidR="0043359D" w:rsidRPr="0043359D" w:rsidRDefault="0043359D" w:rsidP="0043359D">
            <w:pPr>
              <w:spacing w:after="0"/>
              <w:contextualSpacing/>
              <w:jc w:val="center"/>
              <w:rPr>
                <w:rFonts w:cs="Arial"/>
                <w:color w:val="auto"/>
                <w:szCs w:val="18"/>
              </w:rPr>
            </w:pPr>
            <w:r w:rsidRPr="0043359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114B3C67" w14:textId="558C7954" w:rsidR="0043359D" w:rsidRPr="0043359D" w:rsidRDefault="0043359D" w:rsidP="0043359D">
            <w:pPr>
              <w:spacing w:after="0"/>
              <w:contextualSpacing/>
              <w:jc w:val="center"/>
              <w:rPr>
                <w:rFonts w:cs="Arial"/>
                <w:color w:val="auto"/>
                <w:szCs w:val="18"/>
              </w:rPr>
            </w:pPr>
            <w:r w:rsidRPr="0043359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0E59011B" w14:textId="6283DB20" w:rsidR="0043359D" w:rsidRPr="0043359D" w:rsidRDefault="0043359D" w:rsidP="0043359D">
            <w:pPr>
              <w:spacing w:after="0"/>
              <w:contextualSpacing/>
              <w:jc w:val="center"/>
              <w:rPr>
                <w:rFonts w:cs="Arial"/>
                <w:color w:val="auto"/>
                <w:szCs w:val="18"/>
              </w:rPr>
            </w:pPr>
            <w:r w:rsidRPr="0043359D">
              <w:rPr>
                <w:rFonts w:cs="Arial"/>
                <w:color w:val="000000"/>
                <w:szCs w:val="18"/>
              </w:rPr>
              <w:t>5</w:t>
            </w:r>
          </w:p>
        </w:tc>
        <w:tc>
          <w:tcPr>
            <w:tcW w:w="350" w:type="pct"/>
            <w:tcBorders>
              <w:top w:val="single" w:sz="2" w:space="0" w:color="BFBFBF" w:themeColor="background1" w:themeShade="BF"/>
              <w:bottom w:val="single" w:sz="2" w:space="0" w:color="BFBFBF" w:themeColor="background1" w:themeShade="BF"/>
            </w:tcBorders>
            <w:vAlign w:val="center"/>
          </w:tcPr>
          <w:p w14:paraId="078C1971" w14:textId="2743FF02"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4B8B31C" w14:textId="2614CC52"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BBEF58" w14:textId="234656B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30D9E952" w14:textId="38AE7F50" w:rsidR="0043359D" w:rsidRPr="0043359D" w:rsidRDefault="0043359D" w:rsidP="0043359D">
            <w:pPr>
              <w:spacing w:after="0"/>
              <w:contextualSpacing/>
              <w:jc w:val="center"/>
              <w:rPr>
                <w:rFonts w:cs="Arial"/>
                <w:color w:val="auto"/>
                <w:szCs w:val="18"/>
              </w:rPr>
            </w:pPr>
            <w:r w:rsidRPr="0043359D">
              <w:rPr>
                <w:rFonts w:cs="Arial"/>
                <w:color w:val="000000"/>
                <w:szCs w:val="18"/>
              </w:rPr>
              <w:t>30</w:t>
            </w:r>
          </w:p>
        </w:tc>
      </w:tr>
      <w:tr w:rsidR="0043359D" w:rsidRPr="009D0FED" w14:paraId="4AE9ED41" w14:textId="77777777" w:rsidTr="0043359D">
        <w:trPr>
          <w:trHeight w:val="227"/>
        </w:trPr>
        <w:tc>
          <w:tcPr>
            <w:tcW w:w="887" w:type="pct"/>
            <w:tcBorders>
              <w:bottom w:val="single" w:sz="4" w:space="0" w:color="auto"/>
            </w:tcBorders>
            <w:shd w:val="clear" w:color="auto" w:fill="auto"/>
            <w:vAlign w:val="center"/>
          </w:tcPr>
          <w:p w14:paraId="4247D224"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58559581" w14:textId="77777777" w:rsidR="0043359D" w:rsidRPr="00BD10A4" w:rsidRDefault="0043359D" w:rsidP="0043359D">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66555B50" w14:textId="3736F62E"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739D0A04" w14:textId="54F6F989" w:rsidR="0043359D" w:rsidRPr="0043359D" w:rsidRDefault="0043359D" w:rsidP="0043359D">
            <w:pPr>
              <w:spacing w:after="0"/>
              <w:contextualSpacing/>
              <w:jc w:val="center"/>
              <w:rPr>
                <w:rFonts w:cs="Arial"/>
                <w:color w:val="auto"/>
                <w:szCs w:val="18"/>
              </w:rPr>
            </w:pPr>
            <w:r w:rsidRPr="0043359D">
              <w:rPr>
                <w:rFonts w:cs="Arial"/>
                <w:color w:val="000000"/>
                <w:szCs w:val="18"/>
              </w:rPr>
              <w:t>8</w:t>
            </w:r>
          </w:p>
        </w:tc>
        <w:tc>
          <w:tcPr>
            <w:tcW w:w="350" w:type="pct"/>
            <w:tcBorders>
              <w:top w:val="single" w:sz="2" w:space="0" w:color="BFBFBF" w:themeColor="background1" w:themeShade="BF"/>
              <w:bottom w:val="single" w:sz="4" w:space="0" w:color="auto"/>
            </w:tcBorders>
            <w:vAlign w:val="center"/>
          </w:tcPr>
          <w:p w14:paraId="6A962241" w14:textId="3E156896"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1CACF98C" w14:textId="575D18D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2EE32D9" w14:textId="3E5FE1D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7217124" w14:textId="24E37397"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58FE68C3" w14:textId="693EAB5F"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3305F641" w14:textId="766EBAEE"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06C4E74B" w14:textId="37691679" w:rsidR="0043359D" w:rsidRPr="0043359D" w:rsidRDefault="0043359D" w:rsidP="0043359D">
            <w:pPr>
              <w:spacing w:after="0"/>
              <w:contextualSpacing/>
              <w:jc w:val="center"/>
              <w:rPr>
                <w:rFonts w:cs="Arial"/>
                <w:color w:val="auto"/>
                <w:szCs w:val="18"/>
              </w:rPr>
            </w:pPr>
            <w:r w:rsidRPr="0043359D">
              <w:rPr>
                <w:rFonts w:cs="Arial"/>
                <w:color w:val="000000"/>
                <w:szCs w:val="18"/>
              </w:rPr>
              <w:t>11</w:t>
            </w:r>
          </w:p>
        </w:tc>
      </w:tr>
      <w:tr w:rsidR="00D74A5F" w:rsidRPr="009D0FED" w14:paraId="0B0AF131" w14:textId="77777777" w:rsidTr="0043359D">
        <w:trPr>
          <w:trHeight w:val="227"/>
        </w:trPr>
        <w:tc>
          <w:tcPr>
            <w:tcW w:w="887" w:type="pct"/>
            <w:tcBorders>
              <w:top w:val="single" w:sz="4" w:space="0" w:color="auto"/>
              <w:bottom w:val="nil"/>
            </w:tcBorders>
            <w:shd w:val="clear" w:color="auto" w:fill="auto"/>
            <w:vAlign w:val="center"/>
          </w:tcPr>
          <w:p w14:paraId="0B3FBB9F" w14:textId="77777777" w:rsidR="00D74A5F" w:rsidRDefault="00D74A5F" w:rsidP="00D74A5F">
            <w:pPr>
              <w:spacing w:after="0"/>
              <w:contextualSpacing/>
              <w:rPr>
                <w:rFonts w:cstheme="minorHAnsi"/>
                <w:szCs w:val="18"/>
              </w:rPr>
            </w:pPr>
            <w:r>
              <w:rPr>
                <w:rFonts w:cstheme="minorHAnsi"/>
                <w:szCs w:val="18"/>
              </w:rPr>
              <w:t>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270D708B" w14:textId="77777777" w:rsidR="00D74A5F" w:rsidRPr="00946FA6" w:rsidRDefault="00D74A5F" w:rsidP="00D74A5F">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9A35DA9" w14:textId="629D42C6"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26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4CFC15" w14:textId="1316C5FE"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23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36F6361" w14:textId="5042345D"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11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3447175" w14:textId="21398096"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3C15AAA" w14:textId="3E885880"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BBFF855" w14:textId="208A5FEF"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EA6C725" w14:textId="4A02EE00"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1F32B06F" w14:textId="2EB4C0EB"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76A74B91" w14:textId="78747C0D" w:rsidR="00D74A5F" w:rsidRPr="0043359D" w:rsidRDefault="00D74A5F" w:rsidP="0043359D">
            <w:pPr>
              <w:spacing w:after="0"/>
              <w:contextualSpacing/>
              <w:jc w:val="center"/>
              <w:rPr>
                <w:rFonts w:cs="Arial"/>
                <w:b/>
                <w:bCs/>
                <w:color w:val="auto"/>
                <w:szCs w:val="18"/>
              </w:rPr>
            </w:pPr>
            <w:r w:rsidRPr="0043359D">
              <w:rPr>
                <w:rFonts w:cs="Arial"/>
                <w:b/>
                <w:bCs/>
                <w:color w:val="000000"/>
                <w:szCs w:val="18"/>
              </w:rPr>
              <w:t>74</w:t>
            </w:r>
          </w:p>
        </w:tc>
      </w:tr>
      <w:tr w:rsidR="0043359D" w:rsidRPr="009D0FED" w14:paraId="70F4B297" w14:textId="77777777" w:rsidTr="0043359D">
        <w:trPr>
          <w:trHeight w:val="227"/>
        </w:trPr>
        <w:tc>
          <w:tcPr>
            <w:tcW w:w="887" w:type="pct"/>
            <w:tcBorders>
              <w:top w:val="nil"/>
            </w:tcBorders>
            <w:shd w:val="clear" w:color="auto" w:fill="auto"/>
            <w:vAlign w:val="center"/>
          </w:tcPr>
          <w:p w14:paraId="3DD38D7D"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7E7C016" w14:textId="77777777" w:rsidR="0043359D" w:rsidRPr="00BD10A4" w:rsidRDefault="0043359D" w:rsidP="0043359D">
            <w:pPr>
              <w:spacing w:after="0"/>
              <w:contextualSpacing/>
              <w:rPr>
                <w:rFonts w:cstheme="minorHAnsi"/>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bottom w:val="single" w:sz="2" w:space="0" w:color="BFBFBF" w:themeColor="background1" w:themeShade="BF"/>
            </w:tcBorders>
            <w:vAlign w:val="center"/>
          </w:tcPr>
          <w:p w14:paraId="10C0F75E" w14:textId="0FFB92B9" w:rsidR="0043359D" w:rsidRPr="0043359D" w:rsidRDefault="0043359D" w:rsidP="0043359D">
            <w:pPr>
              <w:spacing w:after="0"/>
              <w:contextualSpacing/>
              <w:jc w:val="center"/>
              <w:rPr>
                <w:rFonts w:cs="Arial"/>
                <w:color w:val="auto"/>
                <w:szCs w:val="18"/>
              </w:rPr>
            </w:pPr>
            <w:r w:rsidRPr="0043359D">
              <w:rPr>
                <w:rFonts w:cs="Arial"/>
                <w:color w:val="000000"/>
                <w:szCs w:val="18"/>
              </w:rPr>
              <w:t>26</w:t>
            </w:r>
          </w:p>
        </w:tc>
        <w:tc>
          <w:tcPr>
            <w:tcW w:w="350" w:type="pct"/>
            <w:tcBorders>
              <w:top w:val="single" w:sz="2" w:space="0" w:color="BFBFBF" w:themeColor="background1" w:themeShade="BF"/>
              <w:bottom w:val="single" w:sz="2" w:space="0" w:color="BFBFBF" w:themeColor="background1" w:themeShade="BF"/>
            </w:tcBorders>
            <w:vAlign w:val="center"/>
          </w:tcPr>
          <w:p w14:paraId="55DE8FDD" w14:textId="2C847C63" w:rsidR="0043359D" w:rsidRPr="0043359D" w:rsidRDefault="0043359D" w:rsidP="0043359D">
            <w:pPr>
              <w:spacing w:after="0"/>
              <w:contextualSpacing/>
              <w:jc w:val="center"/>
              <w:rPr>
                <w:rFonts w:cs="Arial"/>
                <w:color w:val="auto"/>
                <w:szCs w:val="18"/>
              </w:rPr>
            </w:pPr>
            <w:r w:rsidRPr="0043359D">
              <w:rPr>
                <w:rFonts w:cs="Arial"/>
                <w:color w:val="000000"/>
                <w:szCs w:val="18"/>
              </w:rPr>
              <w:t>17</w:t>
            </w:r>
          </w:p>
        </w:tc>
        <w:tc>
          <w:tcPr>
            <w:tcW w:w="350" w:type="pct"/>
            <w:tcBorders>
              <w:top w:val="single" w:sz="2" w:space="0" w:color="BFBFBF" w:themeColor="background1" w:themeShade="BF"/>
              <w:bottom w:val="single" w:sz="2" w:space="0" w:color="BFBFBF" w:themeColor="background1" w:themeShade="BF"/>
            </w:tcBorders>
            <w:vAlign w:val="center"/>
          </w:tcPr>
          <w:p w14:paraId="5641EC66" w14:textId="571EE702" w:rsidR="0043359D" w:rsidRPr="0043359D" w:rsidRDefault="0043359D" w:rsidP="0043359D">
            <w:pPr>
              <w:spacing w:after="0"/>
              <w:contextualSpacing/>
              <w:jc w:val="center"/>
              <w:rPr>
                <w:rFonts w:cs="Arial"/>
                <w:color w:val="auto"/>
                <w:szCs w:val="18"/>
              </w:rPr>
            </w:pPr>
            <w:r w:rsidRPr="0043359D">
              <w:rPr>
                <w:rFonts w:cs="Arial"/>
                <w:color w:val="000000"/>
                <w:szCs w:val="18"/>
              </w:rPr>
              <w:t>9</w:t>
            </w:r>
          </w:p>
        </w:tc>
        <w:tc>
          <w:tcPr>
            <w:tcW w:w="350" w:type="pct"/>
            <w:tcBorders>
              <w:top w:val="single" w:sz="2" w:space="0" w:color="BFBFBF" w:themeColor="background1" w:themeShade="BF"/>
              <w:bottom w:val="single" w:sz="2" w:space="0" w:color="BFBFBF" w:themeColor="background1" w:themeShade="BF"/>
            </w:tcBorders>
            <w:vAlign w:val="center"/>
          </w:tcPr>
          <w:p w14:paraId="3A16DA19" w14:textId="749DAADC" w:rsidR="0043359D" w:rsidRPr="0043359D" w:rsidRDefault="0043359D" w:rsidP="0043359D">
            <w:pPr>
              <w:spacing w:after="0"/>
              <w:contextualSpacing/>
              <w:jc w:val="center"/>
              <w:rPr>
                <w:rFonts w:cs="Arial"/>
                <w:color w:val="auto"/>
                <w:szCs w:val="18"/>
              </w:rPr>
            </w:pPr>
            <w:r w:rsidRPr="0043359D">
              <w:rPr>
                <w:rFonts w:cs="Arial"/>
                <w:color w:val="000000"/>
                <w:szCs w:val="18"/>
              </w:rPr>
              <w:t>6</w:t>
            </w:r>
          </w:p>
        </w:tc>
        <w:tc>
          <w:tcPr>
            <w:tcW w:w="350" w:type="pct"/>
            <w:tcBorders>
              <w:top w:val="single" w:sz="2" w:space="0" w:color="BFBFBF" w:themeColor="background1" w:themeShade="BF"/>
              <w:bottom w:val="single" w:sz="2" w:space="0" w:color="BFBFBF" w:themeColor="background1" w:themeShade="BF"/>
            </w:tcBorders>
            <w:vAlign w:val="center"/>
          </w:tcPr>
          <w:p w14:paraId="19B9D125" w14:textId="19A1F238"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089926AD" w14:textId="542163A7"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766D7118" w14:textId="2C41BBEE"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F98930A" w14:textId="77E78614"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7B4DC111" w14:textId="592BCC9F" w:rsidR="0043359D" w:rsidRPr="0043359D" w:rsidRDefault="0043359D" w:rsidP="0043359D">
            <w:pPr>
              <w:spacing w:after="0"/>
              <w:contextualSpacing/>
              <w:jc w:val="center"/>
              <w:rPr>
                <w:rFonts w:cs="Arial"/>
                <w:color w:val="auto"/>
                <w:szCs w:val="18"/>
              </w:rPr>
            </w:pPr>
            <w:r w:rsidRPr="0043359D">
              <w:rPr>
                <w:rFonts w:cs="Arial"/>
                <w:color w:val="000000"/>
                <w:szCs w:val="18"/>
              </w:rPr>
              <w:t>61</w:t>
            </w:r>
          </w:p>
        </w:tc>
      </w:tr>
      <w:tr w:rsidR="0043359D" w:rsidRPr="009D0FED" w14:paraId="1B829894" w14:textId="77777777" w:rsidTr="0043359D">
        <w:trPr>
          <w:trHeight w:val="227"/>
        </w:trPr>
        <w:tc>
          <w:tcPr>
            <w:tcW w:w="887" w:type="pct"/>
            <w:shd w:val="clear" w:color="auto" w:fill="auto"/>
            <w:vAlign w:val="center"/>
          </w:tcPr>
          <w:p w14:paraId="76745026"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733C766"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bottom w:val="single" w:sz="2" w:space="0" w:color="BFBFBF" w:themeColor="background1" w:themeShade="BF"/>
            </w:tcBorders>
            <w:vAlign w:val="center"/>
          </w:tcPr>
          <w:p w14:paraId="48758F29" w14:textId="75F30CD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1020271" w14:textId="0737368D"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5248E22" w14:textId="3385AA2D"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66D631B" w14:textId="4DCA281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D7FB17E" w14:textId="60170EA5"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16C8E879" w14:textId="79ADBA4D"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48B1830" w14:textId="28E23FB8"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72BC60C" w14:textId="174A94B2"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559A7AE" w14:textId="16AB9CA8"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r>
      <w:tr w:rsidR="004056BF" w:rsidRPr="009D0FED" w14:paraId="163094AE" w14:textId="77777777" w:rsidTr="0043359D">
        <w:trPr>
          <w:trHeight w:val="227"/>
        </w:trPr>
        <w:tc>
          <w:tcPr>
            <w:tcW w:w="887" w:type="pct"/>
            <w:shd w:val="clear" w:color="auto" w:fill="auto"/>
            <w:vAlign w:val="center"/>
          </w:tcPr>
          <w:p w14:paraId="7C241B7C" w14:textId="77777777" w:rsidR="004056BF" w:rsidRPr="00DD2BB0" w:rsidRDefault="004056BF" w:rsidP="004056BF">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103F6D52" w14:textId="77777777" w:rsidR="004056BF" w:rsidRPr="00DD2BB0" w:rsidRDefault="004056BF" w:rsidP="004056BF">
            <w:pPr>
              <w:spacing w:after="0"/>
              <w:contextualSpacing/>
              <w:rPr>
                <w:rFonts w:cstheme="minorHAnsi"/>
                <w:color w:val="000000"/>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bottom w:val="single" w:sz="2" w:space="0" w:color="BFBFBF" w:themeColor="background1" w:themeShade="BF"/>
            </w:tcBorders>
            <w:vAlign w:val="center"/>
          </w:tcPr>
          <w:p w14:paraId="6C518D45"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FA58FE6"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D8E1989"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F767257"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E0D37B6"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C1F4598"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6BD9117"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173F406"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8656DC2" w14:textId="77777777" w:rsidR="004056BF" w:rsidRPr="0043359D" w:rsidRDefault="004056BF" w:rsidP="0043359D">
            <w:pPr>
              <w:spacing w:after="0"/>
              <w:contextualSpacing/>
              <w:jc w:val="center"/>
              <w:rPr>
                <w:rFonts w:cs="Arial"/>
                <w:color w:val="auto"/>
                <w:szCs w:val="18"/>
              </w:rPr>
            </w:pPr>
            <w:r w:rsidRPr="0043359D">
              <w:rPr>
                <w:rFonts w:cs="Arial"/>
                <w:color w:val="auto"/>
                <w:szCs w:val="18"/>
              </w:rPr>
              <w:t>0</w:t>
            </w:r>
          </w:p>
        </w:tc>
      </w:tr>
      <w:tr w:rsidR="0043359D" w:rsidRPr="009D0FED" w14:paraId="6D53E540" w14:textId="77777777" w:rsidTr="0043359D">
        <w:trPr>
          <w:trHeight w:val="227"/>
        </w:trPr>
        <w:tc>
          <w:tcPr>
            <w:tcW w:w="887" w:type="pct"/>
            <w:shd w:val="clear" w:color="auto" w:fill="auto"/>
            <w:vAlign w:val="center"/>
          </w:tcPr>
          <w:p w14:paraId="60C48B96"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F2BD20E"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7F2657BF" w14:textId="0601131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D01338B" w14:textId="0455D9D5" w:rsidR="0043359D" w:rsidRPr="0043359D" w:rsidRDefault="0043359D" w:rsidP="0043359D">
            <w:pPr>
              <w:spacing w:after="0"/>
              <w:contextualSpacing/>
              <w:jc w:val="center"/>
              <w:rPr>
                <w:rFonts w:cs="Arial"/>
                <w:color w:val="auto"/>
                <w:szCs w:val="18"/>
              </w:rPr>
            </w:pPr>
            <w:r w:rsidRPr="0043359D">
              <w:rPr>
                <w:rFonts w:cs="Arial"/>
                <w:color w:val="000000"/>
                <w:szCs w:val="18"/>
              </w:rPr>
              <w:t>4</w:t>
            </w:r>
          </w:p>
        </w:tc>
        <w:tc>
          <w:tcPr>
            <w:tcW w:w="350" w:type="pct"/>
            <w:tcBorders>
              <w:top w:val="single" w:sz="2" w:space="0" w:color="BFBFBF" w:themeColor="background1" w:themeShade="BF"/>
              <w:bottom w:val="single" w:sz="2" w:space="0" w:color="BFBFBF" w:themeColor="background1" w:themeShade="BF"/>
            </w:tcBorders>
            <w:vAlign w:val="center"/>
          </w:tcPr>
          <w:p w14:paraId="322350C3" w14:textId="4757028B"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0FDE06A9" w14:textId="35087080"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3B22F40" w14:textId="2365487D"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75CB8A61" w14:textId="6C166C0B"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C88AD2B" w14:textId="1995A4F8"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267FCE6" w14:textId="51ADC80B"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A5DD8D3" w14:textId="3E4AD88F" w:rsidR="0043359D" w:rsidRPr="0043359D" w:rsidRDefault="0043359D" w:rsidP="0043359D">
            <w:pPr>
              <w:spacing w:after="0"/>
              <w:contextualSpacing/>
              <w:jc w:val="center"/>
              <w:rPr>
                <w:rFonts w:cs="Arial"/>
                <w:color w:val="auto"/>
                <w:szCs w:val="18"/>
              </w:rPr>
            </w:pPr>
            <w:r w:rsidRPr="0043359D">
              <w:rPr>
                <w:rFonts w:cs="Arial"/>
                <w:color w:val="000000"/>
                <w:szCs w:val="18"/>
              </w:rPr>
              <w:t>9</w:t>
            </w:r>
          </w:p>
        </w:tc>
      </w:tr>
      <w:tr w:rsidR="0043359D" w:rsidRPr="009D0FED" w14:paraId="68748E27" w14:textId="77777777" w:rsidTr="0043359D">
        <w:trPr>
          <w:trHeight w:val="227"/>
        </w:trPr>
        <w:tc>
          <w:tcPr>
            <w:tcW w:w="887" w:type="pct"/>
            <w:tcBorders>
              <w:bottom w:val="single" w:sz="4" w:space="0" w:color="auto"/>
            </w:tcBorders>
            <w:shd w:val="clear" w:color="auto" w:fill="auto"/>
            <w:vAlign w:val="center"/>
          </w:tcPr>
          <w:p w14:paraId="468EB6D8"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6C095A34"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3DD65FA6" w14:textId="5E70250C"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420265D" w14:textId="29182950"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4" w:space="0" w:color="auto"/>
            </w:tcBorders>
            <w:vAlign w:val="center"/>
          </w:tcPr>
          <w:p w14:paraId="406CAD6E" w14:textId="50F7A3F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446212A" w14:textId="6604D483"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17317AF" w14:textId="1F6905E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7605CBB" w14:textId="6EE2A993"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6D248B4" w14:textId="27B7673A"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3C3BE1E8" w14:textId="113C77D5"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605643D1" w14:textId="0F39D796"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r>
      <w:tr w:rsidR="0043359D" w:rsidRPr="009D0FED" w14:paraId="0FAC5CEB" w14:textId="77777777" w:rsidTr="0043359D">
        <w:trPr>
          <w:trHeight w:val="227"/>
        </w:trPr>
        <w:tc>
          <w:tcPr>
            <w:tcW w:w="887" w:type="pct"/>
            <w:tcBorders>
              <w:top w:val="single" w:sz="4" w:space="0" w:color="auto"/>
              <w:bottom w:val="nil"/>
            </w:tcBorders>
            <w:shd w:val="clear" w:color="auto" w:fill="auto"/>
            <w:vAlign w:val="center"/>
          </w:tcPr>
          <w:p w14:paraId="5A7E5737" w14:textId="6C7434C0" w:rsidR="0043359D" w:rsidRDefault="0043359D" w:rsidP="0043359D">
            <w:pPr>
              <w:spacing w:after="0"/>
              <w:contextualSpacing/>
              <w:rPr>
                <w:rFonts w:cstheme="minorHAnsi"/>
                <w:szCs w:val="18"/>
              </w:rPr>
            </w:pPr>
            <w:r>
              <w:rPr>
                <w:rFonts w:cstheme="minorHAnsi"/>
                <w:szCs w:val="18"/>
              </w:rPr>
              <w:t>NDM, 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BE4CC25" w14:textId="77777777" w:rsidR="0043359D" w:rsidRPr="00946FA6" w:rsidRDefault="0043359D" w:rsidP="0043359D">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378883F" w14:textId="6FC00BE9"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13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0FCCCD" w14:textId="52502621"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14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330AE3D" w14:textId="3C0EC832"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D9924DD" w14:textId="40455237"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7280FCC" w14:textId="661A1CBE"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6F2D2F6" w14:textId="736B74B8"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C93F6A3" w14:textId="7B10E22D"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5369D229" w14:textId="1133924A"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1</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1DB04DFB" w14:textId="7C02CA9A"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37</w:t>
            </w:r>
          </w:p>
        </w:tc>
      </w:tr>
      <w:tr w:rsidR="0043359D" w:rsidRPr="009D0FED" w14:paraId="030F27DD" w14:textId="77777777" w:rsidTr="0043359D">
        <w:trPr>
          <w:trHeight w:val="227"/>
        </w:trPr>
        <w:tc>
          <w:tcPr>
            <w:tcW w:w="887" w:type="pct"/>
            <w:tcBorders>
              <w:top w:val="nil"/>
            </w:tcBorders>
            <w:shd w:val="clear" w:color="auto" w:fill="auto"/>
            <w:vAlign w:val="center"/>
          </w:tcPr>
          <w:p w14:paraId="627568D4"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4D437577" w14:textId="77777777" w:rsidR="0043359D" w:rsidRPr="00BD10A4" w:rsidRDefault="0043359D" w:rsidP="0043359D">
            <w:pPr>
              <w:spacing w:after="0"/>
              <w:contextualSpacing/>
              <w:rPr>
                <w:rFonts w:cstheme="minorHAnsi"/>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bottom w:val="single" w:sz="2" w:space="0" w:color="BFBFBF" w:themeColor="background1" w:themeShade="BF"/>
            </w:tcBorders>
            <w:vAlign w:val="center"/>
          </w:tcPr>
          <w:p w14:paraId="2FFE3803" w14:textId="19624B53" w:rsidR="0043359D" w:rsidRPr="0043359D" w:rsidRDefault="0043359D" w:rsidP="0043359D">
            <w:pPr>
              <w:spacing w:after="0"/>
              <w:contextualSpacing/>
              <w:jc w:val="center"/>
              <w:rPr>
                <w:rFonts w:cs="Arial"/>
                <w:color w:val="auto"/>
                <w:szCs w:val="18"/>
              </w:rPr>
            </w:pPr>
            <w:r w:rsidRPr="0043359D">
              <w:rPr>
                <w:rFonts w:cs="Arial"/>
                <w:color w:val="000000"/>
                <w:szCs w:val="18"/>
              </w:rPr>
              <w:t>11</w:t>
            </w:r>
          </w:p>
        </w:tc>
        <w:tc>
          <w:tcPr>
            <w:tcW w:w="350" w:type="pct"/>
            <w:tcBorders>
              <w:top w:val="single" w:sz="2" w:space="0" w:color="BFBFBF" w:themeColor="background1" w:themeShade="BF"/>
              <w:bottom w:val="single" w:sz="2" w:space="0" w:color="BFBFBF" w:themeColor="background1" w:themeShade="BF"/>
            </w:tcBorders>
            <w:vAlign w:val="center"/>
          </w:tcPr>
          <w:p w14:paraId="46B7A681" w14:textId="2620C857" w:rsidR="0043359D" w:rsidRPr="0043359D" w:rsidRDefault="0043359D" w:rsidP="0043359D">
            <w:pPr>
              <w:spacing w:after="0"/>
              <w:contextualSpacing/>
              <w:jc w:val="center"/>
              <w:rPr>
                <w:rFonts w:cs="Arial"/>
                <w:color w:val="auto"/>
                <w:szCs w:val="18"/>
              </w:rPr>
            </w:pPr>
            <w:r w:rsidRPr="0043359D">
              <w:rPr>
                <w:rFonts w:cs="Arial"/>
                <w:color w:val="000000"/>
                <w:szCs w:val="18"/>
              </w:rPr>
              <w:t>10</w:t>
            </w:r>
          </w:p>
        </w:tc>
        <w:tc>
          <w:tcPr>
            <w:tcW w:w="350" w:type="pct"/>
            <w:tcBorders>
              <w:top w:val="single" w:sz="2" w:space="0" w:color="BFBFBF" w:themeColor="background1" w:themeShade="BF"/>
              <w:bottom w:val="single" w:sz="2" w:space="0" w:color="BFBFBF" w:themeColor="background1" w:themeShade="BF"/>
            </w:tcBorders>
            <w:vAlign w:val="center"/>
          </w:tcPr>
          <w:p w14:paraId="0E7B6D6C" w14:textId="223598C9" w:rsidR="0043359D" w:rsidRPr="0043359D" w:rsidRDefault="0043359D" w:rsidP="0043359D">
            <w:pPr>
              <w:spacing w:after="0"/>
              <w:contextualSpacing/>
              <w:jc w:val="center"/>
              <w:rPr>
                <w:rFonts w:cs="Arial"/>
                <w:color w:val="auto"/>
                <w:szCs w:val="18"/>
              </w:rPr>
            </w:pPr>
            <w:r w:rsidRPr="0043359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30217172" w14:textId="2AB63558"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E09F883" w14:textId="67F45238"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F8F61C1" w14:textId="469D01E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AA5EA61" w14:textId="1EED00FB"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3A1D46BB" w14:textId="38E8CC75"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452" w:type="pct"/>
            <w:tcBorders>
              <w:top w:val="single" w:sz="2" w:space="0" w:color="BFBFBF" w:themeColor="background1" w:themeShade="BF"/>
              <w:bottom w:val="single" w:sz="2" w:space="0" w:color="BFBFBF" w:themeColor="background1" w:themeShade="BF"/>
            </w:tcBorders>
            <w:vAlign w:val="center"/>
          </w:tcPr>
          <w:p w14:paraId="102F5651" w14:textId="3A8F3692" w:rsidR="0043359D" w:rsidRPr="0043359D" w:rsidRDefault="0043359D" w:rsidP="0043359D">
            <w:pPr>
              <w:spacing w:after="0"/>
              <w:contextualSpacing/>
              <w:jc w:val="center"/>
              <w:rPr>
                <w:rFonts w:cs="Arial"/>
                <w:color w:val="auto"/>
                <w:szCs w:val="18"/>
              </w:rPr>
            </w:pPr>
            <w:r w:rsidRPr="0043359D">
              <w:rPr>
                <w:rFonts w:cs="Arial"/>
                <w:color w:val="000000"/>
                <w:szCs w:val="18"/>
              </w:rPr>
              <w:t>26</w:t>
            </w:r>
          </w:p>
        </w:tc>
      </w:tr>
      <w:tr w:rsidR="0043359D" w:rsidRPr="009D0FED" w14:paraId="1DC7BF9C" w14:textId="77777777" w:rsidTr="0043359D">
        <w:trPr>
          <w:trHeight w:val="227"/>
        </w:trPr>
        <w:tc>
          <w:tcPr>
            <w:tcW w:w="887" w:type="pct"/>
            <w:shd w:val="clear" w:color="auto" w:fill="auto"/>
            <w:vAlign w:val="center"/>
          </w:tcPr>
          <w:p w14:paraId="7778F2DE"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60A2795"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bottom w:val="single" w:sz="2" w:space="0" w:color="BFBFBF" w:themeColor="background1" w:themeShade="BF"/>
            </w:tcBorders>
            <w:vAlign w:val="center"/>
          </w:tcPr>
          <w:p w14:paraId="7E9D767C" w14:textId="4A828420"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9D780E2" w14:textId="676BF678"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785875" w14:textId="7E0E5B70"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E6722C" w14:textId="56DD6651"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DB6CA84" w14:textId="6D4045D3"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83FD32" w14:textId="4FDC4F44"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A955FCC" w14:textId="2BD5D1D0"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F890008" w14:textId="35BEA558"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5D31489" w14:textId="5D49D673" w:rsidR="0043359D" w:rsidRPr="0043359D" w:rsidRDefault="0043359D" w:rsidP="0043359D">
            <w:pPr>
              <w:spacing w:after="0"/>
              <w:contextualSpacing/>
              <w:jc w:val="center"/>
              <w:rPr>
                <w:rFonts w:cs="Arial"/>
                <w:color w:val="auto"/>
                <w:szCs w:val="18"/>
              </w:rPr>
            </w:pPr>
            <w:r w:rsidRPr="0043359D">
              <w:rPr>
                <w:rFonts w:cs="Arial"/>
                <w:color w:val="auto"/>
                <w:szCs w:val="18"/>
              </w:rPr>
              <w:t>0</w:t>
            </w:r>
          </w:p>
        </w:tc>
      </w:tr>
      <w:tr w:rsidR="0043359D" w:rsidRPr="009D0FED" w14:paraId="141DABDA" w14:textId="77777777" w:rsidTr="0043359D">
        <w:trPr>
          <w:trHeight w:val="227"/>
        </w:trPr>
        <w:tc>
          <w:tcPr>
            <w:tcW w:w="887" w:type="pct"/>
            <w:shd w:val="clear" w:color="auto" w:fill="auto"/>
            <w:vAlign w:val="center"/>
          </w:tcPr>
          <w:p w14:paraId="130E9679"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31AF486B"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bottom w:val="single" w:sz="2" w:space="0" w:color="BFBFBF" w:themeColor="background1" w:themeShade="BF"/>
            </w:tcBorders>
            <w:vAlign w:val="center"/>
          </w:tcPr>
          <w:p w14:paraId="2C7A0E02" w14:textId="70B06641"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1783419" w14:textId="21D7E7D9"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7386F6" w14:textId="04946077"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7A0D6A13" w14:textId="42A0647A"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FAB4B84" w14:textId="67CF6FFB"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97D0775" w14:textId="763F2769"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C93DAC2" w14:textId="495D0CDF"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F3C3AB6" w14:textId="19159BD6"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4A54A3C" w14:textId="6ABA317A"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r>
      <w:tr w:rsidR="0043359D" w:rsidRPr="009D0FED" w14:paraId="4FA6D8C6" w14:textId="77777777" w:rsidTr="0043359D">
        <w:trPr>
          <w:trHeight w:val="227"/>
        </w:trPr>
        <w:tc>
          <w:tcPr>
            <w:tcW w:w="887" w:type="pct"/>
            <w:shd w:val="clear" w:color="auto" w:fill="auto"/>
            <w:vAlign w:val="center"/>
          </w:tcPr>
          <w:p w14:paraId="51568BAF"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003988FA"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A488E7A" w14:textId="7BE43380"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0C8EA5E2" w14:textId="0B233942"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77E7C82" w14:textId="16486F7C"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2A7B63EA" w14:textId="64C3AC8E"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AB4D5EF" w14:textId="72FB02BE"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66800811" w14:textId="37ADBE2E"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8C250A3" w14:textId="1B5527E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319C5C9A" w14:textId="47EB56A6"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6993C30" w14:textId="71E3D265" w:rsidR="0043359D" w:rsidRPr="0043359D" w:rsidRDefault="0043359D" w:rsidP="0043359D">
            <w:pPr>
              <w:spacing w:after="0"/>
              <w:contextualSpacing/>
              <w:jc w:val="center"/>
              <w:rPr>
                <w:rFonts w:cs="Arial"/>
                <w:color w:val="auto"/>
                <w:szCs w:val="18"/>
              </w:rPr>
            </w:pPr>
            <w:r w:rsidRPr="0043359D">
              <w:rPr>
                <w:rFonts w:cs="Arial"/>
                <w:color w:val="000000"/>
                <w:szCs w:val="18"/>
              </w:rPr>
              <w:t>7</w:t>
            </w:r>
          </w:p>
        </w:tc>
      </w:tr>
      <w:tr w:rsidR="0043359D" w:rsidRPr="009D0FED" w14:paraId="038D2148" w14:textId="77777777" w:rsidTr="0043359D">
        <w:trPr>
          <w:trHeight w:val="227"/>
        </w:trPr>
        <w:tc>
          <w:tcPr>
            <w:tcW w:w="887" w:type="pct"/>
            <w:tcBorders>
              <w:bottom w:val="single" w:sz="4" w:space="0" w:color="auto"/>
            </w:tcBorders>
            <w:shd w:val="clear" w:color="auto" w:fill="auto"/>
            <w:vAlign w:val="center"/>
          </w:tcPr>
          <w:p w14:paraId="4ED70DE1" w14:textId="77777777" w:rsidR="0043359D" w:rsidRPr="00DD2BB0"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B3C446F" w14:textId="77777777" w:rsidR="0043359D" w:rsidRPr="00DD2BB0" w:rsidRDefault="0043359D" w:rsidP="0043359D">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421A2C0B" w14:textId="6BD390BA"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118740C" w14:textId="54EE2C39" w:rsidR="0043359D" w:rsidRPr="0043359D" w:rsidRDefault="0043359D" w:rsidP="0043359D">
            <w:pPr>
              <w:spacing w:after="0"/>
              <w:contextualSpacing/>
              <w:jc w:val="center"/>
              <w:rPr>
                <w:rFonts w:cs="Arial"/>
                <w:color w:val="auto"/>
                <w:szCs w:val="18"/>
              </w:rPr>
            </w:pPr>
            <w:r w:rsidRPr="0043359D">
              <w:rPr>
                <w:rFonts w:cs="Arial"/>
                <w:color w:val="000000"/>
                <w:szCs w:val="18"/>
              </w:rPr>
              <w:t>3</w:t>
            </w:r>
          </w:p>
        </w:tc>
        <w:tc>
          <w:tcPr>
            <w:tcW w:w="350" w:type="pct"/>
            <w:tcBorders>
              <w:top w:val="single" w:sz="2" w:space="0" w:color="BFBFBF" w:themeColor="background1" w:themeShade="BF"/>
              <w:bottom w:val="single" w:sz="4" w:space="0" w:color="auto"/>
            </w:tcBorders>
            <w:vAlign w:val="center"/>
          </w:tcPr>
          <w:p w14:paraId="22289FDE" w14:textId="7BA2A558"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B89C146" w14:textId="15026BC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EC84D32" w14:textId="65345743"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546402F" w14:textId="612FF89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319121C" w14:textId="7CE29D15"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43D87724" w14:textId="52506AB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625F780B" w14:textId="0C3B38A8" w:rsidR="0043359D" w:rsidRPr="0043359D" w:rsidRDefault="0043359D" w:rsidP="0043359D">
            <w:pPr>
              <w:spacing w:after="0"/>
              <w:contextualSpacing/>
              <w:jc w:val="center"/>
              <w:rPr>
                <w:rFonts w:cs="Arial"/>
                <w:color w:val="auto"/>
                <w:szCs w:val="18"/>
              </w:rPr>
            </w:pPr>
            <w:r w:rsidRPr="0043359D">
              <w:rPr>
                <w:rFonts w:cs="Arial"/>
                <w:color w:val="000000"/>
                <w:szCs w:val="18"/>
              </w:rPr>
              <w:t>3</w:t>
            </w:r>
          </w:p>
        </w:tc>
      </w:tr>
      <w:tr w:rsidR="0043359D" w:rsidRPr="009D0FED" w14:paraId="0FB053C8" w14:textId="77777777" w:rsidTr="0043359D">
        <w:trPr>
          <w:trHeight w:val="227"/>
        </w:trPr>
        <w:tc>
          <w:tcPr>
            <w:tcW w:w="887" w:type="pct"/>
            <w:tcBorders>
              <w:top w:val="single" w:sz="4" w:space="0" w:color="auto"/>
              <w:bottom w:val="nil"/>
            </w:tcBorders>
            <w:shd w:val="clear" w:color="auto" w:fill="auto"/>
            <w:vAlign w:val="center"/>
          </w:tcPr>
          <w:p w14:paraId="58426E1E" w14:textId="468C2DE6" w:rsidR="0043359D" w:rsidRPr="00DD2BB0" w:rsidRDefault="0043359D" w:rsidP="0043359D">
            <w:pPr>
              <w:spacing w:after="0"/>
              <w:contextualSpacing/>
              <w:rPr>
                <w:rFonts w:cstheme="minorHAnsi"/>
                <w:szCs w:val="18"/>
              </w:rPr>
            </w:pPr>
            <w:r>
              <w:rPr>
                <w:rFonts w:asciiTheme="minorHAnsi" w:hAnsiTheme="minorHAnsi" w:cstheme="minorHAnsi"/>
                <w:color w:val="000000"/>
                <w:szCs w:val="18"/>
              </w:rPr>
              <w:t>KPC</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07876020" w14:textId="77777777" w:rsidR="0043359D" w:rsidRPr="0022237C" w:rsidRDefault="0043359D" w:rsidP="0043359D">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F7F5C53" w14:textId="175F39FC"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405DEE8" w14:textId="26A98214"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10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0451C68" w14:textId="46FA516A"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65FAF7A" w14:textId="2E3C5EDA"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FDBB22A" w14:textId="3C0D565B"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A4EBCBD" w14:textId="0CE78750"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9AB8370" w14:textId="693CD151"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73DE454A" w14:textId="21A02387"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1150D69" w14:textId="1B08826F" w:rsidR="0043359D" w:rsidRPr="0043359D" w:rsidRDefault="0043359D" w:rsidP="0043359D">
            <w:pPr>
              <w:spacing w:after="0"/>
              <w:contextualSpacing/>
              <w:jc w:val="center"/>
              <w:rPr>
                <w:rFonts w:cs="Arial"/>
                <w:b/>
                <w:bCs/>
                <w:color w:val="auto"/>
                <w:szCs w:val="18"/>
              </w:rPr>
            </w:pPr>
            <w:r w:rsidRPr="0043359D">
              <w:rPr>
                <w:rFonts w:cs="Arial"/>
                <w:b/>
                <w:bCs/>
                <w:color w:val="000000"/>
                <w:szCs w:val="18"/>
              </w:rPr>
              <w:t>14</w:t>
            </w:r>
          </w:p>
        </w:tc>
      </w:tr>
      <w:tr w:rsidR="0043359D" w:rsidRPr="009D0FED" w14:paraId="5E234FAF" w14:textId="77777777" w:rsidTr="0043359D">
        <w:trPr>
          <w:trHeight w:val="227"/>
        </w:trPr>
        <w:tc>
          <w:tcPr>
            <w:tcW w:w="887" w:type="pct"/>
            <w:tcBorders>
              <w:top w:val="nil"/>
            </w:tcBorders>
            <w:shd w:val="clear" w:color="auto" w:fill="auto"/>
            <w:vAlign w:val="center"/>
          </w:tcPr>
          <w:p w14:paraId="7A8AE2F0" w14:textId="77777777" w:rsidR="0043359D" w:rsidRDefault="0043359D" w:rsidP="0043359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3D3115BC" w14:textId="77777777" w:rsidR="0043359D" w:rsidRPr="00946FA6" w:rsidRDefault="0043359D" w:rsidP="0043359D">
            <w:pPr>
              <w:spacing w:after="0"/>
              <w:contextualSpacing/>
              <w:rPr>
                <w:rFonts w:cstheme="minorHAnsi"/>
                <w:b/>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bottom w:val="single" w:sz="2" w:space="0" w:color="BFBFBF" w:themeColor="background1" w:themeShade="BF"/>
            </w:tcBorders>
            <w:vAlign w:val="center"/>
          </w:tcPr>
          <w:p w14:paraId="1F1BB394" w14:textId="2B68629C"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4C4E5EC" w14:textId="170CE71D" w:rsidR="0043359D" w:rsidRPr="0043359D" w:rsidRDefault="0043359D" w:rsidP="0043359D">
            <w:pPr>
              <w:spacing w:after="0"/>
              <w:contextualSpacing/>
              <w:jc w:val="center"/>
              <w:rPr>
                <w:rFonts w:cs="Arial"/>
                <w:color w:val="auto"/>
                <w:szCs w:val="18"/>
              </w:rPr>
            </w:pPr>
            <w:r w:rsidRPr="0043359D">
              <w:rPr>
                <w:rFonts w:cs="Arial"/>
                <w:color w:val="000000"/>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10B54835" w14:textId="74EBCF22"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59FD8F2" w14:textId="73ED32F9"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0527E87" w14:textId="616B857E"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67CCC6E0" w14:textId="483A0FFA"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5F6644E" w14:textId="3ABEDBFF"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872D183" w14:textId="79DA87ED"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77DC6BDF" w14:textId="688FA5BD" w:rsidR="0043359D" w:rsidRPr="0043359D" w:rsidRDefault="0043359D" w:rsidP="0043359D">
            <w:pPr>
              <w:spacing w:after="0"/>
              <w:contextualSpacing/>
              <w:jc w:val="center"/>
              <w:rPr>
                <w:rFonts w:cs="Arial"/>
                <w:color w:val="auto"/>
                <w:szCs w:val="18"/>
              </w:rPr>
            </w:pPr>
            <w:r w:rsidRPr="0043359D">
              <w:rPr>
                <w:rFonts w:cs="Arial"/>
                <w:color w:val="000000"/>
                <w:szCs w:val="18"/>
              </w:rPr>
              <w:t>9</w:t>
            </w:r>
          </w:p>
        </w:tc>
      </w:tr>
      <w:tr w:rsidR="0043359D" w:rsidRPr="009D0FED" w14:paraId="4634E419" w14:textId="77777777" w:rsidTr="0043359D">
        <w:trPr>
          <w:trHeight w:val="227"/>
        </w:trPr>
        <w:tc>
          <w:tcPr>
            <w:tcW w:w="887" w:type="pct"/>
            <w:shd w:val="clear" w:color="auto" w:fill="auto"/>
            <w:vAlign w:val="center"/>
          </w:tcPr>
          <w:p w14:paraId="0BB4C837" w14:textId="77777777" w:rsidR="0043359D" w:rsidRDefault="0043359D" w:rsidP="0043359D">
            <w:pPr>
              <w:spacing w:after="0"/>
              <w:contextualSpacing/>
              <w:rPr>
                <w:rFonts w:cstheme="minorHAnsi"/>
                <w:szCs w:val="18"/>
              </w:rPr>
            </w:pPr>
          </w:p>
        </w:tc>
        <w:tc>
          <w:tcPr>
            <w:tcW w:w="860" w:type="pct"/>
            <w:tcBorders>
              <w:top w:val="single" w:sz="2" w:space="0" w:color="BFBFBF" w:themeColor="background1" w:themeShade="BF"/>
            </w:tcBorders>
            <w:vAlign w:val="center"/>
          </w:tcPr>
          <w:p w14:paraId="31719F14" w14:textId="77777777" w:rsidR="0043359D" w:rsidRPr="00DD2BB0" w:rsidRDefault="0043359D" w:rsidP="0043359D">
            <w:pPr>
              <w:spacing w:after="0"/>
              <w:contextualSpacing/>
              <w:rPr>
                <w:rFonts w:cstheme="minorHAnsi"/>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tcBorders>
            <w:vAlign w:val="center"/>
          </w:tcPr>
          <w:p w14:paraId="6EF08579" w14:textId="57E2D5E7"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1C3D708A" w14:textId="6A527D4F" w:rsidR="0043359D" w:rsidRPr="0043359D" w:rsidRDefault="0043359D" w:rsidP="0043359D">
            <w:pPr>
              <w:spacing w:after="0"/>
              <w:contextualSpacing/>
              <w:jc w:val="center"/>
              <w:rPr>
                <w:rFonts w:cs="Arial"/>
                <w:color w:val="auto"/>
                <w:szCs w:val="18"/>
              </w:rPr>
            </w:pPr>
            <w:r w:rsidRPr="0043359D">
              <w:rPr>
                <w:rFonts w:cs="Arial"/>
                <w:color w:val="000000"/>
                <w:szCs w:val="18"/>
              </w:rPr>
              <w:t>1</w:t>
            </w:r>
          </w:p>
        </w:tc>
        <w:tc>
          <w:tcPr>
            <w:tcW w:w="350" w:type="pct"/>
            <w:tcBorders>
              <w:top w:val="single" w:sz="2" w:space="0" w:color="BFBFBF" w:themeColor="background1" w:themeShade="BF"/>
            </w:tcBorders>
            <w:vAlign w:val="center"/>
          </w:tcPr>
          <w:p w14:paraId="7C132217" w14:textId="46C4359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050FC2E5" w14:textId="0BBD9E53"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tcBorders>
            <w:vAlign w:val="center"/>
          </w:tcPr>
          <w:p w14:paraId="48B48C74" w14:textId="43EECEF5"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517D1FFF" w14:textId="2CBA0E70"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48415C04" w14:textId="449E8445"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tcBorders>
            <w:vAlign w:val="center"/>
          </w:tcPr>
          <w:p w14:paraId="0E73F241" w14:textId="48D09C81"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tcBorders>
            <w:vAlign w:val="center"/>
          </w:tcPr>
          <w:p w14:paraId="11215134" w14:textId="4E94C938" w:rsidR="0043359D" w:rsidRPr="0043359D" w:rsidRDefault="0043359D" w:rsidP="0043359D">
            <w:pPr>
              <w:spacing w:after="0"/>
              <w:contextualSpacing/>
              <w:jc w:val="center"/>
              <w:rPr>
                <w:rFonts w:cs="Arial"/>
                <w:color w:val="auto"/>
                <w:szCs w:val="18"/>
              </w:rPr>
            </w:pPr>
            <w:r w:rsidRPr="0043359D">
              <w:rPr>
                <w:rFonts w:cs="Arial"/>
                <w:color w:val="000000"/>
                <w:szCs w:val="18"/>
              </w:rPr>
              <w:t>3</w:t>
            </w:r>
          </w:p>
        </w:tc>
      </w:tr>
      <w:tr w:rsidR="00F017E5" w:rsidRPr="009D0FED" w14:paraId="66D326D1" w14:textId="77777777" w:rsidTr="0043359D">
        <w:trPr>
          <w:trHeight w:val="227"/>
        </w:trPr>
        <w:tc>
          <w:tcPr>
            <w:tcW w:w="887" w:type="pct"/>
            <w:shd w:val="clear" w:color="auto" w:fill="auto"/>
            <w:vAlign w:val="center"/>
          </w:tcPr>
          <w:p w14:paraId="761F735D" w14:textId="77777777" w:rsidR="00F017E5" w:rsidRDefault="00F017E5" w:rsidP="00F017E5">
            <w:pPr>
              <w:spacing w:after="0"/>
              <w:contextualSpacing/>
              <w:rPr>
                <w:rFonts w:cstheme="minorHAnsi"/>
                <w:szCs w:val="18"/>
              </w:rPr>
            </w:pPr>
          </w:p>
        </w:tc>
        <w:tc>
          <w:tcPr>
            <w:tcW w:w="860" w:type="pct"/>
            <w:tcBorders>
              <w:top w:val="single" w:sz="2" w:space="0" w:color="BFBFBF" w:themeColor="background1" w:themeShade="BF"/>
            </w:tcBorders>
            <w:vAlign w:val="center"/>
          </w:tcPr>
          <w:p w14:paraId="2F99A049" w14:textId="77777777" w:rsidR="00F017E5" w:rsidRPr="00DD2BB0" w:rsidRDefault="00F017E5" w:rsidP="00F017E5">
            <w:pPr>
              <w:spacing w:after="0"/>
              <w:contextualSpacing/>
              <w:rPr>
                <w:rFonts w:cstheme="minorHAnsi"/>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tcBorders>
            <w:vAlign w:val="center"/>
          </w:tcPr>
          <w:p w14:paraId="33A6E0C5"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2409ADA6"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2257891B"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13339572"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3CF8F894"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36650827"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5CF69775"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1" w:type="pct"/>
            <w:tcBorders>
              <w:top w:val="single" w:sz="2" w:space="0" w:color="BFBFBF" w:themeColor="background1" w:themeShade="BF"/>
            </w:tcBorders>
            <w:vAlign w:val="center"/>
          </w:tcPr>
          <w:p w14:paraId="7B1D54CB"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452" w:type="pct"/>
            <w:tcBorders>
              <w:top w:val="single" w:sz="2" w:space="0" w:color="BFBFBF" w:themeColor="background1" w:themeShade="BF"/>
            </w:tcBorders>
            <w:vAlign w:val="center"/>
          </w:tcPr>
          <w:p w14:paraId="2F4AE22A"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r>
      <w:tr w:rsidR="00F017E5" w:rsidRPr="009D0FED" w14:paraId="3DA49FF6" w14:textId="77777777" w:rsidTr="0043359D">
        <w:trPr>
          <w:trHeight w:val="227"/>
        </w:trPr>
        <w:tc>
          <w:tcPr>
            <w:tcW w:w="887" w:type="pct"/>
            <w:shd w:val="clear" w:color="auto" w:fill="auto"/>
            <w:vAlign w:val="center"/>
          </w:tcPr>
          <w:p w14:paraId="4D851DA8" w14:textId="77777777" w:rsidR="00F017E5" w:rsidRDefault="00F017E5" w:rsidP="00F017E5">
            <w:pPr>
              <w:spacing w:after="0"/>
              <w:contextualSpacing/>
              <w:rPr>
                <w:rFonts w:cstheme="minorHAnsi"/>
                <w:szCs w:val="18"/>
              </w:rPr>
            </w:pPr>
          </w:p>
        </w:tc>
        <w:tc>
          <w:tcPr>
            <w:tcW w:w="860" w:type="pct"/>
            <w:tcBorders>
              <w:top w:val="single" w:sz="2" w:space="0" w:color="BFBFBF" w:themeColor="background1" w:themeShade="BF"/>
            </w:tcBorders>
            <w:vAlign w:val="center"/>
          </w:tcPr>
          <w:p w14:paraId="06CF87EF" w14:textId="77777777" w:rsidR="00F017E5" w:rsidRPr="00DD2BB0" w:rsidRDefault="00F017E5" w:rsidP="00F017E5">
            <w:pPr>
              <w:spacing w:after="0"/>
              <w:contextualSpacing/>
              <w:rPr>
                <w:rFonts w:cstheme="minorHAnsi"/>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tcBorders>
            <w:vAlign w:val="center"/>
          </w:tcPr>
          <w:p w14:paraId="629E7D64"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753D4D8D"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4BD50D76"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47724FCB"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076BF61E"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53CD886E"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0" w:type="pct"/>
            <w:tcBorders>
              <w:top w:val="single" w:sz="2" w:space="0" w:color="BFBFBF" w:themeColor="background1" w:themeShade="BF"/>
            </w:tcBorders>
            <w:vAlign w:val="center"/>
          </w:tcPr>
          <w:p w14:paraId="0EF7D242"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351" w:type="pct"/>
            <w:tcBorders>
              <w:top w:val="single" w:sz="2" w:space="0" w:color="BFBFBF" w:themeColor="background1" w:themeShade="BF"/>
            </w:tcBorders>
            <w:vAlign w:val="center"/>
          </w:tcPr>
          <w:p w14:paraId="5449EFD6"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c>
          <w:tcPr>
            <w:tcW w:w="452" w:type="pct"/>
            <w:tcBorders>
              <w:top w:val="single" w:sz="2" w:space="0" w:color="BFBFBF" w:themeColor="background1" w:themeShade="BF"/>
            </w:tcBorders>
            <w:vAlign w:val="center"/>
          </w:tcPr>
          <w:p w14:paraId="3382D7FC" w14:textId="77777777" w:rsidR="00F017E5" w:rsidRPr="0043359D" w:rsidRDefault="00F017E5" w:rsidP="0043359D">
            <w:pPr>
              <w:spacing w:after="0"/>
              <w:contextualSpacing/>
              <w:jc w:val="center"/>
              <w:rPr>
                <w:rFonts w:cs="Arial"/>
                <w:color w:val="auto"/>
                <w:szCs w:val="18"/>
              </w:rPr>
            </w:pPr>
            <w:r w:rsidRPr="0043359D">
              <w:rPr>
                <w:rFonts w:cs="Arial"/>
                <w:color w:val="auto"/>
                <w:szCs w:val="18"/>
              </w:rPr>
              <w:t>0</w:t>
            </w:r>
          </w:p>
        </w:tc>
      </w:tr>
      <w:tr w:rsidR="0043359D" w:rsidRPr="009D0FED" w14:paraId="4EA25DAC" w14:textId="77777777" w:rsidTr="0043359D">
        <w:trPr>
          <w:trHeight w:val="227"/>
        </w:trPr>
        <w:tc>
          <w:tcPr>
            <w:tcW w:w="887" w:type="pct"/>
            <w:shd w:val="clear" w:color="auto" w:fill="auto"/>
            <w:vAlign w:val="center"/>
          </w:tcPr>
          <w:p w14:paraId="6F9969CB" w14:textId="77777777" w:rsidR="0043359D" w:rsidRDefault="0043359D" w:rsidP="0043359D">
            <w:pPr>
              <w:spacing w:after="0"/>
              <w:contextualSpacing/>
              <w:rPr>
                <w:rFonts w:cstheme="minorHAnsi"/>
                <w:szCs w:val="18"/>
              </w:rPr>
            </w:pPr>
          </w:p>
        </w:tc>
        <w:tc>
          <w:tcPr>
            <w:tcW w:w="860" w:type="pct"/>
            <w:tcBorders>
              <w:top w:val="single" w:sz="2" w:space="0" w:color="BFBFBF" w:themeColor="background1" w:themeShade="BF"/>
            </w:tcBorders>
            <w:vAlign w:val="center"/>
          </w:tcPr>
          <w:p w14:paraId="6B7C913F" w14:textId="77777777" w:rsidR="0043359D" w:rsidRPr="00DD2BB0" w:rsidRDefault="0043359D" w:rsidP="0043359D">
            <w:pPr>
              <w:spacing w:after="0"/>
              <w:contextualSpacing/>
              <w:rPr>
                <w:rFonts w:cstheme="minorHAnsi"/>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tcBorders>
            <w:vAlign w:val="center"/>
          </w:tcPr>
          <w:p w14:paraId="24DD0B82" w14:textId="370251B9"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4F0F4A2D" w14:textId="53736715"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c>
          <w:tcPr>
            <w:tcW w:w="350" w:type="pct"/>
            <w:tcBorders>
              <w:top w:val="single" w:sz="2" w:space="0" w:color="BFBFBF" w:themeColor="background1" w:themeShade="BF"/>
            </w:tcBorders>
            <w:vAlign w:val="center"/>
          </w:tcPr>
          <w:p w14:paraId="189D72EC" w14:textId="645AADA4"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6B4E81A7" w14:textId="562484AA"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3DD0CD2B" w14:textId="3B2899C6"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0E5BBADF" w14:textId="5B7D9141"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0" w:type="pct"/>
            <w:tcBorders>
              <w:top w:val="single" w:sz="2" w:space="0" w:color="BFBFBF" w:themeColor="background1" w:themeShade="BF"/>
            </w:tcBorders>
            <w:vAlign w:val="center"/>
          </w:tcPr>
          <w:p w14:paraId="701CC517" w14:textId="091B3CE1"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351" w:type="pct"/>
            <w:tcBorders>
              <w:top w:val="single" w:sz="2" w:space="0" w:color="BFBFBF" w:themeColor="background1" w:themeShade="BF"/>
            </w:tcBorders>
            <w:vAlign w:val="center"/>
          </w:tcPr>
          <w:p w14:paraId="1AC1F985" w14:textId="6664F4EC" w:rsidR="0043359D" w:rsidRPr="0043359D" w:rsidRDefault="0043359D" w:rsidP="0043359D">
            <w:pPr>
              <w:spacing w:after="0"/>
              <w:contextualSpacing/>
              <w:jc w:val="center"/>
              <w:rPr>
                <w:rFonts w:cs="Arial"/>
                <w:color w:val="auto"/>
                <w:szCs w:val="18"/>
              </w:rPr>
            </w:pPr>
            <w:r w:rsidRPr="0043359D">
              <w:rPr>
                <w:rFonts w:cs="Arial"/>
                <w:color w:val="000000"/>
                <w:szCs w:val="18"/>
              </w:rPr>
              <w:t>0</w:t>
            </w:r>
          </w:p>
        </w:tc>
        <w:tc>
          <w:tcPr>
            <w:tcW w:w="452" w:type="pct"/>
            <w:tcBorders>
              <w:top w:val="single" w:sz="2" w:space="0" w:color="BFBFBF" w:themeColor="background1" w:themeShade="BF"/>
            </w:tcBorders>
            <w:vAlign w:val="center"/>
          </w:tcPr>
          <w:p w14:paraId="1E8E2807" w14:textId="22A7A97C" w:rsidR="0043359D" w:rsidRPr="0043359D" w:rsidRDefault="0043359D" w:rsidP="0043359D">
            <w:pPr>
              <w:spacing w:after="0"/>
              <w:contextualSpacing/>
              <w:jc w:val="center"/>
              <w:rPr>
                <w:rFonts w:cs="Arial"/>
                <w:color w:val="auto"/>
                <w:szCs w:val="18"/>
              </w:rPr>
            </w:pPr>
            <w:r w:rsidRPr="0043359D">
              <w:rPr>
                <w:rFonts w:cs="Arial"/>
                <w:color w:val="000000"/>
                <w:szCs w:val="18"/>
              </w:rPr>
              <w:t>2</w:t>
            </w:r>
          </w:p>
        </w:tc>
      </w:tr>
    </w:tbl>
    <w:p w14:paraId="45F0741D" w14:textId="4A083539" w:rsidR="009D0092" w:rsidRPr="00016D9A" w:rsidRDefault="009D0092" w:rsidP="00DF2092">
      <w:pPr>
        <w:spacing w:before="60" w:after="120"/>
        <w:ind w:left="284" w:hanging="284"/>
        <w:rPr>
          <w:rStyle w:val="IntenseReference"/>
          <w:rFonts w:cs="Arial"/>
          <w:b w:val="0"/>
          <w:bCs w:val="0"/>
          <w:i w:val="0"/>
          <w:smallCaps w:val="0"/>
          <w:color w:val="auto"/>
          <w:spacing w:val="0"/>
          <w:sz w:val="18"/>
          <w:szCs w:val="20"/>
        </w:rPr>
      </w:pPr>
      <w:r w:rsidRPr="00016D9A">
        <w:rPr>
          <w:rStyle w:val="IntenseReference"/>
          <w:rFonts w:cs="Arial"/>
          <w:b w:val="0"/>
          <w:bCs w:val="0"/>
          <w:i w:val="0"/>
          <w:smallCaps w:val="0"/>
          <w:color w:val="auto"/>
          <w:spacing w:val="0"/>
          <w:sz w:val="18"/>
          <w:szCs w:val="20"/>
        </w:rPr>
        <w:t>*</w:t>
      </w:r>
      <w:r w:rsidRPr="00016D9A">
        <w:rPr>
          <w:rStyle w:val="IntenseReference"/>
          <w:rFonts w:cs="Arial"/>
          <w:b w:val="0"/>
          <w:bCs w:val="0"/>
          <w:i w:val="0"/>
          <w:smallCaps w:val="0"/>
          <w:color w:val="auto"/>
          <w:spacing w:val="0"/>
          <w:sz w:val="18"/>
          <w:szCs w:val="20"/>
        </w:rPr>
        <w:tab/>
        <w:t>T</w:t>
      </w:r>
      <w:r w:rsidR="00BC49F3">
        <w:rPr>
          <w:rStyle w:val="IntenseReference"/>
          <w:rFonts w:cs="Arial"/>
          <w:b w:val="0"/>
          <w:bCs w:val="0"/>
          <w:i w:val="0"/>
          <w:smallCaps w:val="0"/>
          <w:color w:val="auto"/>
          <w:spacing w:val="0"/>
          <w:sz w:val="18"/>
          <w:szCs w:val="20"/>
        </w:rPr>
        <w:t>he t</w:t>
      </w:r>
      <w:r w:rsidRPr="00016D9A">
        <w:rPr>
          <w:rStyle w:val="IntenseReference"/>
          <w:rFonts w:cs="Arial"/>
          <w:b w:val="0"/>
          <w:bCs w:val="0"/>
          <w:i w:val="0"/>
          <w:smallCaps w:val="0"/>
          <w:color w:val="auto"/>
          <w:spacing w:val="0"/>
          <w:sz w:val="18"/>
          <w:szCs w:val="20"/>
        </w:rPr>
        <w:t>op f</w:t>
      </w:r>
      <w:r w:rsidR="00A87F17" w:rsidRPr="00016D9A">
        <w:rPr>
          <w:rStyle w:val="IntenseReference"/>
          <w:rFonts w:cs="Arial"/>
          <w:b w:val="0"/>
          <w:bCs w:val="0"/>
          <w:i w:val="0"/>
          <w:smallCaps w:val="0"/>
          <w:color w:val="auto"/>
          <w:spacing w:val="0"/>
          <w:sz w:val="18"/>
          <w:szCs w:val="20"/>
        </w:rPr>
        <w:t>ive</w:t>
      </w:r>
      <w:r w:rsidRPr="00016D9A">
        <w:rPr>
          <w:rStyle w:val="IntenseReference"/>
          <w:rFonts w:cs="Arial"/>
          <w:b w:val="0"/>
          <w:bCs w:val="0"/>
          <w:i w:val="0"/>
          <w:smallCaps w:val="0"/>
          <w:color w:val="auto"/>
          <w:spacing w:val="0"/>
          <w:sz w:val="18"/>
          <w:szCs w:val="20"/>
        </w:rPr>
        <w:t xml:space="preserve"> carbapenemase types account </w:t>
      </w:r>
      <w:r w:rsidRPr="0043359D">
        <w:rPr>
          <w:rStyle w:val="IntenseReference"/>
          <w:rFonts w:cs="Arial"/>
          <w:b w:val="0"/>
          <w:bCs w:val="0"/>
          <w:i w:val="0"/>
          <w:smallCaps w:val="0"/>
          <w:color w:val="auto"/>
          <w:spacing w:val="0"/>
          <w:sz w:val="18"/>
          <w:szCs w:val="20"/>
        </w:rPr>
        <w:t>for 9</w:t>
      </w:r>
      <w:r w:rsidR="0043359D" w:rsidRPr="0043359D">
        <w:rPr>
          <w:rStyle w:val="IntenseReference"/>
          <w:rFonts w:cs="Arial"/>
          <w:b w:val="0"/>
          <w:bCs w:val="0"/>
          <w:i w:val="0"/>
          <w:smallCaps w:val="0"/>
          <w:color w:val="auto"/>
          <w:spacing w:val="0"/>
          <w:sz w:val="18"/>
          <w:szCs w:val="20"/>
        </w:rPr>
        <w:t>7</w:t>
      </w:r>
      <w:r w:rsidR="00A87F17" w:rsidRPr="0043359D">
        <w:rPr>
          <w:rStyle w:val="IntenseReference"/>
          <w:rFonts w:cs="Arial"/>
          <w:b w:val="0"/>
          <w:bCs w:val="0"/>
          <w:i w:val="0"/>
          <w:smallCaps w:val="0"/>
          <w:color w:val="auto"/>
          <w:spacing w:val="0"/>
          <w:sz w:val="18"/>
          <w:szCs w:val="20"/>
        </w:rPr>
        <w:t>.</w:t>
      </w:r>
      <w:r w:rsidR="0043359D" w:rsidRPr="0043359D">
        <w:rPr>
          <w:rStyle w:val="IntenseReference"/>
          <w:rFonts w:cs="Arial"/>
          <w:b w:val="0"/>
          <w:bCs w:val="0"/>
          <w:i w:val="0"/>
          <w:smallCaps w:val="0"/>
          <w:color w:val="auto"/>
          <w:spacing w:val="0"/>
          <w:sz w:val="18"/>
          <w:szCs w:val="20"/>
        </w:rPr>
        <w:t>9</w:t>
      </w:r>
      <w:r w:rsidRPr="0043359D">
        <w:rPr>
          <w:rStyle w:val="IntenseReference"/>
          <w:rFonts w:cs="Arial"/>
          <w:b w:val="0"/>
          <w:bCs w:val="0"/>
          <w:i w:val="0"/>
          <w:smallCaps w:val="0"/>
          <w:color w:val="auto"/>
          <w:spacing w:val="0"/>
          <w:sz w:val="18"/>
          <w:szCs w:val="20"/>
        </w:rPr>
        <w:t>% (</w:t>
      </w:r>
      <w:r w:rsidR="0043359D" w:rsidRPr="0043359D">
        <w:rPr>
          <w:rStyle w:val="IntenseReference"/>
          <w:rFonts w:cs="Arial"/>
          <w:b w:val="0"/>
          <w:bCs w:val="0"/>
          <w:i w:val="0"/>
          <w:smallCaps w:val="0"/>
          <w:color w:val="auto"/>
          <w:spacing w:val="0"/>
          <w:sz w:val="18"/>
          <w:szCs w:val="20"/>
        </w:rPr>
        <w:t>810</w:t>
      </w:r>
      <w:r w:rsidRPr="0043359D">
        <w:rPr>
          <w:rStyle w:val="IntenseReference"/>
          <w:rFonts w:cs="Arial"/>
          <w:b w:val="0"/>
          <w:bCs w:val="0"/>
          <w:i w:val="0"/>
          <w:smallCaps w:val="0"/>
          <w:color w:val="auto"/>
          <w:spacing w:val="0"/>
          <w:sz w:val="18"/>
          <w:szCs w:val="20"/>
        </w:rPr>
        <w:t>/</w:t>
      </w:r>
      <w:r w:rsidR="0043359D" w:rsidRPr="0043359D">
        <w:rPr>
          <w:rStyle w:val="IntenseReference"/>
          <w:rFonts w:cs="Arial"/>
          <w:b w:val="0"/>
          <w:bCs w:val="0"/>
          <w:i w:val="0"/>
          <w:smallCaps w:val="0"/>
          <w:color w:val="auto"/>
          <w:spacing w:val="0"/>
          <w:sz w:val="18"/>
          <w:szCs w:val="20"/>
        </w:rPr>
        <w:t>827</w:t>
      </w:r>
      <w:r w:rsidRPr="0043359D">
        <w:rPr>
          <w:rStyle w:val="IntenseReference"/>
          <w:rFonts w:cs="Arial"/>
          <w:b w:val="0"/>
          <w:bCs w:val="0"/>
          <w:i w:val="0"/>
          <w:smallCaps w:val="0"/>
          <w:color w:val="auto"/>
          <w:spacing w:val="0"/>
          <w:sz w:val="18"/>
          <w:szCs w:val="20"/>
        </w:rPr>
        <w:t>)</w:t>
      </w:r>
      <w:r w:rsidRPr="00016D9A">
        <w:rPr>
          <w:rStyle w:val="IntenseReference"/>
          <w:rFonts w:cs="Arial"/>
          <w:b w:val="0"/>
          <w:bCs w:val="0"/>
          <w:i w:val="0"/>
          <w:smallCaps w:val="0"/>
          <w:color w:val="auto"/>
          <w:spacing w:val="0"/>
          <w:sz w:val="18"/>
          <w:szCs w:val="20"/>
        </w:rPr>
        <w:t xml:space="preserve"> of all </w:t>
      </w:r>
      <w:r w:rsidR="00032ACF">
        <w:rPr>
          <w:rStyle w:val="IntenseReference"/>
          <w:rFonts w:cs="Arial"/>
          <w:b w:val="0"/>
          <w:bCs w:val="0"/>
          <w:i w:val="0"/>
          <w:smallCaps w:val="0"/>
          <w:color w:val="auto"/>
          <w:spacing w:val="0"/>
          <w:sz w:val="18"/>
          <w:szCs w:val="20"/>
        </w:rPr>
        <w:t>CPE</w:t>
      </w:r>
      <w:r w:rsidRPr="00016D9A">
        <w:rPr>
          <w:rStyle w:val="IntenseReference"/>
          <w:rFonts w:cs="Arial"/>
          <w:b w:val="0"/>
          <w:bCs w:val="0"/>
          <w:i w:val="0"/>
          <w:smallCaps w:val="0"/>
          <w:color w:val="auto"/>
          <w:spacing w:val="0"/>
          <w:sz w:val="18"/>
          <w:szCs w:val="20"/>
        </w:rPr>
        <w:t xml:space="preserve"> </w:t>
      </w:r>
      <w:r w:rsidRPr="0043359D">
        <w:rPr>
          <w:rStyle w:val="IntenseReference"/>
          <w:rFonts w:cs="Arial"/>
          <w:b w:val="0"/>
          <w:bCs w:val="0"/>
          <w:i w:val="0"/>
          <w:smallCaps w:val="0"/>
          <w:color w:val="auto"/>
          <w:spacing w:val="0"/>
          <w:sz w:val="18"/>
          <w:szCs w:val="20"/>
        </w:rPr>
        <w:t>reported for this period</w:t>
      </w:r>
      <w:r w:rsidR="007D0F93" w:rsidRPr="0043359D">
        <w:rPr>
          <w:rStyle w:val="IntenseReference"/>
          <w:rFonts w:cs="Arial"/>
          <w:b w:val="0"/>
          <w:bCs w:val="0"/>
          <w:i w:val="0"/>
          <w:smallCaps w:val="0"/>
          <w:color w:val="auto"/>
          <w:spacing w:val="0"/>
          <w:sz w:val="18"/>
          <w:szCs w:val="20"/>
        </w:rPr>
        <w:t xml:space="preserve">. Other types were </w:t>
      </w:r>
      <w:r w:rsidR="0043359D" w:rsidRPr="0043359D">
        <w:rPr>
          <w:rStyle w:val="IntenseReference"/>
          <w:rFonts w:cs="Arial"/>
          <w:b w:val="0"/>
          <w:bCs w:val="0"/>
          <w:i w:val="0"/>
          <w:smallCaps w:val="0"/>
          <w:color w:val="auto"/>
          <w:spacing w:val="0"/>
          <w:sz w:val="18"/>
          <w:szCs w:val="20"/>
        </w:rPr>
        <w:t>IMI (</w:t>
      </w:r>
      <w:r w:rsidR="0043359D" w:rsidRPr="0043359D">
        <w:rPr>
          <w:rStyle w:val="IntenseReference"/>
          <w:rFonts w:cs="Arial"/>
          <w:b w:val="0"/>
          <w:bCs w:val="0"/>
          <w:smallCaps w:val="0"/>
          <w:color w:val="auto"/>
          <w:spacing w:val="0"/>
          <w:sz w:val="18"/>
          <w:szCs w:val="20"/>
        </w:rPr>
        <w:t>n</w:t>
      </w:r>
      <w:r w:rsidR="0043359D" w:rsidRPr="0043359D">
        <w:rPr>
          <w:rStyle w:val="IntenseReference"/>
          <w:rFonts w:cs="Arial"/>
          <w:b w:val="0"/>
          <w:bCs w:val="0"/>
          <w:i w:val="0"/>
          <w:smallCaps w:val="0"/>
          <w:color w:val="auto"/>
          <w:spacing w:val="0"/>
          <w:sz w:val="18"/>
          <w:szCs w:val="20"/>
        </w:rPr>
        <w:t> = 8</w:t>
      </w:r>
      <w:r w:rsidR="00804D57">
        <w:rPr>
          <w:rStyle w:val="IntenseReference"/>
          <w:rFonts w:cs="Arial"/>
          <w:b w:val="0"/>
          <w:bCs w:val="0"/>
          <w:i w:val="0"/>
          <w:smallCaps w:val="0"/>
          <w:color w:val="auto"/>
          <w:spacing w:val="0"/>
          <w:sz w:val="18"/>
          <w:szCs w:val="20"/>
        </w:rPr>
        <w:t>:</w:t>
      </w:r>
      <w:r w:rsidR="0043359D" w:rsidRPr="0043359D">
        <w:rPr>
          <w:rStyle w:val="IntenseReference"/>
          <w:rFonts w:cs="Arial"/>
          <w:b w:val="0"/>
          <w:bCs w:val="0"/>
          <w:i w:val="0"/>
          <w:smallCaps w:val="0"/>
          <w:color w:val="auto"/>
          <w:spacing w:val="0"/>
          <w:sz w:val="18"/>
          <w:szCs w:val="20"/>
        </w:rPr>
        <w:t xml:space="preserve"> NSW, Vic, Q</w:t>
      </w:r>
      <w:r w:rsidR="002E561B">
        <w:rPr>
          <w:rStyle w:val="IntenseReference"/>
          <w:rFonts w:cs="Arial"/>
          <w:b w:val="0"/>
          <w:bCs w:val="0"/>
          <w:i w:val="0"/>
          <w:smallCaps w:val="0"/>
          <w:color w:val="auto"/>
          <w:spacing w:val="0"/>
          <w:sz w:val="18"/>
          <w:szCs w:val="20"/>
        </w:rPr>
        <w:t>ueens</w:t>
      </w:r>
      <w:r w:rsidR="0043359D" w:rsidRPr="0043359D">
        <w:rPr>
          <w:rStyle w:val="IntenseReference"/>
          <w:rFonts w:cs="Arial"/>
          <w:b w:val="0"/>
          <w:bCs w:val="0"/>
          <w:i w:val="0"/>
          <w:smallCaps w:val="0"/>
          <w:color w:val="auto"/>
          <w:spacing w:val="0"/>
          <w:sz w:val="18"/>
          <w:szCs w:val="20"/>
        </w:rPr>
        <w:t>l</w:t>
      </w:r>
      <w:r w:rsidR="002E561B">
        <w:rPr>
          <w:rStyle w:val="IntenseReference"/>
          <w:rFonts w:cs="Arial"/>
          <w:b w:val="0"/>
          <w:bCs w:val="0"/>
          <w:i w:val="0"/>
          <w:smallCaps w:val="0"/>
          <w:color w:val="auto"/>
          <w:spacing w:val="0"/>
          <w:sz w:val="18"/>
          <w:szCs w:val="20"/>
        </w:rPr>
        <w:t>an</w:t>
      </w:r>
      <w:r w:rsidR="0043359D" w:rsidRPr="0043359D">
        <w:rPr>
          <w:rStyle w:val="IntenseReference"/>
          <w:rFonts w:cs="Arial"/>
          <w:b w:val="0"/>
          <w:bCs w:val="0"/>
          <w:i w:val="0"/>
          <w:smallCaps w:val="0"/>
          <w:color w:val="auto"/>
          <w:spacing w:val="0"/>
          <w:sz w:val="18"/>
          <w:szCs w:val="20"/>
        </w:rPr>
        <w:t>d); IMP+NDM (</w:t>
      </w:r>
      <w:r w:rsidR="0043359D" w:rsidRPr="0043359D">
        <w:rPr>
          <w:rStyle w:val="IntenseReference"/>
          <w:rFonts w:cs="Arial"/>
          <w:b w:val="0"/>
          <w:bCs w:val="0"/>
          <w:smallCaps w:val="0"/>
          <w:color w:val="auto"/>
          <w:spacing w:val="0"/>
          <w:sz w:val="18"/>
          <w:szCs w:val="20"/>
        </w:rPr>
        <w:t>n</w:t>
      </w:r>
      <w:r w:rsidR="0043359D" w:rsidRPr="0043359D">
        <w:rPr>
          <w:rStyle w:val="IntenseReference"/>
          <w:rFonts w:cs="Arial"/>
          <w:b w:val="0"/>
          <w:bCs w:val="0"/>
          <w:i w:val="0"/>
          <w:smallCaps w:val="0"/>
          <w:color w:val="auto"/>
          <w:spacing w:val="0"/>
          <w:sz w:val="18"/>
          <w:szCs w:val="20"/>
        </w:rPr>
        <w:t> = 5</w:t>
      </w:r>
      <w:r w:rsidR="00804D57">
        <w:rPr>
          <w:rStyle w:val="IntenseReference"/>
          <w:rFonts w:cs="Arial"/>
          <w:b w:val="0"/>
          <w:bCs w:val="0"/>
          <w:i w:val="0"/>
          <w:smallCaps w:val="0"/>
          <w:color w:val="auto"/>
          <w:spacing w:val="0"/>
          <w:sz w:val="18"/>
          <w:szCs w:val="20"/>
        </w:rPr>
        <w:t>:</w:t>
      </w:r>
      <w:r w:rsidR="0043359D" w:rsidRPr="0043359D">
        <w:rPr>
          <w:rStyle w:val="IntenseReference"/>
          <w:rFonts w:cs="Arial"/>
          <w:b w:val="0"/>
          <w:bCs w:val="0"/>
          <w:i w:val="0"/>
          <w:smallCaps w:val="0"/>
          <w:color w:val="auto"/>
          <w:spacing w:val="0"/>
          <w:sz w:val="18"/>
          <w:szCs w:val="20"/>
        </w:rPr>
        <w:t xml:space="preserve"> NSW, Vic</w:t>
      </w:r>
      <w:r w:rsidR="002E561B">
        <w:rPr>
          <w:rStyle w:val="IntenseReference"/>
          <w:rFonts w:cs="Arial"/>
          <w:b w:val="0"/>
          <w:bCs w:val="0"/>
          <w:i w:val="0"/>
          <w:smallCaps w:val="0"/>
          <w:color w:val="auto"/>
          <w:spacing w:val="0"/>
          <w:sz w:val="18"/>
          <w:szCs w:val="20"/>
        </w:rPr>
        <w:t>toria</w:t>
      </w:r>
      <w:r w:rsidR="0043359D" w:rsidRPr="0043359D">
        <w:rPr>
          <w:rStyle w:val="IntenseReference"/>
          <w:rFonts w:cs="Arial"/>
          <w:b w:val="0"/>
          <w:bCs w:val="0"/>
          <w:i w:val="0"/>
          <w:smallCaps w:val="0"/>
          <w:color w:val="auto"/>
          <w:spacing w:val="0"/>
          <w:sz w:val="18"/>
          <w:szCs w:val="20"/>
        </w:rPr>
        <w:t xml:space="preserve">); </w:t>
      </w:r>
      <w:r w:rsidR="00016D9A" w:rsidRPr="0043359D">
        <w:rPr>
          <w:rStyle w:val="IntenseReference"/>
          <w:rFonts w:cs="Arial"/>
          <w:b w:val="0"/>
          <w:bCs w:val="0"/>
          <w:i w:val="0"/>
          <w:smallCaps w:val="0"/>
          <w:color w:val="auto"/>
          <w:spacing w:val="0"/>
          <w:sz w:val="18"/>
          <w:szCs w:val="20"/>
        </w:rPr>
        <w:t>OXA-23-like (</w:t>
      </w:r>
      <w:r w:rsidR="00016D9A" w:rsidRPr="0043359D">
        <w:rPr>
          <w:rStyle w:val="IntenseReference"/>
          <w:rFonts w:cs="Arial"/>
          <w:b w:val="0"/>
          <w:bCs w:val="0"/>
          <w:iCs/>
          <w:smallCaps w:val="0"/>
          <w:color w:val="auto"/>
          <w:spacing w:val="0"/>
          <w:sz w:val="18"/>
          <w:szCs w:val="20"/>
        </w:rPr>
        <w:t>n</w:t>
      </w:r>
      <w:r w:rsidR="00016D9A" w:rsidRPr="0043359D">
        <w:rPr>
          <w:rStyle w:val="IntenseReference"/>
          <w:rFonts w:cs="Arial"/>
          <w:b w:val="0"/>
          <w:bCs w:val="0"/>
          <w:i w:val="0"/>
          <w:smallCaps w:val="0"/>
          <w:color w:val="auto"/>
          <w:spacing w:val="0"/>
          <w:sz w:val="18"/>
          <w:szCs w:val="20"/>
        </w:rPr>
        <w:t> = </w:t>
      </w:r>
      <w:r w:rsidR="0043359D" w:rsidRPr="0043359D">
        <w:rPr>
          <w:rStyle w:val="IntenseReference"/>
          <w:rFonts w:cs="Arial"/>
          <w:b w:val="0"/>
          <w:bCs w:val="0"/>
          <w:i w:val="0"/>
          <w:smallCaps w:val="0"/>
          <w:color w:val="auto"/>
          <w:spacing w:val="0"/>
          <w:sz w:val="18"/>
          <w:szCs w:val="20"/>
        </w:rPr>
        <w:t>2</w:t>
      </w:r>
      <w:r w:rsidR="00804D57">
        <w:rPr>
          <w:rStyle w:val="IntenseReference"/>
          <w:rFonts w:cs="Arial"/>
          <w:b w:val="0"/>
          <w:bCs w:val="0"/>
          <w:i w:val="0"/>
          <w:smallCaps w:val="0"/>
          <w:color w:val="auto"/>
          <w:spacing w:val="0"/>
          <w:sz w:val="18"/>
          <w:szCs w:val="20"/>
        </w:rPr>
        <w:t>:</w:t>
      </w:r>
      <w:r w:rsidR="00016D9A" w:rsidRPr="0043359D">
        <w:rPr>
          <w:rStyle w:val="IntenseReference"/>
          <w:rFonts w:cs="Arial"/>
          <w:b w:val="0"/>
          <w:bCs w:val="0"/>
          <w:i w:val="0"/>
          <w:smallCaps w:val="0"/>
          <w:color w:val="auto"/>
          <w:spacing w:val="0"/>
          <w:sz w:val="18"/>
          <w:szCs w:val="20"/>
        </w:rPr>
        <w:t xml:space="preserve"> NSW, Vic</w:t>
      </w:r>
      <w:r w:rsidR="002E561B">
        <w:rPr>
          <w:rStyle w:val="IntenseReference"/>
          <w:rFonts w:cs="Arial"/>
          <w:b w:val="0"/>
          <w:bCs w:val="0"/>
          <w:i w:val="0"/>
          <w:smallCaps w:val="0"/>
          <w:color w:val="auto"/>
          <w:spacing w:val="0"/>
          <w:sz w:val="18"/>
          <w:szCs w:val="20"/>
        </w:rPr>
        <w:t>toria</w:t>
      </w:r>
      <w:r w:rsidR="00016D9A" w:rsidRPr="00286EE8">
        <w:rPr>
          <w:rStyle w:val="IntenseReference"/>
          <w:rFonts w:cs="Arial"/>
          <w:b w:val="0"/>
          <w:bCs w:val="0"/>
          <w:i w:val="0"/>
          <w:smallCaps w:val="0"/>
          <w:color w:val="auto"/>
          <w:spacing w:val="0"/>
          <w:sz w:val="18"/>
          <w:szCs w:val="20"/>
        </w:rPr>
        <w:t xml:space="preserve">); </w:t>
      </w:r>
      <w:r w:rsidR="0043359D" w:rsidRPr="00286EE8">
        <w:rPr>
          <w:rStyle w:val="IntenseReference"/>
          <w:rFonts w:cs="Arial"/>
          <w:b w:val="0"/>
          <w:bCs w:val="0"/>
          <w:i w:val="0"/>
          <w:smallCaps w:val="0"/>
          <w:color w:val="auto"/>
          <w:spacing w:val="0"/>
          <w:sz w:val="18"/>
          <w:szCs w:val="20"/>
        </w:rPr>
        <w:t>VIM</w:t>
      </w:r>
      <w:r w:rsidR="00535506" w:rsidRPr="00286EE8">
        <w:rPr>
          <w:rStyle w:val="IntenseReference"/>
          <w:rFonts w:cs="Arial"/>
          <w:b w:val="0"/>
          <w:bCs w:val="0"/>
          <w:i w:val="0"/>
          <w:smallCaps w:val="0"/>
          <w:color w:val="auto"/>
          <w:spacing w:val="0"/>
          <w:sz w:val="18"/>
          <w:szCs w:val="20"/>
        </w:rPr>
        <w:t xml:space="preserve"> (</w:t>
      </w:r>
      <w:r w:rsidR="00535506" w:rsidRPr="00286EE8">
        <w:rPr>
          <w:rStyle w:val="IntenseReference"/>
          <w:rFonts w:cs="Arial"/>
          <w:b w:val="0"/>
          <w:bCs w:val="0"/>
          <w:iCs/>
          <w:smallCaps w:val="0"/>
          <w:color w:val="auto"/>
          <w:spacing w:val="0"/>
          <w:sz w:val="18"/>
          <w:szCs w:val="20"/>
        </w:rPr>
        <w:t>n</w:t>
      </w:r>
      <w:r w:rsidR="00535506" w:rsidRPr="00286EE8">
        <w:rPr>
          <w:rStyle w:val="IntenseReference"/>
          <w:rFonts w:cs="Arial"/>
          <w:b w:val="0"/>
          <w:bCs w:val="0"/>
          <w:i w:val="0"/>
          <w:smallCaps w:val="0"/>
          <w:color w:val="auto"/>
          <w:spacing w:val="0"/>
          <w:sz w:val="18"/>
          <w:szCs w:val="20"/>
        </w:rPr>
        <w:t> = </w:t>
      </w:r>
      <w:r w:rsidR="0043359D" w:rsidRPr="00286EE8">
        <w:rPr>
          <w:rStyle w:val="IntenseReference"/>
          <w:rFonts w:cs="Arial"/>
          <w:b w:val="0"/>
          <w:bCs w:val="0"/>
          <w:i w:val="0"/>
          <w:smallCaps w:val="0"/>
          <w:color w:val="auto"/>
          <w:spacing w:val="0"/>
          <w:sz w:val="18"/>
          <w:szCs w:val="20"/>
        </w:rPr>
        <w:t>1</w:t>
      </w:r>
      <w:r w:rsidR="00804D57">
        <w:rPr>
          <w:rStyle w:val="IntenseReference"/>
          <w:rFonts w:cs="Arial"/>
          <w:b w:val="0"/>
          <w:bCs w:val="0"/>
          <w:i w:val="0"/>
          <w:smallCaps w:val="0"/>
          <w:color w:val="auto"/>
          <w:spacing w:val="0"/>
          <w:sz w:val="18"/>
          <w:szCs w:val="20"/>
        </w:rPr>
        <w:t>:</w:t>
      </w:r>
      <w:r w:rsidR="00535506" w:rsidRPr="00286EE8">
        <w:rPr>
          <w:rStyle w:val="IntenseReference"/>
          <w:rFonts w:cs="Arial"/>
          <w:b w:val="0"/>
          <w:bCs w:val="0"/>
          <w:i w:val="0"/>
          <w:smallCaps w:val="0"/>
          <w:color w:val="auto"/>
          <w:spacing w:val="0"/>
          <w:sz w:val="18"/>
          <w:szCs w:val="20"/>
        </w:rPr>
        <w:t xml:space="preserve"> </w:t>
      </w:r>
      <w:r w:rsidR="00016D9A" w:rsidRPr="00286EE8">
        <w:rPr>
          <w:rStyle w:val="IntenseReference"/>
          <w:rFonts w:cs="Arial"/>
          <w:b w:val="0"/>
          <w:bCs w:val="0"/>
          <w:i w:val="0"/>
          <w:smallCaps w:val="0"/>
          <w:color w:val="auto"/>
          <w:spacing w:val="0"/>
          <w:sz w:val="18"/>
          <w:szCs w:val="20"/>
        </w:rPr>
        <w:t>Vic</w:t>
      </w:r>
      <w:r w:rsidR="002E561B">
        <w:rPr>
          <w:rStyle w:val="IntenseReference"/>
          <w:rFonts w:cs="Arial"/>
          <w:b w:val="0"/>
          <w:bCs w:val="0"/>
          <w:i w:val="0"/>
          <w:smallCaps w:val="0"/>
          <w:color w:val="auto"/>
          <w:spacing w:val="0"/>
          <w:sz w:val="18"/>
          <w:szCs w:val="20"/>
        </w:rPr>
        <w:t>toria</w:t>
      </w:r>
      <w:r w:rsidR="00535506" w:rsidRPr="00286EE8">
        <w:rPr>
          <w:rStyle w:val="IntenseReference"/>
          <w:rFonts w:cs="Arial"/>
          <w:b w:val="0"/>
          <w:bCs w:val="0"/>
          <w:i w:val="0"/>
          <w:smallCaps w:val="0"/>
          <w:color w:val="auto"/>
          <w:spacing w:val="0"/>
          <w:sz w:val="18"/>
          <w:szCs w:val="20"/>
        </w:rPr>
        <w:t xml:space="preserve">); </w:t>
      </w:r>
      <w:r w:rsidR="00A87F17" w:rsidRPr="00286EE8">
        <w:rPr>
          <w:rStyle w:val="IntenseReference"/>
          <w:rFonts w:cs="Arial"/>
          <w:b w:val="0"/>
          <w:bCs w:val="0"/>
          <w:i w:val="0"/>
          <w:smallCaps w:val="0"/>
          <w:color w:val="auto"/>
          <w:spacing w:val="0"/>
          <w:sz w:val="18"/>
          <w:szCs w:val="20"/>
        </w:rPr>
        <w:t>and SME (</w:t>
      </w:r>
      <w:r w:rsidR="00A87F17" w:rsidRPr="00286EE8">
        <w:rPr>
          <w:rStyle w:val="IntenseReference"/>
          <w:rFonts w:cs="Arial"/>
          <w:b w:val="0"/>
          <w:bCs w:val="0"/>
          <w:iCs/>
          <w:smallCaps w:val="0"/>
          <w:color w:val="auto"/>
          <w:spacing w:val="0"/>
          <w:sz w:val="18"/>
          <w:szCs w:val="20"/>
        </w:rPr>
        <w:t>n</w:t>
      </w:r>
      <w:r w:rsidR="00A87F17" w:rsidRPr="00286EE8">
        <w:rPr>
          <w:rStyle w:val="IntenseReference"/>
          <w:rFonts w:cs="Arial"/>
          <w:b w:val="0"/>
          <w:bCs w:val="0"/>
          <w:i w:val="0"/>
          <w:smallCaps w:val="0"/>
          <w:color w:val="auto"/>
          <w:spacing w:val="0"/>
          <w:sz w:val="18"/>
          <w:szCs w:val="20"/>
        </w:rPr>
        <w:t> = </w:t>
      </w:r>
      <w:r w:rsidR="00016D9A" w:rsidRPr="00286EE8">
        <w:rPr>
          <w:rStyle w:val="IntenseReference"/>
          <w:rFonts w:cs="Arial"/>
          <w:b w:val="0"/>
          <w:bCs w:val="0"/>
          <w:i w:val="0"/>
          <w:smallCaps w:val="0"/>
          <w:color w:val="auto"/>
          <w:spacing w:val="0"/>
          <w:sz w:val="18"/>
          <w:szCs w:val="20"/>
        </w:rPr>
        <w:t>1</w:t>
      </w:r>
      <w:r w:rsidR="00804D57">
        <w:rPr>
          <w:rStyle w:val="IntenseReference"/>
          <w:rFonts w:cs="Arial"/>
          <w:b w:val="0"/>
          <w:bCs w:val="0"/>
          <w:i w:val="0"/>
          <w:smallCaps w:val="0"/>
          <w:color w:val="auto"/>
          <w:spacing w:val="0"/>
          <w:sz w:val="18"/>
          <w:szCs w:val="20"/>
        </w:rPr>
        <w:t>:</w:t>
      </w:r>
      <w:r w:rsidR="00A87F17" w:rsidRPr="00286EE8">
        <w:rPr>
          <w:rStyle w:val="IntenseReference"/>
          <w:rFonts w:cs="Arial"/>
          <w:b w:val="0"/>
          <w:bCs w:val="0"/>
          <w:i w:val="0"/>
          <w:smallCaps w:val="0"/>
          <w:color w:val="auto"/>
          <w:spacing w:val="0"/>
          <w:sz w:val="18"/>
          <w:szCs w:val="20"/>
        </w:rPr>
        <w:t xml:space="preserve"> </w:t>
      </w:r>
      <w:r w:rsidR="00EA13B1" w:rsidRPr="00286EE8">
        <w:rPr>
          <w:rStyle w:val="IntenseReference"/>
          <w:rFonts w:cs="Arial"/>
          <w:b w:val="0"/>
          <w:bCs w:val="0"/>
          <w:i w:val="0"/>
          <w:smallCaps w:val="0"/>
          <w:color w:val="auto"/>
          <w:spacing w:val="0"/>
          <w:sz w:val="18"/>
          <w:szCs w:val="20"/>
        </w:rPr>
        <w:t>NSW</w:t>
      </w:r>
      <w:r w:rsidR="00A87F17" w:rsidRPr="00286EE8">
        <w:rPr>
          <w:rStyle w:val="IntenseReference"/>
          <w:rFonts w:cs="Arial"/>
          <w:b w:val="0"/>
          <w:bCs w:val="0"/>
          <w:i w:val="0"/>
          <w:smallCaps w:val="0"/>
          <w:color w:val="auto"/>
          <w:spacing w:val="0"/>
          <w:sz w:val="18"/>
          <w:szCs w:val="20"/>
        </w:rPr>
        <w:t>)</w:t>
      </w:r>
    </w:p>
    <w:p w14:paraId="11F1782D" w14:textId="77777777" w:rsidR="00B50E8C" w:rsidRDefault="00B50E8C" w:rsidP="00DF2092">
      <w:pPr>
        <w:spacing w:after="0"/>
        <w:ind w:left="284" w:hanging="284"/>
      </w:pPr>
      <w:bookmarkStart w:id="29" w:name="_Toc137975342"/>
      <w:r w:rsidRPr="00016D9A">
        <w:rPr>
          <w:sz w:val="12"/>
          <w:szCs w:val="12"/>
        </w:rPr>
        <w:t>†</w:t>
      </w:r>
      <w:r w:rsidRPr="00016D9A">
        <w:rPr>
          <w:sz w:val="12"/>
          <w:szCs w:val="12"/>
        </w:rPr>
        <w:tab/>
        <w:t xml:space="preserve"> </w:t>
      </w:r>
      <w:r w:rsidRPr="00016D9A">
        <w:rPr>
          <w:sz w:val="18"/>
          <w:szCs w:val="18"/>
        </w:rPr>
        <w:t>Alone or coproduced with another type for the reporting period indicated</w:t>
      </w:r>
      <w:r>
        <w:br w:type="page"/>
      </w:r>
    </w:p>
    <w:p w14:paraId="147E3F6C" w14:textId="4834D0C7" w:rsidR="00C06233" w:rsidRDefault="00C06233" w:rsidP="00C06233">
      <w:pPr>
        <w:pStyle w:val="Heading3"/>
      </w:pPr>
      <w:r w:rsidRPr="00256775">
        <w:rPr>
          <w:i/>
        </w:rPr>
        <w:lastRenderedPageBreak/>
        <w:t>Enterococcus</w:t>
      </w:r>
      <w:r w:rsidRPr="00256775">
        <w:t xml:space="preserve"> species</w:t>
      </w:r>
      <w:bookmarkEnd w:id="29"/>
    </w:p>
    <w:p w14:paraId="4A53D598" w14:textId="1320E5B8" w:rsidR="004F4C37" w:rsidRPr="003C65F6" w:rsidRDefault="000F69BD" w:rsidP="004F4C37">
      <w:r w:rsidRPr="00AF0035">
        <w:rPr>
          <w:i/>
          <w:iCs/>
        </w:rPr>
        <w:t xml:space="preserve">Enterococcus </w:t>
      </w:r>
      <w:r w:rsidRPr="00AF0035">
        <w:t xml:space="preserve">species including </w:t>
      </w:r>
      <w:r w:rsidR="004508AE" w:rsidRPr="00AF0035">
        <w:rPr>
          <w:i/>
          <w:iCs/>
        </w:rPr>
        <w:t>E.</w:t>
      </w:r>
      <w:r w:rsidR="00001E03" w:rsidRPr="00AF0035">
        <w:rPr>
          <w:i/>
          <w:iCs/>
        </w:rPr>
        <w:t> </w:t>
      </w:r>
      <w:r w:rsidRPr="00AF0035">
        <w:rPr>
          <w:i/>
          <w:iCs/>
        </w:rPr>
        <w:t>faecalis</w:t>
      </w:r>
      <w:r w:rsidRPr="00AF0035">
        <w:t xml:space="preserve"> and </w:t>
      </w:r>
      <w:r w:rsidR="004508AE" w:rsidRPr="00AF0035">
        <w:rPr>
          <w:i/>
          <w:iCs/>
        </w:rPr>
        <w:t>E. </w:t>
      </w:r>
      <w:r w:rsidRPr="00AF0035">
        <w:rPr>
          <w:i/>
          <w:iCs/>
        </w:rPr>
        <w:t>faecium</w:t>
      </w:r>
      <w:r w:rsidRPr="00AF0035">
        <w:t xml:space="preserve">, commonly cause urinary tract, biliary tract and other intra-abdominal infections, and bloodstream infections. </w:t>
      </w:r>
      <w:r w:rsidR="004F4C37" w:rsidRPr="003C65F6">
        <w:t>In 20</w:t>
      </w:r>
      <w:r w:rsidR="00494707" w:rsidRPr="003C65F6">
        <w:t>2</w:t>
      </w:r>
      <w:r w:rsidR="003C65F6" w:rsidRPr="003C65F6">
        <w:t>2</w:t>
      </w:r>
      <w:r w:rsidR="004F4C37" w:rsidRPr="003C65F6">
        <w:t>, reports of linezolid</w:t>
      </w:r>
      <w:r w:rsidR="00C96901" w:rsidRPr="003C65F6">
        <w:t>-</w:t>
      </w:r>
      <w:r w:rsidR="0088325F">
        <w:t>resistant</w:t>
      </w:r>
      <w:r w:rsidR="0088325F" w:rsidRPr="003C65F6">
        <w:t xml:space="preserve"> </w:t>
      </w:r>
      <w:r w:rsidR="004F4C37" w:rsidRPr="003C65F6">
        <w:rPr>
          <w:i/>
          <w:iCs/>
        </w:rPr>
        <w:t xml:space="preserve">Enterococcus </w:t>
      </w:r>
      <w:r w:rsidR="003572FD" w:rsidRPr="003C65F6">
        <w:t>species</w:t>
      </w:r>
      <w:r w:rsidR="004F4C37" w:rsidRPr="003C65F6">
        <w:rPr>
          <w:i/>
          <w:iCs/>
        </w:rPr>
        <w:t xml:space="preserve"> </w:t>
      </w:r>
      <w:r w:rsidR="005B0205" w:rsidRPr="00467039">
        <w:t>(</w:t>
      </w:r>
      <w:r w:rsidR="005B0205">
        <w:rPr>
          <w:i/>
          <w:iCs/>
        </w:rPr>
        <w:t>n </w:t>
      </w:r>
      <w:r w:rsidR="005B0205">
        <w:t>= 17</w:t>
      </w:r>
      <w:r w:rsidR="005B0205" w:rsidRPr="00467039">
        <w:t>)</w:t>
      </w:r>
      <w:r w:rsidR="005B0205">
        <w:rPr>
          <w:i/>
          <w:iCs/>
        </w:rPr>
        <w:t xml:space="preserve"> </w:t>
      </w:r>
      <w:r w:rsidR="003C65F6" w:rsidRPr="003C65F6">
        <w:t>increased</w:t>
      </w:r>
      <w:r w:rsidR="005B0205">
        <w:t xml:space="preserve"> by 30.8%</w:t>
      </w:r>
      <w:r w:rsidR="0085276F" w:rsidRPr="003C65F6">
        <w:t xml:space="preserve"> </w:t>
      </w:r>
      <w:r w:rsidR="004F4C37" w:rsidRPr="003C65F6">
        <w:t>compared to 20</w:t>
      </w:r>
      <w:r w:rsidR="00823D65" w:rsidRPr="003C65F6">
        <w:t>2</w:t>
      </w:r>
      <w:r w:rsidR="003C65F6" w:rsidRPr="003C65F6">
        <w:t>1</w:t>
      </w:r>
      <w:r w:rsidR="004F4C37" w:rsidRPr="003C65F6">
        <w:t xml:space="preserve"> (</w:t>
      </w:r>
      <w:r w:rsidR="00F25CDA" w:rsidRPr="003C65F6">
        <w:rPr>
          <w:i/>
          <w:iCs/>
        </w:rPr>
        <w:t>n </w:t>
      </w:r>
      <w:r w:rsidR="00F25CDA" w:rsidRPr="003C65F6">
        <w:t>= 13</w:t>
      </w:r>
      <w:r w:rsidR="004F4C37" w:rsidRPr="003C65F6">
        <w:t>)</w:t>
      </w:r>
      <w:r w:rsidR="006E07F8" w:rsidRPr="003C65F6">
        <w:t xml:space="preserve"> </w:t>
      </w:r>
      <w:r w:rsidR="0086101B" w:rsidRPr="003C65F6">
        <w:t>(</w:t>
      </w:r>
      <w:r w:rsidR="006E07F8" w:rsidRPr="003C65F6">
        <w:t>Figure</w:t>
      </w:r>
      <w:r w:rsidR="007B5858">
        <w:t> </w:t>
      </w:r>
      <w:r w:rsidR="006E07F8" w:rsidRPr="003C65F6">
        <w:t>13</w:t>
      </w:r>
      <w:r w:rsidR="0086101B" w:rsidRPr="003C65F6">
        <w:t>)</w:t>
      </w:r>
      <w:r w:rsidR="003C65F6" w:rsidRPr="003C65F6">
        <w:t>. In 2019, there were 22 reports.</w:t>
      </w:r>
    </w:p>
    <w:p w14:paraId="6DABD797" w14:textId="1472C03D" w:rsidR="004F4C37" w:rsidRPr="007C13B3" w:rsidRDefault="00EB1CFA" w:rsidP="00571030">
      <w:r>
        <w:t>L</w:t>
      </w:r>
      <w:r w:rsidR="004F4C37" w:rsidRPr="006666BC">
        <w:t>inezolid</w:t>
      </w:r>
      <w:r w:rsidR="00C96901" w:rsidRPr="006666BC">
        <w:t>-</w:t>
      </w:r>
      <w:r w:rsidR="0088325F">
        <w:t>resistant</w:t>
      </w:r>
      <w:r w:rsidR="004F4C37" w:rsidRPr="006666BC">
        <w:t xml:space="preserve"> </w:t>
      </w:r>
      <w:r w:rsidR="004F4C37" w:rsidRPr="006666BC">
        <w:rPr>
          <w:i/>
          <w:iCs/>
        </w:rPr>
        <w:t xml:space="preserve">Enterococccus </w:t>
      </w:r>
      <w:r w:rsidR="004F4C37" w:rsidRPr="006666BC">
        <w:t xml:space="preserve">species </w:t>
      </w:r>
      <w:r>
        <w:t xml:space="preserve">were reported from all states and territories except </w:t>
      </w:r>
      <w:r w:rsidR="00496110" w:rsidRPr="006666BC">
        <w:t xml:space="preserve">the </w:t>
      </w:r>
      <w:r w:rsidR="00336DB7">
        <w:t>NT</w:t>
      </w:r>
      <w:r w:rsidR="00FC11AA" w:rsidRPr="006666BC">
        <w:t xml:space="preserve"> in 202</w:t>
      </w:r>
      <w:r w:rsidR="006666BC" w:rsidRPr="006666BC">
        <w:t>2</w:t>
      </w:r>
      <w:r w:rsidR="00FC11AA" w:rsidRPr="006666BC">
        <w:t xml:space="preserve"> </w:t>
      </w:r>
      <w:r w:rsidR="004F4C37" w:rsidRPr="006666BC">
        <w:t>(Figure</w:t>
      </w:r>
      <w:r w:rsidR="007B5858">
        <w:t> </w:t>
      </w:r>
      <w:r w:rsidR="004F4C37" w:rsidRPr="006666BC">
        <w:t>14)</w:t>
      </w:r>
      <w:r w:rsidR="002D2D1F" w:rsidRPr="006666BC">
        <w:t>.</w:t>
      </w:r>
      <w:r w:rsidR="00496110" w:rsidRPr="006666BC">
        <w:t xml:space="preserve"> Variation in the number of reports </w:t>
      </w:r>
      <w:r w:rsidR="00522A8B" w:rsidRPr="006666BC">
        <w:t xml:space="preserve">from the states and territories </w:t>
      </w:r>
      <w:r w:rsidR="00496110" w:rsidRPr="006666BC">
        <w:t>may be due to differences in testing and reporting practices by the originating laboratories</w:t>
      </w:r>
      <w:r w:rsidR="00D117DA">
        <w:t xml:space="preserve">. Some laboratories may only test linezolid on </w:t>
      </w:r>
      <w:r w:rsidR="00D117DA" w:rsidRPr="00D117DA">
        <w:rPr>
          <w:i/>
          <w:iCs/>
        </w:rPr>
        <w:t>Enterococcus</w:t>
      </w:r>
      <w:r w:rsidR="00D117DA">
        <w:t xml:space="preserve"> species if other resistances are detected.</w:t>
      </w:r>
    </w:p>
    <w:p w14:paraId="39B85973" w14:textId="6790E530" w:rsidR="00827858" w:rsidRDefault="00852C35" w:rsidP="0038361D">
      <w:pPr>
        <w:pStyle w:val="FigureTitle"/>
        <w:rPr>
          <w:b w:val="0"/>
          <w:bCs/>
        </w:rPr>
      </w:pPr>
      <w:r w:rsidRPr="0072559C">
        <w:t xml:space="preserve">Figure </w:t>
      </w:r>
      <w:r w:rsidR="009D0092" w:rsidRPr="0072559C">
        <w:t>1</w:t>
      </w:r>
      <w:r w:rsidR="008C718A" w:rsidRPr="0072559C">
        <w:t>3</w:t>
      </w:r>
      <w:r w:rsidR="00CA5928" w:rsidRPr="0072559C">
        <w:t>:</w:t>
      </w:r>
      <w:r w:rsidR="004F4C37" w:rsidRPr="0072559C">
        <w:t xml:space="preserve"> </w:t>
      </w:r>
      <w:r w:rsidRPr="0072559C">
        <w:rPr>
          <w:b w:val="0"/>
          <w:bCs/>
        </w:rPr>
        <w:t>Linezolid</w:t>
      </w:r>
      <w:r w:rsidR="00C96901" w:rsidRPr="0072559C">
        <w:rPr>
          <w:b w:val="0"/>
          <w:bCs/>
        </w:rPr>
        <w:t>-</w:t>
      </w:r>
      <w:r w:rsidR="0088325F">
        <w:rPr>
          <w:b w:val="0"/>
          <w:bCs/>
        </w:rPr>
        <w:t>resistant</w:t>
      </w:r>
      <w:r w:rsidRPr="0072559C">
        <w:rPr>
          <w:b w:val="0"/>
          <w:bCs/>
        </w:rPr>
        <w:t xml:space="preserve"> </w:t>
      </w:r>
      <w:r w:rsidRPr="0072559C">
        <w:rPr>
          <w:b w:val="0"/>
          <w:bCs/>
          <w:i/>
        </w:rPr>
        <w:t>Enterococcus</w:t>
      </w:r>
      <w:r w:rsidRPr="0072559C">
        <w:rPr>
          <w:b w:val="0"/>
          <w:bCs/>
        </w:rPr>
        <w:t xml:space="preserve"> species</w:t>
      </w:r>
      <w:r w:rsidR="00E10174" w:rsidRPr="0072559C">
        <w:rPr>
          <w:b w:val="0"/>
          <w:bCs/>
        </w:rPr>
        <w:t>, number reported</w:t>
      </w:r>
      <w:r w:rsidR="003A2A1E" w:rsidRPr="0072559C">
        <w:rPr>
          <w:b w:val="0"/>
          <w:bCs/>
        </w:rPr>
        <w:t xml:space="preserve"> to CARAlert </w:t>
      </w:r>
      <w:r w:rsidR="00E84D9E" w:rsidRPr="0072559C">
        <w:rPr>
          <w:b w:val="0"/>
          <w:bCs/>
        </w:rPr>
        <w:t>by month,</w:t>
      </w:r>
      <w:r w:rsidR="007D1D93" w:rsidRPr="0072559C">
        <w:rPr>
          <w:b w:val="0"/>
          <w:bCs/>
        </w:rPr>
        <w:t xml:space="preserve"> </w:t>
      </w:r>
      <w:r w:rsidR="00F50ABC">
        <w:rPr>
          <w:b w:val="0"/>
          <w:bCs/>
        </w:rPr>
        <w:t xml:space="preserve">national, </w:t>
      </w:r>
      <w:r w:rsidR="00E84D9E" w:rsidRPr="0072559C">
        <w:rPr>
          <w:b w:val="0"/>
          <w:bCs/>
        </w:rPr>
        <w:t>2017</w:t>
      </w:r>
      <w:r w:rsidR="00E84D9E" w:rsidRPr="007D1D93">
        <w:rPr>
          <w:b w:val="0"/>
          <w:bCs/>
        </w:rPr>
        <w:t>–</w:t>
      </w:r>
      <w:r w:rsidR="009E2C42" w:rsidRPr="007D1D93">
        <w:rPr>
          <w:b w:val="0"/>
          <w:bCs/>
        </w:rPr>
        <w:t>20</w:t>
      </w:r>
      <w:r w:rsidR="004F4C37" w:rsidRPr="007D1D93">
        <w:rPr>
          <w:b w:val="0"/>
          <w:bCs/>
        </w:rPr>
        <w:t>2</w:t>
      </w:r>
      <w:r w:rsidR="00256775">
        <w:rPr>
          <w:b w:val="0"/>
          <w:bCs/>
        </w:rPr>
        <w:t>2</w:t>
      </w:r>
      <w:r w:rsidR="00827858" w:rsidRPr="0072559C">
        <w:rPr>
          <w:noProof/>
        </w:rPr>
        <w:drawing>
          <wp:inline distT="0" distB="0" distL="0" distR="0" wp14:anchorId="03A45B77" wp14:editId="27BABC79">
            <wp:extent cx="6119495" cy="3240000"/>
            <wp:effectExtent l="0" t="0" r="0" b="0"/>
            <wp:docPr id="36" name="Chart 36" descr="Figure 13: Linezolid-resistant Enterococcus species, number reported to CARAlert by month, national,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CB54199" w14:textId="77777777" w:rsidR="0038361D" w:rsidRPr="0038361D" w:rsidRDefault="0038361D" w:rsidP="0038361D">
      <w:pPr>
        <w:pStyle w:val="FigureTitle"/>
      </w:pPr>
    </w:p>
    <w:p w14:paraId="3E7F0EBD" w14:textId="383F5C92" w:rsidR="00F67E05" w:rsidRDefault="00A54A8A" w:rsidP="004F4C37">
      <w:pPr>
        <w:pStyle w:val="FigureTitle"/>
      </w:pPr>
      <w:r w:rsidRPr="006666BC">
        <w:t>Figure 1</w:t>
      </w:r>
      <w:r w:rsidR="006412E8" w:rsidRPr="006666BC">
        <w:t>4</w:t>
      </w:r>
      <w:r w:rsidRPr="006666BC">
        <w:t>:</w:t>
      </w:r>
      <w:r w:rsidR="004F4C37" w:rsidRPr="006666BC">
        <w:t xml:space="preserve"> </w:t>
      </w:r>
      <w:r w:rsidRPr="006666BC">
        <w:rPr>
          <w:b w:val="0"/>
          <w:bCs/>
        </w:rPr>
        <w:t>Linezolid</w:t>
      </w:r>
      <w:r w:rsidR="00C96901" w:rsidRPr="006666BC">
        <w:rPr>
          <w:b w:val="0"/>
          <w:bCs/>
        </w:rPr>
        <w:t>-</w:t>
      </w:r>
      <w:r w:rsidR="0088325F">
        <w:rPr>
          <w:b w:val="0"/>
          <w:bCs/>
        </w:rPr>
        <w:t>resistant</w:t>
      </w:r>
      <w:r w:rsidRPr="006666BC">
        <w:rPr>
          <w:b w:val="0"/>
          <w:bCs/>
        </w:rPr>
        <w:t xml:space="preserve"> </w:t>
      </w:r>
      <w:r w:rsidRPr="006666BC">
        <w:rPr>
          <w:b w:val="0"/>
          <w:bCs/>
          <w:i/>
        </w:rPr>
        <w:t>Enterococcus</w:t>
      </w:r>
      <w:r w:rsidRPr="006666BC">
        <w:rPr>
          <w:b w:val="0"/>
          <w:bCs/>
        </w:rPr>
        <w:t xml:space="preserve"> species, number reported</w:t>
      </w:r>
      <w:r w:rsidR="003A2A1E" w:rsidRPr="006666BC">
        <w:rPr>
          <w:b w:val="0"/>
          <w:bCs/>
        </w:rPr>
        <w:t xml:space="preserve"> to CARAlert </w:t>
      </w:r>
      <w:r w:rsidRPr="006666BC">
        <w:rPr>
          <w:b w:val="0"/>
          <w:bCs/>
        </w:rPr>
        <w:t>by state and territory, 2017</w:t>
      </w:r>
      <w:r w:rsidRPr="00CF3F1A">
        <w:rPr>
          <w:b w:val="0"/>
          <w:bCs/>
        </w:rPr>
        <w:t>–20</w:t>
      </w:r>
      <w:r w:rsidR="004F4C37" w:rsidRPr="00CF3F1A">
        <w:rPr>
          <w:b w:val="0"/>
          <w:bCs/>
        </w:rPr>
        <w:t>2</w:t>
      </w:r>
      <w:r w:rsidR="00256775">
        <w:rPr>
          <w:b w:val="0"/>
          <w:bCs/>
        </w:rPr>
        <w:t>2</w:t>
      </w:r>
      <w:r w:rsidR="00827858" w:rsidRPr="006666BC">
        <w:rPr>
          <w:noProof/>
        </w:rPr>
        <w:drawing>
          <wp:inline distT="0" distB="0" distL="0" distR="0" wp14:anchorId="71CF11E5" wp14:editId="767C3583">
            <wp:extent cx="6120000" cy="3240000"/>
            <wp:effectExtent l="0" t="0" r="0" b="0"/>
            <wp:docPr id="20" name="Chart 20" descr="Figure 14: Linezolid-resistant Enterococcus species, number reported to CARAlert by state and territory, 2017–2022">
              <a:extLst xmlns:a="http://schemas.openxmlformats.org/drawingml/2006/main">
                <a:ext uri="{FF2B5EF4-FFF2-40B4-BE49-F238E27FC236}">
                  <a16:creationId xmlns:a16="http://schemas.microsoft.com/office/drawing/2014/main" id="{D6AFA967-E2D2-4EDF-BB5C-5FE363307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5142CEC" w14:textId="59A604BF" w:rsidR="00C06233" w:rsidRPr="001E5AF4" w:rsidRDefault="00C06233" w:rsidP="00C06233">
      <w:pPr>
        <w:pStyle w:val="Heading3"/>
        <w:rPr>
          <w:i/>
        </w:rPr>
      </w:pPr>
      <w:bookmarkStart w:id="30" w:name="_Toc137975343"/>
      <w:r w:rsidRPr="00256775">
        <w:rPr>
          <w:i/>
        </w:rPr>
        <w:lastRenderedPageBreak/>
        <w:t>Mycobacterium tuberculosis</w:t>
      </w:r>
      <w:bookmarkEnd w:id="30"/>
    </w:p>
    <w:p w14:paraId="520C493A" w14:textId="5E45AB98" w:rsidR="006C599F" w:rsidRPr="00571030" w:rsidRDefault="00FD3E95" w:rsidP="009C48A0">
      <w:r w:rsidRPr="00AF0035">
        <w:rPr>
          <w:bCs/>
          <w:i/>
        </w:rPr>
        <w:t>Mycobacterium</w:t>
      </w:r>
      <w:r w:rsidR="00451F6E" w:rsidRPr="00AF0035">
        <w:rPr>
          <w:i/>
          <w:iCs/>
        </w:rPr>
        <w:t> </w:t>
      </w:r>
      <w:r w:rsidR="00EC7053" w:rsidRPr="00AF0035">
        <w:rPr>
          <w:i/>
          <w:iCs/>
        </w:rPr>
        <w:t>tuberculosis</w:t>
      </w:r>
      <w:r w:rsidR="001A20B5" w:rsidRPr="00AF0035">
        <w:t xml:space="preserve"> causes tuberculosis, which has a variety of clinical manifestations, but most commonly presents as lung disease. </w:t>
      </w:r>
      <w:r w:rsidR="00C4783F" w:rsidRPr="00AF0035">
        <w:t xml:space="preserve">Low numbers </w:t>
      </w:r>
      <w:r w:rsidR="006C599F" w:rsidRPr="00AF0035">
        <w:t xml:space="preserve">of </w:t>
      </w:r>
      <w:r w:rsidR="002B760E" w:rsidRPr="00AF0035">
        <w:t>MDR</w:t>
      </w:r>
      <w:r w:rsidR="006C599F" w:rsidRPr="00AF0035">
        <w:t xml:space="preserve"> </w:t>
      </w:r>
      <w:r w:rsidR="00EC7053" w:rsidRPr="00AF0035">
        <w:rPr>
          <w:i/>
        </w:rPr>
        <w:t>M. </w:t>
      </w:r>
      <w:r w:rsidR="006C599F" w:rsidRPr="00AF0035">
        <w:rPr>
          <w:i/>
        </w:rPr>
        <w:t>tuberculosis</w:t>
      </w:r>
      <w:r w:rsidR="006C599F" w:rsidRPr="00AF0035">
        <w:t xml:space="preserve"> </w:t>
      </w:r>
      <w:r w:rsidR="00C4783F" w:rsidRPr="00AF0035">
        <w:t>were reported to CARAlert from 2017 to 20</w:t>
      </w:r>
      <w:r w:rsidR="00506596" w:rsidRPr="00AF0035">
        <w:t>2</w:t>
      </w:r>
      <w:r w:rsidR="00D103A0" w:rsidRPr="00AF0035">
        <w:t>2</w:t>
      </w:r>
      <w:r w:rsidR="00D429BD" w:rsidRPr="00AF0035">
        <w:t xml:space="preserve"> </w:t>
      </w:r>
      <w:r w:rsidR="006C599F" w:rsidRPr="00AF0035">
        <w:t>(Figure</w:t>
      </w:r>
      <w:r w:rsidR="007B5858" w:rsidRPr="00AF0035">
        <w:t> </w:t>
      </w:r>
      <w:r w:rsidR="006C599F" w:rsidRPr="00AF0035">
        <w:t xml:space="preserve">15). </w:t>
      </w:r>
      <w:r w:rsidR="00E8584C" w:rsidRPr="00571030">
        <w:t>In 202</w:t>
      </w:r>
      <w:r w:rsidR="00D103A0" w:rsidRPr="00571030">
        <w:t>2</w:t>
      </w:r>
      <w:r w:rsidR="00E8584C" w:rsidRPr="00571030">
        <w:t xml:space="preserve">, </w:t>
      </w:r>
      <w:r w:rsidR="00D103A0" w:rsidRPr="00571030">
        <w:t>half</w:t>
      </w:r>
      <w:r w:rsidR="006C599F" w:rsidRPr="009E0A73">
        <w:t xml:space="preserve"> of </w:t>
      </w:r>
      <w:r w:rsidR="0098349C" w:rsidRPr="009E0A73">
        <w:t xml:space="preserve">the </w:t>
      </w:r>
      <w:r w:rsidR="005B44BD" w:rsidRPr="009E0A73">
        <w:t>MDR</w:t>
      </w:r>
      <w:r w:rsidR="006C599F" w:rsidRPr="009E0A73">
        <w:t xml:space="preserve"> </w:t>
      </w:r>
      <w:r w:rsidR="006C599F" w:rsidRPr="009E0A73">
        <w:rPr>
          <w:i/>
        </w:rPr>
        <w:t>M</w:t>
      </w:r>
      <w:r w:rsidR="009C48A0" w:rsidRPr="009E0A73">
        <w:rPr>
          <w:i/>
        </w:rPr>
        <w:t>. t</w:t>
      </w:r>
      <w:r w:rsidR="006C599F" w:rsidRPr="009E0A73">
        <w:rPr>
          <w:i/>
        </w:rPr>
        <w:t>uberculosis</w:t>
      </w:r>
      <w:r w:rsidR="006C599F" w:rsidRPr="009E0A73">
        <w:t xml:space="preserve"> reports were from </w:t>
      </w:r>
      <w:r w:rsidR="000734AB" w:rsidRPr="009E0A73">
        <w:t>Victoria</w:t>
      </w:r>
      <w:r w:rsidR="006C599F" w:rsidRPr="00246F48">
        <w:t xml:space="preserve"> (</w:t>
      </w:r>
      <w:r w:rsidR="00B27399">
        <w:t>5</w:t>
      </w:r>
      <w:r w:rsidR="00A14C00" w:rsidRPr="00470380">
        <w:t>/</w:t>
      </w:r>
      <w:r w:rsidR="00B27399">
        <w:t>9</w:t>
      </w:r>
      <w:r w:rsidR="00EC7053" w:rsidRPr="00470380">
        <w:t xml:space="preserve">, </w:t>
      </w:r>
      <w:r w:rsidR="00D103A0" w:rsidRPr="00D274C0">
        <w:t>5</w:t>
      </w:r>
      <w:r w:rsidR="00B27399">
        <w:t>6</w:t>
      </w:r>
      <w:r w:rsidR="00EC7053" w:rsidRPr="00D274C0">
        <w:t>%</w:t>
      </w:r>
      <w:r w:rsidR="00D429BD" w:rsidRPr="00D274C0">
        <w:t xml:space="preserve">) </w:t>
      </w:r>
      <w:r w:rsidR="006C599F" w:rsidRPr="00D274C0">
        <w:t>(Figure</w:t>
      </w:r>
      <w:r w:rsidR="007B5858" w:rsidRPr="00571030">
        <w:t> </w:t>
      </w:r>
      <w:r w:rsidR="006C599F" w:rsidRPr="00571030">
        <w:t>16).</w:t>
      </w:r>
    </w:p>
    <w:p w14:paraId="0C1FD8EC" w14:textId="363D2644" w:rsidR="007A33AB" w:rsidRDefault="00C06233" w:rsidP="00B41A51">
      <w:pPr>
        <w:pStyle w:val="FigureTitle"/>
        <w:rPr>
          <w:b w:val="0"/>
          <w:bCs/>
        </w:rPr>
      </w:pPr>
      <w:r w:rsidRPr="004D20C2">
        <w:t xml:space="preserve">Figure </w:t>
      </w:r>
      <w:r w:rsidR="009D0092" w:rsidRPr="004D20C2">
        <w:t>1</w:t>
      </w:r>
      <w:r w:rsidR="006412E8" w:rsidRPr="004D20C2">
        <w:t>5</w:t>
      </w:r>
      <w:r w:rsidR="00CA5928" w:rsidRPr="004D20C2">
        <w:t>:</w:t>
      </w:r>
      <w:r w:rsidR="004F4C37" w:rsidRPr="004D20C2">
        <w:t xml:space="preserve"> </w:t>
      </w:r>
      <w:r w:rsidRPr="004D20C2">
        <w:rPr>
          <w:b w:val="0"/>
          <w:bCs/>
        </w:rPr>
        <w:t>Multidrug</w:t>
      </w:r>
      <w:r w:rsidR="00E92B4C" w:rsidRPr="004D20C2">
        <w:rPr>
          <w:b w:val="0"/>
          <w:bCs/>
        </w:rPr>
        <w:t>-</w:t>
      </w:r>
      <w:r w:rsidRPr="004D20C2">
        <w:rPr>
          <w:b w:val="0"/>
          <w:bCs/>
        </w:rPr>
        <w:t xml:space="preserve">resistant </w:t>
      </w:r>
      <w:r w:rsidRPr="004D20C2">
        <w:rPr>
          <w:b w:val="0"/>
          <w:bCs/>
          <w:i/>
        </w:rPr>
        <w:t>Mycobacterium tuberculosis</w:t>
      </w:r>
      <w:r w:rsidR="00E10174" w:rsidRPr="004D20C2">
        <w:rPr>
          <w:b w:val="0"/>
          <w:bCs/>
          <w:i/>
        </w:rPr>
        <w:t xml:space="preserve">, </w:t>
      </w:r>
      <w:r w:rsidR="00E10174" w:rsidRPr="004D20C2">
        <w:rPr>
          <w:b w:val="0"/>
          <w:bCs/>
        </w:rPr>
        <w:t>number reported</w:t>
      </w:r>
      <w:r w:rsidR="00E961B6" w:rsidRPr="004D20C2">
        <w:rPr>
          <w:b w:val="0"/>
          <w:bCs/>
        </w:rPr>
        <w:t xml:space="preserve"> to CARAlert </w:t>
      </w:r>
      <w:r w:rsidR="00E10174" w:rsidRPr="004D20C2">
        <w:rPr>
          <w:b w:val="0"/>
          <w:bCs/>
        </w:rPr>
        <w:t>by month</w:t>
      </w:r>
      <w:r w:rsidR="007F5070" w:rsidRPr="004D20C2">
        <w:rPr>
          <w:b w:val="0"/>
          <w:bCs/>
        </w:rPr>
        <w:t xml:space="preserve">, </w:t>
      </w:r>
      <w:r w:rsidR="00F50ABC">
        <w:rPr>
          <w:b w:val="0"/>
          <w:bCs/>
        </w:rPr>
        <w:t xml:space="preserve">national, </w:t>
      </w:r>
      <w:r w:rsidR="0077102C" w:rsidRPr="004D20C2">
        <w:rPr>
          <w:b w:val="0"/>
          <w:bCs/>
        </w:rPr>
        <w:t>2017–20</w:t>
      </w:r>
      <w:r w:rsidR="004F4C37" w:rsidRPr="004D20C2">
        <w:rPr>
          <w:b w:val="0"/>
          <w:bCs/>
        </w:rPr>
        <w:t>2</w:t>
      </w:r>
      <w:r w:rsidR="00256775" w:rsidRPr="004D20C2">
        <w:rPr>
          <w:b w:val="0"/>
          <w:bCs/>
        </w:rPr>
        <w:t>2</w:t>
      </w:r>
      <w:r w:rsidR="00827858" w:rsidRPr="004D20C2">
        <w:rPr>
          <w:noProof/>
        </w:rPr>
        <w:drawing>
          <wp:inline distT="0" distB="0" distL="0" distR="0" wp14:anchorId="1AAA9FCB" wp14:editId="1F7E4A27">
            <wp:extent cx="6119495" cy="3240000"/>
            <wp:effectExtent l="0" t="0" r="0" b="0"/>
            <wp:docPr id="37" name="Chart 37" descr="Figure 15: Multidrug-resistant Mycobacterium tuberculosis, number reported to CARAlert by month, national,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2F1D88A" w14:textId="77777777" w:rsidR="00B41A51" w:rsidRPr="00B41A51" w:rsidRDefault="00B41A51" w:rsidP="00B41A51">
      <w:pPr>
        <w:pStyle w:val="FigureTitle"/>
        <w:rPr>
          <w:sz w:val="18"/>
          <w:szCs w:val="18"/>
        </w:rPr>
      </w:pPr>
    </w:p>
    <w:p w14:paraId="1804A013" w14:textId="73D8E184" w:rsidR="00A54A8A" w:rsidRDefault="006412E8" w:rsidP="00B41A51">
      <w:pPr>
        <w:pStyle w:val="FigureTitle"/>
        <w:spacing w:after="0"/>
        <w:rPr>
          <w:b w:val="0"/>
          <w:bCs/>
          <w:iCs/>
        </w:rPr>
      </w:pPr>
      <w:r w:rsidRPr="00D103A0">
        <w:t>Figure 16:</w:t>
      </w:r>
      <w:r w:rsidR="004F4C37">
        <w:t xml:space="preserve"> </w:t>
      </w:r>
      <w:r w:rsidRPr="005750B3">
        <w:rPr>
          <w:b w:val="0"/>
          <w:bCs/>
        </w:rPr>
        <w:t xml:space="preserve">Multidrug-resistant </w:t>
      </w:r>
      <w:r w:rsidRPr="005750B3">
        <w:rPr>
          <w:b w:val="0"/>
          <w:bCs/>
          <w:i/>
        </w:rPr>
        <w:t>Mycobacterium tuberculosis</w:t>
      </w:r>
      <w:r w:rsidRPr="005750B3">
        <w:rPr>
          <w:b w:val="0"/>
          <w:bCs/>
          <w:iCs/>
        </w:rPr>
        <w:t>, number</w:t>
      </w:r>
      <w:r w:rsidRPr="005750B3">
        <w:rPr>
          <w:b w:val="0"/>
          <w:bCs/>
          <w:i/>
        </w:rPr>
        <w:t xml:space="preserve"> </w:t>
      </w:r>
      <w:r w:rsidRPr="005750B3">
        <w:rPr>
          <w:b w:val="0"/>
          <w:bCs/>
          <w:iCs/>
        </w:rPr>
        <w:t>reported</w:t>
      </w:r>
      <w:r w:rsidR="00E961B6" w:rsidRPr="00E961B6">
        <w:rPr>
          <w:b w:val="0"/>
          <w:bCs/>
          <w:iCs/>
        </w:rPr>
        <w:t xml:space="preserve"> to CARAlert </w:t>
      </w:r>
      <w:r w:rsidRPr="005750B3">
        <w:rPr>
          <w:b w:val="0"/>
          <w:bCs/>
          <w:iCs/>
        </w:rPr>
        <w:t xml:space="preserve">by state and territory, </w:t>
      </w:r>
      <w:r w:rsidRPr="00D103A0">
        <w:rPr>
          <w:b w:val="0"/>
          <w:bCs/>
          <w:iCs/>
        </w:rPr>
        <w:t>2017</w:t>
      </w:r>
      <w:r w:rsidRPr="006C2F8C">
        <w:rPr>
          <w:b w:val="0"/>
          <w:bCs/>
          <w:iCs/>
        </w:rPr>
        <w:t>–20</w:t>
      </w:r>
      <w:r w:rsidR="004F4C37" w:rsidRPr="006C2F8C">
        <w:rPr>
          <w:b w:val="0"/>
          <w:bCs/>
          <w:iCs/>
        </w:rPr>
        <w:t>2</w:t>
      </w:r>
      <w:r w:rsidR="00256775">
        <w:rPr>
          <w:b w:val="0"/>
          <w:bCs/>
          <w:iCs/>
        </w:rPr>
        <w:t>2</w:t>
      </w:r>
      <w:r w:rsidR="00827858" w:rsidRPr="00D103A0">
        <w:rPr>
          <w:noProof/>
        </w:rPr>
        <w:drawing>
          <wp:inline distT="0" distB="0" distL="0" distR="0" wp14:anchorId="62506A67" wp14:editId="4B727029">
            <wp:extent cx="6120000" cy="3240000"/>
            <wp:effectExtent l="0" t="0" r="0" b="0"/>
            <wp:docPr id="25" name="Chart 25" descr="Figure 16: Multidrug-resistant Mycobacterium tuberculosis, number reported to CARAlert by state and territory, 2017–2022">
              <a:extLst xmlns:a="http://schemas.openxmlformats.org/drawingml/2006/main">
                <a:ext uri="{FF2B5EF4-FFF2-40B4-BE49-F238E27FC236}">
                  <a16:creationId xmlns:a16="http://schemas.microsoft.com/office/drawing/2014/main" id="{C146347A-A044-4812-832A-DBB9527D5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4F398FD" w14:textId="59912DE9" w:rsidR="00BF0173" w:rsidRPr="00BF0173" w:rsidRDefault="00BF0173" w:rsidP="00BF0173">
      <w:pPr>
        <w:rPr>
          <w:rStyle w:val="IntenseReference"/>
          <w:rFonts w:cs="Arial"/>
          <w:b w:val="0"/>
          <w:bCs w:val="0"/>
          <w:i w:val="0"/>
          <w:smallCaps w:val="0"/>
          <w:color w:val="auto"/>
          <w:sz w:val="18"/>
          <w:szCs w:val="18"/>
        </w:rPr>
      </w:pPr>
      <w:r w:rsidRPr="00BF0173">
        <w:rPr>
          <w:rStyle w:val="IntenseReference"/>
          <w:rFonts w:cs="Arial"/>
          <w:b w:val="0"/>
          <w:bCs w:val="0"/>
          <w:i w:val="0"/>
          <w:smallCaps w:val="0"/>
          <w:color w:val="auto"/>
          <w:sz w:val="18"/>
          <w:szCs w:val="18"/>
        </w:rPr>
        <w:t>Note: D</w:t>
      </w:r>
      <w:r>
        <w:rPr>
          <w:rStyle w:val="IntenseReference"/>
          <w:rFonts w:cs="Arial"/>
          <w:b w:val="0"/>
          <w:bCs w:val="0"/>
          <w:i w:val="0"/>
          <w:smallCaps w:val="0"/>
          <w:color w:val="auto"/>
          <w:sz w:val="18"/>
          <w:szCs w:val="18"/>
        </w:rPr>
        <w:t xml:space="preserve">ark bars </w:t>
      </w:r>
      <w:r w:rsidR="00C279E5">
        <w:rPr>
          <w:rStyle w:val="IntenseReference"/>
          <w:rFonts w:cs="Arial"/>
          <w:b w:val="0"/>
          <w:bCs w:val="0"/>
          <w:i w:val="0"/>
          <w:smallCaps w:val="0"/>
          <w:color w:val="auto"/>
          <w:sz w:val="18"/>
          <w:szCs w:val="18"/>
        </w:rPr>
        <w:t>indicate values for 202</w:t>
      </w:r>
      <w:r w:rsidR="00DE2CE4">
        <w:rPr>
          <w:rStyle w:val="IntenseReference"/>
          <w:rFonts w:cs="Arial"/>
          <w:b w:val="0"/>
          <w:bCs w:val="0"/>
          <w:i w:val="0"/>
          <w:smallCaps w:val="0"/>
          <w:color w:val="auto"/>
          <w:sz w:val="18"/>
          <w:szCs w:val="18"/>
        </w:rPr>
        <w:t>2</w:t>
      </w:r>
      <w:r w:rsidR="00C279E5">
        <w:rPr>
          <w:rStyle w:val="IntenseReference"/>
          <w:rFonts w:cs="Arial"/>
          <w:b w:val="0"/>
          <w:bCs w:val="0"/>
          <w:i w:val="0"/>
          <w:smallCaps w:val="0"/>
          <w:color w:val="auto"/>
          <w:sz w:val="18"/>
          <w:szCs w:val="18"/>
        </w:rPr>
        <w:t>.</w:t>
      </w:r>
    </w:p>
    <w:p w14:paraId="047DB05A" w14:textId="108FE75D" w:rsidR="00C06233" w:rsidRDefault="00C06233" w:rsidP="002B32E6">
      <w:pPr>
        <w:pStyle w:val="Heading3"/>
        <w:rPr>
          <w:i/>
        </w:rPr>
      </w:pPr>
      <w:bookmarkStart w:id="31" w:name="_Toc137975344"/>
      <w:r w:rsidRPr="00256775">
        <w:rPr>
          <w:i/>
        </w:rPr>
        <w:lastRenderedPageBreak/>
        <w:t>Neisseria gonorrhoeae</w:t>
      </w:r>
      <w:bookmarkEnd w:id="31"/>
    </w:p>
    <w:p w14:paraId="1043DB99" w14:textId="64C1C416" w:rsidR="00126FE4" w:rsidRPr="00126FE4" w:rsidRDefault="001C3EBF" w:rsidP="00126FE4">
      <w:r w:rsidRPr="00571030">
        <w:rPr>
          <w:i/>
          <w:iCs/>
        </w:rPr>
        <w:t>N. </w:t>
      </w:r>
      <w:r w:rsidR="001A20B5" w:rsidRPr="00571030">
        <w:rPr>
          <w:i/>
          <w:iCs/>
        </w:rPr>
        <w:t xml:space="preserve">gonorrhoeae </w:t>
      </w:r>
      <w:r w:rsidR="001A20B5" w:rsidRPr="00571030">
        <w:t xml:space="preserve">causes gonorrhoea, a largely sexually transmitted infection that most commonly manifests as urethritis in men and cervicitis in women. </w:t>
      </w:r>
      <w:r w:rsidR="00C4783F" w:rsidRPr="00126FE4">
        <w:t xml:space="preserve">There were sporadic reports of </w:t>
      </w:r>
      <w:r w:rsidR="000678EF" w:rsidRPr="00126FE4">
        <w:t>ceftriaxone-nonsusceptible</w:t>
      </w:r>
      <w:r w:rsidR="00747E1F" w:rsidRPr="00126FE4">
        <w:t xml:space="preserve"> and/or </w:t>
      </w:r>
      <w:r w:rsidR="000678EF" w:rsidRPr="00126FE4">
        <w:t>azithromycin-nonsusceptible</w:t>
      </w:r>
      <w:r w:rsidR="00747E1F" w:rsidRPr="00126FE4">
        <w:t xml:space="preserve"> (</w:t>
      </w:r>
      <w:r w:rsidR="00FA3865">
        <w:t>HLR</w:t>
      </w:r>
      <w:r w:rsidR="00747E1F" w:rsidRPr="00126FE4">
        <w:t xml:space="preserve">) </w:t>
      </w:r>
      <w:r w:rsidR="00C4783F" w:rsidRPr="00126FE4">
        <w:rPr>
          <w:i/>
        </w:rPr>
        <w:t>N</w:t>
      </w:r>
      <w:r w:rsidR="00D429BD" w:rsidRPr="00126FE4">
        <w:rPr>
          <w:i/>
        </w:rPr>
        <w:t>. </w:t>
      </w:r>
      <w:r w:rsidR="00747E1F" w:rsidRPr="00126FE4">
        <w:rPr>
          <w:i/>
        </w:rPr>
        <w:t>gonorrhoeae</w:t>
      </w:r>
      <w:r w:rsidR="00747E1F" w:rsidRPr="00126FE4">
        <w:t xml:space="preserve"> </w:t>
      </w:r>
      <w:r w:rsidR="00FC540D" w:rsidRPr="00126FE4">
        <w:t xml:space="preserve">between </w:t>
      </w:r>
      <w:r w:rsidR="00C4783F" w:rsidRPr="00126FE4">
        <w:t xml:space="preserve">2017 </w:t>
      </w:r>
      <w:r w:rsidR="00FC540D" w:rsidRPr="00126FE4">
        <w:t xml:space="preserve">and </w:t>
      </w:r>
      <w:r w:rsidR="00AF2566" w:rsidRPr="00126FE4">
        <w:t>202</w:t>
      </w:r>
      <w:r w:rsidR="00AF2566">
        <w:t>1</w:t>
      </w:r>
      <w:r w:rsidR="00AF2566" w:rsidRPr="00126FE4">
        <w:t xml:space="preserve"> </w:t>
      </w:r>
      <w:r w:rsidR="00747E1F" w:rsidRPr="00126FE4">
        <w:t>(Figure</w:t>
      </w:r>
      <w:r w:rsidR="007B5858">
        <w:t> </w:t>
      </w:r>
      <w:r w:rsidR="00747E1F" w:rsidRPr="00126FE4">
        <w:t>17)</w:t>
      </w:r>
      <w:r w:rsidR="00C4783F" w:rsidRPr="00126FE4">
        <w:t>.</w:t>
      </w:r>
      <w:r w:rsidR="00784351">
        <w:t xml:space="preserve"> </w:t>
      </w:r>
      <w:r w:rsidR="000678EF" w:rsidRPr="00126FE4">
        <w:t>Ceftriaxone-nonsusceptible</w:t>
      </w:r>
      <w:r w:rsidR="00747E1F" w:rsidRPr="00126FE4">
        <w:t xml:space="preserve"> isolates </w:t>
      </w:r>
      <w:r w:rsidR="00C4783F" w:rsidRPr="00126FE4">
        <w:t>w</w:t>
      </w:r>
      <w:r w:rsidR="00D429BD" w:rsidRPr="00126FE4">
        <w:t>ere</w:t>
      </w:r>
      <w:r w:rsidR="00C4783F" w:rsidRPr="00126FE4">
        <w:t xml:space="preserve"> reported </w:t>
      </w:r>
      <w:r w:rsidR="009E0A73">
        <w:t xml:space="preserve">to CARAlert </w:t>
      </w:r>
      <w:r w:rsidR="00C4783F" w:rsidRPr="00126FE4">
        <w:t>for the first time in 2018</w:t>
      </w:r>
      <w:r w:rsidR="003959F7" w:rsidRPr="00126FE4">
        <w:t xml:space="preserve"> (</w:t>
      </w:r>
      <w:r w:rsidR="003959F7" w:rsidRPr="00126FE4">
        <w:rPr>
          <w:i/>
          <w:iCs/>
        </w:rPr>
        <w:t>n</w:t>
      </w:r>
      <w:r w:rsidR="003959F7" w:rsidRPr="00126FE4">
        <w:t> = 6)</w:t>
      </w:r>
      <w:r w:rsidR="00DA33F9" w:rsidRPr="00126FE4">
        <w:t>;</w:t>
      </w:r>
      <w:r w:rsidR="00C4783F" w:rsidRPr="00126FE4">
        <w:t xml:space="preserve"> there were </w:t>
      </w:r>
      <w:r w:rsidR="00036FC1" w:rsidRPr="00126FE4">
        <w:t xml:space="preserve">four </w:t>
      </w:r>
      <w:r w:rsidR="00715559" w:rsidRPr="00126FE4">
        <w:t>reports</w:t>
      </w:r>
      <w:r w:rsidR="00DA33F9" w:rsidRPr="00126FE4">
        <w:t xml:space="preserve"> </w:t>
      </w:r>
      <w:r w:rsidR="00715559" w:rsidRPr="00126FE4">
        <w:t>in 2019,</w:t>
      </w:r>
      <w:r w:rsidR="003959F7" w:rsidRPr="00126FE4">
        <w:t xml:space="preserve"> </w:t>
      </w:r>
      <w:r w:rsidR="009F3E8E" w:rsidRPr="00126FE4">
        <w:t>three</w:t>
      </w:r>
      <w:r w:rsidR="00C4783F" w:rsidRPr="00126FE4">
        <w:t xml:space="preserve"> in 20</w:t>
      </w:r>
      <w:r w:rsidR="009F3E8E" w:rsidRPr="00126FE4">
        <w:t>20</w:t>
      </w:r>
      <w:r w:rsidR="00126FE4" w:rsidRPr="00126FE4">
        <w:t xml:space="preserve"> and one in 2021. </w:t>
      </w:r>
      <w:r w:rsidR="005B0205">
        <w:rPr>
          <w:rFonts w:cs="Arial"/>
          <w:lang w:val="en-GB"/>
        </w:rPr>
        <w:t>T</w:t>
      </w:r>
      <w:r w:rsidR="00126FE4" w:rsidRPr="00126FE4">
        <w:rPr>
          <w:rFonts w:cs="Arial"/>
          <w:lang w:val="en-GB"/>
        </w:rPr>
        <w:t xml:space="preserve">here were </w:t>
      </w:r>
      <w:r w:rsidR="00784351">
        <w:rPr>
          <w:rFonts w:cs="Arial"/>
          <w:lang w:val="en-GB"/>
        </w:rPr>
        <w:t>37</w:t>
      </w:r>
      <w:r w:rsidR="00126FE4" w:rsidRPr="00126FE4">
        <w:rPr>
          <w:rFonts w:cs="Arial"/>
          <w:lang w:val="en-GB"/>
        </w:rPr>
        <w:t xml:space="preserve"> reports </w:t>
      </w:r>
      <w:r w:rsidR="00BF7291">
        <w:rPr>
          <w:rFonts w:cs="Arial"/>
          <w:lang w:val="en-GB"/>
        </w:rPr>
        <w:t xml:space="preserve">from three states </w:t>
      </w:r>
      <w:r w:rsidR="005B0205">
        <w:rPr>
          <w:rFonts w:cs="Arial"/>
          <w:lang w:val="en-GB"/>
        </w:rPr>
        <w:t>in 2022</w:t>
      </w:r>
      <w:r w:rsidR="00BF7291">
        <w:rPr>
          <w:rFonts w:cs="Arial"/>
          <w:lang w:val="en-GB"/>
        </w:rPr>
        <w:t>:</w:t>
      </w:r>
      <w:r w:rsidR="005B0205">
        <w:rPr>
          <w:rFonts w:cs="Arial"/>
          <w:lang w:val="en-GB"/>
        </w:rPr>
        <w:t xml:space="preserve"> </w:t>
      </w:r>
      <w:r w:rsidR="00126FE4" w:rsidRPr="00126FE4">
        <w:rPr>
          <w:rFonts w:cs="Arial"/>
          <w:lang w:val="en-GB"/>
        </w:rPr>
        <w:t>NSW</w:t>
      </w:r>
      <w:r w:rsidR="00126FE4">
        <w:rPr>
          <w:rFonts w:cs="Arial"/>
          <w:lang w:val="en-GB"/>
        </w:rPr>
        <w:t xml:space="preserve"> </w:t>
      </w:r>
      <w:r w:rsidR="009E0A73">
        <w:rPr>
          <w:rFonts w:cs="Arial"/>
          <w:lang w:val="en-GB"/>
        </w:rPr>
        <w:t>(</w:t>
      </w:r>
      <w:r w:rsidR="009E0A73" w:rsidRPr="009E0A73">
        <w:rPr>
          <w:rFonts w:cs="Arial"/>
          <w:i/>
          <w:iCs/>
          <w:lang w:val="en-GB"/>
        </w:rPr>
        <w:t>n</w:t>
      </w:r>
      <w:r w:rsidR="009E0A73">
        <w:rPr>
          <w:rFonts w:cs="Arial"/>
          <w:lang w:val="en-GB"/>
        </w:rPr>
        <w:t> = </w:t>
      </w:r>
      <w:r w:rsidR="00784351" w:rsidRPr="009E0A73">
        <w:rPr>
          <w:rFonts w:cs="Arial"/>
          <w:lang w:val="en-GB"/>
        </w:rPr>
        <w:t>27</w:t>
      </w:r>
      <w:r w:rsidR="009E0A73">
        <w:rPr>
          <w:rFonts w:cs="Arial"/>
          <w:lang w:val="en-GB"/>
        </w:rPr>
        <w:t>)</w:t>
      </w:r>
      <w:r w:rsidR="00126FE4">
        <w:rPr>
          <w:rFonts w:cs="Arial"/>
          <w:lang w:val="en-GB"/>
        </w:rPr>
        <w:t>,</w:t>
      </w:r>
      <w:r w:rsidR="00126FE4" w:rsidRPr="00126FE4">
        <w:rPr>
          <w:rFonts w:cs="Arial"/>
          <w:lang w:val="en-GB"/>
        </w:rPr>
        <w:t xml:space="preserve"> Victoria</w:t>
      </w:r>
      <w:r w:rsidR="00126FE4">
        <w:rPr>
          <w:rFonts w:cs="Arial"/>
          <w:lang w:val="en-GB"/>
        </w:rPr>
        <w:t xml:space="preserve"> </w:t>
      </w:r>
      <w:r w:rsidR="009E0A73">
        <w:rPr>
          <w:rFonts w:cs="Arial"/>
          <w:lang w:val="en-GB"/>
        </w:rPr>
        <w:t>(</w:t>
      </w:r>
      <w:r w:rsidR="009E0A73" w:rsidRPr="009E0A73">
        <w:rPr>
          <w:rFonts w:cs="Arial"/>
          <w:i/>
          <w:iCs/>
          <w:lang w:val="en-GB"/>
        </w:rPr>
        <w:t>n</w:t>
      </w:r>
      <w:r w:rsidR="009E0A73">
        <w:rPr>
          <w:rFonts w:cs="Arial"/>
          <w:lang w:val="en-GB"/>
        </w:rPr>
        <w:t> = </w:t>
      </w:r>
      <w:r w:rsidR="00126FE4">
        <w:rPr>
          <w:rFonts w:cs="Arial"/>
          <w:lang w:val="en-GB"/>
        </w:rPr>
        <w:t>7</w:t>
      </w:r>
      <w:r w:rsidR="009E0A73">
        <w:rPr>
          <w:rFonts w:cs="Arial"/>
          <w:lang w:val="en-GB"/>
        </w:rPr>
        <w:t>)</w:t>
      </w:r>
      <w:r w:rsidR="00126FE4" w:rsidRPr="00126FE4">
        <w:rPr>
          <w:rFonts w:cs="Arial"/>
          <w:lang w:val="en-GB"/>
        </w:rPr>
        <w:t>, WA</w:t>
      </w:r>
      <w:r w:rsidR="00126FE4">
        <w:rPr>
          <w:rFonts w:cs="Arial"/>
          <w:lang w:val="en-GB"/>
        </w:rPr>
        <w:t xml:space="preserve"> </w:t>
      </w:r>
      <w:r w:rsidR="009E0A73">
        <w:rPr>
          <w:rFonts w:cs="Arial"/>
          <w:lang w:val="en-GB"/>
        </w:rPr>
        <w:t>(</w:t>
      </w:r>
      <w:r w:rsidR="009E0A73" w:rsidRPr="009E0A73">
        <w:rPr>
          <w:rFonts w:cs="Arial"/>
          <w:i/>
          <w:iCs/>
          <w:lang w:val="en-GB"/>
        </w:rPr>
        <w:t>n</w:t>
      </w:r>
      <w:r w:rsidR="009E0A73">
        <w:rPr>
          <w:rFonts w:cs="Arial"/>
          <w:lang w:val="en-GB"/>
        </w:rPr>
        <w:t> = </w:t>
      </w:r>
      <w:r w:rsidR="00126FE4">
        <w:rPr>
          <w:rFonts w:cs="Arial"/>
          <w:lang w:val="en-GB"/>
        </w:rPr>
        <w:t>2</w:t>
      </w:r>
      <w:r w:rsidR="009E0A73">
        <w:rPr>
          <w:rFonts w:cs="Arial"/>
          <w:lang w:val="en-GB"/>
        </w:rPr>
        <w:t>)</w:t>
      </w:r>
      <w:r w:rsidR="00126FE4">
        <w:rPr>
          <w:rFonts w:cs="Arial"/>
          <w:lang w:val="en-GB"/>
        </w:rPr>
        <w:t xml:space="preserve"> and</w:t>
      </w:r>
      <w:r w:rsidR="00126FE4" w:rsidRPr="00126FE4">
        <w:rPr>
          <w:rFonts w:cs="Arial"/>
          <w:lang w:val="en-GB"/>
        </w:rPr>
        <w:t xml:space="preserve"> Queensland</w:t>
      </w:r>
      <w:r w:rsidR="00126FE4">
        <w:rPr>
          <w:rFonts w:cs="Arial"/>
          <w:lang w:val="en-GB"/>
        </w:rPr>
        <w:t xml:space="preserve"> </w:t>
      </w:r>
      <w:r w:rsidR="009E0A73">
        <w:rPr>
          <w:rFonts w:cs="Arial"/>
          <w:lang w:val="en-GB"/>
        </w:rPr>
        <w:t>(</w:t>
      </w:r>
      <w:r w:rsidR="009E0A73" w:rsidRPr="009E0A73">
        <w:rPr>
          <w:rFonts w:cs="Arial"/>
          <w:i/>
          <w:iCs/>
          <w:lang w:val="en-GB"/>
        </w:rPr>
        <w:t>n</w:t>
      </w:r>
      <w:r w:rsidR="009E0A73">
        <w:rPr>
          <w:rFonts w:cs="Arial"/>
          <w:lang w:val="en-GB"/>
        </w:rPr>
        <w:t> = </w:t>
      </w:r>
      <w:r w:rsidR="00126FE4">
        <w:rPr>
          <w:rFonts w:cs="Arial"/>
          <w:lang w:val="en-GB"/>
        </w:rPr>
        <w:t>1</w:t>
      </w:r>
      <w:r w:rsidR="009E0A73">
        <w:rPr>
          <w:rFonts w:cs="Arial"/>
          <w:lang w:val="en-GB"/>
        </w:rPr>
        <w:t>)</w:t>
      </w:r>
      <w:r w:rsidR="00126FE4" w:rsidRPr="00126FE4">
        <w:rPr>
          <w:rFonts w:cs="Arial"/>
          <w:lang w:val="en-GB"/>
        </w:rPr>
        <w:t>.</w:t>
      </w:r>
    </w:p>
    <w:p w14:paraId="7E721A6F" w14:textId="1532C8E5" w:rsidR="00CC4E5A" w:rsidRPr="00FD5D71" w:rsidRDefault="00B548D4" w:rsidP="00C34529">
      <w:r>
        <w:rPr>
          <w:rFonts w:cs="Arial"/>
          <w:lang w:val="en-GB"/>
        </w:rPr>
        <w:t>Eight</w:t>
      </w:r>
      <w:r w:rsidR="00784351" w:rsidRPr="00FD5D71">
        <w:rPr>
          <w:rFonts w:cs="Arial"/>
          <w:lang w:val="en-GB"/>
        </w:rPr>
        <w:t xml:space="preserve"> </w:t>
      </w:r>
      <w:r w:rsidR="00D9502F">
        <w:rPr>
          <w:rFonts w:cs="Arial"/>
          <w:lang w:val="en-GB"/>
        </w:rPr>
        <w:t xml:space="preserve">azithromycin-nonsusceptible </w:t>
      </w:r>
      <w:r w:rsidR="00784351" w:rsidRPr="00CC4E5A">
        <w:rPr>
          <w:rStyle w:val="Emphasis"/>
          <w:rFonts w:cs="Arial"/>
        </w:rPr>
        <w:t>N. gonorrhoeae</w:t>
      </w:r>
      <w:r w:rsidR="00784351" w:rsidRPr="00CC4E5A">
        <w:rPr>
          <w:rFonts w:cs="Arial"/>
          <w:lang w:val="en-GB"/>
        </w:rPr>
        <w:t xml:space="preserve"> </w:t>
      </w:r>
      <w:r w:rsidR="00D9502F">
        <w:rPr>
          <w:rFonts w:cs="Arial"/>
          <w:lang w:val="en-GB"/>
        </w:rPr>
        <w:t xml:space="preserve">(HLR) </w:t>
      </w:r>
      <w:r w:rsidR="00784351" w:rsidRPr="00FD5D71">
        <w:rPr>
          <w:rFonts w:cs="Arial"/>
          <w:lang w:val="en-GB"/>
        </w:rPr>
        <w:t>were reported in 2022 (</w:t>
      </w:r>
      <w:r w:rsidR="00195124" w:rsidRPr="00FD5D71">
        <w:rPr>
          <w:rFonts w:cs="Arial"/>
          <w:lang w:val="en-GB"/>
        </w:rPr>
        <w:t>Queensland [4]</w:t>
      </w:r>
      <w:r w:rsidR="00195124">
        <w:rPr>
          <w:rFonts w:cs="Arial"/>
          <w:lang w:val="en-GB"/>
        </w:rPr>
        <w:t xml:space="preserve">, </w:t>
      </w:r>
      <w:r w:rsidR="00784351" w:rsidRPr="00FD5D71">
        <w:rPr>
          <w:rFonts w:cs="Arial"/>
          <w:lang w:val="en-GB"/>
        </w:rPr>
        <w:t>NSW [</w:t>
      </w:r>
      <w:r>
        <w:rPr>
          <w:rFonts w:cs="Arial"/>
          <w:lang w:val="en-GB"/>
        </w:rPr>
        <w:t>3</w:t>
      </w:r>
      <w:r w:rsidR="00784351" w:rsidRPr="00FD5D71">
        <w:rPr>
          <w:rFonts w:cs="Arial"/>
          <w:lang w:val="en-GB"/>
        </w:rPr>
        <w:t>], WA [1])</w:t>
      </w:r>
      <w:r w:rsidR="00784351">
        <w:rPr>
          <w:rFonts w:cs="Arial"/>
          <w:lang w:val="en-GB"/>
        </w:rPr>
        <w:t>; t</w:t>
      </w:r>
      <w:r w:rsidR="00CC4E5A" w:rsidRPr="00CC4E5A">
        <w:rPr>
          <w:rFonts w:cs="Arial"/>
          <w:lang w:val="en-GB"/>
        </w:rPr>
        <w:t xml:space="preserve">here </w:t>
      </w:r>
      <w:r w:rsidR="00784351">
        <w:rPr>
          <w:rFonts w:cs="Arial"/>
          <w:lang w:val="en-GB"/>
        </w:rPr>
        <w:t xml:space="preserve">were none </w:t>
      </w:r>
      <w:r w:rsidR="00CC4E5A" w:rsidRPr="00CC4E5A">
        <w:rPr>
          <w:rFonts w:cs="Arial"/>
          <w:lang w:val="en-GB"/>
        </w:rPr>
        <w:t>report</w:t>
      </w:r>
      <w:r w:rsidR="00784351">
        <w:rPr>
          <w:rFonts w:cs="Arial"/>
          <w:lang w:val="en-GB"/>
        </w:rPr>
        <w:t>ed</w:t>
      </w:r>
      <w:r w:rsidR="00CC4E5A" w:rsidRPr="00CC4E5A">
        <w:rPr>
          <w:rFonts w:cs="Arial"/>
          <w:lang w:val="en-GB"/>
        </w:rPr>
        <w:t xml:space="preserve"> in </w:t>
      </w:r>
      <w:r w:rsidR="00CC4E5A" w:rsidRPr="00FD5D71">
        <w:rPr>
          <w:rFonts w:cs="Arial"/>
          <w:lang w:val="en-GB"/>
        </w:rPr>
        <w:t>2021</w:t>
      </w:r>
      <w:r w:rsidR="00784351">
        <w:rPr>
          <w:rFonts w:cs="Arial"/>
          <w:lang w:val="en-GB"/>
        </w:rPr>
        <w:t>.</w:t>
      </w:r>
    </w:p>
    <w:p w14:paraId="186880B8" w14:textId="7EF9AE9B" w:rsidR="00EE05A5" w:rsidRDefault="00CC4E5A" w:rsidP="00C4783F">
      <w:r w:rsidRPr="00FC44CE">
        <w:rPr>
          <w:rFonts w:cs="Arial"/>
          <w:lang w:val="en-GB"/>
        </w:rPr>
        <w:t xml:space="preserve">Almost all (250/251; &gt;99%) of the CAR types associated with </w:t>
      </w:r>
      <w:r w:rsidRPr="00FC44CE">
        <w:rPr>
          <w:rStyle w:val="Emphasis"/>
          <w:rFonts w:cs="Arial"/>
        </w:rPr>
        <w:t>N. gonorrhoeae</w:t>
      </w:r>
      <w:r w:rsidRPr="00FC44CE">
        <w:rPr>
          <w:rFonts w:cs="Arial"/>
          <w:lang w:val="en-GB"/>
        </w:rPr>
        <w:t xml:space="preserve"> in 2021 </w:t>
      </w:r>
      <w:r w:rsidR="00F30240">
        <w:rPr>
          <w:rFonts w:cs="Arial"/>
          <w:lang w:val="en-GB"/>
        </w:rPr>
        <w:t>had</w:t>
      </w:r>
      <w:r w:rsidRPr="00FC44CE">
        <w:rPr>
          <w:rFonts w:cs="Arial"/>
          <w:lang w:val="en-GB"/>
        </w:rPr>
        <w:t xml:space="preserve"> </w:t>
      </w:r>
      <w:r w:rsidR="00F30240" w:rsidRPr="00FC44CE">
        <w:rPr>
          <w:rFonts w:cs="Arial"/>
          <w:lang w:val="en-GB"/>
        </w:rPr>
        <w:t xml:space="preserve">low-level </w:t>
      </w:r>
      <w:r w:rsidRPr="00FC44CE">
        <w:rPr>
          <w:rFonts w:cs="Arial"/>
          <w:lang w:val="en-GB"/>
        </w:rPr>
        <w:t>azithromycin</w:t>
      </w:r>
      <w:r w:rsidR="00F30240">
        <w:rPr>
          <w:rFonts w:cs="Arial"/>
          <w:lang w:val="en-GB"/>
        </w:rPr>
        <w:t xml:space="preserve"> </w:t>
      </w:r>
      <w:r w:rsidRPr="00FC44CE">
        <w:rPr>
          <w:rFonts w:cs="Arial"/>
          <w:lang w:val="en-GB"/>
        </w:rPr>
        <w:t xml:space="preserve">resistance. In 2022, </w:t>
      </w:r>
      <w:r w:rsidR="00F30240">
        <w:rPr>
          <w:rFonts w:cs="Arial"/>
          <w:lang w:val="en-GB"/>
        </w:rPr>
        <w:t xml:space="preserve">this fell to </w:t>
      </w:r>
      <w:r w:rsidR="00B548D4">
        <w:rPr>
          <w:rFonts w:cs="Arial"/>
          <w:lang w:val="en-GB"/>
        </w:rPr>
        <w:t>71.5</w:t>
      </w:r>
      <w:r w:rsidRPr="00FC44CE">
        <w:rPr>
          <w:rFonts w:cs="Arial"/>
          <w:lang w:val="en-GB"/>
        </w:rPr>
        <w:t>% (1</w:t>
      </w:r>
      <w:r w:rsidR="00B548D4">
        <w:rPr>
          <w:rFonts w:cs="Arial"/>
          <w:lang w:val="en-GB"/>
        </w:rPr>
        <w:t>13</w:t>
      </w:r>
      <w:r w:rsidRPr="00FC44CE">
        <w:rPr>
          <w:rFonts w:cs="Arial"/>
          <w:lang w:val="en-GB"/>
        </w:rPr>
        <w:t>/15</w:t>
      </w:r>
      <w:r w:rsidR="00B548D4">
        <w:rPr>
          <w:rFonts w:cs="Arial"/>
          <w:lang w:val="en-GB"/>
        </w:rPr>
        <w:t>8</w:t>
      </w:r>
      <w:r w:rsidRPr="00FC44CE">
        <w:rPr>
          <w:rFonts w:cs="Arial"/>
          <w:lang w:val="en-GB"/>
        </w:rPr>
        <w:t>)</w:t>
      </w:r>
      <w:r w:rsidR="00F30240">
        <w:rPr>
          <w:rFonts w:cs="Arial"/>
          <w:lang w:val="en-GB"/>
        </w:rPr>
        <w:t>.</w:t>
      </w:r>
    </w:p>
    <w:p w14:paraId="7C1EDFCB" w14:textId="1A3970D2" w:rsidR="0081731D" w:rsidRDefault="009E0B9F" w:rsidP="00B41A51">
      <w:pPr>
        <w:pStyle w:val="FigureTitle"/>
        <w:spacing w:after="0"/>
      </w:pPr>
      <w:r w:rsidRPr="00B15D35">
        <w:t>Figure 1</w:t>
      </w:r>
      <w:r w:rsidR="006412E8" w:rsidRPr="00B15D35">
        <w:t>7</w:t>
      </w:r>
      <w:r w:rsidR="00CA5928" w:rsidRPr="00B15D35">
        <w:t>:</w:t>
      </w:r>
      <w:r w:rsidR="007354E1" w:rsidRPr="00B15D35">
        <w:t xml:space="preserve"> </w:t>
      </w:r>
      <w:r w:rsidR="000678EF" w:rsidRPr="00B15D35">
        <w:rPr>
          <w:b w:val="0"/>
          <w:bCs/>
        </w:rPr>
        <w:t>Ceftriaxone-nonsusceptible</w:t>
      </w:r>
      <w:r w:rsidR="0081731D" w:rsidRPr="00B15D35">
        <w:rPr>
          <w:b w:val="0"/>
          <w:bCs/>
        </w:rPr>
        <w:t xml:space="preserve"> and/or </w:t>
      </w:r>
      <w:r w:rsidR="000678EF" w:rsidRPr="00B15D35">
        <w:rPr>
          <w:b w:val="0"/>
          <w:bCs/>
        </w:rPr>
        <w:t>azithromycin-nonsusceptible</w:t>
      </w:r>
      <w:r w:rsidR="003F04E8" w:rsidRPr="00B15D35">
        <w:rPr>
          <w:b w:val="0"/>
          <w:bCs/>
        </w:rPr>
        <w:t xml:space="preserve"> (</w:t>
      </w:r>
      <w:r w:rsidR="00640FD7" w:rsidRPr="00B15D35">
        <w:rPr>
          <w:b w:val="0"/>
          <w:bCs/>
        </w:rPr>
        <w:t>high-level</w:t>
      </w:r>
      <w:r w:rsidR="00FA3865">
        <w:rPr>
          <w:b w:val="0"/>
          <w:bCs/>
        </w:rPr>
        <w:t xml:space="preserve"> resistance</w:t>
      </w:r>
      <w:r w:rsidR="00640FD7" w:rsidRPr="00B15D35">
        <w:rPr>
          <w:b w:val="0"/>
          <w:bCs/>
        </w:rPr>
        <w:t xml:space="preserve">) </w:t>
      </w:r>
      <w:r w:rsidR="00CF23C5" w:rsidRPr="00B15D35">
        <w:rPr>
          <w:b w:val="0"/>
          <w:bCs/>
          <w:i/>
        </w:rPr>
        <w:t>Neisseria</w:t>
      </w:r>
      <w:r w:rsidR="001C3EBF" w:rsidRPr="00B15D35">
        <w:rPr>
          <w:b w:val="0"/>
          <w:bCs/>
          <w:i/>
        </w:rPr>
        <w:t> </w:t>
      </w:r>
      <w:r w:rsidR="00CF23C5" w:rsidRPr="00B15D35">
        <w:rPr>
          <w:b w:val="0"/>
          <w:bCs/>
          <w:i/>
        </w:rPr>
        <w:t>gonorrhoeae</w:t>
      </w:r>
      <w:r w:rsidR="003F04E8" w:rsidRPr="00B15D35">
        <w:rPr>
          <w:b w:val="0"/>
          <w:bCs/>
          <w:i/>
        </w:rPr>
        <w:t>,</w:t>
      </w:r>
      <w:r w:rsidR="00CF23C5" w:rsidRPr="00B15D35">
        <w:rPr>
          <w:b w:val="0"/>
          <w:bCs/>
        </w:rPr>
        <w:t xml:space="preserve"> </w:t>
      </w:r>
      <w:r w:rsidR="00E10174" w:rsidRPr="00B15D35">
        <w:rPr>
          <w:b w:val="0"/>
          <w:bCs/>
        </w:rPr>
        <w:t>number reported</w:t>
      </w:r>
      <w:r w:rsidR="00E961B6" w:rsidRPr="00B15D35">
        <w:rPr>
          <w:b w:val="0"/>
          <w:bCs/>
        </w:rPr>
        <w:t xml:space="preserve"> to CARAlert </w:t>
      </w:r>
      <w:r w:rsidR="00E10174" w:rsidRPr="00B15D35">
        <w:rPr>
          <w:b w:val="0"/>
          <w:bCs/>
        </w:rPr>
        <w:t>b</w:t>
      </w:r>
      <w:r w:rsidR="00CA5928" w:rsidRPr="00B15D35">
        <w:rPr>
          <w:b w:val="0"/>
          <w:bCs/>
        </w:rPr>
        <w:t xml:space="preserve">y month, </w:t>
      </w:r>
      <w:r w:rsidR="00F50ABC">
        <w:rPr>
          <w:b w:val="0"/>
          <w:bCs/>
        </w:rPr>
        <w:t xml:space="preserve">national, </w:t>
      </w:r>
      <w:r w:rsidR="00640FD7" w:rsidRPr="00B15D35">
        <w:rPr>
          <w:b w:val="0"/>
          <w:bCs/>
        </w:rPr>
        <w:t>2017</w:t>
      </w:r>
      <w:r w:rsidR="00640FD7" w:rsidRPr="00273367">
        <w:rPr>
          <w:b w:val="0"/>
          <w:bCs/>
        </w:rPr>
        <w:t>–</w:t>
      </w:r>
      <w:r w:rsidR="00CA45EB" w:rsidRPr="00273367">
        <w:rPr>
          <w:b w:val="0"/>
          <w:bCs/>
        </w:rPr>
        <w:t>20</w:t>
      </w:r>
      <w:r w:rsidR="007354E1" w:rsidRPr="00273367">
        <w:rPr>
          <w:b w:val="0"/>
          <w:bCs/>
        </w:rPr>
        <w:t>2</w:t>
      </w:r>
      <w:r w:rsidR="00256775">
        <w:rPr>
          <w:b w:val="0"/>
          <w:bCs/>
        </w:rPr>
        <w:t>2</w:t>
      </w:r>
      <w:r w:rsidR="00827858" w:rsidRPr="00B15D35">
        <w:rPr>
          <w:rStyle w:val="IntenseReference"/>
          <w:rFonts w:cs="Arial"/>
          <w:b/>
          <w:bCs w:val="0"/>
          <w:i w:val="0"/>
          <w:smallCaps w:val="0"/>
          <w:noProof/>
          <w:color w:val="auto"/>
        </w:rPr>
        <w:drawing>
          <wp:inline distT="0" distB="0" distL="0" distR="0" wp14:anchorId="28A9D70C" wp14:editId="0B683E09">
            <wp:extent cx="6119495" cy="3240000"/>
            <wp:effectExtent l="0" t="0" r="0" b="0"/>
            <wp:docPr id="41" name="Chart 41" descr="Figure 17: Ceftriaxone-nonsusceptible and/or azithromycin-nonsusceptible (high-level resistance) Neisseria gonorrhoeae, number reported to CARAlert by month, national, 2017–2022">
              <a:extLst xmlns:a="http://schemas.openxmlformats.org/drawingml/2006/main">
                <a:ext uri="{FF2B5EF4-FFF2-40B4-BE49-F238E27FC236}">
                  <a16:creationId xmlns:a16="http://schemas.microsoft.com/office/drawing/2014/main" id="{1786726A-B04F-46AE-B0D9-5B47B27CA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1F5BE9E" w14:textId="4DBB0AE0" w:rsidR="00FD5D71" w:rsidRPr="00FD5D71" w:rsidRDefault="00A10E86" w:rsidP="00FD5D71">
      <w:pPr>
        <w:spacing w:after="360"/>
        <w:rPr>
          <w:b/>
          <w:bCs/>
          <w:color w:val="404040" w:themeColor="text1" w:themeTint="BF"/>
          <w:sz w:val="18"/>
          <w:szCs w:val="26"/>
        </w:rPr>
      </w:pPr>
      <w:r>
        <w:rPr>
          <w:sz w:val="18"/>
        </w:rPr>
        <w:t xml:space="preserve">High-level = azithromycin MIC </w:t>
      </w:r>
      <w:r w:rsidRPr="00B32532">
        <w:rPr>
          <w:sz w:val="18"/>
        </w:rPr>
        <w:t xml:space="preserve">≥ </w:t>
      </w:r>
      <w:r>
        <w:rPr>
          <w:sz w:val="18"/>
        </w:rPr>
        <w:t xml:space="preserve">256 mg/L; </w:t>
      </w:r>
      <w:r w:rsidR="00640FD7">
        <w:rPr>
          <w:sz w:val="18"/>
        </w:rPr>
        <w:t>L</w:t>
      </w:r>
      <w:r w:rsidR="00870730">
        <w:rPr>
          <w:sz w:val="18"/>
        </w:rPr>
        <w:t>ow-level</w:t>
      </w:r>
      <w:r w:rsidR="007354E1">
        <w:rPr>
          <w:sz w:val="18"/>
        </w:rPr>
        <w:t> </w:t>
      </w:r>
      <w:r w:rsidR="00AE7188">
        <w:rPr>
          <w:sz w:val="18"/>
        </w:rPr>
        <w:t>=</w:t>
      </w:r>
      <w:r w:rsidR="007354E1">
        <w:rPr>
          <w:sz w:val="18"/>
        </w:rPr>
        <w:t> </w:t>
      </w:r>
      <w:r w:rsidR="00640FD7">
        <w:rPr>
          <w:sz w:val="18"/>
        </w:rPr>
        <w:t xml:space="preserve">azithromycin </w:t>
      </w:r>
      <w:r w:rsidR="00870730">
        <w:rPr>
          <w:sz w:val="18"/>
        </w:rPr>
        <w:t>MIC &lt; 256 mg/L</w:t>
      </w:r>
      <w:r w:rsidR="00DF2092">
        <w:rPr>
          <w:sz w:val="18"/>
        </w:rPr>
        <w:t>; MIC = minimum inhibitory concentration</w:t>
      </w:r>
    </w:p>
    <w:p w14:paraId="7CAD6FE1" w14:textId="4ACBCC03" w:rsidR="00C4783F" w:rsidRPr="00D274C0" w:rsidRDefault="00FD5D71" w:rsidP="00D274C0">
      <w:r w:rsidRPr="00FD5D71">
        <w:t xml:space="preserve">Reports of azithromycin-nonsusceptible </w:t>
      </w:r>
      <w:r w:rsidRPr="00FD5D71">
        <w:rPr>
          <w:i/>
        </w:rPr>
        <w:t>N. gonorrhoeae</w:t>
      </w:r>
      <w:r w:rsidRPr="00FD5D71">
        <w:t xml:space="preserve"> </w:t>
      </w:r>
      <w:r w:rsidR="00D9502F">
        <w:t xml:space="preserve">(LLR) </w:t>
      </w:r>
      <w:r w:rsidRPr="00FD5D71">
        <w:t>decreased from 2017 to 2022 (Figure</w:t>
      </w:r>
      <w:r w:rsidR="007B5858">
        <w:t> </w:t>
      </w:r>
      <w:r w:rsidRPr="00FD5D71">
        <w:t xml:space="preserve">18). The majority of reports over the period were from </w:t>
      </w:r>
      <w:r w:rsidR="00F91C2F">
        <w:t>NSW</w:t>
      </w:r>
      <w:r w:rsidRPr="00FD5D71">
        <w:t xml:space="preserve"> and Victoria (Figure</w:t>
      </w:r>
      <w:r w:rsidR="007B5858">
        <w:t> </w:t>
      </w:r>
      <w:r w:rsidRPr="00DE67EF">
        <w:t>19). There was a decrease in the total number of reports of this CAR in 202</w:t>
      </w:r>
      <w:r w:rsidR="00DE67EF" w:rsidRPr="00DE67EF">
        <w:t>2</w:t>
      </w:r>
      <w:r w:rsidRPr="00DE67EF">
        <w:t xml:space="preserve"> compared to 202</w:t>
      </w:r>
      <w:r w:rsidR="00DE67EF" w:rsidRPr="00DE67EF">
        <w:t>1</w:t>
      </w:r>
      <w:r w:rsidRPr="00DE67EF">
        <w:t xml:space="preserve"> (</w:t>
      </w:r>
      <w:r w:rsidRPr="00DE67EF">
        <w:rPr>
          <w:i/>
          <w:iCs/>
        </w:rPr>
        <w:t>n</w:t>
      </w:r>
      <w:r w:rsidRPr="00DE67EF">
        <w:t> = </w:t>
      </w:r>
      <w:r w:rsidR="00DE67EF" w:rsidRPr="00DE67EF">
        <w:t>1</w:t>
      </w:r>
      <w:r w:rsidR="00BF0493">
        <w:t>13</w:t>
      </w:r>
      <w:r w:rsidRPr="00DE67EF">
        <w:t xml:space="preserve"> in 202</w:t>
      </w:r>
      <w:r w:rsidR="00DE67EF" w:rsidRPr="00DE67EF">
        <w:t>2</w:t>
      </w:r>
      <w:r w:rsidR="00F25CDA">
        <w:t>;</w:t>
      </w:r>
      <w:r w:rsidR="00F25CDA" w:rsidRPr="00F25CDA">
        <w:rPr>
          <w:i/>
          <w:iCs/>
        </w:rPr>
        <w:t xml:space="preserve"> </w:t>
      </w:r>
      <w:r w:rsidR="00F25CDA" w:rsidRPr="00DE67EF">
        <w:rPr>
          <w:i/>
          <w:iCs/>
        </w:rPr>
        <w:t>n</w:t>
      </w:r>
      <w:r w:rsidR="00F25CDA" w:rsidRPr="00DE67EF">
        <w:t> = 250 in 2021</w:t>
      </w:r>
      <w:r w:rsidRPr="00DE67EF">
        <w:t xml:space="preserve">, down </w:t>
      </w:r>
      <w:r w:rsidR="00DE67EF" w:rsidRPr="00DE67EF">
        <w:t>5</w:t>
      </w:r>
      <w:r w:rsidR="00BF0493">
        <w:t>4.8</w:t>
      </w:r>
      <w:r w:rsidRPr="00DE67EF">
        <w:t xml:space="preserve">%). There was a </w:t>
      </w:r>
      <w:r w:rsidR="00DE67EF" w:rsidRPr="00DE67EF">
        <w:t>substantial</w:t>
      </w:r>
      <w:r w:rsidRPr="00DE67EF">
        <w:noBreakHyphen/>
      </w:r>
      <w:r w:rsidR="00DE67EF" w:rsidRPr="00DE67EF">
        <w:t>decrease</w:t>
      </w:r>
      <w:r w:rsidRPr="00DE67EF">
        <w:t xml:space="preserve"> in the number </w:t>
      </w:r>
      <w:r w:rsidR="00D274C0">
        <w:t xml:space="preserve">reported </w:t>
      </w:r>
      <w:r w:rsidRPr="00DE67EF">
        <w:t xml:space="preserve">from </w:t>
      </w:r>
      <w:r w:rsidR="00DE67EF" w:rsidRPr="00DE67EF">
        <w:t>NSW</w:t>
      </w:r>
      <w:r w:rsidRPr="00DE67EF">
        <w:t xml:space="preserve"> (</w:t>
      </w:r>
      <w:r w:rsidRPr="00DE67EF">
        <w:rPr>
          <w:i/>
          <w:iCs/>
        </w:rPr>
        <w:t>n</w:t>
      </w:r>
      <w:r w:rsidRPr="00DE67EF">
        <w:t> = </w:t>
      </w:r>
      <w:r w:rsidR="00DE67EF" w:rsidRPr="00DE67EF">
        <w:t>9</w:t>
      </w:r>
      <w:r w:rsidRPr="00DE67EF">
        <w:t xml:space="preserve"> in 202</w:t>
      </w:r>
      <w:r w:rsidR="00DE67EF" w:rsidRPr="00DE67EF">
        <w:t>2</w:t>
      </w:r>
      <w:r w:rsidR="00F25CDA">
        <w:t>;</w:t>
      </w:r>
      <w:r w:rsidR="00F25CDA" w:rsidRPr="00F25CDA">
        <w:rPr>
          <w:i/>
          <w:iCs/>
        </w:rPr>
        <w:t xml:space="preserve"> </w:t>
      </w:r>
      <w:r w:rsidR="00F25CDA" w:rsidRPr="00DE67EF">
        <w:rPr>
          <w:i/>
          <w:iCs/>
        </w:rPr>
        <w:t>n</w:t>
      </w:r>
      <w:r w:rsidR="00F25CDA" w:rsidRPr="00DE67EF">
        <w:t> = 167 in 2021</w:t>
      </w:r>
      <w:r w:rsidRPr="00DE67EF">
        <w:t xml:space="preserve">), and a two-fold increase in the number of reports from </w:t>
      </w:r>
      <w:r w:rsidR="00DE67EF" w:rsidRPr="00DE67EF">
        <w:t>Queensland</w:t>
      </w:r>
      <w:r w:rsidRPr="00DE67EF">
        <w:t xml:space="preserve"> (</w:t>
      </w:r>
      <w:r w:rsidRPr="00DE67EF">
        <w:rPr>
          <w:i/>
          <w:iCs/>
        </w:rPr>
        <w:t>n</w:t>
      </w:r>
      <w:r w:rsidRPr="00DE67EF">
        <w:t> = </w:t>
      </w:r>
      <w:r w:rsidR="00DE67EF" w:rsidRPr="00DE67EF">
        <w:t>28</w:t>
      </w:r>
      <w:r w:rsidRPr="00DE67EF">
        <w:t xml:space="preserve"> in 202</w:t>
      </w:r>
      <w:r w:rsidR="00DE67EF" w:rsidRPr="00DE67EF">
        <w:t>2</w:t>
      </w:r>
      <w:r w:rsidR="00F25CDA">
        <w:t>;</w:t>
      </w:r>
      <w:r w:rsidR="00F25CDA" w:rsidRPr="00F25CDA">
        <w:rPr>
          <w:i/>
          <w:iCs/>
        </w:rPr>
        <w:t xml:space="preserve"> </w:t>
      </w:r>
      <w:r w:rsidR="00F25CDA" w:rsidRPr="00DE67EF">
        <w:rPr>
          <w:i/>
          <w:iCs/>
        </w:rPr>
        <w:t>n</w:t>
      </w:r>
      <w:r w:rsidR="00F25CDA" w:rsidRPr="00DE67EF">
        <w:t> = 13 in 2021</w:t>
      </w:r>
      <w:r w:rsidRPr="00DE67EF">
        <w:t>) over the two-year period.</w:t>
      </w:r>
      <w:r w:rsidR="00C4783F">
        <w:br w:type="page"/>
      </w:r>
    </w:p>
    <w:p w14:paraId="24AA12E3" w14:textId="0A6C399F" w:rsidR="00C06233" w:rsidRDefault="00C06233" w:rsidP="00B41A51">
      <w:pPr>
        <w:pStyle w:val="FigureTitle"/>
        <w:spacing w:after="0"/>
      </w:pPr>
      <w:r w:rsidRPr="00B15D35">
        <w:lastRenderedPageBreak/>
        <w:t xml:space="preserve">Figure </w:t>
      </w:r>
      <w:r w:rsidR="0081731D" w:rsidRPr="00B15D35">
        <w:t>1</w:t>
      </w:r>
      <w:r w:rsidR="006412E8" w:rsidRPr="00B15D35">
        <w:t>8</w:t>
      </w:r>
      <w:r w:rsidR="00CA5928" w:rsidRPr="00B15D35">
        <w:t>:</w:t>
      </w:r>
      <w:r w:rsidR="007354E1" w:rsidRPr="00B15D35">
        <w:t xml:space="preserve"> </w:t>
      </w:r>
      <w:r w:rsidR="000678EF" w:rsidRPr="00B15D35">
        <w:rPr>
          <w:b w:val="0"/>
          <w:bCs/>
        </w:rPr>
        <w:t>Azithromycin-nonsusceptible</w:t>
      </w:r>
      <w:r w:rsidRPr="00B15D35">
        <w:rPr>
          <w:b w:val="0"/>
          <w:bCs/>
        </w:rPr>
        <w:t xml:space="preserve"> </w:t>
      </w:r>
      <w:r w:rsidR="00852C35" w:rsidRPr="00B15D35">
        <w:rPr>
          <w:b w:val="0"/>
          <w:bCs/>
          <w:i/>
        </w:rPr>
        <w:t>Neisseria gonorrhoeae</w:t>
      </w:r>
      <w:r w:rsidR="0002141C">
        <w:rPr>
          <w:b w:val="0"/>
          <w:bCs/>
          <w:i/>
        </w:rPr>
        <w:t xml:space="preserve"> </w:t>
      </w:r>
      <w:r w:rsidR="0002141C" w:rsidRPr="00B15D35">
        <w:rPr>
          <w:b w:val="0"/>
          <w:bCs/>
        </w:rPr>
        <w:t>(low-level</w:t>
      </w:r>
      <w:r w:rsidR="0002141C">
        <w:rPr>
          <w:b w:val="0"/>
          <w:bCs/>
        </w:rPr>
        <w:t xml:space="preserve"> resistance</w:t>
      </w:r>
      <w:r w:rsidR="0002141C" w:rsidRPr="00B15D35">
        <w:rPr>
          <w:b w:val="0"/>
          <w:bCs/>
        </w:rPr>
        <w:t>)</w:t>
      </w:r>
      <w:r w:rsidR="00E10174" w:rsidRPr="0002141C">
        <w:rPr>
          <w:b w:val="0"/>
          <w:bCs/>
          <w:iCs/>
        </w:rPr>
        <w:t xml:space="preserve">, </w:t>
      </w:r>
      <w:r w:rsidR="00CA5928" w:rsidRPr="00B15D35">
        <w:rPr>
          <w:b w:val="0"/>
          <w:bCs/>
        </w:rPr>
        <w:t>number reported</w:t>
      </w:r>
      <w:r w:rsidR="00E961B6" w:rsidRPr="00B15D35">
        <w:rPr>
          <w:b w:val="0"/>
          <w:bCs/>
        </w:rPr>
        <w:t xml:space="preserve"> to CARAlert </w:t>
      </w:r>
      <w:r w:rsidR="00CA5928" w:rsidRPr="00B15D35">
        <w:rPr>
          <w:b w:val="0"/>
          <w:bCs/>
        </w:rPr>
        <w:t>by month,</w:t>
      </w:r>
      <w:r w:rsidR="007F5070" w:rsidRPr="00B15D35">
        <w:rPr>
          <w:b w:val="0"/>
          <w:bCs/>
        </w:rPr>
        <w:t xml:space="preserve"> </w:t>
      </w:r>
      <w:r w:rsidR="00F50ABC">
        <w:rPr>
          <w:b w:val="0"/>
          <w:bCs/>
        </w:rPr>
        <w:t xml:space="preserve">national, </w:t>
      </w:r>
      <w:r w:rsidR="00640FD7" w:rsidRPr="00B15D35">
        <w:rPr>
          <w:b w:val="0"/>
          <w:bCs/>
        </w:rPr>
        <w:t>2017</w:t>
      </w:r>
      <w:r w:rsidR="00640FD7" w:rsidRPr="00D50107">
        <w:rPr>
          <w:b w:val="0"/>
          <w:bCs/>
        </w:rPr>
        <w:t>–20</w:t>
      </w:r>
      <w:r w:rsidR="007354E1" w:rsidRPr="00D50107">
        <w:rPr>
          <w:b w:val="0"/>
          <w:bCs/>
        </w:rPr>
        <w:t>2</w:t>
      </w:r>
      <w:r w:rsidR="00256775">
        <w:rPr>
          <w:b w:val="0"/>
          <w:bCs/>
        </w:rPr>
        <w:t>2</w:t>
      </w:r>
      <w:r w:rsidR="00827858" w:rsidRPr="00B15D35">
        <w:rPr>
          <w:noProof/>
          <w:sz w:val="18"/>
        </w:rPr>
        <w:drawing>
          <wp:inline distT="0" distB="0" distL="0" distR="0" wp14:anchorId="74EB34D1" wp14:editId="44F0934D">
            <wp:extent cx="6119495" cy="3240000"/>
            <wp:effectExtent l="0" t="0" r="0" b="0"/>
            <wp:docPr id="38" name="Chart 38" descr="Figure 18: Azithromycin-nonsusceptible Neisseria gonorrhoeae (low-level resistance), number reported to CARAlert by month, national,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BA34397" w14:textId="4FEAB564" w:rsidR="003D52D5" w:rsidRPr="00693B82" w:rsidRDefault="00640FD7" w:rsidP="00693B82">
      <w:pPr>
        <w:spacing w:after="80"/>
        <w:rPr>
          <w:sz w:val="18"/>
        </w:rPr>
      </w:pPr>
      <w:r>
        <w:rPr>
          <w:sz w:val="18"/>
        </w:rPr>
        <w:t>L</w:t>
      </w:r>
      <w:r w:rsidR="00F77FFA">
        <w:rPr>
          <w:sz w:val="18"/>
        </w:rPr>
        <w:t>ow-level</w:t>
      </w:r>
      <w:r w:rsidR="007354E1">
        <w:rPr>
          <w:sz w:val="18"/>
        </w:rPr>
        <w:t> </w:t>
      </w:r>
      <w:r w:rsidR="00AE7188">
        <w:rPr>
          <w:sz w:val="18"/>
        </w:rPr>
        <w:t>=</w:t>
      </w:r>
      <w:r w:rsidR="007354E1">
        <w:rPr>
          <w:sz w:val="18"/>
        </w:rPr>
        <w:t> </w:t>
      </w:r>
      <w:r>
        <w:rPr>
          <w:sz w:val="18"/>
        </w:rPr>
        <w:t xml:space="preserve">azithromycin </w:t>
      </w:r>
      <w:r w:rsidR="00F77FFA">
        <w:rPr>
          <w:sz w:val="18"/>
        </w:rPr>
        <w:t>MIC &lt; 256 mg/</w:t>
      </w:r>
      <w:r w:rsidR="00AE7188">
        <w:rPr>
          <w:sz w:val="18"/>
        </w:rPr>
        <w:t>L</w:t>
      </w:r>
      <w:r w:rsidR="00DF2092">
        <w:rPr>
          <w:sz w:val="18"/>
        </w:rPr>
        <w:t>; MIC = minimum inhibitory concentration</w:t>
      </w:r>
    </w:p>
    <w:p w14:paraId="3164C961" w14:textId="77777777" w:rsidR="0072102E" w:rsidRPr="00B41A51" w:rsidRDefault="0072102E" w:rsidP="007354E1">
      <w:pPr>
        <w:rPr>
          <w:sz w:val="18"/>
          <w:szCs w:val="18"/>
        </w:rPr>
      </w:pPr>
    </w:p>
    <w:p w14:paraId="028E59B2" w14:textId="70B6B936" w:rsidR="009E0B9F" w:rsidRDefault="009E0B9F" w:rsidP="007354E1">
      <w:pPr>
        <w:pStyle w:val="FigureTitle"/>
      </w:pPr>
      <w:bookmarkStart w:id="32" w:name="_Hlk131512909"/>
      <w:r w:rsidRPr="00DE2CE4">
        <w:t>Figure 1</w:t>
      </w:r>
      <w:r w:rsidR="006412E8" w:rsidRPr="00DE2CE4">
        <w:t>9</w:t>
      </w:r>
      <w:r w:rsidR="00CA5928" w:rsidRPr="00DE2CE4">
        <w:t>:</w:t>
      </w:r>
      <w:r w:rsidR="007354E1" w:rsidRPr="00DE2CE4">
        <w:t xml:space="preserve"> </w:t>
      </w:r>
      <w:r w:rsidR="000678EF" w:rsidRPr="00DE2CE4">
        <w:rPr>
          <w:b w:val="0"/>
          <w:bCs/>
        </w:rPr>
        <w:t>Azithromycin-nonsusceptible</w:t>
      </w:r>
      <w:r w:rsidR="007D073A" w:rsidRPr="00DE2CE4">
        <w:rPr>
          <w:b w:val="0"/>
          <w:bCs/>
        </w:rPr>
        <w:t xml:space="preserve"> </w:t>
      </w:r>
      <w:r w:rsidRPr="00DE2CE4">
        <w:rPr>
          <w:b w:val="0"/>
          <w:bCs/>
          <w:i/>
        </w:rPr>
        <w:t>Neisseria gonorrhoeae</w:t>
      </w:r>
      <w:r w:rsidR="00A10E86">
        <w:rPr>
          <w:b w:val="0"/>
          <w:bCs/>
          <w:i/>
        </w:rPr>
        <w:t xml:space="preserve"> </w:t>
      </w:r>
      <w:r w:rsidR="00A10E86" w:rsidRPr="00B15D35">
        <w:rPr>
          <w:b w:val="0"/>
          <w:bCs/>
        </w:rPr>
        <w:t>(low-level</w:t>
      </w:r>
      <w:r w:rsidR="00A10E86">
        <w:rPr>
          <w:b w:val="0"/>
          <w:bCs/>
        </w:rPr>
        <w:t xml:space="preserve"> resistance</w:t>
      </w:r>
      <w:r w:rsidR="00A10E86" w:rsidRPr="00B15D35">
        <w:rPr>
          <w:b w:val="0"/>
          <w:bCs/>
        </w:rPr>
        <w:t>)</w:t>
      </w:r>
      <w:r w:rsidR="00A10E86" w:rsidRPr="0002141C">
        <w:rPr>
          <w:b w:val="0"/>
          <w:bCs/>
          <w:iCs/>
        </w:rPr>
        <w:t>,</w:t>
      </w:r>
      <w:r w:rsidRPr="00DE2CE4">
        <w:rPr>
          <w:b w:val="0"/>
          <w:bCs/>
          <w:i/>
        </w:rPr>
        <w:t xml:space="preserve"> </w:t>
      </w:r>
      <w:r w:rsidRPr="00DE2CE4">
        <w:rPr>
          <w:b w:val="0"/>
          <w:bCs/>
        </w:rPr>
        <w:t>number reported</w:t>
      </w:r>
      <w:r w:rsidR="00E961B6" w:rsidRPr="00DE2CE4">
        <w:rPr>
          <w:b w:val="0"/>
          <w:bCs/>
        </w:rPr>
        <w:t xml:space="preserve"> to CARAlert </w:t>
      </w:r>
      <w:r w:rsidRPr="00DE2CE4">
        <w:rPr>
          <w:b w:val="0"/>
          <w:bCs/>
        </w:rPr>
        <w:t>by state and territory</w:t>
      </w:r>
      <w:r w:rsidR="00CA5928" w:rsidRPr="00DE2CE4">
        <w:rPr>
          <w:b w:val="0"/>
          <w:bCs/>
        </w:rPr>
        <w:t>,</w:t>
      </w:r>
      <w:r w:rsidR="00F66E18" w:rsidRPr="00DE2CE4">
        <w:rPr>
          <w:b w:val="0"/>
          <w:bCs/>
        </w:rPr>
        <w:t xml:space="preserve"> </w:t>
      </w:r>
      <w:r w:rsidR="00C337C9" w:rsidRPr="00DE2CE4">
        <w:rPr>
          <w:b w:val="0"/>
          <w:bCs/>
        </w:rPr>
        <w:t>2017–</w:t>
      </w:r>
      <w:r w:rsidR="002C2A50" w:rsidRPr="00DE2CE4">
        <w:rPr>
          <w:b w:val="0"/>
          <w:bCs/>
        </w:rPr>
        <w:t>20</w:t>
      </w:r>
      <w:r w:rsidR="007354E1" w:rsidRPr="00DE2CE4">
        <w:rPr>
          <w:b w:val="0"/>
          <w:bCs/>
        </w:rPr>
        <w:t>2</w:t>
      </w:r>
      <w:r w:rsidR="00256775" w:rsidRPr="00DE2CE4">
        <w:rPr>
          <w:b w:val="0"/>
          <w:bCs/>
        </w:rPr>
        <w:t>2</w:t>
      </w:r>
      <w:r w:rsidR="00827858" w:rsidRPr="00DE2CE4">
        <w:rPr>
          <w:noProof/>
        </w:rPr>
        <w:drawing>
          <wp:inline distT="0" distB="0" distL="0" distR="0" wp14:anchorId="2CEC4DA5" wp14:editId="1BA31301">
            <wp:extent cx="6119495" cy="3240000"/>
            <wp:effectExtent l="0" t="0" r="0" b="0"/>
            <wp:docPr id="7" name="Chart 7" descr="Figure 19: Azithromycin-nonsusceptible Neisseria gonorrhoeae (low-level resistance), number reported to CARAlert by state and territory,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0979D92" w14:textId="05E3CE2D" w:rsidR="00CE5CA1" w:rsidRDefault="00AE7188" w:rsidP="00C279E5">
      <w:pPr>
        <w:spacing w:before="120" w:after="120"/>
        <w:rPr>
          <w:sz w:val="18"/>
        </w:rPr>
      </w:pPr>
      <w:r>
        <w:rPr>
          <w:sz w:val="18"/>
        </w:rPr>
        <w:t>Low-level</w:t>
      </w:r>
      <w:r w:rsidR="007354E1">
        <w:rPr>
          <w:sz w:val="18"/>
        </w:rPr>
        <w:t> </w:t>
      </w:r>
      <w:r>
        <w:rPr>
          <w:sz w:val="18"/>
        </w:rPr>
        <w:t>=</w:t>
      </w:r>
      <w:r w:rsidR="007354E1">
        <w:rPr>
          <w:sz w:val="18"/>
        </w:rPr>
        <w:t> </w:t>
      </w:r>
      <w:r>
        <w:rPr>
          <w:sz w:val="18"/>
        </w:rPr>
        <w:t>azithromycin MIC &lt; 256 mg/L</w:t>
      </w:r>
      <w:r w:rsidR="00DF2092">
        <w:rPr>
          <w:sz w:val="18"/>
        </w:rPr>
        <w:t>; MIC = minimum inhibitory concentration</w:t>
      </w:r>
    </w:p>
    <w:p w14:paraId="79C84479" w14:textId="6E9AEB24" w:rsidR="00747E1F" w:rsidRPr="00470380" w:rsidRDefault="00C279E5" w:rsidP="00470380">
      <w:pPr>
        <w:rPr>
          <w:rFonts w:cs="Arial"/>
          <w:spacing w:val="5"/>
          <w:sz w:val="18"/>
          <w:szCs w:val="18"/>
        </w:rPr>
      </w:pPr>
      <w:r w:rsidRPr="00BF0173">
        <w:rPr>
          <w:rStyle w:val="IntenseReference"/>
          <w:rFonts w:cs="Arial"/>
          <w:b w:val="0"/>
          <w:bCs w:val="0"/>
          <w:i w:val="0"/>
          <w:smallCaps w:val="0"/>
          <w:color w:val="auto"/>
          <w:sz w:val="18"/>
          <w:szCs w:val="18"/>
        </w:rPr>
        <w:t>Note: D</w:t>
      </w:r>
      <w:r>
        <w:rPr>
          <w:rStyle w:val="IntenseReference"/>
          <w:rFonts w:cs="Arial"/>
          <w:b w:val="0"/>
          <w:bCs w:val="0"/>
          <w:i w:val="0"/>
          <w:smallCaps w:val="0"/>
          <w:color w:val="auto"/>
          <w:sz w:val="18"/>
          <w:szCs w:val="18"/>
        </w:rPr>
        <w:t>ark bars indicate values for 202</w:t>
      </w:r>
      <w:r w:rsidR="00DE2CE4">
        <w:rPr>
          <w:rStyle w:val="IntenseReference"/>
          <w:rFonts w:cs="Arial"/>
          <w:b w:val="0"/>
          <w:bCs w:val="0"/>
          <w:i w:val="0"/>
          <w:smallCaps w:val="0"/>
          <w:color w:val="auto"/>
          <w:sz w:val="18"/>
          <w:szCs w:val="18"/>
        </w:rPr>
        <w:t>2</w:t>
      </w:r>
      <w:r>
        <w:rPr>
          <w:rStyle w:val="IntenseReference"/>
          <w:rFonts w:cs="Arial"/>
          <w:b w:val="0"/>
          <w:bCs w:val="0"/>
          <w:i w:val="0"/>
          <w:smallCaps w:val="0"/>
          <w:color w:val="auto"/>
          <w:sz w:val="18"/>
          <w:szCs w:val="18"/>
        </w:rPr>
        <w:t>.</w:t>
      </w:r>
      <w:bookmarkStart w:id="33" w:name="_Toc23230187"/>
      <w:bookmarkEnd w:id="32"/>
      <w:r w:rsidR="00747E1F">
        <w:rPr>
          <w:i/>
          <w:iCs/>
        </w:rPr>
        <w:br w:type="page"/>
      </w:r>
    </w:p>
    <w:p w14:paraId="12F7CDEC" w14:textId="5EEDE700" w:rsidR="009D0092" w:rsidRDefault="009D0092" w:rsidP="009D0092">
      <w:pPr>
        <w:pStyle w:val="Heading3"/>
        <w:rPr>
          <w:i/>
          <w:iCs w:val="0"/>
        </w:rPr>
      </w:pPr>
      <w:bookmarkStart w:id="34" w:name="_Toc137975345"/>
      <w:r w:rsidRPr="00256775">
        <w:rPr>
          <w:i/>
          <w:iCs w:val="0"/>
        </w:rPr>
        <w:lastRenderedPageBreak/>
        <w:t>Pseudomonas aeruginosa</w:t>
      </w:r>
      <w:bookmarkEnd w:id="33"/>
      <w:bookmarkEnd w:id="34"/>
    </w:p>
    <w:p w14:paraId="044F80F5" w14:textId="35783E28" w:rsidR="00801F54" w:rsidRPr="00DA6550" w:rsidRDefault="001C3EBF" w:rsidP="00A26613">
      <w:r w:rsidRPr="00AF0035">
        <w:rPr>
          <w:i/>
          <w:iCs/>
        </w:rPr>
        <w:t>P. </w:t>
      </w:r>
      <w:r w:rsidR="00801F54" w:rsidRPr="00AF0035">
        <w:rPr>
          <w:i/>
          <w:iCs/>
        </w:rPr>
        <w:t>aeruginosa</w:t>
      </w:r>
      <w:r w:rsidR="00801F54" w:rsidRPr="00AF0035">
        <w:t xml:space="preserve"> infections primarily affect hospitalised or immunocompromised patients. Patients with catheters or drains </w:t>
      </w:r>
      <w:r w:rsidR="00A612C7" w:rsidRPr="00AF0035">
        <w:t>are</w:t>
      </w:r>
      <w:r w:rsidR="00801F54" w:rsidRPr="00AF0035">
        <w:t xml:space="preserve"> considered at high risk for carbapenemase </w:t>
      </w:r>
      <w:r w:rsidR="00B17D29">
        <w:t>acquisition</w:t>
      </w:r>
      <w:r w:rsidR="00801F54" w:rsidRPr="00AF0035">
        <w:t xml:space="preserve">. </w:t>
      </w:r>
      <w:r w:rsidR="00023780" w:rsidRPr="00DA6550">
        <w:t xml:space="preserve">Reporting for carbapenemase-producing </w:t>
      </w:r>
      <w:r w:rsidR="00023780" w:rsidRPr="00DA6550">
        <w:rPr>
          <w:i/>
        </w:rPr>
        <w:t>P.</w:t>
      </w:r>
      <w:r w:rsidR="007524DC" w:rsidRPr="00DA6550">
        <w:rPr>
          <w:i/>
        </w:rPr>
        <w:t> </w:t>
      </w:r>
      <w:r w:rsidR="00023780" w:rsidRPr="00DA6550">
        <w:rPr>
          <w:i/>
        </w:rPr>
        <w:t>aeruginosa</w:t>
      </w:r>
      <w:r w:rsidR="00023780" w:rsidRPr="00DA6550">
        <w:t xml:space="preserve"> began in July 2019.</w:t>
      </w:r>
    </w:p>
    <w:p w14:paraId="47A382DE" w14:textId="60F54C76" w:rsidR="007524DC" w:rsidRPr="00DA6550" w:rsidRDefault="00FD3E95" w:rsidP="00A26613">
      <w:pPr>
        <w:rPr>
          <w:i/>
          <w:iCs/>
        </w:rPr>
      </w:pPr>
      <w:r w:rsidRPr="00CE7BF7">
        <w:t>In 202</w:t>
      </w:r>
      <w:r w:rsidR="00CE7BF7" w:rsidRPr="00CE7BF7">
        <w:t>2</w:t>
      </w:r>
      <w:r w:rsidRPr="00CE7BF7">
        <w:t xml:space="preserve">, </w:t>
      </w:r>
      <w:r w:rsidR="00CE7BF7" w:rsidRPr="00CE7BF7">
        <w:t>57</w:t>
      </w:r>
      <w:r w:rsidRPr="00CE7BF7">
        <w:t xml:space="preserve"> </w:t>
      </w:r>
      <w:r w:rsidR="007524DC" w:rsidRPr="00CE7BF7">
        <w:t xml:space="preserve">carbapenemase-producing </w:t>
      </w:r>
      <w:r w:rsidR="007524DC" w:rsidRPr="00CE7BF7">
        <w:rPr>
          <w:i/>
          <w:iCs/>
        </w:rPr>
        <w:t>P. aeruginosa</w:t>
      </w:r>
      <w:r w:rsidR="007524DC" w:rsidRPr="00CE7BF7">
        <w:t xml:space="preserve"> were reported </w:t>
      </w:r>
      <w:r w:rsidR="00A21C5C" w:rsidRPr="00CE7BF7">
        <w:t xml:space="preserve">from </w:t>
      </w:r>
      <w:r w:rsidR="00CE7BF7" w:rsidRPr="00CE7BF7">
        <w:t>five</w:t>
      </w:r>
      <w:r w:rsidR="00A21C5C" w:rsidRPr="00CE7BF7">
        <w:t xml:space="preserve"> </w:t>
      </w:r>
      <w:r w:rsidR="00CE7BF7" w:rsidRPr="00CE7BF7">
        <w:t>states</w:t>
      </w:r>
      <w:r w:rsidR="00AD3445">
        <w:t>:</w:t>
      </w:r>
      <w:r w:rsidR="00CE7BF7" w:rsidRPr="00CE7BF7">
        <w:t xml:space="preserve"> </w:t>
      </w:r>
      <w:r w:rsidR="00F91C2F">
        <w:t>NSW</w:t>
      </w:r>
      <w:r w:rsidR="00CE7BF7" w:rsidRPr="00CE7BF7">
        <w:t xml:space="preserve"> </w:t>
      </w:r>
      <w:r w:rsidR="00AD3445">
        <w:rPr>
          <w:rFonts w:cs="Arial"/>
          <w:lang w:val="en-GB"/>
        </w:rPr>
        <w:t>(</w:t>
      </w:r>
      <w:r w:rsidR="00AD3445" w:rsidRPr="009E0A73">
        <w:rPr>
          <w:rFonts w:cs="Arial"/>
          <w:i/>
          <w:iCs/>
          <w:lang w:val="en-GB"/>
        </w:rPr>
        <w:t>n</w:t>
      </w:r>
      <w:r w:rsidR="00AD3445">
        <w:rPr>
          <w:rFonts w:cs="Arial"/>
          <w:lang w:val="en-GB"/>
        </w:rPr>
        <w:t> = </w:t>
      </w:r>
      <w:r w:rsidR="00CE7BF7" w:rsidRPr="00CE7BF7">
        <w:t>35</w:t>
      </w:r>
      <w:r w:rsidR="00AD3445">
        <w:t>)</w:t>
      </w:r>
      <w:r w:rsidR="008B1224" w:rsidRPr="00CE7BF7">
        <w:t>, Victoria</w:t>
      </w:r>
      <w:r w:rsidR="00CE7BF7" w:rsidRPr="00CE7BF7">
        <w:t xml:space="preserve"> </w:t>
      </w:r>
      <w:r w:rsidR="00AD3445">
        <w:rPr>
          <w:rFonts w:cs="Arial"/>
          <w:lang w:val="en-GB"/>
        </w:rPr>
        <w:t>(</w:t>
      </w:r>
      <w:r w:rsidR="00AD3445" w:rsidRPr="009E0A73">
        <w:rPr>
          <w:rFonts w:cs="Arial"/>
          <w:i/>
          <w:iCs/>
          <w:lang w:val="en-GB"/>
        </w:rPr>
        <w:t>n</w:t>
      </w:r>
      <w:r w:rsidR="00AD3445">
        <w:rPr>
          <w:rFonts w:cs="Arial"/>
          <w:lang w:val="en-GB"/>
        </w:rPr>
        <w:t> = </w:t>
      </w:r>
      <w:r w:rsidR="00CE7BF7" w:rsidRPr="00CE7BF7">
        <w:t>16</w:t>
      </w:r>
      <w:r w:rsidR="00AD3445">
        <w:t>)</w:t>
      </w:r>
      <w:r w:rsidR="008B1224" w:rsidRPr="00CE7BF7">
        <w:t xml:space="preserve">, </w:t>
      </w:r>
      <w:r w:rsidR="008928E5">
        <w:t>WA</w:t>
      </w:r>
      <w:r w:rsidR="00CE7BF7" w:rsidRPr="00CE7BF7">
        <w:t xml:space="preserve"> </w:t>
      </w:r>
      <w:r w:rsidR="00AD3445">
        <w:rPr>
          <w:rFonts w:cs="Arial"/>
          <w:lang w:val="en-GB"/>
        </w:rPr>
        <w:t>(</w:t>
      </w:r>
      <w:r w:rsidR="00AD3445" w:rsidRPr="009E0A73">
        <w:rPr>
          <w:rFonts w:cs="Arial"/>
          <w:i/>
          <w:iCs/>
          <w:lang w:val="en-GB"/>
        </w:rPr>
        <w:t>n</w:t>
      </w:r>
      <w:r w:rsidR="00AD3445">
        <w:rPr>
          <w:rFonts w:cs="Arial"/>
          <w:lang w:val="en-GB"/>
        </w:rPr>
        <w:t> = </w:t>
      </w:r>
      <w:r w:rsidR="00CE7BF7" w:rsidRPr="00CE7BF7">
        <w:t>3</w:t>
      </w:r>
      <w:r w:rsidR="00AD3445">
        <w:t>)</w:t>
      </w:r>
      <w:r w:rsidR="00CE7BF7" w:rsidRPr="00CE7BF7">
        <w:t xml:space="preserve">, Queensland </w:t>
      </w:r>
      <w:r w:rsidR="00AD3445">
        <w:rPr>
          <w:rFonts w:cs="Arial"/>
          <w:lang w:val="en-GB"/>
        </w:rPr>
        <w:t>(</w:t>
      </w:r>
      <w:r w:rsidR="00AD3445" w:rsidRPr="009E0A73">
        <w:rPr>
          <w:rFonts w:cs="Arial"/>
          <w:i/>
          <w:iCs/>
          <w:lang w:val="en-GB"/>
        </w:rPr>
        <w:t>n</w:t>
      </w:r>
      <w:r w:rsidR="00AD3445">
        <w:rPr>
          <w:rFonts w:cs="Arial"/>
          <w:lang w:val="en-GB"/>
        </w:rPr>
        <w:t> = </w:t>
      </w:r>
      <w:r w:rsidR="00CE7BF7" w:rsidRPr="00CE7BF7">
        <w:t>2</w:t>
      </w:r>
      <w:r w:rsidR="00AD3445">
        <w:t>)</w:t>
      </w:r>
      <w:r w:rsidR="00CE7BF7" w:rsidRPr="00CE7BF7">
        <w:t xml:space="preserve"> and </w:t>
      </w:r>
      <w:r w:rsidR="005628FF">
        <w:t>SA</w:t>
      </w:r>
      <w:r w:rsidR="00CE7BF7" w:rsidRPr="00CE7BF7">
        <w:t xml:space="preserve"> </w:t>
      </w:r>
      <w:r w:rsidR="00AD3445">
        <w:rPr>
          <w:rFonts w:cs="Arial"/>
          <w:lang w:val="en-GB"/>
        </w:rPr>
        <w:t>(</w:t>
      </w:r>
      <w:r w:rsidR="00AD3445" w:rsidRPr="009E0A73">
        <w:rPr>
          <w:rFonts w:cs="Arial"/>
          <w:i/>
          <w:iCs/>
          <w:lang w:val="en-GB"/>
        </w:rPr>
        <w:t>n</w:t>
      </w:r>
      <w:r w:rsidR="00AD3445">
        <w:rPr>
          <w:rFonts w:cs="Arial"/>
          <w:lang w:val="en-GB"/>
        </w:rPr>
        <w:t> = </w:t>
      </w:r>
      <w:r w:rsidR="00CE7BF7" w:rsidRPr="00CE7BF7">
        <w:t>1</w:t>
      </w:r>
      <w:r w:rsidR="008B1224" w:rsidRPr="008F17B7">
        <w:t>)</w:t>
      </w:r>
      <w:r w:rsidRPr="008F17B7">
        <w:t>. This was a</w:t>
      </w:r>
      <w:r w:rsidR="00A21C5C" w:rsidRPr="008F17B7">
        <w:t xml:space="preserve"> </w:t>
      </w:r>
      <w:r w:rsidR="008F17B7" w:rsidRPr="008F17B7">
        <w:t>decrease</w:t>
      </w:r>
      <w:r w:rsidR="00A21C5C" w:rsidRPr="008F17B7">
        <w:t xml:space="preserve"> from 202</w:t>
      </w:r>
      <w:r w:rsidR="008F17B7" w:rsidRPr="008F17B7">
        <w:t>1</w:t>
      </w:r>
      <w:r w:rsidR="00A21C5C" w:rsidRPr="008F17B7">
        <w:t xml:space="preserve"> (</w:t>
      </w:r>
      <w:r w:rsidR="00A21C5C" w:rsidRPr="008F17B7">
        <w:rPr>
          <w:i/>
          <w:iCs/>
        </w:rPr>
        <w:t>n</w:t>
      </w:r>
      <w:r w:rsidR="00A21C5C" w:rsidRPr="008F17B7">
        <w:t> = </w:t>
      </w:r>
      <w:r w:rsidR="008F17B7" w:rsidRPr="008F17B7">
        <w:t>67, down 1</w:t>
      </w:r>
      <w:r w:rsidR="00EB425B">
        <w:t>4.9</w:t>
      </w:r>
      <w:r w:rsidR="008F17B7" w:rsidRPr="008F17B7">
        <w:t>%</w:t>
      </w:r>
      <w:r w:rsidR="00A21C5C" w:rsidRPr="008F17B7">
        <w:t>)</w:t>
      </w:r>
      <w:r w:rsidR="005D07CE" w:rsidRPr="008F17B7">
        <w:t xml:space="preserve"> </w:t>
      </w:r>
      <w:r w:rsidR="007524DC" w:rsidRPr="00CE7BF7">
        <w:t>(Figure</w:t>
      </w:r>
      <w:r w:rsidR="006D407D" w:rsidRPr="00CE7BF7">
        <w:t>s</w:t>
      </w:r>
      <w:r w:rsidR="007B5858">
        <w:t> </w:t>
      </w:r>
      <w:r w:rsidR="007524DC" w:rsidRPr="00CE7BF7">
        <w:t>20 and</w:t>
      </w:r>
      <w:r w:rsidR="007B5858">
        <w:t> </w:t>
      </w:r>
      <w:r w:rsidR="007524DC" w:rsidRPr="00511DF0">
        <w:t xml:space="preserve">21). </w:t>
      </w:r>
      <w:r w:rsidR="003E22C0">
        <w:t xml:space="preserve">Three-quarters (75.4%) </w:t>
      </w:r>
      <w:r w:rsidR="007524DC" w:rsidRPr="00511DF0">
        <w:t xml:space="preserve">were either GES </w:t>
      </w:r>
      <w:r w:rsidR="00AD3445">
        <w:t>(</w:t>
      </w:r>
      <w:r w:rsidR="007524DC" w:rsidRPr="00511DF0">
        <w:rPr>
          <w:i/>
          <w:iCs/>
        </w:rPr>
        <w:t>n</w:t>
      </w:r>
      <w:r w:rsidR="007524DC" w:rsidRPr="00511DF0">
        <w:t> = </w:t>
      </w:r>
      <w:r w:rsidR="00511DF0" w:rsidRPr="00511DF0">
        <w:t>33</w:t>
      </w:r>
      <w:r w:rsidR="00AD3445">
        <w:t>)</w:t>
      </w:r>
      <w:r w:rsidR="00111807">
        <w:t>,</w:t>
      </w:r>
      <w:r w:rsidR="00511DF0" w:rsidRPr="00511DF0">
        <w:t xml:space="preserve"> </w:t>
      </w:r>
      <w:r w:rsidR="00511DF0" w:rsidRPr="0075233E">
        <w:t xml:space="preserve">or </w:t>
      </w:r>
      <w:r w:rsidR="007524DC" w:rsidRPr="0075233E">
        <w:t>VIM</w:t>
      </w:r>
      <w:r w:rsidR="007524DC" w:rsidRPr="00511DF0">
        <w:t xml:space="preserve"> </w:t>
      </w:r>
      <w:r w:rsidR="00AD3445">
        <w:t>(</w:t>
      </w:r>
      <w:r w:rsidR="007524DC" w:rsidRPr="00511DF0">
        <w:rPr>
          <w:i/>
          <w:iCs/>
        </w:rPr>
        <w:t>n</w:t>
      </w:r>
      <w:r w:rsidR="007524DC" w:rsidRPr="00511DF0">
        <w:t> = </w:t>
      </w:r>
      <w:r w:rsidR="0075233E">
        <w:t>10</w:t>
      </w:r>
      <w:r w:rsidR="00AD3445">
        <w:t>)</w:t>
      </w:r>
      <w:r w:rsidR="0075233E">
        <w:t xml:space="preserve"> either alone (</w:t>
      </w:r>
      <w:r w:rsidR="0075233E" w:rsidRPr="00471205">
        <w:rPr>
          <w:i/>
          <w:iCs/>
        </w:rPr>
        <w:t>n</w:t>
      </w:r>
      <w:r w:rsidR="0075233E" w:rsidRPr="00471205">
        <w:t> = </w:t>
      </w:r>
      <w:r w:rsidR="0075233E">
        <w:t>9) or in combination with IMP (</w:t>
      </w:r>
      <w:r w:rsidR="0075233E" w:rsidRPr="00471205">
        <w:rPr>
          <w:i/>
          <w:iCs/>
        </w:rPr>
        <w:t>n</w:t>
      </w:r>
      <w:r w:rsidR="0075233E" w:rsidRPr="00471205">
        <w:t> = </w:t>
      </w:r>
      <w:r w:rsidR="0075233E">
        <w:t>1)</w:t>
      </w:r>
      <w:r w:rsidR="007524DC" w:rsidRPr="00DA6550">
        <w:t xml:space="preserve">. </w:t>
      </w:r>
      <w:r w:rsidR="008B1224" w:rsidRPr="00DA6550">
        <w:t xml:space="preserve">GES-types dominated the reports from </w:t>
      </w:r>
      <w:r w:rsidR="00F91C2F">
        <w:t>NSW</w:t>
      </w:r>
      <w:r w:rsidR="008B1224" w:rsidRPr="00DA6550">
        <w:t xml:space="preserve"> (</w:t>
      </w:r>
      <w:r w:rsidR="00DA6550" w:rsidRPr="00AF0035">
        <w:t>28</w:t>
      </w:r>
      <w:r w:rsidR="008B1224" w:rsidRPr="00AD3445">
        <w:t>/</w:t>
      </w:r>
      <w:r w:rsidR="00DA6550" w:rsidRPr="00801DFF">
        <w:t>35</w:t>
      </w:r>
      <w:r w:rsidR="008B1224" w:rsidRPr="00DA6550">
        <w:t xml:space="preserve">, </w:t>
      </w:r>
      <w:r w:rsidR="00DA6550" w:rsidRPr="00DA6550">
        <w:t>8</w:t>
      </w:r>
      <w:r w:rsidR="008B1224" w:rsidRPr="00DA6550">
        <w:t xml:space="preserve">0%), while </w:t>
      </w:r>
      <w:r w:rsidR="00D451E1" w:rsidRPr="00DA6550">
        <w:t xml:space="preserve">VIM-types </w:t>
      </w:r>
      <w:r w:rsidR="008B1224" w:rsidRPr="00DA6550">
        <w:t>were most common in</w:t>
      </w:r>
      <w:r w:rsidR="000219F2" w:rsidRPr="00DA6550">
        <w:t xml:space="preserve"> </w:t>
      </w:r>
      <w:r w:rsidR="00F21BF1" w:rsidRPr="00DA6550">
        <w:t xml:space="preserve">reports </w:t>
      </w:r>
      <w:r w:rsidR="0093354A" w:rsidRPr="00DA6550">
        <w:t>from Victoria</w:t>
      </w:r>
      <w:r w:rsidR="00EC1695" w:rsidRPr="00DA6550">
        <w:t xml:space="preserve"> (</w:t>
      </w:r>
      <w:r w:rsidR="00DA6550" w:rsidRPr="00DA6550">
        <w:t>8</w:t>
      </w:r>
      <w:r w:rsidR="00A123DB" w:rsidRPr="00DA6550">
        <w:t>/1</w:t>
      </w:r>
      <w:r w:rsidR="00DA6550" w:rsidRPr="00DA6550">
        <w:t>6</w:t>
      </w:r>
      <w:r w:rsidR="008B1224" w:rsidRPr="00DA6550">
        <w:t xml:space="preserve">, </w:t>
      </w:r>
      <w:r w:rsidR="00DA6550" w:rsidRPr="00DA6550">
        <w:t>5</w:t>
      </w:r>
      <w:r w:rsidR="008B1224" w:rsidRPr="00DA6550">
        <w:t>0</w:t>
      </w:r>
      <w:r w:rsidR="00A123DB" w:rsidRPr="00DA6550">
        <w:t>%)</w:t>
      </w:r>
      <w:r w:rsidR="003525F6" w:rsidRPr="00DA6550">
        <w:t xml:space="preserve">. NDM-types were reported from </w:t>
      </w:r>
      <w:r w:rsidR="00DA6550" w:rsidRPr="00DA6550">
        <w:t>four of the</w:t>
      </w:r>
      <w:r w:rsidR="003525F6" w:rsidRPr="00DA6550">
        <w:t xml:space="preserve"> states who reported this CAR.</w:t>
      </w:r>
    </w:p>
    <w:p w14:paraId="479B65FD" w14:textId="78739D6E" w:rsidR="00D429BD" w:rsidRPr="009E7EB2" w:rsidRDefault="00DE67EF" w:rsidP="009E7EB2">
      <w:pPr>
        <w:rPr>
          <w:b/>
        </w:rPr>
      </w:pPr>
      <w:r w:rsidRPr="00DE67EF">
        <w:t>A substantial majority</w:t>
      </w:r>
      <w:r w:rsidR="009A3C6E" w:rsidRPr="00DE67EF">
        <w:t xml:space="preserve"> (</w:t>
      </w:r>
      <w:r w:rsidR="00DA6550" w:rsidRPr="00DE67EF">
        <w:t>47</w:t>
      </w:r>
      <w:r w:rsidR="007F10AD" w:rsidRPr="00DE67EF">
        <w:t>/</w:t>
      </w:r>
      <w:r w:rsidR="00DA6550" w:rsidRPr="00DE67EF">
        <w:t>57</w:t>
      </w:r>
      <w:r w:rsidRPr="00DE67EF">
        <w:t>, 82</w:t>
      </w:r>
      <w:r w:rsidR="00EB425B">
        <w:t>.5</w:t>
      </w:r>
      <w:r w:rsidRPr="00DE67EF">
        <w:t>%</w:t>
      </w:r>
      <w:r w:rsidR="007F10AD" w:rsidRPr="00DE67EF">
        <w:t xml:space="preserve">) of carbapenemase-producing </w:t>
      </w:r>
      <w:r w:rsidR="007F10AD" w:rsidRPr="00DE67EF">
        <w:rPr>
          <w:i/>
          <w:iCs/>
        </w:rPr>
        <w:t>P. aeruginosa</w:t>
      </w:r>
      <w:r w:rsidR="007F10AD" w:rsidRPr="00DE67EF">
        <w:t xml:space="preserve"> </w:t>
      </w:r>
      <w:r w:rsidR="00F10124" w:rsidRPr="00DE67EF">
        <w:t xml:space="preserve">were </w:t>
      </w:r>
      <w:r w:rsidR="005A623A" w:rsidRPr="00DE67EF">
        <w:t>reported</w:t>
      </w:r>
      <w:r w:rsidR="005A623A" w:rsidRPr="00DA6550">
        <w:t xml:space="preserve"> </w:t>
      </w:r>
      <w:r w:rsidR="00F10124" w:rsidRPr="00DA6550">
        <w:t>from hospitals (Table</w:t>
      </w:r>
      <w:r w:rsidR="007B5858">
        <w:t> </w:t>
      </w:r>
      <w:r w:rsidR="00F10124" w:rsidRPr="00DA6550">
        <w:t>5).</w:t>
      </w:r>
    </w:p>
    <w:p w14:paraId="3966A40F" w14:textId="46F90452" w:rsidR="00B41A51" w:rsidRDefault="00436B6B" w:rsidP="000976AB">
      <w:pPr>
        <w:keepNext/>
        <w:rPr>
          <w:bCs/>
        </w:rPr>
      </w:pPr>
      <w:r w:rsidRPr="00CE7BF7">
        <w:rPr>
          <w:b/>
        </w:rPr>
        <w:t xml:space="preserve">Figure </w:t>
      </w:r>
      <w:r w:rsidR="006412E8" w:rsidRPr="00CE7BF7">
        <w:rPr>
          <w:b/>
        </w:rPr>
        <w:t>20</w:t>
      </w:r>
      <w:r w:rsidRPr="00CE7BF7">
        <w:rPr>
          <w:b/>
        </w:rPr>
        <w:t>:</w:t>
      </w:r>
      <w:r w:rsidR="007354E1">
        <w:rPr>
          <w:b/>
        </w:rPr>
        <w:t xml:space="preserve"> </w:t>
      </w:r>
      <w:r w:rsidRPr="00107B00">
        <w:rPr>
          <w:bCs/>
        </w:rPr>
        <w:t xml:space="preserve">Carbapenemase-producing </w:t>
      </w:r>
      <w:r w:rsidRPr="00107B00">
        <w:rPr>
          <w:bCs/>
          <w:i/>
          <w:iCs/>
        </w:rPr>
        <w:t>Pseudomonas aeruginosa</w:t>
      </w:r>
      <w:r w:rsidRPr="00107B00">
        <w:rPr>
          <w:bCs/>
        </w:rPr>
        <w:t xml:space="preserve">, number reported </w:t>
      </w:r>
      <w:r w:rsidR="00E961B6" w:rsidRPr="00E961B6">
        <w:rPr>
          <w:bCs/>
        </w:rPr>
        <w:t xml:space="preserve">to CARAlert </w:t>
      </w:r>
      <w:r w:rsidRPr="00107B00">
        <w:rPr>
          <w:bCs/>
        </w:rPr>
        <w:t>by specimen type</w:t>
      </w:r>
      <w:r w:rsidR="00C4783F" w:rsidRPr="00297ABB">
        <w:rPr>
          <w:bCs/>
        </w:rPr>
        <w:t>,</w:t>
      </w:r>
      <w:r w:rsidRPr="00297ABB">
        <w:rPr>
          <w:bCs/>
        </w:rPr>
        <w:t xml:space="preserve"> </w:t>
      </w:r>
      <w:r w:rsidR="00F50ABC">
        <w:rPr>
          <w:bCs/>
        </w:rPr>
        <w:t xml:space="preserve">national, </w:t>
      </w:r>
      <w:r w:rsidRPr="00297ABB">
        <w:rPr>
          <w:bCs/>
        </w:rPr>
        <w:t>20</w:t>
      </w:r>
      <w:r w:rsidR="007354E1" w:rsidRPr="00297ABB">
        <w:rPr>
          <w:bCs/>
        </w:rPr>
        <w:t>2</w:t>
      </w:r>
      <w:r w:rsidR="00256775">
        <w:rPr>
          <w:bCs/>
        </w:rPr>
        <w:t>2</w:t>
      </w:r>
      <w:r w:rsidR="00827858" w:rsidRPr="00CE7BF7">
        <w:rPr>
          <w:noProof/>
        </w:rPr>
        <w:drawing>
          <wp:inline distT="0" distB="0" distL="0" distR="0" wp14:anchorId="5D63C86C" wp14:editId="1DDE46EC">
            <wp:extent cx="6119495" cy="3240000"/>
            <wp:effectExtent l="0" t="0" r="0" b="0"/>
            <wp:docPr id="8" name="Chart 8" descr="Figure 20: Carbapenemase-producing Pseudomonas aeruginosa, number reported to CARAlert by specimen type, national, 2022">
              <a:extLst xmlns:a="http://schemas.openxmlformats.org/drawingml/2006/main">
                <a:ext uri="{FF2B5EF4-FFF2-40B4-BE49-F238E27FC236}">
                  <a16:creationId xmlns:a16="http://schemas.microsoft.com/office/drawing/2014/main" id="{5E5D3BA2-38E4-442D-999C-32821DE43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B41A51">
        <w:rPr>
          <w:bCs/>
        </w:rPr>
        <w:br w:type="page"/>
      </w:r>
    </w:p>
    <w:p w14:paraId="4333D862" w14:textId="62BFBD1F" w:rsidR="009D0092" w:rsidRPr="00C971AC" w:rsidRDefault="009D0092" w:rsidP="0038361D">
      <w:pPr>
        <w:pStyle w:val="FigureTitle"/>
        <w:keepNext/>
        <w:rPr>
          <w:b w:val="0"/>
          <w:bCs/>
        </w:rPr>
      </w:pPr>
      <w:r w:rsidRPr="00511DF0">
        <w:lastRenderedPageBreak/>
        <w:t xml:space="preserve">Figure </w:t>
      </w:r>
      <w:r w:rsidR="006412E8" w:rsidRPr="00511DF0">
        <w:t>21</w:t>
      </w:r>
      <w:r w:rsidRPr="00511DF0">
        <w:t>:</w:t>
      </w:r>
      <w:r w:rsidR="007354E1">
        <w:t xml:space="preserve"> </w:t>
      </w:r>
      <w:r w:rsidRPr="005656DA">
        <w:rPr>
          <w:b w:val="0"/>
          <w:bCs/>
        </w:rPr>
        <w:t xml:space="preserve">Carbapenemase-producing </w:t>
      </w:r>
      <w:r w:rsidRPr="005656DA">
        <w:rPr>
          <w:b w:val="0"/>
          <w:bCs/>
          <w:i/>
          <w:iCs/>
        </w:rPr>
        <w:t>Pseudomonas aeruginosa</w:t>
      </w:r>
      <w:r w:rsidRPr="005656DA">
        <w:rPr>
          <w:b w:val="0"/>
          <w:bCs/>
        </w:rPr>
        <w:t>, number reported</w:t>
      </w:r>
      <w:r w:rsidR="00E961B6" w:rsidRPr="00E961B6">
        <w:rPr>
          <w:b w:val="0"/>
          <w:bCs/>
        </w:rPr>
        <w:t xml:space="preserve"> to CARAlert </w:t>
      </w:r>
      <w:r w:rsidRPr="005656DA">
        <w:rPr>
          <w:b w:val="0"/>
          <w:bCs/>
        </w:rPr>
        <w:t xml:space="preserve">by carbapenemase type and specimen type, by state and territory, </w:t>
      </w:r>
      <w:r w:rsidR="002C2A50" w:rsidRPr="00297ABB">
        <w:rPr>
          <w:b w:val="0"/>
          <w:bCs/>
        </w:rPr>
        <w:t>20</w:t>
      </w:r>
      <w:r w:rsidR="007354E1" w:rsidRPr="00297ABB">
        <w:rPr>
          <w:b w:val="0"/>
          <w:bCs/>
        </w:rPr>
        <w:t>2</w:t>
      </w:r>
      <w:r w:rsidR="00256775">
        <w:rPr>
          <w:b w:val="0"/>
          <w:bCs/>
        </w:rPr>
        <w:t>2</w:t>
      </w:r>
      <w:r w:rsidR="00827858" w:rsidRPr="00511DF0">
        <w:rPr>
          <w:noProof/>
        </w:rPr>
        <w:drawing>
          <wp:inline distT="0" distB="0" distL="0" distR="0" wp14:anchorId="70C74253" wp14:editId="1231A28B">
            <wp:extent cx="6119495" cy="3239770"/>
            <wp:effectExtent l="0" t="0" r="0" b="0"/>
            <wp:docPr id="14" name="Chart 14" descr="Figure 21: Carbapenemase-producing Pseudomonas aeruginosa, number reported to CARAlert by carbapenemase type and specimen type, by state and territory, 2022">
              <a:extLst xmlns:a="http://schemas.openxmlformats.org/drawingml/2006/main">
                <a:ext uri="{FF2B5EF4-FFF2-40B4-BE49-F238E27FC236}">
                  <a16:creationId xmlns:a16="http://schemas.microsoft.com/office/drawing/2014/main" id="{88F227B3-7728-4054-8082-C6CBC69BC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B69A74" w14:textId="63B29A7C" w:rsidR="009D0092" w:rsidRPr="00A556BB" w:rsidRDefault="009D0092" w:rsidP="00DA6C3D">
      <w:pPr>
        <w:rPr>
          <w:rStyle w:val="IntenseReference"/>
          <w:b w:val="0"/>
          <w:bCs w:val="0"/>
          <w:i w:val="0"/>
          <w:smallCaps w:val="0"/>
          <w:color w:val="auto"/>
          <w:spacing w:val="0"/>
        </w:rPr>
      </w:pPr>
      <w:r w:rsidRPr="00511DF0">
        <w:rPr>
          <w:b/>
          <w:bCs/>
        </w:rPr>
        <w:t>Table 5:</w:t>
      </w:r>
      <w:r w:rsidR="007354E1">
        <w:t xml:space="preserve"> </w:t>
      </w:r>
      <w:r w:rsidRPr="005656DA">
        <w:rPr>
          <w:bCs/>
        </w:rPr>
        <w:t xml:space="preserve">Carbapenemase-producing </w:t>
      </w:r>
      <w:r w:rsidRPr="005656DA">
        <w:rPr>
          <w:bCs/>
          <w:i/>
          <w:iCs/>
        </w:rPr>
        <w:t>Pseudomonas aeruginosa</w:t>
      </w:r>
      <w:r w:rsidRPr="005656DA">
        <w:rPr>
          <w:bCs/>
        </w:rPr>
        <w:t>, number reported</w:t>
      </w:r>
      <w:r w:rsidR="00E961B6" w:rsidRPr="00E961B6">
        <w:rPr>
          <w:bCs/>
        </w:rPr>
        <w:t xml:space="preserve"> to CARAlert </w:t>
      </w:r>
      <w:r w:rsidRPr="005656DA">
        <w:rPr>
          <w:bCs/>
        </w:rPr>
        <w:t>by setting</w:t>
      </w:r>
      <w:r w:rsidR="007C61C5" w:rsidRPr="005656DA">
        <w:rPr>
          <w:bCs/>
        </w:rPr>
        <w:t xml:space="preserve"> and </w:t>
      </w:r>
      <w:r w:rsidRPr="005656DA">
        <w:rPr>
          <w:bCs/>
        </w:rPr>
        <w:t xml:space="preserve">state and territory, </w:t>
      </w:r>
      <w:r w:rsidR="002C2A50" w:rsidRPr="00C8139F">
        <w:rPr>
          <w:bCs/>
        </w:rPr>
        <w:t>20</w:t>
      </w:r>
      <w:r w:rsidR="00B12A6B" w:rsidRPr="00C8139F">
        <w:rPr>
          <w:bCs/>
        </w:rPr>
        <w:t>2</w:t>
      </w:r>
      <w:r w:rsidR="00256775">
        <w:t>2</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9D0092" w:rsidRPr="00DD2BB0" w14:paraId="363C2FC5" w14:textId="77777777" w:rsidTr="00805E18">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23502A63" w14:textId="77777777" w:rsidR="009D0092" w:rsidRDefault="009D0092" w:rsidP="00805E18">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5576CE10" w14:textId="77777777" w:rsidR="009D0092" w:rsidRPr="00DD2BB0" w:rsidRDefault="009D0092"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top w:val="single" w:sz="4" w:space="0" w:color="auto"/>
              <w:bottom w:val="nil"/>
            </w:tcBorders>
            <w:shd w:val="clear" w:color="auto" w:fill="DAEEF3" w:themeFill="accent5" w:themeFillTint="33"/>
            <w:vAlign w:val="center"/>
          </w:tcPr>
          <w:p w14:paraId="49CC1B32" w14:textId="77777777" w:rsidR="009D0092" w:rsidRPr="00DD2BB0" w:rsidRDefault="009D0092" w:rsidP="00805E18">
            <w:pPr>
              <w:pStyle w:val="Normal-beforebullets"/>
              <w:rPr>
                <w:rFonts w:cstheme="minorHAnsi"/>
                <w:b w:val="0"/>
                <w:szCs w:val="18"/>
              </w:rPr>
            </w:pPr>
          </w:p>
        </w:tc>
      </w:tr>
      <w:tr w:rsidR="009D0092" w:rsidRPr="00DD2BB0" w14:paraId="0096E3C5" w14:textId="77777777" w:rsidTr="00805E18">
        <w:trPr>
          <w:trHeight w:hRule="exact" w:val="340"/>
        </w:trPr>
        <w:tc>
          <w:tcPr>
            <w:tcW w:w="936" w:type="pct"/>
            <w:tcBorders>
              <w:top w:val="nil"/>
              <w:bottom w:val="single" w:sz="4" w:space="0" w:color="auto"/>
            </w:tcBorders>
            <w:shd w:val="clear" w:color="auto" w:fill="DAEEF3" w:themeFill="accent5" w:themeFillTint="33"/>
            <w:vAlign w:val="center"/>
          </w:tcPr>
          <w:p w14:paraId="3E0173E8" w14:textId="77777777" w:rsidR="009D0092" w:rsidRPr="00DD2BB0" w:rsidRDefault="009D0092" w:rsidP="00912AD6">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58C84EDE"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17866E59"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1B43FBB0"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1A1B60FD"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2764796B"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5492B77D"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tcBorders>
              <w:top w:val="single" w:sz="4" w:space="0" w:color="auto"/>
              <w:bottom w:val="single" w:sz="4" w:space="0" w:color="auto"/>
            </w:tcBorders>
            <w:shd w:val="clear" w:color="auto" w:fill="DAEEF3" w:themeFill="accent5" w:themeFillTint="33"/>
            <w:vAlign w:val="center"/>
          </w:tcPr>
          <w:p w14:paraId="1B962A6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6AE56BC9"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7E64EAF6" w14:textId="77777777" w:rsidR="009D0092" w:rsidRPr="00DD2BB0" w:rsidRDefault="009D0092" w:rsidP="00912AD6">
            <w:pPr>
              <w:pStyle w:val="Normal-beforebullets"/>
              <w:jc w:val="center"/>
              <w:rPr>
                <w:rFonts w:cstheme="minorHAnsi"/>
                <w:b/>
                <w:szCs w:val="18"/>
              </w:rPr>
            </w:pPr>
            <w:r>
              <w:rPr>
                <w:rFonts w:cstheme="minorHAnsi"/>
                <w:b/>
                <w:szCs w:val="18"/>
              </w:rPr>
              <w:t>Total</w:t>
            </w:r>
          </w:p>
        </w:tc>
      </w:tr>
      <w:tr w:rsidR="00511DF0" w:rsidRPr="00DD2BB0" w14:paraId="78B5A626" w14:textId="77777777" w:rsidTr="009708A3">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37ACAE8B" w14:textId="77777777" w:rsidR="00511DF0" w:rsidRPr="00946FA6" w:rsidRDefault="00511DF0" w:rsidP="00511DF0">
            <w:pPr>
              <w:spacing w:after="0"/>
              <w:contextualSpacing/>
              <w:rPr>
                <w:rFonts w:cstheme="minorHAnsi"/>
                <w:b/>
                <w:color w:val="000000"/>
                <w:szCs w:val="18"/>
              </w:rPr>
            </w:pPr>
            <w:r w:rsidRPr="00946FA6">
              <w:rPr>
                <w:rFonts w:cstheme="minorHAnsi"/>
                <w:b/>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bottom"/>
          </w:tcPr>
          <w:p w14:paraId="76B0EA41" w14:textId="779209D7" w:rsidR="00511DF0" w:rsidRPr="00511DF0" w:rsidRDefault="00511DF0" w:rsidP="00511DF0">
            <w:pPr>
              <w:spacing w:after="0"/>
              <w:contextualSpacing/>
              <w:jc w:val="center"/>
              <w:rPr>
                <w:rFonts w:cs="Arial"/>
                <w:b/>
                <w:bCs/>
                <w:color w:val="000000"/>
                <w:szCs w:val="18"/>
              </w:rPr>
            </w:pPr>
            <w:r w:rsidRPr="00511DF0">
              <w:rPr>
                <w:rFonts w:cs="Arial"/>
                <w:b/>
                <w:bCs/>
                <w:color w:val="000000"/>
                <w:szCs w:val="18"/>
              </w:rPr>
              <w:t>35</w:t>
            </w:r>
          </w:p>
        </w:tc>
        <w:tc>
          <w:tcPr>
            <w:tcW w:w="451" w:type="pct"/>
            <w:tcBorders>
              <w:top w:val="single" w:sz="4" w:space="0" w:color="auto"/>
              <w:bottom w:val="single" w:sz="2" w:space="0" w:color="BFBFBF" w:themeColor="background1" w:themeShade="BF"/>
            </w:tcBorders>
            <w:shd w:val="clear" w:color="auto" w:fill="EEECE1" w:themeFill="background2"/>
            <w:vAlign w:val="bottom"/>
          </w:tcPr>
          <w:p w14:paraId="7C17AA28" w14:textId="1B6BC2B5" w:rsidR="00511DF0" w:rsidRPr="00511DF0" w:rsidRDefault="00511DF0" w:rsidP="00511DF0">
            <w:pPr>
              <w:spacing w:after="0"/>
              <w:contextualSpacing/>
              <w:jc w:val="center"/>
              <w:rPr>
                <w:rFonts w:cs="Arial"/>
                <w:b/>
                <w:bCs/>
                <w:color w:val="000000"/>
                <w:szCs w:val="18"/>
              </w:rPr>
            </w:pPr>
            <w:r w:rsidRPr="00511DF0">
              <w:rPr>
                <w:rFonts w:cs="Arial"/>
                <w:b/>
                <w:bCs/>
                <w:color w:val="000000"/>
                <w:szCs w:val="18"/>
              </w:rPr>
              <w:t>16</w:t>
            </w:r>
          </w:p>
        </w:tc>
        <w:tc>
          <w:tcPr>
            <w:tcW w:w="447" w:type="pct"/>
            <w:tcBorders>
              <w:top w:val="single" w:sz="4" w:space="0" w:color="auto"/>
              <w:bottom w:val="single" w:sz="2" w:space="0" w:color="BFBFBF" w:themeColor="background1" w:themeShade="BF"/>
            </w:tcBorders>
            <w:shd w:val="clear" w:color="auto" w:fill="EEECE1" w:themeFill="background2"/>
            <w:vAlign w:val="bottom"/>
          </w:tcPr>
          <w:p w14:paraId="32E7CC20" w14:textId="35448726" w:rsidR="00511DF0" w:rsidRPr="00511DF0" w:rsidRDefault="00511DF0" w:rsidP="00511DF0">
            <w:pPr>
              <w:spacing w:after="0"/>
              <w:contextualSpacing/>
              <w:jc w:val="center"/>
              <w:rPr>
                <w:rFonts w:cs="Arial"/>
                <w:b/>
                <w:bCs/>
                <w:color w:val="000000"/>
                <w:szCs w:val="18"/>
              </w:rPr>
            </w:pPr>
            <w:r w:rsidRPr="00511DF0">
              <w:rPr>
                <w:rFonts w:cs="Arial"/>
                <w:b/>
                <w:bCs/>
                <w:color w:val="000000"/>
                <w:szCs w:val="18"/>
              </w:rPr>
              <w:t>2</w:t>
            </w:r>
          </w:p>
        </w:tc>
        <w:tc>
          <w:tcPr>
            <w:tcW w:w="447" w:type="pct"/>
            <w:tcBorders>
              <w:top w:val="single" w:sz="4" w:space="0" w:color="auto"/>
              <w:bottom w:val="single" w:sz="2" w:space="0" w:color="BFBFBF" w:themeColor="background1" w:themeShade="BF"/>
            </w:tcBorders>
            <w:shd w:val="clear" w:color="auto" w:fill="EEECE1" w:themeFill="background2"/>
            <w:vAlign w:val="bottom"/>
          </w:tcPr>
          <w:p w14:paraId="018EAA64" w14:textId="56029DD8" w:rsidR="00511DF0" w:rsidRPr="00511DF0" w:rsidRDefault="00511DF0" w:rsidP="00511DF0">
            <w:pPr>
              <w:spacing w:after="0"/>
              <w:contextualSpacing/>
              <w:jc w:val="center"/>
              <w:rPr>
                <w:rFonts w:cs="Arial"/>
                <w:b/>
                <w:bCs/>
                <w:color w:val="auto"/>
                <w:szCs w:val="18"/>
              </w:rPr>
            </w:pPr>
            <w:r w:rsidRPr="00511DF0">
              <w:rPr>
                <w:rFonts w:cs="Arial"/>
                <w:b/>
                <w:bCs/>
                <w:color w:val="000000"/>
                <w:szCs w:val="18"/>
              </w:rPr>
              <w:t>1</w:t>
            </w:r>
          </w:p>
        </w:tc>
        <w:tc>
          <w:tcPr>
            <w:tcW w:w="441" w:type="pct"/>
            <w:tcBorders>
              <w:top w:val="single" w:sz="4" w:space="0" w:color="auto"/>
              <w:bottom w:val="single" w:sz="2" w:space="0" w:color="BFBFBF" w:themeColor="background1" w:themeShade="BF"/>
            </w:tcBorders>
            <w:shd w:val="clear" w:color="auto" w:fill="EEECE1" w:themeFill="background2"/>
            <w:vAlign w:val="bottom"/>
          </w:tcPr>
          <w:p w14:paraId="592B6BBC" w14:textId="4B059746" w:rsidR="00511DF0" w:rsidRPr="00511DF0" w:rsidRDefault="00511DF0" w:rsidP="00511DF0">
            <w:pPr>
              <w:spacing w:after="0"/>
              <w:contextualSpacing/>
              <w:jc w:val="center"/>
              <w:rPr>
                <w:rFonts w:cs="Arial"/>
                <w:b/>
                <w:bCs/>
                <w:color w:val="auto"/>
                <w:szCs w:val="18"/>
              </w:rPr>
            </w:pPr>
            <w:r w:rsidRPr="00511DF0">
              <w:rPr>
                <w:rFonts w:cs="Arial"/>
                <w:b/>
                <w:bCs/>
                <w:color w:val="000000"/>
                <w:szCs w:val="18"/>
              </w:rPr>
              <w:t>3</w:t>
            </w:r>
          </w:p>
        </w:tc>
        <w:tc>
          <w:tcPr>
            <w:tcW w:w="441" w:type="pct"/>
            <w:tcBorders>
              <w:top w:val="single" w:sz="4" w:space="0" w:color="auto"/>
              <w:bottom w:val="single" w:sz="2" w:space="0" w:color="BFBFBF" w:themeColor="background1" w:themeShade="BF"/>
            </w:tcBorders>
            <w:shd w:val="clear" w:color="auto" w:fill="EEECE1" w:themeFill="background2"/>
            <w:vAlign w:val="bottom"/>
          </w:tcPr>
          <w:p w14:paraId="71D0E7FB" w14:textId="1BF5603F" w:rsidR="00511DF0" w:rsidRPr="00511DF0" w:rsidRDefault="00511DF0" w:rsidP="00511DF0">
            <w:pPr>
              <w:spacing w:after="0"/>
              <w:contextualSpacing/>
              <w:jc w:val="center"/>
              <w:rPr>
                <w:rFonts w:cs="Arial"/>
                <w:b/>
                <w:bCs/>
                <w:color w:val="auto"/>
                <w:szCs w:val="18"/>
              </w:rPr>
            </w:pPr>
            <w:r w:rsidRPr="00511DF0">
              <w:rPr>
                <w:rFonts w:cs="Arial"/>
                <w:b/>
                <w:bCs/>
                <w:color w:val="000000"/>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bottom"/>
          </w:tcPr>
          <w:p w14:paraId="766087EF" w14:textId="7AA0EBF1" w:rsidR="00511DF0" w:rsidRPr="00511DF0" w:rsidRDefault="00511DF0" w:rsidP="00511DF0">
            <w:pPr>
              <w:spacing w:after="0"/>
              <w:contextualSpacing/>
              <w:jc w:val="center"/>
              <w:rPr>
                <w:rFonts w:cs="Arial"/>
                <w:b/>
                <w:bCs/>
                <w:color w:val="auto"/>
                <w:szCs w:val="18"/>
              </w:rPr>
            </w:pPr>
            <w:r w:rsidRPr="00511DF0">
              <w:rPr>
                <w:rFonts w:cs="Arial"/>
                <w:b/>
                <w:bCs/>
                <w:color w:val="000000"/>
                <w:szCs w:val="18"/>
              </w:rPr>
              <w:t>0</w:t>
            </w:r>
          </w:p>
        </w:tc>
        <w:tc>
          <w:tcPr>
            <w:tcW w:w="473" w:type="pct"/>
            <w:tcBorders>
              <w:top w:val="single" w:sz="4" w:space="0" w:color="auto"/>
              <w:bottom w:val="single" w:sz="2" w:space="0" w:color="BFBFBF" w:themeColor="background1" w:themeShade="BF"/>
            </w:tcBorders>
            <w:shd w:val="clear" w:color="auto" w:fill="EEECE1" w:themeFill="background2"/>
            <w:vAlign w:val="bottom"/>
          </w:tcPr>
          <w:p w14:paraId="704BD07C" w14:textId="2E4F8AA8" w:rsidR="00511DF0" w:rsidRPr="00511DF0" w:rsidRDefault="00511DF0" w:rsidP="00511DF0">
            <w:pPr>
              <w:spacing w:after="0"/>
              <w:contextualSpacing/>
              <w:jc w:val="center"/>
              <w:rPr>
                <w:rFonts w:cs="Arial"/>
                <w:b/>
                <w:bCs/>
                <w:color w:val="auto"/>
                <w:szCs w:val="18"/>
              </w:rPr>
            </w:pPr>
            <w:r w:rsidRPr="00511DF0">
              <w:rPr>
                <w:rFonts w:cs="Arial"/>
                <w:b/>
                <w:bCs/>
                <w:color w:val="000000"/>
                <w:szCs w:val="18"/>
              </w:rPr>
              <w:t>0</w:t>
            </w:r>
          </w:p>
        </w:tc>
        <w:tc>
          <w:tcPr>
            <w:tcW w:w="472" w:type="pct"/>
            <w:tcBorders>
              <w:top w:val="single" w:sz="4" w:space="0" w:color="auto"/>
              <w:bottom w:val="single" w:sz="2" w:space="0" w:color="BFBFBF" w:themeColor="background1" w:themeShade="BF"/>
            </w:tcBorders>
            <w:shd w:val="clear" w:color="auto" w:fill="EEECE1" w:themeFill="background2"/>
            <w:vAlign w:val="bottom"/>
          </w:tcPr>
          <w:p w14:paraId="278A1E35" w14:textId="258303DA" w:rsidR="00511DF0" w:rsidRPr="00511DF0" w:rsidRDefault="00511DF0" w:rsidP="00511DF0">
            <w:pPr>
              <w:spacing w:after="0"/>
              <w:contextualSpacing/>
              <w:jc w:val="center"/>
              <w:rPr>
                <w:rFonts w:cs="Arial"/>
                <w:b/>
                <w:bCs/>
                <w:color w:val="auto"/>
                <w:szCs w:val="18"/>
              </w:rPr>
            </w:pPr>
            <w:r w:rsidRPr="00511DF0">
              <w:rPr>
                <w:rFonts w:cs="Arial"/>
                <w:b/>
                <w:bCs/>
                <w:color w:val="000000"/>
                <w:szCs w:val="18"/>
              </w:rPr>
              <w:t>57</w:t>
            </w:r>
          </w:p>
        </w:tc>
      </w:tr>
      <w:tr w:rsidR="00511DF0" w:rsidRPr="00DD2BB0" w14:paraId="383BF654" w14:textId="77777777" w:rsidTr="009708A3">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6BB40A45" w14:textId="77777777" w:rsidR="00511DF0" w:rsidRPr="00BD10A4" w:rsidRDefault="00511DF0" w:rsidP="00511DF0">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451" w:type="pct"/>
            <w:tcBorders>
              <w:top w:val="single" w:sz="2" w:space="0" w:color="BFBFBF" w:themeColor="background1" w:themeShade="BF"/>
              <w:left w:val="nil"/>
              <w:bottom w:val="single" w:sz="2" w:space="0" w:color="BFBFBF" w:themeColor="background1" w:themeShade="BF"/>
              <w:right w:val="nil"/>
            </w:tcBorders>
            <w:vAlign w:val="bottom"/>
          </w:tcPr>
          <w:p w14:paraId="74FAECAE" w14:textId="5C93F673" w:rsidR="00511DF0" w:rsidRPr="00511DF0" w:rsidRDefault="00511DF0" w:rsidP="00511DF0">
            <w:pPr>
              <w:spacing w:after="0"/>
              <w:contextualSpacing/>
              <w:jc w:val="center"/>
              <w:rPr>
                <w:rFonts w:cs="Arial"/>
                <w:szCs w:val="18"/>
              </w:rPr>
            </w:pPr>
            <w:r w:rsidRPr="00511DF0">
              <w:rPr>
                <w:rFonts w:cs="Arial"/>
                <w:color w:val="000000"/>
                <w:szCs w:val="18"/>
              </w:rPr>
              <w:t>28</w:t>
            </w:r>
          </w:p>
        </w:tc>
        <w:tc>
          <w:tcPr>
            <w:tcW w:w="451" w:type="pct"/>
            <w:tcBorders>
              <w:top w:val="single" w:sz="2" w:space="0" w:color="BFBFBF" w:themeColor="background1" w:themeShade="BF"/>
              <w:left w:val="nil"/>
              <w:bottom w:val="single" w:sz="2" w:space="0" w:color="BFBFBF" w:themeColor="background1" w:themeShade="BF"/>
              <w:right w:val="nil"/>
            </w:tcBorders>
            <w:vAlign w:val="bottom"/>
          </w:tcPr>
          <w:p w14:paraId="5956B38A" w14:textId="638E4F72" w:rsidR="00511DF0" w:rsidRPr="00511DF0" w:rsidRDefault="00511DF0" w:rsidP="00511DF0">
            <w:pPr>
              <w:spacing w:after="0"/>
              <w:contextualSpacing/>
              <w:jc w:val="center"/>
              <w:rPr>
                <w:rFonts w:cs="Arial"/>
                <w:szCs w:val="18"/>
              </w:rPr>
            </w:pPr>
            <w:r w:rsidRPr="00511DF0">
              <w:rPr>
                <w:rFonts w:cs="Arial"/>
                <w:color w:val="000000"/>
                <w:szCs w:val="18"/>
              </w:rPr>
              <w:t>13</w:t>
            </w:r>
          </w:p>
        </w:tc>
        <w:tc>
          <w:tcPr>
            <w:tcW w:w="447" w:type="pct"/>
            <w:tcBorders>
              <w:top w:val="single" w:sz="2" w:space="0" w:color="BFBFBF" w:themeColor="background1" w:themeShade="BF"/>
              <w:left w:val="nil"/>
              <w:bottom w:val="single" w:sz="2" w:space="0" w:color="BFBFBF" w:themeColor="background1" w:themeShade="BF"/>
              <w:right w:val="nil"/>
            </w:tcBorders>
            <w:vAlign w:val="bottom"/>
          </w:tcPr>
          <w:p w14:paraId="6E32975C" w14:textId="15A44514"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bottom"/>
          </w:tcPr>
          <w:p w14:paraId="25E5A9A5" w14:textId="03AFE7A6" w:rsidR="00511DF0" w:rsidRPr="00511DF0" w:rsidRDefault="00511DF0" w:rsidP="00511DF0">
            <w:pPr>
              <w:spacing w:after="0"/>
              <w:contextualSpacing/>
              <w:jc w:val="center"/>
              <w:rPr>
                <w:rFonts w:cs="Arial"/>
                <w:szCs w:val="18"/>
              </w:rPr>
            </w:pPr>
            <w:r w:rsidRPr="00511DF0">
              <w:rPr>
                <w:rFonts w:cs="Arial"/>
                <w:color w:val="000000"/>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76A9F747" w14:textId="26E314FC" w:rsidR="00511DF0" w:rsidRPr="00511DF0" w:rsidRDefault="00511DF0" w:rsidP="00511DF0">
            <w:pPr>
              <w:spacing w:after="0"/>
              <w:contextualSpacing/>
              <w:jc w:val="center"/>
              <w:rPr>
                <w:rFonts w:cs="Arial"/>
                <w:szCs w:val="18"/>
              </w:rPr>
            </w:pPr>
            <w:r w:rsidRPr="00511DF0">
              <w:rPr>
                <w:rFonts w:cs="Arial"/>
                <w:color w:val="000000"/>
                <w:szCs w:val="18"/>
              </w:rPr>
              <w:t>2</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718064E9" w14:textId="1906AE36"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65AC443D" w14:textId="6E18CB87"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73" w:type="pct"/>
            <w:tcBorders>
              <w:top w:val="single" w:sz="2" w:space="0" w:color="BFBFBF" w:themeColor="background1" w:themeShade="BF"/>
              <w:left w:val="nil"/>
              <w:bottom w:val="single" w:sz="2" w:space="0" w:color="BFBFBF" w:themeColor="background1" w:themeShade="BF"/>
            </w:tcBorders>
            <w:vAlign w:val="bottom"/>
          </w:tcPr>
          <w:p w14:paraId="1CC2D345" w14:textId="15F3FAA8"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72" w:type="pct"/>
            <w:tcBorders>
              <w:top w:val="single" w:sz="2" w:space="0" w:color="BFBFBF" w:themeColor="background1" w:themeShade="BF"/>
              <w:left w:val="nil"/>
              <w:bottom w:val="single" w:sz="2" w:space="0" w:color="BFBFBF" w:themeColor="background1" w:themeShade="BF"/>
            </w:tcBorders>
            <w:vAlign w:val="bottom"/>
          </w:tcPr>
          <w:p w14:paraId="792FC23F" w14:textId="7D96A51B" w:rsidR="00511DF0" w:rsidRPr="00511DF0" w:rsidRDefault="00511DF0" w:rsidP="00511DF0">
            <w:pPr>
              <w:spacing w:after="0"/>
              <w:contextualSpacing/>
              <w:jc w:val="center"/>
              <w:rPr>
                <w:rFonts w:cs="Arial"/>
                <w:szCs w:val="18"/>
              </w:rPr>
            </w:pPr>
            <w:r w:rsidRPr="00511DF0">
              <w:rPr>
                <w:rFonts w:cs="Arial"/>
                <w:color w:val="000000"/>
                <w:szCs w:val="18"/>
              </w:rPr>
              <w:t>44</w:t>
            </w:r>
          </w:p>
        </w:tc>
      </w:tr>
      <w:tr w:rsidR="00511DF0" w:rsidRPr="00DD2BB0" w14:paraId="772458D8" w14:textId="77777777" w:rsidTr="009708A3">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6F65CFB3" w14:textId="77777777" w:rsidR="00511DF0" w:rsidRPr="00BD10A4" w:rsidRDefault="00511DF0" w:rsidP="00511DF0">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451" w:type="pct"/>
            <w:tcBorders>
              <w:top w:val="single" w:sz="2" w:space="0" w:color="BFBFBF" w:themeColor="background1" w:themeShade="BF"/>
              <w:left w:val="nil"/>
              <w:bottom w:val="single" w:sz="2" w:space="0" w:color="BFBFBF" w:themeColor="background1" w:themeShade="BF"/>
              <w:right w:val="nil"/>
            </w:tcBorders>
            <w:vAlign w:val="bottom"/>
          </w:tcPr>
          <w:p w14:paraId="2FDE0867" w14:textId="63FFE65A" w:rsidR="00511DF0" w:rsidRPr="00511DF0" w:rsidRDefault="00511DF0" w:rsidP="00511DF0">
            <w:pPr>
              <w:spacing w:after="0"/>
              <w:contextualSpacing/>
              <w:jc w:val="center"/>
              <w:rPr>
                <w:rFonts w:cs="Arial"/>
                <w:color w:val="000000"/>
                <w:szCs w:val="18"/>
              </w:rPr>
            </w:pPr>
            <w:r w:rsidRPr="00511DF0">
              <w:rPr>
                <w:rFonts w:cs="Arial"/>
                <w:color w:val="000000"/>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bottom"/>
          </w:tcPr>
          <w:p w14:paraId="73F5335A" w14:textId="6AF3221D" w:rsidR="00511DF0" w:rsidRPr="00511DF0" w:rsidRDefault="00511DF0" w:rsidP="00511DF0">
            <w:pPr>
              <w:spacing w:after="0"/>
              <w:contextualSpacing/>
              <w:jc w:val="center"/>
              <w:rPr>
                <w:rFonts w:cs="Arial"/>
                <w:szCs w:val="18"/>
              </w:rPr>
            </w:pPr>
            <w:r w:rsidRPr="00511DF0">
              <w:rPr>
                <w:rFonts w:cs="Arial"/>
                <w:color w:val="000000"/>
                <w:szCs w:val="18"/>
              </w:rPr>
              <w:t>2</w:t>
            </w:r>
          </w:p>
        </w:tc>
        <w:tc>
          <w:tcPr>
            <w:tcW w:w="447" w:type="pct"/>
            <w:tcBorders>
              <w:top w:val="single" w:sz="2" w:space="0" w:color="BFBFBF" w:themeColor="background1" w:themeShade="BF"/>
              <w:left w:val="nil"/>
              <w:bottom w:val="single" w:sz="2" w:space="0" w:color="BFBFBF" w:themeColor="background1" w:themeShade="BF"/>
              <w:right w:val="nil"/>
            </w:tcBorders>
            <w:vAlign w:val="bottom"/>
          </w:tcPr>
          <w:p w14:paraId="20BFFF08" w14:textId="5A8B8E26" w:rsidR="00511DF0" w:rsidRPr="00511DF0" w:rsidRDefault="00511DF0" w:rsidP="00511DF0">
            <w:pPr>
              <w:spacing w:after="0"/>
              <w:contextualSpacing/>
              <w:jc w:val="center"/>
              <w:rPr>
                <w:rFonts w:cs="Arial"/>
                <w:szCs w:val="18"/>
              </w:rPr>
            </w:pPr>
            <w:r w:rsidRPr="00511DF0">
              <w:rPr>
                <w:rFonts w:cs="Arial"/>
                <w:color w:val="000000"/>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bottom"/>
          </w:tcPr>
          <w:p w14:paraId="00A788C9" w14:textId="42AA6B97"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3637474F" w14:textId="35D79729"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01B775B3" w14:textId="5B0B43E9"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762B045A" w14:textId="5C3951B5"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73" w:type="pct"/>
            <w:tcBorders>
              <w:top w:val="single" w:sz="2" w:space="0" w:color="BFBFBF" w:themeColor="background1" w:themeShade="BF"/>
              <w:left w:val="nil"/>
              <w:bottom w:val="single" w:sz="2" w:space="0" w:color="BFBFBF" w:themeColor="background1" w:themeShade="BF"/>
            </w:tcBorders>
            <w:vAlign w:val="bottom"/>
          </w:tcPr>
          <w:p w14:paraId="6B52F6F8" w14:textId="14355B50"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72" w:type="pct"/>
            <w:tcBorders>
              <w:top w:val="single" w:sz="2" w:space="0" w:color="BFBFBF" w:themeColor="background1" w:themeShade="BF"/>
              <w:left w:val="nil"/>
              <w:bottom w:val="single" w:sz="2" w:space="0" w:color="BFBFBF" w:themeColor="background1" w:themeShade="BF"/>
            </w:tcBorders>
            <w:vAlign w:val="bottom"/>
          </w:tcPr>
          <w:p w14:paraId="68D965D4" w14:textId="431390E7" w:rsidR="00511DF0" w:rsidRPr="00511DF0" w:rsidRDefault="00511DF0" w:rsidP="00511DF0">
            <w:pPr>
              <w:spacing w:after="0"/>
              <w:contextualSpacing/>
              <w:jc w:val="center"/>
              <w:rPr>
                <w:rFonts w:cs="Arial"/>
                <w:szCs w:val="18"/>
              </w:rPr>
            </w:pPr>
            <w:r w:rsidRPr="00511DF0">
              <w:rPr>
                <w:rFonts w:cs="Arial"/>
                <w:color w:val="000000"/>
                <w:szCs w:val="18"/>
              </w:rPr>
              <w:t>3</w:t>
            </w:r>
          </w:p>
        </w:tc>
      </w:tr>
      <w:tr w:rsidR="00511DF0" w:rsidRPr="00DD2BB0" w14:paraId="3C83A607" w14:textId="77777777" w:rsidTr="009708A3">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487146B6" w14:textId="77777777" w:rsidR="00511DF0" w:rsidRPr="00DD2BB0" w:rsidRDefault="00511DF0" w:rsidP="00511DF0">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451" w:type="pct"/>
            <w:tcBorders>
              <w:top w:val="single" w:sz="2" w:space="0" w:color="BFBFBF" w:themeColor="background1" w:themeShade="BF"/>
              <w:left w:val="nil"/>
              <w:bottom w:val="single" w:sz="2" w:space="0" w:color="BFBFBF" w:themeColor="background1" w:themeShade="BF"/>
              <w:right w:val="nil"/>
            </w:tcBorders>
            <w:vAlign w:val="bottom"/>
          </w:tcPr>
          <w:p w14:paraId="3CB291DA" w14:textId="1100A332" w:rsidR="00511DF0" w:rsidRPr="00511DF0" w:rsidRDefault="00511DF0" w:rsidP="00511DF0">
            <w:pPr>
              <w:spacing w:after="0"/>
              <w:contextualSpacing/>
              <w:jc w:val="center"/>
              <w:rPr>
                <w:rFonts w:cs="Arial"/>
                <w:color w:val="000000"/>
                <w:szCs w:val="18"/>
              </w:rPr>
            </w:pPr>
            <w:r w:rsidRPr="00511DF0">
              <w:rPr>
                <w:rFonts w:cs="Arial"/>
                <w:color w:val="000000"/>
                <w:szCs w:val="18"/>
              </w:rPr>
              <w:t>1</w:t>
            </w:r>
          </w:p>
        </w:tc>
        <w:tc>
          <w:tcPr>
            <w:tcW w:w="451" w:type="pct"/>
            <w:tcBorders>
              <w:top w:val="single" w:sz="2" w:space="0" w:color="BFBFBF" w:themeColor="background1" w:themeShade="BF"/>
              <w:left w:val="nil"/>
              <w:bottom w:val="single" w:sz="2" w:space="0" w:color="BFBFBF" w:themeColor="background1" w:themeShade="BF"/>
              <w:right w:val="nil"/>
            </w:tcBorders>
            <w:vAlign w:val="bottom"/>
          </w:tcPr>
          <w:p w14:paraId="29923AF4" w14:textId="634422F5"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bottom"/>
          </w:tcPr>
          <w:p w14:paraId="69EC658D" w14:textId="781AD91B"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bottom"/>
          </w:tcPr>
          <w:p w14:paraId="2D00B3EE" w14:textId="7C19BB63"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0F0385E9" w14:textId="076B14A6"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1534E3F5" w14:textId="590C95BA"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bottom"/>
          </w:tcPr>
          <w:p w14:paraId="2919FD34" w14:textId="638937FD"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73" w:type="pct"/>
            <w:tcBorders>
              <w:top w:val="single" w:sz="2" w:space="0" w:color="BFBFBF" w:themeColor="background1" w:themeShade="BF"/>
              <w:left w:val="nil"/>
              <w:bottom w:val="single" w:sz="2" w:space="0" w:color="BFBFBF" w:themeColor="background1" w:themeShade="BF"/>
            </w:tcBorders>
            <w:vAlign w:val="bottom"/>
          </w:tcPr>
          <w:p w14:paraId="65138D81" w14:textId="07056DD5"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72" w:type="pct"/>
            <w:tcBorders>
              <w:top w:val="single" w:sz="2" w:space="0" w:color="BFBFBF" w:themeColor="background1" w:themeShade="BF"/>
              <w:left w:val="nil"/>
              <w:bottom w:val="single" w:sz="2" w:space="0" w:color="BFBFBF" w:themeColor="background1" w:themeShade="BF"/>
            </w:tcBorders>
            <w:vAlign w:val="bottom"/>
          </w:tcPr>
          <w:p w14:paraId="3A2870FE" w14:textId="74333FF7" w:rsidR="00511DF0" w:rsidRPr="00511DF0" w:rsidRDefault="00511DF0" w:rsidP="00511DF0">
            <w:pPr>
              <w:spacing w:after="0"/>
              <w:contextualSpacing/>
              <w:jc w:val="center"/>
              <w:rPr>
                <w:rFonts w:cs="Arial"/>
                <w:szCs w:val="18"/>
              </w:rPr>
            </w:pPr>
            <w:r w:rsidRPr="00511DF0">
              <w:rPr>
                <w:rFonts w:cs="Arial"/>
                <w:color w:val="000000"/>
                <w:szCs w:val="18"/>
              </w:rPr>
              <w:t>1</w:t>
            </w:r>
          </w:p>
        </w:tc>
      </w:tr>
      <w:tr w:rsidR="00511DF0" w:rsidRPr="00DD2BB0" w14:paraId="6FB82C51" w14:textId="77777777" w:rsidTr="009708A3">
        <w:trPr>
          <w:trHeight w:val="227"/>
        </w:trPr>
        <w:tc>
          <w:tcPr>
            <w:tcW w:w="936" w:type="pct"/>
            <w:tcBorders>
              <w:top w:val="single" w:sz="2" w:space="0" w:color="BFBFBF" w:themeColor="background1" w:themeShade="BF"/>
              <w:bottom w:val="single" w:sz="4" w:space="0" w:color="auto"/>
            </w:tcBorders>
            <w:vAlign w:val="center"/>
          </w:tcPr>
          <w:p w14:paraId="345A0B95" w14:textId="4471D0B1" w:rsidR="00511DF0" w:rsidRPr="00DD2BB0" w:rsidRDefault="00511DF0" w:rsidP="00511DF0">
            <w:pPr>
              <w:spacing w:after="0"/>
              <w:contextualSpacing/>
              <w:rPr>
                <w:rFonts w:cstheme="minorHAnsi"/>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bottom w:val="single" w:sz="4" w:space="0" w:color="auto"/>
            </w:tcBorders>
            <w:vAlign w:val="bottom"/>
          </w:tcPr>
          <w:p w14:paraId="7D7B1058" w14:textId="7AB2BA66" w:rsidR="00511DF0" w:rsidRPr="00511DF0" w:rsidRDefault="00511DF0" w:rsidP="00511DF0">
            <w:pPr>
              <w:spacing w:after="0"/>
              <w:contextualSpacing/>
              <w:jc w:val="center"/>
              <w:rPr>
                <w:rFonts w:cs="Arial"/>
                <w:color w:val="000000"/>
                <w:szCs w:val="18"/>
              </w:rPr>
            </w:pPr>
            <w:r w:rsidRPr="00511DF0">
              <w:rPr>
                <w:rFonts w:cs="Arial"/>
                <w:color w:val="000000"/>
                <w:szCs w:val="18"/>
              </w:rPr>
              <w:t>6</w:t>
            </w:r>
          </w:p>
        </w:tc>
        <w:tc>
          <w:tcPr>
            <w:tcW w:w="451" w:type="pct"/>
            <w:tcBorders>
              <w:top w:val="single" w:sz="2" w:space="0" w:color="BFBFBF" w:themeColor="background1" w:themeShade="BF"/>
              <w:bottom w:val="single" w:sz="4" w:space="0" w:color="auto"/>
            </w:tcBorders>
            <w:vAlign w:val="bottom"/>
          </w:tcPr>
          <w:p w14:paraId="752EE92A" w14:textId="3307F0B2" w:rsidR="00511DF0" w:rsidRPr="00511DF0" w:rsidRDefault="00511DF0" w:rsidP="00511DF0">
            <w:pPr>
              <w:spacing w:after="0"/>
              <w:contextualSpacing/>
              <w:jc w:val="center"/>
              <w:rPr>
                <w:rFonts w:cs="Arial"/>
                <w:color w:val="000000"/>
                <w:szCs w:val="18"/>
              </w:rPr>
            </w:pPr>
            <w:r w:rsidRPr="00511DF0">
              <w:rPr>
                <w:rFonts w:cs="Arial"/>
                <w:color w:val="000000"/>
                <w:szCs w:val="18"/>
              </w:rPr>
              <w:t>1</w:t>
            </w:r>
          </w:p>
        </w:tc>
        <w:tc>
          <w:tcPr>
            <w:tcW w:w="447" w:type="pct"/>
            <w:tcBorders>
              <w:top w:val="single" w:sz="2" w:space="0" w:color="BFBFBF" w:themeColor="background1" w:themeShade="BF"/>
              <w:bottom w:val="single" w:sz="4" w:space="0" w:color="auto"/>
            </w:tcBorders>
            <w:vAlign w:val="bottom"/>
          </w:tcPr>
          <w:p w14:paraId="23B3F15C" w14:textId="5207F8D7" w:rsidR="00511DF0" w:rsidRPr="00511DF0" w:rsidRDefault="00511DF0" w:rsidP="00511DF0">
            <w:pPr>
              <w:spacing w:after="0"/>
              <w:contextualSpacing/>
              <w:jc w:val="center"/>
              <w:rPr>
                <w:rFonts w:cs="Arial"/>
                <w:color w:val="000000"/>
                <w:szCs w:val="18"/>
              </w:rPr>
            </w:pPr>
            <w:r w:rsidRPr="00511DF0">
              <w:rPr>
                <w:rFonts w:cs="Arial"/>
                <w:color w:val="000000"/>
                <w:szCs w:val="18"/>
              </w:rPr>
              <w:t>1</w:t>
            </w:r>
          </w:p>
        </w:tc>
        <w:tc>
          <w:tcPr>
            <w:tcW w:w="447" w:type="pct"/>
            <w:tcBorders>
              <w:top w:val="single" w:sz="2" w:space="0" w:color="BFBFBF" w:themeColor="background1" w:themeShade="BF"/>
              <w:bottom w:val="single" w:sz="4" w:space="0" w:color="auto"/>
            </w:tcBorders>
            <w:vAlign w:val="bottom"/>
          </w:tcPr>
          <w:p w14:paraId="493F2F10" w14:textId="7C986448"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bottom w:val="single" w:sz="4" w:space="0" w:color="auto"/>
            </w:tcBorders>
            <w:vAlign w:val="bottom"/>
          </w:tcPr>
          <w:p w14:paraId="17FD4E15" w14:textId="6C779E44" w:rsidR="00511DF0" w:rsidRPr="00511DF0" w:rsidRDefault="00511DF0" w:rsidP="00511DF0">
            <w:pPr>
              <w:spacing w:after="0"/>
              <w:contextualSpacing/>
              <w:jc w:val="center"/>
              <w:rPr>
                <w:rFonts w:cs="Arial"/>
                <w:szCs w:val="18"/>
              </w:rPr>
            </w:pPr>
            <w:r w:rsidRPr="00511DF0">
              <w:rPr>
                <w:rFonts w:cs="Arial"/>
                <w:color w:val="000000"/>
                <w:szCs w:val="18"/>
              </w:rPr>
              <w:t>1</w:t>
            </w:r>
          </w:p>
        </w:tc>
        <w:tc>
          <w:tcPr>
            <w:tcW w:w="441" w:type="pct"/>
            <w:tcBorders>
              <w:top w:val="single" w:sz="2" w:space="0" w:color="BFBFBF" w:themeColor="background1" w:themeShade="BF"/>
              <w:bottom w:val="single" w:sz="4" w:space="0" w:color="auto"/>
            </w:tcBorders>
            <w:vAlign w:val="bottom"/>
          </w:tcPr>
          <w:p w14:paraId="6BA94A3A" w14:textId="3EA09BCA"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41" w:type="pct"/>
            <w:tcBorders>
              <w:top w:val="single" w:sz="2" w:space="0" w:color="BFBFBF" w:themeColor="background1" w:themeShade="BF"/>
              <w:bottom w:val="single" w:sz="4" w:space="0" w:color="auto"/>
            </w:tcBorders>
            <w:vAlign w:val="bottom"/>
          </w:tcPr>
          <w:p w14:paraId="589181AA" w14:textId="41AC0BDB"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73" w:type="pct"/>
            <w:tcBorders>
              <w:top w:val="single" w:sz="2" w:space="0" w:color="BFBFBF" w:themeColor="background1" w:themeShade="BF"/>
              <w:bottom w:val="single" w:sz="4" w:space="0" w:color="auto"/>
            </w:tcBorders>
            <w:vAlign w:val="bottom"/>
          </w:tcPr>
          <w:p w14:paraId="6128347E" w14:textId="0C2632C6" w:rsidR="00511DF0" w:rsidRPr="00511DF0" w:rsidRDefault="00511DF0" w:rsidP="00511DF0">
            <w:pPr>
              <w:spacing w:after="0"/>
              <w:contextualSpacing/>
              <w:jc w:val="center"/>
              <w:rPr>
                <w:rFonts w:cs="Arial"/>
                <w:szCs w:val="18"/>
              </w:rPr>
            </w:pPr>
            <w:r w:rsidRPr="00511DF0">
              <w:rPr>
                <w:rFonts w:cs="Arial"/>
                <w:color w:val="000000"/>
                <w:szCs w:val="18"/>
              </w:rPr>
              <w:t>0</w:t>
            </w:r>
          </w:p>
        </w:tc>
        <w:tc>
          <w:tcPr>
            <w:tcW w:w="472" w:type="pct"/>
            <w:tcBorders>
              <w:top w:val="single" w:sz="2" w:space="0" w:color="BFBFBF" w:themeColor="background1" w:themeShade="BF"/>
              <w:bottom w:val="single" w:sz="4" w:space="0" w:color="auto"/>
            </w:tcBorders>
            <w:vAlign w:val="bottom"/>
          </w:tcPr>
          <w:p w14:paraId="5E72A887" w14:textId="4CE16D95" w:rsidR="00511DF0" w:rsidRPr="00511DF0" w:rsidRDefault="00511DF0" w:rsidP="00511DF0">
            <w:pPr>
              <w:spacing w:after="0"/>
              <w:contextualSpacing/>
              <w:jc w:val="center"/>
              <w:rPr>
                <w:rFonts w:cs="Arial"/>
                <w:szCs w:val="18"/>
              </w:rPr>
            </w:pPr>
            <w:r w:rsidRPr="00511DF0">
              <w:rPr>
                <w:rFonts w:cs="Arial"/>
                <w:color w:val="000000"/>
                <w:szCs w:val="18"/>
              </w:rPr>
              <w:t>9</w:t>
            </w:r>
          </w:p>
        </w:tc>
      </w:tr>
    </w:tbl>
    <w:p w14:paraId="2DFD49CC" w14:textId="77777777" w:rsidR="009D0092" w:rsidRPr="002127B7" w:rsidRDefault="009D0092" w:rsidP="009D0092"/>
    <w:p w14:paraId="7BF01F37" w14:textId="20EAFED9" w:rsidR="00C06233" w:rsidRDefault="00C06233" w:rsidP="00C06233">
      <w:pPr>
        <w:pStyle w:val="Heading3"/>
      </w:pPr>
      <w:bookmarkStart w:id="35" w:name="_Toc137975346"/>
      <w:r w:rsidRPr="00256775">
        <w:rPr>
          <w:i/>
        </w:rPr>
        <w:t>Salmonella</w:t>
      </w:r>
      <w:r w:rsidRPr="00256775">
        <w:t xml:space="preserve"> species</w:t>
      </w:r>
      <w:bookmarkEnd w:id="35"/>
    </w:p>
    <w:p w14:paraId="45EA80F5" w14:textId="356D1BF1" w:rsidR="000F55E7" w:rsidRPr="00CA1EA0" w:rsidRDefault="00801F54" w:rsidP="0097315D">
      <w:r w:rsidRPr="00AF0035">
        <w:rPr>
          <w:i/>
          <w:iCs/>
        </w:rPr>
        <w:t>Salmonella</w:t>
      </w:r>
      <w:r w:rsidRPr="00AF0035">
        <w:t xml:space="preserve"> species are important causes of bacterial gastroenteritis. Most cases are acquired through food-borne transmission. </w:t>
      </w:r>
      <w:r w:rsidR="00C4783F" w:rsidRPr="003E3BF7">
        <w:t xml:space="preserve">The number of reports of </w:t>
      </w:r>
      <w:r w:rsidR="000678EF" w:rsidRPr="003E3BF7">
        <w:t>ceftriaxone-nonsusceptible</w:t>
      </w:r>
      <w:r w:rsidR="00EF7C61" w:rsidRPr="003E3BF7">
        <w:t xml:space="preserve"> </w:t>
      </w:r>
      <w:r w:rsidR="00EF7C61" w:rsidRPr="003E3BF7">
        <w:rPr>
          <w:i/>
        </w:rPr>
        <w:t>Salmonella</w:t>
      </w:r>
      <w:r w:rsidR="00EF7C61" w:rsidRPr="003E3BF7">
        <w:t xml:space="preserve"> </w:t>
      </w:r>
      <w:r w:rsidR="00EF7C61" w:rsidRPr="00CA1EA0">
        <w:t xml:space="preserve">species </w:t>
      </w:r>
      <w:r w:rsidR="000326CF">
        <w:t>more than doubled</w:t>
      </w:r>
      <w:r w:rsidR="000326CF" w:rsidRPr="00CA1EA0">
        <w:t xml:space="preserve"> </w:t>
      </w:r>
      <w:r w:rsidR="000326CF">
        <w:t xml:space="preserve">from </w:t>
      </w:r>
      <w:r w:rsidR="00C4783F" w:rsidRPr="00CA1EA0">
        <w:t>20</w:t>
      </w:r>
      <w:r w:rsidR="00773FF9" w:rsidRPr="00CA1EA0">
        <w:t>2</w:t>
      </w:r>
      <w:r w:rsidR="003E3BF7" w:rsidRPr="00CA1EA0">
        <w:t>1</w:t>
      </w:r>
      <w:r w:rsidR="00C4783F" w:rsidRPr="00CA1EA0">
        <w:t xml:space="preserve"> </w:t>
      </w:r>
      <w:r w:rsidR="000C280C" w:rsidRPr="00CA1EA0">
        <w:t>(</w:t>
      </w:r>
      <w:r w:rsidR="00F25CDA" w:rsidRPr="00CA1EA0">
        <w:rPr>
          <w:i/>
        </w:rPr>
        <w:t>n</w:t>
      </w:r>
      <w:r w:rsidR="00F25CDA" w:rsidRPr="00CA1EA0">
        <w:t> = 24</w:t>
      </w:r>
      <w:r w:rsidR="00EF7C61" w:rsidRPr="00CA1EA0">
        <w:t xml:space="preserve">) </w:t>
      </w:r>
      <w:r w:rsidR="000326CF">
        <w:t>to 2022 (</w:t>
      </w:r>
      <w:r w:rsidR="000326CF" w:rsidRPr="00CA1EA0">
        <w:rPr>
          <w:i/>
        </w:rPr>
        <w:t>n </w:t>
      </w:r>
      <w:r w:rsidR="000326CF" w:rsidRPr="00CA1EA0">
        <w:t>= </w:t>
      </w:r>
      <w:r w:rsidR="000326CF">
        <w:t>51)</w:t>
      </w:r>
      <w:r w:rsidR="000326CF" w:rsidRPr="00CA1EA0">
        <w:t xml:space="preserve"> </w:t>
      </w:r>
      <w:r w:rsidR="00EF7C61" w:rsidRPr="00A62E6D">
        <w:t>(Figure</w:t>
      </w:r>
      <w:r w:rsidR="007B5858">
        <w:t> </w:t>
      </w:r>
      <w:r w:rsidR="00EF7C61" w:rsidRPr="00A62E6D">
        <w:t>22).</w:t>
      </w:r>
    </w:p>
    <w:p w14:paraId="7858CE41" w14:textId="46852E3F" w:rsidR="003E3BF7" w:rsidRDefault="00BD4FCA" w:rsidP="0087313C">
      <w:pPr>
        <w:rPr>
          <w:rFonts w:eastAsiaTheme="minorEastAsia"/>
          <w:lang w:val="en-GB"/>
        </w:rPr>
      </w:pPr>
      <w:r w:rsidRPr="00BD4FCA">
        <w:rPr>
          <w:rFonts w:eastAsiaTheme="minorEastAsia"/>
          <w:lang w:val="en-GB"/>
        </w:rPr>
        <w:t>Three-quarters of</w:t>
      </w:r>
      <w:r w:rsidR="0087313C" w:rsidRPr="00BD4FCA">
        <w:rPr>
          <w:rFonts w:eastAsiaTheme="minorEastAsia"/>
          <w:lang w:val="en-GB"/>
        </w:rPr>
        <w:t xml:space="preserve"> </w:t>
      </w:r>
      <w:r w:rsidR="00421019" w:rsidRPr="00BD4FCA">
        <w:rPr>
          <w:rFonts w:eastAsiaTheme="minorEastAsia"/>
          <w:lang w:val="en-GB"/>
        </w:rPr>
        <w:t xml:space="preserve">the </w:t>
      </w:r>
      <w:r w:rsidR="000678EF" w:rsidRPr="00BD4FCA">
        <w:rPr>
          <w:rFonts w:eastAsiaTheme="minorEastAsia"/>
          <w:lang w:val="en-GB"/>
        </w:rPr>
        <w:t>ceftriaxone-nonsusceptible</w:t>
      </w:r>
      <w:r w:rsidR="0087313C" w:rsidRPr="00BD4FCA">
        <w:rPr>
          <w:rFonts w:eastAsiaTheme="minorEastAsia"/>
          <w:lang w:val="en-GB"/>
        </w:rPr>
        <w:t xml:space="preserve"> </w:t>
      </w:r>
      <w:r w:rsidR="0087313C" w:rsidRPr="00BD4FCA">
        <w:rPr>
          <w:rFonts w:eastAsiaTheme="minorEastAsia"/>
          <w:i/>
          <w:iCs/>
          <w:lang w:val="en-GB"/>
        </w:rPr>
        <w:t>Salmonella</w:t>
      </w:r>
      <w:r w:rsidR="0087313C" w:rsidRPr="00BD4FCA">
        <w:rPr>
          <w:rFonts w:eastAsiaTheme="minorEastAsia"/>
          <w:lang w:val="en-GB"/>
        </w:rPr>
        <w:t xml:space="preserve"> reports were from non-typhoidal species (</w:t>
      </w:r>
      <w:r w:rsidRPr="00BD4FCA">
        <w:rPr>
          <w:rFonts w:eastAsiaTheme="minorEastAsia"/>
          <w:lang w:val="en-GB"/>
        </w:rPr>
        <w:t>38</w:t>
      </w:r>
      <w:r w:rsidR="0087313C" w:rsidRPr="00BD4FCA">
        <w:rPr>
          <w:rFonts w:eastAsiaTheme="minorEastAsia"/>
          <w:lang w:val="en-GB"/>
        </w:rPr>
        <w:t>/</w:t>
      </w:r>
      <w:r w:rsidRPr="00BD4FCA">
        <w:rPr>
          <w:rFonts w:eastAsiaTheme="minorEastAsia"/>
          <w:lang w:val="en-GB"/>
        </w:rPr>
        <w:t>51</w:t>
      </w:r>
      <w:r w:rsidR="00421019" w:rsidRPr="00BD4FCA">
        <w:rPr>
          <w:rFonts w:eastAsiaTheme="minorEastAsia"/>
          <w:lang w:val="en-GB"/>
        </w:rPr>
        <w:t xml:space="preserve">, </w:t>
      </w:r>
      <w:r w:rsidRPr="00BD4FCA">
        <w:rPr>
          <w:rFonts w:eastAsiaTheme="minorEastAsia"/>
          <w:lang w:val="en-GB"/>
        </w:rPr>
        <w:t>7</w:t>
      </w:r>
      <w:r w:rsidR="003E22C0">
        <w:rPr>
          <w:rFonts w:eastAsiaTheme="minorEastAsia"/>
          <w:lang w:val="en-GB"/>
        </w:rPr>
        <w:t>4.</w:t>
      </w:r>
      <w:r w:rsidRPr="00BD4FCA">
        <w:rPr>
          <w:rFonts w:eastAsiaTheme="minorEastAsia"/>
          <w:lang w:val="en-GB"/>
        </w:rPr>
        <w:t>5</w:t>
      </w:r>
      <w:r w:rsidR="00421019" w:rsidRPr="00BD4FCA">
        <w:rPr>
          <w:rFonts w:eastAsiaTheme="minorEastAsia"/>
          <w:lang w:val="en-GB"/>
        </w:rPr>
        <w:t>%</w:t>
      </w:r>
      <w:r w:rsidR="0087313C" w:rsidRPr="00BD4FCA">
        <w:rPr>
          <w:rFonts w:eastAsiaTheme="minorEastAsia"/>
          <w:lang w:val="en-GB"/>
        </w:rPr>
        <w:t xml:space="preserve">). </w:t>
      </w:r>
      <w:r w:rsidR="003E3BF7" w:rsidRPr="003E3BF7">
        <w:rPr>
          <w:rFonts w:eastAsiaTheme="minorEastAsia"/>
          <w:lang w:val="en-GB"/>
        </w:rPr>
        <w:t>The non-typhoidal species contained a plasmid-mediated AmpC (15/38, 39</w:t>
      </w:r>
      <w:r w:rsidR="003E22C0">
        <w:rPr>
          <w:rFonts w:eastAsiaTheme="minorEastAsia"/>
          <w:lang w:val="en-GB"/>
        </w:rPr>
        <w:t>.5</w:t>
      </w:r>
      <w:r w:rsidR="003E3BF7" w:rsidRPr="003E3BF7">
        <w:rPr>
          <w:rFonts w:eastAsiaTheme="minorEastAsia"/>
          <w:lang w:val="en-GB"/>
        </w:rPr>
        <w:t xml:space="preserve">%), or extended-spectrum </w:t>
      </w:r>
      <w:r w:rsidR="003E3BF7" w:rsidRPr="003E3BF7">
        <w:rPr>
          <w:rFonts w:eastAsiaTheme="minorEastAsia" w:cstheme="minorHAnsi"/>
          <w:lang w:val="en-GB"/>
        </w:rPr>
        <w:t>β-lactamase</w:t>
      </w:r>
      <w:r w:rsidR="003E3BF7" w:rsidRPr="003E3BF7">
        <w:rPr>
          <w:rFonts w:eastAsiaTheme="minorEastAsia"/>
          <w:lang w:val="en-GB"/>
        </w:rPr>
        <w:t xml:space="preserve"> (ESBL) (23/39, </w:t>
      </w:r>
      <w:r w:rsidR="003E22C0">
        <w:rPr>
          <w:rFonts w:eastAsiaTheme="minorEastAsia"/>
          <w:lang w:val="en-GB"/>
        </w:rPr>
        <w:t>59</w:t>
      </w:r>
      <w:r w:rsidR="003E3BF7" w:rsidRPr="003E3BF7">
        <w:rPr>
          <w:rFonts w:eastAsiaTheme="minorEastAsia"/>
          <w:lang w:val="en-GB"/>
        </w:rPr>
        <w:t>%)</w:t>
      </w:r>
      <w:r w:rsidR="00A62E6D">
        <w:rPr>
          <w:rFonts w:eastAsiaTheme="minorEastAsia"/>
          <w:lang w:val="en-GB"/>
        </w:rPr>
        <w:t xml:space="preserve"> </w:t>
      </w:r>
      <w:r w:rsidR="007B5858">
        <w:rPr>
          <w:rFonts w:eastAsiaTheme="minorEastAsia"/>
          <w:lang w:val="en-GB"/>
        </w:rPr>
        <w:t>(</w:t>
      </w:r>
      <w:r w:rsidR="00A62E6D">
        <w:rPr>
          <w:rFonts w:eastAsiaTheme="minorEastAsia"/>
          <w:lang w:val="en-GB"/>
        </w:rPr>
        <w:t>Figure</w:t>
      </w:r>
      <w:r w:rsidR="007B5858">
        <w:rPr>
          <w:rFonts w:eastAsiaTheme="minorEastAsia"/>
          <w:lang w:val="en-GB"/>
        </w:rPr>
        <w:t> </w:t>
      </w:r>
      <w:r w:rsidR="00A62E6D">
        <w:rPr>
          <w:rFonts w:eastAsiaTheme="minorEastAsia"/>
          <w:lang w:val="en-GB"/>
        </w:rPr>
        <w:t>23)</w:t>
      </w:r>
      <w:r w:rsidR="003E3BF7" w:rsidRPr="003E3BF7">
        <w:rPr>
          <w:rFonts w:eastAsiaTheme="minorEastAsia"/>
          <w:lang w:val="en-GB"/>
        </w:rPr>
        <w:t>.</w:t>
      </w:r>
    </w:p>
    <w:p w14:paraId="4EBFED1F" w14:textId="34D58224" w:rsidR="00A62E6D" w:rsidRDefault="00BD4FCA" w:rsidP="0087313C">
      <w:pPr>
        <w:rPr>
          <w:rFonts w:eastAsiaTheme="minorEastAsia"/>
          <w:lang w:val="en-GB"/>
        </w:rPr>
      </w:pPr>
      <w:r w:rsidRPr="00BD4FCA">
        <w:rPr>
          <w:rFonts w:eastAsiaTheme="minorEastAsia"/>
          <w:lang w:val="en-GB"/>
        </w:rPr>
        <w:t xml:space="preserve">There were 13 typhoidal species </w:t>
      </w:r>
      <w:r w:rsidR="00F6759A">
        <w:rPr>
          <w:rFonts w:eastAsiaTheme="minorEastAsia"/>
          <w:lang w:val="en-GB"/>
        </w:rPr>
        <w:t>reported in 2022</w:t>
      </w:r>
      <w:r w:rsidR="00120E11">
        <w:rPr>
          <w:rFonts w:eastAsiaTheme="minorEastAsia"/>
          <w:lang w:val="en-GB"/>
        </w:rPr>
        <w:t xml:space="preserve"> </w:t>
      </w:r>
      <w:r w:rsidR="00120E11" w:rsidRPr="00BD4FCA">
        <w:rPr>
          <w:rFonts w:eastAsiaTheme="minorEastAsia"/>
          <w:lang w:val="en-GB"/>
        </w:rPr>
        <w:t>(</w:t>
      </w:r>
      <w:r w:rsidR="00120E11">
        <w:rPr>
          <w:rFonts w:eastAsiaTheme="minorEastAsia"/>
          <w:lang w:val="en-GB"/>
        </w:rPr>
        <w:t xml:space="preserve">from </w:t>
      </w:r>
      <w:r w:rsidR="00120E11" w:rsidRPr="00BD4FCA">
        <w:rPr>
          <w:rFonts w:eastAsiaTheme="minorEastAsia"/>
          <w:lang w:val="en-GB"/>
        </w:rPr>
        <w:t>NSW [6], Vic</w:t>
      </w:r>
      <w:r w:rsidR="002E561B">
        <w:rPr>
          <w:rFonts w:eastAsiaTheme="minorEastAsia"/>
          <w:lang w:val="en-GB"/>
        </w:rPr>
        <w:t>toria</w:t>
      </w:r>
      <w:r w:rsidR="00120E11" w:rsidRPr="00BD4FCA">
        <w:rPr>
          <w:rFonts w:eastAsiaTheme="minorEastAsia"/>
          <w:lang w:val="en-GB"/>
        </w:rPr>
        <w:t xml:space="preserve"> [5] and WA [2])</w:t>
      </w:r>
      <w:r w:rsidR="00F6759A">
        <w:rPr>
          <w:rFonts w:eastAsiaTheme="minorEastAsia"/>
          <w:lang w:val="en-GB"/>
        </w:rPr>
        <w:t xml:space="preserve">; </w:t>
      </w:r>
      <w:r w:rsidR="00F6759A" w:rsidRPr="00BD4FCA">
        <w:rPr>
          <w:rFonts w:eastAsiaTheme="minorEastAsia"/>
          <w:lang w:val="en-GB"/>
        </w:rPr>
        <w:t xml:space="preserve">all harboured </w:t>
      </w:r>
      <w:r w:rsidR="00196414">
        <w:rPr>
          <w:rFonts w:eastAsiaTheme="minorEastAsia"/>
          <w:lang w:val="en-GB"/>
        </w:rPr>
        <w:t xml:space="preserve">an </w:t>
      </w:r>
      <w:r w:rsidR="00F6759A" w:rsidRPr="00BD4FCA">
        <w:rPr>
          <w:rFonts w:eastAsiaTheme="minorEastAsia"/>
          <w:lang w:val="en-GB"/>
        </w:rPr>
        <w:t>ESBL</w:t>
      </w:r>
      <w:r w:rsidR="00F6759A">
        <w:rPr>
          <w:rFonts w:eastAsiaTheme="minorEastAsia"/>
          <w:lang w:val="en-GB"/>
        </w:rPr>
        <w:t xml:space="preserve"> (</w:t>
      </w:r>
      <w:r w:rsidR="00F6759A" w:rsidRPr="003E3BF7">
        <w:rPr>
          <w:rFonts w:eastAsiaTheme="minorEastAsia"/>
          <w:i/>
          <w:iCs/>
          <w:lang w:val="en-GB"/>
        </w:rPr>
        <w:t>bla</w:t>
      </w:r>
      <w:r w:rsidR="00F6759A" w:rsidRPr="00BD4FCA">
        <w:rPr>
          <w:rFonts w:eastAsiaTheme="minorEastAsia"/>
          <w:vertAlign w:val="subscript"/>
          <w:lang w:val="en-GB"/>
        </w:rPr>
        <w:t>CTX-M-15</w:t>
      </w:r>
      <w:r w:rsidR="00F6759A" w:rsidRPr="003E3BF7">
        <w:rPr>
          <w:rFonts w:eastAsiaTheme="minorEastAsia"/>
          <w:lang w:val="en-GB"/>
        </w:rPr>
        <w:t xml:space="preserve"> </w:t>
      </w:r>
      <w:r w:rsidR="00F6759A">
        <w:rPr>
          <w:rFonts w:eastAsiaTheme="minorEastAsia"/>
          <w:lang w:val="en-GB"/>
        </w:rPr>
        <w:t xml:space="preserve">[10], </w:t>
      </w:r>
      <w:r w:rsidR="00F6759A" w:rsidRPr="003E3BF7">
        <w:rPr>
          <w:rFonts w:eastAsiaTheme="minorEastAsia"/>
          <w:i/>
          <w:iCs/>
          <w:lang w:val="en-GB"/>
        </w:rPr>
        <w:t>bla</w:t>
      </w:r>
      <w:r w:rsidR="00F6759A" w:rsidRPr="003E3BF7">
        <w:rPr>
          <w:rFonts w:eastAsiaTheme="minorEastAsia"/>
          <w:vertAlign w:val="subscript"/>
          <w:lang w:val="en-GB"/>
        </w:rPr>
        <w:t>CTX-M-</w:t>
      </w:r>
      <w:r w:rsidR="00F6759A" w:rsidRPr="00BD4FCA">
        <w:rPr>
          <w:rFonts w:eastAsiaTheme="minorEastAsia"/>
          <w:vertAlign w:val="subscript"/>
          <w:lang w:val="en-GB"/>
        </w:rPr>
        <w:t>104</w:t>
      </w:r>
      <w:r w:rsidR="00F6759A">
        <w:rPr>
          <w:rFonts w:eastAsiaTheme="minorEastAsia"/>
          <w:lang w:val="en-GB"/>
        </w:rPr>
        <w:t xml:space="preserve"> [2], </w:t>
      </w:r>
      <w:r w:rsidR="00F6759A" w:rsidRPr="003E3BF7">
        <w:rPr>
          <w:rFonts w:eastAsiaTheme="minorEastAsia"/>
          <w:i/>
          <w:iCs/>
          <w:lang w:val="en-GB"/>
        </w:rPr>
        <w:t>bla</w:t>
      </w:r>
      <w:r w:rsidR="00F6759A" w:rsidRPr="003E3BF7">
        <w:rPr>
          <w:rFonts w:eastAsiaTheme="minorEastAsia"/>
          <w:vertAlign w:val="subscript"/>
          <w:lang w:val="en-GB"/>
        </w:rPr>
        <w:t>CTX-M-65</w:t>
      </w:r>
      <w:r w:rsidR="00F6759A">
        <w:rPr>
          <w:rFonts w:eastAsiaTheme="minorEastAsia"/>
          <w:lang w:val="en-GB"/>
        </w:rPr>
        <w:t xml:space="preserve"> [1])</w:t>
      </w:r>
      <w:r w:rsidR="00A62E6D">
        <w:rPr>
          <w:rFonts w:eastAsiaTheme="minorEastAsia"/>
          <w:lang w:val="en-GB"/>
        </w:rPr>
        <w:t xml:space="preserve"> (Figure</w:t>
      </w:r>
      <w:r w:rsidR="007B5858">
        <w:rPr>
          <w:rFonts w:eastAsiaTheme="minorEastAsia"/>
          <w:lang w:val="en-GB"/>
        </w:rPr>
        <w:t> </w:t>
      </w:r>
      <w:r w:rsidR="00A62E6D">
        <w:rPr>
          <w:rFonts w:eastAsiaTheme="minorEastAsia"/>
          <w:lang w:val="en-GB"/>
        </w:rPr>
        <w:t>23)</w:t>
      </w:r>
      <w:r w:rsidR="00F6759A" w:rsidRPr="00BD4FCA">
        <w:rPr>
          <w:rFonts w:eastAsiaTheme="minorEastAsia"/>
          <w:lang w:val="en-GB"/>
        </w:rPr>
        <w:t>.</w:t>
      </w:r>
      <w:r w:rsidR="00F6759A">
        <w:rPr>
          <w:rFonts w:eastAsiaTheme="minorEastAsia"/>
          <w:lang w:val="en-GB"/>
        </w:rPr>
        <w:t xml:space="preserve"> Typhoidal species were reported sporadically in the preceding five years</w:t>
      </w:r>
      <w:r w:rsidR="00DA25CB">
        <w:rPr>
          <w:rFonts w:eastAsiaTheme="minorEastAsia"/>
          <w:lang w:val="en-GB"/>
        </w:rPr>
        <w:t xml:space="preserve"> (</w:t>
      </w:r>
      <w:r w:rsidR="00DA25CB" w:rsidRPr="00F6759A">
        <w:rPr>
          <w:rFonts w:eastAsiaTheme="minorEastAsia"/>
          <w:i/>
          <w:iCs/>
          <w:lang w:val="en-GB"/>
        </w:rPr>
        <w:t>n</w:t>
      </w:r>
      <w:r w:rsidR="00DA25CB" w:rsidRPr="00F6759A">
        <w:rPr>
          <w:rFonts w:eastAsiaTheme="minorEastAsia"/>
          <w:lang w:val="en-GB"/>
        </w:rPr>
        <w:t> = </w:t>
      </w:r>
      <w:r w:rsidR="00DA25CB">
        <w:rPr>
          <w:rFonts w:eastAsiaTheme="minorEastAsia"/>
          <w:lang w:val="en-GB"/>
        </w:rPr>
        <w:t>12)</w:t>
      </w:r>
      <w:r w:rsidR="00F6759A">
        <w:rPr>
          <w:rFonts w:eastAsiaTheme="minorEastAsia"/>
          <w:lang w:val="en-GB"/>
        </w:rPr>
        <w:t>.</w:t>
      </w:r>
      <w:r w:rsidR="008424C6">
        <w:rPr>
          <w:rFonts w:eastAsiaTheme="minorEastAsia"/>
          <w:lang w:val="en-GB"/>
        </w:rPr>
        <w:t xml:space="preserve"> The proportion of ceftriaxone-nonsusceptible typhoidal species, as reported to CARAlert</w:t>
      </w:r>
      <w:r w:rsidR="006576F3">
        <w:rPr>
          <w:rFonts w:eastAsiaTheme="minorEastAsia"/>
          <w:lang w:val="en-GB"/>
        </w:rPr>
        <w:t>,</w:t>
      </w:r>
      <w:r w:rsidR="008424C6">
        <w:rPr>
          <w:rFonts w:eastAsiaTheme="minorEastAsia"/>
          <w:lang w:val="en-GB"/>
        </w:rPr>
        <w:t xml:space="preserve"> to the number of </w:t>
      </w:r>
      <w:r w:rsidR="00F25CDA">
        <w:rPr>
          <w:rFonts w:eastAsiaTheme="minorEastAsia"/>
          <w:lang w:val="en-GB"/>
        </w:rPr>
        <w:t>p</w:t>
      </w:r>
      <w:r w:rsidR="008424C6">
        <w:rPr>
          <w:rFonts w:eastAsiaTheme="minorEastAsia"/>
          <w:lang w:val="en-GB"/>
        </w:rPr>
        <w:t xml:space="preserve">aratyphoidal or </w:t>
      </w:r>
      <w:r w:rsidR="00F25CDA">
        <w:rPr>
          <w:rFonts w:eastAsiaTheme="minorEastAsia"/>
          <w:lang w:val="en-GB"/>
        </w:rPr>
        <w:t>t</w:t>
      </w:r>
      <w:r w:rsidR="008424C6">
        <w:rPr>
          <w:rFonts w:eastAsiaTheme="minorEastAsia"/>
          <w:lang w:val="en-GB"/>
        </w:rPr>
        <w:t xml:space="preserve">yphoid </w:t>
      </w:r>
      <w:r w:rsidR="00F25CDA">
        <w:rPr>
          <w:rFonts w:eastAsiaTheme="minorEastAsia"/>
          <w:lang w:val="en-GB"/>
        </w:rPr>
        <w:t>f</w:t>
      </w:r>
      <w:r w:rsidR="008424C6">
        <w:rPr>
          <w:rFonts w:eastAsiaTheme="minorEastAsia"/>
          <w:lang w:val="en-GB"/>
        </w:rPr>
        <w:t>ever notifications</w:t>
      </w:r>
      <w:r w:rsidR="008424C6" w:rsidRPr="00B030E3">
        <w:rPr>
          <w:rFonts w:eastAsiaTheme="minorEastAsia"/>
          <w:lang w:val="en-GB"/>
        </w:rPr>
        <w:fldChar w:fldCharType="begin"/>
      </w:r>
      <w:r w:rsidR="00792C34">
        <w:rPr>
          <w:rFonts w:eastAsiaTheme="minorEastAsia"/>
          <w:lang w:val="en-GB"/>
        </w:rPr>
        <w:instrText xml:space="preserve"> ADDIN EN.CITE &lt;EndNote&gt;&lt;Cite&gt;&lt;Author&gt;Australian Government Department of Health and Aged Care&lt;/Author&gt;&lt;Year&gt;2023&lt;/Year&gt;&lt;RecNum&gt;230&lt;/RecNum&gt;&lt;DisplayText&gt;&lt;style face="superscript"&gt;9&lt;/style&gt;&lt;/DisplayText&gt;&lt;record&gt;&lt;rec-number&gt;230&lt;/rec-number&gt;&lt;foreign-keys&gt;&lt;key app="EN" db-id="vzwf0pfzpvev5nezsr65z5xvafz5xzavdxw9" timestamp="1679895352"&gt;230&lt;/key&gt;&lt;/foreign-keys&gt;&lt;ref-type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Dashboard&lt;/title&gt;&lt;/titles&gt;&lt;number&gt;March 2023&lt;/number&gt;&lt;dates&gt;&lt;year&gt;2023&lt;/year&gt;&lt;/dates&gt;&lt;pub-location&gt;Canberra&lt;/pub-location&gt;&lt;publisher&gt;Australian Government&lt;/publisher&gt;&lt;urls&gt;&lt;related-urls&gt;&lt;url&gt;https://nindss.health.gov.au/pbi-dashboard/&lt;/url&gt;&lt;/related-urls&gt;&lt;/urls&gt;&lt;/record&gt;&lt;/Cite&gt;&lt;/EndNote&gt;</w:instrText>
      </w:r>
      <w:r w:rsidR="008424C6" w:rsidRPr="00B030E3">
        <w:rPr>
          <w:rFonts w:eastAsiaTheme="minorEastAsia"/>
          <w:lang w:val="en-GB"/>
        </w:rPr>
        <w:fldChar w:fldCharType="separate"/>
      </w:r>
      <w:r w:rsidR="009E77AE" w:rsidRPr="009E77AE">
        <w:rPr>
          <w:rFonts w:eastAsiaTheme="minorEastAsia"/>
          <w:noProof/>
          <w:vertAlign w:val="superscript"/>
          <w:lang w:val="en-GB"/>
        </w:rPr>
        <w:t>9</w:t>
      </w:r>
      <w:r w:rsidR="008424C6" w:rsidRPr="00B030E3">
        <w:rPr>
          <w:rFonts w:eastAsiaTheme="minorEastAsia"/>
          <w:lang w:val="en-GB"/>
        </w:rPr>
        <w:fldChar w:fldCharType="end"/>
      </w:r>
      <w:r w:rsidR="008424C6">
        <w:rPr>
          <w:rFonts w:eastAsiaTheme="minorEastAsia"/>
          <w:lang w:val="en-GB"/>
        </w:rPr>
        <w:t xml:space="preserve"> was 5.7 (23/229) in 2022</w:t>
      </w:r>
      <w:r w:rsidR="00120E11">
        <w:rPr>
          <w:rFonts w:eastAsiaTheme="minorEastAsia"/>
          <w:lang w:val="en-GB"/>
        </w:rPr>
        <w:t>;</w:t>
      </w:r>
      <w:r w:rsidR="008424C6">
        <w:rPr>
          <w:rFonts w:eastAsiaTheme="minorEastAsia"/>
          <w:lang w:val="en-GB"/>
        </w:rPr>
        <w:t xml:space="preserve"> it was 1.3 (4/319) in 2019.</w:t>
      </w:r>
    </w:p>
    <w:p w14:paraId="63C1C5AD" w14:textId="777FC09F" w:rsidR="00A62E6D" w:rsidRDefault="006576F3" w:rsidP="0087313C">
      <w:pPr>
        <w:rPr>
          <w:rFonts w:eastAsiaTheme="minorEastAsia"/>
          <w:lang w:val="en-GB"/>
        </w:rPr>
      </w:pPr>
      <w:r>
        <w:t>Across states and territories, t</w:t>
      </w:r>
      <w:r w:rsidR="00A62E6D" w:rsidRPr="00A62E6D">
        <w:t xml:space="preserve">he greatest increase </w:t>
      </w:r>
      <w:r>
        <w:t xml:space="preserve">in reports of </w:t>
      </w:r>
      <w:r w:rsidR="00A62E6D" w:rsidRPr="00A62E6D">
        <w:t>ceftriaxone</w:t>
      </w:r>
      <w:r>
        <w:t>-</w:t>
      </w:r>
      <w:r w:rsidR="00A62E6D" w:rsidRPr="00A62E6D">
        <w:t xml:space="preserve">nonsusceptible </w:t>
      </w:r>
      <w:r w:rsidR="00A62E6D" w:rsidRPr="00A62E6D">
        <w:rPr>
          <w:i/>
          <w:iCs/>
        </w:rPr>
        <w:t>Salmonella</w:t>
      </w:r>
      <w:r w:rsidR="00A62E6D" w:rsidRPr="00A62E6D">
        <w:t xml:space="preserve"> in 2022 </w:t>
      </w:r>
      <w:r w:rsidRPr="00A62E6D">
        <w:t>w</w:t>
      </w:r>
      <w:r>
        <w:t>as</w:t>
      </w:r>
      <w:r w:rsidRPr="00A62E6D">
        <w:t xml:space="preserve"> </w:t>
      </w:r>
      <w:r w:rsidR="00A62E6D" w:rsidRPr="00A62E6D">
        <w:t xml:space="preserve">in </w:t>
      </w:r>
      <w:r w:rsidR="00F91C2F">
        <w:t>NSW</w:t>
      </w:r>
      <w:r w:rsidR="00A62E6D" w:rsidRPr="00A62E6D">
        <w:t xml:space="preserve"> (</w:t>
      </w:r>
      <w:r w:rsidR="00A62E6D" w:rsidRPr="00A62E6D">
        <w:rPr>
          <w:i/>
          <w:iCs/>
        </w:rPr>
        <w:t>n</w:t>
      </w:r>
      <w:r w:rsidR="00A62E6D" w:rsidRPr="00A62E6D">
        <w:t> = 12 in 2022;</w:t>
      </w:r>
      <w:r w:rsidR="00A62E6D" w:rsidRPr="00A62E6D">
        <w:rPr>
          <w:i/>
          <w:iCs/>
        </w:rPr>
        <w:t xml:space="preserve"> n</w:t>
      </w:r>
      <w:r w:rsidR="00A62E6D" w:rsidRPr="00A62E6D">
        <w:t xml:space="preserve"> = 2 in 2021) and </w:t>
      </w:r>
      <w:r w:rsidR="008928E5">
        <w:t>WA</w:t>
      </w:r>
      <w:r w:rsidR="00A62E6D" w:rsidRPr="00A62E6D">
        <w:t xml:space="preserve"> (</w:t>
      </w:r>
      <w:r w:rsidR="00A62E6D" w:rsidRPr="00A62E6D">
        <w:rPr>
          <w:i/>
          <w:iCs/>
        </w:rPr>
        <w:t>n</w:t>
      </w:r>
      <w:r w:rsidR="00A62E6D" w:rsidRPr="00A62E6D">
        <w:t> = 12 in 2022;</w:t>
      </w:r>
      <w:r w:rsidR="00A62E6D" w:rsidRPr="00A62E6D">
        <w:rPr>
          <w:i/>
          <w:iCs/>
        </w:rPr>
        <w:t xml:space="preserve"> n</w:t>
      </w:r>
      <w:r w:rsidR="00A62E6D" w:rsidRPr="00A62E6D">
        <w:t> = 1 in 2021). There was a decrease in reports from Queensland (</w:t>
      </w:r>
      <w:r w:rsidR="00A62E6D" w:rsidRPr="00A62E6D">
        <w:rPr>
          <w:i/>
          <w:iCs/>
        </w:rPr>
        <w:t>n</w:t>
      </w:r>
      <w:r w:rsidR="00A62E6D" w:rsidRPr="00A62E6D">
        <w:t> = 7 in 2022;</w:t>
      </w:r>
      <w:r w:rsidR="00A62E6D" w:rsidRPr="00A62E6D">
        <w:rPr>
          <w:i/>
          <w:iCs/>
        </w:rPr>
        <w:t xml:space="preserve"> n</w:t>
      </w:r>
      <w:r w:rsidR="00A62E6D" w:rsidRPr="00A62E6D">
        <w:t> = 12 in 2021)</w:t>
      </w:r>
      <w:r w:rsidR="004A278A">
        <w:t>,</w:t>
      </w:r>
      <w:r w:rsidR="00A62E6D" w:rsidRPr="00A62E6D">
        <w:t xml:space="preserve"> </w:t>
      </w:r>
      <w:r w:rsidR="00AF0035">
        <w:t xml:space="preserve">while there were </w:t>
      </w:r>
      <w:r w:rsidR="00A62E6D" w:rsidRPr="00A62E6D">
        <w:t xml:space="preserve">no reports from Tasmania and the </w:t>
      </w:r>
      <w:r w:rsidR="00336DB7">
        <w:t>ACT</w:t>
      </w:r>
      <w:r w:rsidR="004A278A">
        <w:t xml:space="preserve"> </w:t>
      </w:r>
      <w:r w:rsidR="004A278A" w:rsidRPr="00A62E6D">
        <w:t>(Figure</w:t>
      </w:r>
      <w:r w:rsidR="004A278A">
        <w:t> </w:t>
      </w:r>
      <w:r w:rsidR="004A278A" w:rsidRPr="00A62E6D">
        <w:t>24)</w:t>
      </w:r>
      <w:r w:rsidR="00A62E6D" w:rsidRPr="00A62E6D">
        <w:t>.</w:t>
      </w:r>
    </w:p>
    <w:p w14:paraId="0C8688EA" w14:textId="7B0D9B3B" w:rsidR="00EF7C61" w:rsidRPr="00B66A0E" w:rsidRDefault="00EF7C61" w:rsidP="00A26613">
      <w:r w:rsidRPr="00AF0035">
        <w:lastRenderedPageBreak/>
        <w:t>Reports</w:t>
      </w:r>
      <w:r w:rsidR="00FD14BD" w:rsidRPr="00AF0035">
        <w:t xml:space="preserve"> from </w:t>
      </w:r>
      <w:r w:rsidRPr="00AF0035">
        <w:t>public hospital</w:t>
      </w:r>
      <w:r w:rsidR="00FD14BD" w:rsidRPr="00AF0035">
        <w:t>s</w:t>
      </w:r>
      <w:r w:rsidRPr="00AF0035">
        <w:t xml:space="preserve"> are likely due to admissions </w:t>
      </w:r>
      <w:r w:rsidR="00FD14BD" w:rsidRPr="00AF0035">
        <w:t xml:space="preserve">associated with </w:t>
      </w:r>
      <w:r w:rsidRPr="00AF0035">
        <w:t xml:space="preserve">severe disease </w:t>
      </w:r>
      <w:r w:rsidR="00FD14BD" w:rsidRPr="00AF0035">
        <w:t xml:space="preserve">acquired in </w:t>
      </w:r>
      <w:r w:rsidRPr="00AF0035">
        <w:t xml:space="preserve">the community </w:t>
      </w:r>
      <w:r w:rsidRPr="00B66A0E">
        <w:t>(</w:t>
      </w:r>
      <w:r w:rsidR="00A70712" w:rsidRPr="00B66A0E">
        <w:t>Table</w:t>
      </w:r>
      <w:r w:rsidR="007B5858" w:rsidRPr="00B66A0E">
        <w:t> </w:t>
      </w:r>
      <w:r w:rsidR="00A70712" w:rsidRPr="00B66A0E">
        <w:t>6</w:t>
      </w:r>
      <w:r w:rsidRPr="00B66A0E">
        <w:t>).</w:t>
      </w:r>
    </w:p>
    <w:p w14:paraId="315B407E" w14:textId="2F1F6683" w:rsidR="006B5932" w:rsidRDefault="00A41B23" w:rsidP="00C12093">
      <w:pPr>
        <w:pStyle w:val="Heading4"/>
      </w:pPr>
      <w:r>
        <w:t>National data</w:t>
      </w:r>
    </w:p>
    <w:p w14:paraId="17F45535" w14:textId="3250FBA3" w:rsidR="002729D9" w:rsidRDefault="00C12093" w:rsidP="00C12093">
      <w:pPr>
        <w:pStyle w:val="FigureTitle"/>
        <w:keepNext/>
      </w:pPr>
      <w:r>
        <w:t>F</w:t>
      </w:r>
      <w:r w:rsidRPr="00CF0FFB">
        <w:t>igure 22:</w:t>
      </w:r>
      <w:r>
        <w:t xml:space="preserve"> </w:t>
      </w:r>
      <w:r>
        <w:rPr>
          <w:b w:val="0"/>
          <w:bCs/>
        </w:rPr>
        <w:t>Ceftriaxone-nonsusceptible</w:t>
      </w:r>
      <w:r w:rsidRPr="005656DA">
        <w:rPr>
          <w:b w:val="0"/>
          <w:bCs/>
        </w:rPr>
        <w:t xml:space="preserve"> </w:t>
      </w:r>
      <w:r w:rsidRPr="005656DA">
        <w:rPr>
          <w:b w:val="0"/>
          <w:bCs/>
          <w:i/>
        </w:rPr>
        <w:t>Salmonella</w:t>
      </w:r>
      <w:r w:rsidRPr="005656DA">
        <w:rPr>
          <w:b w:val="0"/>
          <w:bCs/>
        </w:rPr>
        <w:t xml:space="preserve"> species, number reported</w:t>
      </w:r>
      <w:r w:rsidRPr="00E961B6">
        <w:rPr>
          <w:b w:val="0"/>
          <w:bCs/>
        </w:rPr>
        <w:t xml:space="preserve"> to CARAlert </w:t>
      </w:r>
      <w:r w:rsidRPr="005656DA">
        <w:rPr>
          <w:b w:val="0"/>
          <w:bCs/>
        </w:rPr>
        <w:t>by month</w:t>
      </w:r>
      <w:r w:rsidRPr="00DA6C3D">
        <w:rPr>
          <w:b w:val="0"/>
          <w:bCs/>
        </w:rPr>
        <w:t xml:space="preserve">, </w:t>
      </w:r>
      <w:r w:rsidR="00F50ABC">
        <w:rPr>
          <w:b w:val="0"/>
          <w:bCs/>
        </w:rPr>
        <w:t xml:space="preserve">national, </w:t>
      </w:r>
      <w:r w:rsidRPr="00DA6C3D">
        <w:rPr>
          <w:b w:val="0"/>
          <w:bCs/>
        </w:rPr>
        <w:t>20</w:t>
      </w:r>
      <w:r w:rsidRPr="00CF0FFB">
        <w:rPr>
          <w:b w:val="0"/>
          <w:bCs/>
        </w:rPr>
        <w:t>17</w:t>
      </w:r>
      <w:r w:rsidRPr="00DA6C3D">
        <w:rPr>
          <w:b w:val="0"/>
          <w:bCs/>
        </w:rPr>
        <w:t>–202</w:t>
      </w:r>
      <w:r>
        <w:rPr>
          <w:b w:val="0"/>
          <w:bCs/>
        </w:rPr>
        <w:t>2</w:t>
      </w:r>
      <w:r w:rsidR="00827858" w:rsidRPr="00CF0FFB">
        <w:rPr>
          <w:noProof/>
        </w:rPr>
        <w:drawing>
          <wp:inline distT="0" distB="0" distL="0" distR="0" wp14:anchorId="67D262F2" wp14:editId="34DAFB2B">
            <wp:extent cx="6119495" cy="3420000"/>
            <wp:effectExtent l="0" t="0" r="0" b="0"/>
            <wp:docPr id="26" name="Chart 26" descr="Figure 22: Ceftriaxone-nonsusceptible Salmonella species, number reported to CARAlert by month, national,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2CC1189" w14:textId="38981A99" w:rsidR="00154151" w:rsidRPr="00CA1EA0" w:rsidRDefault="00154151" w:rsidP="0038361D">
      <w:pPr>
        <w:keepNext/>
        <w:spacing w:after="0"/>
        <w:rPr>
          <w:bCs/>
        </w:rPr>
      </w:pPr>
      <w:r w:rsidRPr="00A62E6D">
        <w:rPr>
          <w:b/>
        </w:rPr>
        <w:t>Figure 23:</w:t>
      </w:r>
      <w:r w:rsidRPr="003C4BBE">
        <w:rPr>
          <w:b/>
        </w:rPr>
        <w:t xml:space="preserve"> </w:t>
      </w:r>
      <w:r w:rsidRPr="003C4BBE">
        <w:rPr>
          <w:bCs/>
        </w:rPr>
        <w:t xml:space="preserve">Ceftriaxone-nonsusceptible </w:t>
      </w:r>
      <w:r w:rsidRPr="003C4BBE">
        <w:rPr>
          <w:bCs/>
          <w:i/>
          <w:iCs/>
        </w:rPr>
        <w:t>Salmonella</w:t>
      </w:r>
      <w:r w:rsidRPr="003C4BBE">
        <w:rPr>
          <w:bCs/>
        </w:rPr>
        <w:t xml:space="preserve"> species</w:t>
      </w:r>
      <w:r w:rsidR="00E20F01">
        <w:rPr>
          <w:bCs/>
        </w:rPr>
        <w:t>, by resistance phenotype</w:t>
      </w:r>
      <w:r w:rsidRPr="003C4BBE">
        <w:rPr>
          <w:bCs/>
        </w:rPr>
        <w:t xml:space="preserve">, </w:t>
      </w:r>
      <w:r w:rsidR="00F50ABC">
        <w:rPr>
          <w:bCs/>
        </w:rPr>
        <w:t xml:space="preserve">national, </w:t>
      </w:r>
      <w:r w:rsidRPr="003C4BBE">
        <w:rPr>
          <w:bCs/>
        </w:rPr>
        <w:t>2017</w:t>
      </w:r>
      <w:r w:rsidRPr="00EB3650">
        <w:rPr>
          <w:bCs/>
        </w:rPr>
        <w:t>–202</w:t>
      </w:r>
      <w:r>
        <w:rPr>
          <w:bCs/>
        </w:rPr>
        <w:t>2</w:t>
      </w:r>
      <w:r w:rsidR="00827858" w:rsidRPr="00A62E6D">
        <w:rPr>
          <w:noProof/>
        </w:rPr>
        <w:drawing>
          <wp:inline distT="0" distB="0" distL="0" distR="0" wp14:anchorId="3E412C3C" wp14:editId="3CAA76CD">
            <wp:extent cx="6120000" cy="3240000"/>
            <wp:effectExtent l="0" t="0" r="0" b="0"/>
            <wp:docPr id="28" name="Chart 28" descr="Figure 23: Ceftriaxone-nonsusceptible Salmonella species, by resistance phenotype, national, 2017–2022">
              <a:extLst xmlns:a="http://schemas.openxmlformats.org/drawingml/2006/main">
                <a:ext uri="{FF2B5EF4-FFF2-40B4-BE49-F238E27FC236}">
                  <a16:creationId xmlns:a16="http://schemas.microsoft.com/office/drawing/2014/main" id="{C795439B-E43F-44AA-B02E-3CB05F157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1D25F91" w14:textId="5B4A7F3D" w:rsidR="0038361D" w:rsidRDefault="00DF2092" w:rsidP="0038361D">
      <w:pPr>
        <w:spacing w:before="120" w:after="360"/>
        <w:rPr>
          <w:sz w:val="18"/>
          <w:szCs w:val="18"/>
        </w:rPr>
      </w:pPr>
      <w:r w:rsidRPr="004E068B">
        <w:rPr>
          <w:sz w:val="18"/>
          <w:szCs w:val="18"/>
        </w:rPr>
        <w:t>AmpC = plasmid-mediated AmpC</w:t>
      </w:r>
      <w:r>
        <w:rPr>
          <w:sz w:val="18"/>
          <w:szCs w:val="18"/>
        </w:rPr>
        <w:t xml:space="preserve">; </w:t>
      </w:r>
      <w:r w:rsidR="004E068B" w:rsidRPr="004E068B">
        <w:rPr>
          <w:sz w:val="18"/>
          <w:szCs w:val="18"/>
        </w:rPr>
        <w:t>ESBL =</w:t>
      </w:r>
      <w:r w:rsidR="005B3BDE">
        <w:rPr>
          <w:sz w:val="18"/>
          <w:szCs w:val="18"/>
        </w:rPr>
        <w:t> </w:t>
      </w:r>
      <w:r w:rsidR="004E068B" w:rsidRPr="004E068B">
        <w:rPr>
          <w:sz w:val="18"/>
          <w:szCs w:val="18"/>
        </w:rPr>
        <w:t xml:space="preserve">extended-spectrum </w:t>
      </w:r>
      <w:r w:rsidR="004E068B" w:rsidRPr="004E068B">
        <w:rPr>
          <w:rFonts w:cstheme="minorHAnsi"/>
          <w:sz w:val="18"/>
          <w:szCs w:val="18"/>
        </w:rPr>
        <w:t>β</w:t>
      </w:r>
      <w:r w:rsidR="004E068B" w:rsidRPr="004E068B">
        <w:rPr>
          <w:sz w:val="18"/>
          <w:szCs w:val="18"/>
        </w:rPr>
        <w:t>-lactamase</w:t>
      </w:r>
      <w:r w:rsidR="0038361D">
        <w:rPr>
          <w:sz w:val="18"/>
          <w:szCs w:val="18"/>
        </w:rPr>
        <w:br w:type="page"/>
      </w:r>
    </w:p>
    <w:p w14:paraId="2B2ADA6F" w14:textId="1FA46337" w:rsidR="00CF0FFB" w:rsidRDefault="00A41B23" w:rsidP="00A41B23">
      <w:pPr>
        <w:pStyle w:val="Heading4"/>
      </w:pPr>
      <w:r w:rsidRPr="0072102E">
        <w:lastRenderedPageBreak/>
        <w:t>State and territory</w:t>
      </w:r>
      <w:r>
        <w:t xml:space="preserve"> data</w:t>
      </w:r>
    </w:p>
    <w:p w14:paraId="7FB5E3A0" w14:textId="07AFBCB7" w:rsidR="00A41B23" w:rsidRDefault="00A41B23" w:rsidP="00DA4BE7">
      <w:pPr>
        <w:pStyle w:val="FigureTitle"/>
        <w:spacing w:after="0"/>
      </w:pPr>
      <w:r w:rsidRPr="00A62E6D">
        <w:t>Figure 2</w:t>
      </w:r>
      <w:r w:rsidR="004D11CA" w:rsidRPr="00A62E6D">
        <w:t>4</w:t>
      </w:r>
      <w:r w:rsidRPr="00ED0341">
        <w:t xml:space="preserve">: </w:t>
      </w:r>
      <w:r w:rsidR="001D0F84">
        <w:rPr>
          <w:b w:val="0"/>
          <w:bCs/>
        </w:rPr>
        <w:t>Ceftriaxone-nonsusceptible</w:t>
      </w:r>
      <w:r w:rsidRPr="00ED0341">
        <w:rPr>
          <w:b w:val="0"/>
          <w:bCs/>
        </w:rPr>
        <w:t xml:space="preserve"> </w:t>
      </w:r>
      <w:r w:rsidRPr="00ED0341">
        <w:rPr>
          <w:b w:val="0"/>
          <w:bCs/>
          <w:i/>
          <w:iCs/>
        </w:rPr>
        <w:t>S</w:t>
      </w:r>
      <w:r w:rsidR="001D0F84">
        <w:rPr>
          <w:b w:val="0"/>
          <w:bCs/>
          <w:i/>
          <w:iCs/>
        </w:rPr>
        <w:t>almonella</w:t>
      </w:r>
      <w:r w:rsidRPr="00ED0341">
        <w:rPr>
          <w:b w:val="0"/>
          <w:bCs/>
        </w:rPr>
        <w:t xml:space="preserve"> species, number reported to CARAlert by state and territory, 2017–</w:t>
      </w:r>
      <w:r w:rsidRPr="00B02596">
        <w:rPr>
          <w:b w:val="0"/>
          <w:bCs/>
        </w:rPr>
        <w:t>202</w:t>
      </w:r>
      <w:r>
        <w:rPr>
          <w:b w:val="0"/>
          <w:bCs/>
        </w:rPr>
        <w:t>2</w:t>
      </w:r>
      <w:r w:rsidR="00827858" w:rsidRPr="00A62E6D">
        <w:rPr>
          <w:noProof/>
        </w:rPr>
        <w:drawing>
          <wp:inline distT="0" distB="0" distL="0" distR="0" wp14:anchorId="7BE76E47" wp14:editId="74F0BBB8">
            <wp:extent cx="6120000" cy="3240000"/>
            <wp:effectExtent l="0" t="0" r="0" b="0"/>
            <wp:docPr id="21" name="Chart 21" descr="Figure 24: Ceftriaxone-nonsusceptible Salmonella species, number reported to CARAlert by state and territory, 2017–2022">
              <a:extLst xmlns:a="http://schemas.openxmlformats.org/drawingml/2006/main">
                <a:ext uri="{FF2B5EF4-FFF2-40B4-BE49-F238E27FC236}">
                  <a16:creationId xmlns:a16="http://schemas.microsoft.com/office/drawing/2014/main" id="{D6AFA967-E2D2-4EDF-BB5C-5FE363307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A04EB34" w14:textId="77777777" w:rsidR="00833EEE" w:rsidRDefault="00833EEE" w:rsidP="00910402">
      <w:pPr>
        <w:pStyle w:val="Normal-beforebullets"/>
        <w:rPr>
          <w:highlight w:val="yellow"/>
        </w:rPr>
      </w:pPr>
    </w:p>
    <w:p w14:paraId="79BFD918" w14:textId="103E1546" w:rsidR="007C61C5" w:rsidRPr="00A556BB" w:rsidRDefault="007C61C5" w:rsidP="007354E1">
      <w:pPr>
        <w:pStyle w:val="FigureTitle"/>
        <w:rPr>
          <w:rStyle w:val="IntenseReference"/>
          <w:bCs w:val="0"/>
          <w:i w:val="0"/>
          <w:smallCaps w:val="0"/>
          <w:color w:val="auto"/>
          <w:spacing w:val="0"/>
        </w:rPr>
      </w:pPr>
      <w:r w:rsidRPr="003C4BBE">
        <w:t>Table 6:</w:t>
      </w:r>
      <w:r w:rsidR="007354E1">
        <w:t xml:space="preserve"> </w:t>
      </w:r>
      <w:r w:rsidR="000678EF">
        <w:rPr>
          <w:b w:val="0"/>
          <w:bCs/>
        </w:rPr>
        <w:t>Ceftriaxone-nonsusceptible</w:t>
      </w:r>
      <w:r w:rsidRPr="00910402">
        <w:rPr>
          <w:b w:val="0"/>
          <w:bCs/>
        </w:rPr>
        <w:t xml:space="preserve"> </w:t>
      </w:r>
      <w:r w:rsidRPr="00910402">
        <w:rPr>
          <w:b w:val="0"/>
          <w:bCs/>
          <w:i/>
          <w:iCs/>
        </w:rPr>
        <w:t>Salmonella</w:t>
      </w:r>
      <w:r w:rsidRPr="00910402">
        <w:rPr>
          <w:b w:val="0"/>
          <w:bCs/>
        </w:rPr>
        <w:t xml:space="preserve"> species, number reported</w:t>
      </w:r>
      <w:r w:rsidR="00E961B6" w:rsidRPr="00E961B6">
        <w:rPr>
          <w:b w:val="0"/>
          <w:bCs/>
        </w:rPr>
        <w:t xml:space="preserve"> to CARAlert </w:t>
      </w:r>
      <w:r w:rsidRPr="00910402">
        <w:rPr>
          <w:b w:val="0"/>
          <w:bCs/>
        </w:rPr>
        <w:t>by setting</w:t>
      </w:r>
      <w:r w:rsidR="00781D8D" w:rsidRPr="00910402">
        <w:rPr>
          <w:b w:val="0"/>
          <w:bCs/>
        </w:rPr>
        <w:t>,</w:t>
      </w:r>
      <w:r w:rsidRPr="00910402">
        <w:rPr>
          <w:b w:val="0"/>
          <w:bCs/>
        </w:rPr>
        <w:t xml:space="preserve"> state and territory, </w:t>
      </w:r>
      <w:r w:rsidRPr="00AD3DA2">
        <w:rPr>
          <w:b w:val="0"/>
          <w:bCs/>
        </w:rPr>
        <w:t>20</w:t>
      </w:r>
      <w:r w:rsidR="001876CF" w:rsidRPr="00AD3DA2">
        <w:rPr>
          <w:b w:val="0"/>
          <w:bCs/>
        </w:rPr>
        <w:t>2</w:t>
      </w:r>
      <w:r w:rsidR="00256775">
        <w:rPr>
          <w:b w:val="0"/>
          <w:bCs/>
        </w:rPr>
        <w:t>2</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7C61C5" w:rsidRPr="001876CF" w14:paraId="573F504C" w14:textId="77777777" w:rsidTr="00FF1ADE">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4FF85831" w14:textId="77777777" w:rsidR="007C61C5" w:rsidRDefault="007C61C5" w:rsidP="00FF1ADE">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055C2DFD" w14:textId="77777777" w:rsidR="007C61C5" w:rsidRPr="001876CF" w:rsidRDefault="007C61C5" w:rsidP="00FF1ADE">
            <w:pPr>
              <w:pStyle w:val="Normal-beforebullets"/>
              <w:rPr>
                <w:rFonts w:cstheme="minorHAnsi"/>
                <w:b w:val="0"/>
                <w:szCs w:val="18"/>
              </w:rPr>
            </w:pPr>
            <w:r w:rsidRPr="001876CF">
              <w:rPr>
                <w:rFonts w:asciiTheme="minorHAnsi" w:hAnsiTheme="minorHAnsi" w:cstheme="minorHAnsi"/>
                <w:szCs w:val="18"/>
              </w:rPr>
              <w:t>State or territory</w:t>
            </w:r>
          </w:p>
        </w:tc>
        <w:tc>
          <w:tcPr>
            <w:tcW w:w="472" w:type="pct"/>
            <w:tcBorders>
              <w:top w:val="single" w:sz="4" w:space="0" w:color="auto"/>
              <w:bottom w:val="nil"/>
            </w:tcBorders>
            <w:shd w:val="clear" w:color="auto" w:fill="DAEEF3" w:themeFill="accent5" w:themeFillTint="33"/>
            <w:vAlign w:val="center"/>
          </w:tcPr>
          <w:p w14:paraId="3C5D02C0" w14:textId="77777777" w:rsidR="007C61C5" w:rsidRPr="001876CF" w:rsidRDefault="007C61C5" w:rsidP="00FF1ADE">
            <w:pPr>
              <w:pStyle w:val="Normal-beforebullets"/>
              <w:rPr>
                <w:rFonts w:cstheme="minorHAnsi"/>
                <w:b w:val="0"/>
                <w:szCs w:val="18"/>
              </w:rPr>
            </w:pPr>
          </w:p>
        </w:tc>
      </w:tr>
      <w:tr w:rsidR="007C61C5" w:rsidRPr="001876CF" w14:paraId="535B27D5" w14:textId="77777777" w:rsidTr="00FF1ADE">
        <w:trPr>
          <w:trHeight w:hRule="exact" w:val="340"/>
        </w:trPr>
        <w:tc>
          <w:tcPr>
            <w:tcW w:w="936" w:type="pct"/>
            <w:tcBorders>
              <w:top w:val="nil"/>
              <w:bottom w:val="single" w:sz="4" w:space="0" w:color="auto"/>
            </w:tcBorders>
            <w:shd w:val="clear" w:color="auto" w:fill="DAEEF3" w:themeFill="accent5" w:themeFillTint="33"/>
            <w:vAlign w:val="center"/>
          </w:tcPr>
          <w:p w14:paraId="32F85791" w14:textId="77777777" w:rsidR="007C61C5" w:rsidRPr="00DD2BB0" w:rsidRDefault="007C61C5" w:rsidP="00FF1ADE">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7C4414FD" w14:textId="77777777" w:rsidR="007C61C5" w:rsidRPr="00DD2BB0" w:rsidRDefault="007C61C5" w:rsidP="00FF1ADE">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5AE61A68" w14:textId="77777777" w:rsidR="007C61C5" w:rsidRPr="00DD2BB0" w:rsidRDefault="007C61C5" w:rsidP="00FF1ADE">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488FE238" w14:textId="77777777" w:rsidR="007C61C5" w:rsidRPr="001876CF" w:rsidRDefault="007C61C5" w:rsidP="00FF1ADE">
            <w:pPr>
              <w:pStyle w:val="Normal-beforebullets"/>
              <w:jc w:val="center"/>
              <w:rPr>
                <w:rFonts w:asciiTheme="minorHAnsi" w:hAnsiTheme="minorHAnsi" w:cstheme="minorHAnsi"/>
                <w:b/>
                <w:szCs w:val="18"/>
              </w:rPr>
            </w:pPr>
            <w:r w:rsidRPr="001876CF">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52E66166" w14:textId="77777777" w:rsidR="007C61C5" w:rsidRPr="001876CF" w:rsidRDefault="007C61C5" w:rsidP="00FF1ADE">
            <w:pPr>
              <w:pStyle w:val="Normal-beforebullets"/>
              <w:jc w:val="center"/>
              <w:rPr>
                <w:rFonts w:asciiTheme="minorHAnsi" w:hAnsiTheme="minorHAnsi" w:cstheme="minorHAnsi"/>
                <w:b/>
                <w:szCs w:val="18"/>
              </w:rPr>
            </w:pPr>
            <w:r w:rsidRPr="001876CF">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6B3364D6" w14:textId="77777777" w:rsidR="007C61C5" w:rsidRPr="001876CF" w:rsidRDefault="007C61C5" w:rsidP="00FF1ADE">
            <w:pPr>
              <w:pStyle w:val="Normal-beforebullets"/>
              <w:jc w:val="center"/>
              <w:rPr>
                <w:rFonts w:asciiTheme="minorHAnsi" w:hAnsiTheme="minorHAnsi" w:cstheme="minorHAnsi"/>
                <w:b/>
                <w:szCs w:val="18"/>
              </w:rPr>
            </w:pPr>
            <w:r w:rsidRPr="001876CF">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2DB05D54" w14:textId="77777777" w:rsidR="007C61C5" w:rsidRPr="001876CF" w:rsidRDefault="007C61C5" w:rsidP="00FF1ADE">
            <w:pPr>
              <w:pStyle w:val="Normal-beforebullets"/>
              <w:jc w:val="center"/>
              <w:rPr>
                <w:rFonts w:asciiTheme="minorHAnsi" w:hAnsiTheme="minorHAnsi" w:cstheme="minorHAnsi"/>
                <w:b/>
                <w:szCs w:val="18"/>
              </w:rPr>
            </w:pPr>
            <w:r w:rsidRPr="001876CF">
              <w:rPr>
                <w:rFonts w:asciiTheme="minorHAnsi" w:hAnsiTheme="minorHAnsi" w:cstheme="minorHAnsi"/>
                <w:b/>
                <w:szCs w:val="18"/>
              </w:rPr>
              <w:t>Tas</w:t>
            </w:r>
          </w:p>
        </w:tc>
        <w:tc>
          <w:tcPr>
            <w:tcW w:w="441" w:type="pct"/>
            <w:tcBorders>
              <w:top w:val="single" w:sz="4" w:space="0" w:color="auto"/>
              <w:bottom w:val="single" w:sz="4" w:space="0" w:color="auto"/>
            </w:tcBorders>
            <w:shd w:val="clear" w:color="auto" w:fill="DAEEF3" w:themeFill="accent5" w:themeFillTint="33"/>
            <w:vAlign w:val="center"/>
          </w:tcPr>
          <w:p w14:paraId="61F93575" w14:textId="77777777" w:rsidR="007C61C5" w:rsidRPr="001876CF" w:rsidRDefault="007C61C5" w:rsidP="00FF1ADE">
            <w:pPr>
              <w:pStyle w:val="Normal-beforebullets"/>
              <w:jc w:val="center"/>
              <w:rPr>
                <w:rFonts w:asciiTheme="minorHAnsi" w:hAnsiTheme="minorHAnsi" w:cstheme="minorHAnsi"/>
                <w:b/>
                <w:szCs w:val="18"/>
              </w:rPr>
            </w:pPr>
            <w:r w:rsidRPr="001876CF">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3084B075" w14:textId="77777777" w:rsidR="007C61C5" w:rsidRPr="001876CF" w:rsidRDefault="007C61C5" w:rsidP="00FF1ADE">
            <w:pPr>
              <w:pStyle w:val="Normal-beforebullets"/>
              <w:jc w:val="center"/>
              <w:rPr>
                <w:rFonts w:asciiTheme="minorHAnsi" w:hAnsiTheme="minorHAnsi" w:cstheme="minorHAnsi"/>
                <w:b/>
                <w:szCs w:val="18"/>
              </w:rPr>
            </w:pPr>
            <w:r w:rsidRPr="001876CF">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6D724202" w14:textId="77777777" w:rsidR="007C61C5" w:rsidRPr="001876CF" w:rsidRDefault="007C61C5" w:rsidP="00FF1ADE">
            <w:pPr>
              <w:pStyle w:val="Normal-beforebullets"/>
              <w:jc w:val="center"/>
              <w:rPr>
                <w:rFonts w:cstheme="minorHAnsi"/>
                <w:b/>
                <w:szCs w:val="18"/>
              </w:rPr>
            </w:pPr>
            <w:r w:rsidRPr="001876CF">
              <w:rPr>
                <w:rFonts w:cstheme="minorHAnsi"/>
                <w:b/>
                <w:szCs w:val="18"/>
              </w:rPr>
              <w:t>Total</w:t>
            </w:r>
          </w:p>
        </w:tc>
      </w:tr>
      <w:tr w:rsidR="003C4BBE" w:rsidRPr="001876CF" w14:paraId="339D836B" w14:textId="77777777" w:rsidTr="003C4BBE">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6B13FFCD" w14:textId="77777777" w:rsidR="003C4BBE" w:rsidRPr="007C61C5" w:rsidRDefault="003C4BBE" w:rsidP="003C4BBE">
            <w:pPr>
              <w:spacing w:after="0"/>
              <w:contextualSpacing/>
              <w:rPr>
                <w:rFonts w:cstheme="minorHAnsi"/>
                <w:b/>
                <w:color w:val="000000"/>
                <w:szCs w:val="18"/>
              </w:rPr>
            </w:pPr>
            <w:r w:rsidRPr="007C61C5">
              <w:rPr>
                <w:rFonts w:cstheme="minorHAnsi"/>
                <w:b/>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79494B1D" w14:textId="68D6EF7F" w:rsidR="003C4BBE" w:rsidRPr="003C4BBE" w:rsidRDefault="003C4BBE" w:rsidP="003C4BBE">
            <w:pPr>
              <w:spacing w:after="0"/>
              <w:contextualSpacing/>
              <w:jc w:val="center"/>
              <w:rPr>
                <w:rFonts w:cs="Arial"/>
                <w:b/>
                <w:color w:val="auto"/>
                <w:szCs w:val="18"/>
              </w:rPr>
            </w:pPr>
            <w:r w:rsidRPr="003C4BBE">
              <w:rPr>
                <w:rFonts w:cs="Arial"/>
                <w:b/>
                <w:bCs/>
                <w:color w:val="auto"/>
                <w:szCs w:val="18"/>
              </w:rPr>
              <w:t>12</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0BD38A41" w14:textId="0258E160" w:rsidR="003C4BBE" w:rsidRPr="003C4BBE" w:rsidRDefault="003C4BBE" w:rsidP="003C4BBE">
            <w:pPr>
              <w:spacing w:after="0"/>
              <w:contextualSpacing/>
              <w:jc w:val="center"/>
              <w:rPr>
                <w:rFonts w:cs="Arial"/>
                <w:b/>
                <w:color w:val="auto"/>
                <w:szCs w:val="18"/>
              </w:rPr>
            </w:pPr>
            <w:r w:rsidRPr="003C4BBE">
              <w:rPr>
                <w:rFonts w:cs="Arial"/>
                <w:b/>
                <w:bCs/>
                <w:color w:val="auto"/>
                <w:szCs w:val="18"/>
              </w:rPr>
              <w:t>17</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4D6B96AF" w14:textId="4CAB05EC" w:rsidR="003C4BBE" w:rsidRPr="003C4BBE" w:rsidRDefault="003C4BBE" w:rsidP="003C4BBE">
            <w:pPr>
              <w:spacing w:after="0"/>
              <w:contextualSpacing/>
              <w:jc w:val="center"/>
              <w:rPr>
                <w:rFonts w:cs="Arial"/>
                <w:b/>
                <w:color w:val="auto"/>
                <w:szCs w:val="18"/>
              </w:rPr>
            </w:pPr>
            <w:r w:rsidRPr="003C4BBE">
              <w:rPr>
                <w:rFonts w:cs="Arial"/>
                <w:b/>
                <w:bCs/>
                <w:color w:val="auto"/>
                <w:szCs w:val="18"/>
              </w:rPr>
              <w:t>7</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3380A4D2" w14:textId="55BA0AB3" w:rsidR="003C4BBE" w:rsidRPr="003C4BBE" w:rsidRDefault="003C4BBE" w:rsidP="003C4BBE">
            <w:pPr>
              <w:spacing w:after="0"/>
              <w:contextualSpacing/>
              <w:jc w:val="center"/>
              <w:rPr>
                <w:rFonts w:cs="Arial"/>
                <w:b/>
                <w:color w:val="auto"/>
                <w:szCs w:val="18"/>
              </w:rPr>
            </w:pPr>
            <w:r w:rsidRPr="003C4BBE">
              <w:rPr>
                <w:rFonts w:cs="Arial"/>
                <w:b/>
                <w:bCs/>
                <w:color w:val="auto"/>
                <w:szCs w:val="18"/>
              </w:rPr>
              <w:t>2</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693FDFAF" w14:textId="7CE6718C" w:rsidR="003C4BBE" w:rsidRPr="003C4BBE" w:rsidRDefault="003C4BBE" w:rsidP="003C4BBE">
            <w:pPr>
              <w:spacing w:after="0"/>
              <w:contextualSpacing/>
              <w:jc w:val="center"/>
              <w:rPr>
                <w:rFonts w:cs="Arial"/>
                <w:b/>
                <w:color w:val="auto"/>
                <w:szCs w:val="18"/>
              </w:rPr>
            </w:pPr>
            <w:r w:rsidRPr="003C4BBE">
              <w:rPr>
                <w:rFonts w:cs="Arial"/>
                <w:b/>
                <w:bCs/>
                <w:color w:val="auto"/>
                <w:szCs w:val="18"/>
              </w:rPr>
              <w:t>12</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52751CC8" w14:textId="01980FEA" w:rsidR="003C4BBE" w:rsidRPr="003C4BBE" w:rsidRDefault="003C4BBE" w:rsidP="003C4BBE">
            <w:pPr>
              <w:spacing w:after="0"/>
              <w:contextualSpacing/>
              <w:jc w:val="center"/>
              <w:rPr>
                <w:rFonts w:cs="Arial"/>
                <w:b/>
                <w:color w:val="auto"/>
                <w:szCs w:val="18"/>
              </w:rPr>
            </w:pPr>
            <w:r w:rsidRPr="003C4BBE">
              <w:rPr>
                <w:rFonts w:cs="Arial"/>
                <w:b/>
                <w:bCs/>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71DE072F" w14:textId="44E91A2A" w:rsidR="003C4BBE" w:rsidRPr="003C4BBE" w:rsidRDefault="003C4BBE" w:rsidP="003C4BBE">
            <w:pPr>
              <w:spacing w:after="0"/>
              <w:contextualSpacing/>
              <w:jc w:val="center"/>
              <w:rPr>
                <w:rFonts w:cs="Arial"/>
                <w:b/>
                <w:color w:val="auto"/>
                <w:szCs w:val="18"/>
              </w:rPr>
            </w:pPr>
            <w:r w:rsidRPr="003C4BBE">
              <w:rPr>
                <w:rFonts w:cs="Arial"/>
                <w:b/>
                <w:bCs/>
                <w:color w:val="auto"/>
                <w:szCs w:val="18"/>
              </w:rPr>
              <w:t>1</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6DC690CE" w14:textId="5F5EC6E9" w:rsidR="003C4BBE" w:rsidRPr="003C4BBE" w:rsidRDefault="003C4BBE" w:rsidP="003C4BBE">
            <w:pPr>
              <w:spacing w:after="0"/>
              <w:contextualSpacing/>
              <w:jc w:val="center"/>
              <w:rPr>
                <w:rFonts w:cs="Arial"/>
                <w:b/>
                <w:color w:val="auto"/>
                <w:szCs w:val="18"/>
              </w:rPr>
            </w:pPr>
            <w:r w:rsidRPr="003C4BBE">
              <w:rPr>
                <w:rFonts w:cs="Arial"/>
                <w:b/>
                <w:bCs/>
                <w:color w:val="auto"/>
                <w:szCs w:val="18"/>
              </w:rPr>
              <w:t>0</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75AE1D0D" w14:textId="294DEC82" w:rsidR="003C4BBE" w:rsidRPr="003C4BBE" w:rsidRDefault="003C4BBE" w:rsidP="003C4BBE">
            <w:pPr>
              <w:spacing w:after="0"/>
              <w:contextualSpacing/>
              <w:jc w:val="center"/>
              <w:rPr>
                <w:rFonts w:cs="Arial"/>
                <w:b/>
                <w:color w:val="auto"/>
                <w:szCs w:val="18"/>
              </w:rPr>
            </w:pPr>
            <w:r w:rsidRPr="003C4BBE">
              <w:rPr>
                <w:rFonts w:cs="Arial"/>
                <w:b/>
                <w:bCs/>
                <w:color w:val="auto"/>
                <w:szCs w:val="18"/>
              </w:rPr>
              <w:t>51</w:t>
            </w:r>
          </w:p>
        </w:tc>
      </w:tr>
      <w:tr w:rsidR="003C4BBE" w:rsidRPr="001876CF" w14:paraId="543BA056" w14:textId="77777777" w:rsidTr="003C4BBE">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3CC777EA" w14:textId="77777777" w:rsidR="003C4BBE" w:rsidRPr="00BD10A4" w:rsidRDefault="003C4BBE" w:rsidP="003C4BBE">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B500FE4" w14:textId="7F3C5ACC" w:rsidR="003C4BBE" w:rsidRPr="003C4BBE" w:rsidRDefault="003C4BBE" w:rsidP="003C4BBE">
            <w:pPr>
              <w:spacing w:after="0"/>
              <w:contextualSpacing/>
              <w:jc w:val="center"/>
              <w:rPr>
                <w:rFonts w:cs="Arial"/>
                <w:color w:val="auto"/>
                <w:szCs w:val="18"/>
              </w:rPr>
            </w:pPr>
            <w:r w:rsidRPr="003C4BBE">
              <w:rPr>
                <w:rFonts w:cs="Arial"/>
                <w:color w:val="auto"/>
                <w:szCs w:val="18"/>
              </w:rPr>
              <w:t>8</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97E8D65" w14:textId="0BD8098A" w:rsidR="003C4BBE" w:rsidRPr="003C4BBE" w:rsidRDefault="003C4BBE" w:rsidP="003C4BBE">
            <w:pPr>
              <w:spacing w:after="0"/>
              <w:contextualSpacing/>
              <w:jc w:val="center"/>
              <w:rPr>
                <w:rFonts w:cs="Arial"/>
                <w:color w:val="auto"/>
                <w:szCs w:val="18"/>
              </w:rPr>
            </w:pPr>
            <w:r w:rsidRPr="003C4BBE">
              <w:rPr>
                <w:rFonts w:cs="Arial"/>
                <w:color w:val="auto"/>
                <w:szCs w:val="18"/>
              </w:rPr>
              <w:t>6</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7034749" w14:textId="6B873082" w:rsidR="003C4BBE" w:rsidRPr="003C4BBE" w:rsidRDefault="003C4BBE" w:rsidP="003C4BBE">
            <w:pPr>
              <w:spacing w:after="0"/>
              <w:contextualSpacing/>
              <w:jc w:val="center"/>
              <w:rPr>
                <w:rFonts w:cs="Arial"/>
                <w:color w:val="auto"/>
                <w:szCs w:val="18"/>
              </w:rPr>
            </w:pPr>
            <w:r w:rsidRPr="003C4BBE">
              <w:rPr>
                <w:rFonts w:cs="Arial"/>
                <w:color w:val="auto"/>
                <w:szCs w:val="18"/>
              </w:rPr>
              <w:t>2</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3D2B56F" w14:textId="5068133F" w:rsidR="003C4BBE" w:rsidRPr="003C4BBE" w:rsidRDefault="003C4BBE" w:rsidP="003C4BBE">
            <w:pPr>
              <w:spacing w:after="0"/>
              <w:contextualSpacing/>
              <w:jc w:val="center"/>
              <w:rPr>
                <w:rFonts w:cs="Arial"/>
                <w:color w:val="auto"/>
                <w:szCs w:val="18"/>
              </w:rPr>
            </w:pPr>
            <w:r w:rsidRPr="003C4BBE">
              <w:rPr>
                <w:rFonts w:cs="Arial"/>
                <w:color w:val="auto"/>
                <w:szCs w:val="18"/>
              </w:rPr>
              <w:t>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58704BE" w14:textId="6706D236" w:rsidR="003C4BBE" w:rsidRPr="003C4BBE" w:rsidRDefault="003C4BBE" w:rsidP="003C4BBE">
            <w:pPr>
              <w:spacing w:after="0"/>
              <w:contextualSpacing/>
              <w:jc w:val="center"/>
              <w:rPr>
                <w:rFonts w:cs="Arial"/>
                <w:color w:val="auto"/>
                <w:szCs w:val="18"/>
              </w:rPr>
            </w:pPr>
            <w:r w:rsidRPr="003C4BBE">
              <w:rPr>
                <w:rFonts w:cs="Arial"/>
                <w:color w:val="auto"/>
                <w:szCs w:val="18"/>
              </w:rPr>
              <w:t>6</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7CDC74F" w14:textId="2EA1A717"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C641D2E" w14:textId="6A0BE47F"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7C054BE" w14:textId="5C017983"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787FA721" w14:textId="636F54B5" w:rsidR="003C4BBE" w:rsidRPr="003C4BBE" w:rsidRDefault="003C4BBE" w:rsidP="003C4BBE">
            <w:pPr>
              <w:spacing w:after="0"/>
              <w:contextualSpacing/>
              <w:jc w:val="center"/>
              <w:rPr>
                <w:rFonts w:cs="Arial"/>
                <w:color w:val="auto"/>
                <w:szCs w:val="18"/>
              </w:rPr>
            </w:pPr>
            <w:r w:rsidRPr="003C4BBE">
              <w:rPr>
                <w:rFonts w:cs="Arial"/>
                <w:color w:val="auto"/>
                <w:szCs w:val="18"/>
              </w:rPr>
              <w:t>24</w:t>
            </w:r>
          </w:p>
        </w:tc>
      </w:tr>
      <w:tr w:rsidR="003C4BBE" w:rsidRPr="001876CF" w14:paraId="148F4EC4" w14:textId="77777777" w:rsidTr="003C4BBE">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0E82ED1F" w14:textId="77777777" w:rsidR="003C4BBE" w:rsidRPr="00BD10A4" w:rsidRDefault="003C4BBE" w:rsidP="003C4BBE">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FCF64A0" w14:textId="5A5BFBBD"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625427F6" w14:textId="36DBDB63"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518E0067" w14:textId="55EFF41F"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FB248CF" w14:textId="3931A731"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59FFB6E" w14:textId="180E6804" w:rsidR="003C4BBE" w:rsidRPr="003C4BBE" w:rsidRDefault="003C4BBE" w:rsidP="003C4BBE">
            <w:pPr>
              <w:spacing w:after="0"/>
              <w:contextualSpacing/>
              <w:jc w:val="center"/>
              <w:rPr>
                <w:rFonts w:cs="Arial"/>
                <w:color w:val="auto"/>
                <w:szCs w:val="18"/>
              </w:rPr>
            </w:pPr>
            <w:r w:rsidRPr="003C4BBE">
              <w:rPr>
                <w:rFonts w:cs="Arial"/>
                <w:color w:val="auto"/>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57D5059" w14:textId="05C9871F"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138058AD" w14:textId="0F35A94D"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3DD69F5E" w14:textId="35450065"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6DACADAA" w14:textId="5D45DD15" w:rsidR="003C4BBE" w:rsidRPr="003C4BBE" w:rsidRDefault="003C4BBE" w:rsidP="003C4BBE">
            <w:pPr>
              <w:spacing w:after="0"/>
              <w:contextualSpacing/>
              <w:jc w:val="center"/>
              <w:rPr>
                <w:rFonts w:cs="Arial"/>
                <w:color w:val="auto"/>
                <w:szCs w:val="18"/>
              </w:rPr>
            </w:pPr>
            <w:r w:rsidRPr="003C4BBE">
              <w:rPr>
                <w:rFonts w:cs="Arial"/>
                <w:color w:val="auto"/>
                <w:szCs w:val="18"/>
              </w:rPr>
              <w:t>1</w:t>
            </w:r>
          </w:p>
        </w:tc>
      </w:tr>
      <w:tr w:rsidR="00AD3DA2" w:rsidRPr="001876CF" w14:paraId="2FF24225" w14:textId="77777777" w:rsidTr="003C4BBE">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8CD805B" w14:textId="77777777" w:rsidR="00AD3DA2" w:rsidRPr="00DD2BB0" w:rsidRDefault="00AD3DA2" w:rsidP="00AD3DA2">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EC20404" w14:textId="4697C92D"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420E8F1" w14:textId="4F5974D4"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D953713" w14:textId="0177320A"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06E9F5B" w14:textId="7FECC599"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1EE43C87" w14:textId="074D44DE"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4F2D20C" w14:textId="52DD1D7E"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270E961" w14:textId="1BD3F3D3"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20B611F8" w14:textId="2E8FFF84"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03DC27DF" w14:textId="6B69667F" w:rsidR="00AD3DA2" w:rsidRPr="003C4BBE" w:rsidRDefault="00AD3DA2" w:rsidP="003C4BBE">
            <w:pPr>
              <w:spacing w:after="0"/>
              <w:contextualSpacing/>
              <w:jc w:val="center"/>
              <w:rPr>
                <w:rFonts w:cs="Arial"/>
                <w:color w:val="auto"/>
                <w:szCs w:val="18"/>
              </w:rPr>
            </w:pPr>
            <w:r w:rsidRPr="003C4BBE">
              <w:rPr>
                <w:rFonts w:cs="Arial"/>
                <w:color w:val="auto"/>
                <w:szCs w:val="18"/>
              </w:rPr>
              <w:t>0</w:t>
            </w:r>
          </w:p>
        </w:tc>
      </w:tr>
      <w:tr w:rsidR="003C4BBE" w:rsidRPr="001876CF" w14:paraId="36D12E20" w14:textId="77777777" w:rsidTr="003C4BBE">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7BE05EC1" w14:textId="77777777" w:rsidR="003C4BBE" w:rsidRPr="00DD2BB0" w:rsidRDefault="003C4BBE" w:rsidP="003C4BBE">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699FFFBB" w14:textId="3EFCABB7" w:rsidR="003C4BBE" w:rsidRPr="003C4BBE" w:rsidRDefault="003C4BBE" w:rsidP="003C4BBE">
            <w:pPr>
              <w:spacing w:after="0"/>
              <w:contextualSpacing/>
              <w:jc w:val="center"/>
              <w:rPr>
                <w:rFonts w:cs="Arial"/>
                <w:color w:val="auto"/>
                <w:szCs w:val="18"/>
              </w:rPr>
            </w:pPr>
            <w:r w:rsidRPr="003C4BBE">
              <w:rPr>
                <w:rFonts w:cs="Arial"/>
                <w:color w:val="auto"/>
                <w:szCs w:val="18"/>
              </w:rPr>
              <w:t>4</w:t>
            </w:r>
          </w:p>
        </w:tc>
        <w:tc>
          <w:tcPr>
            <w:tcW w:w="451" w:type="pct"/>
            <w:tcBorders>
              <w:top w:val="single" w:sz="2" w:space="0" w:color="BFBFBF" w:themeColor="background1" w:themeShade="BF"/>
              <w:bottom w:val="single" w:sz="2" w:space="0" w:color="BFBFBF" w:themeColor="background1" w:themeShade="BF"/>
            </w:tcBorders>
            <w:vAlign w:val="center"/>
          </w:tcPr>
          <w:p w14:paraId="3A229F3F" w14:textId="06DC8B2C" w:rsidR="003C4BBE" w:rsidRPr="003C4BBE" w:rsidRDefault="003C4BBE" w:rsidP="003C4BBE">
            <w:pPr>
              <w:spacing w:after="0"/>
              <w:contextualSpacing/>
              <w:jc w:val="center"/>
              <w:rPr>
                <w:rFonts w:cs="Arial"/>
                <w:color w:val="auto"/>
                <w:szCs w:val="18"/>
              </w:rPr>
            </w:pPr>
            <w:r w:rsidRPr="003C4BBE">
              <w:rPr>
                <w:rFonts w:cs="Arial"/>
                <w:color w:val="auto"/>
                <w:szCs w:val="18"/>
              </w:rPr>
              <w:t>1</w:t>
            </w:r>
          </w:p>
        </w:tc>
        <w:tc>
          <w:tcPr>
            <w:tcW w:w="447" w:type="pct"/>
            <w:tcBorders>
              <w:top w:val="single" w:sz="2" w:space="0" w:color="BFBFBF" w:themeColor="background1" w:themeShade="BF"/>
              <w:bottom w:val="single" w:sz="2" w:space="0" w:color="BFBFBF" w:themeColor="background1" w:themeShade="BF"/>
            </w:tcBorders>
            <w:vAlign w:val="center"/>
          </w:tcPr>
          <w:p w14:paraId="5D440675" w14:textId="388C683B" w:rsidR="003C4BBE" w:rsidRPr="003C4BBE" w:rsidRDefault="003C4BBE" w:rsidP="003C4BBE">
            <w:pPr>
              <w:spacing w:after="0"/>
              <w:contextualSpacing/>
              <w:jc w:val="center"/>
              <w:rPr>
                <w:rFonts w:cs="Arial"/>
                <w:color w:val="auto"/>
                <w:szCs w:val="18"/>
              </w:rPr>
            </w:pPr>
            <w:r w:rsidRPr="003C4BBE">
              <w:rPr>
                <w:rFonts w:cs="Arial"/>
                <w:color w:val="auto"/>
                <w:szCs w:val="18"/>
              </w:rPr>
              <w:t>5</w:t>
            </w:r>
          </w:p>
        </w:tc>
        <w:tc>
          <w:tcPr>
            <w:tcW w:w="447" w:type="pct"/>
            <w:tcBorders>
              <w:top w:val="single" w:sz="2" w:space="0" w:color="BFBFBF" w:themeColor="background1" w:themeShade="BF"/>
              <w:bottom w:val="single" w:sz="2" w:space="0" w:color="BFBFBF" w:themeColor="background1" w:themeShade="BF"/>
            </w:tcBorders>
            <w:vAlign w:val="center"/>
          </w:tcPr>
          <w:p w14:paraId="15B896CA" w14:textId="4FA096FC"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657D8684" w14:textId="7BBD8C5C" w:rsidR="003C4BBE" w:rsidRPr="003C4BBE" w:rsidRDefault="003C4BBE" w:rsidP="003C4BBE">
            <w:pPr>
              <w:spacing w:after="0"/>
              <w:contextualSpacing/>
              <w:jc w:val="center"/>
              <w:rPr>
                <w:rFonts w:cs="Arial"/>
                <w:color w:val="auto"/>
                <w:szCs w:val="18"/>
              </w:rPr>
            </w:pPr>
            <w:r w:rsidRPr="003C4BBE">
              <w:rPr>
                <w:rFonts w:cs="Arial"/>
                <w:color w:val="auto"/>
                <w:szCs w:val="18"/>
              </w:rPr>
              <w:t>5</w:t>
            </w:r>
          </w:p>
        </w:tc>
        <w:tc>
          <w:tcPr>
            <w:tcW w:w="441" w:type="pct"/>
            <w:tcBorders>
              <w:top w:val="single" w:sz="2" w:space="0" w:color="BFBFBF" w:themeColor="background1" w:themeShade="BF"/>
              <w:bottom w:val="single" w:sz="2" w:space="0" w:color="BFBFBF" w:themeColor="background1" w:themeShade="BF"/>
            </w:tcBorders>
            <w:vAlign w:val="center"/>
          </w:tcPr>
          <w:p w14:paraId="1B9E6C91" w14:textId="7A187A8A"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27B7BEC2" w14:textId="6CCF8543" w:rsidR="003C4BBE" w:rsidRPr="003C4BBE" w:rsidRDefault="003C4BBE" w:rsidP="003C4BBE">
            <w:pPr>
              <w:spacing w:after="0"/>
              <w:contextualSpacing/>
              <w:jc w:val="center"/>
              <w:rPr>
                <w:rFonts w:cs="Arial"/>
                <w:color w:val="auto"/>
                <w:szCs w:val="18"/>
              </w:rPr>
            </w:pPr>
            <w:r w:rsidRPr="003C4BBE">
              <w:rPr>
                <w:rFonts w:cs="Arial"/>
                <w:color w:val="auto"/>
                <w:szCs w:val="18"/>
              </w:rPr>
              <w:t>1</w:t>
            </w:r>
          </w:p>
        </w:tc>
        <w:tc>
          <w:tcPr>
            <w:tcW w:w="473" w:type="pct"/>
            <w:tcBorders>
              <w:top w:val="single" w:sz="2" w:space="0" w:color="BFBFBF" w:themeColor="background1" w:themeShade="BF"/>
              <w:bottom w:val="single" w:sz="2" w:space="0" w:color="BFBFBF" w:themeColor="background1" w:themeShade="BF"/>
            </w:tcBorders>
            <w:vAlign w:val="center"/>
          </w:tcPr>
          <w:p w14:paraId="4F1DE846" w14:textId="3D0E55F7"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72" w:type="pct"/>
            <w:tcBorders>
              <w:top w:val="single" w:sz="2" w:space="0" w:color="BFBFBF" w:themeColor="background1" w:themeShade="BF"/>
              <w:bottom w:val="single" w:sz="2" w:space="0" w:color="BFBFBF" w:themeColor="background1" w:themeShade="BF"/>
            </w:tcBorders>
            <w:vAlign w:val="center"/>
          </w:tcPr>
          <w:p w14:paraId="4964B06D" w14:textId="526EBFF4" w:rsidR="003C4BBE" w:rsidRPr="003C4BBE" w:rsidRDefault="003C4BBE" w:rsidP="003C4BBE">
            <w:pPr>
              <w:spacing w:after="0"/>
              <w:contextualSpacing/>
              <w:jc w:val="center"/>
              <w:rPr>
                <w:rFonts w:cs="Arial"/>
                <w:color w:val="auto"/>
                <w:szCs w:val="18"/>
              </w:rPr>
            </w:pPr>
            <w:r w:rsidRPr="003C4BBE">
              <w:rPr>
                <w:rFonts w:cs="Arial"/>
                <w:color w:val="auto"/>
                <w:szCs w:val="18"/>
              </w:rPr>
              <w:t>16</w:t>
            </w:r>
          </w:p>
        </w:tc>
      </w:tr>
      <w:tr w:rsidR="003C4BBE" w:rsidRPr="001876CF" w14:paraId="59794A66" w14:textId="77777777" w:rsidTr="003C4BBE">
        <w:trPr>
          <w:trHeight w:val="227"/>
        </w:trPr>
        <w:tc>
          <w:tcPr>
            <w:tcW w:w="936" w:type="pct"/>
            <w:tcBorders>
              <w:top w:val="single" w:sz="2" w:space="0" w:color="BFBFBF" w:themeColor="background1" w:themeShade="BF"/>
              <w:bottom w:val="single" w:sz="4" w:space="0" w:color="auto"/>
            </w:tcBorders>
            <w:vAlign w:val="center"/>
          </w:tcPr>
          <w:p w14:paraId="11E34404" w14:textId="77777777" w:rsidR="003C4BBE" w:rsidRPr="00DD2BB0" w:rsidRDefault="003C4BBE" w:rsidP="003C4BBE">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bottom w:val="single" w:sz="4" w:space="0" w:color="auto"/>
            </w:tcBorders>
            <w:vAlign w:val="center"/>
          </w:tcPr>
          <w:p w14:paraId="56B4FE61" w14:textId="4ECB7919"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51" w:type="pct"/>
            <w:tcBorders>
              <w:top w:val="single" w:sz="2" w:space="0" w:color="BFBFBF" w:themeColor="background1" w:themeShade="BF"/>
              <w:bottom w:val="single" w:sz="4" w:space="0" w:color="auto"/>
            </w:tcBorders>
            <w:vAlign w:val="center"/>
          </w:tcPr>
          <w:p w14:paraId="788FC087" w14:textId="4290F768" w:rsidR="003C4BBE" w:rsidRPr="003C4BBE" w:rsidRDefault="003C4BBE" w:rsidP="003C4BBE">
            <w:pPr>
              <w:spacing w:after="0"/>
              <w:contextualSpacing/>
              <w:jc w:val="center"/>
              <w:rPr>
                <w:rFonts w:cs="Arial"/>
                <w:color w:val="auto"/>
                <w:szCs w:val="18"/>
              </w:rPr>
            </w:pPr>
            <w:r w:rsidRPr="003C4BBE">
              <w:rPr>
                <w:rFonts w:cs="Arial"/>
                <w:color w:val="auto"/>
                <w:szCs w:val="18"/>
              </w:rPr>
              <w:t>10</w:t>
            </w:r>
          </w:p>
        </w:tc>
        <w:tc>
          <w:tcPr>
            <w:tcW w:w="447" w:type="pct"/>
            <w:tcBorders>
              <w:top w:val="single" w:sz="2" w:space="0" w:color="BFBFBF" w:themeColor="background1" w:themeShade="BF"/>
              <w:bottom w:val="single" w:sz="4" w:space="0" w:color="auto"/>
            </w:tcBorders>
            <w:vAlign w:val="center"/>
          </w:tcPr>
          <w:p w14:paraId="3DD9ED75" w14:textId="42BAC96E"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7" w:type="pct"/>
            <w:tcBorders>
              <w:top w:val="single" w:sz="2" w:space="0" w:color="BFBFBF" w:themeColor="background1" w:themeShade="BF"/>
              <w:bottom w:val="single" w:sz="4" w:space="0" w:color="auto"/>
            </w:tcBorders>
            <w:vAlign w:val="center"/>
          </w:tcPr>
          <w:p w14:paraId="6C77896D" w14:textId="11DFF7C0"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40E01854" w14:textId="4E3ED07F"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012208F" w14:textId="32FF739C"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02780A2F" w14:textId="4677DA9C"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73" w:type="pct"/>
            <w:tcBorders>
              <w:top w:val="single" w:sz="2" w:space="0" w:color="BFBFBF" w:themeColor="background1" w:themeShade="BF"/>
              <w:bottom w:val="single" w:sz="4" w:space="0" w:color="auto"/>
            </w:tcBorders>
            <w:vAlign w:val="center"/>
          </w:tcPr>
          <w:p w14:paraId="522B66D8" w14:textId="4B8A8AF0" w:rsidR="003C4BBE" w:rsidRPr="003C4BBE" w:rsidRDefault="003C4BBE" w:rsidP="003C4BBE">
            <w:pPr>
              <w:spacing w:after="0"/>
              <w:contextualSpacing/>
              <w:jc w:val="center"/>
              <w:rPr>
                <w:rFonts w:cs="Arial"/>
                <w:color w:val="auto"/>
                <w:szCs w:val="18"/>
              </w:rPr>
            </w:pPr>
            <w:r w:rsidRPr="003C4BBE">
              <w:rPr>
                <w:rFonts w:cs="Arial"/>
                <w:color w:val="auto"/>
                <w:szCs w:val="18"/>
              </w:rPr>
              <w:t>0</w:t>
            </w:r>
          </w:p>
        </w:tc>
        <w:tc>
          <w:tcPr>
            <w:tcW w:w="472" w:type="pct"/>
            <w:tcBorders>
              <w:top w:val="single" w:sz="2" w:space="0" w:color="BFBFBF" w:themeColor="background1" w:themeShade="BF"/>
              <w:bottom w:val="single" w:sz="4" w:space="0" w:color="auto"/>
            </w:tcBorders>
            <w:vAlign w:val="center"/>
          </w:tcPr>
          <w:p w14:paraId="66154808" w14:textId="4855A6C4" w:rsidR="003C4BBE" w:rsidRPr="003C4BBE" w:rsidRDefault="003C4BBE" w:rsidP="003C4BBE">
            <w:pPr>
              <w:spacing w:after="0"/>
              <w:contextualSpacing/>
              <w:jc w:val="center"/>
              <w:rPr>
                <w:rFonts w:cs="Arial"/>
                <w:color w:val="auto"/>
                <w:szCs w:val="18"/>
              </w:rPr>
            </w:pPr>
            <w:r w:rsidRPr="003C4BBE">
              <w:rPr>
                <w:rFonts w:cs="Arial"/>
                <w:color w:val="auto"/>
                <w:szCs w:val="18"/>
              </w:rPr>
              <w:t>10</w:t>
            </w:r>
          </w:p>
        </w:tc>
      </w:tr>
    </w:tbl>
    <w:p w14:paraId="1D280FB0" w14:textId="77777777" w:rsidR="006C599F" w:rsidRDefault="006C599F" w:rsidP="007354E1"/>
    <w:p w14:paraId="24EE843E" w14:textId="53685BC7" w:rsidR="00C06233" w:rsidRDefault="00C06233" w:rsidP="00C06233">
      <w:pPr>
        <w:pStyle w:val="Heading3"/>
      </w:pPr>
      <w:bookmarkStart w:id="36" w:name="_Toc137975347"/>
      <w:r w:rsidRPr="00256775">
        <w:rPr>
          <w:i/>
        </w:rPr>
        <w:t>Shigella</w:t>
      </w:r>
      <w:r w:rsidRPr="00256775">
        <w:t xml:space="preserve"> species</w:t>
      </w:r>
      <w:bookmarkEnd w:id="36"/>
    </w:p>
    <w:p w14:paraId="36E9E516" w14:textId="2A4452F0" w:rsidR="00DA24BD" w:rsidRPr="003650C5" w:rsidRDefault="00801F54" w:rsidP="007354E1">
      <w:r w:rsidRPr="00AF0035">
        <w:rPr>
          <w:i/>
          <w:iCs/>
        </w:rPr>
        <w:t>Shigella</w:t>
      </w:r>
      <w:r w:rsidRPr="00AF0035">
        <w:t xml:space="preserve"> species infections are commonly food-borne or sexually transmitted.</w:t>
      </w:r>
      <w:r w:rsidRPr="00A40C01">
        <w:t xml:space="preserve"> </w:t>
      </w:r>
      <w:r w:rsidR="007A7A02" w:rsidRPr="00402B4B">
        <w:t>In 202</w:t>
      </w:r>
      <w:r w:rsidR="00402B4B" w:rsidRPr="00402B4B">
        <w:t>2</w:t>
      </w:r>
      <w:r w:rsidR="007A7A02" w:rsidRPr="00402B4B">
        <w:t>, t</w:t>
      </w:r>
      <w:r w:rsidR="008B58F9" w:rsidRPr="00402B4B">
        <w:t>he</w:t>
      </w:r>
      <w:r w:rsidR="003E3DC0" w:rsidRPr="00402B4B">
        <w:t xml:space="preserve">re was a </w:t>
      </w:r>
      <w:r w:rsidR="00402B4B" w:rsidRPr="00402B4B">
        <w:t>2.4</w:t>
      </w:r>
      <w:r w:rsidR="003E3DC0" w:rsidRPr="00402B4B">
        <w:t xml:space="preserve">-fold </w:t>
      </w:r>
      <w:r w:rsidR="00B06F0B">
        <w:t>increase</w:t>
      </w:r>
      <w:r w:rsidR="00B06F0B" w:rsidRPr="00402B4B">
        <w:t xml:space="preserve"> </w:t>
      </w:r>
      <w:r w:rsidR="003E3DC0" w:rsidRPr="00402B4B">
        <w:t>in the</w:t>
      </w:r>
      <w:r w:rsidR="008B58F9" w:rsidRPr="00402B4B">
        <w:t xml:space="preserve"> number of </w:t>
      </w:r>
      <w:r w:rsidR="005B44BD" w:rsidRPr="00402B4B">
        <w:t>MDR</w:t>
      </w:r>
      <w:r w:rsidR="007354E1" w:rsidRPr="00402B4B">
        <w:t xml:space="preserve"> </w:t>
      </w:r>
      <w:r w:rsidR="007354E1" w:rsidRPr="00402B4B">
        <w:rPr>
          <w:i/>
          <w:iCs/>
        </w:rPr>
        <w:t xml:space="preserve">Shigella </w:t>
      </w:r>
      <w:r w:rsidR="007354E1" w:rsidRPr="00402B4B">
        <w:t xml:space="preserve">species </w:t>
      </w:r>
      <w:r w:rsidR="008B58F9" w:rsidRPr="00402B4B">
        <w:t xml:space="preserve">reports </w:t>
      </w:r>
      <w:r w:rsidR="007A7A02" w:rsidRPr="00402B4B">
        <w:t>compared to 202</w:t>
      </w:r>
      <w:r w:rsidR="00402B4B" w:rsidRPr="00402B4B">
        <w:t>1</w:t>
      </w:r>
      <w:r w:rsidR="007A7A02" w:rsidRPr="00402B4B">
        <w:t xml:space="preserve"> (</w:t>
      </w:r>
      <w:r w:rsidR="00402B4B" w:rsidRPr="00402B4B">
        <w:rPr>
          <w:i/>
          <w:iCs/>
        </w:rPr>
        <w:t>n</w:t>
      </w:r>
      <w:r w:rsidR="00402B4B" w:rsidRPr="00402B4B">
        <w:t xml:space="preserve"> = 99 in 2022; </w:t>
      </w:r>
      <w:r w:rsidR="00FC540D" w:rsidRPr="00402B4B">
        <w:rPr>
          <w:i/>
          <w:iCs/>
        </w:rPr>
        <w:t>n</w:t>
      </w:r>
      <w:r w:rsidR="00FC540D" w:rsidRPr="00402B4B">
        <w:t> = </w:t>
      </w:r>
      <w:r w:rsidR="00402B4B" w:rsidRPr="00402B4B">
        <w:t>42</w:t>
      </w:r>
      <w:r w:rsidR="00FC540D" w:rsidRPr="00402B4B">
        <w:t xml:space="preserve"> in 2021</w:t>
      </w:r>
      <w:r w:rsidR="007A7A02" w:rsidRPr="00402B4B">
        <w:t>)</w:t>
      </w:r>
      <w:r w:rsidR="00402B4B" w:rsidRPr="00402B4B">
        <w:t xml:space="preserve">; there were 299 reports in 2020. </w:t>
      </w:r>
      <w:r w:rsidR="00A56810" w:rsidRPr="00402B4B">
        <w:t>The reports were predominantly</w:t>
      </w:r>
      <w:r w:rsidR="007354E1" w:rsidRPr="00402B4B">
        <w:t xml:space="preserve"> from </w:t>
      </w:r>
      <w:r w:rsidR="00A56810" w:rsidRPr="003650C5">
        <w:t>Victoria (</w:t>
      </w:r>
      <w:r w:rsidR="00402B4B" w:rsidRPr="003650C5">
        <w:t>37</w:t>
      </w:r>
      <w:r w:rsidR="00CE748D" w:rsidRPr="003650C5">
        <w:t>/</w:t>
      </w:r>
      <w:r w:rsidR="00402B4B" w:rsidRPr="003650C5">
        <w:t>99</w:t>
      </w:r>
      <w:r w:rsidR="00A56810" w:rsidRPr="003650C5">
        <w:t>, 3</w:t>
      </w:r>
      <w:r w:rsidR="00402B4B" w:rsidRPr="003650C5">
        <w:t>7</w:t>
      </w:r>
      <w:r w:rsidR="006C6868">
        <w:t>.4</w:t>
      </w:r>
      <w:r w:rsidR="00A56810" w:rsidRPr="003650C5">
        <w:t>%)</w:t>
      </w:r>
      <w:r w:rsidR="003650C5" w:rsidRPr="003650C5">
        <w:t xml:space="preserve"> and </w:t>
      </w:r>
      <w:r w:rsidR="00F91C2F">
        <w:t>NSW</w:t>
      </w:r>
      <w:r w:rsidR="00402B4B" w:rsidRPr="003650C5">
        <w:t xml:space="preserve"> (32/99, 32</w:t>
      </w:r>
      <w:r w:rsidR="006C6868">
        <w:t>.3</w:t>
      </w:r>
      <w:r w:rsidR="00402B4B" w:rsidRPr="003650C5">
        <w:t>%)</w:t>
      </w:r>
      <w:r w:rsidR="00A56810" w:rsidRPr="003650C5">
        <w:t xml:space="preserve"> </w:t>
      </w:r>
      <w:r w:rsidR="007354E1" w:rsidRPr="003650C5">
        <w:t>(</w:t>
      </w:r>
      <w:r w:rsidR="007354E1" w:rsidRPr="00E20F01">
        <w:t>Figure</w:t>
      </w:r>
      <w:r w:rsidR="007B5858">
        <w:t>s </w:t>
      </w:r>
      <w:r w:rsidR="007354E1" w:rsidRPr="00E20F01">
        <w:t>2</w:t>
      </w:r>
      <w:r w:rsidR="00E20F01" w:rsidRPr="00E20F01">
        <w:t>5</w:t>
      </w:r>
      <w:r w:rsidR="007354E1" w:rsidRPr="00E20F01">
        <w:t xml:space="preserve"> and</w:t>
      </w:r>
      <w:r w:rsidR="007B5858">
        <w:t> </w:t>
      </w:r>
      <w:r w:rsidR="007354E1" w:rsidRPr="00E20F01">
        <w:t>2</w:t>
      </w:r>
      <w:r w:rsidR="00E20F01" w:rsidRPr="00E20F01">
        <w:t>6</w:t>
      </w:r>
      <w:r w:rsidR="007354E1" w:rsidRPr="003650C5">
        <w:t>).</w:t>
      </w:r>
      <w:r w:rsidR="00DA24BD" w:rsidRPr="003650C5">
        <w:t xml:space="preserve"> </w:t>
      </w:r>
      <w:r w:rsidR="003650C5" w:rsidRPr="003650C5">
        <w:t>R</w:t>
      </w:r>
      <w:r w:rsidR="00DA24BD" w:rsidRPr="003650C5">
        <w:t>eports</w:t>
      </w:r>
      <w:r w:rsidR="003650C5" w:rsidRPr="003650C5">
        <w:t xml:space="preserve"> increased</w:t>
      </w:r>
      <w:r w:rsidR="00DA24BD" w:rsidRPr="003650C5">
        <w:t xml:space="preserve"> </w:t>
      </w:r>
      <w:r w:rsidR="00471B72">
        <w:t>four</w:t>
      </w:r>
      <w:r w:rsidR="003650C5" w:rsidRPr="003650C5">
        <w:t>-fold</w:t>
      </w:r>
      <w:r w:rsidR="00DA24BD" w:rsidRPr="003650C5">
        <w:t xml:space="preserve"> </w:t>
      </w:r>
      <w:r w:rsidR="003650C5" w:rsidRPr="003650C5">
        <w:t>from Victoria</w:t>
      </w:r>
      <w:r w:rsidR="00DA24BD" w:rsidRPr="003650C5">
        <w:t xml:space="preserve"> (</w:t>
      </w:r>
      <w:r w:rsidR="000C280C" w:rsidRPr="003650C5">
        <w:rPr>
          <w:i/>
          <w:iCs/>
        </w:rPr>
        <w:t>n</w:t>
      </w:r>
      <w:r w:rsidR="000C280C" w:rsidRPr="003650C5">
        <w:t> = </w:t>
      </w:r>
      <w:r w:rsidR="003650C5" w:rsidRPr="003650C5">
        <w:t>37</w:t>
      </w:r>
      <w:r w:rsidR="000C280C" w:rsidRPr="003650C5">
        <w:t xml:space="preserve"> in 202</w:t>
      </w:r>
      <w:r w:rsidR="003650C5" w:rsidRPr="003650C5">
        <w:t>2</w:t>
      </w:r>
      <w:r w:rsidR="000C280C" w:rsidRPr="003650C5">
        <w:t xml:space="preserve">; </w:t>
      </w:r>
      <w:r w:rsidR="00DA24BD" w:rsidRPr="003650C5">
        <w:rPr>
          <w:i/>
          <w:iCs/>
        </w:rPr>
        <w:t>n</w:t>
      </w:r>
      <w:r w:rsidR="00DA24BD" w:rsidRPr="003650C5">
        <w:t> = </w:t>
      </w:r>
      <w:r w:rsidR="000A6DFB" w:rsidRPr="003650C5">
        <w:t>9 in 202</w:t>
      </w:r>
      <w:r w:rsidR="003650C5" w:rsidRPr="003650C5">
        <w:t>1</w:t>
      </w:r>
      <w:r w:rsidR="00DA24BD" w:rsidRPr="003650C5">
        <w:t>)</w:t>
      </w:r>
      <w:r w:rsidR="003650C5" w:rsidRPr="003650C5">
        <w:t xml:space="preserve"> and Queensland (</w:t>
      </w:r>
      <w:r w:rsidR="003650C5" w:rsidRPr="003650C5">
        <w:rPr>
          <w:i/>
          <w:iCs/>
        </w:rPr>
        <w:t>n</w:t>
      </w:r>
      <w:r w:rsidR="003650C5" w:rsidRPr="003650C5">
        <w:t xml:space="preserve"> = 20 in 2022; </w:t>
      </w:r>
      <w:r w:rsidR="003650C5" w:rsidRPr="003650C5">
        <w:rPr>
          <w:i/>
          <w:iCs/>
        </w:rPr>
        <w:t>n</w:t>
      </w:r>
      <w:r w:rsidR="003650C5" w:rsidRPr="003650C5">
        <w:t> = 5 in 2021).</w:t>
      </w:r>
    </w:p>
    <w:p w14:paraId="6D5405ED" w14:textId="11BB3A19" w:rsidR="007354E1" w:rsidRPr="004F55F1" w:rsidRDefault="00C90CB7" w:rsidP="007354E1">
      <w:r w:rsidRPr="004F55F1">
        <w:rPr>
          <w:i/>
          <w:iCs/>
        </w:rPr>
        <w:t>S.</w:t>
      </w:r>
      <w:r w:rsidR="00AF65F4">
        <w:rPr>
          <w:i/>
          <w:iCs/>
        </w:rPr>
        <w:t> </w:t>
      </w:r>
      <w:r w:rsidR="007354E1" w:rsidRPr="004F55F1">
        <w:rPr>
          <w:i/>
          <w:iCs/>
        </w:rPr>
        <w:t xml:space="preserve">sonnei </w:t>
      </w:r>
      <w:r w:rsidR="008F02F9" w:rsidRPr="004F55F1">
        <w:t xml:space="preserve">was the predominant species </w:t>
      </w:r>
      <w:r w:rsidR="000A6DFB" w:rsidRPr="004F55F1">
        <w:t>(</w:t>
      </w:r>
      <w:r w:rsidR="003650C5" w:rsidRPr="004F55F1">
        <w:t>69</w:t>
      </w:r>
      <w:r w:rsidR="008F34A3" w:rsidRPr="004F55F1">
        <w:t>/</w:t>
      </w:r>
      <w:r w:rsidR="003650C5" w:rsidRPr="004F55F1">
        <w:t>99</w:t>
      </w:r>
      <w:r w:rsidR="008F34A3" w:rsidRPr="004F55F1">
        <w:t xml:space="preserve">, </w:t>
      </w:r>
      <w:r w:rsidR="006C6868">
        <w:t>69.</w:t>
      </w:r>
      <w:r w:rsidR="003650C5" w:rsidRPr="004F55F1">
        <w:t>7</w:t>
      </w:r>
      <w:r w:rsidR="008F34A3" w:rsidRPr="004F55F1">
        <w:t>%)</w:t>
      </w:r>
      <w:r w:rsidR="000A6DFB" w:rsidRPr="004F55F1">
        <w:t xml:space="preserve"> </w:t>
      </w:r>
      <w:r w:rsidR="007354E1" w:rsidRPr="004F55F1">
        <w:t xml:space="preserve">in all </w:t>
      </w:r>
      <w:r w:rsidR="004F55F1" w:rsidRPr="004F55F1">
        <w:t>states and territories</w:t>
      </w:r>
      <w:r w:rsidR="004F55F1">
        <w:t xml:space="preserve"> (Figure</w:t>
      </w:r>
      <w:r w:rsidR="007B5858">
        <w:t> </w:t>
      </w:r>
      <w:r w:rsidR="004F55F1" w:rsidRPr="00E20F01">
        <w:t>2</w:t>
      </w:r>
      <w:r w:rsidR="00E20F01" w:rsidRPr="00E20F01">
        <w:t>6</w:t>
      </w:r>
      <w:r w:rsidR="004F55F1" w:rsidRPr="00E20F01">
        <w:t>)</w:t>
      </w:r>
      <w:r w:rsidR="007354E1" w:rsidRPr="00E20F01">
        <w:t>.</w:t>
      </w:r>
    </w:p>
    <w:p w14:paraId="4CB484DA" w14:textId="71123963" w:rsidR="008F34A3" w:rsidRPr="0087016F" w:rsidRDefault="008F34A3" w:rsidP="00910402">
      <w:r w:rsidRPr="0087016F">
        <w:t>The</w:t>
      </w:r>
      <w:r w:rsidR="0062379D">
        <w:t xml:space="preserve"> estimated</w:t>
      </w:r>
      <w:r w:rsidRPr="0087016F">
        <w:t xml:space="preserve"> proportion of shigellosis notifications </w:t>
      </w:r>
      <w:r w:rsidR="0062379D">
        <w:t xml:space="preserve">to the National Notifiable Diseases Surveillance System </w:t>
      </w:r>
      <w:r w:rsidRPr="0087016F">
        <w:t xml:space="preserve">that were MDR decreased from </w:t>
      </w:r>
      <w:r w:rsidR="0087016F" w:rsidRPr="0087016F">
        <w:t>8.9</w:t>
      </w:r>
      <w:r w:rsidRPr="0087016F">
        <w:t>% (</w:t>
      </w:r>
      <w:r w:rsidR="0087016F" w:rsidRPr="0087016F">
        <w:t>42</w:t>
      </w:r>
      <w:r w:rsidRPr="0087016F">
        <w:t>/</w:t>
      </w:r>
      <w:r w:rsidR="0087016F" w:rsidRPr="0087016F">
        <w:t>471</w:t>
      </w:r>
      <w:r w:rsidRPr="0087016F">
        <w:t>) nationally in 202</w:t>
      </w:r>
      <w:r w:rsidR="0087016F" w:rsidRPr="0087016F">
        <w:t>1</w:t>
      </w:r>
      <w:r w:rsidR="00CE20DB">
        <w:t xml:space="preserve"> </w:t>
      </w:r>
      <w:r w:rsidRPr="0087016F">
        <w:t xml:space="preserve">to </w:t>
      </w:r>
      <w:r w:rsidR="0087016F" w:rsidRPr="0087016F">
        <w:t>7</w:t>
      </w:r>
      <w:r w:rsidRPr="0087016F">
        <w:t>% in 202</w:t>
      </w:r>
      <w:r w:rsidR="0087016F" w:rsidRPr="0087016F">
        <w:t>2</w:t>
      </w:r>
      <w:r w:rsidRPr="0087016F">
        <w:t xml:space="preserve"> (</w:t>
      </w:r>
      <w:r w:rsidR="0087016F" w:rsidRPr="0087016F">
        <w:t>99</w:t>
      </w:r>
      <w:r w:rsidRPr="0087016F">
        <w:t>/</w:t>
      </w:r>
      <w:r w:rsidR="0087016F" w:rsidRPr="0087016F">
        <w:t>1,405</w:t>
      </w:r>
      <w:r w:rsidRPr="0087016F">
        <w:t>: range, 1% [1/</w:t>
      </w:r>
      <w:r w:rsidR="0087016F" w:rsidRPr="0087016F">
        <w:t>102</w:t>
      </w:r>
      <w:r w:rsidRPr="0087016F">
        <w:t xml:space="preserve">] in </w:t>
      </w:r>
      <w:r w:rsidR="0087016F" w:rsidRPr="0087016F">
        <w:t xml:space="preserve">the </w:t>
      </w:r>
      <w:r w:rsidR="00336DB7">
        <w:t>NT</w:t>
      </w:r>
      <w:r w:rsidRPr="0087016F">
        <w:t xml:space="preserve"> to </w:t>
      </w:r>
      <w:r w:rsidR="0087016F" w:rsidRPr="0087016F">
        <w:t>13.3</w:t>
      </w:r>
      <w:r w:rsidRPr="0087016F">
        <w:t>% [</w:t>
      </w:r>
      <w:r w:rsidR="0087016F" w:rsidRPr="0087016F">
        <w:t>37</w:t>
      </w:r>
      <w:r w:rsidRPr="0087016F">
        <w:t>/</w:t>
      </w:r>
      <w:r w:rsidR="0087016F" w:rsidRPr="0087016F">
        <w:t>279</w:t>
      </w:r>
      <w:r w:rsidRPr="0087016F">
        <w:t xml:space="preserve">] in </w:t>
      </w:r>
      <w:r w:rsidR="0087016F" w:rsidRPr="0087016F">
        <w:t>Victoria</w:t>
      </w:r>
      <w:r w:rsidRPr="0087016F">
        <w:t>) (Figure</w:t>
      </w:r>
      <w:r w:rsidR="007B5858">
        <w:t> </w:t>
      </w:r>
      <w:r w:rsidRPr="00C36732">
        <w:t>2</w:t>
      </w:r>
      <w:r w:rsidR="00E20F01" w:rsidRPr="00C36732">
        <w:t>7</w:t>
      </w:r>
      <w:r w:rsidRPr="0087016F">
        <w:t>).</w:t>
      </w:r>
      <w:r w:rsidR="0087016F" w:rsidRPr="0087016F">
        <w:t xml:space="preserve"> In 2020, the proportion was 18.7% (299/1,603).</w:t>
      </w:r>
    </w:p>
    <w:p w14:paraId="499195CA" w14:textId="508EC8F1" w:rsidR="00AB149A" w:rsidRDefault="001D0F84" w:rsidP="00910402">
      <w:r w:rsidRPr="0087016F">
        <w:t>Where setting was known (84/99, 8</w:t>
      </w:r>
      <w:r w:rsidR="006C6868">
        <w:t>4.8</w:t>
      </w:r>
      <w:r w:rsidRPr="0087016F">
        <w:t>%</w:t>
      </w:r>
      <w:r w:rsidR="00911710">
        <w:t>)</w:t>
      </w:r>
      <w:r w:rsidRPr="0087016F">
        <w:t>, just over two-thirds</w:t>
      </w:r>
      <w:r w:rsidR="00142B45" w:rsidRPr="0087016F">
        <w:t xml:space="preserve"> (</w:t>
      </w:r>
      <w:r w:rsidRPr="0087016F">
        <w:t>57</w:t>
      </w:r>
      <w:r w:rsidR="00142B45" w:rsidRPr="0087016F">
        <w:t>/</w:t>
      </w:r>
      <w:r w:rsidRPr="0087016F">
        <w:t>84</w:t>
      </w:r>
      <w:r w:rsidR="00142B45" w:rsidRPr="0087016F">
        <w:t xml:space="preserve">, </w:t>
      </w:r>
      <w:r w:rsidRPr="0087016F">
        <w:t>6</w:t>
      </w:r>
      <w:r w:rsidR="006C6868">
        <w:t>7.9</w:t>
      </w:r>
      <w:r w:rsidR="00142B45" w:rsidRPr="0087016F">
        <w:t xml:space="preserve">%) of the MDR </w:t>
      </w:r>
      <w:r w:rsidR="00142B45" w:rsidRPr="0087016F">
        <w:rPr>
          <w:i/>
          <w:iCs/>
        </w:rPr>
        <w:t>Shigella</w:t>
      </w:r>
      <w:r w:rsidR="00142B45" w:rsidRPr="0087016F">
        <w:t xml:space="preserve"> species were reported from</w:t>
      </w:r>
      <w:r w:rsidRPr="0087016F">
        <w:t xml:space="preserve"> community</w:t>
      </w:r>
      <w:r w:rsidR="00142B45" w:rsidRPr="0087016F">
        <w:t xml:space="preserve"> settings (Table</w:t>
      </w:r>
      <w:r w:rsidR="007B5858">
        <w:t> </w:t>
      </w:r>
      <w:r w:rsidR="00142B45" w:rsidRPr="0087016F">
        <w:t>7).</w:t>
      </w:r>
    </w:p>
    <w:p w14:paraId="646E9365" w14:textId="1B099289" w:rsidR="001A47B9" w:rsidRPr="00B111FE" w:rsidRDefault="005A048A" w:rsidP="001A47B9">
      <w:pPr>
        <w:rPr>
          <w:rFonts w:cs="Arial"/>
          <w:lang w:val="en-GB"/>
        </w:rPr>
      </w:pPr>
      <w:r>
        <w:rPr>
          <w:rFonts w:cs="Arial"/>
          <w:lang w:val="en-GB"/>
        </w:rPr>
        <w:lastRenderedPageBreak/>
        <w:t xml:space="preserve">Reports of </w:t>
      </w:r>
      <w:r w:rsidR="00AE0C00">
        <w:rPr>
          <w:rFonts w:cs="Arial"/>
          <w:lang w:val="en-GB"/>
        </w:rPr>
        <w:t>MDR</w:t>
      </w:r>
      <w:r w:rsidR="001A47B9" w:rsidRPr="00FC44CE">
        <w:rPr>
          <w:rFonts w:cs="Arial"/>
          <w:lang w:val="en-GB"/>
        </w:rPr>
        <w:t xml:space="preserve"> </w:t>
      </w:r>
      <w:r w:rsidR="001A47B9" w:rsidRPr="00FC44CE">
        <w:rPr>
          <w:rFonts w:cs="Arial"/>
          <w:i/>
          <w:iCs/>
          <w:lang w:val="en-GB"/>
        </w:rPr>
        <w:t>Shigella</w:t>
      </w:r>
      <w:r w:rsidR="001A47B9" w:rsidRPr="00FC44CE">
        <w:rPr>
          <w:rFonts w:cs="Arial"/>
          <w:lang w:val="en-GB"/>
        </w:rPr>
        <w:t xml:space="preserve"> species increased rapidly from 2018 due to a prolonged clonal outbreak of </w:t>
      </w:r>
      <w:r w:rsidR="001A47B9" w:rsidRPr="00FC44CE">
        <w:rPr>
          <w:rFonts w:cs="Arial"/>
          <w:i/>
          <w:iCs/>
          <w:lang w:val="en-GB"/>
        </w:rPr>
        <w:t>S. sonnei</w:t>
      </w:r>
      <w:r w:rsidR="001A47B9" w:rsidRPr="00FC44CE">
        <w:rPr>
          <w:rFonts w:cs="Arial"/>
          <w:lang w:val="en-GB"/>
        </w:rPr>
        <w:t xml:space="preserve"> with </w:t>
      </w:r>
      <w:r w:rsidR="001A47B9" w:rsidRPr="00FC44CE">
        <w:rPr>
          <w:rFonts w:cstheme="minorHAnsi"/>
          <w:i/>
          <w:iCs/>
          <w:lang w:val="en-GB"/>
        </w:rPr>
        <w:t>bla</w:t>
      </w:r>
      <w:r w:rsidR="001A47B9" w:rsidRPr="00FC44CE">
        <w:rPr>
          <w:rFonts w:cstheme="minorHAnsi"/>
          <w:vertAlign w:val="subscript"/>
          <w:lang w:val="en-GB"/>
        </w:rPr>
        <w:t>CTX</w:t>
      </w:r>
      <w:r w:rsidR="001A47B9" w:rsidRPr="00FC44CE">
        <w:rPr>
          <w:rFonts w:cstheme="minorHAnsi"/>
          <w:vertAlign w:val="subscript"/>
          <w:lang w:val="en-GB"/>
        </w:rPr>
        <w:noBreakHyphen/>
        <w:t>M</w:t>
      </w:r>
      <w:r w:rsidR="001A47B9" w:rsidRPr="00FC44CE">
        <w:rPr>
          <w:rFonts w:cs="Arial"/>
          <w:vertAlign w:val="subscript"/>
          <w:lang w:val="en-GB"/>
        </w:rPr>
        <w:noBreakHyphen/>
        <w:t>27</w:t>
      </w:r>
      <w:r w:rsidR="001A47B9" w:rsidRPr="00FC44CE">
        <w:rPr>
          <w:rFonts w:cs="Arial"/>
          <w:lang w:val="en-GB"/>
        </w:rPr>
        <w:t xml:space="preserve"> associated with men who have sex with men. There were two large outbreaks across two states, with a peak in numbers in April 2019 (7</w:t>
      </w:r>
      <w:r w:rsidR="00396648">
        <w:rPr>
          <w:rFonts w:cs="Arial"/>
          <w:lang w:val="en-GB"/>
        </w:rPr>
        <w:t>4.5%</w:t>
      </w:r>
      <w:r w:rsidR="001A47B9" w:rsidRPr="00FC44CE">
        <w:rPr>
          <w:rFonts w:cs="Arial"/>
          <w:lang w:val="en-GB"/>
        </w:rPr>
        <w:t xml:space="preserve"> from Victoria) and another in January 2020 (61</w:t>
      </w:r>
      <w:r w:rsidR="00396648">
        <w:rPr>
          <w:rFonts w:cs="Arial"/>
          <w:lang w:val="en-GB"/>
        </w:rPr>
        <w:t>.4</w:t>
      </w:r>
      <w:r w:rsidR="001A47B9" w:rsidRPr="00FC44CE">
        <w:rPr>
          <w:rFonts w:cs="Arial"/>
          <w:lang w:val="en-GB"/>
        </w:rPr>
        <w:t xml:space="preserve">% from NSW). There was a sharp fall in the monthly number of reports of this CAR from April 2020 onwards, continuing throughout 2021 to reach the lowest level since CARAlert began. This fall coincided with the introduction of COVID-19 restrictions throughout Australia. However, as borders re-opened, the number of reports of ESBL-producing </w:t>
      </w:r>
      <w:r w:rsidR="001A47B9" w:rsidRPr="00FC44CE">
        <w:rPr>
          <w:rFonts w:cs="Arial"/>
          <w:i/>
          <w:iCs/>
          <w:lang w:val="en-GB"/>
        </w:rPr>
        <w:t>S. sonnei</w:t>
      </w:r>
      <w:r w:rsidR="001A47B9" w:rsidRPr="00FC44CE">
        <w:rPr>
          <w:rFonts w:cs="Arial"/>
          <w:lang w:val="en-GB"/>
        </w:rPr>
        <w:t xml:space="preserve"> has again increased from 17 in 2021 to 62 in 2022. </w:t>
      </w:r>
      <w:bookmarkStart w:id="37" w:name="_Hlk131653463"/>
      <w:r w:rsidR="00911710">
        <w:rPr>
          <w:rFonts w:cs="Arial"/>
          <w:lang w:val="en-GB"/>
        </w:rPr>
        <w:t>Of isolates that were sequenced, a</w:t>
      </w:r>
      <w:r w:rsidR="001A47B9" w:rsidRPr="00FC44CE">
        <w:rPr>
          <w:rFonts w:cs="Arial"/>
          <w:lang w:val="en-GB"/>
        </w:rPr>
        <w:t xml:space="preserve"> little over one-third of ceftriaxone-nonsusceptible </w:t>
      </w:r>
      <w:r w:rsidR="001A47B9" w:rsidRPr="00FC44CE">
        <w:rPr>
          <w:rFonts w:cs="Arial"/>
          <w:i/>
          <w:iCs/>
          <w:lang w:val="en-GB"/>
        </w:rPr>
        <w:t>S. sonnei</w:t>
      </w:r>
      <w:r w:rsidR="001A47B9" w:rsidRPr="00FC44CE">
        <w:rPr>
          <w:rFonts w:cs="Arial"/>
          <w:lang w:val="en-GB"/>
        </w:rPr>
        <w:t xml:space="preserve"> in 2022 (21/56, 3</w:t>
      </w:r>
      <w:r w:rsidR="006C6868">
        <w:rPr>
          <w:rFonts w:cs="Arial"/>
          <w:lang w:val="en-GB"/>
        </w:rPr>
        <w:t>7.5</w:t>
      </w:r>
      <w:r w:rsidR="001A47B9" w:rsidRPr="00FC44CE">
        <w:rPr>
          <w:rFonts w:cs="Arial"/>
          <w:lang w:val="en-GB"/>
        </w:rPr>
        <w:t xml:space="preserve">%) harboured </w:t>
      </w:r>
      <w:r w:rsidR="001A47B9" w:rsidRPr="00FC44CE">
        <w:rPr>
          <w:rFonts w:cs="Arial"/>
          <w:i/>
          <w:iCs/>
          <w:lang w:val="en-GB"/>
        </w:rPr>
        <w:t>bla</w:t>
      </w:r>
      <w:r w:rsidR="001A47B9" w:rsidRPr="00FC44CE">
        <w:rPr>
          <w:rFonts w:cs="Arial"/>
          <w:vertAlign w:val="subscript"/>
          <w:lang w:val="en-GB"/>
        </w:rPr>
        <w:t>CTX-M-15</w:t>
      </w:r>
      <w:r w:rsidR="001A47B9" w:rsidRPr="00FC44CE">
        <w:rPr>
          <w:rFonts w:cs="Arial"/>
          <w:lang w:val="en-GB"/>
        </w:rPr>
        <w:t>.</w:t>
      </w:r>
      <w:bookmarkEnd w:id="37"/>
      <w:r w:rsidR="00B111FE">
        <w:rPr>
          <w:rFonts w:cs="Arial"/>
          <w:lang w:val="en-GB"/>
        </w:rPr>
        <w:t xml:space="preserve"> In 2021, nearly all harboured </w:t>
      </w:r>
      <w:r w:rsidR="00B111FE" w:rsidRPr="00FC44CE">
        <w:rPr>
          <w:rFonts w:cs="Arial"/>
          <w:i/>
          <w:iCs/>
          <w:lang w:val="en-GB"/>
        </w:rPr>
        <w:t>bla</w:t>
      </w:r>
      <w:r w:rsidR="00B111FE" w:rsidRPr="00FC44CE">
        <w:rPr>
          <w:rFonts w:cs="Arial"/>
          <w:vertAlign w:val="subscript"/>
          <w:lang w:val="en-GB"/>
        </w:rPr>
        <w:t>CTX-M-</w:t>
      </w:r>
      <w:r w:rsidR="00B111FE">
        <w:rPr>
          <w:rFonts w:cs="Arial"/>
          <w:vertAlign w:val="subscript"/>
          <w:lang w:val="en-GB"/>
        </w:rPr>
        <w:t>27</w:t>
      </w:r>
      <w:r w:rsidR="00B111FE">
        <w:rPr>
          <w:rFonts w:cs="Arial"/>
          <w:lang w:val="en-GB"/>
        </w:rPr>
        <w:t xml:space="preserve"> (15/16, 9</w:t>
      </w:r>
      <w:r w:rsidR="00BA6C76">
        <w:rPr>
          <w:rFonts w:cs="Arial"/>
          <w:lang w:val="en-GB"/>
        </w:rPr>
        <w:t>3.8</w:t>
      </w:r>
      <w:r w:rsidR="00B111FE">
        <w:rPr>
          <w:rFonts w:cs="Arial"/>
          <w:lang w:val="en-GB"/>
        </w:rPr>
        <w:t>%).</w:t>
      </w:r>
    </w:p>
    <w:p w14:paraId="7BBE4229" w14:textId="387BB037" w:rsidR="001A47B9" w:rsidRPr="00FC44CE" w:rsidRDefault="001A47B9" w:rsidP="001A47B9">
      <w:pPr>
        <w:rPr>
          <w:rFonts w:cs="Arial"/>
          <w:lang w:val="en-GB"/>
        </w:rPr>
      </w:pPr>
      <w:r w:rsidRPr="00FC44CE">
        <w:rPr>
          <w:rFonts w:cs="Arial"/>
          <w:lang w:val="en-GB"/>
        </w:rPr>
        <w:t xml:space="preserve">The majority of </w:t>
      </w:r>
      <w:r w:rsidR="00AE0C00">
        <w:rPr>
          <w:rFonts w:cs="Arial"/>
          <w:lang w:val="en-GB"/>
        </w:rPr>
        <w:t>MDR</w:t>
      </w:r>
      <w:r w:rsidRPr="00FC44CE">
        <w:rPr>
          <w:rFonts w:cs="Arial"/>
          <w:lang w:val="en-GB"/>
        </w:rPr>
        <w:t xml:space="preserve"> </w:t>
      </w:r>
      <w:r w:rsidRPr="00FC44CE">
        <w:rPr>
          <w:rStyle w:val="Emphasis"/>
          <w:rFonts w:cs="Arial"/>
        </w:rPr>
        <w:t>S. flexneri</w:t>
      </w:r>
      <w:r w:rsidRPr="00FC44CE">
        <w:rPr>
          <w:rFonts w:cs="Arial"/>
          <w:lang w:val="en-GB"/>
        </w:rPr>
        <w:t xml:space="preserve"> were ceftriaxone</w:t>
      </w:r>
      <w:r w:rsidR="00741F8F">
        <w:rPr>
          <w:rFonts w:cs="Arial"/>
          <w:lang w:val="en-GB"/>
        </w:rPr>
        <w:t>-</w:t>
      </w:r>
      <w:r w:rsidRPr="00FC44CE">
        <w:rPr>
          <w:rFonts w:cs="Arial"/>
          <w:lang w:val="en-GB"/>
        </w:rPr>
        <w:t>susceptible (</w:t>
      </w:r>
      <w:r w:rsidR="00CE20DB" w:rsidRPr="00FC44CE">
        <w:rPr>
          <w:rFonts w:cs="Arial"/>
          <w:lang w:val="en-GB"/>
        </w:rPr>
        <w:t>19/28, 6</w:t>
      </w:r>
      <w:r w:rsidR="006C6868">
        <w:rPr>
          <w:rFonts w:cs="Arial"/>
          <w:lang w:val="en-GB"/>
        </w:rPr>
        <w:t>7.9</w:t>
      </w:r>
      <w:r w:rsidR="00CE20DB" w:rsidRPr="00FC44CE">
        <w:rPr>
          <w:rFonts w:cs="Arial"/>
          <w:lang w:val="en-GB"/>
        </w:rPr>
        <w:t>% in 2022</w:t>
      </w:r>
      <w:r w:rsidR="00CE20DB">
        <w:rPr>
          <w:rFonts w:cs="Arial"/>
          <w:lang w:val="en-GB"/>
        </w:rPr>
        <w:t xml:space="preserve">; </w:t>
      </w:r>
      <w:r w:rsidRPr="00FC44CE">
        <w:rPr>
          <w:rFonts w:cs="Arial"/>
          <w:lang w:val="en-GB"/>
        </w:rPr>
        <w:t>5/12, 4</w:t>
      </w:r>
      <w:r w:rsidR="006C6868">
        <w:rPr>
          <w:rFonts w:cs="Arial"/>
          <w:lang w:val="en-GB"/>
        </w:rPr>
        <w:t>1.7</w:t>
      </w:r>
      <w:r w:rsidRPr="00FC44CE">
        <w:rPr>
          <w:rFonts w:cs="Arial"/>
          <w:lang w:val="en-GB"/>
        </w:rPr>
        <w:t>% in 2021). However, both ESBL (CTX-M) and pAmpC (</w:t>
      </w:r>
      <w:r w:rsidRPr="00FC44CE">
        <w:rPr>
          <w:rStyle w:val="Emphasis"/>
          <w:rFonts w:cs="Arial"/>
        </w:rPr>
        <w:t>bla</w:t>
      </w:r>
      <w:r w:rsidRPr="00FC44CE">
        <w:rPr>
          <w:rFonts w:cs="Arial"/>
          <w:vertAlign w:val="subscript"/>
          <w:lang w:val="en-GB"/>
        </w:rPr>
        <w:t>DHA</w:t>
      </w:r>
      <w:r w:rsidRPr="00FC44CE">
        <w:rPr>
          <w:rFonts w:cs="Arial"/>
          <w:lang w:val="en-GB"/>
        </w:rPr>
        <w:t>) types were detected in low numbers.</w:t>
      </w:r>
    </w:p>
    <w:p w14:paraId="712C4B89" w14:textId="77777777" w:rsidR="007354E1" w:rsidRDefault="007354E1" w:rsidP="007354E1">
      <w:pPr>
        <w:pStyle w:val="Heading4"/>
      </w:pPr>
      <w:r>
        <w:t>National data</w:t>
      </w:r>
    </w:p>
    <w:p w14:paraId="5338F797" w14:textId="58F89848" w:rsidR="00F52032" w:rsidRDefault="00045F52" w:rsidP="00F52032">
      <w:pPr>
        <w:pStyle w:val="FigureTitle"/>
        <w:keepNext/>
        <w:rPr>
          <w:bCs/>
        </w:rPr>
      </w:pPr>
      <w:r w:rsidRPr="00927722">
        <w:t xml:space="preserve">Figure </w:t>
      </w:r>
      <w:r w:rsidR="008C718A" w:rsidRPr="00927722">
        <w:t>2</w:t>
      </w:r>
      <w:r w:rsidR="00E20F01">
        <w:t>5</w:t>
      </w:r>
      <w:r w:rsidRPr="00927722">
        <w:t>:</w:t>
      </w:r>
      <w:r>
        <w:t xml:space="preserve"> </w:t>
      </w:r>
      <w:r w:rsidRPr="009A01BB">
        <w:rPr>
          <w:b w:val="0"/>
          <w:bCs/>
        </w:rPr>
        <w:t>Multidrug</w:t>
      </w:r>
      <w:r w:rsidR="003459EE" w:rsidRPr="009A01BB">
        <w:rPr>
          <w:b w:val="0"/>
          <w:bCs/>
        </w:rPr>
        <w:t>-</w:t>
      </w:r>
      <w:r w:rsidRPr="009A01BB">
        <w:rPr>
          <w:b w:val="0"/>
          <w:bCs/>
        </w:rPr>
        <w:t xml:space="preserve">resistant </w:t>
      </w:r>
      <w:r w:rsidRPr="009A01BB">
        <w:rPr>
          <w:b w:val="0"/>
          <w:bCs/>
          <w:i/>
        </w:rPr>
        <w:t>Shigella</w:t>
      </w:r>
      <w:r w:rsidRPr="009A01BB">
        <w:rPr>
          <w:b w:val="0"/>
          <w:bCs/>
        </w:rPr>
        <w:t xml:space="preserve"> species</w:t>
      </w:r>
      <w:r w:rsidR="00E10174" w:rsidRPr="009A01BB">
        <w:rPr>
          <w:b w:val="0"/>
          <w:bCs/>
        </w:rPr>
        <w:t>, number reported</w:t>
      </w:r>
      <w:r w:rsidR="00E961B6" w:rsidRPr="00E961B6">
        <w:rPr>
          <w:b w:val="0"/>
          <w:bCs/>
        </w:rPr>
        <w:t xml:space="preserve"> to CARAlert </w:t>
      </w:r>
      <w:r w:rsidR="00E10174" w:rsidRPr="009A01BB">
        <w:rPr>
          <w:b w:val="0"/>
          <w:bCs/>
        </w:rPr>
        <w:t>by month</w:t>
      </w:r>
      <w:r w:rsidR="00244AFC" w:rsidRPr="009A01BB">
        <w:rPr>
          <w:b w:val="0"/>
          <w:bCs/>
        </w:rPr>
        <w:t xml:space="preserve">, </w:t>
      </w:r>
      <w:r w:rsidR="00F50ABC">
        <w:rPr>
          <w:b w:val="0"/>
          <w:bCs/>
        </w:rPr>
        <w:t xml:space="preserve">national, </w:t>
      </w:r>
      <w:r w:rsidR="00106B5F" w:rsidRPr="00927722">
        <w:rPr>
          <w:b w:val="0"/>
          <w:bCs/>
        </w:rPr>
        <w:t>2017</w:t>
      </w:r>
      <w:r w:rsidR="00741D2D" w:rsidRPr="00927722">
        <w:rPr>
          <w:b w:val="0"/>
          <w:bCs/>
        </w:rPr>
        <w:t>–</w:t>
      </w:r>
      <w:r w:rsidR="00106B5F" w:rsidRPr="00FE4DB7">
        <w:rPr>
          <w:b w:val="0"/>
          <w:bCs/>
        </w:rPr>
        <w:t>20</w:t>
      </w:r>
      <w:r w:rsidR="007354E1" w:rsidRPr="00FE4DB7">
        <w:rPr>
          <w:b w:val="0"/>
          <w:bCs/>
        </w:rPr>
        <w:t>2</w:t>
      </w:r>
      <w:r w:rsidR="00256775">
        <w:rPr>
          <w:b w:val="0"/>
          <w:bCs/>
        </w:rPr>
        <w:t>2</w:t>
      </w:r>
      <w:r w:rsidR="00827858" w:rsidRPr="00927722">
        <w:rPr>
          <w:b w:val="0"/>
          <w:bCs/>
          <w:noProof/>
          <w:color w:val="FFFFFF" w:themeColor="background1"/>
        </w:rPr>
        <w:drawing>
          <wp:inline distT="0" distB="0" distL="0" distR="0" wp14:anchorId="55DB3B0B" wp14:editId="3C0C5CC4">
            <wp:extent cx="6119495" cy="3239770"/>
            <wp:effectExtent l="0" t="0" r="0" b="0"/>
            <wp:docPr id="46" name="Chart 46" descr="Figure 25: Multidrug-resistant Shigella species, number reported to CARAlert by month, national,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F52032">
        <w:rPr>
          <w:b w:val="0"/>
          <w:bCs/>
        </w:rPr>
        <w:br w:type="page"/>
      </w:r>
    </w:p>
    <w:p w14:paraId="2B383334" w14:textId="21A90A7B" w:rsidR="007354E1" w:rsidRDefault="007354E1" w:rsidP="007354E1">
      <w:pPr>
        <w:pStyle w:val="Heading4"/>
      </w:pPr>
      <w:r w:rsidRPr="0072102E">
        <w:lastRenderedPageBreak/>
        <w:t>State and territory</w:t>
      </w:r>
      <w:r w:rsidR="00801F54">
        <w:t xml:space="preserve"> data</w:t>
      </w:r>
    </w:p>
    <w:p w14:paraId="26111ED8" w14:textId="625D78E6" w:rsidR="003A71AC" w:rsidRDefault="009D0092" w:rsidP="00910402">
      <w:pPr>
        <w:pStyle w:val="FigureTitle"/>
      </w:pPr>
      <w:r w:rsidRPr="00ED0341">
        <w:t xml:space="preserve">Figure </w:t>
      </w:r>
      <w:r w:rsidR="00436B6B" w:rsidRPr="00ED0341">
        <w:t>2</w:t>
      </w:r>
      <w:r w:rsidR="00E20F01">
        <w:t>6</w:t>
      </w:r>
      <w:r w:rsidR="00E60C52" w:rsidRPr="00ED0341">
        <w:t>:</w:t>
      </w:r>
      <w:r w:rsidR="007354E1" w:rsidRPr="00ED0341">
        <w:t xml:space="preserve"> </w:t>
      </w:r>
      <w:r w:rsidR="00E60C52" w:rsidRPr="00ED0341">
        <w:rPr>
          <w:b w:val="0"/>
          <w:bCs/>
        </w:rPr>
        <w:t xml:space="preserve">Multidrug-resistant </w:t>
      </w:r>
      <w:r w:rsidR="00E60C52" w:rsidRPr="00ED0341">
        <w:rPr>
          <w:b w:val="0"/>
          <w:bCs/>
          <w:i/>
          <w:iCs/>
        </w:rPr>
        <w:t>Shigella</w:t>
      </w:r>
      <w:r w:rsidR="00E60C52" w:rsidRPr="00ED0341">
        <w:rPr>
          <w:b w:val="0"/>
          <w:bCs/>
        </w:rPr>
        <w:t xml:space="preserve"> species, number reported</w:t>
      </w:r>
      <w:r w:rsidR="00E961B6" w:rsidRPr="00ED0341">
        <w:rPr>
          <w:b w:val="0"/>
          <w:bCs/>
        </w:rPr>
        <w:t xml:space="preserve"> to CARAlert </w:t>
      </w:r>
      <w:r w:rsidR="00E60C52" w:rsidRPr="00ED0341">
        <w:rPr>
          <w:b w:val="0"/>
          <w:bCs/>
        </w:rPr>
        <w:t xml:space="preserve">by state and territory, </w:t>
      </w:r>
      <w:r w:rsidR="001D0D25" w:rsidRPr="00ED0341">
        <w:rPr>
          <w:b w:val="0"/>
          <w:bCs/>
        </w:rPr>
        <w:t>2017–</w:t>
      </w:r>
      <w:r w:rsidR="00947C8A" w:rsidRPr="00B02596">
        <w:rPr>
          <w:b w:val="0"/>
          <w:bCs/>
        </w:rPr>
        <w:t>20</w:t>
      </w:r>
      <w:r w:rsidR="007354E1" w:rsidRPr="00B02596">
        <w:rPr>
          <w:b w:val="0"/>
          <w:bCs/>
        </w:rPr>
        <w:t>2</w:t>
      </w:r>
      <w:r w:rsidR="00256775">
        <w:rPr>
          <w:b w:val="0"/>
          <w:bCs/>
        </w:rPr>
        <w:t>2</w:t>
      </w:r>
      <w:r w:rsidR="00827858" w:rsidRPr="00ED0341">
        <w:rPr>
          <w:noProof/>
        </w:rPr>
        <w:drawing>
          <wp:inline distT="0" distB="0" distL="0" distR="0" wp14:anchorId="36F3E8B8" wp14:editId="501545BA">
            <wp:extent cx="6119495" cy="3240000"/>
            <wp:effectExtent l="0" t="0" r="0" b="0"/>
            <wp:docPr id="10" name="Chart 10" descr="Figure 26: Multidrug-resistant Shigella species, number reported to CARAlert by state and territory, 2017–2022">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9D90CD9" w14:textId="77777777" w:rsidR="00910402" w:rsidRDefault="00910402">
      <w:pPr>
        <w:spacing w:after="80"/>
      </w:pPr>
    </w:p>
    <w:p w14:paraId="16884B74" w14:textId="63FB9DF1" w:rsidR="007C61C5" w:rsidRDefault="00781D8D" w:rsidP="007354E1">
      <w:pPr>
        <w:pStyle w:val="FigureTitle"/>
      </w:pPr>
      <w:r w:rsidRPr="004E25B2">
        <w:t>Table 7:</w:t>
      </w:r>
      <w:r w:rsidR="007354E1">
        <w:t xml:space="preserve"> </w:t>
      </w:r>
      <w:r w:rsidRPr="00910402">
        <w:rPr>
          <w:b w:val="0"/>
          <w:bCs/>
        </w:rPr>
        <w:t xml:space="preserve">Multidrug-resistant </w:t>
      </w:r>
      <w:r w:rsidRPr="00910402">
        <w:rPr>
          <w:b w:val="0"/>
          <w:bCs/>
          <w:i/>
          <w:iCs/>
        </w:rPr>
        <w:t>Shigella</w:t>
      </w:r>
      <w:r w:rsidRPr="00910402">
        <w:rPr>
          <w:b w:val="0"/>
          <w:bCs/>
        </w:rPr>
        <w:t xml:space="preserve"> species, number reported</w:t>
      </w:r>
      <w:r w:rsidR="00E961B6" w:rsidRPr="00E961B6">
        <w:rPr>
          <w:b w:val="0"/>
          <w:bCs/>
        </w:rPr>
        <w:t xml:space="preserve"> to CARAlert </w:t>
      </w:r>
      <w:r w:rsidRPr="00910402">
        <w:rPr>
          <w:b w:val="0"/>
          <w:bCs/>
        </w:rPr>
        <w:t>by setting, state and territory</w:t>
      </w:r>
      <w:r w:rsidRPr="00C0163D">
        <w:rPr>
          <w:b w:val="0"/>
          <w:bCs/>
        </w:rPr>
        <w:t>, 20</w:t>
      </w:r>
      <w:r w:rsidR="007354E1" w:rsidRPr="00C0163D">
        <w:rPr>
          <w:b w:val="0"/>
          <w:bCs/>
        </w:rPr>
        <w:t>2</w:t>
      </w:r>
      <w:r w:rsidR="00256775">
        <w:rPr>
          <w:b w:val="0"/>
          <w:bCs/>
        </w:rPr>
        <w:t>2</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7C61C5" w:rsidRPr="00842F87" w14:paraId="2E702158" w14:textId="77777777" w:rsidTr="00FF1ADE">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05C36BC6" w14:textId="77777777" w:rsidR="007C61C5" w:rsidRDefault="007C61C5" w:rsidP="00FF1ADE">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350A3B1C" w14:textId="77777777" w:rsidR="007C61C5" w:rsidRPr="00842F87" w:rsidRDefault="007C61C5" w:rsidP="00FF1ADE">
            <w:pPr>
              <w:pStyle w:val="Normal-beforebullets"/>
              <w:rPr>
                <w:rFonts w:asciiTheme="minorHAnsi" w:hAnsiTheme="minorHAnsi" w:cstheme="minorHAnsi"/>
                <w:b w:val="0"/>
                <w:szCs w:val="18"/>
              </w:rPr>
            </w:pPr>
            <w:r w:rsidRPr="00842F87">
              <w:rPr>
                <w:rFonts w:asciiTheme="minorHAnsi" w:hAnsiTheme="minorHAnsi" w:cstheme="minorHAnsi"/>
                <w:szCs w:val="18"/>
              </w:rPr>
              <w:t>State or territory</w:t>
            </w:r>
          </w:p>
        </w:tc>
        <w:tc>
          <w:tcPr>
            <w:tcW w:w="472" w:type="pct"/>
            <w:tcBorders>
              <w:top w:val="single" w:sz="4" w:space="0" w:color="auto"/>
              <w:bottom w:val="nil"/>
            </w:tcBorders>
            <w:shd w:val="clear" w:color="auto" w:fill="DAEEF3" w:themeFill="accent5" w:themeFillTint="33"/>
            <w:vAlign w:val="center"/>
          </w:tcPr>
          <w:p w14:paraId="648A7324" w14:textId="77777777" w:rsidR="007C61C5" w:rsidRPr="00842F87" w:rsidRDefault="007C61C5" w:rsidP="00FF1ADE">
            <w:pPr>
              <w:pStyle w:val="Normal-beforebullets"/>
              <w:rPr>
                <w:rFonts w:asciiTheme="minorHAnsi" w:hAnsiTheme="minorHAnsi" w:cstheme="minorHAnsi"/>
                <w:b w:val="0"/>
                <w:szCs w:val="18"/>
              </w:rPr>
            </w:pPr>
          </w:p>
        </w:tc>
      </w:tr>
      <w:tr w:rsidR="007C61C5" w:rsidRPr="00842F87" w14:paraId="09E93F3A" w14:textId="77777777" w:rsidTr="00FF1ADE">
        <w:trPr>
          <w:trHeight w:hRule="exact" w:val="340"/>
        </w:trPr>
        <w:tc>
          <w:tcPr>
            <w:tcW w:w="936" w:type="pct"/>
            <w:tcBorders>
              <w:top w:val="nil"/>
              <w:bottom w:val="single" w:sz="4" w:space="0" w:color="auto"/>
            </w:tcBorders>
            <w:shd w:val="clear" w:color="auto" w:fill="DAEEF3" w:themeFill="accent5" w:themeFillTint="33"/>
            <w:vAlign w:val="center"/>
          </w:tcPr>
          <w:p w14:paraId="1EBBEAB6" w14:textId="77777777" w:rsidR="007C61C5" w:rsidRPr="00DD2BB0" w:rsidRDefault="007C61C5" w:rsidP="00FF1ADE">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2A28155F" w14:textId="77777777" w:rsidR="007C61C5" w:rsidRPr="00DD2BB0" w:rsidRDefault="007C61C5" w:rsidP="00FF1ADE">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5EC89B67" w14:textId="77777777" w:rsidR="007C61C5" w:rsidRPr="00DD2BB0" w:rsidRDefault="007C61C5" w:rsidP="00FF1ADE">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50FE999B" w14:textId="77777777" w:rsidR="007C61C5" w:rsidRPr="00842F87" w:rsidRDefault="007C61C5" w:rsidP="00FF1ADE">
            <w:pPr>
              <w:pStyle w:val="Normal-beforebullets"/>
              <w:jc w:val="center"/>
              <w:rPr>
                <w:rFonts w:asciiTheme="minorHAnsi" w:hAnsiTheme="minorHAnsi" w:cstheme="minorHAnsi"/>
                <w:b/>
                <w:szCs w:val="18"/>
              </w:rPr>
            </w:pPr>
            <w:r w:rsidRPr="00842F87">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5257AB52" w14:textId="77777777" w:rsidR="007C61C5" w:rsidRPr="00842F87" w:rsidRDefault="007C61C5" w:rsidP="00FF1ADE">
            <w:pPr>
              <w:pStyle w:val="Normal-beforebullets"/>
              <w:jc w:val="center"/>
              <w:rPr>
                <w:rFonts w:asciiTheme="minorHAnsi" w:hAnsiTheme="minorHAnsi" w:cstheme="minorHAnsi"/>
                <w:b/>
                <w:szCs w:val="18"/>
              </w:rPr>
            </w:pPr>
            <w:r w:rsidRPr="00842F87">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085444BB" w14:textId="77777777" w:rsidR="007C61C5" w:rsidRPr="00842F87" w:rsidRDefault="007C61C5" w:rsidP="00FF1ADE">
            <w:pPr>
              <w:pStyle w:val="Normal-beforebullets"/>
              <w:jc w:val="center"/>
              <w:rPr>
                <w:rFonts w:asciiTheme="minorHAnsi" w:hAnsiTheme="minorHAnsi" w:cstheme="minorHAnsi"/>
                <w:b/>
                <w:szCs w:val="18"/>
              </w:rPr>
            </w:pPr>
            <w:r w:rsidRPr="00842F87">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23DD688B" w14:textId="77777777" w:rsidR="007C61C5" w:rsidRPr="00842F87" w:rsidRDefault="007C61C5" w:rsidP="00FF1ADE">
            <w:pPr>
              <w:pStyle w:val="Normal-beforebullets"/>
              <w:jc w:val="center"/>
              <w:rPr>
                <w:rFonts w:asciiTheme="minorHAnsi" w:hAnsiTheme="minorHAnsi" w:cstheme="minorHAnsi"/>
                <w:b/>
                <w:szCs w:val="18"/>
              </w:rPr>
            </w:pPr>
            <w:r w:rsidRPr="00842F87">
              <w:rPr>
                <w:rFonts w:asciiTheme="minorHAnsi" w:hAnsiTheme="minorHAnsi" w:cstheme="minorHAnsi"/>
                <w:b/>
                <w:szCs w:val="18"/>
              </w:rPr>
              <w:t>Tas</w:t>
            </w:r>
          </w:p>
        </w:tc>
        <w:tc>
          <w:tcPr>
            <w:tcW w:w="441" w:type="pct"/>
            <w:tcBorders>
              <w:top w:val="single" w:sz="4" w:space="0" w:color="auto"/>
              <w:bottom w:val="single" w:sz="4" w:space="0" w:color="auto"/>
            </w:tcBorders>
            <w:shd w:val="clear" w:color="auto" w:fill="DAEEF3" w:themeFill="accent5" w:themeFillTint="33"/>
            <w:vAlign w:val="center"/>
          </w:tcPr>
          <w:p w14:paraId="00004F3A" w14:textId="77777777" w:rsidR="007C61C5" w:rsidRPr="00842F87" w:rsidRDefault="007C61C5" w:rsidP="00FF1ADE">
            <w:pPr>
              <w:pStyle w:val="Normal-beforebullets"/>
              <w:jc w:val="center"/>
              <w:rPr>
                <w:rFonts w:asciiTheme="minorHAnsi" w:hAnsiTheme="minorHAnsi" w:cstheme="minorHAnsi"/>
                <w:b/>
                <w:szCs w:val="18"/>
              </w:rPr>
            </w:pPr>
            <w:r w:rsidRPr="00842F87">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26EC166D" w14:textId="77777777" w:rsidR="007C61C5" w:rsidRPr="00842F87" w:rsidRDefault="007C61C5" w:rsidP="00FF1ADE">
            <w:pPr>
              <w:pStyle w:val="Normal-beforebullets"/>
              <w:jc w:val="center"/>
              <w:rPr>
                <w:rFonts w:asciiTheme="minorHAnsi" w:hAnsiTheme="minorHAnsi" w:cstheme="minorHAnsi"/>
                <w:b/>
                <w:szCs w:val="18"/>
              </w:rPr>
            </w:pPr>
            <w:r w:rsidRPr="00842F87">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4A250979" w14:textId="77777777" w:rsidR="007C61C5" w:rsidRPr="00842F87" w:rsidRDefault="007C61C5" w:rsidP="00FF1ADE">
            <w:pPr>
              <w:pStyle w:val="Normal-beforebullets"/>
              <w:jc w:val="center"/>
              <w:rPr>
                <w:rFonts w:asciiTheme="minorHAnsi" w:hAnsiTheme="minorHAnsi" w:cstheme="minorHAnsi"/>
                <w:b/>
                <w:szCs w:val="18"/>
              </w:rPr>
            </w:pPr>
            <w:r w:rsidRPr="00842F87">
              <w:rPr>
                <w:rFonts w:asciiTheme="minorHAnsi" w:hAnsiTheme="minorHAnsi" w:cstheme="minorHAnsi"/>
                <w:b/>
                <w:szCs w:val="18"/>
              </w:rPr>
              <w:t>Total</w:t>
            </w:r>
          </w:p>
        </w:tc>
      </w:tr>
      <w:tr w:rsidR="004E25B2" w:rsidRPr="00842F87" w14:paraId="57C829A1" w14:textId="77777777" w:rsidTr="004E25B2">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542B467F" w14:textId="77777777" w:rsidR="004E25B2" w:rsidRPr="007C61C5" w:rsidRDefault="004E25B2" w:rsidP="004E25B2">
            <w:pPr>
              <w:spacing w:after="0"/>
              <w:contextualSpacing/>
              <w:rPr>
                <w:rFonts w:cstheme="minorHAnsi"/>
                <w:b/>
                <w:color w:val="000000"/>
                <w:szCs w:val="18"/>
              </w:rPr>
            </w:pPr>
            <w:r w:rsidRPr="007C61C5">
              <w:rPr>
                <w:rFonts w:cstheme="minorHAnsi"/>
                <w:b/>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1B3C5958" w14:textId="1FD7DDEA"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32</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753C4B53" w14:textId="56594725"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37</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25229E7F" w14:textId="5D9AE58C"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20</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3C2744FB" w14:textId="31B22907"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2</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498E18AA" w14:textId="2059E3F8"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5</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6B551689" w14:textId="06E14C8E"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1</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3A4E6B5F" w14:textId="717C148D"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1</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6D7A0109" w14:textId="26E9ABBF"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1</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7C86BB30" w14:textId="42B3CA34" w:rsidR="004E25B2" w:rsidRPr="004E25B2" w:rsidRDefault="004E25B2" w:rsidP="004E25B2">
            <w:pPr>
              <w:spacing w:after="0"/>
              <w:contextualSpacing/>
              <w:jc w:val="center"/>
              <w:rPr>
                <w:rFonts w:cs="Arial"/>
                <w:b/>
                <w:bCs/>
                <w:color w:val="auto"/>
                <w:szCs w:val="18"/>
              </w:rPr>
            </w:pPr>
            <w:r w:rsidRPr="004E25B2">
              <w:rPr>
                <w:rFonts w:cs="Arial"/>
                <w:b/>
                <w:bCs/>
                <w:color w:val="auto"/>
                <w:szCs w:val="18"/>
              </w:rPr>
              <w:t>99</w:t>
            </w:r>
          </w:p>
        </w:tc>
      </w:tr>
      <w:tr w:rsidR="004E25B2" w:rsidRPr="00842F87" w14:paraId="442D3E56" w14:textId="77777777" w:rsidTr="004E25B2">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34F1F5CF" w14:textId="77777777" w:rsidR="004E25B2" w:rsidRPr="00781D8D" w:rsidRDefault="004E25B2" w:rsidP="004E25B2">
            <w:pPr>
              <w:spacing w:after="0"/>
              <w:contextualSpacing/>
              <w:rPr>
                <w:rFonts w:asciiTheme="minorHAnsi" w:hAnsiTheme="minorHAnsi" w:cstheme="minorHAnsi"/>
                <w:color w:val="000000"/>
                <w:szCs w:val="18"/>
              </w:rPr>
            </w:pPr>
            <w:r w:rsidRPr="00781D8D">
              <w:rPr>
                <w:rFonts w:asciiTheme="minorHAnsi" w:hAnsiTheme="minorHAnsi" w:cstheme="minorHAnsi"/>
                <w:szCs w:val="18"/>
              </w:rPr>
              <w:t>Public hospital</w:t>
            </w:r>
            <w:r>
              <w:rPr>
                <w:rFonts w:asciiTheme="minorHAnsi" w:hAnsiTheme="minorHAnsi" w:cstheme="minorHAnsi"/>
                <w:szCs w:val="18"/>
              </w:rPr>
              <w:t>s</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16FC464" w14:textId="68AD54D9" w:rsidR="004E25B2" w:rsidRPr="004E25B2" w:rsidRDefault="004E25B2" w:rsidP="004E25B2">
            <w:pPr>
              <w:spacing w:after="0"/>
              <w:contextualSpacing/>
              <w:jc w:val="center"/>
              <w:rPr>
                <w:rFonts w:cs="Arial"/>
                <w:color w:val="auto"/>
                <w:szCs w:val="18"/>
              </w:rPr>
            </w:pPr>
            <w:r w:rsidRPr="004E25B2">
              <w:rPr>
                <w:rFonts w:cs="Arial"/>
                <w:color w:val="auto"/>
                <w:szCs w:val="18"/>
              </w:rPr>
              <w:t>8</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7CE0106" w14:textId="0B40402F" w:rsidR="004E25B2" w:rsidRPr="004E25B2" w:rsidRDefault="004E25B2" w:rsidP="004E25B2">
            <w:pPr>
              <w:spacing w:after="0"/>
              <w:contextualSpacing/>
              <w:jc w:val="center"/>
              <w:rPr>
                <w:rFonts w:cs="Arial"/>
                <w:color w:val="auto"/>
                <w:szCs w:val="18"/>
              </w:rPr>
            </w:pPr>
            <w:r w:rsidRPr="004E25B2">
              <w:rPr>
                <w:rFonts w:cs="Arial"/>
                <w:color w:val="auto"/>
                <w:szCs w:val="18"/>
              </w:rPr>
              <w:t>9</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50A3512" w14:textId="64879524" w:rsidR="004E25B2" w:rsidRPr="004E25B2" w:rsidRDefault="004E25B2" w:rsidP="004E25B2">
            <w:pPr>
              <w:spacing w:after="0"/>
              <w:contextualSpacing/>
              <w:jc w:val="center"/>
              <w:rPr>
                <w:rFonts w:cs="Arial"/>
                <w:color w:val="auto"/>
                <w:szCs w:val="18"/>
              </w:rPr>
            </w:pPr>
            <w:r w:rsidRPr="004E25B2">
              <w:rPr>
                <w:rFonts w:cs="Arial"/>
                <w:color w:val="auto"/>
                <w:szCs w:val="18"/>
              </w:rPr>
              <w:t>3</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3A2D0F9" w14:textId="5D7E723C" w:rsidR="004E25B2" w:rsidRPr="004E25B2" w:rsidRDefault="004E25B2" w:rsidP="004E25B2">
            <w:pPr>
              <w:spacing w:after="0"/>
              <w:contextualSpacing/>
              <w:jc w:val="center"/>
              <w:rPr>
                <w:rFonts w:cs="Arial"/>
                <w:color w:val="auto"/>
                <w:szCs w:val="18"/>
              </w:rPr>
            </w:pPr>
            <w:r w:rsidRPr="004E25B2">
              <w:rPr>
                <w:rFonts w:cs="Arial"/>
                <w:color w:val="auto"/>
                <w:szCs w:val="18"/>
              </w:rPr>
              <w:t>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837CDB3" w14:textId="0044BDD5" w:rsidR="004E25B2" w:rsidRPr="004E25B2" w:rsidRDefault="004E25B2" w:rsidP="004E25B2">
            <w:pPr>
              <w:spacing w:after="0"/>
              <w:contextualSpacing/>
              <w:jc w:val="center"/>
              <w:rPr>
                <w:rFonts w:cs="Arial"/>
                <w:color w:val="auto"/>
                <w:szCs w:val="18"/>
              </w:rPr>
            </w:pPr>
            <w:r w:rsidRPr="004E25B2">
              <w:rPr>
                <w:rFonts w:cs="Arial"/>
                <w:color w:val="auto"/>
                <w:szCs w:val="18"/>
              </w:rPr>
              <w:t>4</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FDB45CA" w14:textId="100B28BF"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A11104D" w14:textId="4ADD687B"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2BAB4379" w14:textId="6ECCE1DC"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64484934" w14:textId="6AF65C2B" w:rsidR="004E25B2" w:rsidRPr="004E25B2" w:rsidRDefault="004E25B2" w:rsidP="004E25B2">
            <w:pPr>
              <w:spacing w:after="0"/>
              <w:contextualSpacing/>
              <w:jc w:val="center"/>
              <w:rPr>
                <w:rFonts w:cs="Arial"/>
                <w:color w:val="auto"/>
                <w:szCs w:val="18"/>
              </w:rPr>
            </w:pPr>
            <w:r w:rsidRPr="004E25B2">
              <w:rPr>
                <w:rFonts w:cs="Arial"/>
                <w:color w:val="auto"/>
                <w:szCs w:val="18"/>
              </w:rPr>
              <w:t>26</w:t>
            </w:r>
          </w:p>
        </w:tc>
      </w:tr>
      <w:tr w:rsidR="004E25B2" w:rsidRPr="00842F87" w14:paraId="7497D38C" w14:textId="77777777" w:rsidTr="004E25B2">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16BD390B" w14:textId="77777777" w:rsidR="004E25B2" w:rsidRPr="00781D8D" w:rsidRDefault="004E25B2" w:rsidP="004E25B2">
            <w:pPr>
              <w:spacing w:after="0"/>
              <w:contextualSpacing/>
              <w:rPr>
                <w:rFonts w:asciiTheme="minorHAnsi" w:hAnsiTheme="minorHAnsi" w:cstheme="minorHAnsi"/>
                <w:color w:val="000000"/>
                <w:szCs w:val="18"/>
              </w:rPr>
            </w:pPr>
            <w:r w:rsidRPr="00781D8D">
              <w:rPr>
                <w:rFonts w:asciiTheme="minorHAnsi" w:hAnsiTheme="minorHAnsi" w:cstheme="minorHAnsi"/>
                <w:szCs w:val="18"/>
              </w:rPr>
              <w:t>Private hospital</w:t>
            </w:r>
            <w:r>
              <w:rPr>
                <w:rFonts w:asciiTheme="minorHAnsi" w:hAnsiTheme="minorHAnsi" w:cstheme="minorHAnsi"/>
                <w:szCs w:val="18"/>
              </w:rPr>
              <w:t>s</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4421FA1" w14:textId="543A6689"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27C44C04" w14:textId="44FA9806" w:rsidR="004E25B2" w:rsidRPr="004E25B2" w:rsidRDefault="004E25B2" w:rsidP="004E25B2">
            <w:pPr>
              <w:spacing w:after="0"/>
              <w:contextualSpacing/>
              <w:jc w:val="center"/>
              <w:rPr>
                <w:rFonts w:cs="Arial"/>
                <w:color w:val="auto"/>
                <w:szCs w:val="18"/>
              </w:rPr>
            </w:pPr>
            <w:r w:rsidRPr="004E25B2">
              <w:rPr>
                <w:rFonts w:cs="Arial"/>
                <w:color w:val="auto"/>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0A4F7EA" w14:textId="0C158E89"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3C7AA45" w14:textId="3EB2C3CA"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DDBDFDF" w14:textId="12E50C49"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72860CD" w14:textId="5A4B98AF"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3167CCD" w14:textId="64B55085"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50BEA6A1" w14:textId="733C7B02"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3D0B4661" w14:textId="4EC6A923" w:rsidR="004E25B2" w:rsidRPr="004E25B2" w:rsidRDefault="004E25B2" w:rsidP="004E25B2">
            <w:pPr>
              <w:spacing w:after="0"/>
              <w:contextualSpacing/>
              <w:jc w:val="center"/>
              <w:rPr>
                <w:rFonts w:cs="Arial"/>
                <w:color w:val="auto"/>
                <w:szCs w:val="18"/>
              </w:rPr>
            </w:pPr>
            <w:r w:rsidRPr="004E25B2">
              <w:rPr>
                <w:rFonts w:cs="Arial"/>
                <w:color w:val="auto"/>
                <w:szCs w:val="18"/>
              </w:rPr>
              <w:t>1</w:t>
            </w:r>
          </w:p>
        </w:tc>
      </w:tr>
      <w:tr w:rsidR="00781D8D" w:rsidRPr="00842F87" w14:paraId="0A1C88C5" w14:textId="77777777" w:rsidTr="004E25B2">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7F9B99AB" w14:textId="77777777" w:rsidR="00781D8D" w:rsidRPr="00781D8D" w:rsidRDefault="00781D8D" w:rsidP="00781D8D">
            <w:pPr>
              <w:spacing w:after="0"/>
              <w:contextualSpacing/>
              <w:rPr>
                <w:rFonts w:asciiTheme="minorHAnsi" w:hAnsiTheme="minorHAnsi" w:cstheme="minorHAnsi"/>
                <w:color w:val="000000"/>
                <w:szCs w:val="18"/>
              </w:rPr>
            </w:pPr>
            <w:r w:rsidRPr="00781D8D">
              <w:rPr>
                <w:rFonts w:asciiTheme="minorHAnsi" w:hAnsiTheme="minorHAnsi" w:cstheme="minorHAnsi"/>
                <w:szCs w:val="18"/>
              </w:rPr>
              <w:t>Aged care home</w:t>
            </w:r>
            <w:r w:rsidR="00AB2512">
              <w:rPr>
                <w:rFonts w:asciiTheme="minorHAnsi" w:hAnsiTheme="minorHAnsi" w:cstheme="minorHAnsi"/>
                <w:szCs w:val="18"/>
              </w:rPr>
              <w:t>s</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0F63200C"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68D127A0"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AEA18F7"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1CC8E87"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F849FDE"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DF5E4C8"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D56C464"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64B9145B"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2B4ED3B5" w14:textId="77777777" w:rsidR="00781D8D" w:rsidRPr="004E25B2" w:rsidRDefault="00781D8D" w:rsidP="004E25B2">
            <w:pPr>
              <w:spacing w:after="0"/>
              <w:contextualSpacing/>
              <w:jc w:val="center"/>
              <w:rPr>
                <w:rFonts w:cs="Arial"/>
                <w:color w:val="auto"/>
                <w:szCs w:val="18"/>
              </w:rPr>
            </w:pPr>
            <w:r w:rsidRPr="004E25B2">
              <w:rPr>
                <w:rFonts w:cs="Arial"/>
                <w:color w:val="auto"/>
                <w:szCs w:val="18"/>
              </w:rPr>
              <w:t>0</w:t>
            </w:r>
          </w:p>
        </w:tc>
      </w:tr>
      <w:tr w:rsidR="004E25B2" w:rsidRPr="00842F87" w14:paraId="29F54E6E" w14:textId="77777777" w:rsidTr="004E25B2">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03B7A205" w14:textId="77777777" w:rsidR="004E25B2" w:rsidRPr="00781D8D" w:rsidRDefault="004E25B2" w:rsidP="004E25B2">
            <w:pPr>
              <w:spacing w:after="0"/>
              <w:contextualSpacing/>
              <w:rPr>
                <w:rFonts w:asciiTheme="minorHAnsi" w:hAnsiTheme="minorHAnsi" w:cstheme="minorHAnsi"/>
                <w:color w:val="000000"/>
                <w:szCs w:val="18"/>
              </w:rPr>
            </w:pPr>
            <w:r w:rsidRPr="00781D8D">
              <w:rPr>
                <w:rFonts w:asciiTheme="minorHAnsi" w:hAnsiTheme="minorHAnsi" w:cstheme="minorHAnsi"/>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36CF52FD" w14:textId="4D2CFD1E" w:rsidR="004E25B2" w:rsidRPr="004E25B2" w:rsidRDefault="004E25B2" w:rsidP="004E25B2">
            <w:pPr>
              <w:spacing w:after="0"/>
              <w:contextualSpacing/>
              <w:jc w:val="center"/>
              <w:rPr>
                <w:rFonts w:cs="Arial"/>
                <w:color w:val="auto"/>
                <w:szCs w:val="18"/>
              </w:rPr>
            </w:pPr>
            <w:r w:rsidRPr="004E25B2">
              <w:rPr>
                <w:rFonts w:cs="Arial"/>
                <w:color w:val="auto"/>
                <w:szCs w:val="18"/>
              </w:rPr>
              <w:t>24</w:t>
            </w:r>
          </w:p>
        </w:tc>
        <w:tc>
          <w:tcPr>
            <w:tcW w:w="451" w:type="pct"/>
            <w:tcBorders>
              <w:top w:val="single" w:sz="2" w:space="0" w:color="BFBFBF" w:themeColor="background1" w:themeShade="BF"/>
              <w:bottom w:val="single" w:sz="2" w:space="0" w:color="BFBFBF" w:themeColor="background1" w:themeShade="BF"/>
            </w:tcBorders>
            <w:vAlign w:val="center"/>
          </w:tcPr>
          <w:p w14:paraId="4AAF7E17" w14:textId="16EC5276" w:rsidR="004E25B2" w:rsidRPr="004E25B2" w:rsidRDefault="004E25B2" w:rsidP="004E25B2">
            <w:pPr>
              <w:spacing w:after="0"/>
              <w:contextualSpacing/>
              <w:jc w:val="center"/>
              <w:rPr>
                <w:rFonts w:cs="Arial"/>
                <w:color w:val="auto"/>
                <w:szCs w:val="18"/>
              </w:rPr>
            </w:pPr>
            <w:r w:rsidRPr="004E25B2">
              <w:rPr>
                <w:rFonts w:cs="Arial"/>
                <w:color w:val="auto"/>
                <w:szCs w:val="18"/>
              </w:rPr>
              <w:t>14</w:t>
            </w:r>
          </w:p>
        </w:tc>
        <w:tc>
          <w:tcPr>
            <w:tcW w:w="447" w:type="pct"/>
            <w:tcBorders>
              <w:top w:val="single" w:sz="2" w:space="0" w:color="BFBFBF" w:themeColor="background1" w:themeShade="BF"/>
              <w:bottom w:val="single" w:sz="2" w:space="0" w:color="BFBFBF" w:themeColor="background1" w:themeShade="BF"/>
            </w:tcBorders>
            <w:vAlign w:val="center"/>
          </w:tcPr>
          <w:p w14:paraId="49850B73" w14:textId="216C339D" w:rsidR="004E25B2" w:rsidRPr="004E25B2" w:rsidRDefault="004E25B2" w:rsidP="004E25B2">
            <w:pPr>
              <w:spacing w:after="0"/>
              <w:contextualSpacing/>
              <w:jc w:val="center"/>
              <w:rPr>
                <w:rFonts w:cs="Arial"/>
                <w:color w:val="auto"/>
                <w:szCs w:val="18"/>
              </w:rPr>
            </w:pPr>
            <w:r w:rsidRPr="004E25B2">
              <w:rPr>
                <w:rFonts w:cs="Arial"/>
                <w:color w:val="auto"/>
                <w:szCs w:val="18"/>
              </w:rPr>
              <w:t>17</w:t>
            </w:r>
          </w:p>
        </w:tc>
        <w:tc>
          <w:tcPr>
            <w:tcW w:w="447" w:type="pct"/>
            <w:tcBorders>
              <w:top w:val="single" w:sz="2" w:space="0" w:color="BFBFBF" w:themeColor="background1" w:themeShade="BF"/>
              <w:bottom w:val="single" w:sz="2" w:space="0" w:color="BFBFBF" w:themeColor="background1" w:themeShade="BF"/>
            </w:tcBorders>
            <w:vAlign w:val="center"/>
          </w:tcPr>
          <w:p w14:paraId="1015257A" w14:textId="04F0C23A"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164B85FA" w14:textId="7A7D8F7F"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6A5F7453" w14:textId="475FC6FD" w:rsidR="004E25B2" w:rsidRPr="004E25B2" w:rsidRDefault="004E25B2" w:rsidP="004E25B2">
            <w:pPr>
              <w:spacing w:after="0"/>
              <w:contextualSpacing/>
              <w:jc w:val="center"/>
              <w:rPr>
                <w:rFonts w:cs="Arial"/>
                <w:color w:val="auto"/>
                <w:szCs w:val="18"/>
              </w:rPr>
            </w:pPr>
            <w:r w:rsidRPr="004E25B2">
              <w:rPr>
                <w:rFonts w:cs="Arial"/>
                <w:color w:val="auto"/>
                <w:szCs w:val="18"/>
              </w:rPr>
              <w:t>1</w:t>
            </w:r>
          </w:p>
        </w:tc>
        <w:tc>
          <w:tcPr>
            <w:tcW w:w="441" w:type="pct"/>
            <w:tcBorders>
              <w:top w:val="single" w:sz="2" w:space="0" w:color="BFBFBF" w:themeColor="background1" w:themeShade="BF"/>
              <w:bottom w:val="single" w:sz="2" w:space="0" w:color="BFBFBF" w:themeColor="background1" w:themeShade="BF"/>
            </w:tcBorders>
            <w:vAlign w:val="center"/>
          </w:tcPr>
          <w:p w14:paraId="6AFE904E" w14:textId="0117AB77"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73" w:type="pct"/>
            <w:tcBorders>
              <w:top w:val="single" w:sz="2" w:space="0" w:color="BFBFBF" w:themeColor="background1" w:themeShade="BF"/>
              <w:bottom w:val="single" w:sz="2" w:space="0" w:color="BFBFBF" w:themeColor="background1" w:themeShade="BF"/>
            </w:tcBorders>
            <w:vAlign w:val="center"/>
          </w:tcPr>
          <w:p w14:paraId="42F2FFB7" w14:textId="68BC2B7C" w:rsidR="004E25B2" w:rsidRPr="004E25B2" w:rsidRDefault="004E25B2" w:rsidP="004E25B2">
            <w:pPr>
              <w:spacing w:after="0"/>
              <w:contextualSpacing/>
              <w:jc w:val="center"/>
              <w:rPr>
                <w:rFonts w:cs="Arial"/>
                <w:color w:val="auto"/>
                <w:szCs w:val="18"/>
              </w:rPr>
            </w:pPr>
            <w:r w:rsidRPr="004E25B2">
              <w:rPr>
                <w:rFonts w:cs="Arial"/>
                <w:color w:val="auto"/>
                <w:szCs w:val="18"/>
              </w:rPr>
              <w:t>1</w:t>
            </w:r>
          </w:p>
        </w:tc>
        <w:tc>
          <w:tcPr>
            <w:tcW w:w="472" w:type="pct"/>
            <w:tcBorders>
              <w:top w:val="single" w:sz="2" w:space="0" w:color="BFBFBF" w:themeColor="background1" w:themeShade="BF"/>
              <w:bottom w:val="single" w:sz="2" w:space="0" w:color="BFBFBF" w:themeColor="background1" w:themeShade="BF"/>
            </w:tcBorders>
            <w:vAlign w:val="center"/>
          </w:tcPr>
          <w:p w14:paraId="7F48E139" w14:textId="5DA802E0" w:rsidR="004E25B2" w:rsidRPr="004E25B2" w:rsidRDefault="004E25B2" w:rsidP="004E25B2">
            <w:pPr>
              <w:spacing w:after="0"/>
              <w:contextualSpacing/>
              <w:jc w:val="center"/>
              <w:rPr>
                <w:rFonts w:cs="Arial"/>
                <w:color w:val="auto"/>
                <w:szCs w:val="18"/>
              </w:rPr>
            </w:pPr>
            <w:r w:rsidRPr="004E25B2">
              <w:rPr>
                <w:rFonts w:cs="Arial"/>
                <w:color w:val="auto"/>
                <w:szCs w:val="18"/>
              </w:rPr>
              <w:t>57</w:t>
            </w:r>
          </w:p>
        </w:tc>
      </w:tr>
      <w:tr w:rsidR="004E25B2" w:rsidRPr="00842F87" w14:paraId="26C757D9" w14:textId="77777777" w:rsidTr="004E25B2">
        <w:trPr>
          <w:trHeight w:val="227"/>
        </w:trPr>
        <w:tc>
          <w:tcPr>
            <w:tcW w:w="936" w:type="pct"/>
            <w:tcBorders>
              <w:top w:val="single" w:sz="2" w:space="0" w:color="BFBFBF" w:themeColor="background1" w:themeShade="BF"/>
              <w:bottom w:val="single" w:sz="4" w:space="0" w:color="auto"/>
            </w:tcBorders>
            <w:vAlign w:val="center"/>
          </w:tcPr>
          <w:p w14:paraId="42CE9C37" w14:textId="77777777" w:rsidR="004E25B2" w:rsidRPr="00781D8D" w:rsidRDefault="004E25B2" w:rsidP="004E25B2">
            <w:pPr>
              <w:spacing w:after="0"/>
              <w:contextualSpacing/>
              <w:rPr>
                <w:rFonts w:asciiTheme="minorHAnsi" w:hAnsiTheme="minorHAnsi" w:cstheme="minorHAnsi"/>
                <w:szCs w:val="18"/>
              </w:rPr>
            </w:pPr>
            <w:r w:rsidRPr="00781D8D">
              <w:rPr>
                <w:rFonts w:asciiTheme="minorHAnsi" w:hAnsiTheme="minorHAnsi" w:cstheme="minorHAnsi"/>
                <w:szCs w:val="18"/>
              </w:rPr>
              <w:t>Unknown</w:t>
            </w:r>
          </w:p>
        </w:tc>
        <w:tc>
          <w:tcPr>
            <w:tcW w:w="451" w:type="pct"/>
            <w:tcBorders>
              <w:top w:val="single" w:sz="2" w:space="0" w:color="BFBFBF" w:themeColor="background1" w:themeShade="BF"/>
              <w:bottom w:val="single" w:sz="4" w:space="0" w:color="auto"/>
            </w:tcBorders>
            <w:vAlign w:val="center"/>
          </w:tcPr>
          <w:p w14:paraId="0B4BC40C" w14:textId="7322B384"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51" w:type="pct"/>
            <w:tcBorders>
              <w:top w:val="single" w:sz="2" w:space="0" w:color="BFBFBF" w:themeColor="background1" w:themeShade="BF"/>
              <w:bottom w:val="single" w:sz="4" w:space="0" w:color="auto"/>
            </w:tcBorders>
            <w:vAlign w:val="center"/>
          </w:tcPr>
          <w:p w14:paraId="74ACC092" w14:textId="622E4497" w:rsidR="004E25B2" w:rsidRPr="004E25B2" w:rsidRDefault="004E25B2" w:rsidP="004E25B2">
            <w:pPr>
              <w:spacing w:after="0"/>
              <w:contextualSpacing/>
              <w:jc w:val="center"/>
              <w:rPr>
                <w:rFonts w:cs="Arial"/>
                <w:color w:val="auto"/>
                <w:szCs w:val="18"/>
              </w:rPr>
            </w:pPr>
            <w:r w:rsidRPr="004E25B2">
              <w:rPr>
                <w:rFonts w:cs="Arial"/>
                <w:color w:val="auto"/>
                <w:szCs w:val="18"/>
              </w:rPr>
              <w:t>13</w:t>
            </w:r>
          </w:p>
        </w:tc>
        <w:tc>
          <w:tcPr>
            <w:tcW w:w="447" w:type="pct"/>
            <w:tcBorders>
              <w:top w:val="single" w:sz="2" w:space="0" w:color="BFBFBF" w:themeColor="background1" w:themeShade="BF"/>
              <w:bottom w:val="single" w:sz="4" w:space="0" w:color="auto"/>
            </w:tcBorders>
            <w:vAlign w:val="center"/>
          </w:tcPr>
          <w:p w14:paraId="2264946E" w14:textId="3571D70D"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7" w:type="pct"/>
            <w:tcBorders>
              <w:top w:val="single" w:sz="2" w:space="0" w:color="BFBFBF" w:themeColor="background1" w:themeShade="BF"/>
              <w:bottom w:val="single" w:sz="4" w:space="0" w:color="auto"/>
            </w:tcBorders>
            <w:vAlign w:val="center"/>
          </w:tcPr>
          <w:p w14:paraId="079F0F50" w14:textId="0E4EA0D2"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C1B313F" w14:textId="33AF4AA1" w:rsidR="004E25B2" w:rsidRPr="004E25B2" w:rsidRDefault="004E25B2" w:rsidP="004E25B2">
            <w:pPr>
              <w:spacing w:after="0"/>
              <w:contextualSpacing/>
              <w:jc w:val="center"/>
              <w:rPr>
                <w:rFonts w:cs="Arial"/>
                <w:color w:val="auto"/>
                <w:szCs w:val="18"/>
              </w:rPr>
            </w:pPr>
            <w:r w:rsidRPr="004E25B2">
              <w:rPr>
                <w:rFonts w:cs="Arial"/>
                <w:color w:val="auto"/>
                <w:szCs w:val="18"/>
              </w:rPr>
              <w:t>1</w:t>
            </w:r>
          </w:p>
        </w:tc>
        <w:tc>
          <w:tcPr>
            <w:tcW w:w="441" w:type="pct"/>
            <w:tcBorders>
              <w:top w:val="single" w:sz="2" w:space="0" w:color="BFBFBF" w:themeColor="background1" w:themeShade="BF"/>
              <w:bottom w:val="single" w:sz="4" w:space="0" w:color="auto"/>
            </w:tcBorders>
            <w:vAlign w:val="center"/>
          </w:tcPr>
          <w:p w14:paraId="3A3D3F24" w14:textId="2937D091"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5AAC084A" w14:textId="59EDEEEB" w:rsidR="004E25B2" w:rsidRPr="004E25B2" w:rsidRDefault="004E25B2" w:rsidP="004E25B2">
            <w:pPr>
              <w:spacing w:after="0"/>
              <w:contextualSpacing/>
              <w:jc w:val="center"/>
              <w:rPr>
                <w:rFonts w:cs="Arial"/>
                <w:color w:val="auto"/>
                <w:szCs w:val="18"/>
              </w:rPr>
            </w:pPr>
            <w:r w:rsidRPr="004E25B2">
              <w:rPr>
                <w:rFonts w:cs="Arial"/>
                <w:color w:val="auto"/>
                <w:szCs w:val="18"/>
              </w:rPr>
              <w:t>1</w:t>
            </w:r>
          </w:p>
        </w:tc>
        <w:tc>
          <w:tcPr>
            <w:tcW w:w="473" w:type="pct"/>
            <w:tcBorders>
              <w:top w:val="single" w:sz="2" w:space="0" w:color="BFBFBF" w:themeColor="background1" w:themeShade="BF"/>
              <w:bottom w:val="single" w:sz="4" w:space="0" w:color="auto"/>
            </w:tcBorders>
            <w:vAlign w:val="center"/>
          </w:tcPr>
          <w:p w14:paraId="14C6F246" w14:textId="74F2F026" w:rsidR="004E25B2" w:rsidRPr="004E25B2" w:rsidRDefault="004E25B2" w:rsidP="004E25B2">
            <w:pPr>
              <w:spacing w:after="0"/>
              <w:contextualSpacing/>
              <w:jc w:val="center"/>
              <w:rPr>
                <w:rFonts w:cs="Arial"/>
                <w:color w:val="auto"/>
                <w:szCs w:val="18"/>
              </w:rPr>
            </w:pPr>
            <w:r w:rsidRPr="004E25B2">
              <w:rPr>
                <w:rFonts w:cs="Arial"/>
                <w:color w:val="auto"/>
                <w:szCs w:val="18"/>
              </w:rPr>
              <w:t>0</w:t>
            </w:r>
          </w:p>
        </w:tc>
        <w:tc>
          <w:tcPr>
            <w:tcW w:w="472" w:type="pct"/>
            <w:tcBorders>
              <w:top w:val="single" w:sz="2" w:space="0" w:color="BFBFBF" w:themeColor="background1" w:themeShade="BF"/>
              <w:bottom w:val="single" w:sz="4" w:space="0" w:color="auto"/>
            </w:tcBorders>
            <w:vAlign w:val="center"/>
          </w:tcPr>
          <w:p w14:paraId="2F4936C8" w14:textId="729D1637" w:rsidR="004E25B2" w:rsidRPr="004E25B2" w:rsidRDefault="004E25B2" w:rsidP="004E25B2">
            <w:pPr>
              <w:spacing w:after="0"/>
              <w:contextualSpacing/>
              <w:jc w:val="center"/>
              <w:rPr>
                <w:rFonts w:cs="Arial"/>
                <w:color w:val="auto"/>
                <w:szCs w:val="18"/>
              </w:rPr>
            </w:pPr>
            <w:r w:rsidRPr="004E25B2">
              <w:rPr>
                <w:rFonts w:cs="Arial"/>
                <w:color w:val="auto"/>
                <w:szCs w:val="18"/>
              </w:rPr>
              <w:t>15</w:t>
            </w:r>
          </w:p>
        </w:tc>
      </w:tr>
    </w:tbl>
    <w:p w14:paraId="32B64886" w14:textId="77777777" w:rsidR="00F52032" w:rsidRDefault="00F52032">
      <w:pPr>
        <w:spacing w:after="80"/>
      </w:pPr>
      <w:r>
        <w:br w:type="page"/>
      </w:r>
    </w:p>
    <w:p w14:paraId="578F935F" w14:textId="77EB6CD1" w:rsidR="007354E1" w:rsidRDefault="007354E1" w:rsidP="00F52032">
      <w:pPr>
        <w:spacing w:after="0"/>
      </w:pPr>
      <w:r w:rsidRPr="00867B3E">
        <w:rPr>
          <w:b/>
          <w:bCs/>
        </w:rPr>
        <w:lastRenderedPageBreak/>
        <w:t>Figure 2</w:t>
      </w:r>
      <w:r w:rsidR="00E20F01">
        <w:rPr>
          <w:b/>
          <w:bCs/>
        </w:rPr>
        <w:t>7</w:t>
      </w:r>
      <w:r w:rsidRPr="00867B3E">
        <w:rPr>
          <w:b/>
          <w:bCs/>
        </w:rPr>
        <w:t xml:space="preserve">: </w:t>
      </w:r>
      <w:r w:rsidRPr="00867B3E">
        <w:t xml:space="preserve">Multidrug-resistant </w:t>
      </w:r>
      <w:r w:rsidRPr="00867B3E">
        <w:rPr>
          <w:i/>
          <w:iCs/>
        </w:rPr>
        <w:t xml:space="preserve">Shigella </w:t>
      </w:r>
      <w:r w:rsidRPr="00867B3E">
        <w:t>species</w:t>
      </w:r>
      <w:r w:rsidR="00176E1C">
        <w:t xml:space="preserve"> as reported to CARAlert as a percentage of shigellosis</w:t>
      </w:r>
      <w:r w:rsidRPr="00867B3E">
        <w:t xml:space="preserve"> </w:t>
      </w:r>
      <w:r w:rsidR="00DE4D89" w:rsidRPr="00867B3E">
        <w:t>notifications</w:t>
      </w:r>
      <w:r w:rsidR="00176E1C">
        <w:t xml:space="preserve">, </w:t>
      </w:r>
      <w:r w:rsidRPr="00867B3E">
        <w:t>by state and territory, 20</w:t>
      </w:r>
      <w:r w:rsidR="00E54C16" w:rsidRPr="00867B3E">
        <w:t>17</w:t>
      </w:r>
      <w:r w:rsidRPr="00910402">
        <w:t>–202</w:t>
      </w:r>
      <w:r w:rsidR="00256775">
        <w:t>2</w:t>
      </w:r>
      <w:r w:rsidR="006C7955">
        <w:rPr>
          <w:noProof/>
        </w:rPr>
        <w:drawing>
          <wp:inline distT="0" distB="0" distL="0" distR="0" wp14:anchorId="780D7DB4" wp14:editId="67A6E20B">
            <wp:extent cx="6120000" cy="2880000"/>
            <wp:effectExtent l="0" t="0" r="0" b="0"/>
            <wp:docPr id="9" name="Chart 9" descr="Figure 27: Multidrug-resistant Shigella species and notifications of shigellosis, proportion reported to CARAlert by state and territory, 2017–2022">
              <a:extLst xmlns:a="http://schemas.openxmlformats.org/drawingml/2006/main">
                <a:ext uri="{FF2B5EF4-FFF2-40B4-BE49-F238E27FC236}">
                  <a16:creationId xmlns:a16="http://schemas.microsoft.com/office/drawing/2014/main" id="{063D4BEE-1D25-4AFC-91EE-E8022A47C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A1576FC" w14:textId="33A46637" w:rsidR="007354E1" w:rsidRDefault="007354E1" w:rsidP="00DF2092">
      <w:pPr>
        <w:spacing w:after="60"/>
        <w:rPr>
          <w:rFonts w:ascii="Arial" w:hAnsi="Arial" w:cs="Arial"/>
          <w:color w:val="000000"/>
          <w:sz w:val="18"/>
          <w:szCs w:val="18"/>
        </w:rPr>
      </w:pPr>
      <w:r w:rsidRPr="007354E1">
        <w:rPr>
          <w:rFonts w:ascii="Arial" w:hAnsi="Arial" w:cs="Arial"/>
          <w:color w:val="000000"/>
          <w:sz w:val="18"/>
          <w:szCs w:val="18"/>
        </w:rPr>
        <w:t>Note: Notifications</w:t>
      </w:r>
      <w:r w:rsidR="00F24DD4">
        <w:rPr>
          <w:rFonts w:ascii="Arial" w:hAnsi="Arial" w:cs="Arial"/>
          <w:color w:val="000000"/>
          <w:sz w:val="18"/>
          <w:szCs w:val="18"/>
        </w:rPr>
        <w:t xml:space="preserve"> of shigellosis</w:t>
      </w:r>
      <w:r w:rsidRPr="007354E1">
        <w:rPr>
          <w:rFonts w:ascii="Arial" w:hAnsi="Arial" w:cs="Arial"/>
          <w:color w:val="000000"/>
          <w:sz w:val="18"/>
          <w:szCs w:val="18"/>
        </w:rPr>
        <w:t xml:space="preserve"> may include diagnosis by PCR only</w:t>
      </w:r>
      <w:r w:rsidR="00960402">
        <w:rPr>
          <w:rFonts w:ascii="Arial" w:hAnsi="Arial" w:cs="Arial"/>
          <w:color w:val="000000"/>
          <w:sz w:val="18"/>
          <w:szCs w:val="18"/>
        </w:rPr>
        <w:t>.</w:t>
      </w:r>
    </w:p>
    <w:p w14:paraId="6482625C" w14:textId="708A7A82" w:rsidR="00D54481" w:rsidRPr="002F70E2" w:rsidRDefault="00D54481" w:rsidP="00D54481">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Source:</w:t>
      </w:r>
      <w:r w:rsidRPr="007354E1">
        <w:rPr>
          <w:rFonts w:ascii="Arial" w:hAnsi="Arial" w:cs="Arial"/>
          <w:color w:val="000000"/>
          <w:sz w:val="18"/>
          <w:szCs w:val="18"/>
        </w:rPr>
        <w:t xml:space="preserve"> National Notifiable Diseases Surveillance </w:t>
      </w:r>
      <w:r w:rsidRPr="00304C06">
        <w:rPr>
          <w:rFonts w:ascii="Arial" w:hAnsi="Arial" w:cs="Arial"/>
          <w:color w:val="000000"/>
          <w:sz w:val="18"/>
          <w:szCs w:val="18"/>
        </w:rPr>
        <w:t>System</w:t>
      </w:r>
      <w:r w:rsidR="001A47B9">
        <w:rPr>
          <w:rFonts w:ascii="Arial" w:hAnsi="Arial" w:cs="Arial"/>
          <w:color w:val="000000"/>
          <w:sz w:val="18"/>
          <w:szCs w:val="18"/>
        </w:rPr>
        <w:fldChar w:fldCharType="begin"/>
      </w:r>
      <w:r w:rsidR="00792C34">
        <w:rPr>
          <w:rFonts w:ascii="Arial" w:hAnsi="Arial" w:cs="Arial"/>
          <w:color w:val="000000"/>
          <w:sz w:val="18"/>
          <w:szCs w:val="18"/>
        </w:rPr>
        <w:instrText xml:space="preserve"> ADDIN EN.CITE &lt;EndNote&gt;&lt;Cite&gt;&lt;Author&gt;Australian Government Department of Health and Aged Care&lt;/Author&gt;&lt;Year&gt;2023&lt;/Year&gt;&lt;RecNum&gt;230&lt;/RecNum&gt;&lt;DisplayText&gt;&lt;style face="superscript"&gt;9&lt;/style&gt;&lt;/DisplayText&gt;&lt;record&gt;&lt;rec-number&gt;230&lt;/rec-number&gt;&lt;foreign-keys&gt;&lt;key app="EN" db-id="vzwf0pfzpvev5nezsr65z5xvafz5xzavdxw9" timestamp="1679895352"&gt;230&lt;/key&gt;&lt;/foreign-keys&gt;&lt;ref-type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Dashboard&lt;/title&gt;&lt;/titles&gt;&lt;number&gt;March 2023&lt;/number&gt;&lt;dates&gt;&lt;year&gt;2023&lt;/year&gt;&lt;/dates&gt;&lt;pub-location&gt;Canberra&lt;/pub-location&gt;&lt;publisher&gt;Australian Government&lt;/publisher&gt;&lt;urls&gt;&lt;related-urls&gt;&lt;url&gt;https://nindss.health.gov.au/pbi-dashboard/&lt;/url&gt;&lt;/related-urls&gt;&lt;/urls&gt;&lt;/record&gt;&lt;/Cite&gt;&lt;/EndNote&gt;</w:instrText>
      </w:r>
      <w:r w:rsidR="001A47B9">
        <w:rPr>
          <w:rFonts w:ascii="Arial" w:hAnsi="Arial" w:cs="Arial"/>
          <w:color w:val="000000"/>
          <w:sz w:val="18"/>
          <w:szCs w:val="18"/>
        </w:rPr>
        <w:fldChar w:fldCharType="separate"/>
      </w:r>
      <w:r w:rsidR="009E77AE" w:rsidRPr="009E77AE">
        <w:rPr>
          <w:rFonts w:ascii="Arial" w:hAnsi="Arial" w:cs="Arial"/>
          <w:noProof/>
          <w:color w:val="000000"/>
          <w:sz w:val="18"/>
          <w:szCs w:val="18"/>
          <w:vertAlign w:val="superscript"/>
        </w:rPr>
        <w:t>9</w:t>
      </w:r>
      <w:r w:rsidR="001A47B9">
        <w:rPr>
          <w:rFonts w:ascii="Arial" w:hAnsi="Arial" w:cs="Arial"/>
          <w:color w:val="000000"/>
          <w:sz w:val="18"/>
          <w:szCs w:val="18"/>
        </w:rPr>
        <w:fldChar w:fldCharType="end"/>
      </w:r>
    </w:p>
    <w:p w14:paraId="335E5D20" w14:textId="4CF6EFD4" w:rsidR="00C06233" w:rsidRDefault="00C06233" w:rsidP="00C06233">
      <w:pPr>
        <w:pStyle w:val="Heading3"/>
        <w:rPr>
          <w:i/>
        </w:rPr>
      </w:pPr>
      <w:bookmarkStart w:id="38" w:name="_Toc137975348"/>
      <w:r w:rsidRPr="00256775">
        <w:rPr>
          <w:i/>
        </w:rPr>
        <w:t>Staphylococcus aureus</w:t>
      </w:r>
      <w:bookmarkEnd w:id="38"/>
    </w:p>
    <w:p w14:paraId="2930CB77" w14:textId="36269F6A" w:rsidR="005D4201" w:rsidRPr="005D4201" w:rsidRDefault="001C3EBF" w:rsidP="00A26613">
      <w:r w:rsidRPr="005D4201">
        <w:rPr>
          <w:i/>
          <w:iCs/>
        </w:rPr>
        <w:t>S. </w:t>
      </w:r>
      <w:r w:rsidR="00105948" w:rsidRPr="005D4201">
        <w:rPr>
          <w:i/>
          <w:iCs/>
        </w:rPr>
        <w:t>aureus</w:t>
      </w:r>
      <w:r w:rsidR="00105948" w:rsidRPr="005D4201">
        <w:t xml:space="preserve"> is a common pathogen causing a wide variety of infections of varying severity. </w:t>
      </w:r>
      <w:r w:rsidR="0024718B" w:rsidRPr="005D4201">
        <w:t xml:space="preserve">The </w:t>
      </w:r>
      <w:r w:rsidR="00B24938" w:rsidRPr="005D4201">
        <w:t>number of vancomycin</w:t>
      </w:r>
      <w:r w:rsidR="00C96901" w:rsidRPr="005D4201">
        <w:t>-</w:t>
      </w:r>
      <w:r w:rsidR="00B24938" w:rsidRPr="005D4201">
        <w:t>, linezolid</w:t>
      </w:r>
      <w:r w:rsidR="00C96901" w:rsidRPr="005D4201">
        <w:t>-</w:t>
      </w:r>
      <w:r w:rsidR="00B24938" w:rsidRPr="005D4201">
        <w:t xml:space="preserve"> or </w:t>
      </w:r>
      <w:r w:rsidR="000678EF" w:rsidRPr="005D4201">
        <w:t>daptomycin-nonsusceptible</w:t>
      </w:r>
      <w:r w:rsidR="00B24938" w:rsidRPr="005D4201">
        <w:t xml:space="preserve"> </w:t>
      </w:r>
      <w:r w:rsidR="00B24938" w:rsidRPr="005D4201">
        <w:rPr>
          <w:i/>
        </w:rPr>
        <w:t>S. au</w:t>
      </w:r>
      <w:r w:rsidR="00B24938" w:rsidRPr="00654492">
        <w:rPr>
          <w:i/>
        </w:rPr>
        <w:t>reus</w:t>
      </w:r>
      <w:r w:rsidR="001329E3" w:rsidRPr="00654492">
        <w:rPr>
          <w:iCs/>
        </w:rPr>
        <w:t xml:space="preserve"> </w:t>
      </w:r>
      <w:r w:rsidR="0024718B" w:rsidRPr="00654492">
        <w:rPr>
          <w:iCs/>
        </w:rPr>
        <w:t xml:space="preserve">reports </w:t>
      </w:r>
      <w:r w:rsidR="005D4201" w:rsidRPr="00654492">
        <w:rPr>
          <w:iCs/>
        </w:rPr>
        <w:t>de</w:t>
      </w:r>
      <w:r w:rsidR="0024718B" w:rsidRPr="00654492">
        <w:rPr>
          <w:iCs/>
        </w:rPr>
        <w:t xml:space="preserve">creased </w:t>
      </w:r>
      <w:r w:rsidR="00741F8F">
        <w:rPr>
          <w:iCs/>
        </w:rPr>
        <w:t xml:space="preserve">in </w:t>
      </w:r>
      <w:r w:rsidR="00E5776E" w:rsidRPr="00654492">
        <w:rPr>
          <w:iCs/>
        </w:rPr>
        <w:t>20</w:t>
      </w:r>
      <w:r w:rsidR="005D4201" w:rsidRPr="00654492">
        <w:rPr>
          <w:iCs/>
        </w:rPr>
        <w:t>22</w:t>
      </w:r>
      <w:r w:rsidR="00E5776E" w:rsidRPr="00654492">
        <w:rPr>
          <w:iCs/>
        </w:rPr>
        <w:t xml:space="preserve"> (</w:t>
      </w:r>
      <w:r w:rsidR="00654492" w:rsidRPr="00654492">
        <w:rPr>
          <w:i/>
          <w:iCs/>
        </w:rPr>
        <w:t>n</w:t>
      </w:r>
      <w:r w:rsidR="00654492" w:rsidRPr="00654492">
        <w:rPr>
          <w:iCs/>
        </w:rPr>
        <w:t xml:space="preserve"> = 175 in 2022; </w:t>
      </w:r>
      <w:r w:rsidR="000A6DFB" w:rsidRPr="00654492">
        <w:rPr>
          <w:i/>
          <w:iCs/>
        </w:rPr>
        <w:t>n</w:t>
      </w:r>
      <w:r w:rsidR="000A6DFB" w:rsidRPr="00654492">
        <w:rPr>
          <w:iCs/>
        </w:rPr>
        <w:t xml:space="preserve"> = 266 in 2021; </w:t>
      </w:r>
      <w:r w:rsidR="0024718B" w:rsidRPr="00654492">
        <w:rPr>
          <w:i/>
          <w:iCs/>
        </w:rPr>
        <w:t>n</w:t>
      </w:r>
      <w:r w:rsidR="0024718B" w:rsidRPr="00654492">
        <w:rPr>
          <w:iCs/>
        </w:rPr>
        <w:t> = </w:t>
      </w:r>
      <w:r w:rsidR="00654492" w:rsidRPr="00654492">
        <w:rPr>
          <w:iCs/>
        </w:rPr>
        <w:t>216</w:t>
      </w:r>
      <w:r w:rsidR="0024718B" w:rsidRPr="00654492">
        <w:rPr>
          <w:iCs/>
        </w:rPr>
        <w:t xml:space="preserve"> in 20</w:t>
      </w:r>
      <w:r w:rsidR="00654492" w:rsidRPr="00654492">
        <w:rPr>
          <w:iCs/>
        </w:rPr>
        <w:t>20</w:t>
      </w:r>
      <w:r w:rsidR="00E5776E" w:rsidRPr="00654492">
        <w:rPr>
          <w:iCs/>
        </w:rPr>
        <w:t>)</w:t>
      </w:r>
      <w:r w:rsidR="0024718B" w:rsidRPr="00654492">
        <w:rPr>
          <w:iCs/>
        </w:rPr>
        <w:t xml:space="preserve"> </w:t>
      </w:r>
      <w:r w:rsidR="001329E3" w:rsidRPr="00654492">
        <w:rPr>
          <w:iCs/>
        </w:rPr>
        <w:t>(Figure</w:t>
      </w:r>
      <w:r w:rsidR="007B5858">
        <w:rPr>
          <w:iCs/>
        </w:rPr>
        <w:t> </w:t>
      </w:r>
      <w:r w:rsidR="001329E3" w:rsidRPr="00654492">
        <w:rPr>
          <w:iCs/>
        </w:rPr>
        <w:t>2</w:t>
      </w:r>
      <w:r w:rsidR="00C36732">
        <w:rPr>
          <w:iCs/>
        </w:rPr>
        <w:t>8</w:t>
      </w:r>
      <w:r w:rsidR="001329E3" w:rsidRPr="00654492">
        <w:rPr>
          <w:iCs/>
        </w:rPr>
        <w:t>)</w:t>
      </w:r>
      <w:r w:rsidR="00F25EA4" w:rsidRPr="00654492">
        <w:t xml:space="preserve">. </w:t>
      </w:r>
      <w:r w:rsidR="005D4201" w:rsidRPr="005D4201">
        <w:t xml:space="preserve">Almost all </w:t>
      </w:r>
      <w:r w:rsidR="00741F8F">
        <w:t xml:space="preserve">reports </w:t>
      </w:r>
      <w:r w:rsidR="005D4201" w:rsidRPr="005D4201">
        <w:t xml:space="preserve">were </w:t>
      </w:r>
      <w:r w:rsidR="00DE4D89" w:rsidRPr="005D4201">
        <w:t>DNSA</w:t>
      </w:r>
      <w:r w:rsidR="00115813">
        <w:t>.</w:t>
      </w:r>
      <w:r w:rsidR="005D4201" w:rsidRPr="005D4201">
        <w:t xml:space="preserve"> </w:t>
      </w:r>
      <w:r w:rsidR="00115813">
        <w:t>T</w:t>
      </w:r>
      <w:r w:rsidR="005D4201" w:rsidRPr="005D4201">
        <w:t xml:space="preserve">hree linezolid-nonsusceptible </w:t>
      </w:r>
      <w:r w:rsidR="005D4201" w:rsidRPr="005D4201">
        <w:rPr>
          <w:i/>
          <w:iCs/>
        </w:rPr>
        <w:t>S. aureus</w:t>
      </w:r>
      <w:r w:rsidR="005D4201" w:rsidRPr="005D4201">
        <w:t xml:space="preserve"> (</w:t>
      </w:r>
      <w:r w:rsidR="0007710A">
        <w:t xml:space="preserve">from </w:t>
      </w:r>
      <w:r w:rsidR="005D4201" w:rsidRPr="005D4201">
        <w:t>NSW [2]</w:t>
      </w:r>
      <w:r w:rsidR="0007710A">
        <w:t xml:space="preserve"> and</w:t>
      </w:r>
      <w:r w:rsidR="005D4201" w:rsidRPr="005D4201">
        <w:t xml:space="preserve"> Q</w:t>
      </w:r>
      <w:r w:rsidR="002E561B">
        <w:t>ueens</w:t>
      </w:r>
      <w:r w:rsidR="005D4201" w:rsidRPr="005D4201">
        <w:t>l</w:t>
      </w:r>
      <w:r w:rsidR="002E561B">
        <w:t>an</w:t>
      </w:r>
      <w:r w:rsidR="005D4201" w:rsidRPr="005D4201">
        <w:t xml:space="preserve">d [1]) and two daptomycin- and vancomycin-nonsusceptible </w:t>
      </w:r>
      <w:r w:rsidR="005D4201" w:rsidRPr="005D4201">
        <w:rPr>
          <w:i/>
          <w:iCs/>
        </w:rPr>
        <w:t>S. aureus</w:t>
      </w:r>
      <w:r w:rsidR="005D4201" w:rsidRPr="005D4201">
        <w:t xml:space="preserve"> </w:t>
      </w:r>
      <w:r w:rsidR="0007710A">
        <w:t xml:space="preserve">(from </w:t>
      </w:r>
      <w:r w:rsidR="005D4201" w:rsidRPr="005D4201">
        <w:t xml:space="preserve">NSW </w:t>
      </w:r>
      <w:r w:rsidR="0007710A">
        <w:t>and</w:t>
      </w:r>
      <w:r w:rsidR="005D4201" w:rsidRPr="005D4201">
        <w:t xml:space="preserve"> Vic</w:t>
      </w:r>
      <w:r w:rsidR="002E561B">
        <w:t>toria</w:t>
      </w:r>
      <w:r w:rsidR="005D4201" w:rsidRPr="005D4201">
        <w:t>) were reported in 2022.</w:t>
      </w:r>
      <w:r w:rsidR="00741F8F" w:rsidRPr="00741F8F">
        <w:t xml:space="preserve"> </w:t>
      </w:r>
      <w:r w:rsidR="00741F8F">
        <w:t>Of all reports</w:t>
      </w:r>
      <w:r w:rsidR="00741F8F" w:rsidRPr="00654492">
        <w:t>, 2</w:t>
      </w:r>
      <w:r w:rsidR="001246E6">
        <w:t>6.9</w:t>
      </w:r>
      <w:r w:rsidR="00741F8F" w:rsidRPr="00654492">
        <w:t xml:space="preserve">% (47/175) were from </w:t>
      </w:r>
      <w:r w:rsidR="008928E5">
        <w:t>WA</w:t>
      </w:r>
      <w:r w:rsidR="00741F8F" w:rsidRPr="00654492">
        <w:t xml:space="preserve"> (Figure</w:t>
      </w:r>
      <w:r w:rsidR="00741F8F">
        <w:t> </w:t>
      </w:r>
      <w:r w:rsidR="00741F8F" w:rsidRPr="00654492">
        <w:t>2</w:t>
      </w:r>
      <w:r w:rsidR="00741F8F">
        <w:t>9</w:t>
      </w:r>
      <w:r w:rsidR="00741F8F" w:rsidRPr="00654492">
        <w:t>).</w:t>
      </w:r>
    </w:p>
    <w:p w14:paraId="6D3413D8" w14:textId="09CEDD2F" w:rsidR="007D7696" w:rsidRDefault="00166038" w:rsidP="00AF0035">
      <w:pPr>
        <w:pStyle w:val="Bulletlist"/>
        <w:numPr>
          <w:ilvl w:val="0"/>
          <w:numId w:val="0"/>
        </w:numPr>
        <w:rPr>
          <w:color w:val="auto"/>
        </w:rPr>
      </w:pPr>
      <w:r w:rsidRPr="004460F0">
        <w:rPr>
          <w:color w:val="auto"/>
        </w:rPr>
        <w:t xml:space="preserve">The total number of reports of </w:t>
      </w:r>
      <w:r w:rsidR="002B760E" w:rsidRPr="004460F0">
        <w:rPr>
          <w:color w:val="auto"/>
        </w:rPr>
        <w:t>DNSA</w:t>
      </w:r>
      <w:r w:rsidRPr="004460F0">
        <w:rPr>
          <w:i/>
          <w:color w:val="auto"/>
        </w:rPr>
        <w:t xml:space="preserve"> </w:t>
      </w:r>
      <w:r w:rsidR="004460F0" w:rsidRPr="004460F0">
        <w:rPr>
          <w:color w:val="auto"/>
        </w:rPr>
        <w:t>de</w:t>
      </w:r>
      <w:r w:rsidRPr="004460F0">
        <w:rPr>
          <w:color w:val="auto"/>
        </w:rPr>
        <w:t>creased in 20</w:t>
      </w:r>
      <w:r w:rsidR="0013210C" w:rsidRPr="004460F0">
        <w:rPr>
          <w:color w:val="auto"/>
        </w:rPr>
        <w:t>2</w:t>
      </w:r>
      <w:r w:rsidR="004460F0" w:rsidRPr="004460F0">
        <w:rPr>
          <w:color w:val="auto"/>
        </w:rPr>
        <w:t>2</w:t>
      </w:r>
      <w:r w:rsidRPr="004460F0">
        <w:rPr>
          <w:color w:val="auto"/>
        </w:rPr>
        <w:t xml:space="preserve"> (</w:t>
      </w:r>
      <w:r w:rsidRPr="004460F0">
        <w:rPr>
          <w:i/>
          <w:iCs/>
          <w:color w:val="auto"/>
        </w:rPr>
        <w:t>n</w:t>
      </w:r>
      <w:r w:rsidRPr="004460F0">
        <w:rPr>
          <w:color w:val="auto"/>
        </w:rPr>
        <w:t> = </w:t>
      </w:r>
      <w:r w:rsidR="004460F0" w:rsidRPr="004460F0">
        <w:rPr>
          <w:color w:val="auto"/>
        </w:rPr>
        <w:t>170</w:t>
      </w:r>
      <w:r w:rsidR="00E5776E" w:rsidRPr="004460F0">
        <w:rPr>
          <w:color w:val="auto"/>
        </w:rPr>
        <w:t xml:space="preserve"> in 202</w:t>
      </w:r>
      <w:r w:rsidR="004460F0" w:rsidRPr="004460F0">
        <w:rPr>
          <w:color w:val="auto"/>
        </w:rPr>
        <w:t>2</w:t>
      </w:r>
      <w:r w:rsidR="00E5776E" w:rsidRPr="004460F0">
        <w:rPr>
          <w:color w:val="auto"/>
        </w:rPr>
        <w:t xml:space="preserve">; </w:t>
      </w:r>
      <w:r w:rsidR="00E5776E" w:rsidRPr="004460F0">
        <w:rPr>
          <w:i/>
          <w:iCs/>
          <w:color w:val="auto"/>
        </w:rPr>
        <w:t>n</w:t>
      </w:r>
      <w:r w:rsidR="00826AEB" w:rsidRPr="004460F0">
        <w:rPr>
          <w:i/>
          <w:iCs/>
          <w:color w:val="auto"/>
        </w:rPr>
        <w:t> </w:t>
      </w:r>
      <w:r w:rsidR="00E5776E" w:rsidRPr="004460F0">
        <w:rPr>
          <w:color w:val="auto"/>
        </w:rPr>
        <w:t>=</w:t>
      </w:r>
      <w:r w:rsidR="00826AEB" w:rsidRPr="004460F0">
        <w:rPr>
          <w:color w:val="auto"/>
        </w:rPr>
        <w:t> </w:t>
      </w:r>
      <w:r w:rsidR="00E5776E" w:rsidRPr="004460F0">
        <w:rPr>
          <w:color w:val="auto"/>
        </w:rPr>
        <w:t>2</w:t>
      </w:r>
      <w:r w:rsidR="004460F0" w:rsidRPr="004460F0">
        <w:rPr>
          <w:color w:val="auto"/>
        </w:rPr>
        <w:t>65</w:t>
      </w:r>
      <w:r w:rsidR="00E5776E" w:rsidRPr="004460F0">
        <w:rPr>
          <w:color w:val="auto"/>
        </w:rPr>
        <w:t xml:space="preserve"> in 202</w:t>
      </w:r>
      <w:r w:rsidR="004460F0" w:rsidRPr="004460F0">
        <w:rPr>
          <w:color w:val="auto"/>
        </w:rPr>
        <w:t>1</w:t>
      </w:r>
      <w:r w:rsidRPr="004460F0">
        <w:rPr>
          <w:color w:val="auto"/>
        </w:rPr>
        <w:t xml:space="preserve">, </w:t>
      </w:r>
      <w:r w:rsidR="004460F0" w:rsidRPr="004460F0">
        <w:rPr>
          <w:color w:val="auto"/>
        </w:rPr>
        <w:t>down</w:t>
      </w:r>
      <w:r w:rsidRPr="004460F0">
        <w:rPr>
          <w:color w:val="auto"/>
        </w:rPr>
        <w:t xml:space="preserve"> </w:t>
      </w:r>
      <w:r w:rsidR="004460F0" w:rsidRPr="004460F0">
        <w:rPr>
          <w:color w:val="auto"/>
        </w:rPr>
        <w:t>3</w:t>
      </w:r>
      <w:r w:rsidR="001246E6">
        <w:rPr>
          <w:color w:val="auto"/>
        </w:rPr>
        <w:t>5.8</w:t>
      </w:r>
      <w:r w:rsidRPr="00E717C1">
        <w:rPr>
          <w:color w:val="auto"/>
        </w:rPr>
        <w:t>%)</w:t>
      </w:r>
      <w:r w:rsidR="007D7696">
        <w:rPr>
          <w:color w:val="auto"/>
        </w:rPr>
        <w:t>;</w:t>
      </w:r>
      <w:r w:rsidRPr="00E717C1">
        <w:rPr>
          <w:color w:val="auto"/>
        </w:rPr>
        <w:t xml:space="preserve"> </w:t>
      </w:r>
      <w:r w:rsidR="007D7696">
        <w:rPr>
          <w:color w:val="auto"/>
        </w:rPr>
        <w:t>R</w:t>
      </w:r>
      <w:r w:rsidR="007D7696" w:rsidRPr="00E717C1">
        <w:rPr>
          <w:color w:val="auto"/>
        </w:rPr>
        <w:t xml:space="preserve">eports from Queensland </w:t>
      </w:r>
      <w:r w:rsidR="007D7696">
        <w:rPr>
          <w:color w:val="auto"/>
        </w:rPr>
        <w:t>(</w:t>
      </w:r>
      <w:r w:rsidR="007D7696" w:rsidRPr="00E717C1">
        <w:rPr>
          <w:i/>
          <w:iCs/>
          <w:color w:val="auto"/>
        </w:rPr>
        <w:t>n</w:t>
      </w:r>
      <w:r w:rsidR="007D7696" w:rsidRPr="00E717C1">
        <w:rPr>
          <w:color w:val="auto"/>
        </w:rPr>
        <w:t xml:space="preserve"> = 26 in 2022; </w:t>
      </w:r>
      <w:r w:rsidR="007D7696" w:rsidRPr="00E717C1">
        <w:rPr>
          <w:i/>
          <w:iCs/>
          <w:color w:val="auto"/>
        </w:rPr>
        <w:t>n</w:t>
      </w:r>
      <w:r w:rsidR="007D7696" w:rsidRPr="00E717C1">
        <w:rPr>
          <w:color w:val="auto"/>
        </w:rPr>
        <w:t> = 133 in 2021</w:t>
      </w:r>
      <w:r w:rsidR="007D7696">
        <w:rPr>
          <w:color w:val="auto"/>
        </w:rPr>
        <w:t xml:space="preserve">), </w:t>
      </w:r>
      <w:r w:rsidR="00F91C2F">
        <w:rPr>
          <w:color w:val="auto"/>
        </w:rPr>
        <w:t>NSW</w:t>
      </w:r>
      <w:r w:rsidR="007D7696">
        <w:rPr>
          <w:color w:val="auto"/>
        </w:rPr>
        <w:t xml:space="preserve"> </w:t>
      </w:r>
      <w:r w:rsidR="007D7696" w:rsidRPr="00E717C1">
        <w:rPr>
          <w:color w:val="auto"/>
        </w:rPr>
        <w:t>(</w:t>
      </w:r>
      <w:r w:rsidR="007D7696" w:rsidRPr="00E717C1">
        <w:rPr>
          <w:i/>
          <w:iCs/>
          <w:color w:val="auto"/>
        </w:rPr>
        <w:t>n</w:t>
      </w:r>
      <w:r w:rsidR="007D7696" w:rsidRPr="00E717C1">
        <w:rPr>
          <w:color w:val="auto"/>
        </w:rPr>
        <w:t> = 2</w:t>
      </w:r>
      <w:r w:rsidR="007D7696">
        <w:rPr>
          <w:color w:val="auto"/>
        </w:rPr>
        <w:t>3</w:t>
      </w:r>
      <w:r w:rsidR="007D7696" w:rsidRPr="00E717C1">
        <w:rPr>
          <w:color w:val="auto"/>
        </w:rPr>
        <w:t xml:space="preserve"> in 2022; </w:t>
      </w:r>
      <w:r w:rsidR="007D7696" w:rsidRPr="00E717C1">
        <w:rPr>
          <w:i/>
          <w:iCs/>
          <w:color w:val="auto"/>
        </w:rPr>
        <w:t>n</w:t>
      </w:r>
      <w:r w:rsidR="007D7696" w:rsidRPr="00E717C1">
        <w:rPr>
          <w:color w:val="auto"/>
        </w:rPr>
        <w:t> = </w:t>
      </w:r>
      <w:r w:rsidR="007D7696">
        <w:rPr>
          <w:color w:val="auto"/>
        </w:rPr>
        <w:t>4</w:t>
      </w:r>
      <w:r w:rsidR="007D7696" w:rsidRPr="00E717C1">
        <w:rPr>
          <w:color w:val="auto"/>
        </w:rPr>
        <w:t>3 in 2021</w:t>
      </w:r>
      <w:r w:rsidR="007D7696">
        <w:rPr>
          <w:color w:val="auto"/>
        </w:rPr>
        <w:t>) and Tasmania (</w:t>
      </w:r>
      <w:r w:rsidR="007D7696" w:rsidRPr="00E717C1">
        <w:rPr>
          <w:i/>
          <w:iCs/>
          <w:color w:val="auto"/>
        </w:rPr>
        <w:t>n</w:t>
      </w:r>
      <w:r w:rsidR="007D7696" w:rsidRPr="00E717C1">
        <w:rPr>
          <w:color w:val="auto"/>
        </w:rPr>
        <w:t> = </w:t>
      </w:r>
      <w:r w:rsidR="007D7696">
        <w:rPr>
          <w:color w:val="auto"/>
        </w:rPr>
        <w:t>0</w:t>
      </w:r>
      <w:r w:rsidR="007D7696" w:rsidRPr="00E717C1">
        <w:rPr>
          <w:color w:val="auto"/>
        </w:rPr>
        <w:t xml:space="preserve"> in 2022; </w:t>
      </w:r>
      <w:r w:rsidR="007D7696" w:rsidRPr="00E717C1">
        <w:rPr>
          <w:i/>
          <w:iCs/>
          <w:color w:val="auto"/>
        </w:rPr>
        <w:t>n</w:t>
      </w:r>
      <w:r w:rsidR="007D7696" w:rsidRPr="00E717C1">
        <w:rPr>
          <w:color w:val="auto"/>
        </w:rPr>
        <w:t> = </w:t>
      </w:r>
      <w:r w:rsidR="007D7696">
        <w:rPr>
          <w:color w:val="auto"/>
        </w:rPr>
        <w:t>3</w:t>
      </w:r>
      <w:r w:rsidR="007D7696" w:rsidRPr="00E717C1">
        <w:rPr>
          <w:color w:val="auto"/>
        </w:rPr>
        <w:t xml:space="preserve"> in 2021</w:t>
      </w:r>
      <w:r w:rsidR="007D7696">
        <w:rPr>
          <w:color w:val="auto"/>
        </w:rPr>
        <w:t xml:space="preserve">) </w:t>
      </w:r>
      <w:r w:rsidR="007D7696" w:rsidRPr="00E717C1">
        <w:rPr>
          <w:color w:val="auto"/>
        </w:rPr>
        <w:t>decreased</w:t>
      </w:r>
      <w:r w:rsidR="007D7696">
        <w:rPr>
          <w:color w:val="auto"/>
        </w:rPr>
        <w:t>. However, t</w:t>
      </w:r>
      <w:r w:rsidRPr="00E717C1">
        <w:rPr>
          <w:color w:val="auto"/>
        </w:rPr>
        <w:t xml:space="preserve">here was an increase in </w:t>
      </w:r>
      <w:r w:rsidR="007D7696">
        <w:rPr>
          <w:color w:val="auto"/>
        </w:rPr>
        <w:t xml:space="preserve">DNSA </w:t>
      </w:r>
      <w:r w:rsidR="008F1ECF" w:rsidRPr="00E717C1">
        <w:rPr>
          <w:color w:val="auto"/>
        </w:rPr>
        <w:t xml:space="preserve">reported </w:t>
      </w:r>
      <w:r w:rsidRPr="00E717C1">
        <w:rPr>
          <w:color w:val="auto"/>
        </w:rPr>
        <w:t xml:space="preserve">from </w:t>
      </w:r>
      <w:r w:rsidR="005628FF">
        <w:rPr>
          <w:color w:val="auto"/>
        </w:rPr>
        <w:t>SA</w:t>
      </w:r>
      <w:r w:rsidR="00E717C1" w:rsidRPr="00E717C1">
        <w:rPr>
          <w:color w:val="auto"/>
        </w:rPr>
        <w:t xml:space="preserve"> (</w:t>
      </w:r>
      <w:r w:rsidR="00E717C1" w:rsidRPr="00E717C1">
        <w:rPr>
          <w:i/>
          <w:color w:val="auto"/>
        </w:rPr>
        <w:t>n</w:t>
      </w:r>
      <w:r w:rsidR="00E717C1" w:rsidRPr="00E717C1">
        <w:rPr>
          <w:color w:val="auto"/>
        </w:rPr>
        <w:t> = </w:t>
      </w:r>
      <w:r w:rsidR="00E717C1">
        <w:rPr>
          <w:color w:val="auto"/>
        </w:rPr>
        <w:t>31</w:t>
      </w:r>
      <w:r w:rsidR="00E717C1" w:rsidRPr="00E717C1">
        <w:rPr>
          <w:color w:val="auto"/>
        </w:rPr>
        <w:t xml:space="preserve"> in 202</w:t>
      </w:r>
      <w:r w:rsidR="00E717C1">
        <w:rPr>
          <w:color w:val="auto"/>
        </w:rPr>
        <w:t>2</w:t>
      </w:r>
      <w:r w:rsidR="00E717C1" w:rsidRPr="00E717C1">
        <w:rPr>
          <w:color w:val="auto"/>
        </w:rPr>
        <w:t xml:space="preserve">; </w:t>
      </w:r>
      <w:r w:rsidR="00E717C1" w:rsidRPr="00E717C1">
        <w:rPr>
          <w:i/>
          <w:color w:val="auto"/>
        </w:rPr>
        <w:t>n</w:t>
      </w:r>
      <w:r w:rsidR="00E717C1" w:rsidRPr="00E717C1">
        <w:rPr>
          <w:color w:val="auto"/>
        </w:rPr>
        <w:t> = </w:t>
      </w:r>
      <w:r w:rsidR="00E717C1">
        <w:rPr>
          <w:color w:val="auto"/>
        </w:rPr>
        <w:t>17</w:t>
      </w:r>
      <w:r w:rsidR="00E717C1" w:rsidRPr="00E717C1">
        <w:rPr>
          <w:color w:val="auto"/>
        </w:rPr>
        <w:t xml:space="preserve"> in 202</w:t>
      </w:r>
      <w:r w:rsidR="00E717C1">
        <w:rPr>
          <w:color w:val="auto"/>
        </w:rPr>
        <w:t>1</w:t>
      </w:r>
      <w:r w:rsidR="00E717C1" w:rsidRPr="00E717C1">
        <w:rPr>
          <w:color w:val="auto"/>
        </w:rPr>
        <w:t>), Victoria (</w:t>
      </w:r>
      <w:r w:rsidR="00E717C1" w:rsidRPr="00E717C1">
        <w:rPr>
          <w:i/>
          <w:color w:val="auto"/>
        </w:rPr>
        <w:t>n</w:t>
      </w:r>
      <w:r w:rsidR="00E717C1" w:rsidRPr="00E717C1">
        <w:rPr>
          <w:color w:val="auto"/>
        </w:rPr>
        <w:t> = </w:t>
      </w:r>
      <w:r w:rsidR="00E717C1">
        <w:rPr>
          <w:color w:val="auto"/>
        </w:rPr>
        <w:t>31</w:t>
      </w:r>
      <w:r w:rsidR="00E717C1" w:rsidRPr="00E717C1">
        <w:rPr>
          <w:color w:val="auto"/>
        </w:rPr>
        <w:t xml:space="preserve"> in 202</w:t>
      </w:r>
      <w:r w:rsidR="00E717C1">
        <w:rPr>
          <w:color w:val="auto"/>
        </w:rPr>
        <w:t>2</w:t>
      </w:r>
      <w:r w:rsidR="00E717C1" w:rsidRPr="00E717C1">
        <w:rPr>
          <w:color w:val="auto"/>
        </w:rPr>
        <w:t xml:space="preserve">; </w:t>
      </w:r>
      <w:r w:rsidR="00E717C1" w:rsidRPr="00E717C1">
        <w:rPr>
          <w:i/>
          <w:color w:val="auto"/>
        </w:rPr>
        <w:t>n</w:t>
      </w:r>
      <w:r w:rsidR="00E717C1" w:rsidRPr="00E717C1">
        <w:rPr>
          <w:color w:val="auto"/>
        </w:rPr>
        <w:t> = </w:t>
      </w:r>
      <w:r w:rsidR="00E717C1">
        <w:rPr>
          <w:color w:val="auto"/>
        </w:rPr>
        <w:t>24</w:t>
      </w:r>
      <w:r w:rsidR="00E717C1" w:rsidRPr="00E717C1">
        <w:rPr>
          <w:color w:val="auto"/>
        </w:rPr>
        <w:t xml:space="preserve"> in 202</w:t>
      </w:r>
      <w:r w:rsidR="00E717C1">
        <w:rPr>
          <w:color w:val="auto"/>
        </w:rPr>
        <w:t>1</w:t>
      </w:r>
      <w:r w:rsidR="00E717C1" w:rsidRPr="00E717C1">
        <w:rPr>
          <w:color w:val="auto"/>
        </w:rPr>
        <w:t>)</w:t>
      </w:r>
      <w:r w:rsidR="007D7696">
        <w:rPr>
          <w:color w:val="auto"/>
        </w:rPr>
        <w:t>,</w:t>
      </w:r>
      <w:r w:rsidR="00E717C1" w:rsidRPr="00E717C1">
        <w:rPr>
          <w:color w:val="auto"/>
        </w:rPr>
        <w:t xml:space="preserve"> </w:t>
      </w:r>
      <w:r w:rsidR="008928E5">
        <w:rPr>
          <w:color w:val="auto"/>
        </w:rPr>
        <w:t>WA</w:t>
      </w:r>
      <w:r w:rsidR="00E717C1" w:rsidRPr="00E717C1">
        <w:rPr>
          <w:color w:val="auto"/>
        </w:rPr>
        <w:t xml:space="preserve"> (</w:t>
      </w:r>
      <w:r w:rsidR="00E717C1" w:rsidRPr="00E717C1">
        <w:rPr>
          <w:i/>
          <w:color w:val="auto"/>
        </w:rPr>
        <w:t>n</w:t>
      </w:r>
      <w:r w:rsidR="00E717C1" w:rsidRPr="00E717C1">
        <w:rPr>
          <w:color w:val="auto"/>
        </w:rPr>
        <w:t> = </w:t>
      </w:r>
      <w:r w:rsidR="00E717C1">
        <w:rPr>
          <w:color w:val="auto"/>
        </w:rPr>
        <w:t>47</w:t>
      </w:r>
      <w:r w:rsidR="00E717C1" w:rsidRPr="00E717C1">
        <w:rPr>
          <w:color w:val="auto"/>
        </w:rPr>
        <w:t xml:space="preserve"> in 202</w:t>
      </w:r>
      <w:r w:rsidR="00E717C1">
        <w:rPr>
          <w:color w:val="auto"/>
        </w:rPr>
        <w:t>2</w:t>
      </w:r>
      <w:r w:rsidR="00E717C1" w:rsidRPr="00E717C1">
        <w:rPr>
          <w:color w:val="auto"/>
        </w:rPr>
        <w:t xml:space="preserve">; </w:t>
      </w:r>
      <w:r w:rsidR="00E717C1" w:rsidRPr="00E717C1">
        <w:rPr>
          <w:i/>
          <w:color w:val="auto"/>
        </w:rPr>
        <w:t>n</w:t>
      </w:r>
      <w:r w:rsidR="00E717C1" w:rsidRPr="00E717C1">
        <w:rPr>
          <w:color w:val="auto"/>
        </w:rPr>
        <w:t> = </w:t>
      </w:r>
      <w:r w:rsidR="00E717C1">
        <w:rPr>
          <w:color w:val="auto"/>
        </w:rPr>
        <w:t>39</w:t>
      </w:r>
      <w:r w:rsidR="00E717C1" w:rsidRPr="00E717C1">
        <w:rPr>
          <w:color w:val="auto"/>
        </w:rPr>
        <w:t xml:space="preserve"> in 202</w:t>
      </w:r>
      <w:r w:rsidR="00E717C1">
        <w:rPr>
          <w:color w:val="auto"/>
        </w:rPr>
        <w:t>1</w:t>
      </w:r>
      <w:r w:rsidR="00E717C1" w:rsidRPr="00E717C1">
        <w:rPr>
          <w:color w:val="auto"/>
        </w:rPr>
        <w:t xml:space="preserve">) </w:t>
      </w:r>
      <w:r w:rsidR="007D7696">
        <w:rPr>
          <w:color w:val="auto"/>
        </w:rPr>
        <w:t>and the ACT (</w:t>
      </w:r>
      <w:r w:rsidR="007D7696" w:rsidRPr="00E717C1">
        <w:rPr>
          <w:i/>
          <w:iCs/>
          <w:color w:val="auto"/>
        </w:rPr>
        <w:t>n</w:t>
      </w:r>
      <w:r w:rsidR="007D7696" w:rsidRPr="00E717C1">
        <w:rPr>
          <w:color w:val="auto"/>
        </w:rPr>
        <w:t> = </w:t>
      </w:r>
      <w:r w:rsidR="007D7696">
        <w:rPr>
          <w:color w:val="auto"/>
        </w:rPr>
        <w:t>12</w:t>
      </w:r>
      <w:r w:rsidR="007D7696" w:rsidRPr="00E717C1">
        <w:rPr>
          <w:color w:val="auto"/>
        </w:rPr>
        <w:t xml:space="preserve"> in 2022; </w:t>
      </w:r>
      <w:r w:rsidR="007D7696" w:rsidRPr="00E717C1">
        <w:rPr>
          <w:i/>
          <w:iCs/>
          <w:color w:val="auto"/>
        </w:rPr>
        <w:t>n</w:t>
      </w:r>
      <w:r w:rsidR="007D7696" w:rsidRPr="00E717C1">
        <w:rPr>
          <w:color w:val="auto"/>
        </w:rPr>
        <w:t> = </w:t>
      </w:r>
      <w:r w:rsidR="007D7696">
        <w:rPr>
          <w:color w:val="auto"/>
        </w:rPr>
        <w:t>6</w:t>
      </w:r>
      <w:r w:rsidR="007D7696" w:rsidRPr="00E717C1">
        <w:rPr>
          <w:color w:val="auto"/>
        </w:rPr>
        <w:t xml:space="preserve"> in 2021</w:t>
      </w:r>
      <w:r w:rsidR="007D7696">
        <w:rPr>
          <w:color w:val="auto"/>
        </w:rPr>
        <w:t xml:space="preserve">) </w:t>
      </w:r>
      <w:r w:rsidRPr="00E717C1">
        <w:rPr>
          <w:color w:val="auto"/>
        </w:rPr>
        <w:t xml:space="preserve">compared </w:t>
      </w:r>
      <w:r w:rsidR="00E5776E" w:rsidRPr="00E717C1">
        <w:rPr>
          <w:color w:val="auto"/>
        </w:rPr>
        <w:t xml:space="preserve">to </w:t>
      </w:r>
      <w:r w:rsidRPr="00E717C1">
        <w:rPr>
          <w:color w:val="auto"/>
        </w:rPr>
        <w:t>20</w:t>
      </w:r>
      <w:r w:rsidR="00F800FB" w:rsidRPr="00E717C1">
        <w:rPr>
          <w:color w:val="auto"/>
        </w:rPr>
        <w:t>2</w:t>
      </w:r>
      <w:r w:rsidR="00E717C1" w:rsidRPr="00E717C1">
        <w:rPr>
          <w:color w:val="auto"/>
        </w:rPr>
        <w:t>1</w:t>
      </w:r>
      <w:r w:rsidR="007D7696">
        <w:rPr>
          <w:color w:val="auto"/>
        </w:rPr>
        <w:t>.</w:t>
      </w:r>
      <w:r w:rsidR="006C3A7A" w:rsidRPr="006C3A7A">
        <w:rPr>
          <w:color w:val="auto"/>
        </w:rPr>
        <w:t xml:space="preserve"> </w:t>
      </w:r>
      <w:r w:rsidR="006C3A7A" w:rsidRPr="004460F0">
        <w:rPr>
          <w:color w:val="auto"/>
        </w:rPr>
        <w:t xml:space="preserve">Differences in testing and reporting practices </w:t>
      </w:r>
      <w:r w:rsidR="006C3A7A" w:rsidRPr="00654492">
        <w:rPr>
          <w:color w:val="auto"/>
        </w:rPr>
        <w:t>by originating laboratories for this CAR, and the difficulty in interpreting phenotypic tests,</w:t>
      </w:r>
      <w:r w:rsidR="006C3A7A" w:rsidRPr="004460F0">
        <w:rPr>
          <w:color w:val="auto"/>
        </w:rPr>
        <w:t xml:space="preserve"> may contribute to disproportionate state and territory numbers.</w:t>
      </w:r>
    </w:p>
    <w:p w14:paraId="6F18210B" w14:textId="357CFEAF" w:rsidR="00F52032" w:rsidRDefault="00E717C1" w:rsidP="00F52032">
      <w:pPr>
        <w:pStyle w:val="Bulletlist"/>
        <w:numPr>
          <w:ilvl w:val="0"/>
          <w:numId w:val="0"/>
        </w:numPr>
        <w:spacing w:after="40"/>
      </w:pPr>
      <w:r>
        <w:rPr>
          <w:color w:val="auto"/>
        </w:rPr>
        <w:t>I</w:t>
      </w:r>
      <w:r w:rsidR="00166038" w:rsidRPr="00E717C1">
        <w:rPr>
          <w:color w:val="auto"/>
        </w:rPr>
        <w:t>n 20</w:t>
      </w:r>
      <w:r w:rsidR="00216B19" w:rsidRPr="00E717C1">
        <w:rPr>
          <w:color w:val="auto"/>
        </w:rPr>
        <w:t>2</w:t>
      </w:r>
      <w:r w:rsidRPr="00E717C1">
        <w:rPr>
          <w:color w:val="auto"/>
        </w:rPr>
        <w:t>2</w:t>
      </w:r>
      <w:r w:rsidR="00166038" w:rsidRPr="00AF0035">
        <w:rPr>
          <w:color w:val="auto"/>
        </w:rPr>
        <w:t>,</w:t>
      </w:r>
      <w:r w:rsidR="00166038" w:rsidRPr="00256775">
        <w:rPr>
          <w:color w:val="0070C0"/>
        </w:rPr>
        <w:t xml:space="preserve"> </w:t>
      </w:r>
      <w:r w:rsidR="00DF26B7" w:rsidRPr="004460F0">
        <w:rPr>
          <w:color w:val="auto"/>
        </w:rPr>
        <w:t xml:space="preserve">where </w:t>
      </w:r>
      <w:r w:rsidR="00E5776E" w:rsidRPr="004460F0">
        <w:rPr>
          <w:color w:val="auto"/>
        </w:rPr>
        <w:t xml:space="preserve">the </w:t>
      </w:r>
      <w:r w:rsidR="00B63EFE" w:rsidRPr="004460F0">
        <w:rPr>
          <w:color w:val="auto"/>
        </w:rPr>
        <w:t xml:space="preserve">setting was known, </w:t>
      </w:r>
      <w:r w:rsidR="007C659E" w:rsidRPr="004460F0">
        <w:rPr>
          <w:color w:val="auto"/>
        </w:rPr>
        <w:t xml:space="preserve">reports </w:t>
      </w:r>
      <w:r w:rsidR="00115813">
        <w:rPr>
          <w:color w:val="auto"/>
        </w:rPr>
        <w:t xml:space="preserve">of DNSA </w:t>
      </w:r>
      <w:r w:rsidR="00166038" w:rsidRPr="004460F0">
        <w:rPr>
          <w:color w:val="auto"/>
        </w:rPr>
        <w:t xml:space="preserve">were predominantly from </w:t>
      </w:r>
      <w:r w:rsidR="00FB3FA3" w:rsidRPr="004460F0">
        <w:rPr>
          <w:color w:val="auto"/>
        </w:rPr>
        <w:t>hospitals (11</w:t>
      </w:r>
      <w:r>
        <w:rPr>
          <w:color w:val="auto"/>
        </w:rPr>
        <w:t>0</w:t>
      </w:r>
      <w:r w:rsidR="00FB3FA3" w:rsidRPr="004460F0">
        <w:rPr>
          <w:color w:val="auto"/>
        </w:rPr>
        <w:t>/</w:t>
      </w:r>
      <w:r w:rsidR="004460F0" w:rsidRPr="004460F0">
        <w:rPr>
          <w:color w:val="auto"/>
        </w:rPr>
        <w:t>16</w:t>
      </w:r>
      <w:r>
        <w:rPr>
          <w:color w:val="auto"/>
        </w:rPr>
        <w:t>1</w:t>
      </w:r>
      <w:r w:rsidR="00FB3FA3" w:rsidRPr="004460F0">
        <w:rPr>
          <w:color w:val="auto"/>
        </w:rPr>
        <w:t xml:space="preserve">, </w:t>
      </w:r>
      <w:r w:rsidR="004460F0" w:rsidRPr="004460F0">
        <w:rPr>
          <w:color w:val="auto"/>
        </w:rPr>
        <w:t>6</w:t>
      </w:r>
      <w:r>
        <w:rPr>
          <w:color w:val="auto"/>
        </w:rPr>
        <w:t>8</w:t>
      </w:r>
      <w:r w:rsidR="002F04DE">
        <w:rPr>
          <w:color w:val="auto"/>
        </w:rPr>
        <w:t>.3</w:t>
      </w:r>
      <w:r w:rsidR="00FB3FA3" w:rsidRPr="004460F0">
        <w:rPr>
          <w:color w:val="auto"/>
        </w:rPr>
        <w:t>%)</w:t>
      </w:r>
      <w:r w:rsidR="00E4585A" w:rsidRPr="004460F0">
        <w:rPr>
          <w:color w:val="auto"/>
        </w:rPr>
        <w:t xml:space="preserve"> and </w:t>
      </w:r>
      <w:r w:rsidR="009823F1" w:rsidRPr="004460F0">
        <w:rPr>
          <w:color w:val="auto"/>
        </w:rPr>
        <w:t>the community (</w:t>
      </w:r>
      <w:r w:rsidR="004460F0" w:rsidRPr="004460F0">
        <w:rPr>
          <w:color w:val="auto"/>
        </w:rPr>
        <w:t>4</w:t>
      </w:r>
      <w:r>
        <w:rPr>
          <w:color w:val="auto"/>
        </w:rPr>
        <w:t>1</w:t>
      </w:r>
      <w:r w:rsidR="009823F1" w:rsidRPr="004460F0">
        <w:rPr>
          <w:color w:val="auto"/>
        </w:rPr>
        <w:t>/</w:t>
      </w:r>
      <w:r w:rsidR="004460F0" w:rsidRPr="004460F0">
        <w:rPr>
          <w:color w:val="auto"/>
        </w:rPr>
        <w:t>16</w:t>
      </w:r>
      <w:r>
        <w:rPr>
          <w:color w:val="auto"/>
        </w:rPr>
        <w:t>1</w:t>
      </w:r>
      <w:r w:rsidR="00D56599" w:rsidRPr="004460F0">
        <w:rPr>
          <w:color w:val="auto"/>
        </w:rPr>
        <w:t xml:space="preserve">, </w:t>
      </w:r>
      <w:r w:rsidR="004460F0" w:rsidRPr="004460F0">
        <w:rPr>
          <w:color w:val="auto"/>
        </w:rPr>
        <w:t>2</w:t>
      </w:r>
      <w:r>
        <w:rPr>
          <w:color w:val="auto"/>
        </w:rPr>
        <w:t>5</w:t>
      </w:r>
      <w:r w:rsidR="001246E6">
        <w:rPr>
          <w:color w:val="auto"/>
        </w:rPr>
        <w:t>.5</w:t>
      </w:r>
      <w:r w:rsidR="00D56599" w:rsidRPr="004460F0">
        <w:rPr>
          <w:color w:val="auto"/>
        </w:rPr>
        <w:t>%)</w:t>
      </w:r>
      <w:r w:rsidR="00E4585A" w:rsidRPr="004460F0">
        <w:rPr>
          <w:color w:val="auto"/>
        </w:rPr>
        <w:t>;</w:t>
      </w:r>
      <w:r w:rsidR="00FB3FA3" w:rsidRPr="004460F0">
        <w:rPr>
          <w:color w:val="auto"/>
        </w:rPr>
        <w:t xml:space="preserve"> </w:t>
      </w:r>
      <w:r w:rsidR="006C3A7A">
        <w:rPr>
          <w:color w:val="auto"/>
        </w:rPr>
        <w:t>while</w:t>
      </w:r>
      <w:r w:rsidR="006C3A7A" w:rsidRPr="004460F0">
        <w:rPr>
          <w:color w:val="auto"/>
        </w:rPr>
        <w:t xml:space="preserve"> </w:t>
      </w:r>
      <w:r>
        <w:rPr>
          <w:color w:val="auto"/>
        </w:rPr>
        <w:t>6</w:t>
      </w:r>
      <w:r w:rsidR="001246E6">
        <w:rPr>
          <w:color w:val="auto"/>
        </w:rPr>
        <w:t>.2</w:t>
      </w:r>
      <w:r w:rsidR="00E4585A" w:rsidRPr="004460F0">
        <w:rPr>
          <w:color w:val="auto"/>
        </w:rPr>
        <w:t xml:space="preserve">% </w:t>
      </w:r>
      <w:r w:rsidR="00E5776E" w:rsidRPr="004460F0">
        <w:rPr>
          <w:color w:val="auto"/>
        </w:rPr>
        <w:t>(</w:t>
      </w:r>
      <w:r w:rsidR="004460F0" w:rsidRPr="004460F0">
        <w:rPr>
          <w:color w:val="auto"/>
        </w:rPr>
        <w:t>1</w:t>
      </w:r>
      <w:r>
        <w:rPr>
          <w:color w:val="auto"/>
        </w:rPr>
        <w:t>0</w:t>
      </w:r>
      <w:r w:rsidR="00E5776E" w:rsidRPr="004460F0">
        <w:rPr>
          <w:color w:val="auto"/>
        </w:rPr>
        <w:t>/</w:t>
      </w:r>
      <w:r w:rsidR="004460F0" w:rsidRPr="004460F0">
        <w:rPr>
          <w:color w:val="auto"/>
        </w:rPr>
        <w:t>16</w:t>
      </w:r>
      <w:r>
        <w:rPr>
          <w:color w:val="auto"/>
        </w:rPr>
        <w:t>1</w:t>
      </w:r>
      <w:r w:rsidR="00E5776E" w:rsidRPr="004460F0">
        <w:rPr>
          <w:color w:val="auto"/>
        </w:rPr>
        <w:t xml:space="preserve">) </w:t>
      </w:r>
      <w:r w:rsidR="00E4585A" w:rsidRPr="004460F0">
        <w:rPr>
          <w:color w:val="auto"/>
        </w:rPr>
        <w:t xml:space="preserve">were from </w:t>
      </w:r>
      <w:r w:rsidR="00D56599" w:rsidRPr="004460F0">
        <w:rPr>
          <w:color w:val="auto"/>
        </w:rPr>
        <w:t>aged care homes</w:t>
      </w:r>
      <w:r w:rsidR="00E4585A" w:rsidRPr="004460F0">
        <w:rPr>
          <w:color w:val="auto"/>
        </w:rPr>
        <w:t xml:space="preserve"> </w:t>
      </w:r>
      <w:r w:rsidR="00166038" w:rsidRPr="004460F0">
        <w:rPr>
          <w:color w:val="auto"/>
        </w:rPr>
        <w:t>(Table</w:t>
      </w:r>
      <w:r w:rsidR="007B5858">
        <w:rPr>
          <w:color w:val="auto"/>
        </w:rPr>
        <w:t> </w:t>
      </w:r>
      <w:r w:rsidR="00166038" w:rsidRPr="004460F0">
        <w:rPr>
          <w:color w:val="auto"/>
        </w:rPr>
        <w:t>8</w:t>
      </w:r>
      <w:r w:rsidR="0053312A" w:rsidRPr="004460F0">
        <w:rPr>
          <w:color w:val="auto"/>
        </w:rPr>
        <w:t>).</w:t>
      </w:r>
      <w:r w:rsidR="00F52032">
        <w:rPr>
          <w:color w:val="auto"/>
        </w:rPr>
        <w:br w:type="page"/>
      </w:r>
    </w:p>
    <w:p w14:paraId="6D7A219A" w14:textId="77777777" w:rsidR="00FF4756" w:rsidRDefault="00FF4756" w:rsidP="00FF4756">
      <w:pPr>
        <w:pStyle w:val="Heading4"/>
      </w:pPr>
      <w:r>
        <w:lastRenderedPageBreak/>
        <w:t>National data</w:t>
      </w:r>
    </w:p>
    <w:p w14:paraId="0167F474" w14:textId="517A416B" w:rsidR="00045F52" w:rsidRDefault="00045F52" w:rsidP="00F52032">
      <w:pPr>
        <w:pStyle w:val="FigureTitle"/>
        <w:spacing w:after="0"/>
      </w:pPr>
      <w:r w:rsidRPr="00D2001E">
        <w:t xml:space="preserve">Figure </w:t>
      </w:r>
      <w:r w:rsidR="00436B6B" w:rsidRPr="00D2001E">
        <w:t>2</w:t>
      </w:r>
      <w:r w:rsidR="00C36732">
        <w:t>8</w:t>
      </w:r>
      <w:r w:rsidR="00D275C7" w:rsidRPr="00D2001E">
        <w:t>:</w:t>
      </w:r>
      <w:r w:rsidR="00FF4756" w:rsidRPr="00D2001E">
        <w:t xml:space="preserve"> </w:t>
      </w:r>
      <w:r w:rsidR="00F70880" w:rsidRPr="00D2001E">
        <w:rPr>
          <w:b w:val="0"/>
          <w:bCs/>
        </w:rPr>
        <w:t>V</w:t>
      </w:r>
      <w:r w:rsidR="00A91168" w:rsidRPr="00D2001E">
        <w:rPr>
          <w:b w:val="0"/>
          <w:bCs/>
        </w:rPr>
        <w:t>ancomycin</w:t>
      </w:r>
      <w:r w:rsidR="00023DEA" w:rsidRPr="00D2001E">
        <w:rPr>
          <w:b w:val="0"/>
          <w:bCs/>
        </w:rPr>
        <w:t>-</w:t>
      </w:r>
      <w:r w:rsidR="00F70880" w:rsidRPr="00D2001E">
        <w:rPr>
          <w:b w:val="0"/>
          <w:bCs/>
        </w:rPr>
        <w:t>, linezolid</w:t>
      </w:r>
      <w:r w:rsidR="00023DEA" w:rsidRPr="00D2001E">
        <w:rPr>
          <w:b w:val="0"/>
          <w:bCs/>
        </w:rPr>
        <w:t>-</w:t>
      </w:r>
      <w:r w:rsidR="00F70880" w:rsidRPr="00D2001E">
        <w:rPr>
          <w:b w:val="0"/>
          <w:bCs/>
        </w:rPr>
        <w:t xml:space="preserve"> or </w:t>
      </w:r>
      <w:r w:rsidR="000678EF" w:rsidRPr="00D2001E">
        <w:rPr>
          <w:b w:val="0"/>
          <w:bCs/>
        </w:rPr>
        <w:t>daptomycin-nonsusceptible</w:t>
      </w:r>
      <w:r w:rsidRPr="00D2001E">
        <w:rPr>
          <w:b w:val="0"/>
          <w:bCs/>
        </w:rPr>
        <w:t xml:space="preserve"> </w:t>
      </w:r>
      <w:r w:rsidRPr="00D2001E">
        <w:rPr>
          <w:b w:val="0"/>
          <w:bCs/>
          <w:i/>
        </w:rPr>
        <w:t>Staphylococcus aureus</w:t>
      </w:r>
      <w:r w:rsidR="00E10174" w:rsidRPr="00D2001E">
        <w:rPr>
          <w:b w:val="0"/>
          <w:bCs/>
          <w:i/>
        </w:rPr>
        <w:t xml:space="preserve">, </w:t>
      </w:r>
      <w:r w:rsidR="00E10174" w:rsidRPr="00D2001E">
        <w:rPr>
          <w:b w:val="0"/>
          <w:bCs/>
        </w:rPr>
        <w:t>number reported</w:t>
      </w:r>
      <w:r w:rsidR="00E961B6" w:rsidRPr="00D2001E">
        <w:rPr>
          <w:b w:val="0"/>
          <w:bCs/>
        </w:rPr>
        <w:t xml:space="preserve"> to CARAlert </w:t>
      </w:r>
      <w:r w:rsidR="00E10174" w:rsidRPr="00D2001E">
        <w:rPr>
          <w:b w:val="0"/>
          <w:bCs/>
        </w:rPr>
        <w:t xml:space="preserve">by month, </w:t>
      </w:r>
      <w:r w:rsidR="00F50ABC">
        <w:rPr>
          <w:b w:val="0"/>
          <w:bCs/>
        </w:rPr>
        <w:t xml:space="preserve">national, </w:t>
      </w:r>
      <w:r w:rsidR="00A91168" w:rsidRPr="00D2001E">
        <w:rPr>
          <w:b w:val="0"/>
          <w:bCs/>
        </w:rPr>
        <w:t>2017</w:t>
      </w:r>
      <w:r w:rsidR="00A91168" w:rsidRPr="00C17E22">
        <w:rPr>
          <w:b w:val="0"/>
          <w:bCs/>
        </w:rPr>
        <w:t>–20</w:t>
      </w:r>
      <w:r w:rsidR="00FF4756" w:rsidRPr="00C17E22">
        <w:rPr>
          <w:b w:val="0"/>
          <w:bCs/>
        </w:rPr>
        <w:t>2</w:t>
      </w:r>
      <w:r w:rsidR="00256775">
        <w:rPr>
          <w:b w:val="0"/>
          <w:bCs/>
        </w:rPr>
        <w:t>2</w:t>
      </w:r>
      <w:r w:rsidR="00827858" w:rsidRPr="00D2001E">
        <w:rPr>
          <w:noProof/>
        </w:rPr>
        <w:drawing>
          <wp:inline distT="0" distB="0" distL="0" distR="0" wp14:anchorId="5A2C8B8C" wp14:editId="0B64D83F">
            <wp:extent cx="6119495" cy="3239770"/>
            <wp:effectExtent l="0" t="0" r="0" b="0"/>
            <wp:docPr id="48" name="Chart 48" descr="Figure 28: Vancomycin-, linezolid- or daptomycin-nonsusceptible Staphylococcus aureus, number reported to CARAlert by month, national, 2017–202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D45B9B4" w14:textId="77777777" w:rsidR="00826AEB" w:rsidRDefault="00826AEB" w:rsidP="00826AEB">
      <w:pPr>
        <w:spacing w:after="0"/>
        <w:rPr>
          <w:sz w:val="18"/>
          <w:szCs w:val="18"/>
        </w:rPr>
      </w:pPr>
      <w:r w:rsidRPr="002C0424">
        <w:rPr>
          <w:sz w:val="18"/>
          <w:szCs w:val="18"/>
        </w:rPr>
        <w:t>Note</w:t>
      </w:r>
      <w:r>
        <w:rPr>
          <w:sz w:val="18"/>
          <w:szCs w:val="18"/>
        </w:rPr>
        <w:t>s</w:t>
      </w:r>
      <w:r w:rsidRPr="00C17E22">
        <w:rPr>
          <w:sz w:val="18"/>
          <w:szCs w:val="18"/>
        </w:rPr>
        <w:t xml:space="preserve">: </w:t>
      </w:r>
    </w:p>
    <w:p w14:paraId="16F1F6D9" w14:textId="139B8D2B" w:rsidR="00826AEB" w:rsidRPr="00DB593F" w:rsidRDefault="00826AEB" w:rsidP="00826AEB">
      <w:pPr>
        <w:pStyle w:val="ListParagraph"/>
        <w:numPr>
          <w:ilvl w:val="0"/>
          <w:numId w:val="48"/>
        </w:numPr>
        <w:ind w:left="426"/>
        <w:rPr>
          <w:sz w:val="18"/>
          <w:szCs w:val="18"/>
        </w:rPr>
      </w:pPr>
      <w:r w:rsidRPr="00DB593F">
        <w:rPr>
          <w:sz w:val="18"/>
          <w:szCs w:val="18"/>
        </w:rPr>
        <w:t xml:space="preserve">For CARAlert, </w:t>
      </w:r>
      <w:r w:rsidRPr="00DB593F">
        <w:rPr>
          <w:i/>
          <w:iCs/>
          <w:sz w:val="18"/>
          <w:szCs w:val="18"/>
        </w:rPr>
        <w:t>S.</w:t>
      </w:r>
      <w:r>
        <w:rPr>
          <w:i/>
          <w:iCs/>
          <w:sz w:val="18"/>
          <w:szCs w:val="18"/>
        </w:rPr>
        <w:t> </w:t>
      </w:r>
      <w:r w:rsidRPr="00DB593F">
        <w:rPr>
          <w:i/>
          <w:iCs/>
          <w:sz w:val="18"/>
          <w:szCs w:val="18"/>
        </w:rPr>
        <w:t>aureus</w:t>
      </w:r>
      <w:r w:rsidRPr="00DB593F">
        <w:rPr>
          <w:sz w:val="18"/>
          <w:szCs w:val="18"/>
        </w:rPr>
        <w:t xml:space="preserve"> complex includes </w:t>
      </w:r>
      <w:r w:rsidRPr="00DB593F">
        <w:rPr>
          <w:i/>
          <w:iCs/>
          <w:sz w:val="18"/>
          <w:szCs w:val="18"/>
        </w:rPr>
        <w:t>S. argenteus</w:t>
      </w:r>
      <w:r w:rsidRPr="00DB593F">
        <w:rPr>
          <w:sz w:val="18"/>
          <w:szCs w:val="18"/>
        </w:rPr>
        <w:t xml:space="preserve"> and </w:t>
      </w:r>
      <w:r w:rsidRPr="00DB593F">
        <w:rPr>
          <w:i/>
          <w:iCs/>
          <w:sz w:val="18"/>
          <w:szCs w:val="18"/>
        </w:rPr>
        <w:t>S.</w:t>
      </w:r>
      <w:r w:rsidR="00F22DE7">
        <w:rPr>
          <w:i/>
          <w:iCs/>
          <w:sz w:val="18"/>
          <w:szCs w:val="18"/>
        </w:rPr>
        <w:t> </w:t>
      </w:r>
      <w:r w:rsidRPr="00DB593F">
        <w:rPr>
          <w:i/>
          <w:iCs/>
          <w:sz w:val="18"/>
          <w:szCs w:val="18"/>
        </w:rPr>
        <w:t>schweitzeri</w:t>
      </w:r>
      <w:r w:rsidR="001C3EBF" w:rsidRPr="00BC49F3">
        <w:rPr>
          <w:sz w:val="18"/>
          <w:szCs w:val="18"/>
        </w:rPr>
        <w:t>.</w:t>
      </w:r>
    </w:p>
    <w:p w14:paraId="5B97AF1C" w14:textId="23479D70" w:rsidR="00826AEB" w:rsidRPr="00DB593F" w:rsidRDefault="00826AEB" w:rsidP="00826AEB">
      <w:pPr>
        <w:pStyle w:val="ListParagraph"/>
        <w:numPr>
          <w:ilvl w:val="0"/>
          <w:numId w:val="48"/>
        </w:numPr>
        <w:ind w:left="426"/>
        <w:rPr>
          <w:sz w:val="18"/>
          <w:szCs w:val="18"/>
        </w:rPr>
      </w:pPr>
      <w:r>
        <w:rPr>
          <w:sz w:val="18"/>
          <w:szCs w:val="18"/>
        </w:rPr>
        <w:t xml:space="preserve">No </w:t>
      </w:r>
      <w:r w:rsidRPr="00804C70">
        <w:rPr>
          <w:i/>
          <w:iCs/>
          <w:sz w:val="18"/>
          <w:szCs w:val="18"/>
        </w:rPr>
        <w:t>S.</w:t>
      </w:r>
      <w:r w:rsidR="00A65923">
        <w:rPr>
          <w:i/>
          <w:iCs/>
          <w:sz w:val="18"/>
          <w:szCs w:val="18"/>
        </w:rPr>
        <w:t> </w:t>
      </w:r>
      <w:r w:rsidRPr="00804C70">
        <w:rPr>
          <w:i/>
          <w:iCs/>
          <w:sz w:val="18"/>
          <w:szCs w:val="18"/>
        </w:rPr>
        <w:t>argenteus</w:t>
      </w:r>
      <w:r w:rsidRPr="00804C70">
        <w:rPr>
          <w:sz w:val="18"/>
          <w:szCs w:val="18"/>
        </w:rPr>
        <w:t xml:space="preserve"> and </w:t>
      </w:r>
      <w:r w:rsidRPr="00804C70">
        <w:rPr>
          <w:i/>
          <w:iCs/>
          <w:sz w:val="18"/>
          <w:szCs w:val="18"/>
        </w:rPr>
        <w:t>S.</w:t>
      </w:r>
      <w:r w:rsidR="00A65923">
        <w:rPr>
          <w:i/>
          <w:iCs/>
          <w:sz w:val="18"/>
          <w:szCs w:val="18"/>
        </w:rPr>
        <w:t> </w:t>
      </w:r>
      <w:r w:rsidRPr="00804C70">
        <w:rPr>
          <w:i/>
          <w:iCs/>
          <w:sz w:val="18"/>
          <w:szCs w:val="18"/>
        </w:rPr>
        <w:t>schweitzeri</w:t>
      </w:r>
      <w:r>
        <w:rPr>
          <w:sz w:val="18"/>
          <w:szCs w:val="18"/>
        </w:rPr>
        <w:t xml:space="preserve"> were reported from 2017 to 202</w:t>
      </w:r>
      <w:r w:rsidR="00256775">
        <w:rPr>
          <w:sz w:val="18"/>
          <w:szCs w:val="18"/>
        </w:rPr>
        <w:t>2</w:t>
      </w:r>
      <w:r w:rsidR="001C3EBF">
        <w:rPr>
          <w:sz w:val="18"/>
          <w:szCs w:val="18"/>
        </w:rPr>
        <w:t>.</w:t>
      </w:r>
    </w:p>
    <w:p w14:paraId="5334A596" w14:textId="77777777" w:rsidR="001F7B3C" w:rsidRPr="00A65923" w:rsidRDefault="001F7B3C" w:rsidP="00C06233"/>
    <w:p w14:paraId="25C14F30" w14:textId="4E760053" w:rsidR="00FF4756" w:rsidRPr="00FF4756" w:rsidRDefault="00FF4756" w:rsidP="00FF4756">
      <w:pPr>
        <w:pStyle w:val="Heading4"/>
      </w:pPr>
      <w:r w:rsidRPr="0072102E">
        <w:t>State and territory</w:t>
      </w:r>
      <w:r w:rsidR="00801F54">
        <w:t xml:space="preserve"> data</w:t>
      </w:r>
    </w:p>
    <w:p w14:paraId="5AE8BB5F" w14:textId="1D6789FE" w:rsidR="00F52032" w:rsidRDefault="001F7B3C" w:rsidP="00F52032">
      <w:pPr>
        <w:pStyle w:val="FigureTitle"/>
        <w:rPr>
          <w:bCs/>
        </w:rPr>
      </w:pPr>
      <w:r w:rsidRPr="00C1539C">
        <w:t>Figure 2</w:t>
      </w:r>
      <w:r w:rsidR="00C36732">
        <w:t>9</w:t>
      </w:r>
      <w:r w:rsidRPr="00C1539C">
        <w:t>:</w:t>
      </w:r>
      <w:r w:rsidR="00FF4756" w:rsidRPr="00C1539C">
        <w:t xml:space="preserve"> </w:t>
      </w:r>
      <w:r w:rsidRPr="00C1539C">
        <w:rPr>
          <w:b w:val="0"/>
          <w:bCs/>
        </w:rPr>
        <w:t>Vancomycin</w:t>
      </w:r>
      <w:r w:rsidR="008F1ECF" w:rsidRPr="00C1539C">
        <w:rPr>
          <w:b w:val="0"/>
          <w:bCs/>
        </w:rPr>
        <w:t>-</w:t>
      </w:r>
      <w:r w:rsidR="005E209C" w:rsidRPr="00C1539C">
        <w:rPr>
          <w:b w:val="0"/>
          <w:bCs/>
        </w:rPr>
        <w:t>,</w:t>
      </w:r>
      <w:r w:rsidRPr="00C1539C">
        <w:rPr>
          <w:b w:val="0"/>
          <w:bCs/>
        </w:rPr>
        <w:t xml:space="preserve"> linezolid</w:t>
      </w:r>
      <w:r w:rsidR="008F1ECF" w:rsidRPr="00C1539C">
        <w:rPr>
          <w:b w:val="0"/>
          <w:bCs/>
        </w:rPr>
        <w:t>-</w:t>
      </w:r>
      <w:r w:rsidR="005E209C" w:rsidRPr="00C1539C">
        <w:rPr>
          <w:b w:val="0"/>
          <w:bCs/>
        </w:rPr>
        <w:t xml:space="preserve"> </w:t>
      </w:r>
      <w:r w:rsidRPr="00C1539C">
        <w:rPr>
          <w:b w:val="0"/>
          <w:bCs/>
        </w:rPr>
        <w:t xml:space="preserve">or </w:t>
      </w:r>
      <w:r w:rsidR="000678EF" w:rsidRPr="00C1539C">
        <w:rPr>
          <w:b w:val="0"/>
          <w:bCs/>
        </w:rPr>
        <w:t>daptomycin-nonsusceptible</w:t>
      </w:r>
      <w:r w:rsidRPr="00C1539C">
        <w:rPr>
          <w:b w:val="0"/>
          <w:bCs/>
        </w:rPr>
        <w:t xml:space="preserve"> </w:t>
      </w:r>
      <w:r w:rsidRPr="00C1539C">
        <w:rPr>
          <w:b w:val="0"/>
          <w:bCs/>
          <w:i/>
        </w:rPr>
        <w:t xml:space="preserve">Staphylococcus aureus, </w:t>
      </w:r>
      <w:r w:rsidRPr="00C1539C">
        <w:rPr>
          <w:b w:val="0"/>
          <w:bCs/>
        </w:rPr>
        <w:t>number reported</w:t>
      </w:r>
      <w:r w:rsidR="00E961B6" w:rsidRPr="00C1539C">
        <w:rPr>
          <w:b w:val="0"/>
          <w:bCs/>
        </w:rPr>
        <w:t xml:space="preserve"> to CARAlert</w:t>
      </w:r>
      <w:r w:rsidR="005E209C" w:rsidRPr="00C1539C">
        <w:rPr>
          <w:b w:val="0"/>
          <w:bCs/>
        </w:rPr>
        <w:t xml:space="preserve">, </w:t>
      </w:r>
      <w:r w:rsidR="00352373">
        <w:rPr>
          <w:b w:val="0"/>
          <w:bCs/>
        </w:rPr>
        <w:t xml:space="preserve">national, </w:t>
      </w:r>
      <w:r w:rsidR="005E209C" w:rsidRPr="00C1539C">
        <w:rPr>
          <w:b w:val="0"/>
          <w:bCs/>
        </w:rPr>
        <w:t>2017</w:t>
      </w:r>
      <w:r w:rsidR="005E209C" w:rsidRPr="009147E0">
        <w:rPr>
          <w:b w:val="0"/>
          <w:bCs/>
        </w:rPr>
        <w:t>–20</w:t>
      </w:r>
      <w:r w:rsidR="00FF4756" w:rsidRPr="009147E0">
        <w:rPr>
          <w:b w:val="0"/>
          <w:bCs/>
        </w:rPr>
        <w:t>2</w:t>
      </w:r>
      <w:r w:rsidR="00CA052E">
        <w:rPr>
          <w:b w:val="0"/>
          <w:bCs/>
        </w:rPr>
        <w:t>2</w:t>
      </w:r>
      <w:r w:rsidR="00827858" w:rsidRPr="00C1539C">
        <w:rPr>
          <w:noProof/>
        </w:rPr>
        <w:drawing>
          <wp:inline distT="0" distB="0" distL="0" distR="0" wp14:anchorId="447F7737" wp14:editId="70C668C1">
            <wp:extent cx="6120000" cy="3240000"/>
            <wp:effectExtent l="0" t="0" r="0" b="0"/>
            <wp:docPr id="15" name="Chart 15" descr="Figure 29: Vancomycin-, linezolid- or daptomycin-nonsusceptible Staphylococcus aureus, number reported to CARAlert, national, 2017–2022">
              <a:extLst xmlns:a="http://schemas.openxmlformats.org/drawingml/2006/main">
                <a:ext uri="{FF2B5EF4-FFF2-40B4-BE49-F238E27FC236}">
                  <a16:creationId xmlns:a16="http://schemas.microsoft.com/office/drawing/2014/main" id="{14F210E4-DBDB-4B06-B8B8-390855525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F52032">
        <w:rPr>
          <w:b w:val="0"/>
          <w:bCs/>
        </w:rPr>
        <w:br w:type="page"/>
      </w:r>
    </w:p>
    <w:p w14:paraId="5B0365DE" w14:textId="03356EFE" w:rsidR="00563E53" w:rsidRDefault="00563E53" w:rsidP="00FF4756">
      <w:pPr>
        <w:pStyle w:val="FigureTitle"/>
        <w:keepNext/>
      </w:pPr>
      <w:r w:rsidRPr="00550FC8">
        <w:rPr>
          <w:rStyle w:val="IntenseReference"/>
          <w:rFonts w:cs="Arial"/>
          <w:b/>
          <w:bCs w:val="0"/>
          <w:i w:val="0"/>
          <w:smallCaps w:val="0"/>
          <w:color w:val="auto"/>
        </w:rPr>
        <w:lastRenderedPageBreak/>
        <w:t xml:space="preserve">Table </w:t>
      </w:r>
      <w:r w:rsidR="001F7B3C" w:rsidRPr="00550FC8">
        <w:rPr>
          <w:rStyle w:val="IntenseReference"/>
          <w:rFonts w:cs="Arial"/>
          <w:b/>
          <w:bCs w:val="0"/>
          <w:i w:val="0"/>
          <w:smallCaps w:val="0"/>
          <w:color w:val="auto"/>
        </w:rPr>
        <w:t>8</w:t>
      </w:r>
      <w:r w:rsidRPr="00550FC8">
        <w:rPr>
          <w:rStyle w:val="IntenseReference"/>
          <w:rFonts w:cs="Arial"/>
          <w:bCs w:val="0"/>
          <w:i w:val="0"/>
          <w:smallCaps w:val="0"/>
          <w:color w:val="auto"/>
        </w:rPr>
        <w:t>.</w:t>
      </w:r>
      <w:r w:rsidR="00FF4756">
        <w:rPr>
          <w:rStyle w:val="IntenseReference"/>
          <w:rFonts w:cs="Arial"/>
          <w:b/>
          <w:bCs w:val="0"/>
          <w:i w:val="0"/>
          <w:smallCaps w:val="0"/>
          <w:color w:val="auto"/>
        </w:rPr>
        <w:t xml:space="preserve"> </w:t>
      </w:r>
      <w:r w:rsidR="000678EF">
        <w:rPr>
          <w:b w:val="0"/>
          <w:bCs/>
        </w:rPr>
        <w:t>Daptomycin-nonsusceptible</w:t>
      </w:r>
      <w:r w:rsidRPr="005656DA">
        <w:rPr>
          <w:b w:val="0"/>
          <w:bCs/>
        </w:rPr>
        <w:t xml:space="preserve"> </w:t>
      </w:r>
      <w:r w:rsidRPr="005656DA">
        <w:rPr>
          <w:b w:val="0"/>
          <w:bCs/>
          <w:i/>
        </w:rPr>
        <w:t xml:space="preserve">Staphylococcus aureus, </w:t>
      </w:r>
      <w:r w:rsidRPr="005656DA">
        <w:rPr>
          <w:b w:val="0"/>
          <w:bCs/>
        </w:rPr>
        <w:t>number reported</w:t>
      </w:r>
      <w:r w:rsidR="00E961B6" w:rsidRPr="00E961B6">
        <w:rPr>
          <w:b w:val="0"/>
          <w:bCs/>
        </w:rPr>
        <w:t xml:space="preserve"> to CARAlert </w:t>
      </w:r>
      <w:r w:rsidRPr="005656DA">
        <w:rPr>
          <w:b w:val="0"/>
          <w:bCs/>
        </w:rPr>
        <w:t xml:space="preserve">by </w:t>
      </w:r>
      <w:r w:rsidR="00D275C7" w:rsidRPr="005656DA">
        <w:rPr>
          <w:b w:val="0"/>
          <w:bCs/>
        </w:rPr>
        <w:t>setting and state and territory</w:t>
      </w:r>
      <w:r w:rsidRPr="005656DA">
        <w:rPr>
          <w:b w:val="0"/>
          <w:bCs/>
        </w:rPr>
        <w:t xml:space="preserve">, </w:t>
      </w:r>
      <w:r w:rsidR="002C2A50" w:rsidRPr="006212AA">
        <w:rPr>
          <w:b w:val="0"/>
          <w:bCs/>
        </w:rPr>
        <w:t>20</w:t>
      </w:r>
      <w:r w:rsidR="00FF4756" w:rsidRPr="006212AA">
        <w:rPr>
          <w:b w:val="0"/>
          <w:bCs/>
        </w:rPr>
        <w:t>2</w:t>
      </w:r>
      <w:r w:rsidR="00CA052E">
        <w:rPr>
          <w:b w:val="0"/>
          <w:bCs/>
        </w:rPr>
        <w:t>2</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F3078A" w:rsidRPr="00DD2BB0" w14:paraId="6AC7CBD7" w14:textId="77777777" w:rsidTr="00805E18">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2C67E538" w14:textId="77777777" w:rsidR="00F3078A" w:rsidRDefault="00F3078A" w:rsidP="00805E18">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28D15A94" w14:textId="77777777" w:rsidR="00F3078A" w:rsidRPr="00DD2BB0" w:rsidRDefault="00F3078A"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top w:val="single" w:sz="4" w:space="0" w:color="auto"/>
              <w:bottom w:val="nil"/>
            </w:tcBorders>
            <w:shd w:val="clear" w:color="auto" w:fill="DAEEF3" w:themeFill="accent5" w:themeFillTint="33"/>
            <w:vAlign w:val="center"/>
          </w:tcPr>
          <w:p w14:paraId="028CB351" w14:textId="77777777" w:rsidR="00F3078A" w:rsidRPr="00DD2BB0" w:rsidRDefault="00F3078A" w:rsidP="00805E18">
            <w:pPr>
              <w:pStyle w:val="Normal-beforebullets"/>
              <w:rPr>
                <w:rFonts w:cstheme="minorHAnsi"/>
                <w:b w:val="0"/>
                <w:szCs w:val="18"/>
              </w:rPr>
            </w:pPr>
          </w:p>
        </w:tc>
      </w:tr>
      <w:tr w:rsidR="00F3078A" w:rsidRPr="00DD2BB0" w14:paraId="32FBC6F7" w14:textId="77777777" w:rsidTr="00805E18">
        <w:trPr>
          <w:trHeight w:hRule="exact" w:val="340"/>
        </w:trPr>
        <w:tc>
          <w:tcPr>
            <w:tcW w:w="936" w:type="pct"/>
            <w:tcBorders>
              <w:top w:val="nil"/>
              <w:bottom w:val="single" w:sz="4" w:space="0" w:color="auto"/>
            </w:tcBorders>
            <w:shd w:val="clear" w:color="auto" w:fill="DAEEF3" w:themeFill="accent5" w:themeFillTint="33"/>
            <w:vAlign w:val="center"/>
          </w:tcPr>
          <w:p w14:paraId="0DE3F7C3" w14:textId="77777777" w:rsidR="00F3078A" w:rsidRPr="00DD2BB0" w:rsidRDefault="00F3078A" w:rsidP="00A011F9">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7DA4B998"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3371008B"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112EA5F2"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45A0F966"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4B8C98A5"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6BC8BC91"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tcBorders>
              <w:top w:val="single" w:sz="4" w:space="0" w:color="auto"/>
              <w:bottom w:val="single" w:sz="4" w:space="0" w:color="auto"/>
            </w:tcBorders>
            <w:shd w:val="clear" w:color="auto" w:fill="DAEEF3" w:themeFill="accent5" w:themeFillTint="33"/>
            <w:vAlign w:val="center"/>
          </w:tcPr>
          <w:p w14:paraId="0EF70396"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35513D2D"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08A4BD38" w14:textId="77777777" w:rsidR="00F3078A" w:rsidRPr="00DD2BB0" w:rsidRDefault="007A23DD" w:rsidP="00A011F9">
            <w:pPr>
              <w:pStyle w:val="Normal-beforebullets"/>
              <w:jc w:val="center"/>
              <w:rPr>
                <w:rFonts w:cstheme="minorHAnsi"/>
                <w:b/>
                <w:szCs w:val="18"/>
              </w:rPr>
            </w:pPr>
            <w:r>
              <w:rPr>
                <w:rFonts w:cstheme="minorHAnsi"/>
                <w:b/>
                <w:szCs w:val="18"/>
              </w:rPr>
              <w:t>Total</w:t>
            </w:r>
          </w:p>
        </w:tc>
      </w:tr>
      <w:tr w:rsidR="006F4826" w:rsidRPr="00DD2BB0" w14:paraId="7F405EE9" w14:textId="77777777" w:rsidTr="006F4826">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000CBF5C" w14:textId="77777777" w:rsidR="006F4826" w:rsidRPr="00946FA6" w:rsidRDefault="006F4826" w:rsidP="006F4826">
            <w:pPr>
              <w:spacing w:after="0"/>
              <w:contextualSpacing/>
              <w:rPr>
                <w:rFonts w:cstheme="minorHAnsi"/>
                <w:b/>
                <w:color w:val="000000"/>
                <w:szCs w:val="18"/>
              </w:rPr>
            </w:pPr>
            <w:r w:rsidRPr="00946FA6">
              <w:rPr>
                <w:rFonts w:cstheme="minorHAnsi"/>
                <w:b/>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0415E6CC" w14:textId="71913E1C"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23</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5743C054" w14:textId="2587AD58"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31</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5D36420E" w14:textId="0595F81E"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26</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0590FE2A" w14:textId="20A3D64A"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31</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26733407" w14:textId="3ECE4FE2"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47</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2C9FAECF" w14:textId="7877D5B0"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050212DF" w14:textId="4B954134"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0</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3B9A960E" w14:textId="0875A865"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12</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347B74E6" w14:textId="71CCAD3A" w:rsidR="006F4826" w:rsidRPr="006F4826" w:rsidRDefault="006F4826" w:rsidP="006F4826">
            <w:pPr>
              <w:spacing w:after="0"/>
              <w:contextualSpacing/>
              <w:jc w:val="center"/>
              <w:rPr>
                <w:rFonts w:cs="Arial"/>
                <w:b/>
                <w:bCs/>
                <w:color w:val="auto"/>
                <w:szCs w:val="18"/>
              </w:rPr>
            </w:pPr>
            <w:r w:rsidRPr="006F4826">
              <w:rPr>
                <w:rFonts w:cs="Arial"/>
                <w:b/>
                <w:bCs/>
                <w:color w:val="000000"/>
                <w:szCs w:val="18"/>
              </w:rPr>
              <w:t>170</w:t>
            </w:r>
          </w:p>
        </w:tc>
      </w:tr>
      <w:tr w:rsidR="006F4826" w:rsidRPr="00DD2BB0" w14:paraId="777747B7" w14:textId="77777777" w:rsidTr="006F4826">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63861C29" w14:textId="77777777" w:rsidR="006F4826" w:rsidRPr="006212AA" w:rsidRDefault="006F4826" w:rsidP="006F4826">
            <w:pPr>
              <w:spacing w:after="0"/>
              <w:contextualSpacing/>
              <w:rPr>
                <w:rFonts w:cstheme="minorHAnsi"/>
                <w:color w:val="auto"/>
                <w:szCs w:val="18"/>
              </w:rPr>
            </w:pPr>
            <w:r w:rsidRPr="006212AA">
              <w:rPr>
                <w:rFonts w:asciiTheme="minorHAnsi" w:hAnsiTheme="minorHAnsi" w:cstheme="minorHAnsi"/>
                <w:color w:val="auto"/>
                <w:szCs w:val="18"/>
              </w:rPr>
              <w:t>Public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2AF33321" w14:textId="1921B6FA" w:rsidR="006F4826" w:rsidRPr="006F4826" w:rsidRDefault="006F4826" w:rsidP="006F4826">
            <w:pPr>
              <w:spacing w:after="0"/>
              <w:contextualSpacing/>
              <w:jc w:val="center"/>
              <w:rPr>
                <w:rFonts w:cs="Arial"/>
                <w:color w:val="auto"/>
                <w:szCs w:val="18"/>
              </w:rPr>
            </w:pPr>
            <w:r w:rsidRPr="006F4826">
              <w:rPr>
                <w:rFonts w:cs="Arial"/>
                <w:color w:val="000000"/>
                <w:szCs w:val="18"/>
              </w:rPr>
              <w:t>16</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EFD317C" w14:textId="57801BFD" w:rsidR="006F4826" w:rsidRPr="006F4826" w:rsidRDefault="006F4826" w:rsidP="006F4826">
            <w:pPr>
              <w:spacing w:after="0"/>
              <w:contextualSpacing/>
              <w:jc w:val="center"/>
              <w:rPr>
                <w:rFonts w:cs="Arial"/>
                <w:color w:val="auto"/>
                <w:szCs w:val="18"/>
              </w:rPr>
            </w:pPr>
            <w:r w:rsidRPr="006F4826">
              <w:rPr>
                <w:rFonts w:cs="Arial"/>
                <w:color w:val="000000"/>
                <w:szCs w:val="18"/>
              </w:rPr>
              <w:t>16</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2603A3C" w14:textId="7192271C" w:rsidR="006F4826" w:rsidRPr="006F4826" w:rsidRDefault="006F4826" w:rsidP="006F4826">
            <w:pPr>
              <w:spacing w:after="0"/>
              <w:contextualSpacing/>
              <w:jc w:val="center"/>
              <w:rPr>
                <w:rFonts w:cs="Arial"/>
                <w:color w:val="auto"/>
                <w:szCs w:val="18"/>
              </w:rPr>
            </w:pPr>
            <w:r w:rsidRPr="006F4826">
              <w:rPr>
                <w:rFonts w:cs="Arial"/>
                <w:color w:val="000000"/>
                <w:szCs w:val="18"/>
              </w:rPr>
              <w:t>12</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0A707FC" w14:textId="27AE5081" w:rsidR="006F4826" w:rsidRPr="006F4826" w:rsidRDefault="006F4826" w:rsidP="006F4826">
            <w:pPr>
              <w:spacing w:after="0"/>
              <w:contextualSpacing/>
              <w:jc w:val="center"/>
              <w:rPr>
                <w:rFonts w:cs="Arial"/>
                <w:color w:val="auto"/>
                <w:szCs w:val="18"/>
              </w:rPr>
            </w:pPr>
            <w:r w:rsidRPr="006F4826">
              <w:rPr>
                <w:rFonts w:cs="Arial"/>
                <w:color w:val="000000"/>
                <w:szCs w:val="18"/>
              </w:rPr>
              <w:t>16</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2EA0F83" w14:textId="44C1BAC3" w:rsidR="006F4826" w:rsidRPr="006F4826" w:rsidRDefault="006F4826" w:rsidP="006F4826">
            <w:pPr>
              <w:spacing w:after="0"/>
              <w:contextualSpacing/>
              <w:jc w:val="center"/>
              <w:rPr>
                <w:rFonts w:cs="Arial"/>
                <w:color w:val="auto"/>
                <w:szCs w:val="18"/>
              </w:rPr>
            </w:pPr>
            <w:r w:rsidRPr="006F4826">
              <w:rPr>
                <w:rFonts w:cs="Arial"/>
                <w:color w:val="000000"/>
                <w:szCs w:val="18"/>
              </w:rPr>
              <w:t>42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861DA93" w14:textId="5726A667"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D0B05E7" w14:textId="76E5D2F9"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3AEE5A37" w14:textId="285627DB" w:rsidR="006F4826" w:rsidRPr="006F4826" w:rsidRDefault="006F4826" w:rsidP="006F4826">
            <w:pPr>
              <w:spacing w:after="0"/>
              <w:contextualSpacing/>
              <w:jc w:val="center"/>
              <w:rPr>
                <w:rFonts w:cs="Arial"/>
                <w:color w:val="auto"/>
                <w:szCs w:val="18"/>
              </w:rPr>
            </w:pPr>
            <w:r w:rsidRPr="006F4826">
              <w:rPr>
                <w:rFonts w:cs="Arial"/>
                <w:color w:val="000000"/>
                <w:szCs w:val="18"/>
              </w:rPr>
              <w:t>5</w:t>
            </w:r>
          </w:p>
        </w:tc>
        <w:tc>
          <w:tcPr>
            <w:tcW w:w="472" w:type="pct"/>
            <w:tcBorders>
              <w:top w:val="single" w:sz="2" w:space="0" w:color="BFBFBF" w:themeColor="background1" w:themeShade="BF"/>
              <w:left w:val="nil"/>
              <w:bottom w:val="single" w:sz="2" w:space="0" w:color="BFBFBF" w:themeColor="background1" w:themeShade="BF"/>
            </w:tcBorders>
            <w:vAlign w:val="center"/>
          </w:tcPr>
          <w:p w14:paraId="6507CE03" w14:textId="1E4BDDD8" w:rsidR="006F4826" w:rsidRPr="006F4826" w:rsidRDefault="006F4826" w:rsidP="006F4826">
            <w:pPr>
              <w:spacing w:after="0"/>
              <w:contextualSpacing/>
              <w:jc w:val="center"/>
              <w:rPr>
                <w:rFonts w:cs="Arial"/>
                <w:color w:val="auto"/>
                <w:szCs w:val="18"/>
              </w:rPr>
            </w:pPr>
            <w:r w:rsidRPr="006F4826">
              <w:rPr>
                <w:rFonts w:cs="Arial"/>
                <w:color w:val="000000"/>
                <w:szCs w:val="18"/>
              </w:rPr>
              <w:t>107</w:t>
            </w:r>
          </w:p>
        </w:tc>
      </w:tr>
      <w:tr w:rsidR="006F4826" w:rsidRPr="00DD2BB0" w14:paraId="0E0A0487" w14:textId="77777777" w:rsidTr="006F4826">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360736A2" w14:textId="77777777" w:rsidR="006F4826" w:rsidRPr="006212AA" w:rsidRDefault="006F4826" w:rsidP="006F4826">
            <w:pPr>
              <w:spacing w:after="0"/>
              <w:contextualSpacing/>
              <w:rPr>
                <w:rFonts w:cstheme="minorHAnsi"/>
                <w:color w:val="auto"/>
                <w:szCs w:val="18"/>
              </w:rPr>
            </w:pPr>
            <w:r w:rsidRPr="006212AA">
              <w:rPr>
                <w:rFonts w:asciiTheme="minorHAnsi" w:hAnsiTheme="minorHAnsi" w:cstheme="minorHAnsi"/>
                <w:color w:val="auto"/>
                <w:szCs w:val="18"/>
              </w:rPr>
              <w:t>Private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DC7C822" w14:textId="5F8A7A56"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04558DAE" w14:textId="1067EF13" w:rsidR="006F4826" w:rsidRPr="006F4826" w:rsidRDefault="006F4826" w:rsidP="006F4826">
            <w:pPr>
              <w:spacing w:after="0"/>
              <w:contextualSpacing/>
              <w:jc w:val="center"/>
              <w:rPr>
                <w:rFonts w:cs="Arial"/>
                <w:color w:val="auto"/>
                <w:szCs w:val="18"/>
              </w:rPr>
            </w:pPr>
            <w:r w:rsidRPr="006F4826">
              <w:rPr>
                <w:rFonts w:cs="Arial"/>
                <w:color w:val="000000"/>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1291111" w14:textId="2B606BE1" w:rsidR="006F4826" w:rsidRPr="006F4826" w:rsidRDefault="006F4826" w:rsidP="006F4826">
            <w:pPr>
              <w:spacing w:after="0"/>
              <w:contextualSpacing/>
              <w:jc w:val="center"/>
              <w:rPr>
                <w:rFonts w:cs="Arial"/>
                <w:color w:val="auto"/>
                <w:szCs w:val="18"/>
              </w:rPr>
            </w:pPr>
            <w:r w:rsidRPr="006F4826">
              <w:rPr>
                <w:rFonts w:cs="Arial"/>
                <w:color w:val="000000"/>
                <w:szCs w:val="18"/>
              </w:rPr>
              <w:t>2</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7F80B69A" w14:textId="2D1760FE"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7EA34B3" w14:textId="74F0CA56"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EF46928" w14:textId="548F2BD1"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172EADD" w14:textId="3896A6A5"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70A8F720" w14:textId="0683EB60"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1D1D7479" w14:textId="507E6CE9" w:rsidR="006F4826" w:rsidRPr="006F4826" w:rsidRDefault="006F4826" w:rsidP="006F4826">
            <w:pPr>
              <w:spacing w:after="0"/>
              <w:contextualSpacing/>
              <w:jc w:val="center"/>
              <w:rPr>
                <w:rFonts w:cs="Arial"/>
                <w:color w:val="auto"/>
                <w:szCs w:val="18"/>
              </w:rPr>
            </w:pPr>
            <w:r w:rsidRPr="006F4826">
              <w:rPr>
                <w:rFonts w:cs="Arial"/>
                <w:color w:val="000000"/>
                <w:szCs w:val="18"/>
              </w:rPr>
              <w:t>3</w:t>
            </w:r>
          </w:p>
        </w:tc>
      </w:tr>
      <w:tr w:rsidR="006F4826" w:rsidRPr="00DD2BB0" w14:paraId="6C677A1C" w14:textId="77777777" w:rsidTr="006F4826">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315C55DB" w14:textId="77777777" w:rsidR="006F4826" w:rsidRPr="006212AA" w:rsidRDefault="006F4826" w:rsidP="006F4826">
            <w:pPr>
              <w:spacing w:after="0"/>
              <w:contextualSpacing/>
              <w:rPr>
                <w:rFonts w:cstheme="minorHAnsi"/>
                <w:color w:val="auto"/>
                <w:szCs w:val="18"/>
              </w:rPr>
            </w:pPr>
            <w:r w:rsidRPr="006212AA">
              <w:rPr>
                <w:rFonts w:asciiTheme="minorHAnsi" w:hAnsiTheme="minorHAnsi" w:cstheme="minorHAnsi"/>
                <w:color w:val="auto"/>
                <w:szCs w:val="18"/>
              </w:rPr>
              <w:t>Aged care home</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3E568FD8" w14:textId="2F42CA36" w:rsidR="006F4826" w:rsidRPr="006F4826" w:rsidRDefault="006F4826" w:rsidP="006F4826">
            <w:pPr>
              <w:spacing w:after="0"/>
              <w:contextualSpacing/>
              <w:jc w:val="center"/>
              <w:rPr>
                <w:rFonts w:cs="Arial"/>
                <w:color w:val="auto"/>
                <w:szCs w:val="18"/>
              </w:rPr>
            </w:pPr>
            <w:r w:rsidRPr="006F4826">
              <w:rPr>
                <w:rFonts w:cs="Arial"/>
                <w:color w:val="000000"/>
                <w:szCs w:val="18"/>
              </w:rPr>
              <w:t>2</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19D930C8" w14:textId="2D6EA88C" w:rsidR="006F4826" w:rsidRPr="006F4826" w:rsidRDefault="006F4826" w:rsidP="006F4826">
            <w:pPr>
              <w:spacing w:after="0"/>
              <w:contextualSpacing/>
              <w:jc w:val="center"/>
              <w:rPr>
                <w:rFonts w:cs="Arial"/>
                <w:color w:val="auto"/>
                <w:szCs w:val="18"/>
              </w:rPr>
            </w:pPr>
            <w:r w:rsidRPr="006F4826">
              <w:rPr>
                <w:rFonts w:cs="Arial"/>
                <w:color w:val="000000"/>
                <w:szCs w:val="18"/>
              </w:rPr>
              <w:t>2</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C311DEE" w14:textId="32776954" w:rsidR="006F4826" w:rsidRPr="006F4826" w:rsidRDefault="006F4826" w:rsidP="006F4826">
            <w:pPr>
              <w:spacing w:after="0"/>
              <w:contextualSpacing/>
              <w:jc w:val="center"/>
              <w:rPr>
                <w:rFonts w:cs="Arial"/>
                <w:color w:val="auto"/>
                <w:szCs w:val="18"/>
              </w:rPr>
            </w:pPr>
            <w:r w:rsidRPr="006F4826">
              <w:rPr>
                <w:rFonts w:cs="Arial"/>
                <w:color w:val="000000"/>
                <w:szCs w:val="18"/>
              </w:rPr>
              <w:t>5</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35612EB" w14:textId="2A109030"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820AAF2" w14:textId="180875DF" w:rsidR="006F4826" w:rsidRPr="006F4826" w:rsidRDefault="006F4826" w:rsidP="006F4826">
            <w:pPr>
              <w:spacing w:after="0"/>
              <w:contextualSpacing/>
              <w:jc w:val="center"/>
              <w:rPr>
                <w:rFonts w:cs="Arial"/>
                <w:color w:val="auto"/>
                <w:szCs w:val="18"/>
              </w:rPr>
            </w:pPr>
            <w:r w:rsidRPr="006F4826">
              <w:rPr>
                <w:rFonts w:cs="Arial"/>
                <w:color w:val="000000"/>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84ADD21" w14:textId="179EA064"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B12254F" w14:textId="17AF05B6"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322E3E50" w14:textId="307AC37A"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33194B38" w14:textId="41168A9B" w:rsidR="006F4826" w:rsidRPr="006F4826" w:rsidRDefault="006F4826" w:rsidP="006F4826">
            <w:pPr>
              <w:spacing w:after="0"/>
              <w:contextualSpacing/>
              <w:jc w:val="center"/>
              <w:rPr>
                <w:rFonts w:cs="Arial"/>
                <w:color w:val="auto"/>
                <w:szCs w:val="18"/>
              </w:rPr>
            </w:pPr>
            <w:r w:rsidRPr="006F4826">
              <w:rPr>
                <w:rFonts w:cs="Arial"/>
                <w:color w:val="000000"/>
                <w:szCs w:val="18"/>
              </w:rPr>
              <w:t>10</w:t>
            </w:r>
          </w:p>
        </w:tc>
      </w:tr>
      <w:tr w:rsidR="006F4826" w:rsidRPr="00DD2BB0" w14:paraId="03D76E09" w14:textId="77777777" w:rsidTr="006F4826">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58C46B0C" w14:textId="77777777" w:rsidR="006F4826" w:rsidRPr="006212AA" w:rsidRDefault="006F4826" w:rsidP="006F4826">
            <w:pPr>
              <w:spacing w:after="0"/>
              <w:contextualSpacing/>
              <w:rPr>
                <w:rFonts w:cstheme="minorHAnsi"/>
                <w:color w:val="auto"/>
                <w:szCs w:val="18"/>
              </w:rPr>
            </w:pPr>
            <w:r w:rsidRPr="006212AA">
              <w:rPr>
                <w:rFonts w:asciiTheme="minorHAnsi" w:hAnsiTheme="minorHAnsi" w:cstheme="minorHAnsi"/>
                <w:color w:val="auto"/>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024B9457" w14:textId="056CB07B" w:rsidR="006F4826" w:rsidRPr="006F4826" w:rsidRDefault="006F4826" w:rsidP="006F4826">
            <w:pPr>
              <w:spacing w:after="0"/>
              <w:contextualSpacing/>
              <w:jc w:val="center"/>
              <w:rPr>
                <w:rFonts w:cs="Arial"/>
                <w:color w:val="auto"/>
                <w:szCs w:val="18"/>
              </w:rPr>
            </w:pPr>
            <w:r w:rsidRPr="006F4826">
              <w:rPr>
                <w:rFonts w:cs="Arial"/>
                <w:color w:val="000000"/>
                <w:szCs w:val="18"/>
              </w:rPr>
              <w:t>5</w:t>
            </w:r>
          </w:p>
        </w:tc>
        <w:tc>
          <w:tcPr>
            <w:tcW w:w="451" w:type="pct"/>
            <w:tcBorders>
              <w:top w:val="single" w:sz="2" w:space="0" w:color="BFBFBF" w:themeColor="background1" w:themeShade="BF"/>
              <w:bottom w:val="single" w:sz="2" w:space="0" w:color="BFBFBF" w:themeColor="background1" w:themeShade="BF"/>
            </w:tcBorders>
            <w:vAlign w:val="center"/>
          </w:tcPr>
          <w:p w14:paraId="28866D14" w14:textId="6749A2D2" w:rsidR="006F4826" w:rsidRPr="006F4826" w:rsidRDefault="006F4826" w:rsidP="006F4826">
            <w:pPr>
              <w:spacing w:after="0"/>
              <w:contextualSpacing/>
              <w:jc w:val="center"/>
              <w:rPr>
                <w:rFonts w:cs="Arial"/>
                <w:color w:val="auto"/>
                <w:szCs w:val="18"/>
              </w:rPr>
            </w:pPr>
            <w:r w:rsidRPr="006F4826">
              <w:rPr>
                <w:rFonts w:cs="Arial"/>
                <w:color w:val="000000"/>
                <w:szCs w:val="18"/>
              </w:rPr>
              <w:t>4</w:t>
            </w:r>
          </w:p>
        </w:tc>
        <w:tc>
          <w:tcPr>
            <w:tcW w:w="447" w:type="pct"/>
            <w:tcBorders>
              <w:top w:val="single" w:sz="2" w:space="0" w:color="BFBFBF" w:themeColor="background1" w:themeShade="BF"/>
              <w:bottom w:val="single" w:sz="2" w:space="0" w:color="BFBFBF" w:themeColor="background1" w:themeShade="BF"/>
            </w:tcBorders>
            <w:vAlign w:val="center"/>
          </w:tcPr>
          <w:p w14:paraId="481356D5" w14:textId="635FAD09" w:rsidR="006F4826" w:rsidRPr="006F4826" w:rsidRDefault="006F4826" w:rsidP="006F4826">
            <w:pPr>
              <w:spacing w:after="0"/>
              <w:contextualSpacing/>
              <w:jc w:val="center"/>
              <w:rPr>
                <w:rFonts w:cs="Arial"/>
                <w:color w:val="auto"/>
                <w:szCs w:val="18"/>
              </w:rPr>
            </w:pPr>
            <w:r w:rsidRPr="006F4826">
              <w:rPr>
                <w:rFonts w:cs="Arial"/>
                <w:color w:val="000000"/>
                <w:szCs w:val="18"/>
              </w:rPr>
              <w:t>6</w:t>
            </w:r>
          </w:p>
        </w:tc>
        <w:tc>
          <w:tcPr>
            <w:tcW w:w="447" w:type="pct"/>
            <w:tcBorders>
              <w:top w:val="single" w:sz="2" w:space="0" w:color="BFBFBF" w:themeColor="background1" w:themeShade="BF"/>
              <w:bottom w:val="single" w:sz="2" w:space="0" w:color="BFBFBF" w:themeColor="background1" w:themeShade="BF"/>
            </w:tcBorders>
            <w:vAlign w:val="center"/>
          </w:tcPr>
          <w:p w14:paraId="28F70D8F" w14:textId="499FFD71" w:rsidR="006F4826" w:rsidRPr="006F4826" w:rsidRDefault="006F4826" w:rsidP="006F4826">
            <w:pPr>
              <w:spacing w:after="0"/>
              <w:contextualSpacing/>
              <w:jc w:val="center"/>
              <w:rPr>
                <w:rFonts w:cs="Arial"/>
                <w:color w:val="auto"/>
                <w:szCs w:val="18"/>
              </w:rPr>
            </w:pPr>
            <w:r w:rsidRPr="006F4826">
              <w:rPr>
                <w:rFonts w:cs="Arial"/>
                <w:color w:val="000000"/>
                <w:szCs w:val="18"/>
              </w:rPr>
              <w:t>15</w:t>
            </w:r>
          </w:p>
        </w:tc>
        <w:tc>
          <w:tcPr>
            <w:tcW w:w="441" w:type="pct"/>
            <w:tcBorders>
              <w:top w:val="single" w:sz="2" w:space="0" w:color="BFBFBF" w:themeColor="background1" w:themeShade="BF"/>
              <w:bottom w:val="single" w:sz="2" w:space="0" w:color="BFBFBF" w:themeColor="background1" w:themeShade="BF"/>
            </w:tcBorders>
            <w:vAlign w:val="center"/>
          </w:tcPr>
          <w:p w14:paraId="28CFFB2C" w14:textId="1278AE16" w:rsidR="006F4826" w:rsidRPr="006F4826" w:rsidRDefault="006F4826" w:rsidP="006F4826">
            <w:pPr>
              <w:spacing w:after="0"/>
              <w:contextualSpacing/>
              <w:jc w:val="center"/>
              <w:rPr>
                <w:rFonts w:cs="Arial"/>
                <w:color w:val="auto"/>
                <w:szCs w:val="18"/>
              </w:rPr>
            </w:pPr>
            <w:r w:rsidRPr="006F4826">
              <w:rPr>
                <w:rFonts w:cs="Arial"/>
                <w:color w:val="000000"/>
                <w:szCs w:val="18"/>
              </w:rPr>
              <w:t>4</w:t>
            </w:r>
          </w:p>
        </w:tc>
        <w:tc>
          <w:tcPr>
            <w:tcW w:w="441" w:type="pct"/>
            <w:tcBorders>
              <w:top w:val="single" w:sz="2" w:space="0" w:color="BFBFBF" w:themeColor="background1" w:themeShade="BF"/>
              <w:bottom w:val="single" w:sz="2" w:space="0" w:color="BFBFBF" w:themeColor="background1" w:themeShade="BF"/>
            </w:tcBorders>
            <w:vAlign w:val="center"/>
          </w:tcPr>
          <w:p w14:paraId="4DE380C1" w14:textId="3ABB3DB6"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2BCF47AD" w14:textId="4814A011"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73" w:type="pct"/>
            <w:tcBorders>
              <w:top w:val="single" w:sz="2" w:space="0" w:color="BFBFBF" w:themeColor="background1" w:themeShade="BF"/>
              <w:bottom w:val="single" w:sz="2" w:space="0" w:color="BFBFBF" w:themeColor="background1" w:themeShade="BF"/>
            </w:tcBorders>
            <w:vAlign w:val="center"/>
          </w:tcPr>
          <w:p w14:paraId="49FD9056" w14:textId="69CAC841" w:rsidR="006F4826" w:rsidRPr="006F4826" w:rsidRDefault="006F4826" w:rsidP="006F4826">
            <w:pPr>
              <w:spacing w:after="0"/>
              <w:contextualSpacing/>
              <w:jc w:val="center"/>
              <w:rPr>
                <w:rFonts w:cs="Arial"/>
                <w:color w:val="auto"/>
                <w:szCs w:val="18"/>
              </w:rPr>
            </w:pPr>
            <w:r w:rsidRPr="006F4826">
              <w:rPr>
                <w:rFonts w:cs="Arial"/>
                <w:color w:val="000000"/>
                <w:szCs w:val="18"/>
              </w:rPr>
              <w:t>7</w:t>
            </w:r>
          </w:p>
        </w:tc>
        <w:tc>
          <w:tcPr>
            <w:tcW w:w="472" w:type="pct"/>
            <w:tcBorders>
              <w:top w:val="single" w:sz="2" w:space="0" w:color="BFBFBF" w:themeColor="background1" w:themeShade="BF"/>
              <w:bottom w:val="single" w:sz="2" w:space="0" w:color="BFBFBF" w:themeColor="background1" w:themeShade="BF"/>
            </w:tcBorders>
            <w:vAlign w:val="center"/>
          </w:tcPr>
          <w:p w14:paraId="1F9720F1" w14:textId="4DCF51F4" w:rsidR="006F4826" w:rsidRPr="006F4826" w:rsidRDefault="006F4826" w:rsidP="006F4826">
            <w:pPr>
              <w:spacing w:after="0"/>
              <w:contextualSpacing/>
              <w:jc w:val="center"/>
              <w:rPr>
                <w:rFonts w:cs="Arial"/>
                <w:color w:val="auto"/>
                <w:szCs w:val="18"/>
              </w:rPr>
            </w:pPr>
            <w:r w:rsidRPr="006F4826">
              <w:rPr>
                <w:rFonts w:cs="Arial"/>
                <w:color w:val="000000"/>
                <w:szCs w:val="18"/>
              </w:rPr>
              <w:t>41</w:t>
            </w:r>
          </w:p>
        </w:tc>
      </w:tr>
      <w:tr w:rsidR="006F4826" w:rsidRPr="00DD2BB0" w14:paraId="0A8D6F79" w14:textId="77777777" w:rsidTr="006F4826">
        <w:trPr>
          <w:trHeight w:val="227"/>
        </w:trPr>
        <w:tc>
          <w:tcPr>
            <w:tcW w:w="936" w:type="pct"/>
            <w:tcBorders>
              <w:top w:val="single" w:sz="2" w:space="0" w:color="BFBFBF" w:themeColor="background1" w:themeShade="BF"/>
              <w:bottom w:val="single" w:sz="4" w:space="0" w:color="auto"/>
            </w:tcBorders>
            <w:vAlign w:val="center"/>
          </w:tcPr>
          <w:p w14:paraId="7AA4F062" w14:textId="77777777" w:rsidR="006F4826" w:rsidRPr="006212AA" w:rsidRDefault="006F4826" w:rsidP="006F4826">
            <w:pPr>
              <w:spacing w:after="0"/>
              <w:contextualSpacing/>
              <w:rPr>
                <w:rFonts w:cstheme="minorHAnsi"/>
                <w:color w:val="auto"/>
                <w:szCs w:val="18"/>
              </w:rPr>
            </w:pPr>
            <w:r w:rsidRPr="006212AA">
              <w:rPr>
                <w:rFonts w:cstheme="minorHAnsi"/>
                <w:color w:val="auto"/>
                <w:szCs w:val="18"/>
              </w:rPr>
              <w:t>Unknown</w:t>
            </w:r>
          </w:p>
        </w:tc>
        <w:tc>
          <w:tcPr>
            <w:tcW w:w="451" w:type="pct"/>
            <w:tcBorders>
              <w:top w:val="single" w:sz="2" w:space="0" w:color="BFBFBF" w:themeColor="background1" w:themeShade="BF"/>
              <w:bottom w:val="single" w:sz="4" w:space="0" w:color="auto"/>
            </w:tcBorders>
            <w:vAlign w:val="center"/>
          </w:tcPr>
          <w:p w14:paraId="24A6EABF" w14:textId="2587E5CB"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51" w:type="pct"/>
            <w:tcBorders>
              <w:top w:val="single" w:sz="2" w:space="0" w:color="BFBFBF" w:themeColor="background1" w:themeShade="BF"/>
              <w:bottom w:val="single" w:sz="4" w:space="0" w:color="auto"/>
            </w:tcBorders>
            <w:vAlign w:val="center"/>
          </w:tcPr>
          <w:p w14:paraId="328860B4" w14:textId="09E08C91" w:rsidR="006F4826" w:rsidRPr="006F4826" w:rsidRDefault="006F4826" w:rsidP="006F4826">
            <w:pPr>
              <w:spacing w:after="0"/>
              <w:contextualSpacing/>
              <w:jc w:val="center"/>
              <w:rPr>
                <w:rFonts w:cs="Arial"/>
                <w:color w:val="auto"/>
                <w:szCs w:val="18"/>
              </w:rPr>
            </w:pPr>
            <w:r w:rsidRPr="006F4826">
              <w:rPr>
                <w:rFonts w:cs="Arial"/>
                <w:color w:val="000000"/>
                <w:szCs w:val="18"/>
              </w:rPr>
              <w:t>8</w:t>
            </w:r>
          </w:p>
        </w:tc>
        <w:tc>
          <w:tcPr>
            <w:tcW w:w="447" w:type="pct"/>
            <w:tcBorders>
              <w:top w:val="single" w:sz="2" w:space="0" w:color="BFBFBF" w:themeColor="background1" w:themeShade="BF"/>
              <w:bottom w:val="single" w:sz="4" w:space="0" w:color="auto"/>
            </w:tcBorders>
            <w:vAlign w:val="center"/>
          </w:tcPr>
          <w:p w14:paraId="34F29F86" w14:textId="12CE6699" w:rsidR="006F4826" w:rsidRPr="006F4826" w:rsidRDefault="006F4826" w:rsidP="006F4826">
            <w:pPr>
              <w:spacing w:after="0"/>
              <w:contextualSpacing/>
              <w:jc w:val="center"/>
              <w:rPr>
                <w:rFonts w:cs="Arial"/>
                <w:color w:val="auto"/>
                <w:szCs w:val="18"/>
              </w:rPr>
            </w:pPr>
            <w:r w:rsidRPr="006F4826">
              <w:rPr>
                <w:rFonts w:cs="Arial"/>
                <w:color w:val="000000"/>
                <w:szCs w:val="18"/>
              </w:rPr>
              <w:t>1</w:t>
            </w:r>
          </w:p>
        </w:tc>
        <w:tc>
          <w:tcPr>
            <w:tcW w:w="447" w:type="pct"/>
            <w:tcBorders>
              <w:top w:val="single" w:sz="2" w:space="0" w:color="BFBFBF" w:themeColor="background1" w:themeShade="BF"/>
              <w:bottom w:val="single" w:sz="4" w:space="0" w:color="auto"/>
            </w:tcBorders>
            <w:vAlign w:val="center"/>
          </w:tcPr>
          <w:p w14:paraId="5ADEB21E" w14:textId="1342B102"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bottom w:val="single" w:sz="4" w:space="0" w:color="auto"/>
            </w:tcBorders>
            <w:vAlign w:val="center"/>
          </w:tcPr>
          <w:p w14:paraId="2C640BF5" w14:textId="008D60C3"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bottom w:val="single" w:sz="4" w:space="0" w:color="auto"/>
            </w:tcBorders>
            <w:vAlign w:val="center"/>
          </w:tcPr>
          <w:p w14:paraId="152B6E6E" w14:textId="4AC5D3CF"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41" w:type="pct"/>
            <w:tcBorders>
              <w:top w:val="single" w:sz="2" w:space="0" w:color="BFBFBF" w:themeColor="background1" w:themeShade="BF"/>
              <w:bottom w:val="single" w:sz="4" w:space="0" w:color="auto"/>
            </w:tcBorders>
            <w:vAlign w:val="center"/>
          </w:tcPr>
          <w:p w14:paraId="3E381CD2" w14:textId="2BEA2E01"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73" w:type="pct"/>
            <w:tcBorders>
              <w:top w:val="single" w:sz="2" w:space="0" w:color="BFBFBF" w:themeColor="background1" w:themeShade="BF"/>
              <w:bottom w:val="single" w:sz="4" w:space="0" w:color="auto"/>
            </w:tcBorders>
            <w:vAlign w:val="center"/>
          </w:tcPr>
          <w:p w14:paraId="09B67A3C" w14:textId="51F3A1AC" w:rsidR="006F4826" w:rsidRPr="006F4826" w:rsidRDefault="006F4826" w:rsidP="006F4826">
            <w:pPr>
              <w:spacing w:after="0"/>
              <w:contextualSpacing/>
              <w:jc w:val="center"/>
              <w:rPr>
                <w:rFonts w:cs="Arial"/>
                <w:color w:val="auto"/>
                <w:szCs w:val="18"/>
              </w:rPr>
            </w:pPr>
            <w:r w:rsidRPr="006F4826">
              <w:rPr>
                <w:rFonts w:cs="Arial"/>
                <w:color w:val="000000"/>
                <w:szCs w:val="18"/>
              </w:rPr>
              <w:t>0</w:t>
            </w:r>
          </w:p>
        </w:tc>
        <w:tc>
          <w:tcPr>
            <w:tcW w:w="472" w:type="pct"/>
            <w:tcBorders>
              <w:top w:val="single" w:sz="2" w:space="0" w:color="BFBFBF" w:themeColor="background1" w:themeShade="BF"/>
              <w:bottom w:val="single" w:sz="4" w:space="0" w:color="auto"/>
            </w:tcBorders>
            <w:vAlign w:val="center"/>
          </w:tcPr>
          <w:p w14:paraId="387C1063" w14:textId="0921A9AA" w:rsidR="006F4826" w:rsidRPr="006F4826" w:rsidRDefault="006F4826" w:rsidP="006F4826">
            <w:pPr>
              <w:spacing w:after="0"/>
              <w:contextualSpacing/>
              <w:jc w:val="center"/>
              <w:rPr>
                <w:rFonts w:cs="Arial"/>
                <w:color w:val="auto"/>
                <w:szCs w:val="18"/>
              </w:rPr>
            </w:pPr>
            <w:r w:rsidRPr="006F4826">
              <w:rPr>
                <w:rFonts w:cs="Arial"/>
                <w:color w:val="000000"/>
                <w:szCs w:val="18"/>
              </w:rPr>
              <w:t>9</w:t>
            </w:r>
          </w:p>
        </w:tc>
      </w:tr>
    </w:tbl>
    <w:p w14:paraId="6EFA2FB3" w14:textId="77777777" w:rsidR="00C2651A" w:rsidRDefault="00C2651A" w:rsidP="00F3078A"/>
    <w:p w14:paraId="46975E7F" w14:textId="77777777" w:rsidR="00365368" w:rsidRPr="00C80A7D" w:rsidRDefault="00C80A7D" w:rsidP="00FF4756">
      <w:pPr>
        <w:pStyle w:val="Heading3"/>
        <w:rPr>
          <w:i/>
        </w:rPr>
      </w:pPr>
      <w:bookmarkStart w:id="39" w:name="_Table_2:_Number"/>
      <w:bookmarkStart w:id="40" w:name="_Figure_1:_Critical"/>
      <w:bookmarkStart w:id="41" w:name="_Toc137975349"/>
      <w:bookmarkStart w:id="42" w:name="_Toc491785920"/>
      <w:bookmarkStart w:id="43" w:name="_Toc491077706"/>
      <w:bookmarkEnd w:id="39"/>
      <w:bookmarkEnd w:id="40"/>
      <w:r w:rsidRPr="00CA052E">
        <w:rPr>
          <w:i/>
        </w:rPr>
        <w:t>Streptococcus pyogenes</w:t>
      </w:r>
      <w:bookmarkEnd w:id="41"/>
    </w:p>
    <w:p w14:paraId="2C97142A" w14:textId="02BE69B2" w:rsidR="00105948" w:rsidRDefault="00105948">
      <w:pPr>
        <w:spacing w:after="80"/>
      </w:pPr>
      <w:r>
        <w:rPr>
          <w:i/>
          <w:iCs/>
        </w:rPr>
        <w:t>S</w:t>
      </w:r>
      <w:r w:rsidR="00451F6E">
        <w:rPr>
          <w:i/>
          <w:iCs/>
        </w:rPr>
        <w:t>treptococcus</w:t>
      </w:r>
      <w:r>
        <w:rPr>
          <w:i/>
          <w:iCs/>
        </w:rPr>
        <w:t xml:space="preserve"> </w:t>
      </w:r>
      <w:r w:rsidRPr="00105948">
        <w:rPr>
          <w:i/>
          <w:iCs/>
        </w:rPr>
        <w:t>pyogenes</w:t>
      </w:r>
      <w:r>
        <w:rPr>
          <w:i/>
          <w:iCs/>
        </w:rPr>
        <w:t xml:space="preserve"> </w:t>
      </w:r>
      <w:r w:rsidRPr="00105948">
        <w:t xml:space="preserve">most commonly causes skin and soft tissue infections, and acute pharyngitis, but </w:t>
      </w:r>
      <w:r w:rsidR="001B552D">
        <w:t>may</w:t>
      </w:r>
      <w:r w:rsidRPr="00105948">
        <w:t xml:space="preserve"> cause serious and life-threatening infections such as scarlet fever, </w:t>
      </w:r>
      <w:r w:rsidR="00126A5E">
        <w:t>bloodstream infections</w:t>
      </w:r>
      <w:r w:rsidRPr="00105948">
        <w:t>, bone and joint infections, toxic shock syndrome, necrotising fasciitis and pneumonia.</w:t>
      </w:r>
    </w:p>
    <w:p w14:paraId="3811014F" w14:textId="2CE05DFF" w:rsidR="00203DCC" w:rsidRDefault="00105948">
      <w:pPr>
        <w:spacing w:after="80"/>
      </w:pPr>
      <w:r>
        <w:t>There have been no reports of</w:t>
      </w:r>
      <w:r w:rsidR="00C80A7D">
        <w:t xml:space="preserve"> </w:t>
      </w:r>
      <w:r w:rsidR="00C80A7D" w:rsidRPr="009D4392">
        <w:rPr>
          <w:i/>
        </w:rPr>
        <w:t>S. pyogenes</w:t>
      </w:r>
      <w:r w:rsidR="00C80A7D">
        <w:t xml:space="preserve"> with reduced susceptibility to penicillin </w:t>
      </w:r>
      <w:r w:rsidR="00FC540D">
        <w:t xml:space="preserve">between </w:t>
      </w:r>
      <w:r w:rsidR="00C80A7D">
        <w:t xml:space="preserve">2017 </w:t>
      </w:r>
      <w:r w:rsidR="00FC540D">
        <w:t xml:space="preserve">and </w:t>
      </w:r>
      <w:r w:rsidR="00C80A7D">
        <w:t>20</w:t>
      </w:r>
      <w:r w:rsidR="0038279D">
        <w:t>2</w:t>
      </w:r>
      <w:r w:rsidR="00CA052E">
        <w:t>2</w:t>
      </w:r>
      <w:r w:rsidR="00C80A7D">
        <w:t>.</w:t>
      </w:r>
    </w:p>
    <w:p w14:paraId="655AD162" w14:textId="77777777" w:rsidR="00203DCC" w:rsidRDefault="00203DCC">
      <w:pPr>
        <w:spacing w:after="80"/>
      </w:pPr>
      <w:r>
        <w:br w:type="page"/>
      </w:r>
    </w:p>
    <w:p w14:paraId="14A7DB0C" w14:textId="18595352" w:rsidR="00B3711C" w:rsidRDefault="00B3711C" w:rsidP="00B3711C">
      <w:pPr>
        <w:pStyle w:val="Heading2"/>
        <w:ind w:left="567" w:hanging="567"/>
      </w:pPr>
      <w:bookmarkStart w:id="44" w:name="_Toc137975350"/>
      <w:r w:rsidRPr="00B0771B">
        <w:lastRenderedPageBreak/>
        <w:t>Discussion</w:t>
      </w:r>
      <w:bookmarkEnd w:id="44"/>
    </w:p>
    <w:p w14:paraId="68BE99EC" w14:textId="77777777" w:rsidR="00703891" w:rsidRPr="009859EE" w:rsidRDefault="00703891" w:rsidP="00BF6DE6">
      <w:pPr>
        <w:pStyle w:val="Heading4"/>
      </w:pPr>
      <w:bookmarkStart w:id="45" w:name="_Hlk133487483"/>
      <w:r w:rsidRPr="009859EE">
        <w:t xml:space="preserve">Rates of carbapenemase-producing </w:t>
      </w:r>
      <w:r w:rsidRPr="009859EE">
        <w:rPr>
          <w:i/>
        </w:rPr>
        <w:t>Enterobacterales</w:t>
      </w:r>
      <w:r w:rsidRPr="009859EE">
        <w:t xml:space="preserve"> in Australian hospitals</w:t>
      </w:r>
      <w:bookmarkEnd w:id="45"/>
    </w:p>
    <w:p w14:paraId="7323EBBE" w14:textId="1855413C" w:rsidR="00703891" w:rsidRPr="00B77C8C" w:rsidRDefault="00703891" w:rsidP="00703891">
      <w:r w:rsidRPr="00B77C8C">
        <w:rPr>
          <w:i/>
        </w:rPr>
        <w:t>Enterobacterales</w:t>
      </w:r>
      <w:r w:rsidRPr="00B77C8C">
        <w:t xml:space="preserve"> commonly cause urinary tract, biliary tract and other intra-abdominal infections, and bloodstream infections. Patients are likely to be affected by CPE predominantly where they have been hospitalised.</w:t>
      </w:r>
    </w:p>
    <w:p w14:paraId="4417BF46" w14:textId="3372BAD5" w:rsidR="00703891" w:rsidRPr="00B77C8C" w:rsidRDefault="00703891" w:rsidP="00703891">
      <w:pPr>
        <w:rPr>
          <w:highlight w:val="yellow"/>
        </w:rPr>
      </w:pPr>
      <w:r w:rsidRPr="003F573A">
        <w:t>There was a 3</w:t>
      </w:r>
      <w:r>
        <w:t>7.</w:t>
      </w:r>
      <w:r w:rsidR="00F617E7">
        <w:t>8</w:t>
      </w:r>
      <w:r w:rsidRPr="003F573A">
        <w:t>% increase in the number of carbapenemase- and/or ribosomal methyltransferase-</w:t>
      </w:r>
      <w:r w:rsidRPr="003D5140">
        <w:t xml:space="preserve">producing </w:t>
      </w:r>
      <w:r w:rsidRPr="003D5140">
        <w:rPr>
          <w:i/>
          <w:iCs/>
        </w:rPr>
        <w:t>Enterobacterales</w:t>
      </w:r>
      <w:r w:rsidRPr="003D5140">
        <w:t xml:space="preserve"> reports in 2022 compared to 2021 </w:t>
      </w:r>
      <w:r w:rsidR="008F38A0">
        <w:t xml:space="preserve">after </w:t>
      </w:r>
      <w:r w:rsidRPr="00B77C8C">
        <w:t>a gradual decline in reports of this CAR between January 2019 and November 2020. Numbers increased slightly in the first half of 2021 then remained steady for the rest of the year. Factors that may have contributed to the overall decline of CPE reported to CARAlert since 2019 include improvements in recognition and infection prevention and control efforts over this period.</w:t>
      </w:r>
    </w:p>
    <w:p w14:paraId="5E11C5F5" w14:textId="68B375C9" w:rsidR="00703891" w:rsidRPr="00B77C8C" w:rsidRDefault="008F38A0" w:rsidP="008F38A0">
      <w:r>
        <w:t xml:space="preserve">CPE continue to be dominated by those of the IMP type, found most often in the </w:t>
      </w:r>
      <w:r w:rsidRPr="00E572C0">
        <w:rPr>
          <w:i/>
          <w:iCs/>
        </w:rPr>
        <w:t>E.</w:t>
      </w:r>
      <w:r w:rsidR="00E572C0">
        <w:rPr>
          <w:i/>
          <w:iCs/>
        </w:rPr>
        <w:t> </w:t>
      </w:r>
      <w:r w:rsidRPr="00E572C0">
        <w:rPr>
          <w:i/>
          <w:iCs/>
        </w:rPr>
        <w:t>cloacae</w:t>
      </w:r>
      <w:r>
        <w:t xml:space="preserve"> complex. NDM-producing </w:t>
      </w:r>
      <w:r w:rsidRPr="00E572C0">
        <w:rPr>
          <w:i/>
          <w:iCs/>
        </w:rPr>
        <w:t>Enterobacterales</w:t>
      </w:r>
      <w:r>
        <w:t xml:space="preserve"> were reported from all states and territories except the NT. Reports have increased in 2022, after a decrease in both 2020 and 2021, and are higher than 2019. Although NDM types are generally thought to be acquired overseas, identification of local transmission and appropriate infection prevention and control actions are important priorities. </w:t>
      </w:r>
      <w:r w:rsidR="00703891" w:rsidRPr="00B77C8C">
        <w:t xml:space="preserve">The range and number of CPE types will continue to evolve because of changing local and global epidemiology. Each carbapenemase type has a slightly different spectrum of activity against different </w:t>
      </w:r>
      <w:r w:rsidR="00703891" w:rsidRPr="00B77C8C">
        <w:rPr>
          <w:rFonts w:cstheme="minorHAnsi"/>
        </w:rPr>
        <w:t>β</w:t>
      </w:r>
      <w:r w:rsidR="00703891" w:rsidRPr="00B77C8C">
        <w:t>-lactam antimicrobials. Typing of CPE is important for supporting appropriate antimicrobial prescribing to treat infections caused by CPE.</w:t>
      </w:r>
    </w:p>
    <w:p w14:paraId="015F8BDF" w14:textId="5DE99061" w:rsidR="001E5E3C" w:rsidRPr="008F38A0" w:rsidRDefault="001E5E3C" w:rsidP="006105A0">
      <w:r w:rsidRPr="008F38A0">
        <w:t xml:space="preserve">The differences between states and territories in the proportion of screening isolates may indicate local variations in surveillance, infection prevention and control, and screening practices. </w:t>
      </w:r>
      <w:r w:rsidR="00FF7DC7" w:rsidRPr="008F38A0">
        <w:rPr>
          <w:rFonts w:asciiTheme="majorHAnsi" w:hAnsiTheme="majorHAnsi" w:cstheme="majorHAnsi"/>
          <w:lang w:val="en-GB"/>
        </w:rPr>
        <w:t xml:space="preserve">Local outbreaks are likely to have required increased infection prevention and control and surveillance resources in affected hospitals over short periods of time. </w:t>
      </w:r>
      <w:r w:rsidRPr="008F38A0">
        <w:t>The impact of outbreaks on other aspects of hospital work and patient flows may be substantial in the absence of timely</w:t>
      </w:r>
      <w:r w:rsidR="006D39F0">
        <w:t xml:space="preserve"> infection</w:t>
      </w:r>
      <w:r w:rsidRPr="008F38A0">
        <w:t xml:space="preserve"> prevention and control action. The variation between states and territories in reports of CPE as a proportion of all CARs, and the frequency of reporting of CPE, indicates the need for local decisions about containment priorities.</w:t>
      </w:r>
    </w:p>
    <w:p w14:paraId="238AB205" w14:textId="66B1A98E" w:rsidR="001E5E3C" w:rsidRPr="008F38A0" w:rsidRDefault="001E5E3C" w:rsidP="006105A0">
      <w:r w:rsidRPr="008F38A0">
        <w:t xml:space="preserve">A total of </w:t>
      </w:r>
      <w:r w:rsidR="007D2934" w:rsidRPr="008F38A0">
        <w:t>5.6</w:t>
      </w:r>
      <w:r w:rsidRPr="008F38A0">
        <w:t xml:space="preserve">% of all CPE reports occurred in the 0–4-year age group. The mode of acquisition of these CARs is not known; however, CPE outbreaks can occur in the neonatal intensive care unit setting. The long-term impact of this type of resistance on neonates is unknown. Education of clinicians on the risks of neonatal acquisition of antimicrobial-resistant organisms, and review of the appropriateness of antimicrobial use and infection </w:t>
      </w:r>
      <w:r w:rsidR="009B49EE" w:rsidRPr="008F38A0">
        <w:t xml:space="preserve">prevention and </w:t>
      </w:r>
      <w:r w:rsidRPr="008F38A0">
        <w:t>control in the neonatal care setting are encouraged.</w:t>
      </w:r>
    </w:p>
    <w:p w14:paraId="464F8B93" w14:textId="7C96FCD6" w:rsidR="006F12C7" w:rsidRPr="008F38A0" w:rsidRDefault="006F12C7" w:rsidP="006105A0">
      <w:r w:rsidRPr="008F38A0">
        <w:t xml:space="preserve">Patients are likely to be affected by CPE if </w:t>
      </w:r>
      <w:r w:rsidR="00BC49F3" w:rsidRPr="008F38A0">
        <w:t>they</w:t>
      </w:r>
      <w:r w:rsidRPr="008F38A0">
        <w:t xml:space="preserve"> are hospitalised for a </w:t>
      </w:r>
      <w:r w:rsidR="00892E2C" w:rsidRPr="008F38A0">
        <w:t>prolonged period</w:t>
      </w:r>
      <w:r w:rsidRPr="008F38A0">
        <w:t>; have been hospitalised or had surgery overseas; have had multiple, or recent exposure to different antimicrobial agents, especially cephalosporins, fluoroquinolones and carbapenems; have diabetes mellitus; are on mechanical ventilation; are admitted to the intensive care unit; or have an indwelling medical device (such as a central venous catheter, urinary catheter or biliary catheter).</w:t>
      </w:r>
    </w:p>
    <w:p w14:paraId="25471FBA" w14:textId="362EF440" w:rsidR="006F12C7" w:rsidRPr="008F38A0" w:rsidRDefault="006F12C7" w:rsidP="006105A0">
      <w:r w:rsidRPr="008F38A0">
        <w:t xml:space="preserve">Ongoing reports of CPE albeit at low levels, </w:t>
      </w:r>
      <w:r w:rsidR="004D7F6F" w:rsidRPr="008F38A0">
        <w:t xml:space="preserve">highlight </w:t>
      </w:r>
      <w:r w:rsidRPr="008F38A0">
        <w:t xml:space="preserve">the value of active surveillance and the importance of compliance with the </w:t>
      </w:r>
      <w:r w:rsidRPr="008F38A0">
        <w:rPr>
          <w:i/>
          <w:iCs/>
        </w:rPr>
        <w:t>Australian Guidelines for the Prevention and Control of Infection in Healthcare</w:t>
      </w:r>
      <w:r w:rsidR="00B030E3" w:rsidRPr="008F38A0">
        <w:fldChar w:fldCharType="begin"/>
      </w:r>
      <w:r w:rsidR="00EC742B">
        <w:instrText xml:space="preserve"> ADDIN EN.CITE &lt;EndNote&gt;&lt;Cite&gt;&lt;Author&gt;National Health and Medical Research Council&lt;/Author&gt;&lt;Year&gt;2019&lt;/Year&gt;&lt;RecNum&gt;253&lt;/RecNum&gt;&lt;DisplayText&gt;&lt;style face="superscript"&gt;1&lt;/style&gt;&lt;/DisplayText&gt;&lt;record&gt;&lt;rec-number&gt;253&lt;/rec-number&gt;&lt;foreign-keys&gt;&lt;key app="EN" db-id="vzwf0pfzpvev5nezsr65z5xvafz5xzavdxw9" timestamp="1683519364"&gt;253&lt;/key&gt;&lt;/foreign-keys&gt;&lt;ref-type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00B030E3" w:rsidRPr="008F38A0">
        <w:fldChar w:fldCharType="separate"/>
      </w:r>
      <w:r w:rsidR="00975D4E" w:rsidRPr="008F38A0">
        <w:rPr>
          <w:noProof/>
          <w:vertAlign w:val="superscript"/>
        </w:rPr>
        <w:t>1</w:t>
      </w:r>
      <w:r w:rsidR="00B030E3" w:rsidRPr="008F38A0">
        <w:fldChar w:fldCharType="end"/>
      </w:r>
      <w:r w:rsidRPr="008F38A0">
        <w:t xml:space="preserve">, and use of guidance for specific organisms, such as </w:t>
      </w:r>
      <w:r w:rsidRPr="008F38A0">
        <w:rPr>
          <w:i/>
          <w:iCs/>
        </w:rPr>
        <w:t xml:space="preserve">Recommendations for the </w:t>
      </w:r>
      <w:r w:rsidR="00D14C9D" w:rsidRPr="008F38A0">
        <w:rPr>
          <w:i/>
          <w:iCs/>
        </w:rPr>
        <w:t>c</w:t>
      </w:r>
      <w:r w:rsidRPr="008F38A0">
        <w:rPr>
          <w:i/>
          <w:iCs/>
        </w:rPr>
        <w:t xml:space="preserve">ontrol of </w:t>
      </w:r>
      <w:r w:rsidR="00D14C9D" w:rsidRPr="008F38A0">
        <w:rPr>
          <w:i/>
          <w:iCs/>
        </w:rPr>
        <w:t>c</w:t>
      </w:r>
      <w:r w:rsidRPr="008F38A0">
        <w:rPr>
          <w:i/>
          <w:iCs/>
        </w:rPr>
        <w:t>arbapenemase-</w:t>
      </w:r>
      <w:r w:rsidR="00D14C9D" w:rsidRPr="008F38A0">
        <w:rPr>
          <w:i/>
          <w:iCs/>
        </w:rPr>
        <w:t>p</w:t>
      </w:r>
      <w:r w:rsidRPr="008F38A0">
        <w:rPr>
          <w:i/>
          <w:iCs/>
        </w:rPr>
        <w:t xml:space="preserve">roducing </w:t>
      </w:r>
      <w:r w:rsidRPr="008F38A0">
        <w:t>Enterobacterales</w:t>
      </w:r>
      <w:r w:rsidR="002F360B">
        <w:t xml:space="preserve"> </w:t>
      </w:r>
      <w:r w:rsidR="002F360B" w:rsidRPr="002F360B">
        <w:rPr>
          <w:i/>
          <w:iCs/>
        </w:rPr>
        <w:t>(CPE)</w:t>
      </w:r>
      <w:r w:rsidRPr="008F38A0">
        <w:rPr>
          <w:i/>
          <w:iCs/>
        </w:rPr>
        <w:t>: A guide for acute health service organisations</w:t>
      </w:r>
      <w:r w:rsidRPr="008F38A0">
        <w:t>.</w:t>
      </w:r>
      <w:r w:rsidR="00B030E3" w:rsidRPr="008F38A0">
        <w:fldChar w:fldCharType="begin"/>
      </w:r>
      <w:r w:rsidR="00EC742B">
        <w:instrText xml:space="preserve"> ADDIN EN.CITE &lt;EndNote&gt;&lt;Cite&gt;&lt;Author&gt;Australian Commission on Safety and Quality in Health Care&lt;/Author&gt;&lt;Year&gt;2021&lt;/Year&gt;&lt;RecNum&gt;254&lt;/RecNum&gt;&lt;DisplayText&gt;&lt;style face="superscript"&gt;3&lt;/style&gt;&lt;/DisplayText&gt;&lt;record&gt;&lt;rec-number&gt;254&lt;/rec-number&gt;&lt;foreign-keys&gt;&lt;key app="EN" db-id="vzwf0pfzpvev5nezsr65z5xvafz5xzavdxw9" timestamp="1683519366"&gt;254&lt;/key&gt;&lt;/foreign-keys&gt;&lt;ref-type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00B030E3" w:rsidRPr="008F38A0">
        <w:fldChar w:fldCharType="separate"/>
      </w:r>
      <w:r w:rsidR="00AB4946" w:rsidRPr="00AB4946">
        <w:rPr>
          <w:noProof/>
          <w:vertAlign w:val="superscript"/>
        </w:rPr>
        <w:t>3</w:t>
      </w:r>
      <w:r w:rsidR="00B030E3" w:rsidRPr="008F38A0">
        <w:fldChar w:fldCharType="end"/>
      </w:r>
    </w:p>
    <w:p w14:paraId="391CCF1D" w14:textId="19537805" w:rsidR="008F38A0" w:rsidRDefault="006F12C7" w:rsidP="006105A0">
      <w:r w:rsidRPr="008F38A0">
        <w:t xml:space="preserve">Arrangements for specialist oversight of and access to restricted antimicrobials, such as carbapenems, should continue to be a priority all Australian hospitals along with implementation of systems that meet the antimicrobial stewardship (AMS) actions of the National Safety and Quality Health Service </w:t>
      </w:r>
      <w:r w:rsidR="00703C9F">
        <w:t xml:space="preserve">(NSQHS) </w:t>
      </w:r>
      <w:r w:rsidRPr="008F38A0">
        <w:t>Standards.</w:t>
      </w:r>
      <w:r w:rsidR="00B030E3" w:rsidRPr="008F38A0">
        <w:fldChar w:fldCharType="begin"/>
      </w:r>
      <w:r w:rsidR="00EC742B">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00B030E3" w:rsidRPr="008F38A0">
        <w:fldChar w:fldCharType="separate"/>
      </w:r>
      <w:r w:rsidR="002F360B" w:rsidRPr="002F360B">
        <w:rPr>
          <w:noProof/>
          <w:vertAlign w:val="superscript"/>
        </w:rPr>
        <w:t>2</w:t>
      </w:r>
      <w:r w:rsidR="00B030E3" w:rsidRPr="008F38A0">
        <w:fldChar w:fldCharType="end"/>
      </w:r>
    </w:p>
    <w:p w14:paraId="5F12DDB6" w14:textId="090967F3" w:rsidR="008F38A0" w:rsidRPr="009859EE" w:rsidRDefault="008F38A0" w:rsidP="00BF6DE6">
      <w:pPr>
        <w:pStyle w:val="Heading4"/>
      </w:pPr>
      <w:r w:rsidRPr="009859EE">
        <w:lastRenderedPageBreak/>
        <w:t>Changes in community-onset critical antimicrobial resistances</w:t>
      </w:r>
    </w:p>
    <w:p w14:paraId="1765EEEA" w14:textId="2F32D0FF" w:rsidR="007F14C9" w:rsidRDefault="007F14C9" w:rsidP="007F14C9">
      <w:r w:rsidRPr="00D20952">
        <w:rPr>
          <w:i/>
          <w:iCs/>
        </w:rPr>
        <w:t>N.</w:t>
      </w:r>
      <w:r>
        <w:rPr>
          <w:i/>
          <w:iCs/>
        </w:rPr>
        <w:t> </w:t>
      </w:r>
      <w:r w:rsidRPr="00D20952">
        <w:rPr>
          <w:i/>
          <w:iCs/>
        </w:rPr>
        <w:t xml:space="preserve">gonorrhoeae </w:t>
      </w:r>
      <w:r w:rsidRPr="00D20952">
        <w:t xml:space="preserve">was the most commonly reported CAR from the community setting for all years </w:t>
      </w:r>
      <w:r w:rsidRPr="00B976A7">
        <w:t xml:space="preserve">since CARAlert commenced, except for 2019 where MDR </w:t>
      </w:r>
      <w:r w:rsidRPr="00B976A7">
        <w:rPr>
          <w:i/>
          <w:iCs/>
        </w:rPr>
        <w:t>Shigella</w:t>
      </w:r>
      <w:r w:rsidRPr="00B976A7">
        <w:t xml:space="preserve"> species dominated. Reports of azithromycin-nonsusceptible </w:t>
      </w:r>
      <w:r w:rsidRPr="00B976A7">
        <w:rPr>
          <w:i/>
          <w:iCs/>
        </w:rPr>
        <w:t xml:space="preserve">N. gonorrhoeae </w:t>
      </w:r>
      <w:r>
        <w:t>(LLR</w:t>
      </w:r>
      <w:r w:rsidRPr="00B976A7">
        <w:t>) continued to decline in 2022 from its peak in 2017</w:t>
      </w:r>
      <w:r w:rsidRPr="00790C19">
        <w:t>.</w:t>
      </w:r>
      <w:r w:rsidRPr="0076478C">
        <w:rPr>
          <w:color w:val="D99594" w:themeColor="accent2" w:themeTint="99"/>
        </w:rPr>
        <w:t xml:space="preserve"> </w:t>
      </w:r>
      <w:r w:rsidRPr="00B976A7">
        <w:t xml:space="preserve">Reports of ceftriaxone-nonsusceptible and/or azithromycin-nonsusceptible </w:t>
      </w:r>
      <w:r w:rsidRPr="00B976A7">
        <w:rPr>
          <w:i/>
          <w:iCs/>
        </w:rPr>
        <w:t xml:space="preserve">N. gonorrhoeae </w:t>
      </w:r>
      <w:r w:rsidRPr="00B976A7">
        <w:t>(</w:t>
      </w:r>
      <w:r>
        <w:t>HLR</w:t>
      </w:r>
      <w:r w:rsidRPr="00B976A7">
        <w:t xml:space="preserve">) increased sharply in 2022. </w:t>
      </w:r>
      <w:r>
        <w:t>Two-thirds</w:t>
      </w:r>
      <w:r w:rsidRPr="00B976A7">
        <w:t xml:space="preserve"> of the reports were from </w:t>
      </w:r>
      <w:r>
        <w:t>NSW</w:t>
      </w:r>
      <w:r w:rsidRPr="00B976A7">
        <w:t xml:space="preserve">, although there were also reports from Victoria, Queensland and </w:t>
      </w:r>
      <w:r>
        <w:t>WA</w:t>
      </w:r>
      <w:r w:rsidRPr="00B976A7">
        <w:t>.</w:t>
      </w:r>
      <w:r w:rsidR="00C7385B">
        <w:t xml:space="preserve"> </w:t>
      </w:r>
    </w:p>
    <w:p w14:paraId="71D07F5B" w14:textId="41A163D9" w:rsidR="008F38A0" w:rsidRPr="00580355" w:rsidRDefault="008F38A0" w:rsidP="008F38A0">
      <w:r w:rsidRPr="00BA081E">
        <w:t xml:space="preserve">Reports of MDR </w:t>
      </w:r>
      <w:r w:rsidRPr="00BA081E">
        <w:rPr>
          <w:i/>
          <w:iCs/>
        </w:rPr>
        <w:t xml:space="preserve">Shigella </w:t>
      </w:r>
      <w:r w:rsidRPr="00BA081E">
        <w:t xml:space="preserve">species increased </w:t>
      </w:r>
      <w:r w:rsidRPr="003831AE">
        <w:t xml:space="preserve">2.4-fold in 2022, </w:t>
      </w:r>
      <w:r w:rsidRPr="00580355">
        <w:t xml:space="preserve">compared to 2021. </w:t>
      </w:r>
      <w:r>
        <w:t>However, t</w:t>
      </w:r>
      <w:r w:rsidRPr="00580355">
        <w:t>he proportion of shigellosis notifications that were MDR decreased overall in 2022</w:t>
      </w:r>
      <w:r>
        <w:t xml:space="preserve"> </w:t>
      </w:r>
      <w:r w:rsidRPr="00580355">
        <w:t>compared to 2021</w:t>
      </w:r>
      <w:r w:rsidR="00A80E0C">
        <w:t xml:space="preserve">. </w:t>
      </w:r>
      <w:r w:rsidRPr="00580355">
        <w:t>The decrease was noted in all states and territories</w:t>
      </w:r>
      <w:r>
        <w:t xml:space="preserve"> where there were five or more reports, except in</w:t>
      </w:r>
      <w:r w:rsidRPr="00580355">
        <w:t xml:space="preserve"> Queensland, where the proportion increased.</w:t>
      </w:r>
    </w:p>
    <w:p w14:paraId="78923C4E" w14:textId="77777777" w:rsidR="00314C97" w:rsidRPr="00774C34" w:rsidRDefault="00314C97" w:rsidP="00314C97">
      <w:r w:rsidRPr="00BA081E">
        <w:t xml:space="preserve">The increase in reports in 2022 </w:t>
      </w:r>
      <w:r>
        <w:t xml:space="preserve">in these two </w:t>
      </w:r>
      <w:r w:rsidRPr="00BA081E">
        <w:t xml:space="preserve">CARs corresponded with the </w:t>
      </w:r>
      <w:r w:rsidRPr="00774C34">
        <w:t>resumption of usual social interaction and international travel following easing of COVID-19 restrictions from late 2021</w:t>
      </w:r>
      <w:r>
        <w:t xml:space="preserve">. These changes indicate </w:t>
      </w:r>
      <w:r w:rsidRPr="00774C34">
        <w:t xml:space="preserve">that ongoing monitoring of resistance in gonococcal disease </w:t>
      </w:r>
      <w:r>
        <w:t xml:space="preserve">and shigellosis </w:t>
      </w:r>
      <w:r w:rsidRPr="00774C34">
        <w:t>is required because of the importance of emerging changes in susceptibility for treatment guidelines.</w:t>
      </w:r>
    </w:p>
    <w:p w14:paraId="7F6BFF00" w14:textId="0B650CB8" w:rsidR="00F26AE8" w:rsidRPr="00774C34" w:rsidRDefault="00AC20D0" w:rsidP="006105A0">
      <w:r w:rsidRPr="00774C34">
        <w:t>Past i</w:t>
      </w:r>
      <w:r w:rsidR="006132E5" w:rsidRPr="00774C34">
        <w:t xml:space="preserve">ncreases in reports </w:t>
      </w:r>
      <w:r w:rsidR="00774C34">
        <w:t>of</w:t>
      </w:r>
      <w:r w:rsidR="00774C34" w:rsidRPr="00BA081E">
        <w:t xml:space="preserve"> MDR </w:t>
      </w:r>
      <w:r w:rsidR="00774C34" w:rsidRPr="00BA081E">
        <w:rPr>
          <w:i/>
          <w:iCs/>
        </w:rPr>
        <w:t>Shigella</w:t>
      </w:r>
      <w:r w:rsidR="00774C34" w:rsidRPr="00BA081E">
        <w:t xml:space="preserve"> </w:t>
      </w:r>
      <w:r w:rsidR="00F26AE8" w:rsidRPr="00774C34">
        <w:t xml:space="preserve">suggest that empirical antimicrobial therapy recommendations for shigellosis may need to be reconsidered. </w:t>
      </w:r>
      <w:r w:rsidRPr="00774C34">
        <w:t>I</w:t>
      </w:r>
      <w:r w:rsidR="00F26AE8" w:rsidRPr="00774C34">
        <w:t xml:space="preserve">ncreases also require ongoing close review by states and territories. Public health messaging should continue to highlight the risk of sexual transmission of </w:t>
      </w:r>
      <w:r w:rsidR="00F26AE8" w:rsidRPr="00774C34">
        <w:rPr>
          <w:i/>
          <w:iCs/>
        </w:rPr>
        <w:t>Shigella</w:t>
      </w:r>
      <w:r w:rsidR="00F26AE8" w:rsidRPr="00774C34">
        <w:t xml:space="preserve"> species, particularly in men who have sex with men, and provide guidance on ways to reduce the risk of transmission.</w:t>
      </w:r>
    </w:p>
    <w:p w14:paraId="612684AB" w14:textId="4CDB772D" w:rsidR="00314C97" w:rsidRDefault="00314C97" w:rsidP="00314C97">
      <w:r w:rsidRPr="00774C34">
        <w:t xml:space="preserve">The emergence of gonococcal </w:t>
      </w:r>
      <w:r>
        <w:t>antimicrobial resistance (</w:t>
      </w:r>
      <w:r w:rsidRPr="00774C34">
        <w:t>AMR</w:t>
      </w:r>
      <w:r>
        <w:t>)</w:t>
      </w:r>
      <w:r w:rsidRPr="00774C34">
        <w:t xml:space="preserve"> in Australia has long been influenced by the introduction of </w:t>
      </w:r>
      <w:r>
        <w:t>MDR</w:t>
      </w:r>
      <w:r w:rsidRPr="00774C34">
        <w:t xml:space="preserve"> strains from overseas.</w:t>
      </w:r>
      <w:r w:rsidRPr="00774C34">
        <w:fldChar w:fldCharType="begin">
          <w:fldData xml:space="preserve">PEVuZE5vdGU+PENpdGU+PEF1dGhvcj5IYW5yYWhhbjwvQXV0aG9yPjxZZWFyPjIwMTk8L1llYXI+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</w:fldData>
        </w:fldChar>
      </w:r>
      <w:r w:rsidR="00792C34">
        <w:instrText xml:space="preserve"> ADDIN EN.CITE </w:instrText>
      </w:r>
      <w:r w:rsidR="00792C34">
        <w:fldChar w:fldCharType="begin">
          <w:fldData xml:space="preserve">PEVuZE5vdGU+PENpdGU+PEF1dGhvcj5IYW5yYWhhbjwvQXV0aG9yPjxZZWFyPjIwMTk8L1llYXI+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</w:fldData>
        </w:fldChar>
      </w:r>
      <w:r w:rsidR="00792C34">
        <w:instrText xml:space="preserve"> ADDIN EN.CITE.DATA </w:instrText>
      </w:r>
      <w:r w:rsidR="00792C34">
        <w:fldChar w:fldCharType="end"/>
      </w:r>
      <w:r w:rsidRPr="00774C34">
        <w:fldChar w:fldCharType="separate"/>
      </w:r>
      <w:r w:rsidR="00F00AB0" w:rsidRPr="00F00AB0">
        <w:rPr>
          <w:noProof/>
          <w:vertAlign w:val="superscript"/>
        </w:rPr>
        <w:t>10,11</w:t>
      </w:r>
      <w:r w:rsidRPr="00774C34">
        <w:fldChar w:fldCharType="end"/>
      </w:r>
      <w:r w:rsidRPr="00774C34">
        <w:t xml:space="preserve"> A number of reports from other countries of ceftriaxone-resistant </w:t>
      </w:r>
      <w:r w:rsidRPr="00774C34">
        <w:rPr>
          <w:i/>
          <w:iCs/>
        </w:rPr>
        <w:t>N. gonorrhoeae</w:t>
      </w:r>
      <w:r w:rsidRPr="00774C34">
        <w:t xml:space="preserve"> strains have raised global concerns about the effectiveness of current recommended treatments.</w:t>
      </w:r>
      <w:r w:rsidRPr="00774C34">
        <w:fldChar w:fldCharType="begin">
          <w:fldData xml:space="preserve">PEVuZE5vdGU+PENpdGU+PEF1dGhvcj5FeXJlPC9BdXRob3I+PFllYXI+MjAxOTwvWWVhcj48UmVj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=
</w:fldData>
        </w:fldChar>
      </w:r>
      <w:r>
        <w:instrText xml:space="preserve"> ADDIN EN.CITE </w:instrText>
      </w:r>
      <w:r>
        <w:fldChar w:fldCharType="begin">
          <w:fldData xml:space="preserve">PEVuZE5vdGU+PENpdGU+PEF1dGhvcj5FeXJlPC9BdXRob3I+PFllYXI+MjAxOTwvWWVhcj48UmVj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=
</w:fldData>
        </w:fldChar>
      </w:r>
      <w:r>
        <w:instrText xml:space="preserve"> ADDIN EN.CITE.DATA </w:instrText>
      </w:r>
      <w:r>
        <w:fldChar w:fldCharType="end"/>
      </w:r>
      <w:r w:rsidRPr="00774C34">
        <w:fldChar w:fldCharType="separate"/>
      </w:r>
      <w:r w:rsidRPr="009E77AE">
        <w:rPr>
          <w:noProof/>
          <w:vertAlign w:val="superscript"/>
        </w:rPr>
        <w:t>12-14</w:t>
      </w:r>
      <w:r w:rsidRPr="00774C34">
        <w:fldChar w:fldCharType="end"/>
      </w:r>
      <w:r w:rsidRPr="00774C34">
        <w:t xml:space="preserve"> In Australia, the recommended treatment for </w:t>
      </w:r>
      <w:r w:rsidRPr="00774C34">
        <w:rPr>
          <w:i/>
          <w:iCs/>
        </w:rPr>
        <w:t>N. gonorrhoeae</w:t>
      </w:r>
      <w:r w:rsidRPr="00774C34">
        <w:t xml:space="preserve"> is ceftriaxone in conjunction with azithromycin. This regimen was introduced in Australia in 2014 to limit further development of resistance to ceftriaxone.</w:t>
      </w:r>
      <w:r w:rsidRPr="00774C34">
        <w:fldChar w:fldCharType="begin"/>
      </w:r>
      <w:r>
        <w:instrText xml:space="preserve"> ADDIN EN.CITE &lt;EndNote&gt;&lt;Cite&gt;&lt;Author&gt;Lahra&lt;/Author&gt;&lt;Year&gt;2022&lt;/Year&gt;&lt;RecNum&gt;234&lt;/RecNum&gt;&lt;DisplayText&gt;&lt;style face="superscript"&gt;15&lt;/style&gt;&lt;/DisplayText&gt;&lt;record&gt;&lt;rec-number&gt;234&lt;/rec-number&gt;&lt;foreign-keys&gt;&lt;key app="EN" db-id="vzwf0pfzpvev5nezsr65z5xvafz5xzavdxw9" timestamp="1680222853"&gt;234&lt;/key&gt;&lt;/foreign-keys&gt;&lt;ref-type name="Journal Article"&gt;17&lt;/ref-type&gt;&lt;contributors&gt;&lt;authors&gt;&lt;author&gt;Lahra, M. M. &lt;/author&gt;&lt;author&gt;Hogan, T.R.&lt;/author&gt;&lt;author&gt;Armstrong, B. H.&lt;/author&gt;&lt;/authors&gt;&lt;/contributors&gt;&lt;titles&gt;&lt;title&gt;Australian Gonococcal Surveillance Program Annual Report, 2021&lt;/title&gt;&lt;secondary-title&gt;Commun Dis Intell&lt;/secondary-title&gt;&lt;/titles&gt;&lt;dates&gt;&lt;year&gt;2022&lt;/year&gt;&lt;/dates&gt;&lt;urls&gt;&lt;/urls&gt;&lt;/record&gt;&lt;/Cite&gt;&lt;/EndNote&gt;</w:instrText>
      </w:r>
      <w:r w:rsidRPr="00774C34">
        <w:fldChar w:fldCharType="separate"/>
      </w:r>
      <w:r w:rsidRPr="009E77AE">
        <w:rPr>
          <w:noProof/>
          <w:vertAlign w:val="superscript"/>
        </w:rPr>
        <w:t>15</w:t>
      </w:r>
      <w:r w:rsidRPr="00774C34">
        <w:fldChar w:fldCharType="end"/>
      </w:r>
      <w:r w:rsidRPr="00774C34">
        <w:t xml:space="preserve"> The low background rate of azithromycin-nonsusceptible </w:t>
      </w:r>
      <w:r w:rsidRPr="00774C34">
        <w:rPr>
          <w:i/>
          <w:iCs/>
        </w:rPr>
        <w:t>N. gonorrhoeae</w:t>
      </w:r>
      <w:r w:rsidRPr="00774C34">
        <w:t xml:space="preserve"> (LLR) in Australia is well established. Reports of this CAR have declined since 2019 in the context of 34,760 notifications of gonococcal infection nationally in 2019, 29,817 notifications in 2020, 26,860 notifications in 2021, and 33,745 notifications in 2022.</w:t>
      </w:r>
      <w:r w:rsidRPr="00774C34">
        <w:fldChar w:fldCharType="begin"/>
      </w:r>
      <w:r w:rsidR="00792C34">
        <w:instrText xml:space="preserve"> ADDIN EN.CITE &lt;EndNote&gt;&lt;Cite&gt;&lt;Author&gt;Australian Government Department of Health and Aged Care&lt;/Author&gt;&lt;Year&gt;2023&lt;/Year&gt;&lt;RecNum&gt;230&lt;/RecNum&gt;&lt;DisplayText&gt;&lt;style face="superscript"&gt;9&lt;/style&gt;&lt;/DisplayText&gt;&lt;record&gt;&lt;rec-number&gt;230&lt;/rec-number&gt;&lt;foreign-keys&gt;&lt;key app="EN" db-id="vzwf0pfzpvev5nezsr65z5xvafz5xzavdxw9" timestamp="1679895352"&gt;230&lt;/key&gt;&lt;/foreign-keys&gt;&lt;ref-type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Dashboard&lt;/title&gt;&lt;/titles&gt;&lt;number&gt;March 2023&lt;/number&gt;&lt;dates&gt;&lt;year&gt;2023&lt;/year&gt;&lt;/dates&gt;&lt;pub-location&gt;Canberra&lt;/pub-location&gt;&lt;publisher&gt;Australian Government&lt;/publisher&gt;&lt;urls&gt;&lt;related-urls&gt;&lt;url&gt;https://nindss.health.gov.au/pbi-dashboard/&lt;/url&gt;&lt;/related-urls&gt;&lt;/urls&gt;&lt;/record&gt;&lt;/Cite&gt;&lt;/EndNote&gt;</w:instrText>
      </w:r>
      <w:r w:rsidRPr="00774C34">
        <w:fldChar w:fldCharType="separate"/>
      </w:r>
      <w:r w:rsidRPr="009E77AE">
        <w:rPr>
          <w:noProof/>
          <w:vertAlign w:val="superscript"/>
        </w:rPr>
        <w:t>9</w:t>
      </w:r>
      <w:r w:rsidRPr="00774C34">
        <w:fldChar w:fldCharType="end"/>
      </w:r>
      <w:r w:rsidRPr="00774C34">
        <w:t xml:space="preserve"> The clinical implications of this low-level resistance are not clear. Continuing low numbers of reports of ceftriaxone-nonsusceptibility</w:t>
      </w:r>
      <w:r>
        <w:t xml:space="preserve"> are concerning.</w:t>
      </w:r>
    </w:p>
    <w:p w14:paraId="3CDA42A7" w14:textId="48E5908C" w:rsidR="0094352C" w:rsidRPr="009859EE" w:rsidRDefault="0094352C" w:rsidP="00BF6DE6">
      <w:pPr>
        <w:pStyle w:val="Heading4"/>
      </w:pPr>
      <w:r>
        <w:t>Critical antimicrobial resistances in a</w:t>
      </w:r>
      <w:r w:rsidRPr="009859EE">
        <w:t>ged care homes</w:t>
      </w:r>
    </w:p>
    <w:p w14:paraId="1C3BCDB2" w14:textId="2D066CF3" w:rsidR="0094352C" w:rsidRPr="00BA081E" w:rsidRDefault="0094352C" w:rsidP="0094352C">
      <w:r w:rsidRPr="00BA081E">
        <w:t xml:space="preserve">In 2022, there were 24 CARs reported from aged care homes. All reports were from clinical isolates, and nearly all were </w:t>
      </w:r>
      <w:r>
        <w:t xml:space="preserve">either </w:t>
      </w:r>
      <w:r w:rsidRPr="00BA081E">
        <w:t>CPE or DNSA</w:t>
      </w:r>
      <w:r w:rsidR="00922D8E">
        <w:t>.</w:t>
      </w:r>
    </w:p>
    <w:p w14:paraId="191A5BA5" w14:textId="35A7E711" w:rsidR="0094352C" w:rsidRPr="008F38A0" w:rsidRDefault="0094352C" w:rsidP="0094352C">
      <w:r w:rsidRPr="00B77C8C">
        <w:t>In aged care homes, skin and soft tissue infections are the most common reason for antimicrobial prescriptions.</w:t>
      </w:r>
      <w:r w:rsidRPr="009E2B6C">
        <w:fldChar w:fldCharType="begin"/>
      </w:r>
      <w:r w:rsidR="00EC742B">
        <w:instrText xml:space="preserve"> ADDIN EN.CITE &lt;EndNote&gt;&lt;Cite&gt;&lt;Author&gt;Australian Commission on Safety and Quality in Health Care&lt;/Author&gt;&lt;Year&gt;2021&lt;/Year&gt;&lt;RecNum&gt;89&lt;/RecNum&gt;&lt;DisplayText&gt;&lt;style face="superscript"&gt;16&lt;/style&gt;&lt;/DisplayText&gt;&lt;record&gt;&lt;rec-number&gt;89&lt;/rec-number&gt;&lt;foreign-keys&gt;&lt;key app="EN" db-id="vzwf0pfzpvev5nezsr65z5xvafz5xzavdxw9" timestamp="1676827762"&gt;89&lt;/key&gt;&lt;/foreign-keys&gt;&lt;ref-type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related-urls&gt;&lt;url&gt;https://www.safetyandquality.gov.au/our-work/antimicrobial-resistance/antimicrobial-use-and-resistance-australia-surveillance-system/aura-2021&lt;/url&gt;&lt;/related-urls&gt;&lt;/urls&gt;&lt;access-date&gt;Feb 2023&lt;/access-date&gt;&lt;/record&gt;&lt;/Cite&gt;&lt;/EndNote&gt;</w:instrText>
      </w:r>
      <w:r w:rsidRPr="009E2B6C">
        <w:fldChar w:fldCharType="separate"/>
      </w:r>
      <w:r w:rsidR="009E77AE" w:rsidRPr="009E77AE">
        <w:rPr>
          <w:noProof/>
          <w:vertAlign w:val="superscript"/>
        </w:rPr>
        <w:t>16</w:t>
      </w:r>
      <w:r w:rsidRPr="009E2B6C">
        <w:fldChar w:fldCharType="end"/>
      </w:r>
      <w:r w:rsidRPr="00B77C8C">
        <w:t xml:space="preserve"> </w:t>
      </w:r>
      <w:r w:rsidRPr="00B77C8C">
        <w:rPr>
          <w:i/>
          <w:iCs/>
        </w:rPr>
        <w:t>S. aureus</w:t>
      </w:r>
      <w:r w:rsidRPr="00B77C8C">
        <w:t xml:space="preserve"> commonly cause skin and soft tissue infections</w:t>
      </w:r>
      <w:r>
        <w:t>,</w:t>
      </w:r>
      <w:r w:rsidRPr="00B77C8C">
        <w:t xml:space="preserve"> which may be spread by contact with contaminated surfaces and hands of healthcare workers, visitors and residents. </w:t>
      </w:r>
      <w:r w:rsidRPr="008F38A0">
        <w:t xml:space="preserve">Environmental cleaning and hand hygiene are important prevention and control strategies for </w:t>
      </w:r>
      <w:r w:rsidRPr="008F38A0">
        <w:rPr>
          <w:i/>
          <w:iCs/>
        </w:rPr>
        <w:t>S. aureus</w:t>
      </w:r>
      <w:r w:rsidRPr="008F38A0">
        <w:t xml:space="preserve">. In group living situations, </w:t>
      </w:r>
      <w:r w:rsidRPr="008F38A0">
        <w:rPr>
          <w:i/>
          <w:iCs/>
        </w:rPr>
        <w:t>S. aureus</w:t>
      </w:r>
      <w:r w:rsidRPr="008F38A0">
        <w:t xml:space="preserve"> may also be inadvertently spread from person to person, for example by sharing personal items such as bed linen, towels or clothing.</w:t>
      </w:r>
    </w:p>
    <w:p w14:paraId="233A7D78" w14:textId="4F3A098C" w:rsidR="0094352C" w:rsidRDefault="0094352C" w:rsidP="0094352C">
      <w:r w:rsidRPr="008F38A0">
        <w:t xml:space="preserve">There is a risk of transmission of these CARs </w:t>
      </w:r>
      <w:r>
        <w:t>with</w:t>
      </w:r>
      <w:r w:rsidRPr="008F38A0">
        <w:t xml:space="preserve">in aged care homes and in hospitals due to the frequent movement of aged care home residents between these two settings </w:t>
      </w:r>
      <w:r w:rsidR="006D39F0">
        <w:t>S</w:t>
      </w:r>
      <w:r w:rsidRPr="008F38A0">
        <w:t xml:space="preserve">pecific measures </w:t>
      </w:r>
      <w:r w:rsidR="006D39F0">
        <w:t xml:space="preserve">are required </w:t>
      </w:r>
      <w:r w:rsidRPr="008F38A0">
        <w:t>in all care settings</w:t>
      </w:r>
      <w:r w:rsidR="006D39F0">
        <w:t xml:space="preserve"> for CPE</w:t>
      </w:r>
      <w:r w:rsidRPr="008F38A0">
        <w:t>. To support the capacity to prevent and control transmission of CPE, aged care homes should comply with the infection prevention and control requirements of the Aged Care Quality Standards</w:t>
      </w:r>
      <w:r w:rsidRPr="008F38A0">
        <w:fldChar w:fldCharType="begin"/>
      </w:r>
      <w:r w:rsidR="00792C34">
        <w:instrText xml:space="preserve"> ADDIN EN.CITE &lt;EndNote&gt;&lt;Cite&gt;&lt;Author&gt;Australian Commission on Safety and Quality in Health Care&lt;/Author&gt;&lt;Year&gt;2023&lt;/Year&gt;&lt;RecNum&gt;250&lt;/RecNum&gt;&lt;DisplayText&gt;&lt;style face="superscript"&gt;6&lt;/style&gt;&lt;/DisplayText&gt;&lt;record&gt;&lt;rec-number&gt;250&lt;/rec-number&gt;&lt;foreign-keys&gt;&lt;key app="EN" db-id="vzwf0pfzpvev5nezsr65z5xvafz5xzavdxw9" timestamp="1682659375"&gt;250&lt;/key&gt;&lt;/foreign-keys&gt;&lt;ref-type name="Web Page"&gt;12&lt;/ref-type&gt;&lt;contributors&gt;&lt;authors&gt;&lt;author&gt;Australian Commission on Safety and Quality in Health Care,&lt;/author&gt;&lt;/authors&gt;&lt;/contributors&gt;&lt;titles&gt;&lt;title&gt;Aged Care Quality Standards – Clinical Care&lt;/title&gt;&lt;/titles&gt;&lt;volume&gt;2023&lt;/volume&gt;&lt;number&gt;March 2023&lt;/number&gt;&lt;dates&gt;&lt;year&gt;2023&lt;/year&gt;&lt;/dates&gt;&lt;pub-location&gt;Sydney&lt;/pub-location&gt;&lt;publisher&gt;ACSQHC&lt;/publisher&gt;&lt;urls&gt;&lt;related-urls&gt;&lt;url&gt;https://www.safetyandquality.gov.au/standards/aged-care-quality-standards-clinical-care&lt;/url&gt;&lt;/related-urls&gt;&lt;/urls&gt;&lt;/record&gt;&lt;/Cite&gt;&lt;/EndNote&gt;</w:instrText>
      </w:r>
      <w:r w:rsidRPr="008F38A0">
        <w:fldChar w:fldCharType="separate"/>
      </w:r>
      <w:r w:rsidR="009E77AE" w:rsidRPr="009E77AE">
        <w:rPr>
          <w:noProof/>
          <w:vertAlign w:val="superscript"/>
        </w:rPr>
        <w:t>6</w:t>
      </w:r>
      <w:r w:rsidRPr="008F38A0">
        <w:fldChar w:fldCharType="end"/>
      </w:r>
      <w:r w:rsidRPr="008F38A0">
        <w:t>, which include compliance with national guidelines.</w:t>
      </w:r>
      <w:r w:rsidRPr="008F38A0">
        <w:fldChar w:fldCharType="begin"/>
      </w:r>
      <w:r w:rsidR="00EC742B">
        <w:instrText xml:space="preserve"> ADDIN EN.CITE &lt;EndNote&gt;&lt;Cite&gt;&lt;Author&gt;National Health and Medical Research Council&lt;/Author&gt;&lt;Year&gt;2019&lt;/Year&gt;&lt;RecNum&gt;253&lt;/RecNum&gt;&lt;DisplayText&gt;&lt;style face="superscript"&gt;1&lt;/style&gt;&lt;/DisplayText&gt;&lt;record&gt;&lt;rec-number&gt;253&lt;/rec-number&gt;&lt;foreign-keys&gt;&lt;key app="EN" db-id="vzwf0pfzpvev5nezsr65z5xvafz5xzavdxw9" timestamp="1683519364"&gt;253&lt;/key&gt;&lt;/foreign-keys&gt;&lt;ref-type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Pr="008F38A0">
        <w:fldChar w:fldCharType="separate"/>
      </w:r>
      <w:r w:rsidRPr="008F38A0">
        <w:rPr>
          <w:noProof/>
          <w:vertAlign w:val="superscript"/>
        </w:rPr>
        <w:t>1</w:t>
      </w:r>
      <w:r w:rsidRPr="008F38A0">
        <w:fldChar w:fldCharType="end"/>
      </w:r>
    </w:p>
    <w:p w14:paraId="2AC1E4ED" w14:textId="77777777" w:rsidR="0094352C" w:rsidRDefault="0094352C" w:rsidP="00BF6DE6">
      <w:pPr>
        <w:pStyle w:val="Heading4"/>
      </w:pPr>
      <w:bookmarkStart w:id="46" w:name="_Hlk98767297"/>
      <w:r w:rsidRPr="00B77C8C">
        <w:lastRenderedPageBreak/>
        <w:t>Health service demand and complexity of care</w:t>
      </w:r>
    </w:p>
    <w:bookmarkEnd w:id="46"/>
    <w:p w14:paraId="6B7821FA" w14:textId="172D2F98" w:rsidR="0094352C" w:rsidRPr="00635833" w:rsidRDefault="0094352C" w:rsidP="0094352C">
      <w:pPr>
        <w:rPr>
          <w:color w:val="000000" w:themeColor="text1"/>
        </w:rPr>
      </w:pPr>
      <w:r w:rsidRPr="00635833">
        <w:rPr>
          <w:color w:val="000000" w:themeColor="text1"/>
        </w:rPr>
        <w:t>CARs increase hospital length of stay, deaths, and health service resource needs. Estimates of the impacts of AMR vary by organism and are not available for the majority of CARs. Recent estimates of the impact of CPE include an additional 29 inpatient days, compared to non-CPE cases, after the isolation of the organism.</w:t>
      </w:r>
      <w:r w:rsidRPr="00635833">
        <w:rPr>
          <w:color w:val="000000" w:themeColor="text1"/>
        </w:rPr>
        <w:fldChar w:fldCharType="begin">
          <w:fldData xml:space="preserve">PEVuZE5vdGU+PENpdGU+PEF1dGhvcj5IYXlha2F3YTwvQXV0aG9yPjxZZWFyPjIwMjA8L1llYXI+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</w:fldData>
        </w:fldChar>
      </w:r>
      <w:r w:rsidR="00EC742B">
        <w:rPr>
          <w:color w:val="000000" w:themeColor="text1"/>
        </w:rPr>
        <w:instrText xml:space="preserve"> ADDIN EN.CITE </w:instrText>
      </w:r>
      <w:r w:rsidR="00EC742B">
        <w:rPr>
          <w:color w:val="000000" w:themeColor="text1"/>
        </w:rPr>
        <w:fldChar w:fldCharType="begin">
          <w:fldData xml:space="preserve">PEVuZE5vdGU+PENpdGU+PEF1dGhvcj5IYXlha2F3YTwvQXV0aG9yPjxZZWFyPjIwMjA8L1llYXI+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</w:fldData>
        </w:fldChar>
      </w:r>
      <w:r w:rsidR="00EC742B">
        <w:rPr>
          <w:color w:val="000000" w:themeColor="text1"/>
        </w:rPr>
        <w:instrText xml:space="preserve"> ADDIN EN.CITE.DATA </w:instrText>
      </w:r>
      <w:r w:rsidR="00EC742B">
        <w:rPr>
          <w:color w:val="000000" w:themeColor="text1"/>
        </w:rPr>
      </w:r>
      <w:r w:rsidR="00EC742B">
        <w:rPr>
          <w:color w:val="000000" w:themeColor="text1"/>
        </w:rPr>
        <w:fldChar w:fldCharType="end"/>
      </w:r>
      <w:r w:rsidRPr="00635833">
        <w:rPr>
          <w:color w:val="000000" w:themeColor="text1"/>
        </w:rPr>
      </w:r>
      <w:r w:rsidRPr="00635833">
        <w:rPr>
          <w:color w:val="000000" w:themeColor="text1"/>
        </w:rPr>
        <w:fldChar w:fldCharType="separate"/>
      </w:r>
      <w:r w:rsidR="009E77AE" w:rsidRPr="009E77AE">
        <w:rPr>
          <w:noProof/>
          <w:color w:val="000000" w:themeColor="text1"/>
          <w:vertAlign w:val="superscript"/>
        </w:rPr>
        <w:t>17</w:t>
      </w:r>
      <w:r w:rsidRPr="00635833">
        <w:rPr>
          <w:color w:val="000000" w:themeColor="text1"/>
        </w:rPr>
        <w:fldChar w:fldCharType="end"/>
      </w:r>
      <w:r w:rsidRPr="00635833">
        <w:rPr>
          <w:color w:val="000000" w:themeColor="text1"/>
        </w:rPr>
        <w:t xml:space="preserve"> Patients with MDR infections were also less likely to receive appropriate antimicrobial therapy initially.</w:t>
      </w:r>
      <w:r w:rsidRPr="00635833">
        <w:rPr>
          <w:color w:val="000000" w:themeColor="text1"/>
        </w:rPr>
        <w:fldChar w:fldCharType="begin">
          <w:fldData xml:space="preserve">PEVuZE5vdGU+PENpdGU+PEF1dGhvcj5IYXlha2F3YTwvQXV0aG9yPjxZZWFyPjIwMjA8L1llYXI+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</w:fldData>
        </w:fldChar>
      </w:r>
      <w:r w:rsidR="00EC742B">
        <w:rPr>
          <w:color w:val="000000" w:themeColor="text1"/>
        </w:rPr>
        <w:instrText xml:space="preserve"> ADDIN EN.CITE </w:instrText>
      </w:r>
      <w:r w:rsidR="00EC742B">
        <w:rPr>
          <w:color w:val="000000" w:themeColor="text1"/>
        </w:rPr>
        <w:fldChar w:fldCharType="begin">
          <w:fldData xml:space="preserve">PEVuZE5vdGU+PENpdGU+PEF1dGhvcj5IYXlha2F3YTwvQXV0aG9yPjxZZWFyPjIwMjA8L1llYXI+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</w:fldData>
        </w:fldChar>
      </w:r>
      <w:r w:rsidR="00EC742B">
        <w:rPr>
          <w:color w:val="000000" w:themeColor="text1"/>
        </w:rPr>
        <w:instrText xml:space="preserve"> ADDIN EN.CITE.DATA </w:instrText>
      </w:r>
      <w:r w:rsidR="00EC742B">
        <w:rPr>
          <w:color w:val="000000" w:themeColor="text1"/>
        </w:rPr>
      </w:r>
      <w:r w:rsidR="00EC742B">
        <w:rPr>
          <w:color w:val="000000" w:themeColor="text1"/>
        </w:rPr>
        <w:fldChar w:fldCharType="end"/>
      </w:r>
      <w:r w:rsidRPr="00635833">
        <w:rPr>
          <w:color w:val="000000" w:themeColor="text1"/>
        </w:rPr>
      </w:r>
      <w:r w:rsidRPr="00635833">
        <w:rPr>
          <w:color w:val="000000" w:themeColor="text1"/>
        </w:rPr>
        <w:fldChar w:fldCharType="separate"/>
      </w:r>
      <w:r w:rsidR="009E77AE" w:rsidRPr="009E77AE">
        <w:rPr>
          <w:noProof/>
          <w:color w:val="000000" w:themeColor="text1"/>
          <w:vertAlign w:val="superscript"/>
        </w:rPr>
        <w:t>17</w:t>
      </w:r>
      <w:r w:rsidRPr="00635833">
        <w:rPr>
          <w:color w:val="000000" w:themeColor="text1"/>
        </w:rPr>
        <w:fldChar w:fldCharType="end"/>
      </w:r>
      <w:r w:rsidRPr="00635833">
        <w:rPr>
          <w:color w:val="000000" w:themeColor="text1"/>
        </w:rPr>
        <w:t xml:space="preserve"> For vancomycin-resistant enterococci, when they first emerged, estimated increases per case were 61.9% for hospital costs and an additional 13.8 days length of stay.</w:t>
      </w:r>
      <w:r w:rsidRPr="00635833">
        <w:rPr>
          <w:color w:val="000000" w:themeColor="text1"/>
        </w:rPr>
        <w:fldChar w:fldCharType="begin">
          <w:fldData xml:space="preserve">PEVuZE5vdGU+PENpdGU+PEF1dGhvcj5MbG95ZC1TbWl0aDwvQXV0aG9yPjxZZWFyPjIwMTM8L1ll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</w:fldData>
        </w:fldChar>
      </w:r>
      <w:r w:rsidR="00EC742B">
        <w:rPr>
          <w:color w:val="000000" w:themeColor="text1"/>
        </w:rPr>
        <w:instrText xml:space="preserve"> ADDIN EN.CITE </w:instrText>
      </w:r>
      <w:r w:rsidR="00EC742B">
        <w:rPr>
          <w:color w:val="000000" w:themeColor="text1"/>
        </w:rPr>
        <w:fldChar w:fldCharType="begin">
          <w:fldData xml:space="preserve">PEVuZE5vdGU+PENpdGU+PEF1dGhvcj5MbG95ZC1TbWl0aDwvQXV0aG9yPjxZZWFyPjIwMTM8L1ll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</w:fldData>
        </w:fldChar>
      </w:r>
      <w:r w:rsidR="00EC742B">
        <w:rPr>
          <w:color w:val="000000" w:themeColor="text1"/>
        </w:rPr>
        <w:instrText xml:space="preserve"> ADDIN EN.CITE.DATA </w:instrText>
      </w:r>
      <w:r w:rsidR="00EC742B">
        <w:rPr>
          <w:color w:val="000000" w:themeColor="text1"/>
        </w:rPr>
      </w:r>
      <w:r w:rsidR="00EC742B">
        <w:rPr>
          <w:color w:val="000000" w:themeColor="text1"/>
        </w:rPr>
        <w:fldChar w:fldCharType="end"/>
      </w:r>
      <w:r w:rsidRPr="00635833">
        <w:rPr>
          <w:color w:val="000000" w:themeColor="text1"/>
        </w:rPr>
      </w:r>
      <w:r w:rsidRPr="00635833">
        <w:rPr>
          <w:color w:val="000000" w:themeColor="text1"/>
        </w:rPr>
        <w:fldChar w:fldCharType="separate"/>
      </w:r>
      <w:r w:rsidR="009E77AE" w:rsidRPr="009E77AE">
        <w:rPr>
          <w:noProof/>
          <w:color w:val="000000" w:themeColor="text1"/>
          <w:vertAlign w:val="superscript"/>
        </w:rPr>
        <w:t>18</w:t>
      </w:r>
      <w:r w:rsidRPr="00635833">
        <w:rPr>
          <w:color w:val="000000" w:themeColor="text1"/>
        </w:rPr>
        <w:fldChar w:fldCharType="end"/>
      </w:r>
    </w:p>
    <w:p w14:paraId="3107C9F3" w14:textId="49703445" w:rsidR="00E27061" w:rsidRDefault="0094352C" w:rsidP="00E27061">
      <w:pPr>
        <w:pStyle w:val="Normal-beforebullets"/>
        <w:rPr>
          <w:color w:val="000000" w:themeColor="text1"/>
        </w:rPr>
      </w:pPr>
      <w:r w:rsidRPr="00635833">
        <w:rPr>
          <w:color w:val="000000" w:themeColor="text1"/>
        </w:rPr>
        <w:t xml:space="preserve">Increases </w:t>
      </w:r>
      <w:r>
        <w:rPr>
          <w:color w:val="000000" w:themeColor="text1"/>
        </w:rPr>
        <w:t xml:space="preserve">in CARs </w:t>
      </w:r>
      <w:r w:rsidRPr="00635833">
        <w:rPr>
          <w:color w:val="000000" w:themeColor="text1"/>
        </w:rPr>
        <w:t xml:space="preserve">also require ongoing close review by states and territories as there are limited oral antimicrobial options, and intravenous antimicrobials may be required to treat </w:t>
      </w:r>
      <w:r w:rsidR="002D26FF">
        <w:rPr>
          <w:color w:val="000000" w:themeColor="text1"/>
        </w:rPr>
        <w:t xml:space="preserve">MDR </w:t>
      </w:r>
      <w:r w:rsidRPr="00635833">
        <w:rPr>
          <w:color w:val="000000" w:themeColor="text1"/>
        </w:rPr>
        <w:t>infections. There may also be resource implications for the health system because of increased testing, hospital admissions and transmission in the community.</w:t>
      </w:r>
    </w:p>
    <w:p w14:paraId="176D142E" w14:textId="013E9B0F" w:rsidR="00B3430D" w:rsidRPr="005C2AC2" w:rsidRDefault="00B3430D" w:rsidP="00BF6DE6">
      <w:pPr>
        <w:pStyle w:val="Heading4"/>
      </w:pPr>
      <w:r w:rsidRPr="00A958D2">
        <w:t>What will be done to improve patient safety?</w:t>
      </w:r>
    </w:p>
    <w:p w14:paraId="4EABD9B7" w14:textId="77777777" w:rsidR="00B3430D" w:rsidRPr="00B77C8C" w:rsidRDefault="00B3430D" w:rsidP="00355D4C">
      <w:r w:rsidRPr="00B77C8C">
        <w:t xml:space="preserve">In response to the issues identified in analyses of CARAlert data between 2017 and 2022, the Commission will continue to: </w:t>
      </w:r>
    </w:p>
    <w:p w14:paraId="31CC1361" w14:textId="77777777" w:rsidR="00B3430D" w:rsidRPr="00FB447D" w:rsidRDefault="00B3430D" w:rsidP="00FB447D">
      <w:pPr>
        <w:pStyle w:val="Bulletlist"/>
      </w:pPr>
      <w:r w:rsidRPr="00FB447D">
        <w:t>Monitor CARs reported to CARAlert, maintain the CARAlert system and communicate key findings to states, territories, the Department of Health and Aged Care and relevant experts</w:t>
      </w:r>
    </w:p>
    <w:p w14:paraId="7D10382B" w14:textId="4310498B" w:rsidR="00B3430D" w:rsidRPr="00FB447D" w:rsidRDefault="00B3430D" w:rsidP="00FB447D">
      <w:pPr>
        <w:pStyle w:val="Bulletlist"/>
      </w:pPr>
      <w:r w:rsidRPr="00FB447D">
        <w:t>Liaise directly with states and territories and clinical stakeholders about specific CARs reported to CARAlert</w:t>
      </w:r>
      <w:r w:rsidR="0032337D">
        <w:t>, as required</w:t>
      </w:r>
    </w:p>
    <w:p w14:paraId="7247B1D8" w14:textId="64C22A95" w:rsidR="00B3430D" w:rsidRPr="00FB447D" w:rsidRDefault="00B3430D" w:rsidP="00FB447D">
      <w:pPr>
        <w:pStyle w:val="Bulletlist"/>
      </w:pPr>
      <w:r w:rsidRPr="00FB447D">
        <w:t xml:space="preserve">Promote compliance with the </w:t>
      </w:r>
      <w:r w:rsidRPr="00634A10">
        <w:rPr>
          <w:i/>
          <w:iCs/>
        </w:rPr>
        <w:t>Australian Guidelines for the Prevention and Control of Infection in Healthcare</w:t>
      </w:r>
      <w:r w:rsidRPr="00FB447D">
        <w:rPr>
          <w:vertAlign w:val="superscript"/>
        </w:rPr>
        <w:fldChar w:fldCharType="begin"/>
      </w:r>
      <w:r w:rsidR="00EC742B">
        <w:rPr>
          <w:vertAlign w:val="superscript"/>
        </w:rPr>
        <w:instrText xml:space="preserve"> ADDIN EN.CITE &lt;EndNote&gt;&lt;Cite&gt;&lt;Author&gt;National Health and Medical Research Council&lt;/Author&gt;&lt;Year&gt;2019&lt;/Year&gt;&lt;RecNum&gt;253&lt;/RecNum&gt;&lt;DisplayText&gt;&lt;style face="superscript"&gt;1&lt;/style&gt;&lt;/DisplayText&gt;&lt;record&gt;&lt;rec-number&gt;253&lt;/rec-number&gt;&lt;foreign-keys&gt;&lt;key app="EN" db-id="vzwf0pfzpvev5nezsr65z5xvafz5xzavdxw9" timestamp="1683519364"&gt;253&lt;/key&gt;&lt;/foreign-keys&gt;&lt;ref-type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Pr="00FB447D">
        <w:rPr>
          <w:vertAlign w:val="superscript"/>
        </w:rPr>
        <w:fldChar w:fldCharType="separate"/>
      </w:r>
      <w:r w:rsidRPr="00FB447D">
        <w:rPr>
          <w:noProof/>
          <w:vertAlign w:val="superscript"/>
        </w:rPr>
        <w:t>1</w:t>
      </w:r>
      <w:r w:rsidRPr="00FB447D">
        <w:rPr>
          <w:vertAlign w:val="superscript"/>
        </w:rPr>
        <w:fldChar w:fldCharType="end"/>
      </w:r>
      <w:r w:rsidRPr="00FB447D">
        <w:t xml:space="preserve"> as required by the NSQHS Standards</w:t>
      </w:r>
      <w:r w:rsidR="00634A10">
        <w:fldChar w:fldCharType="begin"/>
      </w:r>
      <w:r w:rsidR="00EC742B">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00634A10">
        <w:fldChar w:fldCharType="separate"/>
      </w:r>
      <w:r w:rsidR="00634A10" w:rsidRPr="00634A10">
        <w:rPr>
          <w:noProof/>
          <w:vertAlign w:val="superscript"/>
        </w:rPr>
        <w:t>2</w:t>
      </w:r>
      <w:r w:rsidR="00634A10">
        <w:fldChar w:fldCharType="end"/>
      </w:r>
    </w:p>
    <w:p w14:paraId="437E9EC9" w14:textId="574B8FA7" w:rsidR="00B3430D" w:rsidRPr="00FB447D" w:rsidRDefault="00B3430D" w:rsidP="00FB447D">
      <w:pPr>
        <w:pStyle w:val="Bulletlist"/>
      </w:pPr>
      <w:r w:rsidRPr="00FB447D">
        <w:t xml:space="preserve">Promote implementation of guidance for specific organisms, such as the </w:t>
      </w:r>
      <w:r w:rsidRPr="00634A10">
        <w:rPr>
          <w:i/>
          <w:iCs/>
        </w:rPr>
        <w:t>Recommendations for the control of carbapenemase-producing</w:t>
      </w:r>
      <w:r w:rsidRPr="00FB447D">
        <w:t xml:space="preserve"> Enterobacterales </w:t>
      </w:r>
      <w:r w:rsidRPr="00634A10">
        <w:rPr>
          <w:i/>
          <w:iCs/>
        </w:rPr>
        <w:t>(CPE): A guide for acute care health service organisations</w:t>
      </w:r>
      <w:r w:rsidRPr="00FB447D">
        <w:rPr>
          <w:vertAlign w:val="superscript"/>
        </w:rPr>
        <w:fldChar w:fldCharType="begin"/>
      </w:r>
      <w:r w:rsidR="00EC742B">
        <w:rPr>
          <w:vertAlign w:val="superscript"/>
        </w:rPr>
        <w:instrText xml:space="preserve"> ADDIN EN.CITE &lt;EndNote&gt;&lt;Cite&gt;&lt;Author&gt;Australian Commission on Safety and Quality in Health Care&lt;/Author&gt;&lt;Year&gt;2021&lt;/Year&gt;&lt;RecNum&gt;254&lt;/RecNum&gt;&lt;DisplayText&gt;&lt;style face="superscript"&gt;3&lt;/style&gt;&lt;/DisplayText&gt;&lt;record&gt;&lt;rec-number&gt;254&lt;/rec-number&gt;&lt;foreign-keys&gt;&lt;key app="EN" db-id="vzwf0pfzpvev5nezsr65z5xvafz5xzavdxw9" timestamp="1683519366"&gt;254&lt;/key&gt;&lt;/foreign-keys&gt;&lt;ref-type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Pr="00FB447D">
        <w:rPr>
          <w:vertAlign w:val="superscript"/>
        </w:rPr>
        <w:fldChar w:fldCharType="separate"/>
      </w:r>
      <w:r w:rsidR="00AB4946">
        <w:rPr>
          <w:noProof/>
          <w:vertAlign w:val="superscript"/>
        </w:rPr>
        <w:t>3</w:t>
      </w:r>
      <w:r w:rsidRPr="00FB447D">
        <w:rPr>
          <w:vertAlign w:val="superscript"/>
        </w:rPr>
        <w:fldChar w:fldCharType="end"/>
      </w:r>
      <w:r w:rsidRPr="00FB447D">
        <w:t xml:space="preserve"> </w:t>
      </w:r>
    </w:p>
    <w:p w14:paraId="6B9E4D79" w14:textId="356E11C7" w:rsidR="00B3430D" w:rsidRPr="00FB447D" w:rsidRDefault="00B3430D" w:rsidP="00FB447D">
      <w:pPr>
        <w:pStyle w:val="Bulletlist"/>
      </w:pPr>
      <w:r w:rsidRPr="00FB447D">
        <w:t xml:space="preserve">Use CARAlert and other </w:t>
      </w:r>
      <w:r w:rsidR="00891B26">
        <w:t>Antimicrobial Use and Resistance in Australia (</w:t>
      </w:r>
      <w:r w:rsidR="00891B26" w:rsidRPr="008C4CB0">
        <w:t>AURA</w:t>
      </w:r>
      <w:r w:rsidR="00891B26">
        <w:t>)</w:t>
      </w:r>
      <w:r w:rsidR="00891B26" w:rsidRPr="008C4CB0">
        <w:t xml:space="preserve"> </w:t>
      </w:r>
      <w:r w:rsidRPr="00FB447D">
        <w:t xml:space="preserve">data to refine and strengthen approaches to infection prevention and control and </w:t>
      </w:r>
      <w:r w:rsidR="006F51EE">
        <w:t>AMS</w:t>
      </w:r>
      <w:r w:rsidRPr="00FB447D">
        <w:t xml:space="preserve">, and support implementation of the </w:t>
      </w:r>
      <w:r w:rsidR="00703C9F">
        <w:t>NSQHS</w:t>
      </w:r>
      <w:r w:rsidRPr="00FB447D">
        <w:t xml:space="preserve"> Standards</w:t>
      </w:r>
      <w:r w:rsidR="002F360B">
        <w:fldChar w:fldCharType="begin"/>
      </w:r>
      <w:r w:rsidR="00EC742B">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002F360B">
        <w:fldChar w:fldCharType="separate"/>
      </w:r>
      <w:r w:rsidR="002F360B" w:rsidRPr="002F360B">
        <w:rPr>
          <w:noProof/>
          <w:vertAlign w:val="superscript"/>
        </w:rPr>
        <w:t>2</w:t>
      </w:r>
      <w:r w:rsidR="002F360B">
        <w:fldChar w:fldCharType="end"/>
      </w:r>
      <w:r w:rsidR="009E77AE">
        <w:t xml:space="preserve">, the </w:t>
      </w:r>
      <w:r w:rsidR="009E77AE" w:rsidRPr="008B0B13">
        <w:t>National Safety and Quality Primary and Community Healthcare Standards</w:t>
      </w:r>
      <w:r w:rsidR="00494139">
        <w:fldChar w:fldCharType="begin"/>
      </w:r>
      <w:r w:rsidR="00EC742B">
        <w:instrText xml:space="preserve"> ADDIN EN.CITE &lt;EndNote&gt;&lt;Cite&gt;&lt;Author&gt;Australian Commission on Safety and Quality in Health Care&lt;/Author&gt;&lt;Year&gt;2021&lt;/Year&gt;&lt;RecNum&gt;204&lt;/RecNum&gt;&lt;DisplayText&gt;&lt;style face="superscript"&gt;4&lt;/style&gt;&lt;/DisplayText&gt;&lt;record&gt;&lt;rec-number&gt;204&lt;/rec-number&gt;&lt;foreign-keys&gt;&lt;key app="EN" db-id="vzwf0pfzpvev5nezsr65z5xvafz5xzavdxw9" timestamp="1679278453"&gt;204&lt;/key&gt;&lt;/foreign-keys&gt;&lt;ref-type name="Generic"&gt;13&lt;/ref-type&gt;&lt;contributors&gt;&lt;authors&gt;&lt;author&gt;Australian Commission on Safety and Quality in Health Care,&lt;/author&gt;&lt;/authors&gt;&lt;/contributors&gt;&lt;titles&gt;&lt;title&gt;National Safety and Quality Health Service Primary and Community Healthcare Standards&lt;/title&gt;&lt;/titles&gt;&lt;dates&gt;&lt;year&gt;2021&lt;/year&gt;&lt;/dates&gt;&lt;pub-location&gt;Sydney&lt;/pub-location&gt;&lt;publisher&gt;ACSQHC&lt;/publisher&gt;&lt;urls&gt;&lt;/urls&gt;&lt;electronic-resource-num&gt;https://www.safetyandquality.gov.au/standards/aged-care-quality-standards-clinical-care&lt;/electronic-resource-num&gt;&lt;/record&gt;&lt;/Cite&gt;&lt;/EndNote&gt;</w:instrText>
      </w:r>
      <w:r w:rsidR="00494139">
        <w:fldChar w:fldCharType="separate"/>
      </w:r>
      <w:r w:rsidR="00494139" w:rsidRPr="00494139">
        <w:rPr>
          <w:noProof/>
          <w:vertAlign w:val="superscript"/>
        </w:rPr>
        <w:t>4</w:t>
      </w:r>
      <w:r w:rsidR="00494139">
        <w:fldChar w:fldCharType="end"/>
      </w:r>
      <w:r w:rsidR="009E77AE">
        <w:t xml:space="preserve"> and the Antimicrobial Stewardship Clinical Care Standard</w:t>
      </w:r>
      <w:r w:rsidR="00494139">
        <w:fldChar w:fldCharType="begin"/>
      </w:r>
      <w:r w:rsidR="00F00AB0">
        <w:instrText xml:space="preserve"> ADDIN EN.CITE &lt;EndNote&gt;&lt;Cite&gt;&lt;Author&gt;Australian Commission on Safety and Quality in Health Care&lt;/Author&gt;&lt;Year&gt;2020&lt;/Year&gt;&lt;RecNum&gt;168&lt;/RecNum&gt;&lt;DisplayText&gt;&lt;style face="superscript"&gt;5&lt;/style&gt;&lt;/DisplayText&gt;&lt;record&gt;&lt;rec-number&gt;168&lt;/rec-number&gt;&lt;foreign-keys&gt;&lt;key app="EN" db-id="vzwf0pfzpvev5nezsr65z5xvafz5xzavdxw9" timestamp="1676827768"&gt;168&lt;/key&gt;&lt;/foreign-keys&gt;&lt;ref-type name="Standard"&gt;58&lt;/ref-type&gt;&lt;contributors&gt;&lt;authors&gt;&lt;author&gt;Australian Commission on Safety and Quality in Health Care,&lt;/author&gt;&lt;/authors&gt;&lt;/contributors&gt;&lt;titles&gt;&lt;title&gt;Antimicrobial Stewardship Clinical Care Standard&lt;/title&gt;&lt;/titles&gt;&lt;dates&gt;&lt;year&gt;2020&lt;/year&gt;&lt;/dates&gt;&lt;pub-location&gt;Sydney&lt;/pub-location&gt;&lt;publisher&gt;ACSQHC&lt;/publisher&gt;&lt;urls&gt;&lt;related-urls&gt;&lt;url&gt;https://www.safetyandquality.gov.au/publications-and-resources/resource-library/antimicrobial-stewardship-clinical-care-standard-2020-publication&lt;/url&gt;&lt;/related-urls&gt;&lt;/urls&gt;&lt;access-date&gt;24 May 2021&lt;/access-date&gt;&lt;/record&gt;&lt;/Cite&gt;&lt;/EndNote&gt;</w:instrText>
      </w:r>
      <w:r w:rsidR="00494139">
        <w:fldChar w:fldCharType="separate"/>
      </w:r>
      <w:r w:rsidR="00494139" w:rsidRPr="00494139">
        <w:rPr>
          <w:noProof/>
          <w:vertAlign w:val="superscript"/>
        </w:rPr>
        <w:t>5</w:t>
      </w:r>
      <w:r w:rsidR="00494139">
        <w:fldChar w:fldCharType="end"/>
      </w:r>
    </w:p>
    <w:p w14:paraId="330F0D99" w14:textId="4855CD60" w:rsidR="00B3430D" w:rsidRPr="00FB447D" w:rsidRDefault="00B3430D" w:rsidP="00FB447D">
      <w:pPr>
        <w:pStyle w:val="Bulletlist"/>
      </w:pPr>
      <w:r w:rsidRPr="00FB447D">
        <w:t>Liaise with the Aged Care Quality and Safety Commission and aged care provider organisations and develop resources to support implementation of infection prevention and control programs in aged care homes to meet the requirements of the Aged Care Quality Standards</w:t>
      </w:r>
      <w:r w:rsidR="003C4E20">
        <w:fldChar w:fldCharType="begin"/>
      </w:r>
      <w:r w:rsidR="00792C34">
        <w:instrText xml:space="preserve"> ADDIN EN.CITE &lt;EndNote&gt;&lt;Cite&gt;&lt;Author&gt;Australian Commission on Safety and Quality in Health Care&lt;/Author&gt;&lt;Year&gt;2023&lt;/Year&gt;&lt;RecNum&gt;250&lt;/RecNum&gt;&lt;DisplayText&gt;&lt;style face="superscript"&gt;6&lt;/style&gt;&lt;/DisplayText&gt;&lt;record&gt;&lt;rec-number&gt;250&lt;/rec-number&gt;&lt;foreign-keys&gt;&lt;key app="EN" db-id="vzwf0pfzpvev5nezsr65z5xvafz5xzavdxw9" timestamp="1682659375"&gt;250&lt;/key&gt;&lt;/foreign-keys&gt;&lt;ref-type name="Web Page"&gt;12&lt;/ref-type&gt;&lt;contributors&gt;&lt;authors&gt;&lt;author&gt;Australian Commission on Safety and Quality in Health Care,&lt;/author&gt;&lt;/authors&gt;&lt;/contributors&gt;&lt;titles&gt;&lt;title&gt;Aged Care Quality Standards – Clinical Care&lt;/title&gt;&lt;/titles&gt;&lt;volume&gt;2023&lt;/volume&gt;&lt;number&gt;March 2023&lt;/number&gt;&lt;dates&gt;&lt;year&gt;2023&lt;/year&gt;&lt;/dates&gt;&lt;pub-location&gt;Sydney&lt;/pub-location&gt;&lt;publisher&gt;ACSQHC&lt;/publisher&gt;&lt;urls&gt;&lt;related-urls&gt;&lt;url&gt;https://www.safetyandquality.gov.au/standards/aged-care-quality-standards-clinical-care&lt;/url&gt;&lt;/related-urls&gt;&lt;/urls&gt;&lt;/record&gt;&lt;/Cite&gt;&lt;/EndNote&gt;</w:instrText>
      </w:r>
      <w:r w:rsidR="003C4E20">
        <w:fldChar w:fldCharType="separate"/>
      </w:r>
      <w:r w:rsidR="009E77AE" w:rsidRPr="009E77AE">
        <w:rPr>
          <w:noProof/>
          <w:vertAlign w:val="superscript"/>
        </w:rPr>
        <w:t>6</w:t>
      </w:r>
      <w:r w:rsidR="003C4E20">
        <w:fldChar w:fldCharType="end"/>
      </w:r>
    </w:p>
    <w:p w14:paraId="63897D1F" w14:textId="0F3EA014" w:rsidR="00B3430D" w:rsidRPr="00FB447D" w:rsidRDefault="00B3430D" w:rsidP="00FB447D">
      <w:pPr>
        <w:pStyle w:val="Bulletlist"/>
      </w:pPr>
      <w:r w:rsidRPr="00FB447D">
        <w:t>Support collaboration between states and territories and hospital and community care settings to prevent and control CARs</w:t>
      </w:r>
      <w:r w:rsidR="0032337D">
        <w:t>, as required</w:t>
      </w:r>
    </w:p>
    <w:p w14:paraId="51340080" w14:textId="6213D5E1" w:rsidR="00FC2F52" w:rsidRDefault="00B3430D" w:rsidP="004D6C5F">
      <w:pPr>
        <w:pStyle w:val="Bulletlist"/>
      </w:pPr>
      <w:r w:rsidRPr="00FB447D">
        <w:t>Prepare analyses of AMR data for</w:t>
      </w:r>
      <w:r w:rsidR="006D39F0">
        <w:t>,</w:t>
      </w:r>
      <w:r w:rsidRPr="00FB447D">
        <w:t xml:space="preserve"> and liaise with Therapeutic Guidelines Limited, the organisation that develops guidance on antimicrobial prescribing in Australia.</w:t>
      </w:r>
      <w:r w:rsidR="00FC2F52">
        <w:br w:type="page"/>
      </w:r>
    </w:p>
    <w:p w14:paraId="6D2291E4" w14:textId="77777777" w:rsidR="007725B8" w:rsidRDefault="00287F14" w:rsidP="00F07060">
      <w:pPr>
        <w:pStyle w:val="Heading2"/>
        <w:ind w:left="567" w:hanging="567"/>
      </w:pPr>
      <w:bookmarkStart w:id="47" w:name="_Toc137975351"/>
      <w:r>
        <w:lastRenderedPageBreak/>
        <w:t>References</w:t>
      </w:r>
      <w:bookmarkEnd w:id="47"/>
    </w:p>
    <w:p w14:paraId="46F44C1F" w14:textId="77777777" w:rsidR="00792C34" w:rsidRPr="00792C34" w:rsidRDefault="004D297F" w:rsidP="00792C34">
      <w:pPr>
        <w:pStyle w:val="EndNoteBibliography"/>
        <w:spacing w:after="0"/>
        <w:ind w:left="720" w:hanging="720"/>
      </w:pPr>
      <w:r>
        <w:fldChar w:fldCharType="begin"/>
      </w:r>
      <w:r>
        <w:instrText xml:space="preserve"> ADDIN EN.REFLIST </w:instrText>
      </w:r>
      <w:r>
        <w:fldChar w:fldCharType="separate"/>
      </w:r>
      <w:r w:rsidR="00792C34" w:rsidRPr="00792C34">
        <w:t>1.</w:t>
      </w:r>
      <w:r w:rsidR="00792C34" w:rsidRPr="00792C34">
        <w:tab/>
        <w:t>National Health and Medical Research Council, Australian Commission on Safety and Quality in Health Care. Australian Guidelines for the Prevention and Control of Infection in Healthcare. Sydney: NHMRC, 2019.</w:t>
      </w:r>
    </w:p>
    <w:p w14:paraId="78A23CEF" w14:textId="77777777" w:rsidR="00792C34" w:rsidRPr="00792C34" w:rsidRDefault="00792C34" w:rsidP="00792C34">
      <w:pPr>
        <w:pStyle w:val="EndNoteBibliography"/>
        <w:spacing w:after="0"/>
        <w:ind w:left="720" w:hanging="720"/>
      </w:pPr>
      <w:r w:rsidRPr="00792C34">
        <w:t>2.</w:t>
      </w:r>
      <w:r w:rsidRPr="00792C34">
        <w:tab/>
        <w:t>Australian Commission on Safety and Quality in Health Care. National Safety and Quality Health Service Standards. 2nd ed. – version 2. Sydney: ACSQHC, 2021.</w:t>
      </w:r>
    </w:p>
    <w:p w14:paraId="39E44664" w14:textId="77777777" w:rsidR="00792C34" w:rsidRPr="00792C34" w:rsidRDefault="00792C34" w:rsidP="00792C34">
      <w:pPr>
        <w:pStyle w:val="EndNoteBibliography"/>
        <w:spacing w:after="0"/>
        <w:ind w:left="720" w:hanging="720"/>
      </w:pPr>
      <w:r w:rsidRPr="00792C34">
        <w:t>3.</w:t>
      </w:r>
      <w:r w:rsidRPr="00792C34">
        <w:tab/>
        <w:t xml:space="preserve">Australian Commission on Safety and Quality in Health Care. Recommendations for the control of carbapenemase-producing </w:t>
      </w:r>
      <w:r w:rsidRPr="00792C34">
        <w:rPr>
          <w:i/>
        </w:rPr>
        <w:t xml:space="preserve">Enterobacterales </w:t>
      </w:r>
      <w:r w:rsidRPr="00792C34">
        <w:t>(CPE). A guide for acute care health service organisations. Sydney: ACSQHC, 2021.</w:t>
      </w:r>
    </w:p>
    <w:p w14:paraId="47F4A44C" w14:textId="77777777" w:rsidR="00792C34" w:rsidRPr="00792C34" w:rsidRDefault="00792C34" w:rsidP="00792C34">
      <w:pPr>
        <w:pStyle w:val="EndNoteBibliography"/>
        <w:spacing w:after="0"/>
        <w:ind w:left="720" w:hanging="720"/>
      </w:pPr>
      <w:r w:rsidRPr="00792C34">
        <w:t>4.</w:t>
      </w:r>
      <w:r w:rsidRPr="00792C34">
        <w:tab/>
        <w:t>Australian Commission on Safety and Quality in Health Care. National Safety and Quality Health Service Primary and Community Healthcare Standards. Sydney: ACSQHC; 2021.</w:t>
      </w:r>
    </w:p>
    <w:p w14:paraId="25317E65" w14:textId="77777777" w:rsidR="00792C34" w:rsidRPr="00792C34" w:rsidRDefault="00792C34" w:rsidP="00792C34">
      <w:pPr>
        <w:pStyle w:val="EndNoteBibliography"/>
        <w:spacing w:after="0"/>
        <w:ind w:left="720" w:hanging="720"/>
      </w:pPr>
      <w:r w:rsidRPr="00792C34">
        <w:t>5.</w:t>
      </w:r>
      <w:r w:rsidRPr="00792C34">
        <w:tab/>
        <w:t>Australian Commission on Safety and Quality in Health Care. Antimicrobial Stewardship Clinical Care Standard. Sydney: ACSQHC; 2020.</w:t>
      </w:r>
    </w:p>
    <w:p w14:paraId="7320F8C4" w14:textId="0A113C7A" w:rsidR="00792C34" w:rsidRPr="00792C34" w:rsidRDefault="00792C34" w:rsidP="00792C34">
      <w:pPr>
        <w:pStyle w:val="EndNoteBibliography"/>
        <w:spacing w:after="0"/>
        <w:ind w:left="720" w:hanging="720"/>
      </w:pPr>
      <w:r w:rsidRPr="00792C34">
        <w:t>6.</w:t>
      </w:r>
      <w:r w:rsidRPr="00792C34">
        <w:tab/>
        <w:t xml:space="preserve">Australian Commission on Safety and Quality in Health Care. Aged Care Quality Standards – Clinical Care. [Internet] Sydney: ACSQHC; 2023 [cited March 2023] Available from: </w:t>
      </w:r>
      <w:hyperlink r:id="rId88" w:history="1">
        <w:r w:rsidRPr="00792C34">
          <w:rPr>
            <w:rStyle w:val="Hyperlink"/>
          </w:rPr>
          <w:t>https://www.safetyandquality.gov.au/standards/aged-care-quality-standards-clinical-care</w:t>
        </w:r>
      </w:hyperlink>
      <w:r w:rsidRPr="00792C34">
        <w:t>.</w:t>
      </w:r>
    </w:p>
    <w:p w14:paraId="3E30638A" w14:textId="77777777" w:rsidR="00792C34" w:rsidRPr="00792C34" w:rsidRDefault="00792C34" w:rsidP="00792C34">
      <w:pPr>
        <w:pStyle w:val="EndNoteBibliography"/>
        <w:spacing w:after="0"/>
        <w:ind w:left="720" w:hanging="720"/>
      </w:pPr>
      <w:r w:rsidRPr="00792C34">
        <w:t>7.</w:t>
      </w:r>
      <w:r w:rsidRPr="00792C34">
        <w:tab/>
        <w:t xml:space="preserve">Assis R, Lasnoy M, Adler A. Clinical and epidemiological features of patients colonised by different types of carbapenemase-producing </w:t>
      </w:r>
      <w:r w:rsidRPr="00792C34">
        <w:rPr>
          <w:i/>
        </w:rPr>
        <w:t>Enterobacterales</w:t>
      </w:r>
      <w:r w:rsidRPr="00792C34">
        <w:t>. J Glob Antimicrob Resist. 2021 Sep;26:108-113.</w:t>
      </w:r>
    </w:p>
    <w:p w14:paraId="00F50C69" w14:textId="77777777" w:rsidR="00792C34" w:rsidRPr="00792C34" w:rsidRDefault="00792C34" w:rsidP="00792C34">
      <w:pPr>
        <w:pStyle w:val="EndNoteBibliography"/>
        <w:spacing w:after="0"/>
        <w:ind w:left="720" w:hanging="720"/>
      </w:pPr>
      <w:r w:rsidRPr="00792C34">
        <w:t>8.</w:t>
      </w:r>
      <w:r w:rsidRPr="00792C34">
        <w:tab/>
        <w:t xml:space="preserve">Tyson GH, Li C, Hsu CH, Ayers S, Borenstein S, Mukherjee S, et al. The </w:t>
      </w:r>
      <w:r w:rsidRPr="00792C34">
        <w:rPr>
          <w:i/>
        </w:rPr>
        <w:t>mcr-9</w:t>
      </w:r>
      <w:r w:rsidRPr="00792C34">
        <w:t xml:space="preserve"> Gene of </w:t>
      </w:r>
      <w:r w:rsidRPr="00792C34">
        <w:rPr>
          <w:i/>
        </w:rPr>
        <w:t>Salmonella</w:t>
      </w:r>
      <w:r w:rsidRPr="00792C34">
        <w:t xml:space="preserve"> and </w:t>
      </w:r>
      <w:r w:rsidRPr="00792C34">
        <w:rPr>
          <w:i/>
        </w:rPr>
        <w:t>Escherichia coli</w:t>
      </w:r>
      <w:r w:rsidRPr="00792C34">
        <w:t xml:space="preserve"> Is not associated with colistin resistance in the United States. Antimicrob Agents Chemother. 2020 Jul 22;64(8).</w:t>
      </w:r>
    </w:p>
    <w:p w14:paraId="0F49634C" w14:textId="0CB0B55A" w:rsidR="00792C34" w:rsidRPr="00792C34" w:rsidRDefault="00792C34" w:rsidP="00792C34">
      <w:pPr>
        <w:pStyle w:val="EndNoteBibliography"/>
        <w:spacing w:after="0"/>
        <w:ind w:left="720" w:hanging="720"/>
      </w:pPr>
      <w:r w:rsidRPr="00792C34">
        <w:t>9.</w:t>
      </w:r>
      <w:r w:rsidRPr="00792C34">
        <w:tab/>
        <w:t xml:space="preserve">Australian Government Department of Health and Aged Care. National Notifiable Diseases Surveillance Dashboard. [Internet] Canberra: Australian Government; 2023 [cited March 2023] Available from: </w:t>
      </w:r>
      <w:hyperlink r:id="rId89" w:history="1">
        <w:r w:rsidRPr="00792C34">
          <w:rPr>
            <w:rStyle w:val="Hyperlink"/>
          </w:rPr>
          <w:t>https://nindss.health.gov.au/pbi-dashboard/</w:t>
        </w:r>
      </w:hyperlink>
      <w:r w:rsidRPr="00792C34">
        <w:t>.</w:t>
      </w:r>
    </w:p>
    <w:p w14:paraId="66BF5B58" w14:textId="77777777" w:rsidR="00792C34" w:rsidRPr="00792C34" w:rsidRDefault="00792C34" w:rsidP="00792C34">
      <w:pPr>
        <w:pStyle w:val="EndNoteBibliography"/>
        <w:spacing w:after="0"/>
        <w:ind w:left="720" w:hanging="720"/>
      </w:pPr>
      <w:r w:rsidRPr="00792C34">
        <w:t>10.</w:t>
      </w:r>
      <w:r w:rsidRPr="00792C34">
        <w:tab/>
        <w:t xml:space="preserve">Hanrahan JK, Hogan TR, Buckley C, Trembizki E, Mitchell H, Lau CL, et al. Emergence and spread of ciprofloxacin-resistant </w:t>
      </w:r>
      <w:r w:rsidRPr="00792C34">
        <w:rPr>
          <w:i/>
        </w:rPr>
        <w:t>Neisseria gonorrhoeae</w:t>
      </w:r>
      <w:r w:rsidRPr="00792C34">
        <w:t xml:space="preserve"> in New South Wales, Australia: lessons from history. J Antimicrob Chemother. 2019 Aug 1;74(8):2214-2219.</w:t>
      </w:r>
    </w:p>
    <w:p w14:paraId="2A58B85F" w14:textId="77777777" w:rsidR="00792C34" w:rsidRPr="00792C34" w:rsidRDefault="00792C34" w:rsidP="00792C34">
      <w:pPr>
        <w:pStyle w:val="EndNoteBibliography"/>
        <w:spacing w:after="0"/>
        <w:ind w:left="720" w:hanging="720"/>
      </w:pPr>
      <w:r w:rsidRPr="00792C34">
        <w:t>11.</w:t>
      </w:r>
      <w:r w:rsidRPr="00792C34">
        <w:tab/>
        <w:t xml:space="preserve">Tapsall JW, Limnios EA, Murphy D. Analysis of trends in antimicrobial resistance in </w:t>
      </w:r>
      <w:r w:rsidRPr="00792C34">
        <w:rPr>
          <w:i/>
        </w:rPr>
        <w:t>Neisseria gonorrhoeae</w:t>
      </w:r>
      <w:r w:rsidRPr="00792C34">
        <w:t xml:space="preserve"> isolated in Australia, 1997-2006. J Antimicrob Chemother. 2008 Jan;61(1):150-155.</w:t>
      </w:r>
    </w:p>
    <w:p w14:paraId="4C7E6A70" w14:textId="77777777" w:rsidR="00792C34" w:rsidRPr="00792C34" w:rsidRDefault="00792C34" w:rsidP="00792C34">
      <w:pPr>
        <w:pStyle w:val="EndNoteBibliography"/>
        <w:spacing w:after="0"/>
        <w:ind w:left="720" w:hanging="720"/>
      </w:pPr>
      <w:r w:rsidRPr="00792C34">
        <w:t>12.</w:t>
      </w:r>
      <w:r w:rsidRPr="00792C34">
        <w:tab/>
        <w:t xml:space="preserve">Eyre DW, Town K, Street T, Barker L, Sanderson N, Cole MJ, et al. Detection in the United Kingdom of the </w:t>
      </w:r>
      <w:r w:rsidRPr="00792C34">
        <w:rPr>
          <w:i/>
        </w:rPr>
        <w:t>Neisseria gonorrhoeae</w:t>
      </w:r>
      <w:r w:rsidRPr="00792C34">
        <w:t xml:space="preserve"> FC428 clone, with ceftriaxone resistance and intermediate resistance to azithromycin, October to December 2018. Euro Surveill. 2019 Mar;24(10).</w:t>
      </w:r>
    </w:p>
    <w:p w14:paraId="53A809E5" w14:textId="77777777" w:rsidR="00792C34" w:rsidRPr="00792C34" w:rsidRDefault="00792C34" w:rsidP="00792C34">
      <w:pPr>
        <w:pStyle w:val="EndNoteBibliography"/>
        <w:spacing w:after="0"/>
        <w:ind w:left="720" w:hanging="720"/>
      </w:pPr>
      <w:r w:rsidRPr="00792C34">
        <w:t>13.</w:t>
      </w:r>
      <w:r w:rsidRPr="00792C34">
        <w:tab/>
        <w:t>Fifer H, Hughes G, Whiley D, Lahra MM. Lessons learnt from ceftriaxone-resistant gonorrhoea in the UK and Australia. Lancet Infect Dis. 2020 Mar;20(3):276-278.</w:t>
      </w:r>
    </w:p>
    <w:p w14:paraId="488EB6CA" w14:textId="77777777" w:rsidR="00792C34" w:rsidRPr="00792C34" w:rsidRDefault="00792C34" w:rsidP="00792C34">
      <w:pPr>
        <w:pStyle w:val="EndNoteBibliography"/>
        <w:spacing w:after="0"/>
        <w:ind w:left="720" w:hanging="720"/>
      </w:pPr>
      <w:r w:rsidRPr="00792C34">
        <w:t>14.</w:t>
      </w:r>
      <w:r w:rsidRPr="00792C34">
        <w:tab/>
        <w:t xml:space="preserve">Unemo M, Golparian D, Eyre DW. Antimicrobial Resistance in </w:t>
      </w:r>
      <w:r w:rsidRPr="00792C34">
        <w:rPr>
          <w:i/>
        </w:rPr>
        <w:t>Neisseria gonorrhoeae</w:t>
      </w:r>
      <w:r w:rsidRPr="00792C34">
        <w:t xml:space="preserve"> and Treatment of Gonorrhea. Methods Mol Biol. 2019;1997:37-58.</w:t>
      </w:r>
    </w:p>
    <w:p w14:paraId="7E854838" w14:textId="77777777" w:rsidR="00792C34" w:rsidRPr="00792C34" w:rsidRDefault="00792C34" w:rsidP="00792C34">
      <w:pPr>
        <w:pStyle w:val="EndNoteBibliography"/>
        <w:spacing w:after="0"/>
        <w:ind w:left="720" w:hanging="720"/>
      </w:pPr>
      <w:r w:rsidRPr="00792C34">
        <w:t>15.</w:t>
      </w:r>
      <w:r w:rsidRPr="00792C34">
        <w:tab/>
        <w:t>Lahra MM, Hogan TR, Armstrong BH. Australian Gonococcal Surveillance Program Annual Report, 2021. Commun Dis Intell. 2022.</w:t>
      </w:r>
    </w:p>
    <w:p w14:paraId="1FAF96FD" w14:textId="77777777" w:rsidR="00792C34" w:rsidRPr="00792C34" w:rsidRDefault="00792C34" w:rsidP="00792C34">
      <w:pPr>
        <w:pStyle w:val="EndNoteBibliography"/>
        <w:spacing w:after="0"/>
        <w:ind w:left="720" w:hanging="720"/>
      </w:pPr>
      <w:r w:rsidRPr="00792C34">
        <w:t>16.</w:t>
      </w:r>
      <w:r w:rsidRPr="00792C34">
        <w:tab/>
        <w:t>Australian Commission on Safety and Quality in Health Care. AURA 2021: fourth Australian report on antimicrobial use and resistance in human health. Sydney: ACSQHC, 2021.</w:t>
      </w:r>
    </w:p>
    <w:p w14:paraId="0534C525" w14:textId="77777777" w:rsidR="00792C34" w:rsidRPr="00792C34" w:rsidRDefault="00792C34" w:rsidP="00792C34">
      <w:pPr>
        <w:pStyle w:val="EndNoteBibliography"/>
        <w:spacing w:after="0"/>
        <w:ind w:left="720" w:hanging="720"/>
      </w:pPr>
      <w:r w:rsidRPr="00792C34">
        <w:t>17.</w:t>
      </w:r>
      <w:r w:rsidRPr="00792C34">
        <w:tab/>
        <w:t xml:space="preserve">Hayakawa K, Nakano R, Hase R, Shimatani M, Kato H, Hasumi J, et al. Comparison between IMP carbapenemase-producing </w:t>
      </w:r>
      <w:r w:rsidRPr="00792C34">
        <w:rPr>
          <w:i/>
        </w:rPr>
        <w:t>Enterobacteriaceae</w:t>
      </w:r>
      <w:r w:rsidRPr="00792C34">
        <w:t xml:space="preserve"> and non-carbapenemase-producing </w:t>
      </w:r>
      <w:r w:rsidRPr="00792C34">
        <w:rPr>
          <w:i/>
        </w:rPr>
        <w:t>Enterobacteriaceae:</w:t>
      </w:r>
      <w:r w:rsidRPr="00792C34">
        <w:t xml:space="preserve"> a multicentre prospective study of the clinical and molecular epidemiology of carbapenem-resistant </w:t>
      </w:r>
      <w:r w:rsidRPr="00792C34">
        <w:rPr>
          <w:i/>
        </w:rPr>
        <w:t>Enterobacteriaceae</w:t>
      </w:r>
      <w:r w:rsidRPr="00792C34">
        <w:t>. J Antimicrob Chemother. 2020 Mar 1;75(3):697-708.</w:t>
      </w:r>
    </w:p>
    <w:p w14:paraId="487CF2E5" w14:textId="77777777" w:rsidR="00792C34" w:rsidRPr="00792C34" w:rsidRDefault="00792C34" w:rsidP="00792C34">
      <w:pPr>
        <w:pStyle w:val="EndNoteBibliography"/>
        <w:spacing w:after="0"/>
        <w:ind w:left="720" w:hanging="720"/>
      </w:pPr>
      <w:r w:rsidRPr="00792C34">
        <w:t>18.</w:t>
      </w:r>
      <w:r w:rsidRPr="00792C34">
        <w:tab/>
        <w:t>Lloyd-Smith P, Younger J, Lloyd-Smith E, Green H, Leung V, Romney MG. Economic analysis of vancomycin-resistant enterococci at a Canadian hospital: assessing attributable cost and length of stay. J Hosp Infect. 2013 Sep;85(1):54-59.</w:t>
      </w:r>
    </w:p>
    <w:p w14:paraId="56E090AE" w14:textId="0F90845C" w:rsidR="00792C34" w:rsidRPr="00792C34" w:rsidRDefault="00792C34" w:rsidP="00792C34">
      <w:pPr>
        <w:pStyle w:val="EndNoteBibliography"/>
        <w:spacing w:after="0"/>
        <w:ind w:left="720" w:hanging="720"/>
      </w:pPr>
      <w:r w:rsidRPr="00792C34">
        <w:t>19.</w:t>
      </w:r>
      <w:r w:rsidRPr="00792C34">
        <w:tab/>
        <w:t xml:space="preserve">Centers for Disease Control and Prevention. Updated Guidelines for Evaluating Public Health Surveillance Systems. Recommendations from the Guidelines Working Group. [Internet] Atlanta (GA): CDC; 2001 [cited March 2023] Available from: </w:t>
      </w:r>
      <w:hyperlink r:id="rId90" w:history="1">
        <w:r w:rsidRPr="00792C34">
          <w:rPr>
            <w:rStyle w:val="Hyperlink"/>
          </w:rPr>
          <w:t>https://www.cdc.gov/mmwr/preview/mmwrhtml/rr5013a1.htm</w:t>
        </w:r>
      </w:hyperlink>
      <w:r w:rsidRPr="00792C34">
        <w:t>.</w:t>
      </w:r>
    </w:p>
    <w:p w14:paraId="199F3223" w14:textId="77777777" w:rsidR="00792C34" w:rsidRPr="00792C34" w:rsidRDefault="00792C34" w:rsidP="00792C34">
      <w:pPr>
        <w:pStyle w:val="EndNoteBibliography"/>
        <w:ind w:left="720" w:hanging="720"/>
      </w:pPr>
      <w:r w:rsidRPr="00792C34">
        <w:lastRenderedPageBreak/>
        <w:t>20.</w:t>
      </w:r>
      <w:r w:rsidRPr="00792C34">
        <w:tab/>
        <w:t>Australian Commission on Safety and Quality in Health Care. Priority organisms for national reporting in targeted surveillance programs. Sydney: ACSQHC; 2022.</w:t>
      </w:r>
    </w:p>
    <w:p w14:paraId="1264972A" w14:textId="31BF795A" w:rsidR="007725B8" w:rsidRDefault="004D297F" w:rsidP="004D6C5F">
      <w:r>
        <w:fldChar w:fldCharType="end"/>
      </w:r>
      <w:r w:rsidR="007725B8">
        <w:br w:type="page"/>
      </w:r>
    </w:p>
    <w:p w14:paraId="3807E427" w14:textId="050998D2" w:rsidR="00F64293" w:rsidRDefault="003B505D" w:rsidP="00565833">
      <w:pPr>
        <w:pStyle w:val="Heading2"/>
      </w:pPr>
      <w:bookmarkStart w:id="48" w:name="_Figure_6:_Neisseria"/>
      <w:bookmarkStart w:id="49" w:name="_Appendix_1"/>
      <w:bookmarkStart w:id="50" w:name="_Toc137975352"/>
      <w:bookmarkEnd w:id="42"/>
      <w:bookmarkEnd w:id="43"/>
      <w:bookmarkEnd w:id="48"/>
      <w:bookmarkEnd w:id="49"/>
      <w:r w:rsidRPr="00D427B5">
        <w:lastRenderedPageBreak/>
        <w:t xml:space="preserve">Appendix </w:t>
      </w:r>
      <w:r w:rsidR="00F64293" w:rsidRPr="00D427B5">
        <w:t>1</w:t>
      </w:r>
      <w:r w:rsidR="00F64293">
        <w:tab/>
      </w:r>
      <w:r w:rsidR="00FF4756">
        <w:t>About CARAlert</w:t>
      </w:r>
      <w:bookmarkEnd w:id="50"/>
    </w:p>
    <w:p w14:paraId="649BFBAC" w14:textId="77777777" w:rsidR="007A6F48" w:rsidRDefault="0060398F" w:rsidP="00666163">
      <w:bookmarkStart w:id="51" w:name="_Hlk99535064"/>
      <w:r>
        <w:t>The National Alert System for Critical Antimicrobial Resistances (</w:t>
      </w:r>
      <w:r w:rsidR="00FF4756" w:rsidRPr="002B0B19">
        <w:t>CARAlert</w:t>
      </w:r>
      <w:r>
        <w:t>)</w:t>
      </w:r>
      <w:r w:rsidR="00FF4756" w:rsidRPr="002B0B19">
        <w:t xml:space="preserve"> was established by the Australian Commission on Safety and Quality in Health Care (the Commission) in March 2016 as a component of the Antimicrobial Use and Resistance in Australia (AURA) Surveillance System. </w:t>
      </w:r>
    </w:p>
    <w:p w14:paraId="2182BF7D" w14:textId="283583DB" w:rsidR="007A6F48" w:rsidRDefault="00FF4756" w:rsidP="00666163">
      <w:r w:rsidRPr="002B0B19">
        <w:t>Participating confirming laboratories submit data to CARAlert on priority organisms with critical resistance to last-line antimicrobial agents</w:t>
      </w:r>
      <w:r w:rsidR="0027356A" w:rsidRPr="002B0B19">
        <w:t xml:space="preserve"> (CARs)</w:t>
      </w:r>
      <w:r w:rsidRPr="002B0B19">
        <w:t xml:space="preserve">. </w:t>
      </w:r>
      <w:r w:rsidR="00892F8E">
        <w:t xml:space="preserve">Isolates collected from patients are reported to CARAlert as either a clinical isolate, that is a specimen (e.g., </w:t>
      </w:r>
      <w:r w:rsidR="00A72495">
        <w:t xml:space="preserve">from </w:t>
      </w:r>
      <w:r w:rsidR="00892F8E">
        <w:t xml:space="preserve">blood, urine, wound) taken to guide clinical diagnosis, or as a screen for infection prevention and control purposes. </w:t>
      </w:r>
      <w:r w:rsidRPr="002B0B19">
        <w:t xml:space="preserve">No patient-level data are held in the CARAlert system. </w:t>
      </w:r>
    </w:p>
    <w:p w14:paraId="281023C1" w14:textId="6702AE49" w:rsidR="0013282E" w:rsidRDefault="0013282E" w:rsidP="00666163">
      <w:r w:rsidRPr="0013282E">
        <w:t xml:space="preserve">CARAlert detects information on confirmed cases of CARs and can identify </w:t>
      </w:r>
      <w:r w:rsidR="0059303D">
        <w:t xml:space="preserve">any </w:t>
      </w:r>
      <w:r w:rsidRPr="0013282E">
        <w:t xml:space="preserve">seasonal or geographic trends. Most importantly, it acts as a potential early warning system for CAR outbreaks to enable timely infection </w:t>
      </w:r>
      <w:r w:rsidR="00697FC0">
        <w:t xml:space="preserve">prevention and </w:t>
      </w:r>
      <w:r w:rsidRPr="0013282E">
        <w:t>control responses.</w:t>
      </w:r>
    </w:p>
    <w:p w14:paraId="21C86C7F" w14:textId="4F12DBB0" w:rsidR="00FF4756" w:rsidRPr="002B0B19" w:rsidRDefault="00FF4756" w:rsidP="00666163">
      <w:r w:rsidRPr="002B0B19">
        <w:t xml:space="preserve">Funding for </w:t>
      </w:r>
      <w:r w:rsidR="006A1ADC">
        <w:t xml:space="preserve">CARAlert is </w:t>
      </w:r>
      <w:r w:rsidRPr="002B0B19">
        <w:t>provided by the Australian Government Department of Health</w:t>
      </w:r>
      <w:r w:rsidR="0015195D">
        <w:t xml:space="preserve"> and Aged Care (the Department)</w:t>
      </w:r>
      <w:r w:rsidRPr="002B0B19">
        <w:t>, with contributions from the states and territories</w:t>
      </w:r>
      <w:r w:rsidR="005F088B">
        <w:t xml:space="preserve"> </w:t>
      </w:r>
      <w:r w:rsidR="007C6757">
        <w:t xml:space="preserve">by meeting the costs of confirmatory testing </w:t>
      </w:r>
      <w:r w:rsidR="005F088B">
        <w:t>and data submission processes</w:t>
      </w:r>
      <w:r w:rsidRPr="002B0B19">
        <w:t>.</w:t>
      </w:r>
    </w:p>
    <w:p w14:paraId="0E301C82" w14:textId="35D5C903" w:rsidR="00FD581B" w:rsidRPr="002B0B19" w:rsidRDefault="00FD581B" w:rsidP="00FD581B">
      <w:pPr>
        <w:rPr>
          <w:rFonts w:cs="Arial"/>
        </w:rPr>
      </w:pPr>
      <w:r w:rsidRPr="002B0B19">
        <w:rPr>
          <w:rFonts w:cs="Arial"/>
        </w:rPr>
        <w:t xml:space="preserve">The CARs reported under CARAlert are listed in </w:t>
      </w:r>
      <w:r w:rsidR="006A1ADC">
        <w:rPr>
          <w:rFonts w:cs="Arial"/>
        </w:rPr>
        <w:t>Table</w:t>
      </w:r>
      <w:r w:rsidR="007B5858">
        <w:rPr>
          <w:rFonts w:cs="Arial"/>
        </w:rPr>
        <w:t> </w:t>
      </w:r>
      <w:r w:rsidR="006A1ADC">
        <w:rPr>
          <w:rFonts w:cs="Arial"/>
        </w:rPr>
        <w:t>A</w:t>
      </w:r>
      <w:r w:rsidR="00610F48">
        <w:rPr>
          <w:rFonts w:cs="Arial"/>
        </w:rPr>
        <w:t>1</w:t>
      </w:r>
      <w:r w:rsidRPr="002B0B19">
        <w:rPr>
          <w:rFonts w:cs="Arial"/>
        </w:rPr>
        <w:t xml:space="preserve">. These CARs were drawn from the list of high-priority organisms and antimicrobials </w:t>
      </w:r>
      <w:r>
        <w:rPr>
          <w:rFonts w:cs="Arial"/>
        </w:rPr>
        <w:t xml:space="preserve">that </w:t>
      </w:r>
      <w:r w:rsidRPr="002B0B19">
        <w:rPr>
          <w:rFonts w:cs="Arial"/>
        </w:rPr>
        <w:t>are the focus of the AURA Surveillance System.</w:t>
      </w:r>
    </w:p>
    <w:p w14:paraId="12F6CC8E" w14:textId="77777777" w:rsidR="00B3430D" w:rsidRPr="00B3430D" w:rsidRDefault="00B3430D" w:rsidP="00B3430D">
      <w:pPr>
        <w:rPr>
          <w:rFonts w:ascii="Arial" w:hAnsi="Arial" w:cs="Arial"/>
          <w:b/>
          <w:iCs/>
          <w:lang w:eastAsia="en-US"/>
        </w:rPr>
      </w:pPr>
      <w:r w:rsidRPr="00B3430D">
        <w:rPr>
          <w:rFonts w:ascii="Arial" w:hAnsi="Arial" w:cs="Arial"/>
          <w:b/>
          <w:iCs/>
          <w:lang w:eastAsia="en-US"/>
        </w:rPr>
        <w:t>Table A1: List of critical antimicrobial resistances reported to CARAlert, 2022</w:t>
      </w:r>
    </w:p>
    <w:tbl>
      <w:tblPr>
        <w:tblStyle w:val="TableGrid"/>
        <w:tblW w:w="4946"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20" w:firstRow="1" w:lastRow="0" w:firstColumn="0" w:lastColumn="0" w:noHBand="0" w:noVBand="1"/>
      </w:tblPr>
      <w:tblGrid>
        <w:gridCol w:w="2862"/>
        <w:gridCol w:w="6666"/>
      </w:tblGrid>
      <w:tr w:rsidR="00B3430D" w:rsidRPr="00B3430D" w14:paraId="2525ADF8" w14:textId="77777777" w:rsidTr="009F7210">
        <w:trPr>
          <w:cnfStyle w:val="100000000000" w:firstRow="1" w:lastRow="0" w:firstColumn="0" w:lastColumn="0" w:oddVBand="0" w:evenVBand="0" w:oddHBand="0" w:evenHBand="0" w:firstRowFirstColumn="0" w:firstRowLastColumn="0" w:lastRowFirstColumn="0" w:lastRowLastColumn="0"/>
          <w:trHeight w:val="283"/>
        </w:trPr>
        <w:tc>
          <w:tcPr>
            <w:tcW w:w="1502" w:type="pct"/>
            <w:shd w:val="clear" w:color="auto" w:fill="DAEEF3" w:themeFill="accent5" w:themeFillTint="33"/>
            <w:hideMark/>
          </w:tcPr>
          <w:p w14:paraId="21121604" w14:textId="77777777" w:rsidR="00B3430D" w:rsidRPr="00B3430D" w:rsidRDefault="00B3430D" w:rsidP="00B3430D">
            <w:pPr>
              <w:spacing w:before="120" w:after="120"/>
              <w:rPr>
                <w:rFonts w:eastAsiaTheme="minorHAnsi" w:cs="Arial"/>
                <w:bCs/>
              </w:rPr>
            </w:pPr>
            <w:r w:rsidRPr="00B3430D">
              <w:rPr>
                <w:rFonts w:cs="Arial"/>
              </w:rPr>
              <w:t xml:space="preserve">Species </w:t>
            </w:r>
          </w:p>
        </w:tc>
        <w:tc>
          <w:tcPr>
            <w:tcW w:w="3498" w:type="pct"/>
            <w:shd w:val="clear" w:color="auto" w:fill="DAEEF3" w:themeFill="accent5" w:themeFillTint="33"/>
            <w:hideMark/>
          </w:tcPr>
          <w:p w14:paraId="4DE3544B" w14:textId="77777777" w:rsidR="00B3430D" w:rsidRPr="00B3430D" w:rsidRDefault="00B3430D" w:rsidP="00B3430D">
            <w:pPr>
              <w:spacing w:before="120" w:after="120"/>
              <w:rPr>
                <w:rFonts w:eastAsiaTheme="minorHAnsi" w:cs="Arial"/>
                <w:bCs/>
                <w:i/>
                <w:iCs/>
              </w:rPr>
            </w:pPr>
            <w:r w:rsidRPr="00B3430D">
              <w:rPr>
                <w:rFonts w:cs="Arial"/>
              </w:rPr>
              <w:t>Critical Resistance</w:t>
            </w:r>
          </w:p>
        </w:tc>
      </w:tr>
      <w:tr w:rsidR="00B3430D" w:rsidRPr="00B3430D" w14:paraId="0B536621" w14:textId="77777777" w:rsidTr="009F7210">
        <w:trPr>
          <w:trHeight w:val="340"/>
        </w:trPr>
        <w:tc>
          <w:tcPr>
            <w:tcW w:w="1502" w:type="pct"/>
          </w:tcPr>
          <w:p w14:paraId="318FCC13" w14:textId="77777777" w:rsidR="00B3430D" w:rsidRPr="00B3430D" w:rsidRDefault="00B3430D" w:rsidP="00B3430D">
            <w:pPr>
              <w:spacing w:before="60" w:after="60"/>
              <w:rPr>
                <w:rFonts w:cs="Arial"/>
                <w:iCs/>
              </w:rPr>
            </w:pPr>
            <w:r w:rsidRPr="00B3430D">
              <w:rPr>
                <w:rFonts w:cs="Arial"/>
                <w:i/>
              </w:rPr>
              <w:t>Acinetobacter baumannii</w:t>
            </w:r>
            <w:r w:rsidRPr="00B3430D">
              <w:rPr>
                <w:rFonts w:cs="Arial"/>
                <w:iCs/>
              </w:rPr>
              <w:t xml:space="preserve"> complex</w:t>
            </w:r>
          </w:p>
        </w:tc>
        <w:tc>
          <w:tcPr>
            <w:tcW w:w="3498" w:type="pct"/>
          </w:tcPr>
          <w:p w14:paraId="7494CB97" w14:textId="77777777" w:rsidR="00B3430D" w:rsidRPr="00B3430D" w:rsidRDefault="00B3430D" w:rsidP="00B3430D">
            <w:pPr>
              <w:spacing w:before="60" w:after="60"/>
              <w:rPr>
                <w:rFonts w:cs="Arial"/>
              </w:rPr>
            </w:pPr>
            <w:r w:rsidRPr="00B3430D">
              <w:rPr>
                <w:rFonts w:cs="Arial"/>
              </w:rPr>
              <w:t>Carbapenemase-producing*</w:t>
            </w:r>
          </w:p>
        </w:tc>
      </w:tr>
      <w:tr w:rsidR="00B3430D" w:rsidRPr="00B3430D" w14:paraId="1D5C3452" w14:textId="77777777" w:rsidTr="009F7210">
        <w:trPr>
          <w:trHeight w:val="340"/>
        </w:trPr>
        <w:tc>
          <w:tcPr>
            <w:tcW w:w="1502" w:type="pct"/>
          </w:tcPr>
          <w:p w14:paraId="1981C6A6" w14:textId="77777777" w:rsidR="00B3430D" w:rsidRPr="00B3430D" w:rsidRDefault="00B3430D" w:rsidP="00B3430D">
            <w:pPr>
              <w:spacing w:before="60" w:after="60"/>
              <w:rPr>
                <w:rFonts w:cs="Arial"/>
                <w:i/>
              </w:rPr>
            </w:pPr>
            <w:r w:rsidRPr="00B3430D">
              <w:rPr>
                <w:rFonts w:cs="Arial"/>
                <w:i/>
              </w:rPr>
              <w:t>Candida auris*</w:t>
            </w:r>
          </w:p>
        </w:tc>
        <w:tc>
          <w:tcPr>
            <w:tcW w:w="3498" w:type="pct"/>
          </w:tcPr>
          <w:p w14:paraId="22AE8CCC" w14:textId="77777777" w:rsidR="00B3430D" w:rsidRPr="00B3430D" w:rsidRDefault="00B3430D" w:rsidP="00B3430D">
            <w:pPr>
              <w:spacing w:before="60" w:after="60"/>
              <w:rPr>
                <w:rFonts w:cs="Arial"/>
              </w:rPr>
            </w:pPr>
            <w:r w:rsidRPr="00B3430D">
              <w:rPr>
                <w:rFonts w:cs="Arial"/>
              </w:rPr>
              <w:t>–</w:t>
            </w:r>
          </w:p>
        </w:tc>
      </w:tr>
      <w:tr w:rsidR="00580E25" w:rsidRPr="00B3430D" w14:paraId="525F664C" w14:textId="77777777" w:rsidTr="00467039">
        <w:trPr>
          <w:trHeight w:val="340"/>
        </w:trPr>
        <w:tc>
          <w:tcPr>
            <w:tcW w:w="1502" w:type="pct"/>
            <w:vMerge w:val="restart"/>
            <w:vAlign w:val="center"/>
            <w:hideMark/>
          </w:tcPr>
          <w:p w14:paraId="754FE8D4" w14:textId="1D823C79" w:rsidR="00580E25" w:rsidRPr="00B3430D" w:rsidRDefault="00580E25" w:rsidP="00467039">
            <w:pPr>
              <w:spacing w:before="60" w:after="60"/>
              <w:rPr>
                <w:rFonts w:eastAsiaTheme="minorHAnsi" w:cs="Arial"/>
                <w:bCs/>
                <w:iCs/>
              </w:rPr>
            </w:pPr>
            <w:r w:rsidRPr="00B3430D">
              <w:rPr>
                <w:rFonts w:cs="Arial"/>
                <w:i/>
                <w:iCs/>
              </w:rPr>
              <w:t>Enterobacterales</w:t>
            </w:r>
          </w:p>
        </w:tc>
        <w:tc>
          <w:tcPr>
            <w:tcW w:w="3498" w:type="pct"/>
            <w:hideMark/>
          </w:tcPr>
          <w:p w14:paraId="15A41251" w14:textId="008D264A" w:rsidR="00580E25" w:rsidRPr="00B3430D" w:rsidRDefault="00580E25" w:rsidP="00B3430D">
            <w:pPr>
              <w:spacing w:before="60" w:after="60"/>
              <w:rPr>
                <w:rFonts w:eastAsiaTheme="minorHAnsi" w:cs="Arial"/>
              </w:rPr>
            </w:pPr>
            <w:r w:rsidRPr="00B3430D">
              <w:rPr>
                <w:rFonts w:cs="Arial"/>
              </w:rPr>
              <w:t>Carbapenemase-producing and/or ribosomal methyltransferase-producing</w:t>
            </w:r>
          </w:p>
        </w:tc>
      </w:tr>
      <w:tr w:rsidR="00580E25" w:rsidRPr="00B3430D" w14:paraId="159A26B7" w14:textId="77777777" w:rsidTr="009F7210">
        <w:trPr>
          <w:trHeight w:val="340"/>
        </w:trPr>
        <w:tc>
          <w:tcPr>
            <w:tcW w:w="1502" w:type="pct"/>
            <w:vMerge/>
          </w:tcPr>
          <w:p w14:paraId="30E44648" w14:textId="65755145" w:rsidR="00580E25" w:rsidRPr="00B3430D" w:rsidRDefault="00580E25" w:rsidP="00B3430D">
            <w:pPr>
              <w:spacing w:before="60" w:after="60"/>
              <w:rPr>
                <w:rFonts w:cs="Arial"/>
                <w:i/>
                <w:iCs/>
              </w:rPr>
            </w:pPr>
          </w:p>
        </w:tc>
        <w:tc>
          <w:tcPr>
            <w:tcW w:w="3498" w:type="pct"/>
          </w:tcPr>
          <w:p w14:paraId="4068F55F" w14:textId="77777777" w:rsidR="00580E25" w:rsidRPr="00B3430D" w:rsidRDefault="00580E25" w:rsidP="00B3430D">
            <w:pPr>
              <w:spacing w:before="60" w:after="60"/>
              <w:rPr>
                <w:rFonts w:cs="Arial"/>
              </w:rPr>
            </w:pPr>
            <w:r w:rsidRPr="00B3430D">
              <w:rPr>
                <w:rFonts w:cs="Arial"/>
              </w:rPr>
              <w:t>Transmissible colistin resistance*</w:t>
            </w:r>
          </w:p>
        </w:tc>
      </w:tr>
      <w:tr w:rsidR="00B3430D" w:rsidRPr="00B3430D" w14:paraId="3FB839ED" w14:textId="77777777" w:rsidTr="009F7210">
        <w:trPr>
          <w:trHeight w:val="340"/>
        </w:trPr>
        <w:tc>
          <w:tcPr>
            <w:tcW w:w="1502" w:type="pct"/>
            <w:hideMark/>
          </w:tcPr>
          <w:p w14:paraId="55CBEEDB" w14:textId="77777777" w:rsidR="00B3430D" w:rsidRPr="00B3430D" w:rsidRDefault="00B3430D" w:rsidP="00B3430D">
            <w:pPr>
              <w:spacing w:before="60" w:after="60"/>
              <w:rPr>
                <w:rFonts w:eastAsiaTheme="minorHAnsi" w:cs="Arial"/>
                <w:bCs/>
                <w:i/>
                <w:iCs/>
              </w:rPr>
            </w:pPr>
            <w:r w:rsidRPr="00B3430D">
              <w:rPr>
                <w:rFonts w:cs="Arial"/>
                <w:i/>
                <w:iCs/>
              </w:rPr>
              <w:t xml:space="preserve">Enterococcus </w:t>
            </w:r>
            <w:r w:rsidRPr="00B3430D">
              <w:rPr>
                <w:rFonts w:cs="Arial"/>
              </w:rPr>
              <w:t>species</w:t>
            </w:r>
          </w:p>
        </w:tc>
        <w:tc>
          <w:tcPr>
            <w:tcW w:w="3498" w:type="pct"/>
            <w:hideMark/>
          </w:tcPr>
          <w:p w14:paraId="0B972021" w14:textId="77777777" w:rsidR="00B3430D" w:rsidRPr="00B3430D" w:rsidRDefault="00B3430D" w:rsidP="00B3430D">
            <w:pPr>
              <w:spacing w:before="60" w:after="60"/>
              <w:rPr>
                <w:rFonts w:eastAsiaTheme="minorHAnsi" w:cs="Arial"/>
              </w:rPr>
            </w:pPr>
            <w:r w:rsidRPr="00B3430D">
              <w:rPr>
                <w:rFonts w:cs="Arial"/>
              </w:rPr>
              <w:t>Linezolid-resistant</w:t>
            </w:r>
          </w:p>
        </w:tc>
      </w:tr>
      <w:tr w:rsidR="00B3430D" w:rsidRPr="00B3430D" w14:paraId="64384FB2" w14:textId="77777777" w:rsidTr="009F7210">
        <w:trPr>
          <w:trHeight w:val="340"/>
        </w:trPr>
        <w:tc>
          <w:tcPr>
            <w:tcW w:w="1502" w:type="pct"/>
            <w:hideMark/>
          </w:tcPr>
          <w:p w14:paraId="19930BD2" w14:textId="77777777" w:rsidR="00B3430D" w:rsidRPr="00B3430D" w:rsidRDefault="00B3430D" w:rsidP="00B3430D">
            <w:pPr>
              <w:spacing w:before="60" w:after="60"/>
              <w:rPr>
                <w:rFonts w:eastAsiaTheme="minorHAnsi" w:cs="Arial"/>
                <w:bCs/>
                <w:i/>
                <w:iCs/>
              </w:rPr>
            </w:pPr>
            <w:r w:rsidRPr="00B3430D">
              <w:rPr>
                <w:rFonts w:cs="Arial"/>
                <w:i/>
                <w:iCs/>
              </w:rPr>
              <w:t>Mycobacterium tuberculosis</w:t>
            </w:r>
          </w:p>
        </w:tc>
        <w:tc>
          <w:tcPr>
            <w:tcW w:w="3498" w:type="pct"/>
            <w:hideMark/>
          </w:tcPr>
          <w:p w14:paraId="39393F25" w14:textId="77777777" w:rsidR="00B3430D" w:rsidRPr="00B3430D" w:rsidRDefault="00B3430D" w:rsidP="00B3430D">
            <w:pPr>
              <w:spacing w:before="60" w:after="60"/>
              <w:rPr>
                <w:rFonts w:eastAsiaTheme="minorHAnsi" w:cs="Arial"/>
              </w:rPr>
            </w:pPr>
            <w:r w:rsidRPr="00B3430D">
              <w:rPr>
                <w:rFonts w:cs="Arial"/>
              </w:rPr>
              <w:t>Multidrug-resistant – resistant to at least rifampicin and isoniazid</w:t>
            </w:r>
          </w:p>
        </w:tc>
      </w:tr>
      <w:tr w:rsidR="00B3430D" w:rsidRPr="00B3430D" w14:paraId="7D99E914" w14:textId="77777777" w:rsidTr="009F7210">
        <w:trPr>
          <w:trHeight w:val="340"/>
        </w:trPr>
        <w:tc>
          <w:tcPr>
            <w:tcW w:w="1502" w:type="pct"/>
            <w:hideMark/>
          </w:tcPr>
          <w:p w14:paraId="5F565706" w14:textId="77777777" w:rsidR="00B3430D" w:rsidRPr="00B3430D" w:rsidRDefault="00B3430D" w:rsidP="00B3430D">
            <w:pPr>
              <w:spacing w:before="60" w:after="60"/>
              <w:rPr>
                <w:rFonts w:eastAsiaTheme="minorHAnsi" w:cs="Arial"/>
                <w:bCs/>
                <w:i/>
                <w:iCs/>
              </w:rPr>
            </w:pPr>
            <w:r w:rsidRPr="00B3430D">
              <w:rPr>
                <w:rFonts w:cs="Arial"/>
                <w:i/>
                <w:iCs/>
              </w:rPr>
              <w:t>Neisseria gonorrhoeae</w:t>
            </w:r>
          </w:p>
        </w:tc>
        <w:tc>
          <w:tcPr>
            <w:tcW w:w="3498" w:type="pct"/>
            <w:hideMark/>
          </w:tcPr>
          <w:p w14:paraId="0E556896" w14:textId="207D1067" w:rsidR="00B3430D" w:rsidRPr="00B3430D" w:rsidRDefault="00B3430D" w:rsidP="00B3430D">
            <w:pPr>
              <w:spacing w:before="60" w:after="60"/>
              <w:rPr>
                <w:rFonts w:eastAsiaTheme="minorHAnsi" w:cs="Arial"/>
              </w:rPr>
            </w:pPr>
            <w:r w:rsidRPr="00B3430D">
              <w:rPr>
                <w:rFonts w:cs="Arial"/>
              </w:rPr>
              <w:t xml:space="preserve">Ceftriaxone-nonsusceptible </w:t>
            </w:r>
            <w:r w:rsidR="00BF0493">
              <w:rPr>
                <w:rFonts w:cs="Arial"/>
              </w:rPr>
              <w:t>and/</w:t>
            </w:r>
            <w:r w:rsidRPr="00B3430D">
              <w:rPr>
                <w:rFonts w:cs="Arial"/>
              </w:rPr>
              <w:t>or azithromycin-nonsusceptible</w:t>
            </w:r>
          </w:p>
        </w:tc>
      </w:tr>
      <w:tr w:rsidR="00B3430D" w:rsidRPr="00B3430D" w14:paraId="3680A64F" w14:textId="77777777" w:rsidTr="009F7210">
        <w:trPr>
          <w:trHeight w:val="340"/>
        </w:trPr>
        <w:tc>
          <w:tcPr>
            <w:tcW w:w="1502" w:type="pct"/>
          </w:tcPr>
          <w:p w14:paraId="148F9303" w14:textId="77777777" w:rsidR="00B3430D" w:rsidRPr="00B3430D" w:rsidRDefault="00B3430D" w:rsidP="00B3430D">
            <w:pPr>
              <w:spacing w:before="60" w:after="60"/>
              <w:rPr>
                <w:rFonts w:cs="Arial"/>
                <w:i/>
                <w:iCs/>
              </w:rPr>
            </w:pPr>
            <w:r w:rsidRPr="00B3430D">
              <w:rPr>
                <w:rFonts w:cs="Arial"/>
                <w:i/>
                <w:iCs/>
              </w:rPr>
              <w:t>Pseudomonas aeruginosa</w:t>
            </w:r>
          </w:p>
        </w:tc>
        <w:tc>
          <w:tcPr>
            <w:tcW w:w="3498" w:type="pct"/>
          </w:tcPr>
          <w:p w14:paraId="63079F8C" w14:textId="77777777" w:rsidR="00B3430D" w:rsidRPr="00B3430D" w:rsidRDefault="00B3430D" w:rsidP="00B3430D">
            <w:pPr>
              <w:spacing w:before="60" w:after="60"/>
              <w:rPr>
                <w:rFonts w:cs="Arial"/>
              </w:rPr>
            </w:pPr>
            <w:r w:rsidRPr="00B3430D">
              <w:rPr>
                <w:rFonts w:cs="Arial"/>
              </w:rPr>
              <w:t>Carbapenemase-producing*</w:t>
            </w:r>
          </w:p>
        </w:tc>
      </w:tr>
      <w:tr w:rsidR="00B3430D" w:rsidRPr="00B3430D" w14:paraId="4CDE21A3" w14:textId="77777777" w:rsidTr="009F7210">
        <w:trPr>
          <w:trHeight w:val="340"/>
        </w:trPr>
        <w:tc>
          <w:tcPr>
            <w:tcW w:w="1502" w:type="pct"/>
            <w:hideMark/>
          </w:tcPr>
          <w:p w14:paraId="0079067C" w14:textId="77777777" w:rsidR="00B3430D" w:rsidRPr="00B3430D" w:rsidRDefault="00B3430D" w:rsidP="00B3430D">
            <w:pPr>
              <w:spacing w:before="60" w:after="60"/>
              <w:rPr>
                <w:rFonts w:eastAsiaTheme="minorHAnsi" w:cs="Arial"/>
                <w:bCs/>
                <w:i/>
                <w:iCs/>
              </w:rPr>
            </w:pPr>
            <w:r w:rsidRPr="00B3430D">
              <w:rPr>
                <w:rFonts w:cs="Arial"/>
                <w:i/>
                <w:iCs/>
              </w:rPr>
              <w:t xml:space="preserve">Salmonella </w:t>
            </w:r>
            <w:r w:rsidRPr="00B3430D">
              <w:rPr>
                <w:rFonts w:cs="Arial"/>
              </w:rPr>
              <w:t>species</w:t>
            </w:r>
          </w:p>
        </w:tc>
        <w:tc>
          <w:tcPr>
            <w:tcW w:w="3498" w:type="pct"/>
            <w:hideMark/>
          </w:tcPr>
          <w:p w14:paraId="3DFA7819" w14:textId="77777777" w:rsidR="00B3430D" w:rsidRPr="00B3430D" w:rsidRDefault="00B3430D" w:rsidP="00B3430D">
            <w:pPr>
              <w:spacing w:before="60" w:after="60"/>
              <w:rPr>
                <w:rFonts w:eastAsiaTheme="minorHAnsi" w:cs="Arial"/>
              </w:rPr>
            </w:pPr>
            <w:r w:rsidRPr="00B3430D">
              <w:rPr>
                <w:rFonts w:cs="Arial"/>
              </w:rPr>
              <w:t>Ceftriaxone-nonsusceptible</w:t>
            </w:r>
          </w:p>
        </w:tc>
      </w:tr>
      <w:tr w:rsidR="00B3430D" w:rsidRPr="00B3430D" w14:paraId="1685F01F" w14:textId="77777777" w:rsidTr="009F7210">
        <w:trPr>
          <w:trHeight w:val="340"/>
        </w:trPr>
        <w:tc>
          <w:tcPr>
            <w:tcW w:w="1502" w:type="pct"/>
            <w:hideMark/>
          </w:tcPr>
          <w:p w14:paraId="00BD4542" w14:textId="77777777" w:rsidR="00B3430D" w:rsidRPr="00B3430D" w:rsidRDefault="00B3430D" w:rsidP="00B3430D">
            <w:pPr>
              <w:spacing w:before="60" w:after="60"/>
              <w:rPr>
                <w:rFonts w:eastAsiaTheme="minorHAnsi" w:cs="Arial"/>
                <w:bCs/>
                <w:i/>
                <w:iCs/>
              </w:rPr>
            </w:pPr>
            <w:r w:rsidRPr="00B3430D">
              <w:rPr>
                <w:rFonts w:cs="Arial"/>
                <w:i/>
                <w:iCs/>
              </w:rPr>
              <w:t xml:space="preserve">Shigella </w:t>
            </w:r>
            <w:r w:rsidRPr="00B3430D">
              <w:rPr>
                <w:rFonts w:cs="Arial"/>
              </w:rPr>
              <w:t>species</w:t>
            </w:r>
          </w:p>
        </w:tc>
        <w:tc>
          <w:tcPr>
            <w:tcW w:w="3498" w:type="pct"/>
            <w:hideMark/>
          </w:tcPr>
          <w:p w14:paraId="78169CAF" w14:textId="77777777" w:rsidR="00B3430D" w:rsidRPr="00B3430D" w:rsidRDefault="00B3430D" w:rsidP="00B3430D">
            <w:pPr>
              <w:spacing w:before="60" w:after="60"/>
              <w:rPr>
                <w:rFonts w:eastAsiaTheme="minorHAnsi" w:cs="Arial"/>
              </w:rPr>
            </w:pPr>
            <w:r w:rsidRPr="00B3430D">
              <w:rPr>
                <w:rFonts w:cs="Arial"/>
              </w:rPr>
              <w:t>Multidrug-resistant</w:t>
            </w:r>
          </w:p>
        </w:tc>
      </w:tr>
      <w:tr w:rsidR="00B3430D" w:rsidRPr="00B3430D" w14:paraId="25188986" w14:textId="77777777" w:rsidTr="009F7210">
        <w:trPr>
          <w:trHeight w:val="340"/>
        </w:trPr>
        <w:tc>
          <w:tcPr>
            <w:tcW w:w="1502" w:type="pct"/>
            <w:hideMark/>
          </w:tcPr>
          <w:p w14:paraId="2B598EBC" w14:textId="77777777" w:rsidR="00B3430D" w:rsidRPr="00B3430D" w:rsidRDefault="00B3430D" w:rsidP="00B3430D">
            <w:pPr>
              <w:spacing w:before="60" w:after="60"/>
              <w:rPr>
                <w:rFonts w:eastAsiaTheme="minorHAnsi" w:cs="Arial"/>
                <w:bCs/>
              </w:rPr>
            </w:pPr>
            <w:r w:rsidRPr="00B3430D">
              <w:rPr>
                <w:rFonts w:cs="Arial"/>
                <w:i/>
                <w:iCs/>
              </w:rPr>
              <w:t>Staphylococcus aureus</w:t>
            </w:r>
            <w:r w:rsidRPr="00B3430D">
              <w:rPr>
                <w:rFonts w:cs="Arial"/>
                <w:vertAlign w:val="superscript"/>
              </w:rPr>
              <w:t>†</w:t>
            </w:r>
          </w:p>
        </w:tc>
        <w:tc>
          <w:tcPr>
            <w:tcW w:w="3498" w:type="pct"/>
            <w:hideMark/>
          </w:tcPr>
          <w:p w14:paraId="25C581FD" w14:textId="77777777" w:rsidR="00B3430D" w:rsidRPr="00B3430D" w:rsidRDefault="00B3430D" w:rsidP="00B3430D">
            <w:pPr>
              <w:spacing w:before="60" w:after="60"/>
              <w:rPr>
                <w:rFonts w:eastAsiaTheme="minorHAnsi" w:cs="Arial"/>
              </w:rPr>
            </w:pPr>
            <w:r w:rsidRPr="00B3430D">
              <w:rPr>
                <w:rFonts w:cs="Arial"/>
              </w:rPr>
              <w:t>Vancomycin-, linezolid- or daptomycin-nonsusceptible</w:t>
            </w:r>
          </w:p>
        </w:tc>
      </w:tr>
      <w:tr w:rsidR="00B3430D" w:rsidRPr="00B3430D" w14:paraId="4D15407E" w14:textId="77777777" w:rsidTr="009F7210">
        <w:trPr>
          <w:trHeight w:val="340"/>
        </w:trPr>
        <w:tc>
          <w:tcPr>
            <w:tcW w:w="1502" w:type="pct"/>
            <w:hideMark/>
          </w:tcPr>
          <w:p w14:paraId="39609F83" w14:textId="77777777" w:rsidR="00B3430D" w:rsidRPr="00B3430D" w:rsidRDefault="00B3430D" w:rsidP="00B3430D">
            <w:pPr>
              <w:spacing w:before="60" w:after="60"/>
              <w:rPr>
                <w:rFonts w:eastAsiaTheme="minorHAnsi" w:cs="Arial"/>
                <w:bCs/>
                <w:i/>
                <w:iCs/>
              </w:rPr>
            </w:pPr>
            <w:r w:rsidRPr="00B3430D">
              <w:rPr>
                <w:rFonts w:cs="Arial"/>
                <w:i/>
                <w:iCs/>
              </w:rPr>
              <w:t>Streptococcus pyogenes</w:t>
            </w:r>
          </w:p>
        </w:tc>
        <w:tc>
          <w:tcPr>
            <w:tcW w:w="3498" w:type="pct"/>
            <w:hideMark/>
          </w:tcPr>
          <w:p w14:paraId="4AD44985" w14:textId="77777777" w:rsidR="00B3430D" w:rsidRPr="00B3430D" w:rsidRDefault="00B3430D" w:rsidP="00B3430D">
            <w:pPr>
              <w:spacing w:before="60" w:after="60"/>
              <w:rPr>
                <w:rFonts w:eastAsiaTheme="minorHAnsi" w:cs="Arial"/>
              </w:rPr>
            </w:pPr>
            <w:r w:rsidRPr="00B3430D">
              <w:rPr>
                <w:rFonts w:cs="Arial"/>
              </w:rPr>
              <w:t>Penicillin reduced susceptibility</w:t>
            </w:r>
          </w:p>
        </w:tc>
      </w:tr>
    </w:tbl>
    <w:p w14:paraId="4357FF0F" w14:textId="77777777" w:rsidR="00B3430D" w:rsidRPr="00B3430D" w:rsidRDefault="00B3430D" w:rsidP="00B3430D">
      <w:pPr>
        <w:spacing w:before="120" w:after="80"/>
        <w:ind w:left="284" w:hanging="284"/>
        <w:rPr>
          <w:rFonts w:cs="Arial"/>
          <w:sz w:val="16"/>
          <w:szCs w:val="16"/>
        </w:rPr>
      </w:pPr>
      <w:r w:rsidRPr="00B3430D">
        <w:rPr>
          <w:rFonts w:cs="Arial"/>
          <w:sz w:val="16"/>
          <w:szCs w:val="16"/>
        </w:rPr>
        <w:t>*</w:t>
      </w:r>
      <w:r w:rsidRPr="00B3430D">
        <w:rPr>
          <w:rFonts w:cs="Arial"/>
          <w:sz w:val="16"/>
          <w:szCs w:val="16"/>
        </w:rPr>
        <w:tab/>
        <w:t>Reported to CARAlert from July 2019</w:t>
      </w:r>
    </w:p>
    <w:p w14:paraId="21E0C1C3" w14:textId="77777777" w:rsidR="00B3430D" w:rsidRPr="00B3430D" w:rsidRDefault="00B3430D" w:rsidP="00B3430D">
      <w:pPr>
        <w:spacing w:before="120" w:after="80"/>
        <w:ind w:left="284" w:hanging="284"/>
        <w:rPr>
          <w:i/>
          <w:iCs/>
          <w:sz w:val="16"/>
          <w:szCs w:val="16"/>
        </w:rPr>
      </w:pPr>
      <w:r w:rsidRPr="00B3430D">
        <w:rPr>
          <w:rFonts w:cstheme="minorHAnsi"/>
          <w:sz w:val="16"/>
          <w:szCs w:val="16"/>
        </w:rPr>
        <w:t>†</w:t>
      </w:r>
      <w:r w:rsidRPr="00B3430D">
        <w:rPr>
          <w:rFonts w:cs="Arial"/>
          <w:sz w:val="16"/>
          <w:szCs w:val="16"/>
        </w:rPr>
        <w:tab/>
        <w:t xml:space="preserve">For CARAlert, </w:t>
      </w:r>
      <w:r w:rsidRPr="00B3430D">
        <w:rPr>
          <w:rFonts w:cs="Arial"/>
          <w:i/>
          <w:sz w:val="16"/>
          <w:szCs w:val="16"/>
        </w:rPr>
        <w:t>S. aureus</w:t>
      </w:r>
      <w:r w:rsidRPr="00B3430D">
        <w:rPr>
          <w:rFonts w:cs="Arial"/>
          <w:sz w:val="16"/>
          <w:szCs w:val="16"/>
        </w:rPr>
        <w:t xml:space="preserve"> includes </w:t>
      </w:r>
      <w:r w:rsidRPr="00B3430D">
        <w:rPr>
          <w:rFonts w:cs="Arial"/>
          <w:i/>
          <w:iCs/>
          <w:sz w:val="16"/>
          <w:szCs w:val="16"/>
        </w:rPr>
        <w:t>S. argenteus</w:t>
      </w:r>
      <w:r w:rsidRPr="00B3430D">
        <w:rPr>
          <w:rFonts w:cs="Arial"/>
          <w:sz w:val="16"/>
          <w:szCs w:val="16"/>
        </w:rPr>
        <w:t xml:space="preserve"> and</w:t>
      </w:r>
      <w:r w:rsidRPr="00B3430D">
        <w:rPr>
          <w:rFonts w:cs="Arial"/>
          <w:i/>
          <w:iCs/>
          <w:sz w:val="16"/>
          <w:szCs w:val="16"/>
        </w:rPr>
        <w:t xml:space="preserve"> </w:t>
      </w:r>
      <w:r w:rsidRPr="00B3430D">
        <w:rPr>
          <w:i/>
          <w:iCs/>
          <w:sz w:val="16"/>
          <w:szCs w:val="16"/>
        </w:rPr>
        <w:t>S. schweitzeri</w:t>
      </w:r>
    </w:p>
    <w:p w14:paraId="46760B1D" w14:textId="7242C19D" w:rsidR="00B3430D" w:rsidRPr="00B3430D" w:rsidRDefault="00580E25" w:rsidP="00B3430D">
      <w:pPr>
        <w:spacing w:before="120" w:after="80"/>
        <w:ind w:left="284" w:hanging="284"/>
        <w:rPr>
          <w:rFonts w:cs="Arial"/>
          <w:sz w:val="16"/>
          <w:szCs w:val="16"/>
        </w:rPr>
      </w:pPr>
      <w:r>
        <w:rPr>
          <w:rFonts w:cs="Arial"/>
          <w:sz w:val="16"/>
          <w:szCs w:val="16"/>
        </w:rPr>
        <w:t xml:space="preserve">Note: </w:t>
      </w:r>
      <w:r w:rsidR="00B3430D" w:rsidRPr="00B3430D">
        <w:rPr>
          <w:rFonts w:cs="Arial"/>
          <w:sz w:val="16"/>
          <w:szCs w:val="16"/>
        </w:rPr>
        <w:t xml:space="preserve">Low level-azithromycin-nonsusceptible </w:t>
      </w:r>
      <w:r w:rsidR="00B3430D" w:rsidRPr="00B3430D">
        <w:rPr>
          <w:rFonts w:cs="Arial"/>
          <w:i/>
          <w:iCs/>
          <w:sz w:val="16"/>
          <w:szCs w:val="16"/>
        </w:rPr>
        <w:t xml:space="preserve">N. gonorrhoeae </w:t>
      </w:r>
      <w:r w:rsidR="00B3430D" w:rsidRPr="00B3430D">
        <w:rPr>
          <w:rFonts w:cs="Arial"/>
          <w:sz w:val="16"/>
          <w:szCs w:val="16"/>
        </w:rPr>
        <w:t>was excluded from the weekly summary following review in 2018</w:t>
      </w:r>
      <w:r>
        <w:rPr>
          <w:rFonts w:cs="Arial"/>
          <w:sz w:val="16"/>
          <w:szCs w:val="16"/>
        </w:rPr>
        <w:t>.</w:t>
      </w:r>
    </w:p>
    <w:p w14:paraId="399536FF" w14:textId="77777777" w:rsidR="00B3430D" w:rsidRPr="00B3430D" w:rsidRDefault="00B3430D" w:rsidP="00B3430D">
      <w:pPr>
        <w:spacing w:after="0"/>
      </w:pPr>
    </w:p>
    <w:p w14:paraId="058A853A" w14:textId="658D5779" w:rsidR="00FC6260" w:rsidRPr="00A51084" w:rsidRDefault="00FF4756" w:rsidP="00666163">
      <w:r w:rsidRPr="00272803">
        <w:t>In 20</w:t>
      </w:r>
      <w:r w:rsidR="000C59A3" w:rsidRPr="00272803">
        <w:t>2</w:t>
      </w:r>
      <w:r w:rsidR="0015195D">
        <w:t>2</w:t>
      </w:r>
      <w:r w:rsidRPr="00272803">
        <w:t>, 28 confirming</w:t>
      </w:r>
      <w:r w:rsidRPr="002B0B19">
        <w:t xml:space="preserve"> laboratories participated in CARAlert</w:t>
      </w:r>
      <w:r w:rsidR="00F078C7">
        <w:t xml:space="preserve"> (Appendix</w:t>
      </w:r>
      <w:r w:rsidR="007B5858">
        <w:t> </w:t>
      </w:r>
      <w:r w:rsidR="00567351">
        <w:t>3</w:t>
      </w:r>
      <w:r w:rsidR="00F078C7">
        <w:t>)</w:t>
      </w:r>
      <w:r w:rsidRPr="002B0B19">
        <w:t xml:space="preserve">. CARAlert generates a weekly summary email alert to report information on confirmed </w:t>
      </w:r>
      <w:r w:rsidR="007A18A9">
        <w:t xml:space="preserve">CARs </w:t>
      </w:r>
      <w:r w:rsidRPr="002B0B19">
        <w:t xml:space="preserve">to state and territory health authorities, the Department and confirming laboratories. CARAlert is based on routine processes used by pathology </w:t>
      </w:r>
      <w:r w:rsidRPr="00A51084">
        <w:t>laboratories for identifying and confirming potential CARs</w:t>
      </w:r>
      <w:r w:rsidR="00666163" w:rsidRPr="00A51084">
        <w:t>.</w:t>
      </w:r>
    </w:p>
    <w:p w14:paraId="400CD69C" w14:textId="60AB8917" w:rsidR="00FF4756" w:rsidRPr="002B0B19" w:rsidRDefault="00666163" w:rsidP="00666163">
      <w:r w:rsidRPr="002B0B19">
        <w:lastRenderedPageBreak/>
        <w:t>C</w:t>
      </w:r>
      <w:r w:rsidR="00FF4756" w:rsidRPr="002B0B19">
        <w:t xml:space="preserve">ARAlert data support timely responses to CARs by hospitals, and state and territory health departments. Some states have made selected CARs, such as carbapenemase-producing </w:t>
      </w:r>
      <w:r w:rsidR="00B23D3A" w:rsidRPr="002B0B19">
        <w:rPr>
          <w:i/>
        </w:rPr>
        <w:t>Enterobacterales</w:t>
      </w:r>
      <w:r w:rsidR="00FF4756" w:rsidRPr="002B0B19">
        <w:t xml:space="preserve"> and </w:t>
      </w:r>
      <w:r w:rsidR="00FF4756" w:rsidRPr="002B0B19">
        <w:rPr>
          <w:i/>
        </w:rPr>
        <w:t>Candida auris</w:t>
      </w:r>
      <w:r w:rsidR="00FF4756" w:rsidRPr="002B0B19">
        <w:t>, notifiable either using their public health legislation or by policy. Some states and territories have standalone systems for monitoring selected CARs, which complement CARAlert, but these are not widespread. Over time, CARAlert data will become increasingly useful to inform a broader range of safety and quality improvement programs.</w:t>
      </w:r>
    </w:p>
    <w:p w14:paraId="44EC374A" w14:textId="1E109CD5" w:rsidR="00FF4756" w:rsidRPr="002B0B19" w:rsidRDefault="00FF4756" w:rsidP="00666163">
      <w:pPr>
        <w:rPr>
          <w:rFonts w:cs="Arial"/>
        </w:rPr>
      </w:pPr>
      <w:r w:rsidRPr="002B0B19">
        <w:rPr>
          <w:rFonts w:cs="Arial"/>
        </w:rPr>
        <w:t xml:space="preserve">The </w:t>
      </w:r>
      <w:r w:rsidR="00206ACE">
        <w:rPr>
          <w:rFonts w:cs="Arial"/>
        </w:rPr>
        <w:t xml:space="preserve">Commission </w:t>
      </w:r>
      <w:r w:rsidRPr="002B0B19">
        <w:rPr>
          <w:rFonts w:cs="Arial"/>
        </w:rPr>
        <w:t xml:space="preserve">reviewed </w:t>
      </w:r>
      <w:r w:rsidR="007A6F48">
        <w:rPr>
          <w:rFonts w:cs="Arial"/>
        </w:rPr>
        <w:t xml:space="preserve">the </w:t>
      </w:r>
      <w:r w:rsidRPr="002B0B19">
        <w:rPr>
          <w:rFonts w:cs="Arial"/>
        </w:rPr>
        <w:t>CAR</w:t>
      </w:r>
      <w:r w:rsidR="00206ACE">
        <w:rPr>
          <w:rFonts w:cs="Arial"/>
        </w:rPr>
        <w:t>s reported to CAR</w:t>
      </w:r>
      <w:r w:rsidRPr="002B0B19">
        <w:rPr>
          <w:rFonts w:cs="Arial"/>
        </w:rPr>
        <w:t>Alert in 2018, in conjunction with the states and territories</w:t>
      </w:r>
      <w:r w:rsidR="007A6F48">
        <w:rPr>
          <w:rFonts w:cs="Arial"/>
        </w:rPr>
        <w:t xml:space="preserve"> and a range of clinical experts</w:t>
      </w:r>
      <w:r w:rsidRPr="002B0B19">
        <w:rPr>
          <w:rFonts w:cs="Arial"/>
        </w:rPr>
        <w:t>. The review identified four new CARs that were reported to CARAlert from July 2019:</w:t>
      </w:r>
    </w:p>
    <w:p w14:paraId="3511EAE6" w14:textId="5CCA707E" w:rsidR="00FF4756" w:rsidRPr="00467357" w:rsidRDefault="00FF4756" w:rsidP="00467357">
      <w:pPr>
        <w:pStyle w:val="Bulletlist"/>
      </w:pPr>
      <w:r w:rsidRPr="00467357">
        <w:t>Trans</w:t>
      </w:r>
      <w:r w:rsidR="00396648">
        <w:t>missible</w:t>
      </w:r>
      <w:r w:rsidRPr="00467357">
        <w:t xml:space="preserve"> resistance to colistin in </w:t>
      </w:r>
      <w:r w:rsidR="00B23D3A" w:rsidRPr="00111D77">
        <w:rPr>
          <w:i/>
          <w:iCs/>
        </w:rPr>
        <w:t>Enterobacterales</w:t>
      </w:r>
    </w:p>
    <w:p w14:paraId="0B6D4B4E" w14:textId="2A2E061E" w:rsidR="00FF4756" w:rsidRPr="00467357" w:rsidRDefault="00FF4756" w:rsidP="00467357">
      <w:pPr>
        <w:pStyle w:val="Bulletlist"/>
      </w:pPr>
      <w:r w:rsidRPr="00467357">
        <w:t xml:space="preserve">Carbapenemase-producing </w:t>
      </w:r>
      <w:r w:rsidRPr="00111D77">
        <w:rPr>
          <w:i/>
          <w:iCs/>
        </w:rPr>
        <w:t>Acinetobacter baumannii</w:t>
      </w:r>
      <w:r w:rsidRPr="00467357">
        <w:t xml:space="preserve"> complex </w:t>
      </w:r>
    </w:p>
    <w:p w14:paraId="7AEEA954" w14:textId="55560458" w:rsidR="00FF4756" w:rsidRPr="00467357" w:rsidRDefault="00FF4756" w:rsidP="00467357">
      <w:pPr>
        <w:pStyle w:val="Bulletlist"/>
      </w:pPr>
      <w:r w:rsidRPr="00467357">
        <w:t xml:space="preserve">Carbapenemase-producing </w:t>
      </w:r>
      <w:r w:rsidRPr="00111D77">
        <w:rPr>
          <w:i/>
          <w:iCs/>
        </w:rPr>
        <w:t>Pseudomonas aeruginosa</w:t>
      </w:r>
    </w:p>
    <w:p w14:paraId="30E2EBFC" w14:textId="2C83ECB2" w:rsidR="00FF4756" w:rsidRPr="00467357" w:rsidRDefault="007A085D" w:rsidP="00467357">
      <w:pPr>
        <w:pStyle w:val="Bulletlist"/>
      </w:pPr>
      <w:r w:rsidRPr="00111D77">
        <w:rPr>
          <w:i/>
          <w:iCs/>
        </w:rPr>
        <w:t>C. </w:t>
      </w:r>
      <w:r w:rsidR="00FF4756" w:rsidRPr="00111D77">
        <w:rPr>
          <w:i/>
          <w:iCs/>
        </w:rPr>
        <w:t>auris</w:t>
      </w:r>
      <w:r w:rsidR="00FF4756" w:rsidRPr="00467357">
        <w:t>.</w:t>
      </w:r>
    </w:p>
    <w:p w14:paraId="20606D00" w14:textId="07EB73BC" w:rsidR="00B3430D" w:rsidRDefault="00B3430D" w:rsidP="00355D4C">
      <w:pPr>
        <w:spacing w:before="240"/>
      </w:pPr>
      <w:bookmarkStart w:id="52" w:name="_Toc491081838"/>
      <w:bookmarkEnd w:id="51"/>
      <w:r>
        <w:t xml:space="preserve">The Commission completed </w:t>
      </w:r>
      <w:r w:rsidR="007A6F48">
        <w:t xml:space="preserve">another </w:t>
      </w:r>
      <w:r>
        <w:t>review of the CARs reported to CARAlert in 2022. The review followed a similar process to the 2018 review and involved consultation with the states and territories and range of clinical experts. The 2022 review identified two new CARs that were reported to CARAlert from January 2023:</w:t>
      </w:r>
    </w:p>
    <w:p w14:paraId="2E426534" w14:textId="5C2A43F0" w:rsidR="00B3430D" w:rsidRPr="00467357" w:rsidRDefault="00B3430D" w:rsidP="00B3430D">
      <w:pPr>
        <w:pStyle w:val="Bulletlist"/>
      </w:pPr>
      <w:r w:rsidRPr="00467357">
        <w:t xml:space="preserve">Ciprofloxacin-nonsusceptible </w:t>
      </w:r>
      <w:r w:rsidRPr="00111D77">
        <w:rPr>
          <w:i/>
          <w:iCs/>
        </w:rPr>
        <w:t>Neisseria meningi</w:t>
      </w:r>
      <w:r w:rsidR="007A6F48">
        <w:rPr>
          <w:i/>
          <w:iCs/>
        </w:rPr>
        <w:t>t</w:t>
      </w:r>
      <w:r w:rsidRPr="00111D77">
        <w:rPr>
          <w:i/>
          <w:iCs/>
        </w:rPr>
        <w:t>i</w:t>
      </w:r>
      <w:r w:rsidR="007A6F48">
        <w:rPr>
          <w:i/>
          <w:iCs/>
        </w:rPr>
        <w:t>d</w:t>
      </w:r>
      <w:r w:rsidRPr="00111D77">
        <w:rPr>
          <w:i/>
          <w:iCs/>
        </w:rPr>
        <w:t>is</w:t>
      </w:r>
    </w:p>
    <w:p w14:paraId="44314B51" w14:textId="77777777" w:rsidR="00B3430D" w:rsidRPr="00467357" w:rsidRDefault="00B3430D" w:rsidP="00B3430D">
      <w:pPr>
        <w:pStyle w:val="Bulletlist"/>
      </w:pPr>
      <w:r w:rsidRPr="00467357">
        <w:t xml:space="preserve">Gentamicin-resistant </w:t>
      </w:r>
      <w:r w:rsidRPr="00111D77">
        <w:rPr>
          <w:i/>
          <w:iCs/>
        </w:rPr>
        <w:t>N. gonorrhoeae</w:t>
      </w:r>
      <w:r w:rsidRPr="00467357">
        <w:t xml:space="preserve">. </w:t>
      </w:r>
    </w:p>
    <w:p w14:paraId="32232A95" w14:textId="394EB46F" w:rsidR="00B3430D" w:rsidRPr="0015195D" w:rsidRDefault="00B3430D" w:rsidP="00355D4C">
      <w:pPr>
        <w:spacing w:before="240" w:after="240"/>
      </w:pPr>
      <w:r>
        <w:t xml:space="preserve">Additionally, reporting of daptomycin-nonsusceptible </w:t>
      </w:r>
      <w:r>
        <w:rPr>
          <w:i/>
          <w:iCs/>
        </w:rPr>
        <w:t>Staphylococcus aureus</w:t>
      </w:r>
      <w:r>
        <w:t xml:space="preserve"> (DNSA) was suspended. Reintroduction of reporting of DNSA </w:t>
      </w:r>
      <w:r w:rsidR="007A6F48">
        <w:t xml:space="preserve">to CARAlert </w:t>
      </w:r>
      <w:r>
        <w:t>will be considered when more reliable testing methods are available.</w:t>
      </w:r>
    </w:p>
    <w:bookmarkEnd w:id="52"/>
    <w:p w14:paraId="557257E5" w14:textId="4020B8DE" w:rsidR="0013282E" w:rsidRPr="00561C0F" w:rsidRDefault="0013282E" w:rsidP="0013282E">
      <w:pPr>
        <w:spacing w:after="160" w:line="259" w:lineRule="auto"/>
        <w:rPr>
          <w:bCs/>
        </w:rPr>
      </w:pPr>
      <w:r w:rsidRPr="00561C0F">
        <w:t>The Department regularly evaluates national surveillance systems to ensure they continue to meet their purpose and objectives. In 2022–</w:t>
      </w:r>
      <w:r w:rsidR="00A3102D">
        <w:t>20</w:t>
      </w:r>
      <w:r w:rsidRPr="00561C0F">
        <w:t xml:space="preserve">23, the Department conducted an evaluation of CARAlert, which complements the Commission’s review of CARs. </w:t>
      </w:r>
      <w:r w:rsidRPr="00561C0F">
        <w:rPr>
          <w:bCs/>
        </w:rPr>
        <w:t>The purpose of the CARAlert evaluation was to examine:</w:t>
      </w:r>
    </w:p>
    <w:p w14:paraId="1EA2C4FC" w14:textId="77777777" w:rsidR="0013282E" w:rsidRPr="00561C0F" w:rsidRDefault="0013282E" w:rsidP="000B2E3D">
      <w:pPr>
        <w:pStyle w:val="Bulletlist"/>
      </w:pPr>
      <w:r w:rsidRPr="00561C0F">
        <w:t>How well the system operates to meet its purposes and objectives</w:t>
      </w:r>
    </w:p>
    <w:p w14:paraId="656BB463" w14:textId="77777777" w:rsidR="0013282E" w:rsidRPr="00561C0F" w:rsidRDefault="0013282E" w:rsidP="000B2E3D">
      <w:pPr>
        <w:pStyle w:val="Bulletlist"/>
      </w:pPr>
      <w:r w:rsidRPr="00561C0F">
        <w:t xml:space="preserve">The appropriateness of the system’s purposes and objectives </w:t>
      </w:r>
    </w:p>
    <w:p w14:paraId="6FF426AF" w14:textId="77777777" w:rsidR="0013282E" w:rsidRPr="00561C0F" w:rsidRDefault="0013282E" w:rsidP="000B2E3D">
      <w:pPr>
        <w:pStyle w:val="Bulletlist"/>
      </w:pPr>
      <w:r w:rsidRPr="00561C0F">
        <w:t xml:space="preserve">Improvements to enhance the system’s ability to meet these objectives. </w:t>
      </w:r>
    </w:p>
    <w:p w14:paraId="047CF6EC" w14:textId="4260E508" w:rsidR="0013282E" w:rsidRDefault="0013282E" w:rsidP="000B2E3D">
      <w:pPr>
        <w:spacing w:before="240"/>
      </w:pPr>
      <w:r w:rsidRPr="00561C0F">
        <w:t xml:space="preserve">The United States Centers for Disease Control and Prevention </w:t>
      </w:r>
      <w:r w:rsidRPr="00561C0F">
        <w:rPr>
          <w:i/>
          <w:iCs/>
        </w:rPr>
        <w:t>Updated Guidelines for Evaluating Public Health Surveillance Systems</w:t>
      </w:r>
      <w:r w:rsidR="00F00AB0" w:rsidRPr="00F00AB0">
        <w:fldChar w:fldCharType="begin"/>
      </w:r>
      <w:r w:rsidR="00792C34">
        <w:instrText xml:space="preserve"> ADDIN EN.CITE &lt;EndNote&gt;&lt;Cite&gt;&lt;Author&gt;Centers for Disease Control and Prevention&lt;/Author&gt;&lt;Year&gt;2001&lt;/Year&gt;&lt;RecNum&gt;189&lt;/RecNum&gt;&lt;DisplayText&gt;&lt;style face="superscript"&gt;19&lt;/style&gt;&lt;/DisplayText&gt;&lt;record&gt;&lt;rec-number&gt;189&lt;/rec-number&gt;&lt;foreign-keys&gt;&lt;key app="EN" db-id="vzwf0pfzpvev5nezsr65z5xvafz5xzavdxw9" timestamp="1676945149"&gt;189&lt;/key&gt;&lt;/foreign-keys&gt;&lt;ref-type name="Web Page"&gt;12&lt;/ref-type&gt;&lt;contributors&gt;&lt;authors&gt;&lt;author&gt;Centers for Disease Control and Prevention,&lt;/author&gt;&lt;/authors&gt;&lt;/contributors&gt;&lt;titles&gt;&lt;title&gt;Updated Guidelines for Evaluating Public Health Surveillance Systems. Recommendations from the Guidelines Working Group&lt;/title&gt;&lt;/titles&gt;&lt;number&gt;March 2023&lt;/number&gt;&lt;dates&gt;&lt;year&gt;2001&lt;/year&gt;&lt;/dates&gt;&lt;pub-location&gt;Atlanta (GA)&lt;/pub-location&gt;&lt;publisher&gt;CDC&lt;/publisher&gt;&lt;urls&gt;&lt;related-urls&gt;&lt;url&gt;https://www.cdc.gov/mmwr/preview/mmwrhtml/rr5013a1.htm&lt;/url&gt;&lt;/related-urls&gt;&lt;/urls&gt;&lt;/record&gt;&lt;/Cite&gt;&lt;/EndNote&gt;</w:instrText>
      </w:r>
      <w:r w:rsidR="00F00AB0" w:rsidRPr="00F00AB0">
        <w:fldChar w:fldCharType="separate"/>
      </w:r>
      <w:r w:rsidR="00F00AB0" w:rsidRPr="00F00AB0">
        <w:rPr>
          <w:noProof/>
          <w:vertAlign w:val="superscript"/>
        </w:rPr>
        <w:t>19</w:t>
      </w:r>
      <w:r w:rsidR="00F00AB0" w:rsidRPr="00F00AB0">
        <w:fldChar w:fldCharType="end"/>
      </w:r>
      <w:r w:rsidRPr="00561C0F">
        <w:t xml:space="preserve"> was used to evaluate </w:t>
      </w:r>
      <w:r w:rsidRPr="00561C0F">
        <w:rPr>
          <w:bCs/>
        </w:rPr>
        <w:t>the system’s usefulness and performance against system attributes.</w:t>
      </w:r>
      <w:r w:rsidRPr="00561C0F">
        <w:t xml:space="preserve"> Once the evaluation has been finalised, </w:t>
      </w:r>
      <w:r w:rsidRPr="00561C0F">
        <w:rPr>
          <w:bCs/>
        </w:rPr>
        <w:t>the Commission will collaborate with the Department, states and territories and confirming laboratories to consider the recommendations of the evaluation and feasibility for implementation</w:t>
      </w:r>
      <w:r w:rsidR="00A3102D">
        <w:rPr>
          <w:bCs/>
        </w:rPr>
        <w:t>.</w:t>
      </w:r>
    </w:p>
    <w:p w14:paraId="55866AF2" w14:textId="3756425E" w:rsidR="004508AE" w:rsidRDefault="004508AE" w:rsidP="004508AE">
      <w:r w:rsidRPr="002B0B19">
        <w:t>Information on CARAlert</w:t>
      </w:r>
      <w:r>
        <w:t xml:space="preserve"> </w:t>
      </w:r>
      <w:r w:rsidRPr="002B0B19">
        <w:t>processes</w:t>
      </w:r>
      <w:r>
        <w:t xml:space="preserve"> and considerations for interpreting CARAlert data </w:t>
      </w:r>
      <w:r w:rsidRPr="002B0B19">
        <w:t>is in Appendix</w:t>
      </w:r>
      <w:r w:rsidR="007B5858">
        <w:t> </w:t>
      </w:r>
      <w:r>
        <w:t>2</w:t>
      </w:r>
      <w:r w:rsidRPr="002B0B19">
        <w:t>.</w:t>
      </w:r>
    </w:p>
    <w:p w14:paraId="324282A6" w14:textId="77777777" w:rsidR="00666163" w:rsidRDefault="00666163">
      <w:pPr>
        <w:spacing w:after="80"/>
      </w:pPr>
      <w:r>
        <w:br w:type="page"/>
      </w:r>
    </w:p>
    <w:p w14:paraId="3C9AE77B" w14:textId="71B88457" w:rsidR="00FF4756" w:rsidRDefault="00FF4756" w:rsidP="00FF4756">
      <w:pPr>
        <w:pStyle w:val="Heading2"/>
      </w:pPr>
      <w:bookmarkStart w:id="53" w:name="_Toc137975353"/>
      <w:r>
        <w:lastRenderedPageBreak/>
        <w:t>Appendix 2</w:t>
      </w:r>
      <w:r>
        <w:tab/>
      </w:r>
      <w:r w:rsidR="00F078C7">
        <w:t>Methodology</w:t>
      </w:r>
      <w:bookmarkEnd w:id="53"/>
    </w:p>
    <w:p w14:paraId="4E275B83" w14:textId="1E93F71A" w:rsidR="00F078C7" w:rsidRDefault="00F078C7" w:rsidP="00F078C7">
      <w:pPr>
        <w:pStyle w:val="Heading4"/>
      </w:pPr>
      <w:r>
        <w:t>CARAlert reporting processes</w:t>
      </w:r>
    </w:p>
    <w:p w14:paraId="1DAF36F9" w14:textId="6BAB4113" w:rsidR="00F64293" w:rsidRPr="006F4DDF" w:rsidRDefault="00F64293" w:rsidP="006F4DDF">
      <w:pPr>
        <w:pStyle w:val="Normal-beforebullets"/>
        <w:spacing w:after="120"/>
      </w:pPr>
      <w:bookmarkStart w:id="54" w:name="_Hlk99533197"/>
      <w:r w:rsidRPr="002B0B19">
        <w:t xml:space="preserve">All of the following criteria must be met for organisms and resistances to be categorised as a </w:t>
      </w:r>
      <w:r w:rsidR="007231BF">
        <w:t>critical antimicrobial resistance (</w:t>
      </w:r>
      <w:r w:rsidRPr="002B0B19">
        <w:t>CAR</w:t>
      </w:r>
      <w:r w:rsidR="007231BF">
        <w:t>)</w:t>
      </w:r>
      <w:r w:rsidRPr="002B0B19">
        <w:t xml:space="preserve"> for reporting to </w:t>
      </w:r>
      <w:r w:rsidR="007231BF">
        <w:t xml:space="preserve">the National Alert System for Critical </w:t>
      </w:r>
      <w:r w:rsidR="007231BF" w:rsidRPr="006F4DDF">
        <w:t>Antimicrobial Resistances (CARAlert)</w:t>
      </w:r>
      <w:r w:rsidRPr="006F4DDF">
        <w:t>:</w:t>
      </w:r>
    </w:p>
    <w:p w14:paraId="65C6AED0" w14:textId="24633EA0" w:rsidR="009A041E" w:rsidRPr="00467357" w:rsidRDefault="00F64293" w:rsidP="00467357">
      <w:pPr>
        <w:pStyle w:val="Bulletlist"/>
      </w:pPr>
      <w:r w:rsidRPr="00467357">
        <w:t xml:space="preserve">Inclusion as a priority organism for national reporting as part of the </w:t>
      </w:r>
      <w:r w:rsidR="009A041E" w:rsidRPr="00467357">
        <w:t>Antimicrobial Use and Resistance in Australia (</w:t>
      </w:r>
      <w:r w:rsidRPr="00467357">
        <w:t>AURA</w:t>
      </w:r>
      <w:r w:rsidR="009A041E" w:rsidRPr="00467357">
        <w:t>)</w:t>
      </w:r>
      <w:r w:rsidRPr="00467357">
        <w:t xml:space="preserve"> Surveillance System</w:t>
      </w:r>
      <w:r w:rsidR="00FB5FF4">
        <w:fldChar w:fldCharType="begin"/>
      </w:r>
      <w:r w:rsidR="00FB5FF4">
        <w:instrText xml:space="preserve"> ADDIN EN.CITE &lt;EndNote&gt;&lt;Cite&gt;&lt;Author&gt;Australian Commission on Safety and Quality in Health Care&lt;/Author&gt;&lt;Year&gt;2022&lt;/Year&gt;&lt;RecNum&gt;261&lt;/RecNum&gt;&lt;DisplayText&gt;&lt;style face="superscript"&gt;20&lt;/style&gt;&lt;/DisplayText&gt;&lt;record&gt;&lt;rec-number&gt;261&lt;/rec-number&gt;&lt;foreign-keys&gt;&lt;key app="EN" db-id="vzwf0pfzpvev5nezsr65z5xvafz5xzavdxw9" timestamp="1688103587"&gt;261&lt;/key&gt;&lt;/foreign-keys&gt;&lt;ref-type name="Government Document"&gt;46&lt;/ref-type&gt;&lt;contributors&gt;&lt;authors&gt;&lt;author&gt;Australian Commission on Safety and Quality in Health Care,&lt;/author&gt;&lt;/authors&gt;&lt;/contributors&gt;&lt;titles&gt;&lt;title&gt;Priority organisms for national reporting in targeted surveillance programs&lt;/title&gt;&lt;/titles&gt;&lt;dates&gt;&lt;year&gt;2022&lt;/year&gt;&lt;/dates&gt;&lt;pub-location&gt;Sydney&lt;/pub-location&gt;&lt;publisher&gt;ACSQHC&lt;/publisher&gt;&lt;urls&gt;&lt;related-urls&gt;&lt;url&gt;https://www.safetyandquality.gov.au/publications-and-resources/resource-library/fact-sheet-aura-priority-organisms-list&lt;/url&gt;&lt;/related-urls&gt;&lt;/urls&gt;&lt;/record&gt;&lt;/Cite&gt;&lt;/EndNote&gt;</w:instrText>
      </w:r>
      <w:r w:rsidR="00FB5FF4">
        <w:fldChar w:fldCharType="separate"/>
      </w:r>
      <w:r w:rsidR="00FB5FF4" w:rsidRPr="00FB5FF4">
        <w:rPr>
          <w:noProof/>
          <w:vertAlign w:val="superscript"/>
        </w:rPr>
        <w:t>20</w:t>
      </w:r>
      <w:r w:rsidR="00FB5FF4">
        <w:fldChar w:fldCharType="end"/>
      </w:r>
    </w:p>
    <w:p w14:paraId="5D0EF60E" w14:textId="32AE5A30" w:rsidR="00F64293" w:rsidRPr="00467357" w:rsidRDefault="00F64293" w:rsidP="00467357">
      <w:pPr>
        <w:pStyle w:val="Bulletlist"/>
      </w:pPr>
      <w:r w:rsidRPr="00467357">
        <w:t>A serious threat to last-line antimicrobial agents</w:t>
      </w:r>
    </w:p>
    <w:p w14:paraId="2202568C" w14:textId="0762D7F3" w:rsidR="00F64293" w:rsidRPr="00467357" w:rsidRDefault="00F64293" w:rsidP="00467357">
      <w:pPr>
        <w:pStyle w:val="Bulletlist"/>
      </w:pPr>
      <w:r w:rsidRPr="00467357">
        <w:t>Strongly associated with resistance to other antimicrobial classes</w:t>
      </w:r>
    </w:p>
    <w:p w14:paraId="4EBEFC12" w14:textId="3ED7C07D" w:rsidR="00F64293" w:rsidRPr="00467357" w:rsidRDefault="00F64293" w:rsidP="00467357">
      <w:pPr>
        <w:pStyle w:val="Bulletlist"/>
      </w:pPr>
      <w:r w:rsidRPr="00467357">
        <w:t>At low prevalence in, or currently absent from, Australia and potentially containable</w:t>
      </w:r>
    </w:p>
    <w:p w14:paraId="0FD915C2" w14:textId="76005FA9" w:rsidR="00F64293" w:rsidRPr="00467357" w:rsidRDefault="00F64293" w:rsidP="00467357">
      <w:pPr>
        <w:pStyle w:val="Bulletlist"/>
      </w:pPr>
      <w:r w:rsidRPr="00467357">
        <w:t>Data not otherwise collected nationally in a timely way.</w:t>
      </w:r>
    </w:p>
    <w:p w14:paraId="13F458D8" w14:textId="3193CEF1" w:rsidR="007B7BB0" w:rsidRDefault="006A1ADC" w:rsidP="007B7BB0">
      <w:r>
        <w:rPr>
          <w:i/>
          <w:iCs/>
        </w:rPr>
        <w:t>Candida auris</w:t>
      </w:r>
      <w:r>
        <w:t xml:space="preserve"> </w:t>
      </w:r>
      <w:r w:rsidR="007A6F48">
        <w:t xml:space="preserve">was added as a CAR for reporting to CARAlert in 2019 despite </w:t>
      </w:r>
      <w:r w:rsidR="00E27D47">
        <w:t xml:space="preserve">not </w:t>
      </w:r>
      <w:r w:rsidR="007A6F48">
        <w:t xml:space="preserve">being an </w:t>
      </w:r>
      <w:r>
        <w:t>AURA Surveillance System priority organism</w:t>
      </w:r>
      <w:r w:rsidR="00E27D47">
        <w:t xml:space="preserve">. </w:t>
      </w:r>
      <w:r w:rsidR="009A041E">
        <w:t>It</w:t>
      </w:r>
      <w:r w:rsidR="00E27D47">
        <w:t xml:space="preserve"> was added to CARAlert </w:t>
      </w:r>
      <w:r w:rsidR="007A6F48">
        <w:t>following</w:t>
      </w:r>
      <w:r w:rsidR="00E27D47">
        <w:t xml:space="preserve"> feedback from respondents to the 2018 review of CARs, and international c</w:t>
      </w:r>
      <w:r w:rsidR="00E27D47" w:rsidRPr="00E27D47">
        <w:t>oncern</w:t>
      </w:r>
      <w:r w:rsidR="00E27D47">
        <w:t>s</w:t>
      </w:r>
      <w:r w:rsidR="00E27D47" w:rsidRPr="00E27D47">
        <w:t xml:space="preserve"> </w:t>
      </w:r>
      <w:r w:rsidR="007A6F48">
        <w:t>for its</w:t>
      </w:r>
      <w:r w:rsidR="00E27D47" w:rsidRPr="00E27D47">
        <w:t xml:space="preserve"> multidrug</w:t>
      </w:r>
      <w:r w:rsidR="007A6F48">
        <w:t xml:space="preserve"> </w:t>
      </w:r>
      <w:r w:rsidR="00E27D47" w:rsidRPr="00E27D47">
        <w:t>resistan</w:t>
      </w:r>
      <w:r w:rsidR="007A6F48">
        <w:t>ce</w:t>
      </w:r>
      <w:r w:rsidR="00E27D47" w:rsidRPr="00E27D47">
        <w:t xml:space="preserve"> and associat</w:t>
      </w:r>
      <w:r w:rsidR="007A6F48">
        <w:t>ion</w:t>
      </w:r>
      <w:r w:rsidR="00E27D47" w:rsidRPr="00E27D47">
        <w:t xml:space="preserve"> with </w:t>
      </w:r>
      <w:r w:rsidR="007A6F48">
        <w:t xml:space="preserve">invasive infection </w:t>
      </w:r>
      <w:r w:rsidR="00E27D47" w:rsidRPr="00E27D47">
        <w:t xml:space="preserve">outbreaks in healthcare facilities </w:t>
      </w:r>
      <w:r w:rsidR="007A6F48">
        <w:t>in 2017</w:t>
      </w:r>
      <w:r w:rsidR="00E27D47" w:rsidRPr="00E27D47">
        <w:t xml:space="preserve">. The </w:t>
      </w:r>
      <w:r w:rsidR="00E27D47">
        <w:t xml:space="preserve">United States </w:t>
      </w:r>
      <w:r w:rsidR="00E27D47" w:rsidRPr="00E27D47">
        <w:t xml:space="preserve">Centers for Disease Control posted advice </w:t>
      </w:r>
      <w:r w:rsidR="00E27D47">
        <w:t xml:space="preserve">in 2017 </w:t>
      </w:r>
      <w:r w:rsidR="00E27D47" w:rsidRPr="00E27D47">
        <w:t xml:space="preserve">about detection, treatment and infection control measures </w:t>
      </w:r>
      <w:r w:rsidR="007A6F48">
        <w:t xml:space="preserve">for </w:t>
      </w:r>
      <w:r w:rsidR="007A6F48">
        <w:rPr>
          <w:i/>
          <w:iCs/>
        </w:rPr>
        <w:t xml:space="preserve">C. auris </w:t>
      </w:r>
      <w:r w:rsidR="00E27D47" w:rsidRPr="00E27D47">
        <w:t>that should be implemented.</w:t>
      </w:r>
      <w:bookmarkEnd w:id="54"/>
    </w:p>
    <w:p w14:paraId="16247770" w14:textId="7AE3D2D7" w:rsidR="006A625E" w:rsidRPr="007B7BB0" w:rsidRDefault="00F64293" w:rsidP="006F4DDF">
      <w:pPr>
        <w:pStyle w:val="Normal-beforebullets"/>
        <w:spacing w:after="120"/>
      </w:pPr>
      <w:r w:rsidRPr="007B7BB0">
        <w:t>CARAlert is based on the following routine processes used by pathology laboratories for identifying and confirming potential CARs:</w:t>
      </w:r>
    </w:p>
    <w:p w14:paraId="1006D3DD" w14:textId="77777777" w:rsidR="00DB1F5A" w:rsidRPr="00467357" w:rsidRDefault="00F64293" w:rsidP="00467357">
      <w:pPr>
        <w:pStyle w:val="Bulletlist"/>
      </w:pPr>
      <w:r w:rsidRPr="00467357">
        <w:t>Collection and routine testing – the isolate is collected from the patient and sent to the originating laboratory for routine testing</w:t>
      </w:r>
    </w:p>
    <w:p w14:paraId="6283BD13" w14:textId="77777777" w:rsidR="00E61634" w:rsidRPr="00467357" w:rsidRDefault="00F64293" w:rsidP="00467357">
      <w:pPr>
        <w:pStyle w:val="Bulletlist"/>
      </w:pPr>
      <w:r w:rsidRPr="00467357">
        <w:t>Confirmation – if the originating laboratory suspects that the isolate is a CAR, it sends the isolate to a confirming laboratory that has the capacity to confirm the CAR</w:t>
      </w:r>
      <w:r w:rsidR="00E61634" w:rsidRPr="00467357">
        <w:t xml:space="preserve"> </w:t>
      </w:r>
    </w:p>
    <w:p w14:paraId="70FA8665" w14:textId="4036CB81" w:rsidR="00DB1F5A" w:rsidRPr="00467357" w:rsidRDefault="00E61634" w:rsidP="00467357">
      <w:pPr>
        <w:pStyle w:val="Bulletlist"/>
      </w:pPr>
      <w:r w:rsidRPr="00467357">
        <w:t xml:space="preserve">Reporting to clinicians in accordance with usual laboratory processes </w:t>
      </w:r>
      <w:r w:rsidR="007A18A9" w:rsidRPr="00467357">
        <w:t xml:space="preserve">– the </w:t>
      </w:r>
      <w:r w:rsidRPr="00467357">
        <w:t>confirming laboratory reports back to the originating laboratory, which in turn reports to the clinician who initially requested the microbiological testing</w:t>
      </w:r>
    </w:p>
    <w:p w14:paraId="5602CAF9" w14:textId="111C6B75" w:rsidR="00DB1F5A" w:rsidRPr="00467357" w:rsidRDefault="00F64293" w:rsidP="00467357">
      <w:pPr>
        <w:pStyle w:val="Bulletlist"/>
      </w:pPr>
      <w:r w:rsidRPr="00467357">
        <w:t xml:space="preserve">Submission to the CARAlert system – the confirming laboratory advises the originating laboratory of the </w:t>
      </w:r>
      <w:r w:rsidR="007A6F48">
        <w:t xml:space="preserve">test </w:t>
      </w:r>
      <w:r w:rsidRPr="00467357">
        <w:t>result, and the originating laboratory reports back to the health service that cared for the patient; the confirming laboratory then submits the details of the resistance and organism to the secure CARAlert web portal</w:t>
      </w:r>
      <w:r w:rsidR="007231BF" w:rsidRPr="00467357">
        <w:t>.</w:t>
      </w:r>
    </w:p>
    <w:p w14:paraId="641D3183" w14:textId="2EE57952" w:rsidR="007231BF" w:rsidRPr="002B0B19" w:rsidRDefault="007231BF" w:rsidP="008B497C">
      <w:r>
        <w:t>Information collected in CARAlert includes: the originating and confirmatory laboratory, specimen identifier, specimen collection date, CAR, CAR type or subtype if applicable, organism name, specimen type, facility type, patient age range, patient gender, and state or territory</w:t>
      </w:r>
      <w:r w:rsidR="00EC67CA">
        <w:t xml:space="preserve"> of patient residence and state or territory of record</w:t>
      </w:r>
      <w:r>
        <w:t>.</w:t>
      </w:r>
    </w:p>
    <w:p w14:paraId="44319D14" w14:textId="68820220" w:rsidR="00FF4756" w:rsidRPr="002B0B19" w:rsidRDefault="00FF4756" w:rsidP="00FF4756">
      <w:pPr>
        <w:rPr>
          <w:rFonts w:ascii="Arial" w:hAnsi="Arial" w:cs="Arial"/>
        </w:rPr>
      </w:pPr>
      <w:r w:rsidRPr="002B0B19">
        <w:rPr>
          <w:rFonts w:ascii="Arial" w:hAnsi="Arial" w:cs="Arial"/>
        </w:rPr>
        <w:t>No patient-level data are held in the CARAlert system. Authorised officers in each state and territory health department can access the CARAlert web portal directly for further information about their jurisdiction, including the name of the public hospital where a patient with a confirmed CAR was cared for, and to extract reports on their data.</w:t>
      </w:r>
    </w:p>
    <w:p w14:paraId="39E1A08B" w14:textId="743C57CE" w:rsidR="00F078C7" w:rsidRDefault="00FF4756" w:rsidP="00FF4756">
      <w:pPr>
        <w:rPr>
          <w:rFonts w:ascii="Arial" w:hAnsi="Arial" w:cs="Arial"/>
        </w:rPr>
      </w:pPr>
      <w:r w:rsidRPr="002B0B19">
        <w:rPr>
          <w:rFonts w:ascii="Arial" w:hAnsi="Arial" w:cs="Arial"/>
        </w:rPr>
        <w:t>Australian public and private laboratories that have the capacity to confirm CARs were identified through consultation with state and territory health authorities, the Public Health Laboratory Network</w:t>
      </w:r>
      <w:r w:rsidR="007231BF">
        <w:rPr>
          <w:rFonts w:ascii="Arial" w:hAnsi="Arial" w:cs="Arial"/>
        </w:rPr>
        <w:t xml:space="preserve"> </w:t>
      </w:r>
      <w:r w:rsidRPr="002B0B19">
        <w:rPr>
          <w:rFonts w:ascii="Arial" w:hAnsi="Arial" w:cs="Arial"/>
        </w:rPr>
        <w:t xml:space="preserve">and </w:t>
      </w:r>
      <w:r w:rsidR="00E156A9">
        <w:rPr>
          <w:rFonts w:ascii="Arial" w:hAnsi="Arial" w:cs="Arial"/>
        </w:rPr>
        <w:t>the Australian Group on Antimicrobial Resistance</w:t>
      </w:r>
      <w:r w:rsidRPr="00272803">
        <w:rPr>
          <w:rFonts w:ascii="Arial" w:hAnsi="Arial" w:cs="Arial"/>
        </w:rPr>
        <w:t>. In 20</w:t>
      </w:r>
      <w:r w:rsidR="009D51F3" w:rsidRPr="00272803">
        <w:rPr>
          <w:rFonts w:ascii="Arial" w:hAnsi="Arial" w:cs="Arial"/>
        </w:rPr>
        <w:t>2</w:t>
      </w:r>
      <w:r w:rsidR="00CA052E">
        <w:rPr>
          <w:rFonts w:ascii="Arial" w:hAnsi="Arial" w:cs="Arial"/>
        </w:rPr>
        <w:t>2</w:t>
      </w:r>
      <w:r w:rsidRPr="00272803">
        <w:rPr>
          <w:rFonts w:ascii="Arial" w:hAnsi="Arial" w:cs="Arial"/>
        </w:rPr>
        <w:t xml:space="preserve">, </w:t>
      </w:r>
      <w:r w:rsidRPr="009E7959">
        <w:rPr>
          <w:rFonts w:ascii="Arial" w:hAnsi="Arial" w:cs="Arial"/>
        </w:rPr>
        <w:t>28</w:t>
      </w:r>
      <w:r w:rsidRPr="00272803">
        <w:rPr>
          <w:rFonts w:ascii="Arial" w:hAnsi="Arial" w:cs="Arial"/>
        </w:rPr>
        <w:t xml:space="preserve"> confirming laboratories participated in CARAlert, and there was at least one confirming laboratory in each state and territory. </w:t>
      </w:r>
      <w:r w:rsidRPr="002B0B19">
        <w:rPr>
          <w:rFonts w:ascii="Arial" w:hAnsi="Arial" w:cs="Arial"/>
        </w:rPr>
        <w:t>The CARs that each of the confirming laboratories are able to confirm are regularly reviewed.</w:t>
      </w:r>
    </w:p>
    <w:p w14:paraId="2A975A69" w14:textId="74EDC06B" w:rsidR="00F078C7" w:rsidRDefault="00F078C7" w:rsidP="00F078C7">
      <w:r>
        <w:t xml:space="preserve">All data analyses </w:t>
      </w:r>
      <w:r w:rsidR="007231BF">
        <w:t xml:space="preserve">for this report </w:t>
      </w:r>
      <w:r>
        <w:t xml:space="preserve">were performed using </w:t>
      </w:r>
      <w:r w:rsidRPr="009E7959">
        <w:t>Microsoft Excel 365.</w:t>
      </w:r>
    </w:p>
    <w:p w14:paraId="1165840C" w14:textId="0FEE5E75" w:rsidR="007231BF" w:rsidRDefault="007231BF" w:rsidP="007231BF">
      <w:pPr>
        <w:pStyle w:val="Heading4"/>
      </w:pPr>
      <w:r>
        <w:lastRenderedPageBreak/>
        <w:t>Data considerations</w:t>
      </w:r>
    </w:p>
    <w:p w14:paraId="525C34D1" w14:textId="77777777" w:rsidR="007231BF" w:rsidRPr="004B6201" w:rsidRDefault="007231BF" w:rsidP="006F4DDF">
      <w:pPr>
        <w:pStyle w:val="Normal-beforebullets"/>
        <w:spacing w:after="120"/>
      </w:pPr>
      <w:r w:rsidRPr="004B6201">
        <w:t>The following are important considerations for interpreting CARAlert data:</w:t>
      </w:r>
    </w:p>
    <w:p w14:paraId="36632173" w14:textId="3798EFA5" w:rsidR="007231BF" w:rsidRPr="00467357" w:rsidRDefault="007231BF" w:rsidP="00467357">
      <w:pPr>
        <w:pStyle w:val="Bulletlist"/>
      </w:pPr>
      <w:r w:rsidRPr="00467357">
        <w:t>The data are based on the date that the isolate with the confirmed CAR was collected</w:t>
      </w:r>
    </w:p>
    <w:p w14:paraId="1407055B" w14:textId="299AE4EA" w:rsidR="007231BF" w:rsidRPr="00467357" w:rsidRDefault="007231BF" w:rsidP="00467357">
      <w:pPr>
        <w:pStyle w:val="Bulletlist"/>
      </w:pPr>
      <w:r w:rsidRPr="00467357">
        <w:t xml:space="preserve">States and territories refer to the state or territory </w:t>
      </w:r>
      <w:r w:rsidR="00D24A6C" w:rsidRPr="00467357">
        <w:t xml:space="preserve">within which the hospital is located, or </w:t>
      </w:r>
      <w:r w:rsidR="002F710B" w:rsidRPr="00467357">
        <w:t xml:space="preserve">within which the patient resides for </w:t>
      </w:r>
      <w:r w:rsidR="00D24A6C" w:rsidRPr="00467357">
        <w:t xml:space="preserve">isolates from the community. </w:t>
      </w:r>
      <w:r w:rsidRPr="00467357">
        <w:t>If place of residence is unknown or overseas, the state or territory of the originating laboratory is reported</w:t>
      </w:r>
    </w:p>
    <w:p w14:paraId="6C653FF5" w14:textId="53A5B2F5" w:rsidR="007231BF" w:rsidRPr="00467357" w:rsidRDefault="007231BF" w:rsidP="00467357">
      <w:pPr>
        <w:pStyle w:val="Bulletlist"/>
      </w:pPr>
      <w:r w:rsidRPr="00467357">
        <w:t>The same CAR/type/species is not submitted where the sample originated from the same patient who had the previous CAR, and the isolate was collected on the same day, or collected in the same admission or within three months</w:t>
      </w:r>
    </w:p>
    <w:p w14:paraId="03539A49" w14:textId="2EF6F870" w:rsidR="007231BF" w:rsidRPr="00467357" w:rsidRDefault="007231BF" w:rsidP="00467357">
      <w:pPr>
        <w:pStyle w:val="Bulletlist"/>
      </w:pPr>
      <w:r w:rsidRPr="00467357">
        <w:t>Comparison between reports may be influenced by delayed detection or late submissions of CARs</w:t>
      </w:r>
    </w:p>
    <w:p w14:paraId="395294CC" w14:textId="4441E4E5" w:rsidR="007231BF" w:rsidRPr="00467357" w:rsidRDefault="007231BF" w:rsidP="00467357">
      <w:pPr>
        <w:pStyle w:val="Bulletlist"/>
      </w:pPr>
      <w:r w:rsidRPr="00467357">
        <w:t>Number of CARs reported does not always equal the number of patients, as patients may have more than one CAR, or species, detected in a specimen</w:t>
      </w:r>
    </w:p>
    <w:p w14:paraId="607DF843" w14:textId="34633C4F" w:rsidR="007231BF" w:rsidRPr="00467357" w:rsidRDefault="007231BF" w:rsidP="00467357">
      <w:pPr>
        <w:pStyle w:val="Bulletlist"/>
      </w:pPr>
      <w:r w:rsidRPr="00467357">
        <w:t>Cut-off date for data that are included in updates and reports is four weeks after the end of each reporting period</w:t>
      </w:r>
    </w:p>
    <w:p w14:paraId="41C99C12" w14:textId="32C591FA" w:rsidR="00F078C7" w:rsidRPr="00467357" w:rsidRDefault="007231BF" w:rsidP="00467357">
      <w:pPr>
        <w:pStyle w:val="Bulletlist"/>
      </w:pPr>
      <w:r w:rsidRPr="00467357">
        <w:t>National summary data is provided; comparison across states and territories is provided for organisms where there are large numbers reported and a comparison is meaningful.</w:t>
      </w:r>
    </w:p>
    <w:p w14:paraId="1BA0780F" w14:textId="0D633A77" w:rsidR="00F64293" w:rsidRPr="002B0B19" w:rsidRDefault="00F64293" w:rsidP="00FF4756">
      <w:pPr>
        <w:rPr>
          <w:rFonts w:cs="Arial"/>
          <w:b/>
          <w:iCs/>
          <w:kern w:val="28"/>
          <w:szCs w:val="20"/>
        </w:rPr>
      </w:pPr>
      <w:r w:rsidRPr="002B0B19">
        <w:br w:type="page"/>
      </w:r>
    </w:p>
    <w:p w14:paraId="7DAF7B1F" w14:textId="6B675096" w:rsidR="000A131F" w:rsidRPr="00CC3C9C" w:rsidRDefault="000A131F" w:rsidP="00CC3C9C">
      <w:pPr>
        <w:pStyle w:val="Heading2"/>
      </w:pPr>
      <w:bookmarkStart w:id="55" w:name="_Toc137975354"/>
      <w:r w:rsidRPr="00CC3C9C">
        <w:lastRenderedPageBreak/>
        <w:t xml:space="preserve">Appendix </w:t>
      </w:r>
      <w:r w:rsidR="00567351">
        <w:t>3</w:t>
      </w:r>
      <w:r w:rsidRPr="00CC3C9C">
        <w:tab/>
        <w:t xml:space="preserve">CARAlert confirming laboratories, </w:t>
      </w:r>
      <w:r w:rsidRPr="00272803">
        <w:t>20</w:t>
      </w:r>
      <w:r w:rsidR="00FF4756" w:rsidRPr="00272803">
        <w:t>2</w:t>
      </w:r>
      <w:r w:rsidR="00E61DD6">
        <w:t>2</w:t>
      </w:r>
      <w:bookmarkEnd w:id="55"/>
    </w:p>
    <w:p w14:paraId="50135E0E" w14:textId="5AB5AB34" w:rsidR="000A131F" w:rsidRDefault="00261E83" w:rsidP="004D6C5F">
      <w:pPr>
        <w:spacing w:after="0"/>
      </w:pPr>
      <w:r>
        <w:t xml:space="preserve">The Commission thanks </w:t>
      </w:r>
      <w:r w:rsidR="00250F64">
        <w:t xml:space="preserve">all the </w:t>
      </w:r>
      <w:r>
        <w:t>o</w:t>
      </w:r>
      <w:r w:rsidR="000A131F">
        <w:t>riginating and confirming laboratories</w:t>
      </w:r>
      <w:r>
        <w:t xml:space="preserve"> for their </w:t>
      </w:r>
      <w:r w:rsidR="000A131F">
        <w:t xml:space="preserve">support for </w:t>
      </w:r>
      <w:r w:rsidR="004F5668">
        <w:t>the National Alert System for Critical Antimicrobial Resistances (</w:t>
      </w:r>
      <w:r w:rsidR="000A131F">
        <w:t>CARAlert</w:t>
      </w:r>
      <w:r w:rsidR="004F5668">
        <w:t>)</w:t>
      </w:r>
      <w:r w:rsidR="000A131F">
        <w:t xml:space="preserve"> and </w:t>
      </w:r>
      <w:r w:rsidR="004F5668">
        <w:t>the Antimicrobial Use and Resistance in Australia (</w:t>
      </w:r>
      <w:r w:rsidR="000A131F">
        <w:t>AURA</w:t>
      </w:r>
      <w:r w:rsidR="004F5668">
        <w:t>) Surveillance System</w:t>
      </w:r>
      <w:r w:rsidR="000A131F">
        <w:t>.</w:t>
      </w:r>
      <w:r>
        <w:t xml:space="preserve"> The following confirming laboratories contribute</w:t>
      </w:r>
      <w:r w:rsidR="00250F64">
        <w:t>d</w:t>
      </w:r>
      <w:r>
        <w:t xml:space="preserve"> to CARAlert</w:t>
      </w:r>
      <w:r w:rsidR="00250F64">
        <w:t xml:space="preserve"> </w:t>
      </w:r>
      <w:r w:rsidR="00250F64" w:rsidRPr="00272803">
        <w:t>in 20</w:t>
      </w:r>
      <w:r w:rsidR="00FF4756" w:rsidRPr="00272803">
        <w:t>2</w:t>
      </w:r>
      <w:r w:rsidR="00E61DD6">
        <w:t>2</w:t>
      </w:r>
      <w:r w:rsidRPr="00272803">
        <w:t>:</w:t>
      </w:r>
    </w:p>
    <w:p w14:paraId="0675C891" w14:textId="77777777" w:rsidR="004D6C5F" w:rsidRPr="004D6C5F" w:rsidRDefault="004D6C5F" w:rsidP="004D6C5F">
      <w:pPr>
        <w:spacing w:after="0"/>
        <w:rPr>
          <w:sz w:val="16"/>
          <w:szCs w:val="16"/>
        </w:rPr>
      </w:pPr>
    </w:p>
    <w:tbl>
      <w:tblPr>
        <w:tblStyle w:val="GridTable1Light-Accent11"/>
        <w:tblW w:w="5000" w:type="pct"/>
        <w:tblLook w:val="04A0" w:firstRow="1" w:lastRow="0" w:firstColumn="1" w:lastColumn="0" w:noHBand="0" w:noVBand="1"/>
      </w:tblPr>
      <w:tblGrid>
        <w:gridCol w:w="2476"/>
        <w:gridCol w:w="7152"/>
      </w:tblGrid>
      <w:tr w:rsidR="00024323" w:rsidRPr="00910B8A" w14:paraId="0D30245D" w14:textId="77777777" w:rsidTr="00A06EC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6" w:type="pct"/>
            <w:noWrap/>
            <w:vAlign w:val="center"/>
          </w:tcPr>
          <w:p w14:paraId="755E8B2E" w14:textId="77777777" w:rsidR="00024323" w:rsidRPr="002B7A7B" w:rsidRDefault="00024323" w:rsidP="00A06EC2">
            <w:pPr>
              <w:spacing w:after="0"/>
              <w:rPr>
                <w:rFonts w:ascii="Arial" w:hAnsi="Arial" w:cs="Arial"/>
                <w:color w:val="000000"/>
                <w:sz w:val="16"/>
                <w:szCs w:val="16"/>
              </w:rPr>
            </w:pPr>
            <w:r>
              <w:rPr>
                <w:rFonts w:ascii="Arial" w:hAnsi="Arial" w:cs="Arial"/>
                <w:color w:val="000000"/>
                <w:sz w:val="16"/>
                <w:szCs w:val="16"/>
              </w:rPr>
              <w:t>State or Territory</w:t>
            </w:r>
          </w:p>
        </w:tc>
        <w:tc>
          <w:tcPr>
            <w:tcW w:w="3714" w:type="pct"/>
            <w:noWrap/>
            <w:vAlign w:val="center"/>
          </w:tcPr>
          <w:p w14:paraId="470E5DC5" w14:textId="77777777" w:rsidR="00024323" w:rsidRPr="002B7A7B" w:rsidRDefault="00024323" w:rsidP="00A06EC2">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Institution</w:t>
            </w:r>
          </w:p>
        </w:tc>
      </w:tr>
      <w:tr w:rsidR="00024323" w:rsidRPr="00910B8A" w14:paraId="334E5AAF"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0AEFB671" w14:textId="77777777" w:rsidR="00024323" w:rsidRPr="00CA052E" w:rsidRDefault="00024323" w:rsidP="00A06EC2">
            <w:pPr>
              <w:spacing w:after="0"/>
              <w:rPr>
                <w:rFonts w:ascii="Arial" w:hAnsi="Arial" w:cs="Arial"/>
                <w:b w:val="0"/>
                <w:bCs w:val="0"/>
                <w:color w:val="000000"/>
                <w:sz w:val="16"/>
                <w:szCs w:val="16"/>
              </w:rPr>
            </w:pPr>
            <w:r w:rsidRPr="00CA052E">
              <w:rPr>
                <w:rFonts w:ascii="Arial" w:hAnsi="Arial" w:cs="Arial"/>
                <w:b w:val="0"/>
                <w:bCs w:val="0"/>
                <w:color w:val="000000"/>
                <w:sz w:val="16"/>
                <w:szCs w:val="16"/>
              </w:rPr>
              <w:t>Australian Capital Territory</w:t>
            </w:r>
          </w:p>
        </w:tc>
        <w:tc>
          <w:tcPr>
            <w:tcW w:w="3714" w:type="pct"/>
            <w:noWrap/>
            <w:vAlign w:val="center"/>
            <w:hideMark/>
          </w:tcPr>
          <w:p w14:paraId="2936B870"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ACT Pathology, Garran</w:t>
            </w:r>
          </w:p>
        </w:tc>
      </w:tr>
      <w:tr w:rsidR="00024323" w:rsidRPr="00910B8A" w14:paraId="7E02F20F"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restart"/>
            <w:vAlign w:val="center"/>
            <w:hideMark/>
          </w:tcPr>
          <w:p w14:paraId="5FF9B5AD" w14:textId="77777777" w:rsidR="00024323" w:rsidRPr="00CA052E" w:rsidRDefault="00024323" w:rsidP="00A06EC2">
            <w:pPr>
              <w:spacing w:after="0"/>
              <w:rPr>
                <w:rFonts w:ascii="Arial" w:hAnsi="Arial" w:cs="Arial"/>
                <w:b w:val="0"/>
                <w:bCs w:val="0"/>
                <w:color w:val="000000"/>
                <w:sz w:val="16"/>
                <w:szCs w:val="16"/>
              </w:rPr>
            </w:pPr>
            <w:r w:rsidRPr="00CA052E">
              <w:rPr>
                <w:rFonts w:ascii="Arial" w:hAnsi="Arial" w:cs="Arial"/>
                <w:b w:val="0"/>
                <w:bCs w:val="0"/>
                <w:color w:val="000000"/>
                <w:sz w:val="16"/>
                <w:szCs w:val="16"/>
              </w:rPr>
              <w:t>New South Wales</w:t>
            </w:r>
          </w:p>
        </w:tc>
        <w:tc>
          <w:tcPr>
            <w:tcW w:w="3714" w:type="pct"/>
            <w:noWrap/>
            <w:vAlign w:val="center"/>
            <w:hideMark/>
          </w:tcPr>
          <w:p w14:paraId="09BBA057"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NSW Health Pathology, Concord Hospital, Concord</w:t>
            </w:r>
          </w:p>
        </w:tc>
      </w:tr>
      <w:tr w:rsidR="00024323" w:rsidRPr="00910B8A" w14:paraId="58C06D86"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520D1C17"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5BFB74E5"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NSW Health Pathology, Liverpool Hospital, Liverpool</w:t>
            </w:r>
          </w:p>
        </w:tc>
      </w:tr>
      <w:tr w:rsidR="00024323" w:rsidRPr="00910B8A" w14:paraId="11988949"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6936A2F1"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7015DBA7"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NSW Health Pathology, John Hunter Hospital, New Lambton Heights</w:t>
            </w:r>
          </w:p>
        </w:tc>
      </w:tr>
      <w:tr w:rsidR="00024323" w:rsidRPr="00910B8A" w14:paraId="223D28C9"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23D7737D"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1B763E35"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NSW Health Pathology, Royal North Shore Hospital, St Leonards</w:t>
            </w:r>
          </w:p>
        </w:tc>
      </w:tr>
      <w:tr w:rsidR="00024323" w:rsidRPr="00910B8A" w14:paraId="712203FA"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1F525CF8" w14:textId="77777777" w:rsidR="00024323" w:rsidRPr="00CA052E" w:rsidRDefault="00024323" w:rsidP="00A06EC2">
            <w:pPr>
              <w:spacing w:after="0"/>
              <w:rPr>
                <w:rFonts w:ascii="Arial" w:hAnsi="Arial" w:cs="Arial"/>
                <w:b w:val="0"/>
                <w:bCs w:val="0"/>
                <w:color w:val="000000"/>
                <w:sz w:val="16"/>
                <w:szCs w:val="16"/>
              </w:rPr>
            </w:pPr>
          </w:p>
        </w:tc>
        <w:tc>
          <w:tcPr>
            <w:tcW w:w="3714" w:type="pct"/>
            <w:noWrap/>
            <w:vAlign w:val="center"/>
            <w:hideMark/>
          </w:tcPr>
          <w:p w14:paraId="35C5678B"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64AD">
              <w:rPr>
                <w:rFonts w:ascii="Arial" w:hAnsi="Arial" w:cs="Arial"/>
                <w:sz w:val="16"/>
                <w:szCs w:val="16"/>
              </w:rPr>
              <w:t>NSW Health Pathology, Royal Prince Alfred Hospital, Camperdown</w:t>
            </w:r>
          </w:p>
        </w:tc>
      </w:tr>
      <w:tr w:rsidR="00024323" w:rsidRPr="00910B8A" w14:paraId="6D92805C"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40FF8EC6"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27150CA3"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NSW Health Pathology, St George Hospital, Kogarah</w:t>
            </w:r>
          </w:p>
        </w:tc>
      </w:tr>
      <w:tr w:rsidR="00024323" w:rsidRPr="00910B8A" w14:paraId="1EF52CDE"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28533DA3"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1C706591"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NSW Health Pathology, The Prince of Wales Hospital, Randwick</w:t>
            </w:r>
          </w:p>
        </w:tc>
      </w:tr>
      <w:tr w:rsidR="00024323" w:rsidRPr="00910B8A" w14:paraId="4DFFA478"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3EC6F52C"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71B87F7C"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NSW Health Pathology, Westmead Hospital, Westmead</w:t>
            </w:r>
          </w:p>
        </w:tc>
      </w:tr>
      <w:tr w:rsidR="00024323" w:rsidRPr="00910B8A" w14:paraId="08718937"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63556323"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5DC923DC"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St Vincent's Pathology (SydPath), Darlinghurst</w:t>
            </w:r>
          </w:p>
        </w:tc>
      </w:tr>
      <w:tr w:rsidR="00024323" w:rsidRPr="00910B8A" w14:paraId="23C020A1"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06A9B1BD" w14:textId="77777777" w:rsidR="00024323" w:rsidRPr="00CA052E" w:rsidRDefault="00024323" w:rsidP="00A06EC2">
            <w:pPr>
              <w:spacing w:after="0"/>
              <w:rPr>
                <w:rFonts w:ascii="Arial" w:hAnsi="Arial" w:cs="Arial"/>
                <w:b w:val="0"/>
                <w:bCs w:val="0"/>
                <w:color w:val="000000"/>
                <w:sz w:val="16"/>
                <w:szCs w:val="16"/>
              </w:rPr>
            </w:pPr>
            <w:r w:rsidRPr="00CA052E">
              <w:rPr>
                <w:rFonts w:ascii="Arial" w:hAnsi="Arial" w:cs="Arial"/>
                <w:b w:val="0"/>
                <w:bCs w:val="0"/>
                <w:color w:val="000000"/>
                <w:sz w:val="16"/>
                <w:szCs w:val="16"/>
              </w:rPr>
              <w:t>Northern Territory</w:t>
            </w:r>
          </w:p>
        </w:tc>
        <w:tc>
          <w:tcPr>
            <w:tcW w:w="3714" w:type="pct"/>
            <w:vAlign w:val="center"/>
            <w:hideMark/>
          </w:tcPr>
          <w:p w14:paraId="37146053"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Territory Pathology, Tiwi</w:t>
            </w:r>
          </w:p>
        </w:tc>
      </w:tr>
      <w:tr w:rsidR="00024323" w:rsidRPr="00910B8A" w14:paraId="11D35438"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restart"/>
            <w:noWrap/>
            <w:vAlign w:val="center"/>
            <w:hideMark/>
          </w:tcPr>
          <w:p w14:paraId="1CB0771D" w14:textId="77777777" w:rsidR="00024323" w:rsidRPr="00CA052E" w:rsidRDefault="00024323" w:rsidP="00A06EC2">
            <w:pPr>
              <w:spacing w:after="0"/>
              <w:rPr>
                <w:rFonts w:ascii="Arial" w:hAnsi="Arial" w:cs="Arial"/>
                <w:b w:val="0"/>
                <w:bCs w:val="0"/>
                <w:color w:val="000000"/>
                <w:sz w:val="16"/>
                <w:szCs w:val="16"/>
              </w:rPr>
            </w:pPr>
            <w:r w:rsidRPr="00CA052E">
              <w:rPr>
                <w:rFonts w:ascii="Arial" w:hAnsi="Arial" w:cs="Arial"/>
                <w:b w:val="0"/>
                <w:bCs w:val="0"/>
                <w:color w:val="000000"/>
                <w:sz w:val="16"/>
                <w:szCs w:val="16"/>
              </w:rPr>
              <w:t>Queensland</w:t>
            </w:r>
          </w:p>
        </w:tc>
        <w:tc>
          <w:tcPr>
            <w:tcW w:w="3714" w:type="pct"/>
            <w:vAlign w:val="center"/>
            <w:hideMark/>
          </w:tcPr>
          <w:p w14:paraId="38D656F9"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Pathology Queensland, Central laboratory, Royal Brisbane and Women’s Hospital, Herston</w:t>
            </w:r>
          </w:p>
        </w:tc>
      </w:tr>
      <w:tr w:rsidR="00024323" w:rsidRPr="00910B8A" w14:paraId="6B89AED1"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73529FF0"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43CEB1D9"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Pathology Queensland, Forensic &amp; Scientific Services, Coopers Plains</w:t>
            </w:r>
          </w:p>
        </w:tc>
      </w:tr>
      <w:tr w:rsidR="00024323" w:rsidRPr="00910B8A" w14:paraId="17451E7B"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1C0471BA"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718BB253"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QML Pathology, Murarrie</w:t>
            </w:r>
          </w:p>
        </w:tc>
      </w:tr>
      <w:tr w:rsidR="00024323" w:rsidRPr="00910B8A" w14:paraId="5610E64F"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51AEFFC4"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4196ED0D"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Sullivan Nicolaides Pathology, Bowen Hills</w:t>
            </w:r>
          </w:p>
        </w:tc>
      </w:tr>
      <w:tr w:rsidR="00024323" w:rsidRPr="00910B8A" w14:paraId="4E855971"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Align w:val="center"/>
            <w:hideMark/>
          </w:tcPr>
          <w:p w14:paraId="616055B0" w14:textId="77777777" w:rsidR="00024323" w:rsidRPr="00CA052E" w:rsidRDefault="00024323" w:rsidP="00A06EC2">
            <w:pPr>
              <w:spacing w:after="0"/>
              <w:rPr>
                <w:rFonts w:ascii="Arial" w:hAnsi="Arial" w:cs="Arial"/>
                <w:b w:val="0"/>
                <w:bCs w:val="0"/>
                <w:color w:val="000000"/>
                <w:sz w:val="16"/>
                <w:szCs w:val="16"/>
              </w:rPr>
            </w:pPr>
            <w:r w:rsidRPr="00CA052E">
              <w:rPr>
                <w:rFonts w:ascii="Arial" w:hAnsi="Arial" w:cs="Arial"/>
                <w:b w:val="0"/>
                <w:bCs w:val="0"/>
                <w:color w:val="000000"/>
                <w:sz w:val="16"/>
                <w:szCs w:val="16"/>
              </w:rPr>
              <w:t>South Australia</w:t>
            </w:r>
          </w:p>
        </w:tc>
        <w:tc>
          <w:tcPr>
            <w:tcW w:w="3714" w:type="pct"/>
            <w:vAlign w:val="center"/>
            <w:hideMark/>
          </w:tcPr>
          <w:p w14:paraId="47C43DD8"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SA Pathology, Royal Adelaide Hospital, Adelaide</w:t>
            </w:r>
          </w:p>
        </w:tc>
      </w:tr>
      <w:tr w:rsidR="00024323" w:rsidRPr="00910B8A" w14:paraId="209DF4DB"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6CC512F3" w14:textId="77777777" w:rsidR="00024323" w:rsidRPr="00CA052E" w:rsidRDefault="00024323" w:rsidP="00A06EC2">
            <w:pPr>
              <w:spacing w:after="0"/>
              <w:rPr>
                <w:rFonts w:ascii="Arial" w:hAnsi="Arial" w:cs="Arial"/>
                <w:b w:val="0"/>
                <w:bCs w:val="0"/>
                <w:color w:val="000000"/>
                <w:sz w:val="16"/>
                <w:szCs w:val="16"/>
              </w:rPr>
            </w:pPr>
            <w:r w:rsidRPr="00CA052E">
              <w:rPr>
                <w:rFonts w:ascii="Arial" w:hAnsi="Arial" w:cs="Arial"/>
                <w:b w:val="0"/>
                <w:bCs w:val="0"/>
                <w:color w:val="000000"/>
                <w:sz w:val="16"/>
                <w:szCs w:val="16"/>
              </w:rPr>
              <w:t>Tasmania</w:t>
            </w:r>
          </w:p>
        </w:tc>
        <w:tc>
          <w:tcPr>
            <w:tcW w:w="3714" w:type="pct"/>
            <w:vAlign w:val="center"/>
            <w:hideMark/>
          </w:tcPr>
          <w:p w14:paraId="5F74D861" w14:textId="24998100"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Royal Hobart Hospital, Hobart</w:t>
            </w:r>
          </w:p>
        </w:tc>
      </w:tr>
      <w:tr w:rsidR="00024323" w:rsidRPr="00910B8A" w14:paraId="3C71E8BE"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restart"/>
            <w:noWrap/>
            <w:vAlign w:val="center"/>
            <w:hideMark/>
          </w:tcPr>
          <w:p w14:paraId="66C73373" w14:textId="77777777" w:rsidR="00024323" w:rsidRPr="00CA052E" w:rsidRDefault="00024323" w:rsidP="00A06EC2">
            <w:pPr>
              <w:spacing w:after="0"/>
              <w:rPr>
                <w:rFonts w:ascii="Arial" w:hAnsi="Arial" w:cs="Arial"/>
                <w:b w:val="0"/>
                <w:bCs w:val="0"/>
                <w:color w:val="000000"/>
                <w:sz w:val="16"/>
                <w:szCs w:val="16"/>
              </w:rPr>
            </w:pPr>
            <w:r w:rsidRPr="00CA052E">
              <w:rPr>
                <w:rFonts w:ascii="Arial" w:hAnsi="Arial" w:cs="Arial"/>
                <w:b w:val="0"/>
                <w:bCs w:val="0"/>
                <w:color w:val="000000"/>
                <w:sz w:val="16"/>
                <w:szCs w:val="16"/>
              </w:rPr>
              <w:t>Victoria</w:t>
            </w:r>
          </w:p>
        </w:tc>
        <w:tc>
          <w:tcPr>
            <w:tcW w:w="3714" w:type="pct"/>
            <w:vAlign w:val="center"/>
            <w:hideMark/>
          </w:tcPr>
          <w:p w14:paraId="030D9DF8"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Alfred Pathology Service, Melbourne</w:t>
            </w:r>
          </w:p>
        </w:tc>
      </w:tr>
      <w:tr w:rsidR="00024323" w:rsidRPr="00910B8A" w14:paraId="45F65AB4"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78FA9CF6"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41647557"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Austin Pathology, Heidelberg</w:t>
            </w:r>
          </w:p>
        </w:tc>
      </w:tr>
      <w:tr w:rsidR="00024323" w:rsidRPr="00910B8A" w14:paraId="27AB8778"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17028BE7"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57BDCE98"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Dorevitch Pathology, Heidelberg</w:t>
            </w:r>
          </w:p>
        </w:tc>
      </w:tr>
      <w:tr w:rsidR="00024323" w:rsidRPr="00910B8A" w14:paraId="392FE34D"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7A78CFCC"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07C8B0B6"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Microbiological Diagnostic Unit Public Health Laboratory, Melbourne</w:t>
            </w:r>
          </w:p>
        </w:tc>
      </w:tr>
      <w:tr w:rsidR="00024323" w:rsidRPr="00910B8A" w14:paraId="75D93A9C"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7D2FC8C0"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2D356E67"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Victorian Infectious Diseases Reference Laboratory (VIDRL), Melbourne</w:t>
            </w:r>
          </w:p>
        </w:tc>
      </w:tr>
      <w:tr w:rsidR="00024323" w:rsidRPr="00910B8A" w14:paraId="4BC19B51"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29AA60AB"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084B4C7A"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Melbourne Pathology, Collingwood</w:t>
            </w:r>
          </w:p>
        </w:tc>
      </w:tr>
      <w:tr w:rsidR="00024323" w:rsidRPr="00910B8A" w14:paraId="57B34C1D"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5D7058B4"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3A07C8E8"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Monash Pathology, Clayton</w:t>
            </w:r>
          </w:p>
        </w:tc>
      </w:tr>
      <w:tr w:rsidR="00024323" w:rsidRPr="00910B8A" w14:paraId="62DBE26D"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147BDA97" w14:textId="77777777" w:rsidR="00024323" w:rsidRPr="00CA052E" w:rsidRDefault="00024323" w:rsidP="00A06EC2">
            <w:pPr>
              <w:spacing w:after="0"/>
              <w:rPr>
                <w:rFonts w:ascii="Arial" w:hAnsi="Arial" w:cs="Arial"/>
                <w:b w:val="0"/>
                <w:bCs w:val="0"/>
                <w:color w:val="000000"/>
                <w:sz w:val="16"/>
                <w:szCs w:val="16"/>
              </w:rPr>
            </w:pPr>
          </w:p>
        </w:tc>
        <w:tc>
          <w:tcPr>
            <w:tcW w:w="3714" w:type="pct"/>
            <w:vAlign w:val="center"/>
            <w:hideMark/>
          </w:tcPr>
          <w:p w14:paraId="6E7D9577"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St Vincent's Hospital, Fitzroy</w:t>
            </w:r>
          </w:p>
        </w:tc>
      </w:tr>
      <w:tr w:rsidR="00024323" w:rsidRPr="00910B8A" w14:paraId="7DE51DA0"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restart"/>
            <w:noWrap/>
            <w:vAlign w:val="center"/>
            <w:hideMark/>
          </w:tcPr>
          <w:p w14:paraId="288A5487" w14:textId="77777777" w:rsidR="00024323" w:rsidRPr="00CA052E" w:rsidRDefault="00024323" w:rsidP="00A06EC2">
            <w:pPr>
              <w:spacing w:after="0"/>
              <w:rPr>
                <w:rFonts w:ascii="Arial" w:hAnsi="Arial" w:cs="Arial"/>
                <w:b w:val="0"/>
                <w:bCs w:val="0"/>
                <w:color w:val="000000"/>
                <w:sz w:val="16"/>
                <w:szCs w:val="16"/>
              </w:rPr>
            </w:pPr>
            <w:r w:rsidRPr="00CA052E">
              <w:rPr>
                <w:rFonts w:ascii="Arial" w:hAnsi="Arial" w:cs="Arial"/>
                <w:b w:val="0"/>
                <w:bCs w:val="0"/>
                <w:color w:val="000000"/>
                <w:sz w:val="16"/>
                <w:szCs w:val="16"/>
              </w:rPr>
              <w:t>Western Australia</w:t>
            </w:r>
          </w:p>
        </w:tc>
        <w:tc>
          <w:tcPr>
            <w:tcW w:w="3714" w:type="pct"/>
            <w:vAlign w:val="center"/>
            <w:hideMark/>
          </w:tcPr>
          <w:p w14:paraId="5DD98C38"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PathWest Laboratory Medicine WA, Fiona Stanley Hospital, Murdoch</w:t>
            </w:r>
          </w:p>
        </w:tc>
      </w:tr>
      <w:tr w:rsidR="00024323" w:rsidRPr="00910B8A" w14:paraId="288EDFD9"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59AE88CC" w14:textId="77777777" w:rsidR="00024323" w:rsidRPr="002B7A7B" w:rsidRDefault="00024323" w:rsidP="00A06EC2">
            <w:pPr>
              <w:spacing w:after="0"/>
              <w:rPr>
                <w:rFonts w:ascii="Arial" w:hAnsi="Arial" w:cs="Arial"/>
                <w:color w:val="000000"/>
                <w:sz w:val="16"/>
                <w:szCs w:val="16"/>
              </w:rPr>
            </w:pPr>
          </w:p>
        </w:tc>
        <w:tc>
          <w:tcPr>
            <w:tcW w:w="3714" w:type="pct"/>
            <w:vAlign w:val="center"/>
            <w:hideMark/>
          </w:tcPr>
          <w:p w14:paraId="17C2D5C0" w14:textId="77777777" w:rsidR="00024323" w:rsidRPr="009F64AD"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F64AD">
              <w:rPr>
                <w:rFonts w:ascii="Arial" w:hAnsi="Arial" w:cs="Arial"/>
                <w:color w:val="000000"/>
                <w:sz w:val="16"/>
                <w:szCs w:val="16"/>
              </w:rPr>
              <w:t>PathWest Laboratory Medicine WA, QEII Medical Centre, Nedlands</w:t>
            </w:r>
          </w:p>
        </w:tc>
      </w:tr>
      <w:tr w:rsidR="00024323" w:rsidRPr="00910B8A" w14:paraId="489E4DF1" w14:textId="77777777" w:rsidTr="00A06EC2">
        <w:trPr>
          <w:trHeight w:val="315"/>
        </w:trPr>
        <w:tc>
          <w:tcPr>
            <w:cnfStyle w:val="001000000000" w:firstRow="0" w:lastRow="0" w:firstColumn="1" w:lastColumn="0" w:oddVBand="0" w:evenVBand="0" w:oddHBand="0" w:evenHBand="0" w:firstRowFirstColumn="0" w:firstRowLastColumn="0" w:lastRowFirstColumn="0" w:lastRowLastColumn="0"/>
            <w:tcW w:w="1286" w:type="pct"/>
            <w:vMerge/>
            <w:vAlign w:val="center"/>
            <w:hideMark/>
          </w:tcPr>
          <w:p w14:paraId="0C2E4B0C" w14:textId="77777777" w:rsidR="00024323" w:rsidRPr="002B7A7B" w:rsidRDefault="00024323" w:rsidP="00A06EC2">
            <w:pPr>
              <w:spacing w:after="0"/>
              <w:rPr>
                <w:rFonts w:ascii="Arial" w:hAnsi="Arial" w:cs="Arial"/>
                <w:color w:val="000000"/>
                <w:sz w:val="16"/>
                <w:szCs w:val="16"/>
              </w:rPr>
            </w:pPr>
          </w:p>
        </w:tc>
        <w:tc>
          <w:tcPr>
            <w:tcW w:w="3714" w:type="pct"/>
            <w:vAlign w:val="center"/>
            <w:hideMark/>
          </w:tcPr>
          <w:p w14:paraId="6701BC36" w14:textId="77777777" w:rsidR="00024323" w:rsidRPr="002B7A7B" w:rsidRDefault="00024323" w:rsidP="00A06EC2">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B7A7B">
              <w:rPr>
                <w:rFonts w:ascii="Arial" w:hAnsi="Arial" w:cs="Arial"/>
                <w:color w:val="000000"/>
                <w:sz w:val="16"/>
                <w:szCs w:val="16"/>
              </w:rPr>
              <w:t>Australian Clinical Labs</w:t>
            </w:r>
            <w:r>
              <w:rPr>
                <w:rFonts w:ascii="Arial" w:hAnsi="Arial" w:cs="Arial"/>
                <w:color w:val="000000"/>
                <w:sz w:val="16"/>
                <w:szCs w:val="16"/>
              </w:rPr>
              <w:t>, Osborne Park</w:t>
            </w:r>
          </w:p>
        </w:tc>
      </w:tr>
    </w:tbl>
    <w:p w14:paraId="729B9E70" w14:textId="27178E5E" w:rsidR="00DA4748" w:rsidRDefault="00DA4748">
      <w:pPr>
        <w:spacing w:after="80"/>
      </w:pPr>
    </w:p>
    <w:p w14:paraId="4DBD84DD" w14:textId="77777777" w:rsidR="00DA4748" w:rsidRDefault="00DA4748">
      <w:pPr>
        <w:spacing w:after="80"/>
      </w:pPr>
      <w:r>
        <w:br w:type="page"/>
      </w:r>
    </w:p>
    <w:p w14:paraId="1B78AA3E" w14:textId="77777777" w:rsidR="00DA4748" w:rsidRDefault="00DA4748" w:rsidP="00DA4748">
      <w:pPr>
        <w:pStyle w:val="Numberedlists"/>
        <w:numPr>
          <w:ilvl w:val="0"/>
          <w:numId w:val="0"/>
        </w:numPr>
        <w:ind w:left="360" w:hanging="360"/>
        <w:jc w:val="center"/>
      </w:pPr>
    </w:p>
    <w:p w14:paraId="7F27CAB6" w14:textId="77777777" w:rsidR="00DA4748" w:rsidRDefault="00DA4748" w:rsidP="00DA4748">
      <w:pPr>
        <w:pStyle w:val="Numberedlists"/>
        <w:numPr>
          <w:ilvl w:val="0"/>
          <w:numId w:val="0"/>
        </w:numPr>
        <w:ind w:left="360" w:hanging="360"/>
        <w:jc w:val="center"/>
      </w:pPr>
    </w:p>
    <w:p w14:paraId="34989F2E" w14:textId="77777777" w:rsidR="00DA4748" w:rsidRDefault="00DA4748" w:rsidP="00DA4748">
      <w:pPr>
        <w:pStyle w:val="Numberedlists"/>
        <w:numPr>
          <w:ilvl w:val="0"/>
          <w:numId w:val="0"/>
        </w:numPr>
        <w:ind w:left="360" w:hanging="360"/>
        <w:jc w:val="center"/>
      </w:pPr>
      <w:r w:rsidRPr="00C472C0">
        <w:t>This page is left intentionally blank</w:t>
      </w:r>
    </w:p>
    <w:p w14:paraId="059CCEA7" w14:textId="77777777" w:rsidR="00C9291C" w:rsidRDefault="00C9291C">
      <w:pPr>
        <w:spacing w:after="80"/>
      </w:pPr>
    </w:p>
    <w:p w14:paraId="1D24C7F4" w14:textId="3E315529" w:rsidR="00DA4748" w:rsidRDefault="00DA4748">
      <w:pPr>
        <w:spacing w:after="80"/>
        <w:sectPr w:rsidR="00DA4748" w:rsidSect="007372C0">
          <w:headerReference w:type="even" r:id="rId91"/>
          <w:headerReference w:type="default" r:id="rId92"/>
          <w:footerReference w:type="default" r:id="rId93"/>
          <w:headerReference w:type="first" r:id="rId94"/>
          <w:pgSz w:w="11906" w:h="16838"/>
          <w:pgMar w:top="1134" w:right="1134" w:bottom="1134" w:left="1134" w:header="709" w:footer="709" w:gutter="0"/>
          <w:cols w:space="708"/>
          <w:docGrid w:linePitch="360"/>
        </w:sectPr>
      </w:pPr>
    </w:p>
    <w:p w14:paraId="26E051B6" w14:textId="1DD8BFEA" w:rsidR="003B505D" w:rsidRDefault="000976AB" w:rsidP="000976AB">
      <w:pPr>
        <w:ind w:left="-1134"/>
      </w:pPr>
      <w:r w:rsidRPr="00F46944">
        <w:rPr>
          <w:noProof/>
        </w:rPr>
        <w:lastRenderedPageBreak/>
        <w:drawing>
          <wp:inline distT="0" distB="0" distL="0" distR="0" wp14:anchorId="73224237" wp14:editId="4786B4B8">
            <wp:extent cx="7560000" cy="2920383"/>
            <wp:effectExtent l="0" t="0" r="3175"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0" cy="2920383"/>
                    </a:xfrm>
                    <a:prstGeom prst="rect">
                      <a:avLst/>
                    </a:prstGeom>
                    <a:noFill/>
                    <a:ln>
                      <a:noFill/>
                    </a:ln>
                  </pic:spPr>
                </pic:pic>
              </a:graphicData>
            </a:graphic>
          </wp:inline>
        </w:drawing>
      </w:r>
    </w:p>
    <w:p w14:paraId="6DAAAFA0" w14:textId="1415A7F3" w:rsidR="001E0A93" w:rsidRDefault="001E0A93" w:rsidP="007372C0"/>
    <w:p w14:paraId="0EBDF569" w14:textId="77777777" w:rsidR="00A26613" w:rsidRDefault="00A26613" w:rsidP="007372C0"/>
    <w:p w14:paraId="287C75F1" w14:textId="77777777" w:rsidR="001E0A93" w:rsidRDefault="001E0A93" w:rsidP="007372C0"/>
    <w:p w14:paraId="49C56C40" w14:textId="77777777" w:rsidR="00B41525" w:rsidRDefault="00B41525" w:rsidP="007372C0"/>
    <w:p w14:paraId="35D6BAF4" w14:textId="77777777" w:rsidR="00B41525" w:rsidRDefault="00B41525" w:rsidP="007372C0"/>
    <w:p w14:paraId="14D782BE" w14:textId="77777777" w:rsidR="00B41525" w:rsidRDefault="00B41525" w:rsidP="007372C0"/>
    <w:p w14:paraId="2ABF70FE" w14:textId="77777777" w:rsidR="00B41525" w:rsidRDefault="00B41525" w:rsidP="007372C0"/>
    <w:p w14:paraId="7CCA7010" w14:textId="3664ACDA" w:rsidR="001E0A93" w:rsidRDefault="001E0A93" w:rsidP="007372C0"/>
    <w:p w14:paraId="4F47F9D7" w14:textId="1748945C" w:rsidR="006309ED" w:rsidRDefault="006309ED" w:rsidP="007372C0"/>
    <w:p w14:paraId="7897634B" w14:textId="2955CF02" w:rsidR="006309ED" w:rsidRDefault="006309ED" w:rsidP="007372C0"/>
    <w:p w14:paraId="5BF35AEA" w14:textId="77777777" w:rsidR="003D106F" w:rsidRDefault="003D106F" w:rsidP="007372C0"/>
    <w:p w14:paraId="7D3A187C" w14:textId="77777777" w:rsidR="001D2E47" w:rsidRDefault="001D2E47" w:rsidP="007372C0">
      <w:r w:rsidRPr="00EC6DFE">
        <w:rPr>
          <w:rFonts w:eastAsiaTheme="majorEastAsia"/>
          <w:noProof/>
        </w:rPr>
        <w:drawing>
          <wp:inline distT="0" distB="0" distL="0" distR="0" wp14:anchorId="4D7B877F" wp14:editId="35CE62E9">
            <wp:extent cx="4335780" cy="611505"/>
            <wp:effectExtent l="0" t="0" r="7620" b="0"/>
            <wp:docPr id="32" name="Picture 32"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inline>
        </w:drawing>
      </w:r>
    </w:p>
    <w:p w14:paraId="42C0707B" w14:textId="77777777" w:rsidR="00EC6DFE" w:rsidRDefault="00EC6DFE" w:rsidP="001D2E47"/>
    <w:p w14:paraId="193BB12B" w14:textId="77777777" w:rsidR="003D106F" w:rsidRDefault="003D106F" w:rsidP="003D106F">
      <w:r>
        <w:t>Level 5, 255 Elizabeth Street, Sydney NSW 2000</w:t>
      </w:r>
      <w:r>
        <w:br/>
        <w:t>GPO Box 5480, Sydney NSW 2001</w:t>
      </w:r>
    </w:p>
    <w:p w14:paraId="22086C54" w14:textId="77777777" w:rsidR="003D106F" w:rsidRDefault="003D106F" w:rsidP="003D106F">
      <w:r>
        <w:t>Phone:</w:t>
      </w:r>
      <w:r>
        <w:tab/>
      </w:r>
      <w:r>
        <w:tab/>
        <w:t>(02) 9126 3600</w:t>
      </w:r>
    </w:p>
    <w:p w14:paraId="3830A4B6" w14:textId="77777777" w:rsidR="003D106F" w:rsidRDefault="003D106F" w:rsidP="003D106F">
      <w:r>
        <w:t xml:space="preserve">Email: </w:t>
      </w:r>
      <w:r>
        <w:tab/>
      </w:r>
      <w:r>
        <w:tab/>
      </w:r>
      <w:r>
        <w:rPr>
          <w:rStyle w:val="Hyperlink"/>
        </w:rPr>
        <w:t xml:space="preserve">CARAlert@safetyandquality.gov.au </w:t>
      </w:r>
    </w:p>
    <w:p w14:paraId="3D2BBDEC" w14:textId="77777777" w:rsidR="003D106F" w:rsidRDefault="003D106F" w:rsidP="003D106F">
      <w:r>
        <w:t xml:space="preserve">Website: </w:t>
      </w:r>
      <w:r>
        <w:tab/>
      </w:r>
      <w:hyperlink r:id="rId95" w:history="1">
        <w:r w:rsidRPr="008C0C5F">
          <w:rPr>
            <w:rStyle w:val="Hyperlink"/>
          </w:rPr>
          <w:t>www.safetyandquality.gov.au</w:t>
        </w:r>
      </w:hyperlink>
    </w:p>
    <w:p w14:paraId="5E08EF0C" w14:textId="5A4B6187" w:rsidR="003D106F" w:rsidRPr="003D106F" w:rsidRDefault="003D106F" w:rsidP="003D106F">
      <w:pPr>
        <w:pStyle w:val="BodyText"/>
        <w:spacing w:before="1"/>
        <w:ind w:left="113"/>
        <w:rPr>
          <w:lang w:val="en-AU"/>
        </w:rPr>
      </w:pPr>
      <w:r>
        <w:rPr>
          <w:rFonts w:ascii="ZWAdobeF" w:hAnsi="ZWAdobeF" w:cs="ZWAdobeF"/>
          <w:sz w:val="2"/>
          <w:szCs w:val="2"/>
          <w:lang w:val="en-AU"/>
        </w:rPr>
        <w:t>0B</w:t>
      </w:r>
      <w:r w:rsidRPr="00F46944">
        <w:rPr>
          <w:rFonts w:asciiTheme="minorHAnsi" w:hAnsiTheme="minorHAnsi" w:cstheme="minorHAnsi"/>
          <w:noProof/>
          <w:position w:val="-9"/>
          <w:lang w:val="en-AU" w:eastAsia="en-AU"/>
        </w:rPr>
        <w:drawing>
          <wp:inline distT="0" distB="0" distL="0" distR="0" wp14:anchorId="7860BCB1" wp14:editId="3233D25B">
            <wp:extent cx="214759" cy="214756"/>
            <wp:effectExtent l="0" t="0" r="0" b="0"/>
            <wp:docPr id="45" name="image97.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7.png" descr="Twitter logo"/>
                    <pic:cNvPicPr/>
                  </pic:nvPicPr>
                  <pic:blipFill>
                    <a:blip r:embed="rId96" cstate="print"/>
                    <a:stretch>
                      <a:fillRect/>
                    </a:stretch>
                  </pic:blipFill>
                  <pic:spPr>
                    <a:xfrm>
                      <a:off x="0" y="0"/>
                      <a:ext cx="214759" cy="214756"/>
                    </a:xfrm>
                    <a:prstGeom prst="rect">
                      <a:avLst/>
                    </a:prstGeom>
                  </pic:spPr>
                </pic:pic>
              </a:graphicData>
            </a:graphic>
          </wp:inline>
        </w:drawing>
      </w:r>
      <w:r w:rsidRPr="00F46944">
        <w:rPr>
          <w:rFonts w:asciiTheme="minorHAnsi" w:hAnsiTheme="minorHAnsi" w:cstheme="minorHAnsi"/>
          <w:spacing w:val="23"/>
          <w:lang w:val="en-AU"/>
        </w:rPr>
        <w:t xml:space="preserve"> </w:t>
      </w:r>
      <w:r w:rsidRPr="00F46944">
        <w:rPr>
          <w:rFonts w:asciiTheme="minorHAnsi" w:hAnsiTheme="minorHAnsi" w:cstheme="minorHAnsi"/>
          <w:lang w:val="en-AU"/>
        </w:rPr>
        <w:t>@ACSQHC</w:t>
      </w:r>
      <w:r w:rsidRPr="00F46944">
        <w:rPr>
          <w:lang w:val="en-AU"/>
        </w:rPr>
        <w:fldChar w:fldCharType="begin"/>
      </w:r>
      <w:r w:rsidRPr="00F46944">
        <w:rPr>
          <w:lang w:val="en-AU"/>
        </w:rPr>
        <w:instrText xml:space="preserve"> ADDIN </w:instrText>
      </w:r>
      <w:r w:rsidRPr="00F46944">
        <w:rPr>
          <w:lang w:val="en-AU"/>
        </w:rPr>
        <w:fldChar w:fldCharType="end"/>
      </w:r>
    </w:p>
    <w:sectPr w:rsidR="003D106F" w:rsidRPr="003D106F" w:rsidSect="007372C0">
      <w:footerReference w:type="default" r:id="rId9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9770C" w14:textId="77777777" w:rsidR="00BC463D" w:rsidRDefault="00BC463D" w:rsidP="000B0274">
      <w:r>
        <w:separator/>
      </w:r>
    </w:p>
  </w:endnote>
  <w:endnote w:type="continuationSeparator" w:id="0">
    <w:p w14:paraId="4672A31B" w14:textId="77777777" w:rsidR="00BC463D" w:rsidRDefault="00BC463D"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ubai">
    <w:panose1 w:val="020B0503030403030204"/>
    <w:charset w:val="00"/>
    <w:family w:val="swiss"/>
    <w:pitch w:val="variable"/>
    <w:sig w:usb0="80002067" w:usb1="80000000" w:usb2="00000008" w:usb3="00000000" w:csb0="00000041"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7018" w14:textId="1403D070" w:rsidR="00772862" w:rsidRDefault="00772862" w:rsidP="001E2697">
    <w:pPr>
      <w:pStyle w:val="Footer"/>
      <w:tabs>
        <w:tab w:val="clear" w:pos="4513"/>
        <w:tab w:val="clear" w:pos="9026"/>
        <w:tab w:val="right" w:pos="9498"/>
      </w:tabs>
    </w:pPr>
    <w:r>
      <w:t>CARAlert annual report: 202</w:t>
    </w:r>
    <w:r w:rsidR="00201BC7">
      <w:t>2</w:t>
    </w:r>
    <w:r>
      <w:tab/>
    </w:r>
    <w:r w:rsidRPr="00F57148">
      <w:fldChar w:fldCharType="begin"/>
    </w:r>
    <w:r w:rsidRPr="00F57148">
      <w:instrText xml:space="preserve"> PAGE   \* MERGEFORMAT </w:instrText>
    </w:r>
    <w:r w:rsidRPr="00F57148">
      <w:fldChar w:fldCharType="separate"/>
    </w:r>
    <w:r>
      <w:rPr>
        <w:noProof/>
      </w:rPr>
      <w:t>8</w:t>
    </w:r>
    <w:r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84DF" w14:textId="77777777" w:rsidR="00772862" w:rsidRDefault="00772862" w:rsidP="001E2697">
    <w:pPr>
      <w:pStyle w:val="Footer"/>
      <w:tabs>
        <w:tab w:val="clear" w:pos="4513"/>
        <w:tab w:val="clear" w:pos="9026"/>
        <w:tab w:val="left" w:pos="83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AD08" w14:textId="673FE5CE" w:rsidR="00772862" w:rsidRDefault="00772862" w:rsidP="001E2697">
    <w:pPr>
      <w:pStyle w:val="Footer"/>
      <w:tabs>
        <w:tab w:val="clear" w:pos="4513"/>
        <w:tab w:val="clear" w:pos="9026"/>
        <w:tab w:val="right" w:pos="13892"/>
      </w:tabs>
      <w:jc w:val="right"/>
    </w:pPr>
    <w:r>
      <w:t>CARAlert annual report: 202</w:t>
    </w:r>
    <w:r w:rsidR="00201BC7">
      <w:t>2</w:t>
    </w:r>
    <w:r>
      <w:tab/>
    </w:r>
    <w:r w:rsidRPr="00F57148">
      <w:fldChar w:fldCharType="begin"/>
    </w:r>
    <w:r w:rsidRPr="00F57148">
      <w:instrText xml:space="preserve"> PAGE   \* MERGEFORMAT </w:instrText>
    </w:r>
    <w:r w:rsidRPr="00F57148">
      <w:fldChar w:fldCharType="separate"/>
    </w:r>
    <w:r>
      <w:rPr>
        <w:noProof/>
      </w:rPr>
      <w:t>10</w:t>
    </w:r>
    <w:r w:rsidRPr="00F5714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F21C" w14:textId="73FC2829" w:rsidR="00772862" w:rsidRDefault="005A532C" w:rsidP="005A532C">
    <w:pPr>
      <w:pStyle w:val="Footer"/>
      <w:tabs>
        <w:tab w:val="clear" w:pos="4513"/>
        <w:tab w:val="clear" w:pos="9026"/>
        <w:tab w:val="right" w:pos="9498"/>
      </w:tabs>
    </w:pPr>
    <w:r>
      <w:t>CARAlert annual report: 2022</w:t>
    </w:r>
    <w:r>
      <w:tab/>
    </w:r>
    <w:r w:rsidRPr="00F57148">
      <w:fldChar w:fldCharType="begin"/>
    </w:r>
    <w:r w:rsidRPr="00F57148">
      <w:instrText xml:space="preserve"> PAGE   \* MERGEFORMAT </w:instrText>
    </w:r>
    <w:r w:rsidRPr="00F57148">
      <w:fldChar w:fldCharType="separate"/>
    </w:r>
    <w:r>
      <w:t>6</w:t>
    </w:r>
    <w:r w:rsidRPr="00F5714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3D4E" w14:textId="2F98A683" w:rsidR="00C9291C" w:rsidRDefault="00C9291C" w:rsidP="005A532C">
    <w:pPr>
      <w:pStyle w:val="Footer"/>
      <w:tabs>
        <w:tab w:val="clear" w:pos="4513"/>
        <w:tab w:val="clear" w:pos="9026"/>
        <w:tab w:val="right" w:pos="949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B48DD" w14:textId="77777777" w:rsidR="00BC463D" w:rsidRDefault="00BC463D" w:rsidP="000B0274">
      <w:r>
        <w:separator/>
      </w:r>
    </w:p>
  </w:footnote>
  <w:footnote w:type="continuationSeparator" w:id="0">
    <w:p w14:paraId="5A4CED93" w14:textId="77777777" w:rsidR="00BC463D" w:rsidRDefault="00BC463D"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FB1F" w14:textId="4C74B6B3" w:rsidR="008C05D3" w:rsidRDefault="008C0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E9F" w14:textId="77777777" w:rsidR="00772862" w:rsidRDefault="007728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4A8D" w14:textId="77777777" w:rsidR="00772862" w:rsidRDefault="007728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A93F" w14:textId="77777777" w:rsidR="00772862" w:rsidRDefault="007728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F2C0" w14:textId="77777777" w:rsidR="00772862" w:rsidRDefault="007728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AB83" w14:textId="77777777" w:rsidR="00772862" w:rsidRDefault="007728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AA60" w14:textId="77777777" w:rsidR="00772862" w:rsidRDefault="007728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E80"/>
    <w:multiLevelType w:val="hybridMultilevel"/>
    <w:tmpl w:val="2B7C9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6C5462"/>
    <w:multiLevelType w:val="hybridMultilevel"/>
    <w:tmpl w:val="FD204096"/>
    <w:lvl w:ilvl="0" w:tplc="8F08B0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89610F"/>
    <w:multiLevelType w:val="hybridMultilevel"/>
    <w:tmpl w:val="7666B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D78E7"/>
    <w:multiLevelType w:val="hybridMultilevel"/>
    <w:tmpl w:val="99DAB6CA"/>
    <w:lvl w:ilvl="0" w:tplc="347CF58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D25CB9"/>
    <w:multiLevelType w:val="hybridMultilevel"/>
    <w:tmpl w:val="F1CCD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0636B8B"/>
    <w:multiLevelType w:val="hybridMultilevel"/>
    <w:tmpl w:val="11BA524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2306A3E"/>
    <w:multiLevelType w:val="hybridMultilevel"/>
    <w:tmpl w:val="419A0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D21F1F"/>
    <w:multiLevelType w:val="hybridMultilevel"/>
    <w:tmpl w:val="254EA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62D646C"/>
    <w:multiLevelType w:val="hybridMultilevel"/>
    <w:tmpl w:val="7B32C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360477"/>
    <w:multiLevelType w:val="hybridMultilevel"/>
    <w:tmpl w:val="220C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7C746D"/>
    <w:multiLevelType w:val="hybridMultilevel"/>
    <w:tmpl w:val="A84E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59286C"/>
    <w:multiLevelType w:val="multilevel"/>
    <w:tmpl w:val="F094F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EC80596"/>
    <w:multiLevelType w:val="hybridMultilevel"/>
    <w:tmpl w:val="128AAB80"/>
    <w:lvl w:ilvl="0" w:tplc="8F08B0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7396987"/>
    <w:multiLevelType w:val="hybridMultilevel"/>
    <w:tmpl w:val="40B02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442578"/>
    <w:multiLevelType w:val="hybridMultilevel"/>
    <w:tmpl w:val="2BAA7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B6585D"/>
    <w:multiLevelType w:val="hybridMultilevel"/>
    <w:tmpl w:val="8000E81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A727691"/>
    <w:multiLevelType w:val="hybridMultilevel"/>
    <w:tmpl w:val="77C8B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2B7368"/>
    <w:multiLevelType w:val="hybridMultilevel"/>
    <w:tmpl w:val="43464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FF2959"/>
    <w:multiLevelType w:val="hybridMultilevel"/>
    <w:tmpl w:val="E1CC0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2A270D"/>
    <w:multiLevelType w:val="hybridMultilevel"/>
    <w:tmpl w:val="B4361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A97B50"/>
    <w:multiLevelType w:val="hybridMultilevel"/>
    <w:tmpl w:val="67AA6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D6A1021"/>
    <w:multiLevelType w:val="hybridMultilevel"/>
    <w:tmpl w:val="2EF0146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4DD81636"/>
    <w:multiLevelType w:val="hybridMultilevel"/>
    <w:tmpl w:val="AB42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194CD0"/>
    <w:multiLevelType w:val="hybridMultilevel"/>
    <w:tmpl w:val="5F52469C"/>
    <w:lvl w:ilvl="0" w:tplc="7C1E30BE">
      <w:start w:val="3"/>
      <w:numFmt w:val="bullet"/>
      <w:lvlText w:val="-"/>
      <w:lvlJc w:val="left"/>
      <w:pPr>
        <w:ind w:left="720" w:hanging="360"/>
      </w:pPr>
      <w:rPr>
        <w:rFonts w:ascii="Arial" w:eastAsia="Times New Roman"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7C2C1C"/>
    <w:multiLevelType w:val="hybridMultilevel"/>
    <w:tmpl w:val="66F6873E"/>
    <w:lvl w:ilvl="0" w:tplc="8F08B0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230A5D"/>
    <w:multiLevelType w:val="hybridMultilevel"/>
    <w:tmpl w:val="86C00D08"/>
    <w:lvl w:ilvl="0" w:tplc="0C090001">
      <w:start w:val="1"/>
      <w:numFmt w:val="bullet"/>
      <w:lvlText w:val=""/>
      <w:lvlJc w:val="left"/>
      <w:pPr>
        <w:ind w:left="862"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BA9274F"/>
    <w:multiLevelType w:val="multilevel"/>
    <w:tmpl w:val="6F46394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D3D2E76"/>
    <w:multiLevelType w:val="hybridMultilevel"/>
    <w:tmpl w:val="5F3AB87A"/>
    <w:lvl w:ilvl="0" w:tplc="8F08B0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480D59"/>
    <w:multiLevelType w:val="hybridMultilevel"/>
    <w:tmpl w:val="50347486"/>
    <w:lvl w:ilvl="0" w:tplc="949CB16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D40B72"/>
    <w:multiLevelType w:val="hybridMultilevel"/>
    <w:tmpl w:val="78803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262F0E"/>
    <w:multiLevelType w:val="hybridMultilevel"/>
    <w:tmpl w:val="AA120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E702AF"/>
    <w:multiLevelType w:val="hybridMultilevel"/>
    <w:tmpl w:val="3F52A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ED7B21"/>
    <w:multiLevelType w:val="hybridMultilevel"/>
    <w:tmpl w:val="E70EA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E052FC"/>
    <w:multiLevelType w:val="hybridMultilevel"/>
    <w:tmpl w:val="8A8E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066985"/>
    <w:multiLevelType w:val="hybridMultilevel"/>
    <w:tmpl w:val="056419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FCA5EC8"/>
    <w:multiLevelType w:val="hybridMultilevel"/>
    <w:tmpl w:val="F78E9A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732F1BF5"/>
    <w:multiLevelType w:val="hybridMultilevel"/>
    <w:tmpl w:val="862CB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0C4810"/>
    <w:multiLevelType w:val="hybridMultilevel"/>
    <w:tmpl w:val="8CB0C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E51357"/>
    <w:multiLevelType w:val="hybridMultilevel"/>
    <w:tmpl w:val="672A5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8D444A"/>
    <w:multiLevelType w:val="hybridMultilevel"/>
    <w:tmpl w:val="FB047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EE30AE"/>
    <w:multiLevelType w:val="hybridMultilevel"/>
    <w:tmpl w:val="9F7E4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6"/>
  </w:num>
  <w:num w:numId="4">
    <w:abstractNumId w:val="26"/>
  </w:num>
  <w:num w:numId="5">
    <w:abstractNumId w:val="23"/>
  </w:num>
  <w:num w:numId="6">
    <w:abstractNumId w:val="7"/>
  </w:num>
  <w:num w:numId="7">
    <w:abstractNumId w:val="12"/>
  </w:num>
  <w:num w:numId="8">
    <w:abstractNumId w:val="31"/>
  </w:num>
  <w:num w:numId="9">
    <w:abstractNumId w:val="39"/>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0"/>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7"/>
  </w:num>
  <w:num w:numId="18">
    <w:abstractNumId w:val="7"/>
  </w:num>
  <w:num w:numId="19">
    <w:abstractNumId w:val="7"/>
  </w:num>
  <w:num w:numId="20">
    <w:abstractNumId w:val="7"/>
  </w:num>
  <w:num w:numId="21">
    <w:abstractNumId w:val="7"/>
  </w:num>
  <w:num w:numId="22">
    <w:abstractNumId w:val="41"/>
  </w:num>
  <w:num w:numId="23">
    <w:abstractNumId w:val="7"/>
  </w:num>
  <w:num w:numId="24">
    <w:abstractNumId w:val="40"/>
  </w:num>
  <w:num w:numId="25">
    <w:abstractNumId w:val="19"/>
  </w:num>
  <w:num w:numId="26">
    <w:abstractNumId w:val="7"/>
  </w:num>
  <w:num w:numId="27">
    <w:abstractNumId w:val="7"/>
  </w:num>
  <w:num w:numId="28">
    <w:abstractNumId w:val="7"/>
  </w:num>
  <w:num w:numId="29">
    <w:abstractNumId w:val="27"/>
  </w:num>
  <w:num w:numId="30">
    <w:abstractNumId w:val="13"/>
  </w:num>
  <w:num w:numId="31">
    <w:abstractNumId w:val="9"/>
  </w:num>
  <w:num w:numId="32">
    <w:abstractNumId w:val="35"/>
  </w:num>
  <w:num w:numId="33">
    <w:abstractNumId w:val="45"/>
  </w:num>
  <w:num w:numId="34">
    <w:abstractNumId w:val="11"/>
  </w:num>
  <w:num w:numId="35">
    <w:abstractNumId w:val="8"/>
  </w:num>
  <w:num w:numId="36">
    <w:abstractNumId w:val="17"/>
  </w:num>
  <w:num w:numId="37">
    <w:abstractNumId w:val="10"/>
  </w:num>
  <w:num w:numId="38">
    <w:abstractNumId w:val="38"/>
  </w:num>
  <w:num w:numId="39">
    <w:abstractNumId w:val="42"/>
  </w:num>
  <w:num w:numId="40">
    <w:abstractNumId w:val="30"/>
  </w:num>
  <w:num w:numId="41">
    <w:abstractNumId w:val="15"/>
  </w:num>
  <w:num w:numId="42">
    <w:abstractNumId w:val="2"/>
  </w:num>
  <w:num w:numId="43">
    <w:abstractNumId w:val="20"/>
  </w:num>
  <w:num w:numId="44">
    <w:abstractNumId w:val="33"/>
  </w:num>
  <w:num w:numId="45">
    <w:abstractNumId w:val="25"/>
  </w:num>
  <w:num w:numId="46">
    <w:abstractNumId w:val="3"/>
  </w:num>
  <w:num w:numId="47">
    <w:abstractNumId w:val="34"/>
  </w:num>
  <w:num w:numId="48">
    <w:abstractNumId w:val="36"/>
  </w:num>
  <w:num w:numId="49">
    <w:abstractNumId w:val="3"/>
  </w:num>
  <w:num w:numId="50">
    <w:abstractNumId w:val="32"/>
  </w:num>
  <w:num w:numId="51">
    <w:abstractNumId w:val="29"/>
  </w:num>
  <w:num w:numId="52">
    <w:abstractNumId w:val="21"/>
  </w:num>
  <w:num w:numId="53">
    <w:abstractNumId w:val="24"/>
  </w:num>
  <w:num w:numId="54">
    <w:abstractNumId w:val="43"/>
  </w:num>
  <w:num w:numId="55">
    <w:abstractNumId w:val="5"/>
  </w:num>
  <w:num w:numId="56">
    <w:abstractNumId w:val="46"/>
  </w:num>
  <w:num w:numId="57">
    <w:abstractNumId w:val="18"/>
  </w:num>
  <w:num w:numId="58">
    <w:abstractNumId w:val="4"/>
  </w:num>
  <w:num w:numId="59">
    <w:abstractNumId w:val="28"/>
  </w:num>
  <w:num w:numId="60">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Uniform Requirements V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wf0pfzpvev5nezsr65z5xvafz5xzavdxw9&quot;&gt;CARAlert 2022 annual report&lt;record-ids&gt;&lt;item&gt;44&lt;/item&gt;&lt;item&gt;89&lt;/item&gt;&lt;item&gt;146&lt;/item&gt;&lt;item&gt;147&lt;/item&gt;&lt;item&gt;168&lt;/item&gt;&lt;item&gt;189&lt;/item&gt;&lt;item&gt;193&lt;/item&gt;&lt;item&gt;204&lt;/item&gt;&lt;item&gt;230&lt;/item&gt;&lt;item&gt;234&lt;/item&gt;&lt;item&gt;250&lt;/item&gt;&lt;item&gt;253&lt;/item&gt;&lt;item&gt;254&lt;/item&gt;&lt;item&gt;255&lt;/item&gt;&lt;item&gt;256&lt;/item&gt;&lt;item&gt;257&lt;/item&gt;&lt;item&gt;258&lt;/item&gt;&lt;item&gt;259&lt;/item&gt;&lt;item&gt;260&lt;/item&gt;&lt;item&gt;261&lt;/item&gt;&lt;/record-ids&gt;&lt;/item&gt;&lt;/Libraries&gt;"/>
  </w:docVars>
  <w:rsids>
    <w:rsidRoot w:val="00C31839"/>
    <w:rsid w:val="00000762"/>
    <w:rsid w:val="000007A4"/>
    <w:rsid w:val="0000090E"/>
    <w:rsid w:val="00000BA1"/>
    <w:rsid w:val="00001199"/>
    <w:rsid w:val="000016FF"/>
    <w:rsid w:val="000018BA"/>
    <w:rsid w:val="00001C9B"/>
    <w:rsid w:val="00001E03"/>
    <w:rsid w:val="000024A4"/>
    <w:rsid w:val="00003743"/>
    <w:rsid w:val="00003A7D"/>
    <w:rsid w:val="0000445C"/>
    <w:rsid w:val="00004C7C"/>
    <w:rsid w:val="000051F3"/>
    <w:rsid w:val="000063B7"/>
    <w:rsid w:val="00006575"/>
    <w:rsid w:val="00006B9E"/>
    <w:rsid w:val="000074AA"/>
    <w:rsid w:val="00010182"/>
    <w:rsid w:val="0001040D"/>
    <w:rsid w:val="00010FE2"/>
    <w:rsid w:val="00010FE4"/>
    <w:rsid w:val="00011720"/>
    <w:rsid w:val="00011C10"/>
    <w:rsid w:val="00012316"/>
    <w:rsid w:val="000130C8"/>
    <w:rsid w:val="000142BB"/>
    <w:rsid w:val="00014464"/>
    <w:rsid w:val="000148E1"/>
    <w:rsid w:val="00014D00"/>
    <w:rsid w:val="00014FBC"/>
    <w:rsid w:val="0001501E"/>
    <w:rsid w:val="00015276"/>
    <w:rsid w:val="00016D9A"/>
    <w:rsid w:val="000177D8"/>
    <w:rsid w:val="00017AF2"/>
    <w:rsid w:val="00017B45"/>
    <w:rsid w:val="00020517"/>
    <w:rsid w:val="00020865"/>
    <w:rsid w:val="0002087F"/>
    <w:rsid w:val="0002091D"/>
    <w:rsid w:val="000209E0"/>
    <w:rsid w:val="00020DBD"/>
    <w:rsid w:val="00020F04"/>
    <w:rsid w:val="0002122B"/>
    <w:rsid w:val="0002141C"/>
    <w:rsid w:val="000219F2"/>
    <w:rsid w:val="00021A8B"/>
    <w:rsid w:val="00021C14"/>
    <w:rsid w:val="00022D81"/>
    <w:rsid w:val="0002302B"/>
    <w:rsid w:val="000235A4"/>
    <w:rsid w:val="00023780"/>
    <w:rsid w:val="000239DF"/>
    <w:rsid w:val="00023C7F"/>
    <w:rsid w:val="00023DEA"/>
    <w:rsid w:val="00024323"/>
    <w:rsid w:val="00024C1F"/>
    <w:rsid w:val="000256AD"/>
    <w:rsid w:val="00025956"/>
    <w:rsid w:val="0002603C"/>
    <w:rsid w:val="000260C9"/>
    <w:rsid w:val="000260FB"/>
    <w:rsid w:val="00026761"/>
    <w:rsid w:val="00026B64"/>
    <w:rsid w:val="00026F09"/>
    <w:rsid w:val="00027667"/>
    <w:rsid w:val="0003011C"/>
    <w:rsid w:val="000302C8"/>
    <w:rsid w:val="00030C7C"/>
    <w:rsid w:val="00030E47"/>
    <w:rsid w:val="0003100B"/>
    <w:rsid w:val="00031596"/>
    <w:rsid w:val="0003225E"/>
    <w:rsid w:val="000326CF"/>
    <w:rsid w:val="00032ACF"/>
    <w:rsid w:val="00033033"/>
    <w:rsid w:val="00033215"/>
    <w:rsid w:val="00033246"/>
    <w:rsid w:val="00034368"/>
    <w:rsid w:val="000345D9"/>
    <w:rsid w:val="00034A26"/>
    <w:rsid w:val="00034CCC"/>
    <w:rsid w:val="00034D59"/>
    <w:rsid w:val="000355B1"/>
    <w:rsid w:val="00035B55"/>
    <w:rsid w:val="00035BD2"/>
    <w:rsid w:val="00035FAD"/>
    <w:rsid w:val="00036011"/>
    <w:rsid w:val="0003692E"/>
    <w:rsid w:val="00036FC1"/>
    <w:rsid w:val="00037514"/>
    <w:rsid w:val="000375C2"/>
    <w:rsid w:val="00037713"/>
    <w:rsid w:val="00037916"/>
    <w:rsid w:val="00037979"/>
    <w:rsid w:val="00037B0C"/>
    <w:rsid w:val="00040023"/>
    <w:rsid w:val="0004019C"/>
    <w:rsid w:val="0004029B"/>
    <w:rsid w:val="000406A6"/>
    <w:rsid w:val="000406F8"/>
    <w:rsid w:val="00040A1C"/>
    <w:rsid w:val="00040A20"/>
    <w:rsid w:val="00041D4E"/>
    <w:rsid w:val="00041F01"/>
    <w:rsid w:val="0004226B"/>
    <w:rsid w:val="000422FD"/>
    <w:rsid w:val="0004318E"/>
    <w:rsid w:val="00043671"/>
    <w:rsid w:val="000438DD"/>
    <w:rsid w:val="00044133"/>
    <w:rsid w:val="000442BA"/>
    <w:rsid w:val="00044485"/>
    <w:rsid w:val="00044CFF"/>
    <w:rsid w:val="00044D38"/>
    <w:rsid w:val="00045F52"/>
    <w:rsid w:val="00046321"/>
    <w:rsid w:val="00046665"/>
    <w:rsid w:val="00046CB5"/>
    <w:rsid w:val="0004734E"/>
    <w:rsid w:val="00047FC9"/>
    <w:rsid w:val="000514FD"/>
    <w:rsid w:val="00051A9D"/>
    <w:rsid w:val="0005283B"/>
    <w:rsid w:val="000544E4"/>
    <w:rsid w:val="000548C3"/>
    <w:rsid w:val="00055195"/>
    <w:rsid w:val="000562A2"/>
    <w:rsid w:val="00056BBF"/>
    <w:rsid w:val="00057B52"/>
    <w:rsid w:val="00060054"/>
    <w:rsid w:val="000600A7"/>
    <w:rsid w:val="000600CC"/>
    <w:rsid w:val="00060662"/>
    <w:rsid w:val="00060BF0"/>
    <w:rsid w:val="00062EE2"/>
    <w:rsid w:val="000639C0"/>
    <w:rsid w:val="00063E60"/>
    <w:rsid w:val="00064951"/>
    <w:rsid w:val="00064ACC"/>
    <w:rsid w:val="00064D2E"/>
    <w:rsid w:val="00064DE2"/>
    <w:rsid w:val="00065BC5"/>
    <w:rsid w:val="00066584"/>
    <w:rsid w:val="00067456"/>
    <w:rsid w:val="000675A5"/>
    <w:rsid w:val="00067851"/>
    <w:rsid w:val="000678EF"/>
    <w:rsid w:val="00067D89"/>
    <w:rsid w:val="00067FB5"/>
    <w:rsid w:val="000702C6"/>
    <w:rsid w:val="000703DD"/>
    <w:rsid w:val="0007111A"/>
    <w:rsid w:val="00071211"/>
    <w:rsid w:val="00071516"/>
    <w:rsid w:val="0007279C"/>
    <w:rsid w:val="000734AB"/>
    <w:rsid w:val="000736DE"/>
    <w:rsid w:val="00075138"/>
    <w:rsid w:val="00075534"/>
    <w:rsid w:val="000755D9"/>
    <w:rsid w:val="0007594E"/>
    <w:rsid w:val="000761CA"/>
    <w:rsid w:val="00076636"/>
    <w:rsid w:val="0007710A"/>
    <w:rsid w:val="0007717F"/>
    <w:rsid w:val="00077184"/>
    <w:rsid w:val="00077244"/>
    <w:rsid w:val="0007741D"/>
    <w:rsid w:val="00077E17"/>
    <w:rsid w:val="0008089D"/>
    <w:rsid w:val="00080CD2"/>
    <w:rsid w:val="00080EE6"/>
    <w:rsid w:val="00081268"/>
    <w:rsid w:val="00082371"/>
    <w:rsid w:val="00082730"/>
    <w:rsid w:val="000836C5"/>
    <w:rsid w:val="0008389C"/>
    <w:rsid w:val="00083BD0"/>
    <w:rsid w:val="00083FFA"/>
    <w:rsid w:val="00084FDE"/>
    <w:rsid w:val="00085421"/>
    <w:rsid w:val="000855ED"/>
    <w:rsid w:val="00086019"/>
    <w:rsid w:val="000860D1"/>
    <w:rsid w:val="000865AE"/>
    <w:rsid w:val="00086996"/>
    <w:rsid w:val="00086BB6"/>
    <w:rsid w:val="00086CDF"/>
    <w:rsid w:val="0008767B"/>
    <w:rsid w:val="00087CA8"/>
    <w:rsid w:val="000900C9"/>
    <w:rsid w:val="0009035C"/>
    <w:rsid w:val="00090496"/>
    <w:rsid w:val="00090B49"/>
    <w:rsid w:val="00090BB4"/>
    <w:rsid w:val="00090D8F"/>
    <w:rsid w:val="00091305"/>
    <w:rsid w:val="00092BF3"/>
    <w:rsid w:val="00093283"/>
    <w:rsid w:val="0009334F"/>
    <w:rsid w:val="000939B4"/>
    <w:rsid w:val="00093CB3"/>
    <w:rsid w:val="00094345"/>
    <w:rsid w:val="000944E6"/>
    <w:rsid w:val="00094D5F"/>
    <w:rsid w:val="00094E09"/>
    <w:rsid w:val="00094F12"/>
    <w:rsid w:val="000951F9"/>
    <w:rsid w:val="00095FDD"/>
    <w:rsid w:val="0009634D"/>
    <w:rsid w:val="0009711A"/>
    <w:rsid w:val="000973FC"/>
    <w:rsid w:val="000976AB"/>
    <w:rsid w:val="0009786C"/>
    <w:rsid w:val="000979B4"/>
    <w:rsid w:val="00097EDD"/>
    <w:rsid w:val="000A0205"/>
    <w:rsid w:val="000A0398"/>
    <w:rsid w:val="000A08A9"/>
    <w:rsid w:val="000A0A1E"/>
    <w:rsid w:val="000A0D6E"/>
    <w:rsid w:val="000A0FE0"/>
    <w:rsid w:val="000A1200"/>
    <w:rsid w:val="000A131F"/>
    <w:rsid w:val="000A1565"/>
    <w:rsid w:val="000A1983"/>
    <w:rsid w:val="000A1D0F"/>
    <w:rsid w:val="000A2CB6"/>
    <w:rsid w:val="000A2F1A"/>
    <w:rsid w:val="000A388A"/>
    <w:rsid w:val="000A3F0D"/>
    <w:rsid w:val="000A41CB"/>
    <w:rsid w:val="000A5AB0"/>
    <w:rsid w:val="000A5F87"/>
    <w:rsid w:val="000A617E"/>
    <w:rsid w:val="000A61BF"/>
    <w:rsid w:val="000A6778"/>
    <w:rsid w:val="000A6DFB"/>
    <w:rsid w:val="000A6F2F"/>
    <w:rsid w:val="000A73D0"/>
    <w:rsid w:val="000A7695"/>
    <w:rsid w:val="000A7B1B"/>
    <w:rsid w:val="000A7CFD"/>
    <w:rsid w:val="000A7FD4"/>
    <w:rsid w:val="000B0237"/>
    <w:rsid w:val="000B0274"/>
    <w:rsid w:val="000B0A27"/>
    <w:rsid w:val="000B0A3A"/>
    <w:rsid w:val="000B0E1D"/>
    <w:rsid w:val="000B1853"/>
    <w:rsid w:val="000B1DB9"/>
    <w:rsid w:val="000B1E6D"/>
    <w:rsid w:val="000B2571"/>
    <w:rsid w:val="000B2D60"/>
    <w:rsid w:val="000B2E3D"/>
    <w:rsid w:val="000B3835"/>
    <w:rsid w:val="000B5852"/>
    <w:rsid w:val="000B5B7E"/>
    <w:rsid w:val="000B5BD1"/>
    <w:rsid w:val="000B624C"/>
    <w:rsid w:val="000B6853"/>
    <w:rsid w:val="000B6BCB"/>
    <w:rsid w:val="000B70C2"/>
    <w:rsid w:val="000B7417"/>
    <w:rsid w:val="000B7A4B"/>
    <w:rsid w:val="000B7ECF"/>
    <w:rsid w:val="000B7ED6"/>
    <w:rsid w:val="000C0BE5"/>
    <w:rsid w:val="000C119C"/>
    <w:rsid w:val="000C14DB"/>
    <w:rsid w:val="000C1D1F"/>
    <w:rsid w:val="000C1DD4"/>
    <w:rsid w:val="000C2198"/>
    <w:rsid w:val="000C26EB"/>
    <w:rsid w:val="000C280C"/>
    <w:rsid w:val="000C2D58"/>
    <w:rsid w:val="000C330D"/>
    <w:rsid w:val="000C3C1D"/>
    <w:rsid w:val="000C4149"/>
    <w:rsid w:val="000C41D2"/>
    <w:rsid w:val="000C5380"/>
    <w:rsid w:val="000C570B"/>
    <w:rsid w:val="000C5890"/>
    <w:rsid w:val="000C59A3"/>
    <w:rsid w:val="000C60EB"/>
    <w:rsid w:val="000C6AD8"/>
    <w:rsid w:val="000C6D08"/>
    <w:rsid w:val="000C703E"/>
    <w:rsid w:val="000C76B4"/>
    <w:rsid w:val="000C7A6F"/>
    <w:rsid w:val="000D017D"/>
    <w:rsid w:val="000D064E"/>
    <w:rsid w:val="000D0981"/>
    <w:rsid w:val="000D0CB3"/>
    <w:rsid w:val="000D1483"/>
    <w:rsid w:val="000D1C09"/>
    <w:rsid w:val="000D2E28"/>
    <w:rsid w:val="000D2EC3"/>
    <w:rsid w:val="000D335F"/>
    <w:rsid w:val="000D48C0"/>
    <w:rsid w:val="000D4A62"/>
    <w:rsid w:val="000D4FF7"/>
    <w:rsid w:val="000D5CF7"/>
    <w:rsid w:val="000D6C7E"/>
    <w:rsid w:val="000D6E4D"/>
    <w:rsid w:val="000D6E51"/>
    <w:rsid w:val="000D765B"/>
    <w:rsid w:val="000D7EB5"/>
    <w:rsid w:val="000E0149"/>
    <w:rsid w:val="000E0434"/>
    <w:rsid w:val="000E06A9"/>
    <w:rsid w:val="000E135F"/>
    <w:rsid w:val="000E1479"/>
    <w:rsid w:val="000E229F"/>
    <w:rsid w:val="000E2F2E"/>
    <w:rsid w:val="000E31A9"/>
    <w:rsid w:val="000E39E9"/>
    <w:rsid w:val="000E3F1C"/>
    <w:rsid w:val="000E5247"/>
    <w:rsid w:val="000E5268"/>
    <w:rsid w:val="000E5401"/>
    <w:rsid w:val="000E55F0"/>
    <w:rsid w:val="000E5706"/>
    <w:rsid w:val="000E5B3C"/>
    <w:rsid w:val="000E6E4C"/>
    <w:rsid w:val="000E7F8F"/>
    <w:rsid w:val="000F015F"/>
    <w:rsid w:val="000F05AF"/>
    <w:rsid w:val="000F0FA2"/>
    <w:rsid w:val="000F0FFE"/>
    <w:rsid w:val="000F13BD"/>
    <w:rsid w:val="000F1AE0"/>
    <w:rsid w:val="000F1B49"/>
    <w:rsid w:val="000F1E96"/>
    <w:rsid w:val="000F23B2"/>
    <w:rsid w:val="000F283E"/>
    <w:rsid w:val="000F2871"/>
    <w:rsid w:val="000F2EA8"/>
    <w:rsid w:val="000F38F5"/>
    <w:rsid w:val="000F3BB8"/>
    <w:rsid w:val="000F42A2"/>
    <w:rsid w:val="000F4431"/>
    <w:rsid w:val="000F451B"/>
    <w:rsid w:val="000F4A1B"/>
    <w:rsid w:val="000F4A3D"/>
    <w:rsid w:val="000F4BB5"/>
    <w:rsid w:val="000F4BDC"/>
    <w:rsid w:val="000F4C42"/>
    <w:rsid w:val="000F50BD"/>
    <w:rsid w:val="000F5305"/>
    <w:rsid w:val="000F55E7"/>
    <w:rsid w:val="000F56B8"/>
    <w:rsid w:val="000F56D7"/>
    <w:rsid w:val="000F69BD"/>
    <w:rsid w:val="000F7EA5"/>
    <w:rsid w:val="0010055E"/>
    <w:rsid w:val="00101073"/>
    <w:rsid w:val="00101448"/>
    <w:rsid w:val="001017CD"/>
    <w:rsid w:val="00101AC4"/>
    <w:rsid w:val="00101F10"/>
    <w:rsid w:val="00102A20"/>
    <w:rsid w:val="00102B72"/>
    <w:rsid w:val="00102F73"/>
    <w:rsid w:val="00103204"/>
    <w:rsid w:val="001035A3"/>
    <w:rsid w:val="00103A11"/>
    <w:rsid w:val="00103C7F"/>
    <w:rsid w:val="001042B5"/>
    <w:rsid w:val="00104968"/>
    <w:rsid w:val="00105948"/>
    <w:rsid w:val="00105C17"/>
    <w:rsid w:val="00105F60"/>
    <w:rsid w:val="00106A3A"/>
    <w:rsid w:val="00106B3B"/>
    <w:rsid w:val="00106B44"/>
    <w:rsid w:val="00106B5F"/>
    <w:rsid w:val="00107193"/>
    <w:rsid w:val="00107365"/>
    <w:rsid w:val="001075B0"/>
    <w:rsid w:val="001077A9"/>
    <w:rsid w:val="00107B00"/>
    <w:rsid w:val="00107EE2"/>
    <w:rsid w:val="00110167"/>
    <w:rsid w:val="00110233"/>
    <w:rsid w:val="0011104C"/>
    <w:rsid w:val="0011121C"/>
    <w:rsid w:val="001116C6"/>
    <w:rsid w:val="00111807"/>
    <w:rsid w:val="00111C15"/>
    <w:rsid w:val="00111C89"/>
    <w:rsid w:val="00111D77"/>
    <w:rsid w:val="00112493"/>
    <w:rsid w:val="001124C4"/>
    <w:rsid w:val="001132E9"/>
    <w:rsid w:val="00113354"/>
    <w:rsid w:val="00113706"/>
    <w:rsid w:val="00113ABC"/>
    <w:rsid w:val="00113CD6"/>
    <w:rsid w:val="001142AB"/>
    <w:rsid w:val="001146EE"/>
    <w:rsid w:val="00114912"/>
    <w:rsid w:val="001149B6"/>
    <w:rsid w:val="00114BCF"/>
    <w:rsid w:val="00115813"/>
    <w:rsid w:val="0011584A"/>
    <w:rsid w:val="00115BA7"/>
    <w:rsid w:val="0011642C"/>
    <w:rsid w:val="00116CB4"/>
    <w:rsid w:val="00116E81"/>
    <w:rsid w:val="00116F1B"/>
    <w:rsid w:val="001200AD"/>
    <w:rsid w:val="001204A5"/>
    <w:rsid w:val="00120797"/>
    <w:rsid w:val="00120E11"/>
    <w:rsid w:val="00121455"/>
    <w:rsid w:val="00121780"/>
    <w:rsid w:val="00121837"/>
    <w:rsid w:val="00121CE2"/>
    <w:rsid w:val="00121D2E"/>
    <w:rsid w:val="00122866"/>
    <w:rsid w:val="001235FE"/>
    <w:rsid w:val="00123EBA"/>
    <w:rsid w:val="001246E6"/>
    <w:rsid w:val="001253CA"/>
    <w:rsid w:val="00125B5F"/>
    <w:rsid w:val="00125CFA"/>
    <w:rsid w:val="00125F7E"/>
    <w:rsid w:val="00126A1C"/>
    <w:rsid w:val="00126A5E"/>
    <w:rsid w:val="00126FE4"/>
    <w:rsid w:val="00127384"/>
    <w:rsid w:val="00127665"/>
    <w:rsid w:val="00130390"/>
    <w:rsid w:val="001304A4"/>
    <w:rsid w:val="00130850"/>
    <w:rsid w:val="001315FD"/>
    <w:rsid w:val="0013199F"/>
    <w:rsid w:val="00131CE3"/>
    <w:rsid w:val="0013210C"/>
    <w:rsid w:val="0013282E"/>
    <w:rsid w:val="00132902"/>
    <w:rsid w:val="001329CB"/>
    <w:rsid w:val="001329E3"/>
    <w:rsid w:val="001329E4"/>
    <w:rsid w:val="00132CCF"/>
    <w:rsid w:val="00132D0A"/>
    <w:rsid w:val="00133C4A"/>
    <w:rsid w:val="00134028"/>
    <w:rsid w:val="0013435F"/>
    <w:rsid w:val="001345F8"/>
    <w:rsid w:val="0013495C"/>
    <w:rsid w:val="00135027"/>
    <w:rsid w:val="0013584D"/>
    <w:rsid w:val="001361E4"/>
    <w:rsid w:val="001367A2"/>
    <w:rsid w:val="00136970"/>
    <w:rsid w:val="00136DD0"/>
    <w:rsid w:val="001374B1"/>
    <w:rsid w:val="00137867"/>
    <w:rsid w:val="00137CD2"/>
    <w:rsid w:val="0014060C"/>
    <w:rsid w:val="00141363"/>
    <w:rsid w:val="001418C0"/>
    <w:rsid w:val="00141D27"/>
    <w:rsid w:val="001422E7"/>
    <w:rsid w:val="00142B45"/>
    <w:rsid w:val="001438E8"/>
    <w:rsid w:val="00143C76"/>
    <w:rsid w:val="00143FCF"/>
    <w:rsid w:val="0014402F"/>
    <w:rsid w:val="00144436"/>
    <w:rsid w:val="00144F7A"/>
    <w:rsid w:val="0014571A"/>
    <w:rsid w:val="001458B7"/>
    <w:rsid w:val="001467DE"/>
    <w:rsid w:val="00146B14"/>
    <w:rsid w:val="00146CFF"/>
    <w:rsid w:val="00147204"/>
    <w:rsid w:val="001502D5"/>
    <w:rsid w:val="001507C7"/>
    <w:rsid w:val="00150B47"/>
    <w:rsid w:val="00151173"/>
    <w:rsid w:val="001515E9"/>
    <w:rsid w:val="0015195D"/>
    <w:rsid w:val="00151C82"/>
    <w:rsid w:val="00152B06"/>
    <w:rsid w:val="0015359B"/>
    <w:rsid w:val="00154151"/>
    <w:rsid w:val="001547C4"/>
    <w:rsid w:val="001547CD"/>
    <w:rsid w:val="0015484D"/>
    <w:rsid w:val="001548F7"/>
    <w:rsid w:val="00154DE4"/>
    <w:rsid w:val="00154F20"/>
    <w:rsid w:val="001553F4"/>
    <w:rsid w:val="0015595C"/>
    <w:rsid w:val="00155A2D"/>
    <w:rsid w:val="0015748B"/>
    <w:rsid w:val="00157EC0"/>
    <w:rsid w:val="00160723"/>
    <w:rsid w:val="00160930"/>
    <w:rsid w:val="00160AAB"/>
    <w:rsid w:val="00160BD7"/>
    <w:rsid w:val="00160CEE"/>
    <w:rsid w:val="00160FFB"/>
    <w:rsid w:val="00161476"/>
    <w:rsid w:val="00161BC7"/>
    <w:rsid w:val="001628D5"/>
    <w:rsid w:val="00162A47"/>
    <w:rsid w:val="00162D69"/>
    <w:rsid w:val="00162E59"/>
    <w:rsid w:val="001631E1"/>
    <w:rsid w:val="00163325"/>
    <w:rsid w:val="0016354B"/>
    <w:rsid w:val="00164C92"/>
    <w:rsid w:val="0016501E"/>
    <w:rsid w:val="001658D3"/>
    <w:rsid w:val="00166038"/>
    <w:rsid w:val="001663FD"/>
    <w:rsid w:val="00167738"/>
    <w:rsid w:val="00167BFD"/>
    <w:rsid w:val="00167DE6"/>
    <w:rsid w:val="00170007"/>
    <w:rsid w:val="001700EE"/>
    <w:rsid w:val="00170614"/>
    <w:rsid w:val="00170921"/>
    <w:rsid w:val="00171957"/>
    <w:rsid w:val="00171DC9"/>
    <w:rsid w:val="00172A60"/>
    <w:rsid w:val="00172B4E"/>
    <w:rsid w:val="00172F68"/>
    <w:rsid w:val="00173214"/>
    <w:rsid w:val="00173903"/>
    <w:rsid w:val="00173B16"/>
    <w:rsid w:val="00173EB6"/>
    <w:rsid w:val="00174A07"/>
    <w:rsid w:val="00174D57"/>
    <w:rsid w:val="00175B27"/>
    <w:rsid w:val="00175CF1"/>
    <w:rsid w:val="00175EFC"/>
    <w:rsid w:val="00176296"/>
    <w:rsid w:val="00176C04"/>
    <w:rsid w:val="00176E1C"/>
    <w:rsid w:val="00177460"/>
    <w:rsid w:val="001778E5"/>
    <w:rsid w:val="001804D6"/>
    <w:rsid w:val="00180C4C"/>
    <w:rsid w:val="00181396"/>
    <w:rsid w:val="00181BBD"/>
    <w:rsid w:val="001820C6"/>
    <w:rsid w:val="00182D15"/>
    <w:rsid w:val="00183043"/>
    <w:rsid w:val="0018356B"/>
    <w:rsid w:val="00183695"/>
    <w:rsid w:val="00183977"/>
    <w:rsid w:val="00183DA9"/>
    <w:rsid w:val="00183EFF"/>
    <w:rsid w:val="00183FF7"/>
    <w:rsid w:val="00184080"/>
    <w:rsid w:val="00184B63"/>
    <w:rsid w:val="0018530D"/>
    <w:rsid w:val="0018556B"/>
    <w:rsid w:val="00185C2D"/>
    <w:rsid w:val="00185DD7"/>
    <w:rsid w:val="00186557"/>
    <w:rsid w:val="001876CF"/>
    <w:rsid w:val="00187B28"/>
    <w:rsid w:val="00190064"/>
    <w:rsid w:val="001908BA"/>
    <w:rsid w:val="00190913"/>
    <w:rsid w:val="00190987"/>
    <w:rsid w:val="001912E6"/>
    <w:rsid w:val="00191E87"/>
    <w:rsid w:val="001921ED"/>
    <w:rsid w:val="00192485"/>
    <w:rsid w:val="0019261A"/>
    <w:rsid w:val="001928F4"/>
    <w:rsid w:val="00193432"/>
    <w:rsid w:val="001940A5"/>
    <w:rsid w:val="00195124"/>
    <w:rsid w:val="00195630"/>
    <w:rsid w:val="0019620B"/>
    <w:rsid w:val="00196414"/>
    <w:rsid w:val="00196AC8"/>
    <w:rsid w:val="00197ADA"/>
    <w:rsid w:val="00197BAC"/>
    <w:rsid w:val="001A0260"/>
    <w:rsid w:val="001A0304"/>
    <w:rsid w:val="001A04F5"/>
    <w:rsid w:val="001A0CBE"/>
    <w:rsid w:val="001A1792"/>
    <w:rsid w:val="001A182C"/>
    <w:rsid w:val="001A1F97"/>
    <w:rsid w:val="001A20B5"/>
    <w:rsid w:val="001A2873"/>
    <w:rsid w:val="001A2A2E"/>
    <w:rsid w:val="001A2B04"/>
    <w:rsid w:val="001A2E90"/>
    <w:rsid w:val="001A337E"/>
    <w:rsid w:val="001A3B52"/>
    <w:rsid w:val="001A3CE1"/>
    <w:rsid w:val="001A432E"/>
    <w:rsid w:val="001A47B9"/>
    <w:rsid w:val="001A4BA7"/>
    <w:rsid w:val="001A4F8E"/>
    <w:rsid w:val="001A51FD"/>
    <w:rsid w:val="001A5204"/>
    <w:rsid w:val="001A550D"/>
    <w:rsid w:val="001A5584"/>
    <w:rsid w:val="001A5847"/>
    <w:rsid w:val="001A584B"/>
    <w:rsid w:val="001A585B"/>
    <w:rsid w:val="001A5BF1"/>
    <w:rsid w:val="001A5DA0"/>
    <w:rsid w:val="001A6764"/>
    <w:rsid w:val="001A695A"/>
    <w:rsid w:val="001A6B74"/>
    <w:rsid w:val="001A6CB8"/>
    <w:rsid w:val="001A6CD9"/>
    <w:rsid w:val="001A745C"/>
    <w:rsid w:val="001A773F"/>
    <w:rsid w:val="001A7744"/>
    <w:rsid w:val="001A7B68"/>
    <w:rsid w:val="001A7F95"/>
    <w:rsid w:val="001B0C03"/>
    <w:rsid w:val="001B0CDB"/>
    <w:rsid w:val="001B0DBA"/>
    <w:rsid w:val="001B137F"/>
    <w:rsid w:val="001B1427"/>
    <w:rsid w:val="001B169C"/>
    <w:rsid w:val="001B16EF"/>
    <w:rsid w:val="001B19C6"/>
    <w:rsid w:val="001B22A6"/>
    <w:rsid w:val="001B24E9"/>
    <w:rsid w:val="001B2E42"/>
    <w:rsid w:val="001B3156"/>
    <w:rsid w:val="001B3442"/>
    <w:rsid w:val="001B3443"/>
    <w:rsid w:val="001B3768"/>
    <w:rsid w:val="001B3B41"/>
    <w:rsid w:val="001B3D58"/>
    <w:rsid w:val="001B3F33"/>
    <w:rsid w:val="001B41C0"/>
    <w:rsid w:val="001B46B1"/>
    <w:rsid w:val="001B4805"/>
    <w:rsid w:val="001B4E9E"/>
    <w:rsid w:val="001B53AD"/>
    <w:rsid w:val="001B545D"/>
    <w:rsid w:val="001B552D"/>
    <w:rsid w:val="001B58AC"/>
    <w:rsid w:val="001B61D6"/>
    <w:rsid w:val="001B6599"/>
    <w:rsid w:val="001B664A"/>
    <w:rsid w:val="001B66B5"/>
    <w:rsid w:val="001C00A3"/>
    <w:rsid w:val="001C04B1"/>
    <w:rsid w:val="001C07F7"/>
    <w:rsid w:val="001C0FDC"/>
    <w:rsid w:val="001C1AEF"/>
    <w:rsid w:val="001C21B3"/>
    <w:rsid w:val="001C260C"/>
    <w:rsid w:val="001C28C8"/>
    <w:rsid w:val="001C2C7B"/>
    <w:rsid w:val="001C2CB8"/>
    <w:rsid w:val="001C2D02"/>
    <w:rsid w:val="001C376D"/>
    <w:rsid w:val="001C3EBF"/>
    <w:rsid w:val="001C4048"/>
    <w:rsid w:val="001C4347"/>
    <w:rsid w:val="001C436F"/>
    <w:rsid w:val="001C441C"/>
    <w:rsid w:val="001C48E3"/>
    <w:rsid w:val="001C54F1"/>
    <w:rsid w:val="001C5530"/>
    <w:rsid w:val="001C5EA2"/>
    <w:rsid w:val="001C5FCD"/>
    <w:rsid w:val="001C69D5"/>
    <w:rsid w:val="001C6D74"/>
    <w:rsid w:val="001C6F57"/>
    <w:rsid w:val="001C6F60"/>
    <w:rsid w:val="001C71D3"/>
    <w:rsid w:val="001C74A2"/>
    <w:rsid w:val="001C7A52"/>
    <w:rsid w:val="001C7A5B"/>
    <w:rsid w:val="001C7A7B"/>
    <w:rsid w:val="001D02DE"/>
    <w:rsid w:val="001D060D"/>
    <w:rsid w:val="001D0D25"/>
    <w:rsid w:val="001D0F84"/>
    <w:rsid w:val="001D28A0"/>
    <w:rsid w:val="001D2E47"/>
    <w:rsid w:val="001D3412"/>
    <w:rsid w:val="001D35C9"/>
    <w:rsid w:val="001D39B7"/>
    <w:rsid w:val="001D3CB0"/>
    <w:rsid w:val="001D5235"/>
    <w:rsid w:val="001D523A"/>
    <w:rsid w:val="001D5866"/>
    <w:rsid w:val="001D5C00"/>
    <w:rsid w:val="001D6076"/>
    <w:rsid w:val="001D63FC"/>
    <w:rsid w:val="001D6BE4"/>
    <w:rsid w:val="001D6CE6"/>
    <w:rsid w:val="001D72DC"/>
    <w:rsid w:val="001D74A8"/>
    <w:rsid w:val="001E00BF"/>
    <w:rsid w:val="001E0938"/>
    <w:rsid w:val="001E0A93"/>
    <w:rsid w:val="001E1042"/>
    <w:rsid w:val="001E1247"/>
    <w:rsid w:val="001E13A6"/>
    <w:rsid w:val="001E1B0A"/>
    <w:rsid w:val="001E2697"/>
    <w:rsid w:val="001E293C"/>
    <w:rsid w:val="001E354F"/>
    <w:rsid w:val="001E3BC4"/>
    <w:rsid w:val="001E4E6E"/>
    <w:rsid w:val="001E572A"/>
    <w:rsid w:val="001E5AF4"/>
    <w:rsid w:val="001E5D52"/>
    <w:rsid w:val="001E5D82"/>
    <w:rsid w:val="001E5E3C"/>
    <w:rsid w:val="001E5EA2"/>
    <w:rsid w:val="001E658F"/>
    <w:rsid w:val="001E6627"/>
    <w:rsid w:val="001E7288"/>
    <w:rsid w:val="001E7720"/>
    <w:rsid w:val="001E77C4"/>
    <w:rsid w:val="001F0024"/>
    <w:rsid w:val="001F0C54"/>
    <w:rsid w:val="001F1B94"/>
    <w:rsid w:val="001F1C87"/>
    <w:rsid w:val="001F1CD3"/>
    <w:rsid w:val="001F1F23"/>
    <w:rsid w:val="001F2788"/>
    <w:rsid w:val="001F2973"/>
    <w:rsid w:val="001F2C00"/>
    <w:rsid w:val="001F2D7E"/>
    <w:rsid w:val="001F3252"/>
    <w:rsid w:val="001F3666"/>
    <w:rsid w:val="001F3A22"/>
    <w:rsid w:val="001F46C0"/>
    <w:rsid w:val="001F4C62"/>
    <w:rsid w:val="001F4F5B"/>
    <w:rsid w:val="001F643B"/>
    <w:rsid w:val="001F6A9F"/>
    <w:rsid w:val="001F6D2B"/>
    <w:rsid w:val="001F7738"/>
    <w:rsid w:val="001F7B3C"/>
    <w:rsid w:val="001F7C4D"/>
    <w:rsid w:val="002001CB"/>
    <w:rsid w:val="002009D8"/>
    <w:rsid w:val="00200BFA"/>
    <w:rsid w:val="00200CB1"/>
    <w:rsid w:val="00200E84"/>
    <w:rsid w:val="0020101C"/>
    <w:rsid w:val="00201355"/>
    <w:rsid w:val="00201BC7"/>
    <w:rsid w:val="00202484"/>
    <w:rsid w:val="0020256B"/>
    <w:rsid w:val="002026F7"/>
    <w:rsid w:val="00202A0D"/>
    <w:rsid w:val="00202DBD"/>
    <w:rsid w:val="00203638"/>
    <w:rsid w:val="00203CB9"/>
    <w:rsid w:val="00203DCC"/>
    <w:rsid w:val="00204096"/>
    <w:rsid w:val="002040A2"/>
    <w:rsid w:val="0020411F"/>
    <w:rsid w:val="00204888"/>
    <w:rsid w:val="00204D6F"/>
    <w:rsid w:val="00204FE4"/>
    <w:rsid w:val="00205273"/>
    <w:rsid w:val="00205786"/>
    <w:rsid w:val="00205833"/>
    <w:rsid w:val="00205DAB"/>
    <w:rsid w:val="00206210"/>
    <w:rsid w:val="00206289"/>
    <w:rsid w:val="002066AA"/>
    <w:rsid w:val="00206ACE"/>
    <w:rsid w:val="00206FE1"/>
    <w:rsid w:val="002077CA"/>
    <w:rsid w:val="00207AA1"/>
    <w:rsid w:val="00207E96"/>
    <w:rsid w:val="00207F53"/>
    <w:rsid w:val="0021051B"/>
    <w:rsid w:val="00210949"/>
    <w:rsid w:val="00210B60"/>
    <w:rsid w:val="00211A61"/>
    <w:rsid w:val="002127B7"/>
    <w:rsid w:val="0021287E"/>
    <w:rsid w:val="002128C3"/>
    <w:rsid w:val="00212BD9"/>
    <w:rsid w:val="00214001"/>
    <w:rsid w:val="002140A1"/>
    <w:rsid w:val="00214285"/>
    <w:rsid w:val="0021459C"/>
    <w:rsid w:val="00214805"/>
    <w:rsid w:val="00214968"/>
    <w:rsid w:val="00215101"/>
    <w:rsid w:val="002154DE"/>
    <w:rsid w:val="0021578B"/>
    <w:rsid w:val="002157D7"/>
    <w:rsid w:val="00216B19"/>
    <w:rsid w:val="00216C21"/>
    <w:rsid w:val="00216C58"/>
    <w:rsid w:val="00217C3E"/>
    <w:rsid w:val="00220141"/>
    <w:rsid w:val="0022025B"/>
    <w:rsid w:val="00220C1A"/>
    <w:rsid w:val="002217EF"/>
    <w:rsid w:val="002218A7"/>
    <w:rsid w:val="00221FD1"/>
    <w:rsid w:val="0022237C"/>
    <w:rsid w:val="002223E8"/>
    <w:rsid w:val="002226D3"/>
    <w:rsid w:val="00222F38"/>
    <w:rsid w:val="00222F52"/>
    <w:rsid w:val="00223126"/>
    <w:rsid w:val="00223407"/>
    <w:rsid w:val="00223844"/>
    <w:rsid w:val="002238AC"/>
    <w:rsid w:val="00224456"/>
    <w:rsid w:val="002245F0"/>
    <w:rsid w:val="0022483F"/>
    <w:rsid w:val="00224F46"/>
    <w:rsid w:val="0022623B"/>
    <w:rsid w:val="00226336"/>
    <w:rsid w:val="002273FD"/>
    <w:rsid w:val="002279B5"/>
    <w:rsid w:val="002302B1"/>
    <w:rsid w:val="0023055C"/>
    <w:rsid w:val="002314DC"/>
    <w:rsid w:val="00231D85"/>
    <w:rsid w:val="00232D86"/>
    <w:rsid w:val="00232F39"/>
    <w:rsid w:val="00233CAC"/>
    <w:rsid w:val="00233F4B"/>
    <w:rsid w:val="00234999"/>
    <w:rsid w:val="002352A2"/>
    <w:rsid w:val="0023546A"/>
    <w:rsid w:val="00235B5E"/>
    <w:rsid w:val="002366E2"/>
    <w:rsid w:val="0023734D"/>
    <w:rsid w:val="00237580"/>
    <w:rsid w:val="00237ADF"/>
    <w:rsid w:val="00237AEC"/>
    <w:rsid w:val="00240B29"/>
    <w:rsid w:val="00240D01"/>
    <w:rsid w:val="002415D7"/>
    <w:rsid w:val="0024172B"/>
    <w:rsid w:val="00241842"/>
    <w:rsid w:val="0024191E"/>
    <w:rsid w:val="00241D0C"/>
    <w:rsid w:val="00241F56"/>
    <w:rsid w:val="002420D6"/>
    <w:rsid w:val="00242238"/>
    <w:rsid w:val="002422D1"/>
    <w:rsid w:val="00242CFD"/>
    <w:rsid w:val="00243336"/>
    <w:rsid w:val="00243F18"/>
    <w:rsid w:val="0024416D"/>
    <w:rsid w:val="00244AFC"/>
    <w:rsid w:val="00245250"/>
    <w:rsid w:val="00245B11"/>
    <w:rsid w:val="00245D81"/>
    <w:rsid w:val="002462D8"/>
    <w:rsid w:val="0024688E"/>
    <w:rsid w:val="00246AEC"/>
    <w:rsid w:val="00246B99"/>
    <w:rsid w:val="00246CCC"/>
    <w:rsid w:val="00246F48"/>
    <w:rsid w:val="0024718B"/>
    <w:rsid w:val="0024722A"/>
    <w:rsid w:val="00247AA2"/>
    <w:rsid w:val="00250453"/>
    <w:rsid w:val="00250F64"/>
    <w:rsid w:val="0025106E"/>
    <w:rsid w:val="0025158D"/>
    <w:rsid w:val="00251625"/>
    <w:rsid w:val="00251AF3"/>
    <w:rsid w:val="00252805"/>
    <w:rsid w:val="00253251"/>
    <w:rsid w:val="00254220"/>
    <w:rsid w:val="002549C8"/>
    <w:rsid w:val="00254B90"/>
    <w:rsid w:val="00254BFC"/>
    <w:rsid w:val="00254D0F"/>
    <w:rsid w:val="00254FAC"/>
    <w:rsid w:val="0025558A"/>
    <w:rsid w:val="00255596"/>
    <w:rsid w:val="0025563E"/>
    <w:rsid w:val="00255B49"/>
    <w:rsid w:val="00255C25"/>
    <w:rsid w:val="00255E16"/>
    <w:rsid w:val="00255E6C"/>
    <w:rsid w:val="00256775"/>
    <w:rsid w:val="002567EB"/>
    <w:rsid w:val="002570FB"/>
    <w:rsid w:val="00257133"/>
    <w:rsid w:val="00257D51"/>
    <w:rsid w:val="0026115F"/>
    <w:rsid w:val="002618C6"/>
    <w:rsid w:val="00261A3D"/>
    <w:rsid w:val="00261D54"/>
    <w:rsid w:val="00261E83"/>
    <w:rsid w:val="00261F43"/>
    <w:rsid w:val="002621D3"/>
    <w:rsid w:val="002622D3"/>
    <w:rsid w:val="00262367"/>
    <w:rsid w:val="00262B70"/>
    <w:rsid w:val="00262F3C"/>
    <w:rsid w:val="00263885"/>
    <w:rsid w:val="00263958"/>
    <w:rsid w:val="0026407F"/>
    <w:rsid w:val="00264ECD"/>
    <w:rsid w:val="00265414"/>
    <w:rsid w:val="002654DC"/>
    <w:rsid w:val="002662B4"/>
    <w:rsid w:val="002667C7"/>
    <w:rsid w:val="00266B16"/>
    <w:rsid w:val="00267635"/>
    <w:rsid w:val="002676D8"/>
    <w:rsid w:val="002704B8"/>
    <w:rsid w:val="0027082E"/>
    <w:rsid w:val="00270C7E"/>
    <w:rsid w:val="00270CA9"/>
    <w:rsid w:val="00270F0D"/>
    <w:rsid w:val="0027213D"/>
    <w:rsid w:val="00272655"/>
    <w:rsid w:val="00272803"/>
    <w:rsid w:val="002729D9"/>
    <w:rsid w:val="00273167"/>
    <w:rsid w:val="00273367"/>
    <w:rsid w:val="00273481"/>
    <w:rsid w:val="0027356A"/>
    <w:rsid w:val="00273598"/>
    <w:rsid w:val="00273EAD"/>
    <w:rsid w:val="00274212"/>
    <w:rsid w:val="00274307"/>
    <w:rsid w:val="002748A8"/>
    <w:rsid w:val="00274B88"/>
    <w:rsid w:val="00274D55"/>
    <w:rsid w:val="00275432"/>
    <w:rsid w:val="002759B9"/>
    <w:rsid w:val="00276068"/>
    <w:rsid w:val="00276473"/>
    <w:rsid w:val="002769DA"/>
    <w:rsid w:val="00276EB5"/>
    <w:rsid w:val="00277032"/>
    <w:rsid w:val="00277B85"/>
    <w:rsid w:val="00277FB2"/>
    <w:rsid w:val="00281257"/>
    <w:rsid w:val="00281D3E"/>
    <w:rsid w:val="00281FD4"/>
    <w:rsid w:val="00281FF3"/>
    <w:rsid w:val="002823C9"/>
    <w:rsid w:val="00282701"/>
    <w:rsid w:val="00282E0F"/>
    <w:rsid w:val="00282ED0"/>
    <w:rsid w:val="00283A7E"/>
    <w:rsid w:val="00283E99"/>
    <w:rsid w:val="002841AC"/>
    <w:rsid w:val="00284902"/>
    <w:rsid w:val="00284CB1"/>
    <w:rsid w:val="00284CDA"/>
    <w:rsid w:val="002850D2"/>
    <w:rsid w:val="00285837"/>
    <w:rsid w:val="00285E6E"/>
    <w:rsid w:val="00285F2B"/>
    <w:rsid w:val="00286209"/>
    <w:rsid w:val="00286278"/>
    <w:rsid w:val="002866D3"/>
    <w:rsid w:val="002867D7"/>
    <w:rsid w:val="00286918"/>
    <w:rsid w:val="00286A82"/>
    <w:rsid w:val="00286B5A"/>
    <w:rsid w:val="00286BD7"/>
    <w:rsid w:val="00286EE8"/>
    <w:rsid w:val="002874B2"/>
    <w:rsid w:val="00287F14"/>
    <w:rsid w:val="00290933"/>
    <w:rsid w:val="002915F0"/>
    <w:rsid w:val="00291BF8"/>
    <w:rsid w:val="0029257D"/>
    <w:rsid w:val="00292A41"/>
    <w:rsid w:val="00293AF1"/>
    <w:rsid w:val="00293C2B"/>
    <w:rsid w:val="00294730"/>
    <w:rsid w:val="00294BF1"/>
    <w:rsid w:val="0029573F"/>
    <w:rsid w:val="00295E7D"/>
    <w:rsid w:val="002964F1"/>
    <w:rsid w:val="00297ABB"/>
    <w:rsid w:val="00297B1C"/>
    <w:rsid w:val="00297DFB"/>
    <w:rsid w:val="002A00E2"/>
    <w:rsid w:val="002A04FC"/>
    <w:rsid w:val="002A07A3"/>
    <w:rsid w:val="002A09AD"/>
    <w:rsid w:val="002A16C9"/>
    <w:rsid w:val="002A1724"/>
    <w:rsid w:val="002A1AF5"/>
    <w:rsid w:val="002A3660"/>
    <w:rsid w:val="002A3989"/>
    <w:rsid w:val="002A3F14"/>
    <w:rsid w:val="002A481E"/>
    <w:rsid w:val="002A49A3"/>
    <w:rsid w:val="002A4A31"/>
    <w:rsid w:val="002A4D56"/>
    <w:rsid w:val="002A4F08"/>
    <w:rsid w:val="002A4F26"/>
    <w:rsid w:val="002A579B"/>
    <w:rsid w:val="002A5870"/>
    <w:rsid w:val="002A58F0"/>
    <w:rsid w:val="002A5950"/>
    <w:rsid w:val="002A5D7D"/>
    <w:rsid w:val="002A635C"/>
    <w:rsid w:val="002A645C"/>
    <w:rsid w:val="002A653F"/>
    <w:rsid w:val="002A6C3B"/>
    <w:rsid w:val="002A6F61"/>
    <w:rsid w:val="002A7070"/>
    <w:rsid w:val="002B04C2"/>
    <w:rsid w:val="002B0B19"/>
    <w:rsid w:val="002B1D41"/>
    <w:rsid w:val="002B32E6"/>
    <w:rsid w:val="002B3D20"/>
    <w:rsid w:val="002B3D6F"/>
    <w:rsid w:val="002B414B"/>
    <w:rsid w:val="002B4925"/>
    <w:rsid w:val="002B4B1E"/>
    <w:rsid w:val="002B4C40"/>
    <w:rsid w:val="002B672E"/>
    <w:rsid w:val="002B674E"/>
    <w:rsid w:val="002B6B37"/>
    <w:rsid w:val="002B6D12"/>
    <w:rsid w:val="002B6EEB"/>
    <w:rsid w:val="002B760E"/>
    <w:rsid w:val="002B7980"/>
    <w:rsid w:val="002C03A4"/>
    <w:rsid w:val="002C0424"/>
    <w:rsid w:val="002C06A6"/>
    <w:rsid w:val="002C0AFA"/>
    <w:rsid w:val="002C0E47"/>
    <w:rsid w:val="002C0F4A"/>
    <w:rsid w:val="002C12B6"/>
    <w:rsid w:val="002C1700"/>
    <w:rsid w:val="002C205B"/>
    <w:rsid w:val="002C2335"/>
    <w:rsid w:val="002C2966"/>
    <w:rsid w:val="002C2A50"/>
    <w:rsid w:val="002C2C07"/>
    <w:rsid w:val="002C2ED4"/>
    <w:rsid w:val="002C4AB2"/>
    <w:rsid w:val="002C4C1D"/>
    <w:rsid w:val="002C5123"/>
    <w:rsid w:val="002C554C"/>
    <w:rsid w:val="002C5BA4"/>
    <w:rsid w:val="002C6AF0"/>
    <w:rsid w:val="002C6B63"/>
    <w:rsid w:val="002C6D51"/>
    <w:rsid w:val="002C6D5C"/>
    <w:rsid w:val="002C7177"/>
    <w:rsid w:val="002C7429"/>
    <w:rsid w:val="002C74F9"/>
    <w:rsid w:val="002C77B8"/>
    <w:rsid w:val="002D0244"/>
    <w:rsid w:val="002D0439"/>
    <w:rsid w:val="002D0F38"/>
    <w:rsid w:val="002D1172"/>
    <w:rsid w:val="002D1503"/>
    <w:rsid w:val="002D18C9"/>
    <w:rsid w:val="002D26FF"/>
    <w:rsid w:val="002D2C14"/>
    <w:rsid w:val="002D2D1F"/>
    <w:rsid w:val="002D352C"/>
    <w:rsid w:val="002D36B5"/>
    <w:rsid w:val="002D3766"/>
    <w:rsid w:val="002D3D1C"/>
    <w:rsid w:val="002D5735"/>
    <w:rsid w:val="002D5C44"/>
    <w:rsid w:val="002D5E50"/>
    <w:rsid w:val="002D6693"/>
    <w:rsid w:val="002D6F8F"/>
    <w:rsid w:val="002D7AC6"/>
    <w:rsid w:val="002D7E6C"/>
    <w:rsid w:val="002E0834"/>
    <w:rsid w:val="002E1052"/>
    <w:rsid w:val="002E107A"/>
    <w:rsid w:val="002E115A"/>
    <w:rsid w:val="002E134E"/>
    <w:rsid w:val="002E1536"/>
    <w:rsid w:val="002E15D4"/>
    <w:rsid w:val="002E207C"/>
    <w:rsid w:val="002E249E"/>
    <w:rsid w:val="002E2A03"/>
    <w:rsid w:val="002E30A3"/>
    <w:rsid w:val="002E3755"/>
    <w:rsid w:val="002E3816"/>
    <w:rsid w:val="002E38C0"/>
    <w:rsid w:val="002E3956"/>
    <w:rsid w:val="002E39EA"/>
    <w:rsid w:val="002E4558"/>
    <w:rsid w:val="002E51DC"/>
    <w:rsid w:val="002E535B"/>
    <w:rsid w:val="002E561B"/>
    <w:rsid w:val="002E6379"/>
    <w:rsid w:val="002E6540"/>
    <w:rsid w:val="002E6636"/>
    <w:rsid w:val="002E6A48"/>
    <w:rsid w:val="002E6C1E"/>
    <w:rsid w:val="002E72A7"/>
    <w:rsid w:val="002E7332"/>
    <w:rsid w:val="002E7629"/>
    <w:rsid w:val="002E7D74"/>
    <w:rsid w:val="002E7DDA"/>
    <w:rsid w:val="002F04DE"/>
    <w:rsid w:val="002F058A"/>
    <w:rsid w:val="002F0BDA"/>
    <w:rsid w:val="002F1387"/>
    <w:rsid w:val="002F145F"/>
    <w:rsid w:val="002F254C"/>
    <w:rsid w:val="002F2AC5"/>
    <w:rsid w:val="002F31AD"/>
    <w:rsid w:val="002F360B"/>
    <w:rsid w:val="002F3AE3"/>
    <w:rsid w:val="002F3F12"/>
    <w:rsid w:val="002F4B3B"/>
    <w:rsid w:val="002F4FBD"/>
    <w:rsid w:val="002F5E07"/>
    <w:rsid w:val="002F5FE7"/>
    <w:rsid w:val="002F6155"/>
    <w:rsid w:val="002F70E2"/>
    <w:rsid w:val="002F710B"/>
    <w:rsid w:val="002F7572"/>
    <w:rsid w:val="002F7E6F"/>
    <w:rsid w:val="003001C1"/>
    <w:rsid w:val="00300498"/>
    <w:rsid w:val="003006D8"/>
    <w:rsid w:val="00300861"/>
    <w:rsid w:val="003009AB"/>
    <w:rsid w:val="003012B3"/>
    <w:rsid w:val="003015CA"/>
    <w:rsid w:val="003015CC"/>
    <w:rsid w:val="00302349"/>
    <w:rsid w:val="00302A86"/>
    <w:rsid w:val="00302E23"/>
    <w:rsid w:val="00303B7F"/>
    <w:rsid w:val="00304398"/>
    <w:rsid w:val="00304926"/>
    <w:rsid w:val="00304B0D"/>
    <w:rsid w:val="00304C06"/>
    <w:rsid w:val="00304EFE"/>
    <w:rsid w:val="00305A16"/>
    <w:rsid w:val="003069CC"/>
    <w:rsid w:val="0030730D"/>
    <w:rsid w:val="0030786C"/>
    <w:rsid w:val="00307AC6"/>
    <w:rsid w:val="00307DD0"/>
    <w:rsid w:val="003102FE"/>
    <w:rsid w:val="003104CA"/>
    <w:rsid w:val="003113AE"/>
    <w:rsid w:val="00311928"/>
    <w:rsid w:val="0031274E"/>
    <w:rsid w:val="00312A62"/>
    <w:rsid w:val="00312D1A"/>
    <w:rsid w:val="00312ECD"/>
    <w:rsid w:val="003131BA"/>
    <w:rsid w:val="00313704"/>
    <w:rsid w:val="00314C97"/>
    <w:rsid w:val="00314D41"/>
    <w:rsid w:val="00314E76"/>
    <w:rsid w:val="00314FE0"/>
    <w:rsid w:val="0031599E"/>
    <w:rsid w:val="00315E17"/>
    <w:rsid w:val="00316177"/>
    <w:rsid w:val="003162BB"/>
    <w:rsid w:val="00316683"/>
    <w:rsid w:val="00316AF2"/>
    <w:rsid w:val="00316DDE"/>
    <w:rsid w:val="00320933"/>
    <w:rsid w:val="00321132"/>
    <w:rsid w:val="003216DC"/>
    <w:rsid w:val="00321AF9"/>
    <w:rsid w:val="00321D6D"/>
    <w:rsid w:val="003220F0"/>
    <w:rsid w:val="00322441"/>
    <w:rsid w:val="00322930"/>
    <w:rsid w:val="00322A76"/>
    <w:rsid w:val="0032337D"/>
    <w:rsid w:val="00323961"/>
    <w:rsid w:val="00323EB5"/>
    <w:rsid w:val="0032422C"/>
    <w:rsid w:val="003247E1"/>
    <w:rsid w:val="00324E90"/>
    <w:rsid w:val="00325021"/>
    <w:rsid w:val="00325BA4"/>
    <w:rsid w:val="00325ECB"/>
    <w:rsid w:val="003265B6"/>
    <w:rsid w:val="0032693D"/>
    <w:rsid w:val="00327778"/>
    <w:rsid w:val="0033084A"/>
    <w:rsid w:val="003316C8"/>
    <w:rsid w:val="0033171F"/>
    <w:rsid w:val="0033278A"/>
    <w:rsid w:val="00332823"/>
    <w:rsid w:val="00332B79"/>
    <w:rsid w:val="00332BEB"/>
    <w:rsid w:val="00333903"/>
    <w:rsid w:val="003347EA"/>
    <w:rsid w:val="00334A46"/>
    <w:rsid w:val="00334CD3"/>
    <w:rsid w:val="0033526B"/>
    <w:rsid w:val="00335461"/>
    <w:rsid w:val="003355C9"/>
    <w:rsid w:val="00335649"/>
    <w:rsid w:val="00335727"/>
    <w:rsid w:val="0033596E"/>
    <w:rsid w:val="00335B0B"/>
    <w:rsid w:val="00335FE6"/>
    <w:rsid w:val="00336DB7"/>
    <w:rsid w:val="00337721"/>
    <w:rsid w:val="00337AEF"/>
    <w:rsid w:val="003402EF"/>
    <w:rsid w:val="003410EC"/>
    <w:rsid w:val="003411D1"/>
    <w:rsid w:val="00341275"/>
    <w:rsid w:val="00341405"/>
    <w:rsid w:val="00341614"/>
    <w:rsid w:val="00342EAF"/>
    <w:rsid w:val="0034318D"/>
    <w:rsid w:val="003438DB"/>
    <w:rsid w:val="00343ADC"/>
    <w:rsid w:val="00343DD3"/>
    <w:rsid w:val="00344014"/>
    <w:rsid w:val="0034402B"/>
    <w:rsid w:val="00344217"/>
    <w:rsid w:val="00345017"/>
    <w:rsid w:val="003459EE"/>
    <w:rsid w:val="003460B9"/>
    <w:rsid w:val="00346904"/>
    <w:rsid w:val="00346D14"/>
    <w:rsid w:val="003471B7"/>
    <w:rsid w:val="003503A5"/>
    <w:rsid w:val="00350E2E"/>
    <w:rsid w:val="00350F33"/>
    <w:rsid w:val="00351448"/>
    <w:rsid w:val="00351665"/>
    <w:rsid w:val="003516C1"/>
    <w:rsid w:val="003518FF"/>
    <w:rsid w:val="00352286"/>
    <w:rsid w:val="00352373"/>
    <w:rsid w:val="003525F6"/>
    <w:rsid w:val="003542E7"/>
    <w:rsid w:val="00355808"/>
    <w:rsid w:val="00355D4C"/>
    <w:rsid w:val="00356327"/>
    <w:rsid w:val="003566E8"/>
    <w:rsid w:val="003567CB"/>
    <w:rsid w:val="003572FD"/>
    <w:rsid w:val="00357418"/>
    <w:rsid w:val="003579FB"/>
    <w:rsid w:val="00357DB3"/>
    <w:rsid w:val="00360163"/>
    <w:rsid w:val="003603B6"/>
    <w:rsid w:val="00360E4E"/>
    <w:rsid w:val="00361AD9"/>
    <w:rsid w:val="00361E43"/>
    <w:rsid w:val="00362003"/>
    <w:rsid w:val="00362268"/>
    <w:rsid w:val="003628CB"/>
    <w:rsid w:val="003641D5"/>
    <w:rsid w:val="00364B01"/>
    <w:rsid w:val="00365047"/>
    <w:rsid w:val="003650C5"/>
    <w:rsid w:val="00365368"/>
    <w:rsid w:val="00365712"/>
    <w:rsid w:val="00365C89"/>
    <w:rsid w:val="00365F08"/>
    <w:rsid w:val="003660A2"/>
    <w:rsid w:val="003661ED"/>
    <w:rsid w:val="00366D89"/>
    <w:rsid w:val="00367551"/>
    <w:rsid w:val="00367C12"/>
    <w:rsid w:val="0037025E"/>
    <w:rsid w:val="00370416"/>
    <w:rsid w:val="0037045E"/>
    <w:rsid w:val="00371161"/>
    <w:rsid w:val="003711C4"/>
    <w:rsid w:val="00371C23"/>
    <w:rsid w:val="00372832"/>
    <w:rsid w:val="00372935"/>
    <w:rsid w:val="00372BB2"/>
    <w:rsid w:val="0037429C"/>
    <w:rsid w:val="003747A8"/>
    <w:rsid w:val="00375D66"/>
    <w:rsid w:val="00376138"/>
    <w:rsid w:val="00376D7D"/>
    <w:rsid w:val="00376EF9"/>
    <w:rsid w:val="00376F31"/>
    <w:rsid w:val="003771CE"/>
    <w:rsid w:val="00377321"/>
    <w:rsid w:val="00377550"/>
    <w:rsid w:val="003776C2"/>
    <w:rsid w:val="003777FA"/>
    <w:rsid w:val="003778BE"/>
    <w:rsid w:val="00377AF7"/>
    <w:rsid w:val="0038014B"/>
    <w:rsid w:val="003805B4"/>
    <w:rsid w:val="00380A9D"/>
    <w:rsid w:val="00380D67"/>
    <w:rsid w:val="00381E68"/>
    <w:rsid w:val="003820EC"/>
    <w:rsid w:val="0038279D"/>
    <w:rsid w:val="00382B10"/>
    <w:rsid w:val="00383047"/>
    <w:rsid w:val="003831AE"/>
    <w:rsid w:val="0038361D"/>
    <w:rsid w:val="00383F7D"/>
    <w:rsid w:val="00384449"/>
    <w:rsid w:val="00386351"/>
    <w:rsid w:val="00386AD9"/>
    <w:rsid w:val="00387155"/>
    <w:rsid w:val="0038732E"/>
    <w:rsid w:val="003873C6"/>
    <w:rsid w:val="00387526"/>
    <w:rsid w:val="003875F1"/>
    <w:rsid w:val="003876C3"/>
    <w:rsid w:val="0039014B"/>
    <w:rsid w:val="00390382"/>
    <w:rsid w:val="003906E7"/>
    <w:rsid w:val="003909D8"/>
    <w:rsid w:val="00391DA9"/>
    <w:rsid w:val="0039303A"/>
    <w:rsid w:val="00393903"/>
    <w:rsid w:val="0039424D"/>
    <w:rsid w:val="003943E8"/>
    <w:rsid w:val="003947ED"/>
    <w:rsid w:val="00395823"/>
    <w:rsid w:val="003959F7"/>
    <w:rsid w:val="00395AD6"/>
    <w:rsid w:val="00395B3B"/>
    <w:rsid w:val="00395D02"/>
    <w:rsid w:val="003962A8"/>
    <w:rsid w:val="00396648"/>
    <w:rsid w:val="00396817"/>
    <w:rsid w:val="00396A6B"/>
    <w:rsid w:val="00396B6E"/>
    <w:rsid w:val="00396BFE"/>
    <w:rsid w:val="00396C64"/>
    <w:rsid w:val="00397603"/>
    <w:rsid w:val="00397D07"/>
    <w:rsid w:val="003A04C0"/>
    <w:rsid w:val="003A0BA9"/>
    <w:rsid w:val="003A0E7A"/>
    <w:rsid w:val="003A10A1"/>
    <w:rsid w:val="003A1401"/>
    <w:rsid w:val="003A287F"/>
    <w:rsid w:val="003A2A1E"/>
    <w:rsid w:val="003A2C88"/>
    <w:rsid w:val="003A2DCE"/>
    <w:rsid w:val="003A2EE5"/>
    <w:rsid w:val="003A3208"/>
    <w:rsid w:val="003A3315"/>
    <w:rsid w:val="003A426E"/>
    <w:rsid w:val="003A4286"/>
    <w:rsid w:val="003A445F"/>
    <w:rsid w:val="003A4C89"/>
    <w:rsid w:val="003A6155"/>
    <w:rsid w:val="003A6FE3"/>
    <w:rsid w:val="003A7074"/>
    <w:rsid w:val="003A71AC"/>
    <w:rsid w:val="003A7377"/>
    <w:rsid w:val="003A7461"/>
    <w:rsid w:val="003A7A14"/>
    <w:rsid w:val="003A7B75"/>
    <w:rsid w:val="003B01E8"/>
    <w:rsid w:val="003B077D"/>
    <w:rsid w:val="003B1085"/>
    <w:rsid w:val="003B1EB3"/>
    <w:rsid w:val="003B2C33"/>
    <w:rsid w:val="003B387F"/>
    <w:rsid w:val="003B38CC"/>
    <w:rsid w:val="003B4366"/>
    <w:rsid w:val="003B436F"/>
    <w:rsid w:val="003B45A1"/>
    <w:rsid w:val="003B4DC2"/>
    <w:rsid w:val="003B4F58"/>
    <w:rsid w:val="003B505D"/>
    <w:rsid w:val="003B5118"/>
    <w:rsid w:val="003B5915"/>
    <w:rsid w:val="003B5D2E"/>
    <w:rsid w:val="003B6B44"/>
    <w:rsid w:val="003B6CCB"/>
    <w:rsid w:val="003B725C"/>
    <w:rsid w:val="003B7924"/>
    <w:rsid w:val="003B7A18"/>
    <w:rsid w:val="003B7A2E"/>
    <w:rsid w:val="003B7D65"/>
    <w:rsid w:val="003B7FED"/>
    <w:rsid w:val="003C0AED"/>
    <w:rsid w:val="003C182B"/>
    <w:rsid w:val="003C1A59"/>
    <w:rsid w:val="003C278C"/>
    <w:rsid w:val="003C28C0"/>
    <w:rsid w:val="003C297A"/>
    <w:rsid w:val="003C384A"/>
    <w:rsid w:val="003C3B61"/>
    <w:rsid w:val="003C3FEE"/>
    <w:rsid w:val="003C42DC"/>
    <w:rsid w:val="003C4418"/>
    <w:rsid w:val="003C47CA"/>
    <w:rsid w:val="003C48CA"/>
    <w:rsid w:val="003C4BBE"/>
    <w:rsid w:val="003C4E20"/>
    <w:rsid w:val="003C584D"/>
    <w:rsid w:val="003C5FD0"/>
    <w:rsid w:val="003C65F6"/>
    <w:rsid w:val="003C6708"/>
    <w:rsid w:val="003C7992"/>
    <w:rsid w:val="003D106F"/>
    <w:rsid w:val="003D17F9"/>
    <w:rsid w:val="003D1F6E"/>
    <w:rsid w:val="003D1FC6"/>
    <w:rsid w:val="003D27D2"/>
    <w:rsid w:val="003D28CF"/>
    <w:rsid w:val="003D2E90"/>
    <w:rsid w:val="003D2FA8"/>
    <w:rsid w:val="003D306F"/>
    <w:rsid w:val="003D3C69"/>
    <w:rsid w:val="003D3EA2"/>
    <w:rsid w:val="003D3F9C"/>
    <w:rsid w:val="003D422B"/>
    <w:rsid w:val="003D437B"/>
    <w:rsid w:val="003D4EB3"/>
    <w:rsid w:val="003D5110"/>
    <w:rsid w:val="003D5140"/>
    <w:rsid w:val="003D52D5"/>
    <w:rsid w:val="003D5635"/>
    <w:rsid w:val="003D5762"/>
    <w:rsid w:val="003D5848"/>
    <w:rsid w:val="003D60A8"/>
    <w:rsid w:val="003D61B3"/>
    <w:rsid w:val="003D7289"/>
    <w:rsid w:val="003D759D"/>
    <w:rsid w:val="003D7802"/>
    <w:rsid w:val="003E0950"/>
    <w:rsid w:val="003E0BF9"/>
    <w:rsid w:val="003E0CBE"/>
    <w:rsid w:val="003E1B8A"/>
    <w:rsid w:val="003E229F"/>
    <w:rsid w:val="003E22C0"/>
    <w:rsid w:val="003E2935"/>
    <w:rsid w:val="003E2A43"/>
    <w:rsid w:val="003E2EFF"/>
    <w:rsid w:val="003E31B6"/>
    <w:rsid w:val="003E3604"/>
    <w:rsid w:val="003E3BF7"/>
    <w:rsid w:val="003E3DC0"/>
    <w:rsid w:val="003E3E43"/>
    <w:rsid w:val="003E46BD"/>
    <w:rsid w:val="003E477F"/>
    <w:rsid w:val="003E49B2"/>
    <w:rsid w:val="003E5150"/>
    <w:rsid w:val="003E5204"/>
    <w:rsid w:val="003E626A"/>
    <w:rsid w:val="003E6D4F"/>
    <w:rsid w:val="003E6F43"/>
    <w:rsid w:val="003E707A"/>
    <w:rsid w:val="003E72DF"/>
    <w:rsid w:val="003E753C"/>
    <w:rsid w:val="003E76C8"/>
    <w:rsid w:val="003F04E8"/>
    <w:rsid w:val="003F08F0"/>
    <w:rsid w:val="003F0930"/>
    <w:rsid w:val="003F0CAB"/>
    <w:rsid w:val="003F12C3"/>
    <w:rsid w:val="003F13AE"/>
    <w:rsid w:val="003F17E5"/>
    <w:rsid w:val="003F1BBF"/>
    <w:rsid w:val="003F2038"/>
    <w:rsid w:val="003F2968"/>
    <w:rsid w:val="003F2A1E"/>
    <w:rsid w:val="003F3905"/>
    <w:rsid w:val="003F480E"/>
    <w:rsid w:val="003F4861"/>
    <w:rsid w:val="003F4C3E"/>
    <w:rsid w:val="003F4CB1"/>
    <w:rsid w:val="003F56B4"/>
    <w:rsid w:val="003F573A"/>
    <w:rsid w:val="003F59C2"/>
    <w:rsid w:val="003F5FCF"/>
    <w:rsid w:val="003F63E8"/>
    <w:rsid w:val="003F72BB"/>
    <w:rsid w:val="003F773C"/>
    <w:rsid w:val="003F7ADD"/>
    <w:rsid w:val="00400AFB"/>
    <w:rsid w:val="00400BDB"/>
    <w:rsid w:val="00401C86"/>
    <w:rsid w:val="00402808"/>
    <w:rsid w:val="00402B4B"/>
    <w:rsid w:val="0040415B"/>
    <w:rsid w:val="004043B7"/>
    <w:rsid w:val="00404571"/>
    <w:rsid w:val="004045C6"/>
    <w:rsid w:val="00404A5F"/>
    <w:rsid w:val="004056BF"/>
    <w:rsid w:val="004057D2"/>
    <w:rsid w:val="004059FC"/>
    <w:rsid w:val="0040623B"/>
    <w:rsid w:val="00406448"/>
    <w:rsid w:val="00406576"/>
    <w:rsid w:val="0040679D"/>
    <w:rsid w:val="004068C6"/>
    <w:rsid w:val="00406F7F"/>
    <w:rsid w:val="004071F5"/>
    <w:rsid w:val="00407216"/>
    <w:rsid w:val="00407309"/>
    <w:rsid w:val="00407950"/>
    <w:rsid w:val="004102D7"/>
    <w:rsid w:val="004106D4"/>
    <w:rsid w:val="004107BA"/>
    <w:rsid w:val="00410A8E"/>
    <w:rsid w:val="00411D83"/>
    <w:rsid w:val="0041261E"/>
    <w:rsid w:val="00412E9D"/>
    <w:rsid w:val="00412F53"/>
    <w:rsid w:val="0041425C"/>
    <w:rsid w:val="0041432C"/>
    <w:rsid w:val="00414482"/>
    <w:rsid w:val="00414CB5"/>
    <w:rsid w:val="00415488"/>
    <w:rsid w:val="004157C9"/>
    <w:rsid w:val="00415B35"/>
    <w:rsid w:val="00415DA3"/>
    <w:rsid w:val="00415DBB"/>
    <w:rsid w:val="0041610E"/>
    <w:rsid w:val="004161F6"/>
    <w:rsid w:val="0041662E"/>
    <w:rsid w:val="00416B16"/>
    <w:rsid w:val="00416F47"/>
    <w:rsid w:val="00417B2E"/>
    <w:rsid w:val="00420694"/>
    <w:rsid w:val="00420861"/>
    <w:rsid w:val="00420C89"/>
    <w:rsid w:val="00421019"/>
    <w:rsid w:val="00421138"/>
    <w:rsid w:val="00421577"/>
    <w:rsid w:val="00423018"/>
    <w:rsid w:val="0042378A"/>
    <w:rsid w:val="00423858"/>
    <w:rsid w:val="00423B17"/>
    <w:rsid w:val="00423B76"/>
    <w:rsid w:val="00423C7C"/>
    <w:rsid w:val="00424335"/>
    <w:rsid w:val="004243E2"/>
    <w:rsid w:val="0042527E"/>
    <w:rsid w:val="004254C8"/>
    <w:rsid w:val="00425E82"/>
    <w:rsid w:val="00425EA9"/>
    <w:rsid w:val="00425F3D"/>
    <w:rsid w:val="004264A1"/>
    <w:rsid w:val="00426A99"/>
    <w:rsid w:val="0042702D"/>
    <w:rsid w:val="004273DA"/>
    <w:rsid w:val="00427C26"/>
    <w:rsid w:val="00427E59"/>
    <w:rsid w:val="00427F89"/>
    <w:rsid w:val="0043037F"/>
    <w:rsid w:val="00430511"/>
    <w:rsid w:val="00430BB4"/>
    <w:rsid w:val="004310ED"/>
    <w:rsid w:val="00431AAC"/>
    <w:rsid w:val="0043359D"/>
    <w:rsid w:val="00434342"/>
    <w:rsid w:val="00434962"/>
    <w:rsid w:val="00434A25"/>
    <w:rsid w:val="00434F27"/>
    <w:rsid w:val="00435D46"/>
    <w:rsid w:val="00436275"/>
    <w:rsid w:val="00436633"/>
    <w:rsid w:val="00436B6B"/>
    <w:rsid w:val="0043709A"/>
    <w:rsid w:val="004372B7"/>
    <w:rsid w:val="00437615"/>
    <w:rsid w:val="0043795D"/>
    <w:rsid w:val="00437E0D"/>
    <w:rsid w:val="00437E1A"/>
    <w:rsid w:val="00437E97"/>
    <w:rsid w:val="00440343"/>
    <w:rsid w:val="00440FB1"/>
    <w:rsid w:val="00441279"/>
    <w:rsid w:val="00442042"/>
    <w:rsid w:val="0044274C"/>
    <w:rsid w:val="004427BC"/>
    <w:rsid w:val="00442810"/>
    <w:rsid w:val="00443045"/>
    <w:rsid w:val="0044376F"/>
    <w:rsid w:val="00443ECF"/>
    <w:rsid w:val="00444117"/>
    <w:rsid w:val="00445496"/>
    <w:rsid w:val="00445E07"/>
    <w:rsid w:val="00445F09"/>
    <w:rsid w:val="00445F57"/>
    <w:rsid w:val="004460DA"/>
    <w:rsid w:val="004460F0"/>
    <w:rsid w:val="00446884"/>
    <w:rsid w:val="00446EBA"/>
    <w:rsid w:val="00447117"/>
    <w:rsid w:val="004471FE"/>
    <w:rsid w:val="00447299"/>
    <w:rsid w:val="004474E3"/>
    <w:rsid w:val="00447742"/>
    <w:rsid w:val="00447C9D"/>
    <w:rsid w:val="00447D31"/>
    <w:rsid w:val="00447D8B"/>
    <w:rsid w:val="00447D9A"/>
    <w:rsid w:val="00447FE4"/>
    <w:rsid w:val="00450255"/>
    <w:rsid w:val="004508AE"/>
    <w:rsid w:val="00450DCF"/>
    <w:rsid w:val="004512BA"/>
    <w:rsid w:val="00451D1A"/>
    <w:rsid w:val="00451F6E"/>
    <w:rsid w:val="0045210B"/>
    <w:rsid w:val="00452573"/>
    <w:rsid w:val="00452B5D"/>
    <w:rsid w:val="00453266"/>
    <w:rsid w:val="004539B5"/>
    <w:rsid w:val="00453F43"/>
    <w:rsid w:val="00453F7A"/>
    <w:rsid w:val="0045441D"/>
    <w:rsid w:val="00454424"/>
    <w:rsid w:val="004544E6"/>
    <w:rsid w:val="00454961"/>
    <w:rsid w:val="00455CFA"/>
    <w:rsid w:val="00455DC2"/>
    <w:rsid w:val="00455F09"/>
    <w:rsid w:val="00456035"/>
    <w:rsid w:val="00456D60"/>
    <w:rsid w:val="004571D1"/>
    <w:rsid w:val="00457942"/>
    <w:rsid w:val="00457BE3"/>
    <w:rsid w:val="00457E5A"/>
    <w:rsid w:val="00460145"/>
    <w:rsid w:val="00460BD8"/>
    <w:rsid w:val="00461014"/>
    <w:rsid w:val="004613F8"/>
    <w:rsid w:val="00461BE8"/>
    <w:rsid w:val="00462279"/>
    <w:rsid w:val="00462DB9"/>
    <w:rsid w:val="00463831"/>
    <w:rsid w:val="00463859"/>
    <w:rsid w:val="0046393D"/>
    <w:rsid w:val="00463ECE"/>
    <w:rsid w:val="00464786"/>
    <w:rsid w:val="0046524F"/>
    <w:rsid w:val="0046536D"/>
    <w:rsid w:val="00465816"/>
    <w:rsid w:val="00465C2D"/>
    <w:rsid w:val="00465E06"/>
    <w:rsid w:val="00466505"/>
    <w:rsid w:val="00467039"/>
    <w:rsid w:val="00467357"/>
    <w:rsid w:val="00470380"/>
    <w:rsid w:val="00470AB8"/>
    <w:rsid w:val="00471B72"/>
    <w:rsid w:val="004720DC"/>
    <w:rsid w:val="00472D3B"/>
    <w:rsid w:val="004736A9"/>
    <w:rsid w:val="00474300"/>
    <w:rsid w:val="00474BAF"/>
    <w:rsid w:val="004759F0"/>
    <w:rsid w:val="00475AEE"/>
    <w:rsid w:val="00475CB3"/>
    <w:rsid w:val="00476064"/>
    <w:rsid w:val="00476396"/>
    <w:rsid w:val="004772F6"/>
    <w:rsid w:val="004774F0"/>
    <w:rsid w:val="0047790B"/>
    <w:rsid w:val="0047793C"/>
    <w:rsid w:val="00477AA3"/>
    <w:rsid w:val="00480CB2"/>
    <w:rsid w:val="004815C8"/>
    <w:rsid w:val="00482030"/>
    <w:rsid w:val="004821E5"/>
    <w:rsid w:val="00482375"/>
    <w:rsid w:val="004825C6"/>
    <w:rsid w:val="00482FF1"/>
    <w:rsid w:val="004837C8"/>
    <w:rsid w:val="00483957"/>
    <w:rsid w:val="00483BB2"/>
    <w:rsid w:val="00483F6C"/>
    <w:rsid w:val="00483F79"/>
    <w:rsid w:val="0048449F"/>
    <w:rsid w:val="004845F9"/>
    <w:rsid w:val="00484787"/>
    <w:rsid w:val="00484A7C"/>
    <w:rsid w:val="00484ADE"/>
    <w:rsid w:val="00484B58"/>
    <w:rsid w:val="00485589"/>
    <w:rsid w:val="004855AC"/>
    <w:rsid w:val="00485667"/>
    <w:rsid w:val="00485676"/>
    <w:rsid w:val="00485763"/>
    <w:rsid w:val="00485E19"/>
    <w:rsid w:val="0048617B"/>
    <w:rsid w:val="0048647D"/>
    <w:rsid w:val="0048656A"/>
    <w:rsid w:val="00486643"/>
    <w:rsid w:val="004867E2"/>
    <w:rsid w:val="00486826"/>
    <w:rsid w:val="00486CC9"/>
    <w:rsid w:val="00486E31"/>
    <w:rsid w:val="0049258E"/>
    <w:rsid w:val="004925A8"/>
    <w:rsid w:val="00492DF2"/>
    <w:rsid w:val="004935D0"/>
    <w:rsid w:val="00493D3D"/>
    <w:rsid w:val="00494007"/>
    <w:rsid w:val="00494139"/>
    <w:rsid w:val="004945D7"/>
    <w:rsid w:val="00494707"/>
    <w:rsid w:val="00494A7F"/>
    <w:rsid w:val="00494B3B"/>
    <w:rsid w:val="00494B4B"/>
    <w:rsid w:val="00494E6C"/>
    <w:rsid w:val="00494F9B"/>
    <w:rsid w:val="0049522B"/>
    <w:rsid w:val="00495287"/>
    <w:rsid w:val="0049544D"/>
    <w:rsid w:val="00495462"/>
    <w:rsid w:val="004954F6"/>
    <w:rsid w:val="00495A48"/>
    <w:rsid w:val="00495B1C"/>
    <w:rsid w:val="00495BA0"/>
    <w:rsid w:val="00496110"/>
    <w:rsid w:val="00496870"/>
    <w:rsid w:val="00496E00"/>
    <w:rsid w:val="00497054"/>
    <w:rsid w:val="004970EF"/>
    <w:rsid w:val="00497139"/>
    <w:rsid w:val="0049725F"/>
    <w:rsid w:val="0049747C"/>
    <w:rsid w:val="00497821"/>
    <w:rsid w:val="00497E70"/>
    <w:rsid w:val="004A0670"/>
    <w:rsid w:val="004A089F"/>
    <w:rsid w:val="004A0DBA"/>
    <w:rsid w:val="004A1023"/>
    <w:rsid w:val="004A15A1"/>
    <w:rsid w:val="004A21E2"/>
    <w:rsid w:val="004A220A"/>
    <w:rsid w:val="004A2218"/>
    <w:rsid w:val="004A278A"/>
    <w:rsid w:val="004A2841"/>
    <w:rsid w:val="004A2A65"/>
    <w:rsid w:val="004A2BE5"/>
    <w:rsid w:val="004A3053"/>
    <w:rsid w:val="004A3839"/>
    <w:rsid w:val="004A50DB"/>
    <w:rsid w:val="004A5AEB"/>
    <w:rsid w:val="004A5C3C"/>
    <w:rsid w:val="004A5C62"/>
    <w:rsid w:val="004A5D15"/>
    <w:rsid w:val="004A5F85"/>
    <w:rsid w:val="004A6205"/>
    <w:rsid w:val="004A63CF"/>
    <w:rsid w:val="004A657D"/>
    <w:rsid w:val="004A6962"/>
    <w:rsid w:val="004A6D6A"/>
    <w:rsid w:val="004A72B4"/>
    <w:rsid w:val="004A72D8"/>
    <w:rsid w:val="004A7A77"/>
    <w:rsid w:val="004A7FC1"/>
    <w:rsid w:val="004B05A7"/>
    <w:rsid w:val="004B064B"/>
    <w:rsid w:val="004B07BA"/>
    <w:rsid w:val="004B0B90"/>
    <w:rsid w:val="004B113A"/>
    <w:rsid w:val="004B22E9"/>
    <w:rsid w:val="004B23D9"/>
    <w:rsid w:val="004B2999"/>
    <w:rsid w:val="004B2AB2"/>
    <w:rsid w:val="004B2F28"/>
    <w:rsid w:val="004B4907"/>
    <w:rsid w:val="004B6011"/>
    <w:rsid w:val="004B6201"/>
    <w:rsid w:val="004B688D"/>
    <w:rsid w:val="004B68EC"/>
    <w:rsid w:val="004B6C3A"/>
    <w:rsid w:val="004B7014"/>
    <w:rsid w:val="004B74EA"/>
    <w:rsid w:val="004B77D5"/>
    <w:rsid w:val="004B7B45"/>
    <w:rsid w:val="004C064A"/>
    <w:rsid w:val="004C06DF"/>
    <w:rsid w:val="004C11C2"/>
    <w:rsid w:val="004C1EF3"/>
    <w:rsid w:val="004C229D"/>
    <w:rsid w:val="004C2751"/>
    <w:rsid w:val="004C2974"/>
    <w:rsid w:val="004C2DA6"/>
    <w:rsid w:val="004C534E"/>
    <w:rsid w:val="004C6097"/>
    <w:rsid w:val="004C68F8"/>
    <w:rsid w:val="004C70F5"/>
    <w:rsid w:val="004C785C"/>
    <w:rsid w:val="004C7A5A"/>
    <w:rsid w:val="004C7DF3"/>
    <w:rsid w:val="004D0E55"/>
    <w:rsid w:val="004D11CA"/>
    <w:rsid w:val="004D12AB"/>
    <w:rsid w:val="004D17D1"/>
    <w:rsid w:val="004D20C2"/>
    <w:rsid w:val="004D21A7"/>
    <w:rsid w:val="004D229C"/>
    <w:rsid w:val="004D297F"/>
    <w:rsid w:val="004D2F37"/>
    <w:rsid w:val="004D31F9"/>
    <w:rsid w:val="004D413E"/>
    <w:rsid w:val="004D4F2E"/>
    <w:rsid w:val="004D509B"/>
    <w:rsid w:val="004D5360"/>
    <w:rsid w:val="004D5458"/>
    <w:rsid w:val="004D6C5F"/>
    <w:rsid w:val="004D7025"/>
    <w:rsid w:val="004D7450"/>
    <w:rsid w:val="004D7852"/>
    <w:rsid w:val="004D788A"/>
    <w:rsid w:val="004D7DA7"/>
    <w:rsid w:val="004D7F53"/>
    <w:rsid w:val="004D7F6F"/>
    <w:rsid w:val="004D7F84"/>
    <w:rsid w:val="004E0099"/>
    <w:rsid w:val="004E0302"/>
    <w:rsid w:val="004E068B"/>
    <w:rsid w:val="004E08DD"/>
    <w:rsid w:val="004E099E"/>
    <w:rsid w:val="004E0B14"/>
    <w:rsid w:val="004E1F0E"/>
    <w:rsid w:val="004E2381"/>
    <w:rsid w:val="004E256E"/>
    <w:rsid w:val="004E25B2"/>
    <w:rsid w:val="004E2640"/>
    <w:rsid w:val="004E27A8"/>
    <w:rsid w:val="004E2A37"/>
    <w:rsid w:val="004E2DA7"/>
    <w:rsid w:val="004E2E12"/>
    <w:rsid w:val="004E2F03"/>
    <w:rsid w:val="004E38A1"/>
    <w:rsid w:val="004E3A32"/>
    <w:rsid w:val="004E402D"/>
    <w:rsid w:val="004E492D"/>
    <w:rsid w:val="004E58C1"/>
    <w:rsid w:val="004E5A87"/>
    <w:rsid w:val="004E6609"/>
    <w:rsid w:val="004E6644"/>
    <w:rsid w:val="004E6DE8"/>
    <w:rsid w:val="004E7FE0"/>
    <w:rsid w:val="004F0B71"/>
    <w:rsid w:val="004F0E03"/>
    <w:rsid w:val="004F1DF0"/>
    <w:rsid w:val="004F281C"/>
    <w:rsid w:val="004F2BFB"/>
    <w:rsid w:val="004F2E35"/>
    <w:rsid w:val="004F3C5E"/>
    <w:rsid w:val="004F4C37"/>
    <w:rsid w:val="004F4E63"/>
    <w:rsid w:val="004F5441"/>
    <w:rsid w:val="004F55F1"/>
    <w:rsid w:val="004F5668"/>
    <w:rsid w:val="004F56F1"/>
    <w:rsid w:val="004F62DF"/>
    <w:rsid w:val="004F6A4B"/>
    <w:rsid w:val="004F6A8B"/>
    <w:rsid w:val="004F6B35"/>
    <w:rsid w:val="004F6E6D"/>
    <w:rsid w:val="004F6FC7"/>
    <w:rsid w:val="004F765F"/>
    <w:rsid w:val="004F7A4E"/>
    <w:rsid w:val="00500388"/>
    <w:rsid w:val="00500AFF"/>
    <w:rsid w:val="00500D9D"/>
    <w:rsid w:val="00500EEA"/>
    <w:rsid w:val="00501066"/>
    <w:rsid w:val="0050196A"/>
    <w:rsid w:val="00502498"/>
    <w:rsid w:val="0050333B"/>
    <w:rsid w:val="00503B55"/>
    <w:rsid w:val="005042F6"/>
    <w:rsid w:val="005045E5"/>
    <w:rsid w:val="00504D7D"/>
    <w:rsid w:val="00505149"/>
    <w:rsid w:val="00505410"/>
    <w:rsid w:val="00505667"/>
    <w:rsid w:val="005061EE"/>
    <w:rsid w:val="00506473"/>
    <w:rsid w:val="00506596"/>
    <w:rsid w:val="00506C8E"/>
    <w:rsid w:val="00506D67"/>
    <w:rsid w:val="00507AEA"/>
    <w:rsid w:val="00507CC4"/>
    <w:rsid w:val="005101BE"/>
    <w:rsid w:val="0051067C"/>
    <w:rsid w:val="00511DF0"/>
    <w:rsid w:val="00512039"/>
    <w:rsid w:val="00512990"/>
    <w:rsid w:val="005129AB"/>
    <w:rsid w:val="00512C32"/>
    <w:rsid w:val="00512D4B"/>
    <w:rsid w:val="00513AEE"/>
    <w:rsid w:val="00513CBB"/>
    <w:rsid w:val="00513FB6"/>
    <w:rsid w:val="00514510"/>
    <w:rsid w:val="0051458B"/>
    <w:rsid w:val="005147DF"/>
    <w:rsid w:val="005148AC"/>
    <w:rsid w:val="00514D71"/>
    <w:rsid w:val="0051556C"/>
    <w:rsid w:val="00516E7F"/>
    <w:rsid w:val="005171CB"/>
    <w:rsid w:val="00517855"/>
    <w:rsid w:val="00517F7C"/>
    <w:rsid w:val="0052107C"/>
    <w:rsid w:val="00521AC1"/>
    <w:rsid w:val="0052212F"/>
    <w:rsid w:val="005221B7"/>
    <w:rsid w:val="00522A8B"/>
    <w:rsid w:val="00522E95"/>
    <w:rsid w:val="0052312D"/>
    <w:rsid w:val="00523945"/>
    <w:rsid w:val="0052411F"/>
    <w:rsid w:val="005246B4"/>
    <w:rsid w:val="005257DB"/>
    <w:rsid w:val="00525CCB"/>
    <w:rsid w:val="00525EA5"/>
    <w:rsid w:val="00525F4D"/>
    <w:rsid w:val="00526014"/>
    <w:rsid w:val="005260CF"/>
    <w:rsid w:val="00526E1E"/>
    <w:rsid w:val="0052728D"/>
    <w:rsid w:val="005279BA"/>
    <w:rsid w:val="00527F7A"/>
    <w:rsid w:val="005302E1"/>
    <w:rsid w:val="00530C2B"/>
    <w:rsid w:val="005310AF"/>
    <w:rsid w:val="005310B6"/>
    <w:rsid w:val="00531A3E"/>
    <w:rsid w:val="0053202F"/>
    <w:rsid w:val="00532596"/>
    <w:rsid w:val="00532829"/>
    <w:rsid w:val="0053312A"/>
    <w:rsid w:val="005333CC"/>
    <w:rsid w:val="0053430E"/>
    <w:rsid w:val="005346D0"/>
    <w:rsid w:val="00534E5B"/>
    <w:rsid w:val="00535506"/>
    <w:rsid w:val="00535793"/>
    <w:rsid w:val="00535C9C"/>
    <w:rsid w:val="005360F2"/>
    <w:rsid w:val="0053627F"/>
    <w:rsid w:val="00536390"/>
    <w:rsid w:val="005371D7"/>
    <w:rsid w:val="005372CC"/>
    <w:rsid w:val="00537512"/>
    <w:rsid w:val="00537A4F"/>
    <w:rsid w:val="00537C65"/>
    <w:rsid w:val="00537D13"/>
    <w:rsid w:val="00540029"/>
    <w:rsid w:val="00540532"/>
    <w:rsid w:val="00540FAD"/>
    <w:rsid w:val="0054106F"/>
    <w:rsid w:val="0054114A"/>
    <w:rsid w:val="0054183C"/>
    <w:rsid w:val="00541B14"/>
    <w:rsid w:val="00541BBB"/>
    <w:rsid w:val="00542039"/>
    <w:rsid w:val="00542071"/>
    <w:rsid w:val="0054236D"/>
    <w:rsid w:val="005425C2"/>
    <w:rsid w:val="00542862"/>
    <w:rsid w:val="00542B16"/>
    <w:rsid w:val="00543664"/>
    <w:rsid w:val="00543750"/>
    <w:rsid w:val="00543C7D"/>
    <w:rsid w:val="005444C0"/>
    <w:rsid w:val="00544A12"/>
    <w:rsid w:val="00544A4E"/>
    <w:rsid w:val="00544D6F"/>
    <w:rsid w:val="00544E1F"/>
    <w:rsid w:val="0054578E"/>
    <w:rsid w:val="00545D9C"/>
    <w:rsid w:val="00546B21"/>
    <w:rsid w:val="00546C2C"/>
    <w:rsid w:val="00546D25"/>
    <w:rsid w:val="0054719B"/>
    <w:rsid w:val="005471A6"/>
    <w:rsid w:val="00547C86"/>
    <w:rsid w:val="00547EBA"/>
    <w:rsid w:val="00550260"/>
    <w:rsid w:val="005504C6"/>
    <w:rsid w:val="005504CF"/>
    <w:rsid w:val="00550F61"/>
    <w:rsid w:val="00550FC8"/>
    <w:rsid w:val="00551B0D"/>
    <w:rsid w:val="00551FF1"/>
    <w:rsid w:val="005521C4"/>
    <w:rsid w:val="00552249"/>
    <w:rsid w:val="005526EF"/>
    <w:rsid w:val="00552A8A"/>
    <w:rsid w:val="00552A99"/>
    <w:rsid w:val="00552BFA"/>
    <w:rsid w:val="00552ED1"/>
    <w:rsid w:val="0055344A"/>
    <w:rsid w:val="00553A00"/>
    <w:rsid w:val="00553E33"/>
    <w:rsid w:val="005554E0"/>
    <w:rsid w:val="005555C6"/>
    <w:rsid w:val="00555B78"/>
    <w:rsid w:val="0055621D"/>
    <w:rsid w:val="00556455"/>
    <w:rsid w:val="005564EF"/>
    <w:rsid w:val="005567CA"/>
    <w:rsid w:val="00557025"/>
    <w:rsid w:val="005571D0"/>
    <w:rsid w:val="005575A3"/>
    <w:rsid w:val="00557B62"/>
    <w:rsid w:val="00560023"/>
    <w:rsid w:val="0056009A"/>
    <w:rsid w:val="0056015C"/>
    <w:rsid w:val="005601BA"/>
    <w:rsid w:val="00560DED"/>
    <w:rsid w:val="00561859"/>
    <w:rsid w:val="005628FF"/>
    <w:rsid w:val="00562A30"/>
    <w:rsid w:val="00563645"/>
    <w:rsid w:val="00563C00"/>
    <w:rsid w:val="00563E53"/>
    <w:rsid w:val="00564131"/>
    <w:rsid w:val="0056473D"/>
    <w:rsid w:val="005656DA"/>
    <w:rsid w:val="00565770"/>
    <w:rsid w:val="00565833"/>
    <w:rsid w:val="005659D7"/>
    <w:rsid w:val="00565CDD"/>
    <w:rsid w:val="00565DCF"/>
    <w:rsid w:val="00566027"/>
    <w:rsid w:val="005669D9"/>
    <w:rsid w:val="00566B97"/>
    <w:rsid w:val="005672E4"/>
    <w:rsid w:val="00567351"/>
    <w:rsid w:val="00567415"/>
    <w:rsid w:val="005675D6"/>
    <w:rsid w:val="00567898"/>
    <w:rsid w:val="00571030"/>
    <w:rsid w:val="005718EE"/>
    <w:rsid w:val="0057198D"/>
    <w:rsid w:val="00571BFE"/>
    <w:rsid w:val="00571FFC"/>
    <w:rsid w:val="005725ED"/>
    <w:rsid w:val="00573376"/>
    <w:rsid w:val="00573DE1"/>
    <w:rsid w:val="00574439"/>
    <w:rsid w:val="00574BBF"/>
    <w:rsid w:val="005750B3"/>
    <w:rsid w:val="00575334"/>
    <w:rsid w:val="00575C3D"/>
    <w:rsid w:val="00575C85"/>
    <w:rsid w:val="00575CBD"/>
    <w:rsid w:val="005775F2"/>
    <w:rsid w:val="005801C3"/>
    <w:rsid w:val="00580355"/>
    <w:rsid w:val="00580E25"/>
    <w:rsid w:val="005815C2"/>
    <w:rsid w:val="00581F24"/>
    <w:rsid w:val="00582120"/>
    <w:rsid w:val="00582A7F"/>
    <w:rsid w:val="005834D9"/>
    <w:rsid w:val="0058358E"/>
    <w:rsid w:val="0058391C"/>
    <w:rsid w:val="0058493B"/>
    <w:rsid w:val="00585AE8"/>
    <w:rsid w:val="00585E91"/>
    <w:rsid w:val="005876E4"/>
    <w:rsid w:val="00587E03"/>
    <w:rsid w:val="0059000D"/>
    <w:rsid w:val="00590C45"/>
    <w:rsid w:val="00591235"/>
    <w:rsid w:val="005913E1"/>
    <w:rsid w:val="0059182F"/>
    <w:rsid w:val="0059187E"/>
    <w:rsid w:val="00591D10"/>
    <w:rsid w:val="005926ED"/>
    <w:rsid w:val="00592A2E"/>
    <w:rsid w:val="0059303D"/>
    <w:rsid w:val="00593DDF"/>
    <w:rsid w:val="00594455"/>
    <w:rsid w:val="00594666"/>
    <w:rsid w:val="005946C5"/>
    <w:rsid w:val="005959CC"/>
    <w:rsid w:val="00595CA6"/>
    <w:rsid w:val="00596677"/>
    <w:rsid w:val="005967AB"/>
    <w:rsid w:val="0059724C"/>
    <w:rsid w:val="0059735F"/>
    <w:rsid w:val="00597395"/>
    <w:rsid w:val="005A01E4"/>
    <w:rsid w:val="005A048A"/>
    <w:rsid w:val="005A1F85"/>
    <w:rsid w:val="005A20F4"/>
    <w:rsid w:val="005A2379"/>
    <w:rsid w:val="005A2BBB"/>
    <w:rsid w:val="005A2DB1"/>
    <w:rsid w:val="005A3D93"/>
    <w:rsid w:val="005A3E74"/>
    <w:rsid w:val="005A4894"/>
    <w:rsid w:val="005A4E52"/>
    <w:rsid w:val="005A4FE9"/>
    <w:rsid w:val="005A52D3"/>
    <w:rsid w:val="005A532C"/>
    <w:rsid w:val="005A5E2D"/>
    <w:rsid w:val="005A60CD"/>
    <w:rsid w:val="005A623A"/>
    <w:rsid w:val="005A646D"/>
    <w:rsid w:val="005A6E94"/>
    <w:rsid w:val="005A6FD6"/>
    <w:rsid w:val="005A7616"/>
    <w:rsid w:val="005A7AB6"/>
    <w:rsid w:val="005A7EF8"/>
    <w:rsid w:val="005A7F07"/>
    <w:rsid w:val="005B0065"/>
    <w:rsid w:val="005B0205"/>
    <w:rsid w:val="005B0EBA"/>
    <w:rsid w:val="005B10EF"/>
    <w:rsid w:val="005B2682"/>
    <w:rsid w:val="005B278B"/>
    <w:rsid w:val="005B3537"/>
    <w:rsid w:val="005B3802"/>
    <w:rsid w:val="005B3BDE"/>
    <w:rsid w:val="005B44BD"/>
    <w:rsid w:val="005B4687"/>
    <w:rsid w:val="005B4754"/>
    <w:rsid w:val="005B476F"/>
    <w:rsid w:val="005B4840"/>
    <w:rsid w:val="005B4B11"/>
    <w:rsid w:val="005B52E8"/>
    <w:rsid w:val="005B5633"/>
    <w:rsid w:val="005B5661"/>
    <w:rsid w:val="005B59F7"/>
    <w:rsid w:val="005B5E21"/>
    <w:rsid w:val="005B5F5C"/>
    <w:rsid w:val="005B623C"/>
    <w:rsid w:val="005B62AC"/>
    <w:rsid w:val="005B69FC"/>
    <w:rsid w:val="005B74A7"/>
    <w:rsid w:val="005B76FA"/>
    <w:rsid w:val="005B7A2C"/>
    <w:rsid w:val="005B7A62"/>
    <w:rsid w:val="005C091F"/>
    <w:rsid w:val="005C0C6C"/>
    <w:rsid w:val="005C11D0"/>
    <w:rsid w:val="005C1496"/>
    <w:rsid w:val="005C14B1"/>
    <w:rsid w:val="005C22A2"/>
    <w:rsid w:val="005C239F"/>
    <w:rsid w:val="005C23EE"/>
    <w:rsid w:val="005C2AC2"/>
    <w:rsid w:val="005C2C42"/>
    <w:rsid w:val="005C2D94"/>
    <w:rsid w:val="005C2E4A"/>
    <w:rsid w:val="005C2EBC"/>
    <w:rsid w:val="005C3414"/>
    <w:rsid w:val="005C44FB"/>
    <w:rsid w:val="005C4E5A"/>
    <w:rsid w:val="005C5389"/>
    <w:rsid w:val="005C59F2"/>
    <w:rsid w:val="005C5D4F"/>
    <w:rsid w:val="005C68C3"/>
    <w:rsid w:val="005C6AAE"/>
    <w:rsid w:val="005C7CFF"/>
    <w:rsid w:val="005C7FD8"/>
    <w:rsid w:val="005D016C"/>
    <w:rsid w:val="005D04DE"/>
    <w:rsid w:val="005D068A"/>
    <w:rsid w:val="005D07CE"/>
    <w:rsid w:val="005D0971"/>
    <w:rsid w:val="005D09C8"/>
    <w:rsid w:val="005D0B96"/>
    <w:rsid w:val="005D0C0F"/>
    <w:rsid w:val="005D0DAE"/>
    <w:rsid w:val="005D10D8"/>
    <w:rsid w:val="005D1833"/>
    <w:rsid w:val="005D2A3A"/>
    <w:rsid w:val="005D3253"/>
    <w:rsid w:val="005D32D3"/>
    <w:rsid w:val="005D393B"/>
    <w:rsid w:val="005D3963"/>
    <w:rsid w:val="005D3D61"/>
    <w:rsid w:val="005D3DFB"/>
    <w:rsid w:val="005D4125"/>
    <w:rsid w:val="005D4201"/>
    <w:rsid w:val="005D4A0B"/>
    <w:rsid w:val="005D4F39"/>
    <w:rsid w:val="005D519A"/>
    <w:rsid w:val="005D55C7"/>
    <w:rsid w:val="005D5F7E"/>
    <w:rsid w:val="005D68BA"/>
    <w:rsid w:val="005D68ED"/>
    <w:rsid w:val="005D69B0"/>
    <w:rsid w:val="005D6B8E"/>
    <w:rsid w:val="005D6F18"/>
    <w:rsid w:val="005E0307"/>
    <w:rsid w:val="005E0DB5"/>
    <w:rsid w:val="005E15CA"/>
    <w:rsid w:val="005E1742"/>
    <w:rsid w:val="005E18B8"/>
    <w:rsid w:val="005E1D9B"/>
    <w:rsid w:val="005E209C"/>
    <w:rsid w:val="005E23AD"/>
    <w:rsid w:val="005E2614"/>
    <w:rsid w:val="005E2744"/>
    <w:rsid w:val="005E30DB"/>
    <w:rsid w:val="005E31B2"/>
    <w:rsid w:val="005E31D7"/>
    <w:rsid w:val="005E34BC"/>
    <w:rsid w:val="005E35B1"/>
    <w:rsid w:val="005E376F"/>
    <w:rsid w:val="005E3EAF"/>
    <w:rsid w:val="005E4339"/>
    <w:rsid w:val="005E4D5B"/>
    <w:rsid w:val="005E50B3"/>
    <w:rsid w:val="005E559F"/>
    <w:rsid w:val="005E60FC"/>
    <w:rsid w:val="005E6754"/>
    <w:rsid w:val="005E7EA9"/>
    <w:rsid w:val="005F088B"/>
    <w:rsid w:val="005F0A67"/>
    <w:rsid w:val="005F13AA"/>
    <w:rsid w:val="005F17AF"/>
    <w:rsid w:val="005F1906"/>
    <w:rsid w:val="005F3BC6"/>
    <w:rsid w:val="005F45C6"/>
    <w:rsid w:val="005F4ED5"/>
    <w:rsid w:val="005F4F2D"/>
    <w:rsid w:val="005F5456"/>
    <w:rsid w:val="005F55D2"/>
    <w:rsid w:val="005F569D"/>
    <w:rsid w:val="005F5707"/>
    <w:rsid w:val="005F59AA"/>
    <w:rsid w:val="005F5E3D"/>
    <w:rsid w:val="005F5F90"/>
    <w:rsid w:val="005F6354"/>
    <w:rsid w:val="005F666E"/>
    <w:rsid w:val="005F6795"/>
    <w:rsid w:val="005F7400"/>
    <w:rsid w:val="005F74F2"/>
    <w:rsid w:val="005F7811"/>
    <w:rsid w:val="005F7E92"/>
    <w:rsid w:val="006009E2"/>
    <w:rsid w:val="006013F7"/>
    <w:rsid w:val="00601B0C"/>
    <w:rsid w:val="00601C30"/>
    <w:rsid w:val="00601DF2"/>
    <w:rsid w:val="00601E01"/>
    <w:rsid w:val="00601E6D"/>
    <w:rsid w:val="0060210C"/>
    <w:rsid w:val="00602161"/>
    <w:rsid w:val="00602254"/>
    <w:rsid w:val="006029A2"/>
    <w:rsid w:val="0060398F"/>
    <w:rsid w:val="006039A5"/>
    <w:rsid w:val="0060473D"/>
    <w:rsid w:val="00604A64"/>
    <w:rsid w:val="0060531E"/>
    <w:rsid w:val="006056D2"/>
    <w:rsid w:val="0060583D"/>
    <w:rsid w:val="00605FCD"/>
    <w:rsid w:val="00605FE8"/>
    <w:rsid w:val="00606C78"/>
    <w:rsid w:val="0060747A"/>
    <w:rsid w:val="00607A79"/>
    <w:rsid w:val="00607B0B"/>
    <w:rsid w:val="00607BEC"/>
    <w:rsid w:val="00607CDC"/>
    <w:rsid w:val="00610364"/>
    <w:rsid w:val="006105A0"/>
    <w:rsid w:val="00610F48"/>
    <w:rsid w:val="00611941"/>
    <w:rsid w:val="00612C3A"/>
    <w:rsid w:val="006132E5"/>
    <w:rsid w:val="006137CB"/>
    <w:rsid w:val="00613C4D"/>
    <w:rsid w:val="00613EF9"/>
    <w:rsid w:val="00613FC0"/>
    <w:rsid w:val="00614D8E"/>
    <w:rsid w:val="00615046"/>
    <w:rsid w:val="00615055"/>
    <w:rsid w:val="006161A9"/>
    <w:rsid w:val="00616235"/>
    <w:rsid w:val="00616B42"/>
    <w:rsid w:val="00616F96"/>
    <w:rsid w:val="00617E36"/>
    <w:rsid w:val="006200EA"/>
    <w:rsid w:val="00620F66"/>
    <w:rsid w:val="006212AA"/>
    <w:rsid w:val="006213C4"/>
    <w:rsid w:val="006214C5"/>
    <w:rsid w:val="00622373"/>
    <w:rsid w:val="00622653"/>
    <w:rsid w:val="0062379D"/>
    <w:rsid w:val="00623C85"/>
    <w:rsid w:val="006248BC"/>
    <w:rsid w:val="00625B53"/>
    <w:rsid w:val="00626797"/>
    <w:rsid w:val="006268AF"/>
    <w:rsid w:val="00626C09"/>
    <w:rsid w:val="0062794E"/>
    <w:rsid w:val="006309ED"/>
    <w:rsid w:val="00630AED"/>
    <w:rsid w:val="006314D0"/>
    <w:rsid w:val="006317C9"/>
    <w:rsid w:val="00631FA6"/>
    <w:rsid w:val="00631FAF"/>
    <w:rsid w:val="006320EF"/>
    <w:rsid w:val="0063241B"/>
    <w:rsid w:val="00632444"/>
    <w:rsid w:val="006324A3"/>
    <w:rsid w:val="00632B8F"/>
    <w:rsid w:val="00632CCA"/>
    <w:rsid w:val="006334F1"/>
    <w:rsid w:val="00633597"/>
    <w:rsid w:val="0063373B"/>
    <w:rsid w:val="00633BE7"/>
    <w:rsid w:val="00634A10"/>
    <w:rsid w:val="0063501A"/>
    <w:rsid w:val="00635035"/>
    <w:rsid w:val="006350FB"/>
    <w:rsid w:val="00635833"/>
    <w:rsid w:val="006367B4"/>
    <w:rsid w:val="006379A6"/>
    <w:rsid w:val="00637FC3"/>
    <w:rsid w:val="0064033F"/>
    <w:rsid w:val="006403BE"/>
    <w:rsid w:val="00640A5F"/>
    <w:rsid w:val="00640E6C"/>
    <w:rsid w:val="00640FD7"/>
    <w:rsid w:val="0064105F"/>
    <w:rsid w:val="006412E8"/>
    <w:rsid w:val="00641561"/>
    <w:rsid w:val="00641E6C"/>
    <w:rsid w:val="006420B1"/>
    <w:rsid w:val="00642C7A"/>
    <w:rsid w:val="00642EAF"/>
    <w:rsid w:val="00642FD4"/>
    <w:rsid w:val="00643C6A"/>
    <w:rsid w:val="006449C5"/>
    <w:rsid w:val="0064544D"/>
    <w:rsid w:val="006455A9"/>
    <w:rsid w:val="00645752"/>
    <w:rsid w:val="0064583C"/>
    <w:rsid w:val="00645C9A"/>
    <w:rsid w:val="006461FE"/>
    <w:rsid w:val="006464B8"/>
    <w:rsid w:val="00646529"/>
    <w:rsid w:val="006475BE"/>
    <w:rsid w:val="00647E1B"/>
    <w:rsid w:val="00650157"/>
    <w:rsid w:val="00650738"/>
    <w:rsid w:val="00650EAC"/>
    <w:rsid w:val="00651294"/>
    <w:rsid w:val="00651847"/>
    <w:rsid w:val="00651DDF"/>
    <w:rsid w:val="00651DF7"/>
    <w:rsid w:val="0065204A"/>
    <w:rsid w:val="0065258D"/>
    <w:rsid w:val="00652BC3"/>
    <w:rsid w:val="00652C92"/>
    <w:rsid w:val="00653037"/>
    <w:rsid w:val="00654492"/>
    <w:rsid w:val="0065476C"/>
    <w:rsid w:val="00654CCF"/>
    <w:rsid w:val="00655521"/>
    <w:rsid w:val="006557E5"/>
    <w:rsid w:val="00655947"/>
    <w:rsid w:val="00655ED4"/>
    <w:rsid w:val="00656BB1"/>
    <w:rsid w:val="00656CF0"/>
    <w:rsid w:val="00656ECE"/>
    <w:rsid w:val="006576F3"/>
    <w:rsid w:val="00657C5F"/>
    <w:rsid w:val="006603D4"/>
    <w:rsid w:val="00660425"/>
    <w:rsid w:val="00660B3A"/>
    <w:rsid w:val="00660D0D"/>
    <w:rsid w:val="00661137"/>
    <w:rsid w:val="00662442"/>
    <w:rsid w:val="00662CC4"/>
    <w:rsid w:val="00662F66"/>
    <w:rsid w:val="00663164"/>
    <w:rsid w:val="00663B2A"/>
    <w:rsid w:val="00665257"/>
    <w:rsid w:val="006654DD"/>
    <w:rsid w:val="00665B51"/>
    <w:rsid w:val="00665D09"/>
    <w:rsid w:val="00665F9B"/>
    <w:rsid w:val="00666110"/>
    <w:rsid w:val="00666163"/>
    <w:rsid w:val="0066642C"/>
    <w:rsid w:val="006666BC"/>
    <w:rsid w:val="00666BF5"/>
    <w:rsid w:val="006704E2"/>
    <w:rsid w:val="006708EB"/>
    <w:rsid w:val="0067158B"/>
    <w:rsid w:val="0067165F"/>
    <w:rsid w:val="0067187C"/>
    <w:rsid w:val="00671B0D"/>
    <w:rsid w:val="00671FF5"/>
    <w:rsid w:val="00672088"/>
    <w:rsid w:val="006735EE"/>
    <w:rsid w:val="00674183"/>
    <w:rsid w:val="00674254"/>
    <w:rsid w:val="006744D1"/>
    <w:rsid w:val="006748B1"/>
    <w:rsid w:val="00674F9F"/>
    <w:rsid w:val="00675266"/>
    <w:rsid w:val="00676209"/>
    <w:rsid w:val="0067677C"/>
    <w:rsid w:val="006769C1"/>
    <w:rsid w:val="0067738A"/>
    <w:rsid w:val="00677C99"/>
    <w:rsid w:val="006800B6"/>
    <w:rsid w:val="0068012C"/>
    <w:rsid w:val="006803BA"/>
    <w:rsid w:val="006804DB"/>
    <w:rsid w:val="006809C6"/>
    <w:rsid w:val="00681242"/>
    <w:rsid w:val="00681431"/>
    <w:rsid w:val="00681446"/>
    <w:rsid w:val="0068196E"/>
    <w:rsid w:val="00681BD2"/>
    <w:rsid w:val="00681C9A"/>
    <w:rsid w:val="00682B39"/>
    <w:rsid w:val="006838D9"/>
    <w:rsid w:val="006844A3"/>
    <w:rsid w:val="00684A71"/>
    <w:rsid w:val="00684D28"/>
    <w:rsid w:val="006854DA"/>
    <w:rsid w:val="00685E3D"/>
    <w:rsid w:val="00685F07"/>
    <w:rsid w:val="006860A0"/>
    <w:rsid w:val="00686210"/>
    <w:rsid w:val="0068633C"/>
    <w:rsid w:val="00686B5C"/>
    <w:rsid w:val="0068712A"/>
    <w:rsid w:val="006877BC"/>
    <w:rsid w:val="006878D6"/>
    <w:rsid w:val="00687FA7"/>
    <w:rsid w:val="00690086"/>
    <w:rsid w:val="006905FE"/>
    <w:rsid w:val="00691282"/>
    <w:rsid w:val="00691E4D"/>
    <w:rsid w:val="00692BA7"/>
    <w:rsid w:val="00692DF3"/>
    <w:rsid w:val="006933AF"/>
    <w:rsid w:val="00693756"/>
    <w:rsid w:val="00693B82"/>
    <w:rsid w:val="00694BC9"/>
    <w:rsid w:val="006956FE"/>
    <w:rsid w:val="0069589E"/>
    <w:rsid w:val="006960F3"/>
    <w:rsid w:val="0069623B"/>
    <w:rsid w:val="00696AB8"/>
    <w:rsid w:val="00696DC7"/>
    <w:rsid w:val="00697F2D"/>
    <w:rsid w:val="00697FC0"/>
    <w:rsid w:val="006A002D"/>
    <w:rsid w:val="006A02AF"/>
    <w:rsid w:val="006A05EF"/>
    <w:rsid w:val="006A0698"/>
    <w:rsid w:val="006A0BF9"/>
    <w:rsid w:val="006A0CEF"/>
    <w:rsid w:val="006A1ADC"/>
    <w:rsid w:val="006A1B50"/>
    <w:rsid w:val="006A1BA9"/>
    <w:rsid w:val="006A222D"/>
    <w:rsid w:val="006A2584"/>
    <w:rsid w:val="006A2ABA"/>
    <w:rsid w:val="006A2D3B"/>
    <w:rsid w:val="006A3499"/>
    <w:rsid w:val="006A349F"/>
    <w:rsid w:val="006A3B80"/>
    <w:rsid w:val="006A404F"/>
    <w:rsid w:val="006A417D"/>
    <w:rsid w:val="006A5A02"/>
    <w:rsid w:val="006A625E"/>
    <w:rsid w:val="006A69E2"/>
    <w:rsid w:val="006A6EA0"/>
    <w:rsid w:val="006B01A0"/>
    <w:rsid w:val="006B05B9"/>
    <w:rsid w:val="006B05D5"/>
    <w:rsid w:val="006B0B12"/>
    <w:rsid w:val="006B1CDC"/>
    <w:rsid w:val="006B24FB"/>
    <w:rsid w:val="006B262F"/>
    <w:rsid w:val="006B2A21"/>
    <w:rsid w:val="006B460F"/>
    <w:rsid w:val="006B461C"/>
    <w:rsid w:val="006B4B01"/>
    <w:rsid w:val="006B4E02"/>
    <w:rsid w:val="006B54F9"/>
    <w:rsid w:val="006B5932"/>
    <w:rsid w:val="006B5A3B"/>
    <w:rsid w:val="006B6CA2"/>
    <w:rsid w:val="006B6FD2"/>
    <w:rsid w:val="006B739B"/>
    <w:rsid w:val="006B782C"/>
    <w:rsid w:val="006B79D0"/>
    <w:rsid w:val="006B7FF2"/>
    <w:rsid w:val="006C00ED"/>
    <w:rsid w:val="006C02B8"/>
    <w:rsid w:val="006C0347"/>
    <w:rsid w:val="006C0F22"/>
    <w:rsid w:val="006C10B7"/>
    <w:rsid w:val="006C116B"/>
    <w:rsid w:val="006C1867"/>
    <w:rsid w:val="006C18D8"/>
    <w:rsid w:val="006C2067"/>
    <w:rsid w:val="006C235B"/>
    <w:rsid w:val="006C2F8C"/>
    <w:rsid w:val="006C3A7A"/>
    <w:rsid w:val="006C3B2E"/>
    <w:rsid w:val="006C4AFC"/>
    <w:rsid w:val="006C4BAC"/>
    <w:rsid w:val="006C4E3A"/>
    <w:rsid w:val="006C4FF1"/>
    <w:rsid w:val="006C5655"/>
    <w:rsid w:val="006C599F"/>
    <w:rsid w:val="006C63FD"/>
    <w:rsid w:val="006C644A"/>
    <w:rsid w:val="006C6868"/>
    <w:rsid w:val="006C69B9"/>
    <w:rsid w:val="006C77DF"/>
    <w:rsid w:val="006C7955"/>
    <w:rsid w:val="006D13E8"/>
    <w:rsid w:val="006D1AF6"/>
    <w:rsid w:val="006D1BD1"/>
    <w:rsid w:val="006D1E90"/>
    <w:rsid w:val="006D28F7"/>
    <w:rsid w:val="006D39F0"/>
    <w:rsid w:val="006D407D"/>
    <w:rsid w:val="006D4580"/>
    <w:rsid w:val="006D4680"/>
    <w:rsid w:val="006D4E8D"/>
    <w:rsid w:val="006D5241"/>
    <w:rsid w:val="006D54D4"/>
    <w:rsid w:val="006D579F"/>
    <w:rsid w:val="006D5C5C"/>
    <w:rsid w:val="006D5F11"/>
    <w:rsid w:val="006D6013"/>
    <w:rsid w:val="006D61E4"/>
    <w:rsid w:val="006D68FF"/>
    <w:rsid w:val="006D732F"/>
    <w:rsid w:val="006D7661"/>
    <w:rsid w:val="006D767C"/>
    <w:rsid w:val="006D78BC"/>
    <w:rsid w:val="006D7910"/>
    <w:rsid w:val="006D7F6F"/>
    <w:rsid w:val="006E07F8"/>
    <w:rsid w:val="006E09E0"/>
    <w:rsid w:val="006E1275"/>
    <w:rsid w:val="006E1CCB"/>
    <w:rsid w:val="006E219A"/>
    <w:rsid w:val="006E2902"/>
    <w:rsid w:val="006E3BAF"/>
    <w:rsid w:val="006E3F0A"/>
    <w:rsid w:val="006E3FF8"/>
    <w:rsid w:val="006E405C"/>
    <w:rsid w:val="006E46D2"/>
    <w:rsid w:val="006E5173"/>
    <w:rsid w:val="006E53CF"/>
    <w:rsid w:val="006E62FC"/>
    <w:rsid w:val="006E679B"/>
    <w:rsid w:val="006E688D"/>
    <w:rsid w:val="006E6BBA"/>
    <w:rsid w:val="006E72E2"/>
    <w:rsid w:val="006E7964"/>
    <w:rsid w:val="006F0D2F"/>
    <w:rsid w:val="006F1182"/>
    <w:rsid w:val="006F12C7"/>
    <w:rsid w:val="006F1438"/>
    <w:rsid w:val="006F1F7A"/>
    <w:rsid w:val="006F2726"/>
    <w:rsid w:val="006F289B"/>
    <w:rsid w:val="006F3569"/>
    <w:rsid w:val="006F362E"/>
    <w:rsid w:val="006F3673"/>
    <w:rsid w:val="006F3A9A"/>
    <w:rsid w:val="006F3C83"/>
    <w:rsid w:val="006F41AD"/>
    <w:rsid w:val="006F4826"/>
    <w:rsid w:val="006F496D"/>
    <w:rsid w:val="006F4BD5"/>
    <w:rsid w:val="006F4DDF"/>
    <w:rsid w:val="006F50F3"/>
    <w:rsid w:val="006F51EE"/>
    <w:rsid w:val="006F544D"/>
    <w:rsid w:val="006F54CB"/>
    <w:rsid w:val="006F5D14"/>
    <w:rsid w:val="006F5EA4"/>
    <w:rsid w:val="006F60DB"/>
    <w:rsid w:val="006F67B4"/>
    <w:rsid w:val="006F687F"/>
    <w:rsid w:val="006F6E29"/>
    <w:rsid w:val="006F72A7"/>
    <w:rsid w:val="006F7391"/>
    <w:rsid w:val="006F7E92"/>
    <w:rsid w:val="006F7FC0"/>
    <w:rsid w:val="007007C3"/>
    <w:rsid w:val="00700B76"/>
    <w:rsid w:val="00700E0C"/>
    <w:rsid w:val="0070112E"/>
    <w:rsid w:val="00701A04"/>
    <w:rsid w:val="007020BC"/>
    <w:rsid w:val="007028EC"/>
    <w:rsid w:val="00702C5D"/>
    <w:rsid w:val="00702C6B"/>
    <w:rsid w:val="00702E30"/>
    <w:rsid w:val="00703178"/>
    <w:rsid w:val="00703667"/>
    <w:rsid w:val="00703891"/>
    <w:rsid w:val="00703C9F"/>
    <w:rsid w:val="00704688"/>
    <w:rsid w:val="0070491C"/>
    <w:rsid w:val="00704C80"/>
    <w:rsid w:val="00705014"/>
    <w:rsid w:val="007060DE"/>
    <w:rsid w:val="007062AD"/>
    <w:rsid w:val="00706DAE"/>
    <w:rsid w:val="0070703E"/>
    <w:rsid w:val="00707166"/>
    <w:rsid w:val="00707458"/>
    <w:rsid w:val="00707951"/>
    <w:rsid w:val="00710470"/>
    <w:rsid w:val="00710745"/>
    <w:rsid w:val="00710FB1"/>
    <w:rsid w:val="007116EF"/>
    <w:rsid w:val="007118EA"/>
    <w:rsid w:val="00711B9C"/>
    <w:rsid w:val="00713663"/>
    <w:rsid w:val="007138B7"/>
    <w:rsid w:val="00713ECD"/>
    <w:rsid w:val="007144FD"/>
    <w:rsid w:val="00714535"/>
    <w:rsid w:val="007145E2"/>
    <w:rsid w:val="00715559"/>
    <w:rsid w:val="0071568D"/>
    <w:rsid w:val="00715946"/>
    <w:rsid w:val="00715EC9"/>
    <w:rsid w:val="007160AC"/>
    <w:rsid w:val="0071637F"/>
    <w:rsid w:val="00716748"/>
    <w:rsid w:val="0071704C"/>
    <w:rsid w:val="0071710C"/>
    <w:rsid w:val="007174C8"/>
    <w:rsid w:val="00717BB5"/>
    <w:rsid w:val="00717BF2"/>
    <w:rsid w:val="00717D33"/>
    <w:rsid w:val="00717DAA"/>
    <w:rsid w:val="00717F3E"/>
    <w:rsid w:val="00720145"/>
    <w:rsid w:val="0072055D"/>
    <w:rsid w:val="007206D5"/>
    <w:rsid w:val="00720A01"/>
    <w:rsid w:val="00720B53"/>
    <w:rsid w:val="00720DF3"/>
    <w:rsid w:val="0072102E"/>
    <w:rsid w:val="00721064"/>
    <w:rsid w:val="007213A4"/>
    <w:rsid w:val="00722A35"/>
    <w:rsid w:val="00722BE3"/>
    <w:rsid w:val="00722E31"/>
    <w:rsid w:val="007231BF"/>
    <w:rsid w:val="00723A41"/>
    <w:rsid w:val="007242B2"/>
    <w:rsid w:val="007248DB"/>
    <w:rsid w:val="00724959"/>
    <w:rsid w:val="007250F4"/>
    <w:rsid w:val="00725116"/>
    <w:rsid w:val="0072559C"/>
    <w:rsid w:val="0072574D"/>
    <w:rsid w:val="00725F10"/>
    <w:rsid w:val="007268C6"/>
    <w:rsid w:val="0072692A"/>
    <w:rsid w:val="00726C5B"/>
    <w:rsid w:val="00727326"/>
    <w:rsid w:val="00727508"/>
    <w:rsid w:val="007279F2"/>
    <w:rsid w:val="00727F3A"/>
    <w:rsid w:val="00730029"/>
    <w:rsid w:val="007301AE"/>
    <w:rsid w:val="007303ED"/>
    <w:rsid w:val="007305CE"/>
    <w:rsid w:val="007315EE"/>
    <w:rsid w:val="00731D7E"/>
    <w:rsid w:val="00731F33"/>
    <w:rsid w:val="00732BF1"/>
    <w:rsid w:val="00732EDC"/>
    <w:rsid w:val="007331E2"/>
    <w:rsid w:val="00733595"/>
    <w:rsid w:val="00733DE2"/>
    <w:rsid w:val="00733E4B"/>
    <w:rsid w:val="0073415F"/>
    <w:rsid w:val="00734A96"/>
    <w:rsid w:val="007354E1"/>
    <w:rsid w:val="00735580"/>
    <w:rsid w:val="0073598A"/>
    <w:rsid w:val="00735E02"/>
    <w:rsid w:val="007360AB"/>
    <w:rsid w:val="007360BF"/>
    <w:rsid w:val="00736A74"/>
    <w:rsid w:val="007372C0"/>
    <w:rsid w:val="00737335"/>
    <w:rsid w:val="00737802"/>
    <w:rsid w:val="00737E52"/>
    <w:rsid w:val="00737ECE"/>
    <w:rsid w:val="0074140F"/>
    <w:rsid w:val="00741CC5"/>
    <w:rsid w:val="00741D2D"/>
    <w:rsid w:val="00741E1F"/>
    <w:rsid w:val="00741EA9"/>
    <w:rsid w:val="00741F8F"/>
    <w:rsid w:val="00742527"/>
    <w:rsid w:val="0074290D"/>
    <w:rsid w:val="00744817"/>
    <w:rsid w:val="0074536B"/>
    <w:rsid w:val="00745560"/>
    <w:rsid w:val="007455EC"/>
    <w:rsid w:val="007459E0"/>
    <w:rsid w:val="00745B11"/>
    <w:rsid w:val="007463CE"/>
    <w:rsid w:val="00746D1D"/>
    <w:rsid w:val="00746D82"/>
    <w:rsid w:val="007470C1"/>
    <w:rsid w:val="00747E1F"/>
    <w:rsid w:val="0075064C"/>
    <w:rsid w:val="0075071A"/>
    <w:rsid w:val="00750D8F"/>
    <w:rsid w:val="00751DE5"/>
    <w:rsid w:val="00752177"/>
    <w:rsid w:val="0075233E"/>
    <w:rsid w:val="007524DC"/>
    <w:rsid w:val="00753559"/>
    <w:rsid w:val="0075395A"/>
    <w:rsid w:val="00753B1C"/>
    <w:rsid w:val="00753D36"/>
    <w:rsid w:val="00753D3C"/>
    <w:rsid w:val="007545C7"/>
    <w:rsid w:val="007548C7"/>
    <w:rsid w:val="007555CA"/>
    <w:rsid w:val="007565A6"/>
    <w:rsid w:val="00756A88"/>
    <w:rsid w:val="00756B7C"/>
    <w:rsid w:val="007570FD"/>
    <w:rsid w:val="0075746C"/>
    <w:rsid w:val="0076005C"/>
    <w:rsid w:val="0076086B"/>
    <w:rsid w:val="007611AB"/>
    <w:rsid w:val="00761452"/>
    <w:rsid w:val="007614CE"/>
    <w:rsid w:val="00761BE3"/>
    <w:rsid w:val="007620F1"/>
    <w:rsid w:val="00763107"/>
    <w:rsid w:val="007632DD"/>
    <w:rsid w:val="007635C1"/>
    <w:rsid w:val="00763ECD"/>
    <w:rsid w:val="00763F05"/>
    <w:rsid w:val="007642BC"/>
    <w:rsid w:val="007643C1"/>
    <w:rsid w:val="0076478C"/>
    <w:rsid w:val="00764943"/>
    <w:rsid w:val="00765288"/>
    <w:rsid w:val="00765828"/>
    <w:rsid w:val="00766B42"/>
    <w:rsid w:val="00767496"/>
    <w:rsid w:val="00767A6C"/>
    <w:rsid w:val="00767F66"/>
    <w:rsid w:val="0077102C"/>
    <w:rsid w:val="00772309"/>
    <w:rsid w:val="007725B8"/>
    <w:rsid w:val="00772862"/>
    <w:rsid w:val="00772B30"/>
    <w:rsid w:val="00772E24"/>
    <w:rsid w:val="007737D8"/>
    <w:rsid w:val="00773A69"/>
    <w:rsid w:val="00773FF9"/>
    <w:rsid w:val="00774496"/>
    <w:rsid w:val="007747B5"/>
    <w:rsid w:val="00774C34"/>
    <w:rsid w:val="007754C6"/>
    <w:rsid w:val="00775748"/>
    <w:rsid w:val="00775864"/>
    <w:rsid w:val="007773B3"/>
    <w:rsid w:val="00777D57"/>
    <w:rsid w:val="0078070C"/>
    <w:rsid w:val="0078101D"/>
    <w:rsid w:val="007817A4"/>
    <w:rsid w:val="00781BA6"/>
    <w:rsid w:val="00781D8D"/>
    <w:rsid w:val="007826A8"/>
    <w:rsid w:val="00782BE1"/>
    <w:rsid w:val="00782CC4"/>
    <w:rsid w:val="00782E97"/>
    <w:rsid w:val="00783586"/>
    <w:rsid w:val="0078359E"/>
    <w:rsid w:val="007836A7"/>
    <w:rsid w:val="007839F6"/>
    <w:rsid w:val="00784210"/>
    <w:rsid w:val="00784351"/>
    <w:rsid w:val="00784541"/>
    <w:rsid w:val="007849F3"/>
    <w:rsid w:val="00784AC6"/>
    <w:rsid w:val="007852B6"/>
    <w:rsid w:val="007856BA"/>
    <w:rsid w:val="00785818"/>
    <w:rsid w:val="00785974"/>
    <w:rsid w:val="007860B7"/>
    <w:rsid w:val="0078677C"/>
    <w:rsid w:val="00786CB1"/>
    <w:rsid w:val="00786EA9"/>
    <w:rsid w:val="00786F28"/>
    <w:rsid w:val="007871DF"/>
    <w:rsid w:val="007876D2"/>
    <w:rsid w:val="00790475"/>
    <w:rsid w:val="00790DEB"/>
    <w:rsid w:val="00790FB0"/>
    <w:rsid w:val="007910A2"/>
    <w:rsid w:val="00791508"/>
    <w:rsid w:val="00791A57"/>
    <w:rsid w:val="00791C74"/>
    <w:rsid w:val="00791E4B"/>
    <w:rsid w:val="00792C34"/>
    <w:rsid w:val="007933AB"/>
    <w:rsid w:val="007937F8"/>
    <w:rsid w:val="00793DDA"/>
    <w:rsid w:val="0079463C"/>
    <w:rsid w:val="00794A82"/>
    <w:rsid w:val="00794BE2"/>
    <w:rsid w:val="00794C29"/>
    <w:rsid w:val="00795501"/>
    <w:rsid w:val="007963A2"/>
    <w:rsid w:val="00796813"/>
    <w:rsid w:val="007968CC"/>
    <w:rsid w:val="00796BAA"/>
    <w:rsid w:val="00796BE8"/>
    <w:rsid w:val="00796DEE"/>
    <w:rsid w:val="00796FB7"/>
    <w:rsid w:val="0079731D"/>
    <w:rsid w:val="00797361"/>
    <w:rsid w:val="00797A7A"/>
    <w:rsid w:val="00797EEB"/>
    <w:rsid w:val="007A0163"/>
    <w:rsid w:val="007A085D"/>
    <w:rsid w:val="007A0BF6"/>
    <w:rsid w:val="007A0EA9"/>
    <w:rsid w:val="007A0F85"/>
    <w:rsid w:val="007A1199"/>
    <w:rsid w:val="007A18A9"/>
    <w:rsid w:val="007A1963"/>
    <w:rsid w:val="007A23DD"/>
    <w:rsid w:val="007A2E38"/>
    <w:rsid w:val="007A3236"/>
    <w:rsid w:val="007A339B"/>
    <w:rsid w:val="007A33AB"/>
    <w:rsid w:val="007A4033"/>
    <w:rsid w:val="007A43DB"/>
    <w:rsid w:val="007A4558"/>
    <w:rsid w:val="007A59F5"/>
    <w:rsid w:val="007A6F48"/>
    <w:rsid w:val="007A721B"/>
    <w:rsid w:val="007A7A02"/>
    <w:rsid w:val="007A7DFC"/>
    <w:rsid w:val="007A7E06"/>
    <w:rsid w:val="007B0203"/>
    <w:rsid w:val="007B021F"/>
    <w:rsid w:val="007B03AA"/>
    <w:rsid w:val="007B04A9"/>
    <w:rsid w:val="007B06A3"/>
    <w:rsid w:val="007B06CB"/>
    <w:rsid w:val="007B071C"/>
    <w:rsid w:val="007B0D17"/>
    <w:rsid w:val="007B0DEA"/>
    <w:rsid w:val="007B0E9B"/>
    <w:rsid w:val="007B162C"/>
    <w:rsid w:val="007B16AC"/>
    <w:rsid w:val="007B1B80"/>
    <w:rsid w:val="007B275E"/>
    <w:rsid w:val="007B323F"/>
    <w:rsid w:val="007B3894"/>
    <w:rsid w:val="007B46FB"/>
    <w:rsid w:val="007B4819"/>
    <w:rsid w:val="007B4840"/>
    <w:rsid w:val="007B49A0"/>
    <w:rsid w:val="007B49E4"/>
    <w:rsid w:val="007B5858"/>
    <w:rsid w:val="007B58C1"/>
    <w:rsid w:val="007B5AF4"/>
    <w:rsid w:val="007B5E8E"/>
    <w:rsid w:val="007B60B4"/>
    <w:rsid w:val="007B6A5B"/>
    <w:rsid w:val="007B7202"/>
    <w:rsid w:val="007B72A4"/>
    <w:rsid w:val="007B79EC"/>
    <w:rsid w:val="007B7BB0"/>
    <w:rsid w:val="007B7DC1"/>
    <w:rsid w:val="007B7F3E"/>
    <w:rsid w:val="007C08EB"/>
    <w:rsid w:val="007C1046"/>
    <w:rsid w:val="007C13B3"/>
    <w:rsid w:val="007C156B"/>
    <w:rsid w:val="007C18FC"/>
    <w:rsid w:val="007C1F38"/>
    <w:rsid w:val="007C33D5"/>
    <w:rsid w:val="007C393C"/>
    <w:rsid w:val="007C3FAE"/>
    <w:rsid w:val="007C4057"/>
    <w:rsid w:val="007C4400"/>
    <w:rsid w:val="007C47AC"/>
    <w:rsid w:val="007C4BF8"/>
    <w:rsid w:val="007C4F80"/>
    <w:rsid w:val="007C56F0"/>
    <w:rsid w:val="007C5866"/>
    <w:rsid w:val="007C6162"/>
    <w:rsid w:val="007C61C5"/>
    <w:rsid w:val="007C63A7"/>
    <w:rsid w:val="007C659E"/>
    <w:rsid w:val="007C6757"/>
    <w:rsid w:val="007C67E1"/>
    <w:rsid w:val="007C7351"/>
    <w:rsid w:val="007C7921"/>
    <w:rsid w:val="007C7975"/>
    <w:rsid w:val="007D073A"/>
    <w:rsid w:val="007D0F93"/>
    <w:rsid w:val="007D11F2"/>
    <w:rsid w:val="007D162A"/>
    <w:rsid w:val="007D1D93"/>
    <w:rsid w:val="007D2934"/>
    <w:rsid w:val="007D3B09"/>
    <w:rsid w:val="007D4988"/>
    <w:rsid w:val="007D4BAA"/>
    <w:rsid w:val="007D4C7C"/>
    <w:rsid w:val="007D4F59"/>
    <w:rsid w:val="007D6C03"/>
    <w:rsid w:val="007D7696"/>
    <w:rsid w:val="007D775E"/>
    <w:rsid w:val="007D7E0C"/>
    <w:rsid w:val="007E000D"/>
    <w:rsid w:val="007E1471"/>
    <w:rsid w:val="007E20FD"/>
    <w:rsid w:val="007E2884"/>
    <w:rsid w:val="007E2E11"/>
    <w:rsid w:val="007E2E6F"/>
    <w:rsid w:val="007E2ED3"/>
    <w:rsid w:val="007E3423"/>
    <w:rsid w:val="007E4163"/>
    <w:rsid w:val="007E4C46"/>
    <w:rsid w:val="007E4D2F"/>
    <w:rsid w:val="007E558A"/>
    <w:rsid w:val="007E603E"/>
    <w:rsid w:val="007E64B0"/>
    <w:rsid w:val="007E6E80"/>
    <w:rsid w:val="007F0001"/>
    <w:rsid w:val="007F0331"/>
    <w:rsid w:val="007F04DB"/>
    <w:rsid w:val="007F07B2"/>
    <w:rsid w:val="007F091B"/>
    <w:rsid w:val="007F10AD"/>
    <w:rsid w:val="007F130B"/>
    <w:rsid w:val="007F1457"/>
    <w:rsid w:val="007F14C9"/>
    <w:rsid w:val="007F1915"/>
    <w:rsid w:val="007F1F7F"/>
    <w:rsid w:val="007F1FA3"/>
    <w:rsid w:val="007F20C9"/>
    <w:rsid w:val="007F23EB"/>
    <w:rsid w:val="007F29DB"/>
    <w:rsid w:val="007F2ED3"/>
    <w:rsid w:val="007F30F5"/>
    <w:rsid w:val="007F3C30"/>
    <w:rsid w:val="007F4202"/>
    <w:rsid w:val="007F4447"/>
    <w:rsid w:val="007F4E6A"/>
    <w:rsid w:val="007F4E74"/>
    <w:rsid w:val="007F5070"/>
    <w:rsid w:val="007F5EB6"/>
    <w:rsid w:val="007F64FA"/>
    <w:rsid w:val="007F6800"/>
    <w:rsid w:val="007F7253"/>
    <w:rsid w:val="007F77ED"/>
    <w:rsid w:val="0080076B"/>
    <w:rsid w:val="00800FDA"/>
    <w:rsid w:val="00801140"/>
    <w:rsid w:val="00801400"/>
    <w:rsid w:val="00801DFF"/>
    <w:rsid w:val="00801F54"/>
    <w:rsid w:val="00801FCB"/>
    <w:rsid w:val="00802372"/>
    <w:rsid w:val="008027F0"/>
    <w:rsid w:val="00802F47"/>
    <w:rsid w:val="0080306E"/>
    <w:rsid w:val="00803248"/>
    <w:rsid w:val="0080340C"/>
    <w:rsid w:val="00803493"/>
    <w:rsid w:val="00803FA6"/>
    <w:rsid w:val="00804796"/>
    <w:rsid w:val="00804B73"/>
    <w:rsid w:val="00804D57"/>
    <w:rsid w:val="00804FD6"/>
    <w:rsid w:val="00804FFA"/>
    <w:rsid w:val="008056B8"/>
    <w:rsid w:val="00805E18"/>
    <w:rsid w:val="00806447"/>
    <w:rsid w:val="00806751"/>
    <w:rsid w:val="00806BE3"/>
    <w:rsid w:val="008072CF"/>
    <w:rsid w:val="00807361"/>
    <w:rsid w:val="0080753A"/>
    <w:rsid w:val="00807690"/>
    <w:rsid w:val="00810496"/>
    <w:rsid w:val="008111E7"/>
    <w:rsid w:val="00812B9C"/>
    <w:rsid w:val="00813AF4"/>
    <w:rsid w:val="00814FBF"/>
    <w:rsid w:val="00815452"/>
    <w:rsid w:val="008156C9"/>
    <w:rsid w:val="00815A43"/>
    <w:rsid w:val="00815EF4"/>
    <w:rsid w:val="00816B4F"/>
    <w:rsid w:val="0081701B"/>
    <w:rsid w:val="00817091"/>
    <w:rsid w:val="0081731D"/>
    <w:rsid w:val="008176A1"/>
    <w:rsid w:val="00817D58"/>
    <w:rsid w:val="008200D0"/>
    <w:rsid w:val="00820174"/>
    <w:rsid w:val="00820655"/>
    <w:rsid w:val="008206A9"/>
    <w:rsid w:val="00820722"/>
    <w:rsid w:val="00820BFD"/>
    <w:rsid w:val="008218BA"/>
    <w:rsid w:val="008220CA"/>
    <w:rsid w:val="00822462"/>
    <w:rsid w:val="008228D9"/>
    <w:rsid w:val="00823D65"/>
    <w:rsid w:val="00825AEF"/>
    <w:rsid w:val="00825F06"/>
    <w:rsid w:val="008264EB"/>
    <w:rsid w:val="00826A11"/>
    <w:rsid w:val="00826AEB"/>
    <w:rsid w:val="0082756E"/>
    <w:rsid w:val="008276A0"/>
    <w:rsid w:val="00827772"/>
    <w:rsid w:val="00827858"/>
    <w:rsid w:val="00827924"/>
    <w:rsid w:val="00827A6B"/>
    <w:rsid w:val="00830756"/>
    <w:rsid w:val="00831457"/>
    <w:rsid w:val="00832C1E"/>
    <w:rsid w:val="00833665"/>
    <w:rsid w:val="00833A5B"/>
    <w:rsid w:val="00833EEE"/>
    <w:rsid w:val="0083400A"/>
    <w:rsid w:val="008342B9"/>
    <w:rsid w:val="008344B7"/>
    <w:rsid w:val="00834B1D"/>
    <w:rsid w:val="0083528C"/>
    <w:rsid w:val="00835D58"/>
    <w:rsid w:val="00836A66"/>
    <w:rsid w:val="00836BA0"/>
    <w:rsid w:val="0084007A"/>
    <w:rsid w:val="00840E2E"/>
    <w:rsid w:val="00840F8E"/>
    <w:rsid w:val="00841313"/>
    <w:rsid w:val="00841AB0"/>
    <w:rsid w:val="008424C6"/>
    <w:rsid w:val="008429AA"/>
    <w:rsid w:val="008429B2"/>
    <w:rsid w:val="00842F87"/>
    <w:rsid w:val="00843E6C"/>
    <w:rsid w:val="00843E8C"/>
    <w:rsid w:val="0084419D"/>
    <w:rsid w:val="008443A4"/>
    <w:rsid w:val="00844820"/>
    <w:rsid w:val="00844A53"/>
    <w:rsid w:val="00844BF2"/>
    <w:rsid w:val="00844ED4"/>
    <w:rsid w:val="00845B27"/>
    <w:rsid w:val="008464B7"/>
    <w:rsid w:val="00846E32"/>
    <w:rsid w:val="0084708F"/>
    <w:rsid w:val="0084775A"/>
    <w:rsid w:val="00847A5D"/>
    <w:rsid w:val="008500A6"/>
    <w:rsid w:val="008503C8"/>
    <w:rsid w:val="0085055B"/>
    <w:rsid w:val="00850723"/>
    <w:rsid w:val="008507CE"/>
    <w:rsid w:val="0085154E"/>
    <w:rsid w:val="008517D0"/>
    <w:rsid w:val="008517DB"/>
    <w:rsid w:val="00852114"/>
    <w:rsid w:val="0085276F"/>
    <w:rsid w:val="00852A69"/>
    <w:rsid w:val="00852C35"/>
    <w:rsid w:val="00852F33"/>
    <w:rsid w:val="008533E3"/>
    <w:rsid w:val="00854175"/>
    <w:rsid w:val="00854B88"/>
    <w:rsid w:val="00854FED"/>
    <w:rsid w:val="008551AE"/>
    <w:rsid w:val="0085524D"/>
    <w:rsid w:val="008554DA"/>
    <w:rsid w:val="0085579B"/>
    <w:rsid w:val="008557EA"/>
    <w:rsid w:val="00855D2C"/>
    <w:rsid w:val="00855D80"/>
    <w:rsid w:val="008562C5"/>
    <w:rsid w:val="0085713B"/>
    <w:rsid w:val="0085765B"/>
    <w:rsid w:val="00857704"/>
    <w:rsid w:val="00860072"/>
    <w:rsid w:val="0086101B"/>
    <w:rsid w:val="0086103C"/>
    <w:rsid w:val="0086108A"/>
    <w:rsid w:val="00861EA4"/>
    <w:rsid w:val="008625AC"/>
    <w:rsid w:val="008626AA"/>
    <w:rsid w:val="00863C57"/>
    <w:rsid w:val="00863D6E"/>
    <w:rsid w:val="008642CB"/>
    <w:rsid w:val="00864573"/>
    <w:rsid w:val="0086465C"/>
    <w:rsid w:val="0086480D"/>
    <w:rsid w:val="008649FA"/>
    <w:rsid w:val="008653AB"/>
    <w:rsid w:val="00865594"/>
    <w:rsid w:val="008656CF"/>
    <w:rsid w:val="008659AF"/>
    <w:rsid w:val="00865A27"/>
    <w:rsid w:val="0086609B"/>
    <w:rsid w:val="008660CC"/>
    <w:rsid w:val="008660E4"/>
    <w:rsid w:val="0086715D"/>
    <w:rsid w:val="00867496"/>
    <w:rsid w:val="00867524"/>
    <w:rsid w:val="00867B3E"/>
    <w:rsid w:val="00870063"/>
    <w:rsid w:val="0087016F"/>
    <w:rsid w:val="00870685"/>
    <w:rsid w:val="008706F5"/>
    <w:rsid w:val="00870730"/>
    <w:rsid w:val="00870739"/>
    <w:rsid w:val="00872FEF"/>
    <w:rsid w:val="0087313C"/>
    <w:rsid w:val="00873506"/>
    <w:rsid w:val="00874339"/>
    <w:rsid w:val="008757DF"/>
    <w:rsid w:val="0087588F"/>
    <w:rsid w:val="00875AF2"/>
    <w:rsid w:val="00875CE2"/>
    <w:rsid w:val="00875E74"/>
    <w:rsid w:val="00876835"/>
    <w:rsid w:val="00876C18"/>
    <w:rsid w:val="0087729F"/>
    <w:rsid w:val="00877638"/>
    <w:rsid w:val="00877909"/>
    <w:rsid w:val="00880505"/>
    <w:rsid w:val="00880632"/>
    <w:rsid w:val="00880BFA"/>
    <w:rsid w:val="0088142A"/>
    <w:rsid w:val="0088184F"/>
    <w:rsid w:val="00881BFE"/>
    <w:rsid w:val="00881E5D"/>
    <w:rsid w:val="00881F87"/>
    <w:rsid w:val="0088220B"/>
    <w:rsid w:val="00882570"/>
    <w:rsid w:val="008829B9"/>
    <w:rsid w:val="00882CED"/>
    <w:rsid w:val="0088325F"/>
    <w:rsid w:val="0088340E"/>
    <w:rsid w:val="00884082"/>
    <w:rsid w:val="00884361"/>
    <w:rsid w:val="00884735"/>
    <w:rsid w:val="00885568"/>
    <w:rsid w:val="0088574D"/>
    <w:rsid w:val="00885A05"/>
    <w:rsid w:val="00886808"/>
    <w:rsid w:val="00887DEE"/>
    <w:rsid w:val="00887E6E"/>
    <w:rsid w:val="00887EEB"/>
    <w:rsid w:val="00887F80"/>
    <w:rsid w:val="00890761"/>
    <w:rsid w:val="00891A84"/>
    <w:rsid w:val="00891B26"/>
    <w:rsid w:val="00891DEE"/>
    <w:rsid w:val="008925F8"/>
    <w:rsid w:val="008928E5"/>
    <w:rsid w:val="00892AA5"/>
    <w:rsid w:val="00892D23"/>
    <w:rsid w:val="00892E2C"/>
    <w:rsid w:val="00892F32"/>
    <w:rsid w:val="00892F8E"/>
    <w:rsid w:val="008930F4"/>
    <w:rsid w:val="0089385E"/>
    <w:rsid w:val="00893F21"/>
    <w:rsid w:val="00894F8F"/>
    <w:rsid w:val="0089518C"/>
    <w:rsid w:val="0089562C"/>
    <w:rsid w:val="00896D2C"/>
    <w:rsid w:val="00896DE7"/>
    <w:rsid w:val="0089783C"/>
    <w:rsid w:val="00897D92"/>
    <w:rsid w:val="008A10F3"/>
    <w:rsid w:val="008A1857"/>
    <w:rsid w:val="008A1EE5"/>
    <w:rsid w:val="008A2655"/>
    <w:rsid w:val="008A3AE4"/>
    <w:rsid w:val="008A3D9B"/>
    <w:rsid w:val="008A420E"/>
    <w:rsid w:val="008A4409"/>
    <w:rsid w:val="008A46AA"/>
    <w:rsid w:val="008A46DF"/>
    <w:rsid w:val="008A4BEA"/>
    <w:rsid w:val="008A4DD6"/>
    <w:rsid w:val="008A515B"/>
    <w:rsid w:val="008A52BA"/>
    <w:rsid w:val="008A58F9"/>
    <w:rsid w:val="008A6729"/>
    <w:rsid w:val="008A6F73"/>
    <w:rsid w:val="008A7883"/>
    <w:rsid w:val="008A7960"/>
    <w:rsid w:val="008A7EB6"/>
    <w:rsid w:val="008B05F4"/>
    <w:rsid w:val="008B0B13"/>
    <w:rsid w:val="008B1224"/>
    <w:rsid w:val="008B181B"/>
    <w:rsid w:val="008B2069"/>
    <w:rsid w:val="008B2154"/>
    <w:rsid w:val="008B2260"/>
    <w:rsid w:val="008B2316"/>
    <w:rsid w:val="008B233B"/>
    <w:rsid w:val="008B25F7"/>
    <w:rsid w:val="008B2E46"/>
    <w:rsid w:val="008B367A"/>
    <w:rsid w:val="008B379E"/>
    <w:rsid w:val="008B38C3"/>
    <w:rsid w:val="008B3A81"/>
    <w:rsid w:val="008B3BA0"/>
    <w:rsid w:val="008B497C"/>
    <w:rsid w:val="008B5583"/>
    <w:rsid w:val="008B58EE"/>
    <w:rsid w:val="008B58F9"/>
    <w:rsid w:val="008B5AEE"/>
    <w:rsid w:val="008B5E2F"/>
    <w:rsid w:val="008B6A70"/>
    <w:rsid w:val="008B762B"/>
    <w:rsid w:val="008B7914"/>
    <w:rsid w:val="008B7BBD"/>
    <w:rsid w:val="008C05D3"/>
    <w:rsid w:val="008C0690"/>
    <w:rsid w:val="008C0A35"/>
    <w:rsid w:val="008C0CA6"/>
    <w:rsid w:val="008C0CA7"/>
    <w:rsid w:val="008C15E6"/>
    <w:rsid w:val="008C1667"/>
    <w:rsid w:val="008C1819"/>
    <w:rsid w:val="008C1A07"/>
    <w:rsid w:val="008C1DA4"/>
    <w:rsid w:val="008C1F1F"/>
    <w:rsid w:val="008C2724"/>
    <w:rsid w:val="008C27F3"/>
    <w:rsid w:val="008C2C37"/>
    <w:rsid w:val="008C3072"/>
    <w:rsid w:val="008C3C3D"/>
    <w:rsid w:val="008C4476"/>
    <w:rsid w:val="008C4490"/>
    <w:rsid w:val="008C44A9"/>
    <w:rsid w:val="008C4CB0"/>
    <w:rsid w:val="008C4CC4"/>
    <w:rsid w:val="008C562D"/>
    <w:rsid w:val="008C718A"/>
    <w:rsid w:val="008C72A8"/>
    <w:rsid w:val="008C75BA"/>
    <w:rsid w:val="008C7AA7"/>
    <w:rsid w:val="008D0894"/>
    <w:rsid w:val="008D16A1"/>
    <w:rsid w:val="008D209B"/>
    <w:rsid w:val="008D2403"/>
    <w:rsid w:val="008D3536"/>
    <w:rsid w:val="008D4225"/>
    <w:rsid w:val="008D4328"/>
    <w:rsid w:val="008D46EA"/>
    <w:rsid w:val="008D4741"/>
    <w:rsid w:val="008D5273"/>
    <w:rsid w:val="008D529F"/>
    <w:rsid w:val="008D66BC"/>
    <w:rsid w:val="008D690F"/>
    <w:rsid w:val="008D74A3"/>
    <w:rsid w:val="008E015C"/>
    <w:rsid w:val="008E045D"/>
    <w:rsid w:val="008E055A"/>
    <w:rsid w:val="008E1586"/>
    <w:rsid w:val="008E2013"/>
    <w:rsid w:val="008E260E"/>
    <w:rsid w:val="008E2966"/>
    <w:rsid w:val="008E2983"/>
    <w:rsid w:val="008E3089"/>
    <w:rsid w:val="008E31C3"/>
    <w:rsid w:val="008E327D"/>
    <w:rsid w:val="008E3399"/>
    <w:rsid w:val="008E34B3"/>
    <w:rsid w:val="008E3BD1"/>
    <w:rsid w:val="008E3C1D"/>
    <w:rsid w:val="008E3D5E"/>
    <w:rsid w:val="008E48A5"/>
    <w:rsid w:val="008E4F3E"/>
    <w:rsid w:val="008E5127"/>
    <w:rsid w:val="008E5222"/>
    <w:rsid w:val="008E52D4"/>
    <w:rsid w:val="008E5D6A"/>
    <w:rsid w:val="008E63DE"/>
    <w:rsid w:val="008E65FC"/>
    <w:rsid w:val="008E69D6"/>
    <w:rsid w:val="008E6D1C"/>
    <w:rsid w:val="008E70FE"/>
    <w:rsid w:val="008E70FF"/>
    <w:rsid w:val="008E7167"/>
    <w:rsid w:val="008E7280"/>
    <w:rsid w:val="008F0196"/>
    <w:rsid w:val="008F02F9"/>
    <w:rsid w:val="008F07C0"/>
    <w:rsid w:val="008F094B"/>
    <w:rsid w:val="008F0A35"/>
    <w:rsid w:val="008F0A40"/>
    <w:rsid w:val="008F0EC2"/>
    <w:rsid w:val="008F1240"/>
    <w:rsid w:val="008F1662"/>
    <w:rsid w:val="008F17B7"/>
    <w:rsid w:val="008F1CFF"/>
    <w:rsid w:val="008F1ECF"/>
    <w:rsid w:val="008F262A"/>
    <w:rsid w:val="008F284D"/>
    <w:rsid w:val="008F298A"/>
    <w:rsid w:val="008F2E71"/>
    <w:rsid w:val="008F34A3"/>
    <w:rsid w:val="008F38A0"/>
    <w:rsid w:val="008F4285"/>
    <w:rsid w:val="008F4477"/>
    <w:rsid w:val="008F4EEA"/>
    <w:rsid w:val="008F5554"/>
    <w:rsid w:val="008F56E0"/>
    <w:rsid w:val="008F5FB8"/>
    <w:rsid w:val="008F6C2F"/>
    <w:rsid w:val="008F7837"/>
    <w:rsid w:val="008F78FC"/>
    <w:rsid w:val="008F7EA9"/>
    <w:rsid w:val="00901698"/>
    <w:rsid w:val="00901B04"/>
    <w:rsid w:val="009022C1"/>
    <w:rsid w:val="00902BF4"/>
    <w:rsid w:val="00902D07"/>
    <w:rsid w:val="0090360D"/>
    <w:rsid w:val="009037E1"/>
    <w:rsid w:val="009040BA"/>
    <w:rsid w:val="00904215"/>
    <w:rsid w:val="00904A48"/>
    <w:rsid w:val="00904D26"/>
    <w:rsid w:val="00905695"/>
    <w:rsid w:val="00906395"/>
    <w:rsid w:val="00906444"/>
    <w:rsid w:val="00906D60"/>
    <w:rsid w:val="00910402"/>
    <w:rsid w:val="00910881"/>
    <w:rsid w:val="00910B8A"/>
    <w:rsid w:val="00911020"/>
    <w:rsid w:val="00911145"/>
    <w:rsid w:val="0091137C"/>
    <w:rsid w:val="00911710"/>
    <w:rsid w:val="009117B9"/>
    <w:rsid w:val="00912072"/>
    <w:rsid w:val="00912706"/>
    <w:rsid w:val="00912AD6"/>
    <w:rsid w:val="00912BE3"/>
    <w:rsid w:val="00913A6D"/>
    <w:rsid w:val="00913BF1"/>
    <w:rsid w:val="00913ED3"/>
    <w:rsid w:val="0091468F"/>
    <w:rsid w:val="009147D0"/>
    <w:rsid w:val="009147E0"/>
    <w:rsid w:val="00915073"/>
    <w:rsid w:val="0091596A"/>
    <w:rsid w:val="00916338"/>
    <w:rsid w:val="009168BC"/>
    <w:rsid w:val="00916BF6"/>
    <w:rsid w:val="00917250"/>
    <w:rsid w:val="00917786"/>
    <w:rsid w:val="00917F3C"/>
    <w:rsid w:val="009200CC"/>
    <w:rsid w:val="00920220"/>
    <w:rsid w:val="0092054B"/>
    <w:rsid w:val="00920634"/>
    <w:rsid w:val="00921175"/>
    <w:rsid w:val="00921227"/>
    <w:rsid w:val="00921269"/>
    <w:rsid w:val="009212DD"/>
    <w:rsid w:val="00921345"/>
    <w:rsid w:val="0092155F"/>
    <w:rsid w:val="00921910"/>
    <w:rsid w:val="0092236D"/>
    <w:rsid w:val="009223E5"/>
    <w:rsid w:val="00922D08"/>
    <w:rsid w:val="00922D8E"/>
    <w:rsid w:val="00923001"/>
    <w:rsid w:val="00923766"/>
    <w:rsid w:val="00923844"/>
    <w:rsid w:val="00924B81"/>
    <w:rsid w:val="00924E6C"/>
    <w:rsid w:val="0092540A"/>
    <w:rsid w:val="00925418"/>
    <w:rsid w:val="00925699"/>
    <w:rsid w:val="009256AE"/>
    <w:rsid w:val="00925E80"/>
    <w:rsid w:val="009265CD"/>
    <w:rsid w:val="00926A7A"/>
    <w:rsid w:val="00927218"/>
    <w:rsid w:val="0092727C"/>
    <w:rsid w:val="00927722"/>
    <w:rsid w:val="00927AF6"/>
    <w:rsid w:val="00927C01"/>
    <w:rsid w:val="00927C19"/>
    <w:rsid w:val="00927F4E"/>
    <w:rsid w:val="00927FE0"/>
    <w:rsid w:val="009306F9"/>
    <w:rsid w:val="00930A6F"/>
    <w:rsid w:val="0093137B"/>
    <w:rsid w:val="009313FD"/>
    <w:rsid w:val="009316B3"/>
    <w:rsid w:val="00931E40"/>
    <w:rsid w:val="00932039"/>
    <w:rsid w:val="009323F7"/>
    <w:rsid w:val="00932472"/>
    <w:rsid w:val="009324CA"/>
    <w:rsid w:val="00932A4C"/>
    <w:rsid w:val="00932CE9"/>
    <w:rsid w:val="0093354A"/>
    <w:rsid w:val="00933D66"/>
    <w:rsid w:val="009348D2"/>
    <w:rsid w:val="00935719"/>
    <w:rsid w:val="00935BAD"/>
    <w:rsid w:val="00935BC5"/>
    <w:rsid w:val="00935FD8"/>
    <w:rsid w:val="0093680B"/>
    <w:rsid w:val="009373A6"/>
    <w:rsid w:val="0093745B"/>
    <w:rsid w:val="0094010F"/>
    <w:rsid w:val="009404DC"/>
    <w:rsid w:val="00940ABD"/>
    <w:rsid w:val="00941181"/>
    <w:rsid w:val="009411EF"/>
    <w:rsid w:val="009413BF"/>
    <w:rsid w:val="0094148E"/>
    <w:rsid w:val="00941542"/>
    <w:rsid w:val="00941713"/>
    <w:rsid w:val="00941901"/>
    <w:rsid w:val="00941C20"/>
    <w:rsid w:val="00941D57"/>
    <w:rsid w:val="009424A5"/>
    <w:rsid w:val="009428C3"/>
    <w:rsid w:val="00942BBD"/>
    <w:rsid w:val="0094352C"/>
    <w:rsid w:val="00943AAA"/>
    <w:rsid w:val="00944180"/>
    <w:rsid w:val="0094439E"/>
    <w:rsid w:val="0094444A"/>
    <w:rsid w:val="00944AA4"/>
    <w:rsid w:val="00944D29"/>
    <w:rsid w:val="00944DF2"/>
    <w:rsid w:val="00945470"/>
    <w:rsid w:val="00946787"/>
    <w:rsid w:val="00947B49"/>
    <w:rsid w:val="00947C8A"/>
    <w:rsid w:val="00950324"/>
    <w:rsid w:val="0095034D"/>
    <w:rsid w:val="00950838"/>
    <w:rsid w:val="00950C2D"/>
    <w:rsid w:val="00951507"/>
    <w:rsid w:val="0095237B"/>
    <w:rsid w:val="00952B20"/>
    <w:rsid w:val="009532C0"/>
    <w:rsid w:val="0095372F"/>
    <w:rsid w:val="0095388F"/>
    <w:rsid w:val="00953B26"/>
    <w:rsid w:val="00953C6B"/>
    <w:rsid w:val="00953D69"/>
    <w:rsid w:val="00953E8A"/>
    <w:rsid w:val="00954BC2"/>
    <w:rsid w:val="00955557"/>
    <w:rsid w:val="009555E9"/>
    <w:rsid w:val="009558B7"/>
    <w:rsid w:val="00955D7F"/>
    <w:rsid w:val="00955E07"/>
    <w:rsid w:val="0095664E"/>
    <w:rsid w:val="009569ED"/>
    <w:rsid w:val="00956C25"/>
    <w:rsid w:val="0095728E"/>
    <w:rsid w:val="00957F2F"/>
    <w:rsid w:val="0096027C"/>
    <w:rsid w:val="00960402"/>
    <w:rsid w:val="00960455"/>
    <w:rsid w:val="00960766"/>
    <w:rsid w:val="00960A95"/>
    <w:rsid w:val="00961A1C"/>
    <w:rsid w:val="00961D7B"/>
    <w:rsid w:val="009620D2"/>
    <w:rsid w:val="00962296"/>
    <w:rsid w:val="00962FE7"/>
    <w:rsid w:val="009631F8"/>
    <w:rsid w:val="009632EC"/>
    <w:rsid w:val="0096396B"/>
    <w:rsid w:val="00963B90"/>
    <w:rsid w:val="00963DA1"/>
    <w:rsid w:val="00964021"/>
    <w:rsid w:val="00964277"/>
    <w:rsid w:val="00964940"/>
    <w:rsid w:val="00964ACF"/>
    <w:rsid w:val="00964F0E"/>
    <w:rsid w:val="00965EB3"/>
    <w:rsid w:val="00966374"/>
    <w:rsid w:val="00967442"/>
    <w:rsid w:val="009708A3"/>
    <w:rsid w:val="0097093B"/>
    <w:rsid w:val="0097097C"/>
    <w:rsid w:val="0097145F"/>
    <w:rsid w:val="0097185B"/>
    <w:rsid w:val="00971B35"/>
    <w:rsid w:val="00971D86"/>
    <w:rsid w:val="0097273A"/>
    <w:rsid w:val="009727BC"/>
    <w:rsid w:val="00972BF1"/>
    <w:rsid w:val="0097315D"/>
    <w:rsid w:val="009738E2"/>
    <w:rsid w:val="00973CE1"/>
    <w:rsid w:val="009751E4"/>
    <w:rsid w:val="00975392"/>
    <w:rsid w:val="009755CE"/>
    <w:rsid w:val="009756F3"/>
    <w:rsid w:val="00975991"/>
    <w:rsid w:val="00975D4E"/>
    <w:rsid w:val="00975E69"/>
    <w:rsid w:val="009760AD"/>
    <w:rsid w:val="009777FB"/>
    <w:rsid w:val="00977D26"/>
    <w:rsid w:val="009803F1"/>
    <w:rsid w:val="00981973"/>
    <w:rsid w:val="009823F1"/>
    <w:rsid w:val="0098349C"/>
    <w:rsid w:val="0098369C"/>
    <w:rsid w:val="009843A9"/>
    <w:rsid w:val="00984519"/>
    <w:rsid w:val="009847E8"/>
    <w:rsid w:val="009859EE"/>
    <w:rsid w:val="00985FA6"/>
    <w:rsid w:val="0098654E"/>
    <w:rsid w:val="00986C94"/>
    <w:rsid w:val="00986F1C"/>
    <w:rsid w:val="009875BB"/>
    <w:rsid w:val="009875F8"/>
    <w:rsid w:val="0099039C"/>
    <w:rsid w:val="00990491"/>
    <w:rsid w:val="009904E3"/>
    <w:rsid w:val="00990A60"/>
    <w:rsid w:val="00990F45"/>
    <w:rsid w:val="00991175"/>
    <w:rsid w:val="009913A0"/>
    <w:rsid w:val="00991A41"/>
    <w:rsid w:val="009925EE"/>
    <w:rsid w:val="00992757"/>
    <w:rsid w:val="00992901"/>
    <w:rsid w:val="00992B90"/>
    <w:rsid w:val="00992D0D"/>
    <w:rsid w:val="0099343D"/>
    <w:rsid w:val="0099368A"/>
    <w:rsid w:val="009937EA"/>
    <w:rsid w:val="00993C86"/>
    <w:rsid w:val="009952D0"/>
    <w:rsid w:val="0099551E"/>
    <w:rsid w:val="009955EE"/>
    <w:rsid w:val="00996160"/>
    <w:rsid w:val="009964CC"/>
    <w:rsid w:val="00996559"/>
    <w:rsid w:val="0099678D"/>
    <w:rsid w:val="0099681E"/>
    <w:rsid w:val="00996A9E"/>
    <w:rsid w:val="00996BDE"/>
    <w:rsid w:val="00996EF8"/>
    <w:rsid w:val="00996F3D"/>
    <w:rsid w:val="00996F64"/>
    <w:rsid w:val="009971DE"/>
    <w:rsid w:val="009A007B"/>
    <w:rsid w:val="009A01BB"/>
    <w:rsid w:val="009A039B"/>
    <w:rsid w:val="009A041E"/>
    <w:rsid w:val="009A1247"/>
    <w:rsid w:val="009A186A"/>
    <w:rsid w:val="009A1A27"/>
    <w:rsid w:val="009A213A"/>
    <w:rsid w:val="009A263C"/>
    <w:rsid w:val="009A26F3"/>
    <w:rsid w:val="009A26F6"/>
    <w:rsid w:val="009A2CDA"/>
    <w:rsid w:val="009A30E9"/>
    <w:rsid w:val="009A38D4"/>
    <w:rsid w:val="009A3C6E"/>
    <w:rsid w:val="009A402A"/>
    <w:rsid w:val="009A40B6"/>
    <w:rsid w:val="009A472C"/>
    <w:rsid w:val="009A493B"/>
    <w:rsid w:val="009A4E07"/>
    <w:rsid w:val="009A51C5"/>
    <w:rsid w:val="009A5539"/>
    <w:rsid w:val="009A5D21"/>
    <w:rsid w:val="009A5D45"/>
    <w:rsid w:val="009A5FB8"/>
    <w:rsid w:val="009A66C8"/>
    <w:rsid w:val="009A7D12"/>
    <w:rsid w:val="009B053D"/>
    <w:rsid w:val="009B06BC"/>
    <w:rsid w:val="009B0866"/>
    <w:rsid w:val="009B095D"/>
    <w:rsid w:val="009B0EDE"/>
    <w:rsid w:val="009B136A"/>
    <w:rsid w:val="009B184E"/>
    <w:rsid w:val="009B194F"/>
    <w:rsid w:val="009B2650"/>
    <w:rsid w:val="009B31B0"/>
    <w:rsid w:val="009B3719"/>
    <w:rsid w:val="009B3EE0"/>
    <w:rsid w:val="009B43D4"/>
    <w:rsid w:val="009B4847"/>
    <w:rsid w:val="009B49EE"/>
    <w:rsid w:val="009B4D12"/>
    <w:rsid w:val="009B5643"/>
    <w:rsid w:val="009B5674"/>
    <w:rsid w:val="009B599C"/>
    <w:rsid w:val="009B5C76"/>
    <w:rsid w:val="009B647B"/>
    <w:rsid w:val="009B64E3"/>
    <w:rsid w:val="009B6B75"/>
    <w:rsid w:val="009B7030"/>
    <w:rsid w:val="009B7054"/>
    <w:rsid w:val="009B7AB4"/>
    <w:rsid w:val="009B7FB9"/>
    <w:rsid w:val="009B7FFB"/>
    <w:rsid w:val="009C0403"/>
    <w:rsid w:val="009C086B"/>
    <w:rsid w:val="009C090B"/>
    <w:rsid w:val="009C1389"/>
    <w:rsid w:val="009C19B6"/>
    <w:rsid w:val="009C1B43"/>
    <w:rsid w:val="009C2597"/>
    <w:rsid w:val="009C2E92"/>
    <w:rsid w:val="009C3095"/>
    <w:rsid w:val="009C41BF"/>
    <w:rsid w:val="009C4338"/>
    <w:rsid w:val="009C4668"/>
    <w:rsid w:val="009C48A0"/>
    <w:rsid w:val="009C4A70"/>
    <w:rsid w:val="009C4CC7"/>
    <w:rsid w:val="009C4F4C"/>
    <w:rsid w:val="009C5503"/>
    <w:rsid w:val="009C5EA6"/>
    <w:rsid w:val="009C65A5"/>
    <w:rsid w:val="009C6891"/>
    <w:rsid w:val="009C6B3B"/>
    <w:rsid w:val="009C743E"/>
    <w:rsid w:val="009C7584"/>
    <w:rsid w:val="009C7D06"/>
    <w:rsid w:val="009D0092"/>
    <w:rsid w:val="009D05FE"/>
    <w:rsid w:val="009D0792"/>
    <w:rsid w:val="009D0E63"/>
    <w:rsid w:val="009D0FED"/>
    <w:rsid w:val="009D14E4"/>
    <w:rsid w:val="009D17A7"/>
    <w:rsid w:val="009D226B"/>
    <w:rsid w:val="009D233F"/>
    <w:rsid w:val="009D2B52"/>
    <w:rsid w:val="009D2B6A"/>
    <w:rsid w:val="009D38AC"/>
    <w:rsid w:val="009D410D"/>
    <w:rsid w:val="009D4C6B"/>
    <w:rsid w:val="009D4EE7"/>
    <w:rsid w:val="009D4F4C"/>
    <w:rsid w:val="009D505C"/>
    <w:rsid w:val="009D51F3"/>
    <w:rsid w:val="009D57F3"/>
    <w:rsid w:val="009D5E83"/>
    <w:rsid w:val="009D6174"/>
    <w:rsid w:val="009D638E"/>
    <w:rsid w:val="009D6875"/>
    <w:rsid w:val="009D6B9D"/>
    <w:rsid w:val="009D7693"/>
    <w:rsid w:val="009D7A5A"/>
    <w:rsid w:val="009E08A4"/>
    <w:rsid w:val="009E0A42"/>
    <w:rsid w:val="009E0A73"/>
    <w:rsid w:val="009E0B9F"/>
    <w:rsid w:val="009E17DD"/>
    <w:rsid w:val="009E1985"/>
    <w:rsid w:val="009E1F38"/>
    <w:rsid w:val="009E1F7C"/>
    <w:rsid w:val="009E2536"/>
    <w:rsid w:val="009E2918"/>
    <w:rsid w:val="009E2B44"/>
    <w:rsid w:val="009E2B6C"/>
    <w:rsid w:val="009E2C42"/>
    <w:rsid w:val="009E2E6E"/>
    <w:rsid w:val="009E36F8"/>
    <w:rsid w:val="009E3BF2"/>
    <w:rsid w:val="009E5779"/>
    <w:rsid w:val="009E5A62"/>
    <w:rsid w:val="009E635D"/>
    <w:rsid w:val="009E63D5"/>
    <w:rsid w:val="009E6B78"/>
    <w:rsid w:val="009E7752"/>
    <w:rsid w:val="009E77AE"/>
    <w:rsid w:val="009E7959"/>
    <w:rsid w:val="009E7EB2"/>
    <w:rsid w:val="009F0B2A"/>
    <w:rsid w:val="009F27D7"/>
    <w:rsid w:val="009F2A73"/>
    <w:rsid w:val="009F2B4F"/>
    <w:rsid w:val="009F3620"/>
    <w:rsid w:val="009F3724"/>
    <w:rsid w:val="009F387D"/>
    <w:rsid w:val="009F3E37"/>
    <w:rsid w:val="009F3E8E"/>
    <w:rsid w:val="009F4307"/>
    <w:rsid w:val="009F4F0F"/>
    <w:rsid w:val="009F50AE"/>
    <w:rsid w:val="009F5465"/>
    <w:rsid w:val="009F5557"/>
    <w:rsid w:val="009F5724"/>
    <w:rsid w:val="009F5D5F"/>
    <w:rsid w:val="009F63AB"/>
    <w:rsid w:val="009F64AD"/>
    <w:rsid w:val="009F6D9E"/>
    <w:rsid w:val="009F75C7"/>
    <w:rsid w:val="00A00302"/>
    <w:rsid w:val="00A00511"/>
    <w:rsid w:val="00A00534"/>
    <w:rsid w:val="00A006DA"/>
    <w:rsid w:val="00A0085E"/>
    <w:rsid w:val="00A00A2D"/>
    <w:rsid w:val="00A00C17"/>
    <w:rsid w:val="00A0117C"/>
    <w:rsid w:val="00A011F9"/>
    <w:rsid w:val="00A02022"/>
    <w:rsid w:val="00A0280A"/>
    <w:rsid w:val="00A02B86"/>
    <w:rsid w:val="00A02E95"/>
    <w:rsid w:val="00A03033"/>
    <w:rsid w:val="00A03A87"/>
    <w:rsid w:val="00A044CE"/>
    <w:rsid w:val="00A045C3"/>
    <w:rsid w:val="00A04867"/>
    <w:rsid w:val="00A054FC"/>
    <w:rsid w:val="00A0554C"/>
    <w:rsid w:val="00A05D61"/>
    <w:rsid w:val="00A06153"/>
    <w:rsid w:val="00A065AC"/>
    <w:rsid w:val="00A06EC2"/>
    <w:rsid w:val="00A078E8"/>
    <w:rsid w:val="00A07925"/>
    <w:rsid w:val="00A07B02"/>
    <w:rsid w:val="00A07F39"/>
    <w:rsid w:val="00A106AE"/>
    <w:rsid w:val="00A10B9D"/>
    <w:rsid w:val="00A10E75"/>
    <w:rsid w:val="00A10E86"/>
    <w:rsid w:val="00A1110D"/>
    <w:rsid w:val="00A11CFB"/>
    <w:rsid w:val="00A123DB"/>
    <w:rsid w:val="00A127E2"/>
    <w:rsid w:val="00A12FB0"/>
    <w:rsid w:val="00A13769"/>
    <w:rsid w:val="00A13861"/>
    <w:rsid w:val="00A13979"/>
    <w:rsid w:val="00A13A56"/>
    <w:rsid w:val="00A13A57"/>
    <w:rsid w:val="00A13B7E"/>
    <w:rsid w:val="00A14290"/>
    <w:rsid w:val="00A14380"/>
    <w:rsid w:val="00A146B1"/>
    <w:rsid w:val="00A14C00"/>
    <w:rsid w:val="00A15082"/>
    <w:rsid w:val="00A151EF"/>
    <w:rsid w:val="00A15589"/>
    <w:rsid w:val="00A15851"/>
    <w:rsid w:val="00A15EF1"/>
    <w:rsid w:val="00A16404"/>
    <w:rsid w:val="00A16A15"/>
    <w:rsid w:val="00A16B7F"/>
    <w:rsid w:val="00A16BD3"/>
    <w:rsid w:val="00A20228"/>
    <w:rsid w:val="00A2080D"/>
    <w:rsid w:val="00A20CED"/>
    <w:rsid w:val="00A20EA5"/>
    <w:rsid w:val="00A21C5C"/>
    <w:rsid w:val="00A23455"/>
    <w:rsid w:val="00A235F0"/>
    <w:rsid w:val="00A2400F"/>
    <w:rsid w:val="00A24123"/>
    <w:rsid w:val="00A2436C"/>
    <w:rsid w:val="00A24441"/>
    <w:rsid w:val="00A2456E"/>
    <w:rsid w:val="00A24D06"/>
    <w:rsid w:val="00A2558C"/>
    <w:rsid w:val="00A25A8D"/>
    <w:rsid w:val="00A260EF"/>
    <w:rsid w:val="00A26613"/>
    <w:rsid w:val="00A267C6"/>
    <w:rsid w:val="00A268D4"/>
    <w:rsid w:val="00A26B32"/>
    <w:rsid w:val="00A2764B"/>
    <w:rsid w:val="00A300F5"/>
    <w:rsid w:val="00A30857"/>
    <w:rsid w:val="00A30AFE"/>
    <w:rsid w:val="00A30C5B"/>
    <w:rsid w:val="00A30D24"/>
    <w:rsid w:val="00A30DD4"/>
    <w:rsid w:val="00A30E73"/>
    <w:rsid w:val="00A3102D"/>
    <w:rsid w:val="00A312CD"/>
    <w:rsid w:val="00A31494"/>
    <w:rsid w:val="00A3164A"/>
    <w:rsid w:val="00A31879"/>
    <w:rsid w:val="00A31DF1"/>
    <w:rsid w:val="00A32D20"/>
    <w:rsid w:val="00A32F9C"/>
    <w:rsid w:val="00A33231"/>
    <w:rsid w:val="00A33EF0"/>
    <w:rsid w:val="00A341E1"/>
    <w:rsid w:val="00A3446E"/>
    <w:rsid w:val="00A349E3"/>
    <w:rsid w:val="00A34B91"/>
    <w:rsid w:val="00A351AB"/>
    <w:rsid w:val="00A351D2"/>
    <w:rsid w:val="00A35987"/>
    <w:rsid w:val="00A369F5"/>
    <w:rsid w:val="00A3705E"/>
    <w:rsid w:val="00A375E3"/>
    <w:rsid w:val="00A37701"/>
    <w:rsid w:val="00A37F0C"/>
    <w:rsid w:val="00A4000C"/>
    <w:rsid w:val="00A400BC"/>
    <w:rsid w:val="00A40527"/>
    <w:rsid w:val="00A4082A"/>
    <w:rsid w:val="00A40C01"/>
    <w:rsid w:val="00A4153C"/>
    <w:rsid w:val="00A4167E"/>
    <w:rsid w:val="00A41684"/>
    <w:rsid w:val="00A416D7"/>
    <w:rsid w:val="00A4199A"/>
    <w:rsid w:val="00A41B23"/>
    <w:rsid w:val="00A4263D"/>
    <w:rsid w:val="00A426C3"/>
    <w:rsid w:val="00A427C4"/>
    <w:rsid w:val="00A42A44"/>
    <w:rsid w:val="00A438AA"/>
    <w:rsid w:val="00A43CE2"/>
    <w:rsid w:val="00A4481E"/>
    <w:rsid w:val="00A4512D"/>
    <w:rsid w:val="00A4584C"/>
    <w:rsid w:val="00A45BE4"/>
    <w:rsid w:val="00A463BB"/>
    <w:rsid w:val="00A46400"/>
    <w:rsid w:val="00A4684A"/>
    <w:rsid w:val="00A46F65"/>
    <w:rsid w:val="00A50258"/>
    <w:rsid w:val="00A502C0"/>
    <w:rsid w:val="00A5098B"/>
    <w:rsid w:val="00A50A97"/>
    <w:rsid w:val="00A50B33"/>
    <w:rsid w:val="00A50BED"/>
    <w:rsid w:val="00A50CB9"/>
    <w:rsid w:val="00A51084"/>
    <w:rsid w:val="00A5183C"/>
    <w:rsid w:val="00A52C4D"/>
    <w:rsid w:val="00A52E31"/>
    <w:rsid w:val="00A533A0"/>
    <w:rsid w:val="00A53EAC"/>
    <w:rsid w:val="00A54180"/>
    <w:rsid w:val="00A548A0"/>
    <w:rsid w:val="00A54A8A"/>
    <w:rsid w:val="00A55168"/>
    <w:rsid w:val="00A55F2D"/>
    <w:rsid w:val="00A55F78"/>
    <w:rsid w:val="00A56810"/>
    <w:rsid w:val="00A57B4F"/>
    <w:rsid w:val="00A57F1E"/>
    <w:rsid w:val="00A602B1"/>
    <w:rsid w:val="00A60709"/>
    <w:rsid w:val="00A60959"/>
    <w:rsid w:val="00A60A27"/>
    <w:rsid w:val="00A60DF6"/>
    <w:rsid w:val="00A612C7"/>
    <w:rsid w:val="00A616B5"/>
    <w:rsid w:val="00A6195C"/>
    <w:rsid w:val="00A61F3E"/>
    <w:rsid w:val="00A61F78"/>
    <w:rsid w:val="00A62826"/>
    <w:rsid w:val="00A62E6D"/>
    <w:rsid w:val="00A631AC"/>
    <w:rsid w:val="00A646DA"/>
    <w:rsid w:val="00A656A6"/>
    <w:rsid w:val="00A65923"/>
    <w:rsid w:val="00A65BA3"/>
    <w:rsid w:val="00A6757E"/>
    <w:rsid w:val="00A67747"/>
    <w:rsid w:val="00A70286"/>
    <w:rsid w:val="00A705AF"/>
    <w:rsid w:val="00A70712"/>
    <w:rsid w:val="00A70D29"/>
    <w:rsid w:val="00A710E7"/>
    <w:rsid w:val="00A714E6"/>
    <w:rsid w:val="00A72495"/>
    <w:rsid w:val="00A72755"/>
    <w:rsid w:val="00A7275F"/>
    <w:rsid w:val="00A7329E"/>
    <w:rsid w:val="00A732DA"/>
    <w:rsid w:val="00A7363F"/>
    <w:rsid w:val="00A73860"/>
    <w:rsid w:val="00A738C7"/>
    <w:rsid w:val="00A7440D"/>
    <w:rsid w:val="00A7442A"/>
    <w:rsid w:val="00A7457A"/>
    <w:rsid w:val="00A74845"/>
    <w:rsid w:val="00A749AF"/>
    <w:rsid w:val="00A75B58"/>
    <w:rsid w:val="00A768E2"/>
    <w:rsid w:val="00A77349"/>
    <w:rsid w:val="00A77D45"/>
    <w:rsid w:val="00A77F63"/>
    <w:rsid w:val="00A80E0C"/>
    <w:rsid w:val="00A828E7"/>
    <w:rsid w:val="00A82BB2"/>
    <w:rsid w:val="00A83078"/>
    <w:rsid w:val="00A837CE"/>
    <w:rsid w:val="00A837E6"/>
    <w:rsid w:val="00A83B98"/>
    <w:rsid w:val="00A84064"/>
    <w:rsid w:val="00A848AB"/>
    <w:rsid w:val="00A84945"/>
    <w:rsid w:val="00A84B08"/>
    <w:rsid w:val="00A84D40"/>
    <w:rsid w:val="00A85217"/>
    <w:rsid w:val="00A85377"/>
    <w:rsid w:val="00A853F6"/>
    <w:rsid w:val="00A8611B"/>
    <w:rsid w:val="00A86B1E"/>
    <w:rsid w:val="00A86C66"/>
    <w:rsid w:val="00A87BEA"/>
    <w:rsid w:val="00A87F17"/>
    <w:rsid w:val="00A90273"/>
    <w:rsid w:val="00A907C2"/>
    <w:rsid w:val="00A908AA"/>
    <w:rsid w:val="00A90BA6"/>
    <w:rsid w:val="00A91168"/>
    <w:rsid w:val="00A917B2"/>
    <w:rsid w:val="00A91CF1"/>
    <w:rsid w:val="00A91E8B"/>
    <w:rsid w:val="00A91F15"/>
    <w:rsid w:val="00A9213B"/>
    <w:rsid w:val="00A925DC"/>
    <w:rsid w:val="00A92EE8"/>
    <w:rsid w:val="00A931E2"/>
    <w:rsid w:val="00A931F1"/>
    <w:rsid w:val="00A93343"/>
    <w:rsid w:val="00A93413"/>
    <w:rsid w:val="00A9341F"/>
    <w:rsid w:val="00A93A18"/>
    <w:rsid w:val="00A947E4"/>
    <w:rsid w:val="00A958D2"/>
    <w:rsid w:val="00A95CD6"/>
    <w:rsid w:val="00A9624D"/>
    <w:rsid w:val="00A964DB"/>
    <w:rsid w:val="00A97D5F"/>
    <w:rsid w:val="00A97FC1"/>
    <w:rsid w:val="00AA0CC2"/>
    <w:rsid w:val="00AA1874"/>
    <w:rsid w:val="00AA1BE4"/>
    <w:rsid w:val="00AA1DA2"/>
    <w:rsid w:val="00AA2387"/>
    <w:rsid w:val="00AA3313"/>
    <w:rsid w:val="00AA3BDB"/>
    <w:rsid w:val="00AA40FB"/>
    <w:rsid w:val="00AA4B81"/>
    <w:rsid w:val="00AA4DBB"/>
    <w:rsid w:val="00AA5402"/>
    <w:rsid w:val="00AA583E"/>
    <w:rsid w:val="00AA59CF"/>
    <w:rsid w:val="00AA5C3B"/>
    <w:rsid w:val="00AA61EF"/>
    <w:rsid w:val="00AA6249"/>
    <w:rsid w:val="00AA6748"/>
    <w:rsid w:val="00AA697C"/>
    <w:rsid w:val="00AA6AF4"/>
    <w:rsid w:val="00AA6CCF"/>
    <w:rsid w:val="00AA6DC2"/>
    <w:rsid w:val="00AA6E5D"/>
    <w:rsid w:val="00AA76FD"/>
    <w:rsid w:val="00AA7B58"/>
    <w:rsid w:val="00AA7C3B"/>
    <w:rsid w:val="00AB099B"/>
    <w:rsid w:val="00AB0B58"/>
    <w:rsid w:val="00AB149A"/>
    <w:rsid w:val="00AB21AF"/>
    <w:rsid w:val="00AB2512"/>
    <w:rsid w:val="00AB2840"/>
    <w:rsid w:val="00AB2E57"/>
    <w:rsid w:val="00AB36EC"/>
    <w:rsid w:val="00AB3825"/>
    <w:rsid w:val="00AB3A47"/>
    <w:rsid w:val="00AB40AB"/>
    <w:rsid w:val="00AB4946"/>
    <w:rsid w:val="00AB4E75"/>
    <w:rsid w:val="00AB4FA5"/>
    <w:rsid w:val="00AB52C0"/>
    <w:rsid w:val="00AB53DF"/>
    <w:rsid w:val="00AB57A0"/>
    <w:rsid w:val="00AB5D80"/>
    <w:rsid w:val="00AB5EE9"/>
    <w:rsid w:val="00AB5F42"/>
    <w:rsid w:val="00AB6162"/>
    <w:rsid w:val="00AB64EB"/>
    <w:rsid w:val="00AB6ED9"/>
    <w:rsid w:val="00AB6F2D"/>
    <w:rsid w:val="00AB6F88"/>
    <w:rsid w:val="00AB72A2"/>
    <w:rsid w:val="00AC2010"/>
    <w:rsid w:val="00AC20D0"/>
    <w:rsid w:val="00AC234C"/>
    <w:rsid w:val="00AC242B"/>
    <w:rsid w:val="00AC280D"/>
    <w:rsid w:val="00AC2C04"/>
    <w:rsid w:val="00AC457A"/>
    <w:rsid w:val="00AC4A74"/>
    <w:rsid w:val="00AC4CE5"/>
    <w:rsid w:val="00AC5004"/>
    <w:rsid w:val="00AC5989"/>
    <w:rsid w:val="00AC656D"/>
    <w:rsid w:val="00AC72FC"/>
    <w:rsid w:val="00AC76EF"/>
    <w:rsid w:val="00AC7A70"/>
    <w:rsid w:val="00AD0323"/>
    <w:rsid w:val="00AD0363"/>
    <w:rsid w:val="00AD068F"/>
    <w:rsid w:val="00AD0ABB"/>
    <w:rsid w:val="00AD174F"/>
    <w:rsid w:val="00AD215A"/>
    <w:rsid w:val="00AD220F"/>
    <w:rsid w:val="00AD29A7"/>
    <w:rsid w:val="00AD2BEF"/>
    <w:rsid w:val="00AD2D17"/>
    <w:rsid w:val="00AD2D1C"/>
    <w:rsid w:val="00AD304C"/>
    <w:rsid w:val="00AD3442"/>
    <w:rsid w:val="00AD3445"/>
    <w:rsid w:val="00AD3DA2"/>
    <w:rsid w:val="00AD485C"/>
    <w:rsid w:val="00AD491D"/>
    <w:rsid w:val="00AD4B71"/>
    <w:rsid w:val="00AD52A0"/>
    <w:rsid w:val="00AD53DC"/>
    <w:rsid w:val="00AD580F"/>
    <w:rsid w:val="00AD5E21"/>
    <w:rsid w:val="00AD5FC6"/>
    <w:rsid w:val="00AD6AA1"/>
    <w:rsid w:val="00AD76BC"/>
    <w:rsid w:val="00AE0942"/>
    <w:rsid w:val="00AE0C00"/>
    <w:rsid w:val="00AE1757"/>
    <w:rsid w:val="00AE1C10"/>
    <w:rsid w:val="00AE1E59"/>
    <w:rsid w:val="00AE2B35"/>
    <w:rsid w:val="00AE2BCD"/>
    <w:rsid w:val="00AE2C26"/>
    <w:rsid w:val="00AE3433"/>
    <w:rsid w:val="00AE37A9"/>
    <w:rsid w:val="00AE3C2C"/>
    <w:rsid w:val="00AE3E4E"/>
    <w:rsid w:val="00AE400B"/>
    <w:rsid w:val="00AE4359"/>
    <w:rsid w:val="00AE4DFF"/>
    <w:rsid w:val="00AE54DF"/>
    <w:rsid w:val="00AE60B0"/>
    <w:rsid w:val="00AE7188"/>
    <w:rsid w:val="00AE7365"/>
    <w:rsid w:val="00AE7407"/>
    <w:rsid w:val="00AE7C1B"/>
    <w:rsid w:val="00AF0035"/>
    <w:rsid w:val="00AF03D3"/>
    <w:rsid w:val="00AF06A7"/>
    <w:rsid w:val="00AF0786"/>
    <w:rsid w:val="00AF0B96"/>
    <w:rsid w:val="00AF0D0B"/>
    <w:rsid w:val="00AF0EFB"/>
    <w:rsid w:val="00AF111B"/>
    <w:rsid w:val="00AF143B"/>
    <w:rsid w:val="00AF1979"/>
    <w:rsid w:val="00AF1C87"/>
    <w:rsid w:val="00AF2013"/>
    <w:rsid w:val="00AF206E"/>
    <w:rsid w:val="00AF2380"/>
    <w:rsid w:val="00AF2566"/>
    <w:rsid w:val="00AF2DD9"/>
    <w:rsid w:val="00AF3A5D"/>
    <w:rsid w:val="00AF3A80"/>
    <w:rsid w:val="00AF3AFD"/>
    <w:rsid w:val="00AF3B8B"/>
    <w:rsid w:val="00AF4718"/>
    <w:rsid w:val="00AF482C"/>
    <w:rsid w:val="00AF49AF"/>
    <w:rsid w:val="00AF55E6"/>
    <w:rsid w:val="00AF5D7B"/>
    <w:rsid w:val="00AF5EDD"/>
    <w:rsid w:val="00AF6140"/>
    <w:rsid w:val="00AF6154"/>
    <w:rsid w:val="00AF65F4"/>
    <w:rsid w:val="00AF70B5"/>
    <w:rsid w:val="00AF71F4"/>
    <w:rsid w:val="00AF7B05"/>
    <w:rsid w:val="00B00034"/>
    <w:rsid w:val="00B000C9"/>
    <w:rsid w:val="00B00733"/>
    <w:rsid w:val="00B009B6"/>
    <w:rsid w:val="00B02448"/>
    <w:rsid w:val="00B02596"/>
    <w:rsid w:val="00B02824"/>
    <w:rsid w:val="00B02CDA"/>
    <w:rsid w:val="00B02DD0"/>
    <w:rsid w:val="00B02FF1"/>
    <w:rsid w:val="00B030E3"/>
    <w:rsid w:val="00B03DD9"/>
    <w:rsid w:val="00B03E8A"/>
    <w:rsid w:val="00B04561"/>
    <w:rsid w:val="00B04DB1"/>
    <w:rsid w:val="00B05406"/>
    <w:rsid w:val="00B068E7"/>
    <w:rsid w:val="00B06DAE"/>
    <w:rsid w:val="00B06F0B"/>
    <w:rsid w:val="00B073EE"/>
    <w:rsid w:val="00B0771B"/>
    <w:rsid w:val="00B07B36"/>
    <w:rsid w:val="00B07E58"/>
    <w:rsid w:val="00B111FE"/>
    <w:rsid w:val="00B11C09"/>
    <w:rsid w:val="00B123F6"/>
    <w:rsid w:val="00B1246C"/>
    <w:rsid w:val="00B127E8"/>
    <w:rsid w:val="00B12A6B"/>
    <w:rsid w:val="00B13F56"/>
    <w:rsid w:val="00B13F7A"/>
    <w:rsid w:val="00B14148"/>
    <w:rsid w:val="00B14666"/>
    <w:rsid w:val="00B15285"/>
    <w:rsid w:val="00B15D35"/>
    <w:rsid w:val="00B163EA"/>
    <w:rsid w:val="00B1679A"/>
    <w:rsid w:val="00B17111"/>
    <w:rsid w:val="00B179E9"/>
    <w:rsid w:val="00B17C6B"/>
    <w:rsid w:val="00B17D29"/>
    <w:rsid w:val="00B17E1D"/>
    <w:rsid w:val="00B202FA"/>
    <w:rsid w:val="00B204E5"/>
    <w:rsid w:val="00B209C8"/>
    <w:rsid w:val="00B20D19"/>
    <w:rsid w:val="00B20FAB"/>
    <w:rsid w:val="00B21292"/>
    <w:rsid w:val="00B21730"/>
    <w:rsid w:val="00B219E4"/>
    <w:rsid w:val="00B21A3F"/>
    <w:rsid w:val="00B21B3F"/>
    <w:rsid w:val="00B22648"/>
    <w:rsid w:val="00B2318E"/>
    <w:rsid w:val="00B2364D"/>
    <w:rsid w:val="00B23D3A"/>
    <w:rsid w:val="00B23E32"/>
    <w:rsid w:val="00B23F4C"/>
    <w:rsid w:val="00B24080"/>
    <w:rsid w:val="00B240CC"/>
    <w:rsid w:val="00B2466F"/>
    <w:rsid w:val="00B246B7"/>
    <w:rsid w:val="00B24938"/>
    <w:rsid w:val="00B24DF4"/>
    <w:rsid w:val="00B251A5"/>
    <w:rsid w:val="00B253CB"/>
    <w:rsid w:val="00B2554D"/>
    <w:rsid w:val="00B25F61"/>
    <w:rsid w:val="00B2665E"/>
    <w:rsid w:val="00B26B24"/>
    <w:rsid w:val="00B2723C"/>
    <w:rsid w:val="00B27399"/>
    <w:rsid w:val="00B278FE"/>
    <w:rsid w:val="00B27EB6"/>
    <w:rsid w:val="00B301F0"/>
    <w:rsid w:val="00B31B32"/>
    <w:rsid w:val="00B31D15"/>
    <w:rsid w:val="00B31D3C"/>
    <w:rsid w:val="00B31D89"/>
    <w:rsid w:val="00B31E3C"/>
    <w:rsid w:val="00B31FDD"/>
    <w:rsid w:val="00B32532"/>
    <w:rsid w:val="00B328AF"/>
    <w:rsid w:val="00B32DD1"/>
    <w:rsid w:val="00B32E69"/>
    <w:rsid w:val="00B3304C"/>
    <w:rsid w:val="00B33B4C"/>
    <w:rsid w:val="00B3430D"/>
    <w:rsid w:val="00B3484C"/>
    <w:rsid w:val="00B3496F"/>
    <w:rsid w:val="00B36519"/>
    <w:rsid w:val="00B3667C"/>
    <w:rsid w:val="00B366B6"/>
    <w:rsid w:val="00B36A0D"/>
    <w:rsid w:val="00B3711C"/>
    <w:rsid w:val="00B371EB"/>
    <w:rsid w:val="00B3720C"/>
    <w:rsid w:val="00B37537"/>
    <w:rsid w:val="00B379A9"/>
    <w:rsid w:val="00B40383"/>
    <w:rsid w:val="00B40D17"/>
    <w:rsid w:val="00B40E66"/>
    <w:rsid w:val="00B40EE5"/>
    <w:rsid w:val="00B41409"/>
    <w:rsid w:val="00B41525"/>
    <w:rsid w:val="00B415D6"/>
    <w:rsid w:val="00B416B8"/>
    <w:rsid w:val="00B41A51"/>
    <w:rsid w:val="00B41AA3"/>
    <w:rsid w:val="00B42851"/>
    <w:rsid w:val="00B4293B"/>
    <w:rsid w:val="00B42A56"/>
    <w:rsid w:val="00B43177"/>
    <w:rsid w:val="00B435A1"/>
    <w:rsid w:val="00B43620"/>
    <w:rsid w:val="00B43BAE"/>
    <w:rsid w:val="00B45305"/>
    <w:rsid w:val="00B45C58"/>
    <w:rsid w:val="00B46874"/>
    <w:rsid w:val="00B46C6D"/>
    <w:rsid w:val="00B47076"/>
    <w:rsid w:val="00B47482"/>
    <w:rsid w:val="00B476E1"/>
    <w:rsid w:val="00B47A1D"/>
    <w:rsid w:val="00B5010C"/>
    <w:rsid w:val="00B50E5D"/>
    <w:rsid w:val="00B50E8C"/>
    <w:rsid w:val="00B51567"/>
    <w:rsid w:val="00B51AD2"/>
    <w:rsid w:val="00B51B70"/>
    <w:rsid w:val="00B51F27"/>
    <w:rsid w:val="00B52331"/>
    <w:rsid w:val="00B52725"/>
    <w:rsid w:val="00B527E7"/>
    <w:rsid w:val="00B52A11"/>
    <w:rsid w:val="00B52CAE"/>
    <w:rsid w:val="00B53A02"/>
    <w:rsid w:val="00B548D4"/>
    <w:rsid w:val="00B552A8"/>
    <w:rsid w:val="00B5576A"/>
    <w:rsid w:val="00B5584E"/>
    <w:rsid w:val="00B55F8B"/>
    <w:rsid w:val="00B5607B"/>
    <w:rsid w:val="00B56182"/>
    <w:rsid w:val="00B56B37"/>
    <w:rsid w:val="00B57CDE"/>
    <w:rsid w:val="00B60185"/>
    <w:rsid w:val="00B606E2"/>
    <w:rsid w:val="00B60F12"/>
    <w:rsid w:val="00B61002"/>
    <w:rsid w:val="00B610FA"/>
    <w:rsid w:val="00B61279"/>
    <w:rsid w:val="00B61318"/>
    <w:rsid w:val="00B61F3E"/>
    <w:rsid w:val="00B620BA"/>
    <w:rsid w:val="00B62790"/>
    <w:rsid w:val="00B631BE"/>
    <w:rsid w:val="00B6360B"/>
    <w:rsid w:val="00B63EDA"/>
    <w:rsid w:val="00B63EFE"/>
    <w:rsid w:val="00B646F3"/>
    <w:rsid w:val="00B6494F"/>
    <w:rsid w:val="00B649B6"/>
    <w:rsid w:val="00B64A08"/>
    <w:rsid w:val="00B64BCA"/>
    <w:rsid w:val="00B64FA5"/>
    <w:rsid w:val="00B65B37"/>
    <w:rsid w:val="00B6610C"/>
    <w:rsid w:val="00B66A0E"/>
    <w:rsid w:val="00B6704A"/>
    <w:rsid w:val="00B67C4C"/>
    <w:rsid w:val="00B70BC6"/>
    <w:rsid w:val="00B71230"/>
    <w:rsid w:val="00B71358"/>
    <w:rsid w:val="00B71CDE"/>
    <w:rsid w:val="00B71DFB"/>
    <w:rsid w:val="00B736A5"/>
    <w:rsid w:val="00B73996"/>
    <w:rsid w:val="00B74316"/>
    <w:rsid w:val="00B74A6D"/>
    <w:rsid w:val="00B75C2F"/>
    <w:rsid w:val="00B75C34"/>
    <w:rsid w:val="00B761E4"/>
    <w:rsid w:val="00B76C14"/>
    <w:rsid w:val="00B76E4C"/>
    <w:rsid w:val="00B77AA9"/>
    <w:rsid w:val="00B77C8C"/>
    <w:rsid w:val="00B80515"/>
    <w:rsid w:val="00B80703"/>
    <w:rsid w:val="00B808CB"/>
    <w:rsid w:val="00B80BF1"/>
    <w:rsid w:val="00B8186A"/>
    <w:rsid w:val="00B81A17"/>
    <w:rsid w:val="00B82A40"/>
    <w:rsid w:val="00B835C9"/>
    <w:rsid w:val="00B83AA5"/>
    <w:rsid w:val="00B84429"/>
    <w:rsid w:val="00B84F89"/>
    <w:rsid w:val="00B854F9"/>
    <w:rsid w:val="00B85698"/>
    <w:rsid w:val="00B85855"/>
    <w:rsid w:val="00B86C81"/>
    <w:rsid w:val="00B8739B"/>
    <w:rsid w:val="00B90235"/>
    <w:rsid w:val="00B908FB"/>
    <w:rsid w:val="00B91476"/>
    <w:rsid w:val="00B92369"/>
    <w:rsid w:val="00B924A0"/>
    <w:rsid w:val="00B92612"/>
    <w:rsid w:val="00B926AC"/>
    <w:rsid w:val="00B9288E"/>
    <w:rsid w:val="00B931E8"/>
    <w:rsid w:val="00B9372C"/>
    <w:rsid w:val="00B93B8E"/>
    <w:rsid w:val="00B94405"/>
    <w:rsid w:val="00B9454A"/>
    <w:rsid w:val="00B94718"/>
    <w:rsid w:val="00B95110"/>
    <w:rsid w:val="00B9565C"/>
    <w:rsid w:val="00B95694"/>
    <w:rsid w:val="00B9578D"/>
    <w:rsid w:val="00B95A67"/>
    <w:rsid w:val="00B95FA3"/>
    <w:rsid w:val="00B9623E"/>
    <w:rsid w:val="00B96445"/>
    <w:rsid w:val="00B96CC1"/>
    <w:rsid w:val="00B975A5"/>
    <w:rsid w:val="00B976A7"/>
    <w:rsid w:val="00B9777E"/>
    <w:rsid w:val="00B97794"/>
    <w:rsid w:val="00B977EE"/>
    <w:rsid w:val="00BA070F"/>
    <w:rsid w:val="00BA081E"/>
    <w:rsid w:val="00BA08AC"/>
    <w:rsid w:val="00BA08C4"/>
    <w:rsid w:val="00BA09F9"/>
    <w:rsid w:val="00BA0D6D"/>
    <w:rsid w:val="00BA16F0"/>
    <w:rsid w:val="00BA207C"/>
    <w:rsid w:val="00BA2CBB"/>
    <w:rsid w:val="00BA3396"/>
    <w:rsid w:val="00BA3AE6"/>
    <w:rsid w:val="00BA3BFC"/>
    <w:rsid w:val="00BA3CCF"/>
    <w:rsid w:val="00BA3DEC"/>
    <w:rsid w:val="00BA4159"/>
    <w:rsid w:val="00BA4AEE"/>
    <w:rsid w:val="00BA4D58"/>
    <w:rsid w:val="00BA513C"/>
    <w:rsid w:val="00BA543F"/>
    <w:rsid w:val="00BA5EF5"/>
    <w:rsid w:val="00BA5F16"/>
    <w:rsid w:val="00BA6453"/>
    <w:rsid w:val="00BA656D"/>
    <w:rsid w:val="00BA6BA5"/>
    <w:rsid w:val="00BA6C76"/>
    <w:rsid w:val="00BA70F6"/>
    <w:rsid w:val="00BB088D"/>
    <w:rsid w:val="00BB0894"/>
    <w:rsid w:val="00BB0D93"/>
    <w:rsid w:val="00BB119D"/>
    <w:rsid w:val="00BB14FC"/>
    <w:rsid w:val="00BB1BFC"/>
    <w:rsid w:val="00BB2295"/>
    <w:rsid w:val="00BB2A0F"/>
    <w:rsid w:val="00BB2B2E"/>
    <w:rsid w:val="00BB2F94"/>
    <w:rsid w:val="00BB2FCD"/>
    <w:rsid w:val="00BB30C5"/>
    <w:rsid w:val="00BB4649"/>
    <w:rsid w:val="00BB4715"/>
    <w:rsid w:val="00BB4B2D"/>
    <w:rsid w:val="00BB4FCB"/>
    <w:rsid w:val="00BB4FF1"/>
    <w:rsid w:val="00BB53C4"/>
    <w:rsid w:val="00BB54CA"/>
    <w:rsid w:val="00BB5623"/>
    <w:rsid w:val="00BB74E9"/>
    <w:rsid w:val="00BB75AA"/>
    <w:rsid w:val="00BC0077"/>
    <w:rsid w:val="00BC01B8"/>
    <w:rsid w:val="00BC065E"/>
    <w:rsid w:val="00BC07E4"/>
    <w:rsid w:val="00BC0F48"/>
    <w:rsid w:val="00BC0F82"/>
    <w:rsid w:val="00BC11FF"/>
    <w:rsid w:val="00BC134C"/>
    <w:rsid w:val="00BC14ED"/>
    <w:rsid w:val="00BC2992"/>
    <w:rsid w:val="00BC3043"/>
    <w:rsid w:val="00BC3FAD"/>
    <w:rsid w:val="00BC444D"/>
    <w:rsid w:val="00BC463D"/>
    <w:rsid w:val="00BC48AF"/>
    <w:rsid w:val="00BC49F3"/>
    <w:rsid w:val="00BC4CB8"/>
    <w:rsid w:val="00BC4E19"/>
    <w:rsid w:val="00BC5704"/>
    <w:rsid w:val="00BC58AA"/>
    <w:rsid w:val="00BC5975"/>
    <w:rsid w:val="00BC5D72"/>
    <w:rsid w:val="00BC6134"/>
    <w:rsid w:val="00BC6364"/>
    <w:rsid w:val="00BC69FD"/>
    <w:rsid w:val="00BC6A74"/>
    <w:rsid w:val="00BC7391"/>
    <w:rsid w:val="00BC7677"/>
    <w:rsid w:val="00BC7D2F"/>
    <w:rsid w:val="00BC7F4B"/>
    <w:rsid w:val="00BD0413"/>
    <w:rsid w:val="00BD0864"/>
    <w:rsid w:val="00BD0BE9"/>
    <w:rsid w:val="00BD1398"/>
    <w:rsid w:val="00BD1A2C"/>
    <w:rsid w:val="00BD1FFC"/>
    <w:rsid w:val="00BD2119"/>
    <w:rsid w:val="00BD225E"/>
    <w:rsid w:val="00BD3B5F"/>
    <w:rsid w:val="00BD4B86"/>
    <w:rsid w:val="00BD4CFE"/>
    <w:rsid w:val="00BD4F7C"/>
    <w:rsid w:val="00BD4FCA"/>
    <w:rsid w:val="00BD5171"/>
    <w:rsid w:val="00BD5989"/>
    <w:rsid w:val="00BD5C76"/>
    <w:rsid w:val="00BD604B"/>
    <w:rsid w:val="00BD7FC1"/>
    <w:rsid w:val="00BE0678"/>
    <w:rsid w:val="00BE1069"/>
    <w:rsid w:val="00BE13BC"/>
    <w:rsid w:val="00BE1747"/>
    <w:rsid w:val="00BE1DF9"/>
    <w:rsid w:val="00BE1F79"/>
    <w:rsid w:val="00BE2520"/>
    <w:rsid w:val="00BE277D"/>
    <w:rsid w:val="00BE372C"/>
    <w:rsid w:val="00BE3768"/>
    <w:rsid w:val="00BE382F"/>
    <w:rsid w:val="00BE4160"/>
    <w:rsid w:val="00BE46E4"/>
    <w:rsid w:val="00BE49E9"/>
    <w:rsid w:val="00BE4D35"/>
    <w:rsid w:val="00BE4EC6"/>
    <w:rsid w:val="00BE4ECE"/>
    <w:rsid w:val="00BE5CD8"/>
    <w:rsid w:val="00BE633A"/>
    <w:rsid w:val="00BE6FC4"/>
    <w:rsid w:val="00BE7162"/>
    <w:rsid w:val="00BE747C"/>
    <w:rsid w:val="00BF0173"/>
    <w:rsid w:val="00BF0493"/>
    <w:rsid w:val="00BF1BC2"/>
    <w:rsid w:val="00BF207C"/>
    <w:rsid w:val="00BF23EF"/>
    <w:rsid w:val="00BF25E1"/>
    <w:rsid w:val="00BF2773"/>
    <w:rsid w:val="00BF29E6"/>
    <w:rsid w:val="00BF2CA1"/>
    <w:rsid w:val="00BF337B"/>
    <w:rsid w:val="00BF3767"/>
    <w:rsid w:val="00BF427C"/>
    <w:rsid w:val="00BF4F50"/>
    <w:rsid w:val="00BF5211"/>
    <w:rsid w:val="00BF5457"/>
    <w:rsid w:val="00BF59E7"/>
    <w:rsid w:val="00BF5A42"/>
    <w:rsid w:val="00BF6182"/>
    <w:rsid w:val="00BF645A"/>
    <w:rsid w:val="00BF690C"/>
    <w:rsid w:val="00BF6A74"/>
    <w:rsid w:val="00BF6DE6"/>
    <w:rsid w:val="00BF70C8"/>
    <w:rsid w:val="00BF7291"/>
    <w:rsid w:val="00BF7A51"/>
    <w:rsid w:val="00C00759"/>
    <w:rsid w:val="00C00E80"/>
    <w:rsid w:val="00C00EE2"/>
    <w:rsid w:val="00C010A2"/>
    <w:rsid w:val="00C0163D"/>
    <w:rsid w:val="00C0231B"/>
    <w:rsid w:val="00C02EFF"/>
    <w:rsid w:val="00C03348"/>
    <w:rsid w:val="00C04B83"/>
    <w:rsid w:val="00C04DB2"/>
    <w:rsid w:val="00C04FC5"/>
    <w:rsid w:val="00C056F9"/>
    <w:rsid w:val="00C05E73"/>
    <w:rsid w:val="00C06233"/>
    <w:rsid w:val="00C06314"/>
    <w:rsid w:val="00C06406"/>
    <w:rsid w:val="00C072C5"/>
    <w:rsid w:val="00C073D6"/>
    <w:rsid w:val="00C1014E"/>
    <w:rsid w:val="00C10632"/>
    <w:rsid w:val="00C10D52"/>
    <w:rsid w:val="00C11132"/>
    <w:rsid w:val="00C1183D"/>
    <w:rsid w:val="00C11AC9"/>
    <w:rsid w:val="00C11F7A"/>
    <w:rsid w:val="00C12093"/>
    <w:rsid w:val="00C12504"/>
    <w:rsid w:val="00C127F7"/>
    <w:rsid w:val="00C12D5D"/>
    <w:rsid w:val="00C1379C"/>
    <w:rsid w:val="00C13B06"/>
    <w:rsid w:val="00C13D74"/>
    <w:rsid w:val="00C142BC"/>
    <w:rsid w:val="00C149D8"/>
    <w:rsid w:val="00C1539C"/>
    <w:rsid w:val="00C1670A"/>
    <w:rsid w:val="00C167CA"/>
    <w:rsid w:val="00C167FF"/>
    <w:rsid w:val="00C1685B"/>
    <w:rsid w:val="00C16BA5"/>
    <w:rsid w:val="00C16DA0"/>
    <w:rsid w:val="00C16F4F"/>
    <w:rsid w:val="00C17A9C"/>
    <w:rsid w:val="00C17D26"/>
    <w:rsid w:val="00C17E22"/>
    <w:rsid w:val="00C201F8"/>
    <w:rsid w:val="00C208F3"/>
    <w:rsid w:val="00C20B17"/>
    <w:rsid w:val="00C20B82"/>
    <w:rsid w:val="00C21DCE"/>
    <w:rsid w:val="00C2213D"/>
    <w:rsid w:val="00C2222A"/>
    <w:rsid w:val="00C2226A"/>
    <w:rsid w:val="00C228C5"/>
    <w:rsid w:val="00C22BA1"/>
    <w:rsid w:val="00C22BBB"/>
    <w:rsid w:val="00C23604"/>
    <w:rsid w:val="00C242C8"/>
    <w:rsid w:val="00C24611"/>
    <w:rsid w:val="00C24935"/>
    <w:rsid w:val="00C253AA"/>
    <w:rsid w:val="00C25C5A"/>
    <w:rsid w:val="00C2651A"/>
    <w:rsid w:val="00C27138"/>
    <w:rsid w:val="00C2772C"/>
    <w:rsid w:val="00C279E5"/>
    <w:rsid w:val="00C27D8D"/>
    <w:rsid w:val="00C27EC2"/>
    <w:rsid w:val="00C304FB"/>
    <w:rsid w:val="00C30539"/>
    <w:rsid w:val="00C3068F"/>
    <w:rsid w:val="00C30B75"/>
    <w:rsid w:val="00C3111D"/>
    <w:rsid w:val="00C3155D"/>
    <w:rsid w:val="00C31839"/>
    <w:rsid w:val="00C31B87"/>
    <w:rsid w:val="00C31BAF"/>
    <w:rsid w:val="00C31D5C"/>
    <w:rsid w:val="00C31D6C"/>
    <w:rsid w:val="00C31E0F"/>
    <w:rsid w:val="00C32340"/>
    <w:rsid w:val="00C323D2"/>
    <w:rsid w:val="00C33044"/>
    <w:rsid w:val="00C33142"/>
    <w:rsid w:val="00C333F6"/>
    <w:rsid w:val="00C33672"/>
    <w:rsid w:val="00C337C9"/>
    <w:rsid w:val="00C3388A"/>
    <w:rsid w:val="00C33C0A"/>
    <w:rsid w:val="00C33E59"/>
    <w:rsid w:val="00C34529"/>
    <w:rsid w:val="00C350B8"/>
    <w:rsid w:val="00C35170"/>
    <w:rsid w:val="00C3546C"/>
    <w:rsid w:val="00C358BE"/>
    <w:rsid w:val="00C35D56"/>
    <w:rsid w:val="00C35EE7"/>
    <w:rsid w:val="00C36307"/>
    <w:rsid w:val="00C363F6"/>
    <w:rsid w:val="00C36546"/>
    <w:rsid w:val="00C3660B"/>
    <w:rsid w:val="00C36674"/>
    <w:rsid w:val="00C36732"/>
    <w:rsid w:val="00C36B6F"/>
    <w:rsid w:val="00C3709E"/>
    <w:rsid w:val="00C37102"/>
    <w:rsid w:val="00C3743F"/>
    <w:rsid w:val="00C374F7"/>
    <w:rsid w:val="00C379AC"/>
    <w:rsid w:val="00C4084D"/>
    <w:rsid w:val="00C414AB"/>
    <w:rsid w:val="00C41D2C"/>
    <w:rsid w:val="00C42538"/>
    <w:rsid w:val="00C42B43"/>
    <w:rsid w:val="00C436EE"/>
    <w:rsid w:val="00C43D50"/>
    <w:rsid w:val="00C43E1B"/>
    <w:rsid w:val="00C4401B"/>
    <w:rsid w:val="00C4430E"/>
    <w:rsid w:val="00C447C7"/>
    <w:rsid w:val="00C44D40"/>
    <w:rsid w:val="00C45340"/>
    <w:rsid w:val="00C45611"/>
    <w:rsid w:val="00C458FF"/>
    <w:rsid w:val="00C466B0"/>
    <w:rsid w:val="00C47533"/>
    <w:rsid w:val="00C4783F"/>
    <w:rsid w:val="00C47F71"/>
    <w:rsid w:val="00C517B4"/>
    <w:rsid w:val="00C51BE7"/>
    <w:rsid w:val="00C51C11"/>
    <w:rsid w:val="00C51DAF"/>
    <w:rsid w:val="00C51DC2"/>
    <w:rsid w:val="00C52801"/>
    <w:rsid w:val="00C52AB4"/>
    <w:rsid w:val="00C53164"/>
    <w:rsid w:val="00C532B2"/>
    <w:rsid w:val="00C53A36"/>
    <w:rsid w:val="00C53F7D"/>
    <w:rsid w:val="00C54906"/>
    <w:rsid w:val="00C54AD7"/>
    <w:rsid w:val="00C55291"/>
    <w:rsid w:val="00C55B85"/>
    <w:rsid w:val="00C5671B"/>
    <w:rsid w:val="00C56C78"/>
    <w:rsid w:val="00C56C96"/>
    <w:rsid w:val="00C570D6"/>
    <w:rsid w:val="00C57C9A"/>
    <w:rsid w:val="00C57DE6"/>
    <w:rsid w:val="00C60511"/>
    <w:rsid w:val="00C605B2"/>
    <w:rsid w:val="00C60879"/>
    <w:rsid w:val="00C61281"/>
    <w:rsid w:val="00C6148C"/>
    <w:rsid w:val="00C61E04"/>
    <w:rsid w:val="00C621F1"/>
    <w:rsid w:val="00C62208"/>
    <w:rsid w:val="00C62998"/>
    <w:rsid w:val="00C630CD"/>
    <w:rsid w:val="00C63AC6"/>
    <w:rsid w:val="00C63ECB"/>
    <w:rsid w:val="00C64F85"/>
    <w:rsid w:val="00C65533"/>
    <w:rsid w:val="00C65967"/>
    <w:rsid w:val="00C65982"/>
    <w:rsid w:val="00C6668F"/>
    <w:rsid w:val="00C67AF9"/>
    <w:rsid w:val="00C67B47"/>
    <w:rsid w:val="00C704F8"/>
    <w:rsid w:val="00C7076B"/>
    <w:rsid w:val="00C71069"/>
    <w:rsid w:val="00C71498"/>
    <w:rsid w:val="00C71505"/>
    <w:rsid w:val="00C718E9"/>
    <w:rsid w:val="00C71D4F"/>
    <w:rsid w:val="00C71FFB"/>
    <w:rsid w:val="00C72679"/>
    <w:rsid w:val="00C72A04"/>
    <w:rsid w:val="00C73201"/>
    <w:rsid w:val="00C7385B"/>
    <w:rsid w:val="00C73CBA"/>
    <w:rsid w:val="00C740BC"/>
    <w:rsid w:val="00C7446C"/>
    <w:rsid w:val="00C74FAA"/>
    <w:rsid w:val="00C75BA8"/>
    <w:rsid w:val="00C769B9"/>
    <w:rsid w:val="00C76E3E"/>
    <w:rsid w:val="00C771A3"/>
    <w:rsid w:val="00C774FF"/>
    <w:rsid w:val="00C802D5"/>
    <w:rsid w:val="00C80824"/>
    <w:rsid w:val="00C80A7D"/>
    <w:rsid w:val="00C80A80"/>
    <w:rsid w:val="00C80FC4"/>
    <w:rsid w:val="00C812D1"/>
    <w:rsid w:val="00C8139F"/>
    <w:rsid w:val="00C8144C"/>
    <w:rsid w:val="00C81454"/>
    <w:rsid w:val="00C81BFC"/>
    <w:rsid w:val="00C81F3D"/>
    <w:rsid w:val="00C81FCE"/>
    <w:rsid w:val="00C82DB0"/>
    <w:rsid w:val="00C837F9"/>
    <w:rsid w:val="00C84E25"/>
    <w:rsid w:val="00C84FA0"/>
    <w:rsid w:val="00C85823"/>
    <w:rsid w:val="00C85864"/>
    <w:rsid w:val="00C86FD7"/>
    <w:rsid w:val="00C871F1"/>
    <w:rsid w:val="00C877DB"/>
    <w:rsid w:val="00C879BA"/>
    <w:rsid w:val="00C90C70"/>
    <w:rsid w:val="00C90CB7"/>
    <w:rsid w:val="00C911AD"/>
    <w:rsid w:val="00C916E8"/>
    <w:rsid w:val="00C91E9A"/>
    <w:rsid w:val="00C92373"/>
    <w:rsid w:val="00C9275A"/>
    <w:rsid w:val="00C9291C"/>
    <w:rsid w:val="00C94A37"/>
    <w:rsid w:val="00C94EA6"/>
    <w:rsid w:val="00C95A93"/>
    <w:rsid w:val="00C95B7B"/>
    <w:rsid w:val="00C96293"/>
    <w:rsid w:val="00C96901"/>
    <w:rsid w:val="00C97214"/>
    <w:rsid w:val="00C97230"/>
    <w:rsid w:val="00C97338"/>
    <w:rsid w:val="00C975C0"/>
    <w:rsid w:val="00C97717"/>
    <w:rsid w:val="00CA0518"/>
    <w:rsid w:val="00CA052E"/>
    <w:rsid w:val="00CA05A9"/>
    <w:rsid w:val="00CA0E4D"/>
    <w:rsid w:val="00CA1116"/>
    <w:rsid w:val="00CA1559"/>
    <w:rsid w:val="00CA1AB3"/>
    <w:rsid w:val="00CA1AFB"/>
    <w:rsid w:val="00CA1EA0"/>
    <w:rsid w:val="00CA25B0"/>
    <w:rsid w:val="00CA2B37"/>
    <w:rsid w:val="00CA2D0F"/>
    <w:rsid w:val="00CA31CE"/>
    <w:rsid w:val="00CA331B"/>
    <w:rsid w:val="00CA3520"/>
    <w:rsid w:val="00CA3522"/>
    <w:rsid w:val="00CA36C4"/>
    <w:rsid w:val="00CA3F8A"/>
    <w:rsid w:val="00CA45EB"/>
    <w:rsid w:val="00CA4BB1"/>
    <w:rsid w:val="00CA4E15"/>
    <w:rsid w:val="00CA5928"/>
    <w:rsid w:val="00CA5E95"/>
    <w:rsid w:val="00CA5F64"/>
    <w:rsid w:val="00CA60FE"/>
    <w:rsid w:val="00CA64DB"/>
    <w:rsid w:val="00CA6862"/>
    <w:rsid w:val="00CA6944"/>
    <w:rsid w:val="00CA6C50"/>
    <w:rsid w:val="00CA7EA0"/>
    <w:rsid w:val="00CB0401"/>
    <w:rsid w:val="00CB0684"/>
    <w:rsid w:val="00CB11BF"/>
    <w:rsid w:val="00CB18C8"/>
    <w:rsid w:val="00CB191D"/>
    <w:rsid w:val="00CB1C90"/>
    <w:rsid w:val="00CB2BF1"/>
    <w:rsid w:val="00CB339F"/>
    <w:rsid w:val="00CB3D1B"/>
    <w:rsid w:val="00CB3FEE"/>
    <w:rsid w:val="00CB40B1"/>
    <w:rsid w:val="00CB46D3"/>
    <w:rsid w:val="00CB4F77"/>
    <w:rsid w:val="00CB5999"/>
    <w:rsid w:val="00CB5B1A"/>
    <w:rsid w:val="00CB5B6C"/>
    <w:rsid w:val="00CB5FA1"/>
    <w:rsid w:val="00CB633F"/>
    <w:rsid w:val="00CB7004"/>
    <w:rsid w:val="00CB733F"/>
    <w:rsid w:val="00CB75C6"/>
    <w:rsid w:val="00CB7613"/>
    <w:rsid w:val="00CB7E1D"/>
    <w:rsid w:val="00CB7F7C"/>
    <w:rsid w:val="00CC0573"/>
    <w:rsid w:val="00CC10E8"/>
    <w:rsid w:val="00CC19D2"/>
    <w:rsid w:val="00CC1AA1"/>
    <w:rsid w:val="00CC1B51"/>
    <w:rsid w:val="00CC256D"/>
    <w:rsid w:val="00CC25E6"/>
    <w:rsid w:val="00CC275B"/>
    <w:rsid w:val="00CC3A9D"/>
    <w:rsid w:val="00CC3C9C"/>
    <w:rsid w:val="00CC407A"/>
    <w:rsid w:val="00CC44B9"/>
    <w:rsid w:val="00CC46EE"/>
    <w:rsid w:val="00CC4A27"/>
    <w:rsid w:val="00CC4E5A"/>
    <w:rsid w:val="00CC4EFC"/>
    <w:rsid w:val="00CC52BA"/>
    <w:rsid w:val="00CC55FC"/>
    <w:rsid w:val="00CC5BF6"/>
    <w:rsid w:val="00CC5D0F"/>
    <w:rsid w:val="00CC5DA7"/>
    <w:rsid w:val="00CC5F34"/>
    <w:rsid w:val="00CC5F8F"/>
    <w:rsid w:val="00CC6466"/>
    <w:rsid w:val="00CC64EA"/>
    <w:rsid w:val="00CC65F9"/>
    <w:rsid w:val="00CC680D"/>
    <w:rsid w:val="00CC6873"/>
    <w:rsid w:val="00CC697B"/>
    <w:rsid w:val="00CC6E54"/>
    <w:rsid w:val="00CC7357"/>
    <w:rsid w:val="00CC75F2"/>
    <w:rsid w:val="00CC75FC"/>
    <w:rsid w:val="00CC7653"/>
    <w:rsid w:val="00CC7941"/>
    <w:rsid w:val="00CD0B46"/>
    <w:rsid w:val="00CD0B9E"/>
    <w:rsid w:val="00CD1446"/>
    <w:rsid w:val="00CD1834"/>
    <w:rsid w:val="00CD302E"/>
    <w:rsid w:val="00CD32E4"/>
    <w:rsid w:val="00CD33E4"/>
    <w:rsid w:val="00CD34ED"/>
    <w:rsid w:val="00CD3A25"/>
    <w:rsid w:val="00CD3B29"/>
    <w:rsid w:val="00CD3FBA"/>
    <w:rsid w:val="00CD45DF"/>
    <w:rsid w:val="00CD4EE8"/>
    <w:rsid w:val="00CD5429"/>
    <w:rsid w:val="00CD54FB"/>
    <w:rsid w:val="00CD5F68"/>
    <w:rsid w:val="00CD6337"/>
    <w:rsid w:val="00CD7A5A"/>
    <w:rsid w:val="00CD7AC0"/>
    <w:rsid w:val="00CE0242"/>
    <w:rsid w:val="00CE06EF"/>
    <w:rsid w:val="00CE0745"/>
    <w:rsid w:val="00CE0DEE"/>
    <w:rsid w:val="00CE11F0"/>
    <w:rsid w:val="00CE13AC"/>
    <w:rsid w:val="00CE1745"/>
    <w:rsid w:val="00CE1779"/>
    <w:rsid w:val="00CE1E1B"/>
    <w:rsid w:val="00CE1F7B"/>
    <w:rsid w:val="00CE20D1"/>
    <w:rsid w:val="00CE20DB"/>
    <w:rsid w:val="00CE2C0F"/>
    <w:rsid w:val="00CE3ABB"/>
    <w:rsid w:val="00CE3BA0"/>
    <w:rsid w:val="00CE3C72"/>
    <w:rsid w:val="00CE3D11"/>
    <w:rsid w:val="00CE42DE"/>
    <w:rsid w:val="00CE4390"/>
    <w:rsid w:val="00CE44A4"/>
    <w:rsid w:val="00CE488D"/>
    <w:rsid w:val="00CE49B2"/>
    <w:rsid w:val="00CE4C3A"/>
    <w:rsid w:val="00CE55DF"/>
    <w:rsid w:val="00CE5CA1"/>
    <w:rsid w:val="00CE5F16"/>
    <w:rsid w:val="00CE6249"/>
    <w:rsid w:val="00CE6870"/>
    <w:rsid w:val="00CE6DF4"/>
    <w:rsid w:val="00CE748D"/>
    <w:rsid w:val="00CE7BF7"/>
    <w:rsid w:val="00CF07DA"/>
    <w:rsid w:val="00CF0C3E"/>
    <w:rsid w:val="00CF0E5E"/>
    <w:rsid w:val="00CF0FFB"/>
    <w:rsid w:val="00CF1A14"/>
    <w:rsid w:val="00CF1E3B"/>
    <w:rsid w:val="00CF21C9"/>
    <w:rsid w:val="00CF23C5"/>
    <w:rsid w:val="00CF23C9"/>
    <w:rsid w:val="00CF2528"/>
    <w:rsid w:val="00CF26CF"/>
    <w:rsid w:val="00CF272E"/>
    <w:rsid w:val="00CF2AB8"/>
    <w:rsid w:val="00CF34E5"/>
    <w:rsid w:val="00CF3EF9"/>
    <w:rsid w:val="00CF3F1A"/>
    <w:rsid w:val="00CF4DDB"/>
    <w:rsid w:val="00CF5375"/>
    <w:rsid w:val="00CF6056"/>
    <w:rsid w:val="00CF6366"/>
    <w:rsid w:val="00CF6864"/>
    <w:rsid w:val="00CF69C8"/>
    <w:rsid w:val="00D00DF4"/>
    <w:rsid w:val="00D0222B"/>
    <w:rsid w:val="00D02F4F"/>
    <w:rsid w:val="00D035D9"/>
    <w:rsid w:val="00D03A19"/>
    <w:rsid w:val="00D03BF7"/>
    <w:rsid w:val="00D05190"/>
    <w:rsid w:val="00D05881"/>
    <w:rsid w:val="00D05FE1"/>
    <w:rsid w:val="00D06435"/>
    <w:rsid w:val="00D06816"/>
    <w:rsid w:val="00D06A24"/>
    <w:rsid w:val="00D0713E"/>
    <w:rsid w:val="00D073D9"/>
    <w:rsid w:val="00D077FB"/>
    <w:rsid w:val="00D07C0B"/>
    <w:rsid w:val="00D07D66"/>
    <w:rsid w:val="00D1017F"/>
    <w:rsid w:val="00D103A0"/>
    <w:rsid w:val="00D103F5"/>
    <w:rsid w:val="00D10523"/>
    <w:rsid w:val="00D1068B"/>
    <w:rsid w:val="00D10B4E"/>
    <w:rsid w:val="00D1162B"/>
    <w:rsid w:val="00D117DA"/>
    <w:rsid w:val="00D11C79"/>
    <w:rsid w:val="00D11C8F"/>
    <w:rsid w:val="00D11E52"/>
    <w:rsid w:val="00D1212F"/>
    <w:rsid w:val="00D123C0"/>
    <w:rsid w:val="00D124FC"/>
    <w:rsid w:val="00D12785"/>
    <w:rsid w:val="00D130CB"/>
    <w:rsid w:val="00D135F5"/>
    <w:rsid w:val="00D136FB"/>
    <w:rsid w:val="00D138CF"/>
    <w:rsid w:val="00D13FFE"/>
    <w:rsid w:val="00D14585"/>
    <w:rsid w:val="00D1458A"/>
    <w:rsid w:val="00D14C9D"/>
    <w:rsid w:val="00D150BD"/>
    <w:rsid w:val="00D154A1"/>
    <w:rsid w:val="00D15572"/>
    <w:rsid w:val="00D15770"/>
    <w:rsid w:val="00D16688"/>
    <w:rsid w:val="00D16695"/>
    <w:rsid w:val="00D16C62"/>
    <w:rsid w:val="00D1770D"/>
    <w:rsid w:val="00D2001E"/>
    <w:rsid w:val="00D20952"/>
    <w:rsid w:val="00D20AEA"/>
    <w:rsid w:val="00D2127D"/>
    <w:rsid w:val="00D21BEA"/>
    <w:rsid w:val="00D21E19"/>
    <w:rsid w:val="00D21FD4"/>
    <w:rsid w:val="00D220D6"/>
    <w:rsid w:val="00D2220B"/>
    <w:rsid w:val="00D222C7"/>
    <w:rsid w:val="00D2274D"/>
    <w:rsid w:val="00D229D6"/>
    <w:rsid w:val="00D22E84"/>
    <w:rsid w:val="00D23368"/>
    <w:rsid w:val="00D234DA"/>
    <w:rsid w:val="00D23882"/>
    <w:rsid w:val="00D23CE7"/>
    <w:rsid w:val="00D2449C"/>
    <w:rsid w:val="00D244CB"/>
    <w:rsid w:val="00D24922"/>
    <w:rsid w:val="00D24A6C"/>
    <w:rsid w:val="00D2515F"/>
    <w:rsid w:val="00D255BE"/>
    <w:rsid w:val="00D256FE"/>
    <w:rsid w:val="00D25BCA"/>
    <w:rsid w:val="00D2651E"/>
    <w:rsid w:val="00D26AC9"/>
    <w:rsid w:val="00D26BAE"/>
    <w:rsid w:val="00D274C0"/>
    <w:rsid w:val="00D275C7"/>
    <w:rsid w:val="00D30260"/>
    <w:rsid w:val="00D31076"/>
    <w:rsid w:val="00D31C2E"/>
    <w:rsid w:val="00D31DA6"/>
    <w:rsid w:val="00D31EEC"/>
    <w:rsid w:val="00D32499"/>
    <w:rsid w:val="00D32632"/>
    <w:rsid w:val="00D32826"/>
    <w:rsid w:val="00D32879"/>
    <w:rsid w:val="00D33962"/>
    <w:rsid w:val="00D33D81"/>
    <w:rsid w:val="00D33E01"/>
    <w:rsid w:val="00D34A3A"/>
    <w:rsid w:val="00D34B20"/>
    <w:rsid w:val="00D34B25"/>
    <w:rsid w:val="00D35245"/>
    <w:rsid w:val="00D36D52"/>
    <w:rsid w:val="00D370EE"/>
    <w:rsid w:val="00D373EC"/>
    <w:rsid w:val="00D37A26"/>
    <w:rsid w:val="00D37EA1"/>
    <w:rsid w:val="00D40716"/>
    <w:rsid w:val="00D41983"/>
    <w:rsid w:val="00D41BD1"/>
    <w:rsid w:val="00D427B5"/>
    <w:rsid w:val="00D429BD"/>
    <w:rsid w:val="00D42B9A"/>
    <w:rsid w:val="00D43036"/>
    <w:rsid w:val="00D4364E"/>
    <w:rsid w:val="00D43BA1"/>
    <w:rsid w:val="00D44880"/>
    <w:rsid w:val="00D44BAB"/>
    <w:rsid w:val="00D451E1"/>
    <w:rsid w:val="00D45558"/>
    <w:rsid w:val="00D45A3A"/>
    <w:rsid w:val="00D46290"/>
    <w:rsid w:val="00D469E4"/>
    <w:rsid w:val="00D46AFA"/>
    <w:rsid w:val="00D46FA2"/>
    <w:rsid w:val="00D47AF5"/>
    <w:rsid w:val="00D47C69"/>
    <w:rsid w:val="00D47D23"/>
    <w:rsid w:val="00D47FB2"/>
    <w:rsid w:val="00D50107"/>
    <w:rsid w:val="00D504CE"/>
    <w:rsid w:val="00D51097"/>
    <w:rsid w:val="00D51294"/>
    <w:rsid w:val="00D51684"/>
    <w:rsid w:val="00D51F05"/>
    <w:rsid w:val="00D5202F"/>
    <w:rsid w:val="00D5224E"/>
    <w:rsid w:val="00D5236C"/>
    <w:rsid w:val="00D525BC"/>
    <w:rsid w:val="00D52747"/>
    <w:rsid w:val="00D52835"/>
    <w:rsid w:val="00D52908"/>
    <w:rsid w:val="00D52D95"/>
    <w:rsid w:val="00D52E20"/>
    <w:rsid w:val="00D530D3"/>
    <w:rsid w:val="00D53215"/>
    <w:rsid w:val="00D533A3"/>
    <w:rsid w:val="00D53AD2"/>
    <w:rsid w:val="00D53F83"/>
    <w:rsid w:val="00D54481"/>
    <w:rsid w:val="00D551CF"/>
    <w:rsid w:val="00D557C4"/>
    <w:rsid w:val="00D564AD"/>
    <w:rsid w:val="00D56599"/>
    <w:rsid w:val="00D5670F"/>
    <w:rsid w:val="00D5729C"/>
    <w:rsid w:val="00D57728"/>
    <w:rsid w:val="00D57C56"/>
    <w:rsid w:val="00D60490"/>
    <w:rsid w:val="00D60D10"/>
    <w:rsid w:val="00D60DD0"/>
    <w:rsid w:val="00D60FBC"/>
    <w:rsid w:val="00D61413"/>
    <w:rsid w:val="00D62032"/>
    <w:rsid w:val="00D6294D"/>
    <w:rsid w:val="00D636AF"/>
    <w:rsid w:val="00D63CB3"/>
    <w:rsid w:val="00D63DD5"/>
    <w:rsid w:val="00D64598"/>
    <w:rsid w:val="00D64A2B"/>
    <w:rsid w:val="00D655BE"/>
    <w:rsid w:val="00D65D2A"/>
    <w:rsid w:val="00D66703"/>
    <w:rsid w:val="00D66BC2"/>
    <w:rsid w:val="00D66CEB"/>
    <w:rsid w:val="00D675F7"/>
    <w:rsid w:val="00D67F75"/>
    <w:rsid w:val="00D70BFC"/>
    <w:rsid w:val="00D70D60"/>
    <w:rsid w:val="00D71785"/>
    <w:rsid w:val="00D72C40"/>
    <w:rsid w:val="00D734F1"/>
    <w:rsid w:val="00D73EF2"/>
    <w:rsid w:val="00D73EFC"/>
    <w:rsid w:val="00D73FE2"/>
    <w:rsid w:val="00D7465B"/>
    <w:rsid w:val="00D74A5F"/>
    <w:rsid w:val="00D74C78"/>
    <w:rsid w:val="00D74DCE"/>
    <w:rsid w:val="00D75832"/>
    <w:rsid w:val="00D75E25"/>
    <w:rsid w:val="00D76149"/>
    <w:rsid w:val="00D770A3"/>
    <w:rsid w:val="00D772AB"/>
    <w:rsid w:val="00D772BF"/>
    <w:rsid w:val="00D775A7"/>
    <w:rsid w:val="00D77BAD"/>
    <w:rsid w:val="00D77C24"/>
    <w:rsid w:val="00D77D1C"/>
    <w:rsid w:val="00D77D4D"/>
    <w:rsid w:val="00D80249"/>
    <w:rsid w:val="00D80486"/>
    <w:rsid w:val="00D80896"/>
    <w:rsid w:val="00D80BFA"/>
    <w:rsid w:val="00D80D4C"/>
    <w:rsid w:val="00D82CB3"/>
    <w:rsid w:val="00D82CC8"/>
    <w:rsid w:val="00D82D61"/>
    <w:rsid w:val="00D82EDC"/>
    <w:rsid w:val="00D82EE3"/>
    <w:rsid w:val="00D846F1"/>
    <w:rsid w:val="00D8536D"/>
    <w:rsid w:val="00D856E9"/>
    <w:rsid w:val="00D85C36"/>
    <w:rsid w:val="00D87230"/>
    <w:rsid w:val="00D87388"/>
    <w:rsid w:val="00D9004E"/>
    <w:rsid w:val="00D90431"/>
    <w:rsid w:val="00D90DC9"/>
    <w:rsid w:val="00D91165"/>
    <w:rsid w:val="00D91235"/>
    <w:rsid w:val="00D91267"/>
    <w:rsid w:val="00D914B1"/>
    <w:rsid w:val="00D91FC8"/>
    <w:rsid w:val="00D92671"/>
    <w:rsid w:val="00D926C5"/>
    <w:rsid w:val="00D930DE"/>
    <w:rsid w:val="00D93900"/>
    <w:rsid w:val="00D9397B"/>
    <w:rsid w:val="00D939B4"/>
    <w:rsid w:val="00D94191"/>
    <w:rsid w:val="00D94223"/>
    <w:rsid w:val="00D946FD"/>
    <w:rsid w:val="00D9502F"/>
    <w:rsid w:val="00D95460"/>
    <w:rsid w:val="00D9602A"/>
    <w:rsid w:val="00D96152"/>
    <w:rsid w:val="00D961C7"/>
    <w:rsid w:val="00D96327"/>
    <w:rsid w:val="00D963F2"/>
    <w:rsid w:val="00D96DF4"/>
    <w:rsid w:val="00D979B5"/>
    <w:rsid w:val="00DA02F0"/>
    <w:rsid w:val="00DA0640"/>
    <w:rsid w:val="00DA07D0"/>
    <w:rsid w:val="00DA0E06"/>
    <w:rsid w:val="00DA0F78"/>
    <w:rsid w:val="00DA1413"/>
    <w:rsid w:val="00DA1453"/>
    <w:rsid w:val="00DA1559"/>
    <w:rsid w:val="00DA1AD5"/>
    <w:rsid w:val="00DA1E5D"/>
    <w:rsid w:val="00DA20DB"/>
    <w:rsid w:val="00DA24BD"/>
    <w:rsid w:val="00DA25CB"/>
    <w:rsid w:val="00DA2B54"/>
    <w:rsid w:val="00DA32EA"/>
    <w:rsid w:val="00DA3365"/>
    <w:rsid w:val="00DA33F9"/>
    <w:rsid w:val="00DA340E"/>
    <w:rsid w:val="00DA354B"/>
    <w:rsid w:val="00DA3F40"/>
    <w:rsid w:val="00DA46F8"/>
    <w:rsid w:val="00DA4748"/>
    <w:rsid w:val="00DA4938"/>
    <w:rsid w:val="00DA4BE7"/>
    <w:rsid w:val="00DA56F5"/>
    <w:rsid w:val="00DA57C9"/>
    <w:rsid w:val="00DA5825"/>
    <w:rsid w:val="00DA6550"/>
    <w:rsid w:val="00DA68E4"/>
    <w:rsid w:val="00DA6A72"/>
    <w:rsid w:val="00DA6C02"/>
    <w:rsid w:val="00DA6C3D"/>
    <w:rsid w:val="00DA74CD"/>
    <w:rsid w:val="00DA785F"/>
    <w:rsid w:val="00DA7DD0"/>
    <w:rsid w:val="00DB11BC"/>
    <w:rsid w:val="00DB17D8"/>
    <w:rsid w:val="00DB1D93"/>
    <w:rsid w:val="00DB1F5A"/>
    <w:rsid w:val="00DB1FF1"/>
    <w:rsid w:val="00DB2363"/>
    <w:rsid w:val="00DB2A17"/>
    <w:rsid w:val="00DB2EAF"/>
    <w:rsid w:val="00DB3B22"/>
    <w:rsid w:val="00DB4479"/>
    <w:rsid w:val="00DB4514"/>
    <w:rsid w:val="00DB4DC9"/>
    <w:rsid w:val="00DB5911"/>
    <w:rsid w:val="00DB599E"/>
    <w:rsid w:val="00DB6248"/>
    <w:rsid w:val="00DB6D91"/>
    <w:rsid w:val="00DB7DA0"/>
    <w:rsid w:val="00DC0795"/>
    <w:rsid w:val="00DC092E"/>
    <w:rsid w:val="00DC0C69"/>
    <w:rsid w:val="00DC0D24"/>
    <w:rsid w:val="00DC11E4"/>
    <w:rsid w:val="00DC1780"/>
    <w:rsid w:val="00DC191B"/>
    <w:rsid w:val="00DC2292"/>
    <w:rsid w:val="00DC2B45"/>
    <w:rsid w:val="00DC2EDC"/>
    <w:rsid w:val="00DC3564"/>
    <w:rsid w:val="00DC3673"/>
    <w:rsid w:val="00DC3AE6"/>
    <w:rsid w:val="00DC3FD8"/>
    <w:rsid w:val="00DC40A7"/>
    <w:rsid w:val="00DC5B85"/>
    <w:rsid w:val="00DC653B"/>
    <w:rsid w:val="00DC65CE"/>
    <w:rsid w:val="00DC6E40"/>
    <w:rsid w:val="00DC6F45"/>
    <w:rsid w:val="00DC7669"/>
    <w:rsid w:val="00DD0956"/>
    <w:rsid w:val="00DD1109"/>
    <w:rsid w:val="00DD1E4D"/>
    <w:rsid w:val="00DD210C"/>
    <w:rsid w:val="00DD2645"/>
    <w:rsid w:val="00DD29BB"/>
    <w:rsid w:val="00DD2A6C"/>
    <w:rsid w:val="00DD2BE8"/>
    <w:rsid w:val="00DD36C7"/>
    <w:rsid w:val="00DD45AF"/>
    <w:rsid w:val="00DD4CCD"/>
    <w:rsid w:val="00DD5012"/>
    <w:rsid w:val="00DD5385"/>
    <w:rsid w:val="00DD55C1"/>
    <w:rsid w:val="00DD5708"/>
    <w:rsid w:val="00DD5833"/>
    <w:rsid w:val="00DD643F"/>
    <w:rsid w:val="00DD6FBC"/>
    <w:rsid w:val="00DD72CF"/>
    <w:rsid w:val="00DD750F"/>
    <w:rsid w:val="00DD774F"/>
    <w:rsid w:val="00DE0BE3"/>
    <w:rsid w:val="00DE0EB6"/>
    <w:rsid w:val="00DE1D9B"/>
    <w:rsid w:val="00DE2425"/>
    <w:rsid w:val="00DE287E"/>
    <w:rsid w:val="00DE2C62"/>
    <w:rsid w:val="00DE2CE4"/>
    <w:rsid w:val="00DE3C16"/>
    <w:rsid w:val="00DE42AD"/>
    <w:rsid w:val="00DE4653"/>
    <w:rsid w:val="00DE4B42"/>
    <w:rsid w:val="00DE4D89"/>
    <w:rsid w:val="00DE56DD"/>
    <w:rsid w:val="00DE5C31"/>
    <w:rsid w:val="00DE6390"/>
    <w:rsid w:val="00DE63A8"/>
    <w:rsid w:val="00DE67EF"/>
    <w:rsid w:val="00DE6C11"/>
    <w:rsid w:val="00DE74F4"/>
    <w:rsid w:val="00DE7608"/>
    <w:rsid w:val="00DE7BF2"/>
    <w:rsid w:val="00DF0AF8"/>
    <w:rsid w:val="00DF0D6D"/>
    <w:rsid w:val="00DF146B"/>
    <w:rsid w:val="00DF2092"/>
    <w:rsid w:val="00DF26B7"/>
    <w:rsid w:val="00DF2B41"/>
    <w:rsid w:val="00DF301A"/>
    <w:rsid w:val="00DF3562"/>
    <w:rsid w:val="00DF37FF"/>
    <w:rsid w:val="00DF48B7"/>
    <w:rsid w:val="00DF49A3"/>
    <w:rsid w:val="00DF4CFF"/>
    <w:rsid w:val="00DF509F"/>
    <w:rsid w:val="00DF5543"/>
    <w:rsid w:val="00DF5572"/>
    <w:rsid w:val="00DF5849"/>
    <w:rsid w:val="00DF6324"/>
    <w:rsid w:val="00DF691C"/>
    <w:rsid w:val="00DF6D7C"/>
    <w:rsid w:val="00DF749A"/>
    <w:rsid w:val="00DF78B1"/>
    <w:rsid w:val="00DF7A48"/>
    <w:rsid w:val="00E00016"/>
    <w:rsid w:val="00E00607"/>
    <w:rsid w:val="00E00704"/>
    <w:rsid w:val="00E00B6D"/>
    <w:rsid w:val="00E014C0"/>
    <w:rsid w:val="00E015B1"/>
    <w:rsid w:val="00E01B18"/>
    <w:rsid w:val="00E0225D"/>
    <w:rsid w:val="00E02B89"/>
    <w:rsid w:val="00E03CDA"/>
    <w:rsid w:val="00E0485B"/>
    <w:rsid w:val="00E04BC7"/>
    <w:rsid w:val="00E05053"/>
    <w:rsid w:val="00E0561C"/>
    <w:rsid w:val="00E05CAE"/>
    <w:rsid w:val="00E05CB1"/>
    <w:rsid w:val="00E05FA0"/>
    <w:rsid w:val="00E10174"/>
    <w:rsid w:val="00E10936"/>
    <w:rsid w:val="00E11302"/>
    <w:rsid w:val="00E11598"/>
    <w:rsid w:val="00E11967"/>
    <w:rsid w:val="00E12EB5"/>
    <w:rsid w:val="00E13370"/>
    <w:rsid w:val="00E13387"/>
    <w:rsid w:val="00E13C5C"/>
    <w:rsid w:val="00E145EC"/>
    <w:rsid w:val="00E14954"/>
    <w:rsid w:val="00E14E86"/>
    <w:rsid w:val="00E14EBE"/>
    <w:rsid w:val="00E15312"/>
    <w:rsid w:val="00E156A9"/>
    <w:rsid w:val="00E15C94"/>
    <w:rsid w:val="00E15E96"/>
    <w:rsid w:val="00E15FC6"/>
    <w:rsid w:val="00E16F11"/>
    <w:rsid w:val="00E174AB"/>
    <w:rsid w:val="00E17DC3"/>
    <w:rsid w:val="00E200C8"/>
    <w:rsid w:val="00E20423"/>
    <w:rsid w:val="00E204D0"/>
    <w:rsid w:val="00E20568"/>
    <w:rsid w:val="00E208A9"/>
    <w:rsid w:val="00E20995"/>
    <w:rsid w:val="00E20C8C"/>
    <w:rsid w:val="00E20F01"/>
    <w:rsid w:val="00E20F3B"/>
    <w:rsid w:val="00E2121A"/>
    <w:rsid w:val="00E21A0A"/>
    <w:rsid w:val="00E2281C"/>
    <w:rsid w:val="00E2284F"/>
    <w:rsid w:val="00E228FF"/>
    <w:rsid w:val="00E22B99"/>
    <w:rsid w:val="00E2341A"/>
    <w:rsid w:val="00E236C6"/>
    <w:rsid w:val="00E23AA9"/>
    <w:rsid w:val="00E23F0C"/>
    <w:rsid w:val="00E24230"/>
    <w:rsid w:val="00E24425"/>
    <w:rsid w:val="00E247C9"/>
    <w:rsid w:val="00E24E10"/>
    <w:rsid w:val="00E25038"/>
    <w:rsid w:val="00E25547"/>
    <w:rsid w:val="00E25B07"/>
    <w:rsid w:val="00E26284"/>
    <w:rsid w:val="00E26EA2"/>
    <w:rsid w:val="00E27061"/>
    <w:rsid w:val="00E271D5"/>
    <w:rsid w:val="00E276CA"/>
    <w:rsid w:val="00E27D47"/>
    <w:rsid w:val="00E27D86"/>
    <w:rsid w:val="00E3031D"/>
    <w:rsid w:val="00E3037E"/>
    <w:rsid w:val="00E306AB"/>
    <w:rsid w:val="00E3089D"/>
    <w:rsid w:val="00E309A6"/>
    <w:rsid w:val="00E30B10"/>
    <w:rsid w:val="00E30DC2"/>
    <w:rsid w:val="00E30FC4"/>
    <w:rsid w:val="00E31027"/>
    <w:rsid w:val="00E3172C"/>
    <w:rsid w:val="00E318CC"/>
    <w:rsid w:val="00E32296"/>
    <w:rsid w:val="00E32584"/>
    <w:rsid w:val="00E330A5"/>
    <w:rsid w:val="00E33AA8"/>
    <w:rsid w:val="00E33CDF"/>
    <w:rsid w:val="00E34279"/>
    <w:rsid w:val="00E343F9"/>
    <w:rsid w:val="00E34448"/>
    <w:rsid w:val="00E34495"/>
    <w:rsid w:val="00E349AD"/>
    <w:rsid w:val="00E34AC0"/>
    <w:rsid w:val="00E351A2"/>
    <w:rsid w:val="00E352B3"/>
    <w:rsid w:val="00E35D41"/>
    <w:rsid w:val="00E35ED4"/>
    <w:rsid w:val="00E35F1A"/>
    <w:rsid w:val="00E3639D"/>
    <w:rsid w:val="00E3687C"/>
    <w:rsid w:val="00E3756F"/>
    <w:rsid w:val="00E37614"/>
    <w:rsid w:val="00E37643"/>
    <w:rsid w:val="00E40824"/>
    <w:rsid w:val="00E40F95"/>
    <w:rsid w:val="00E41A63"/>
    <w:rsid w:val="00E42051"/>
    <w:rsid w:val="00E4312B"/>
    <w:rsid w:val="00E4322E"/>
    <w:rsid w:val="00E435A2"/>
    <w:rsid w:val="00E43C0E"/>
    <w:rsid w:val="00E43D0F"/>
    <w:rsid w:val="00E44062"/>
    <w:rsid w:val="00E44A6A"/>
    <w:rsid w:val="00E45363"/>
    <w:rsid w:val="00E4585A"/>
    <w:rsid w:val="00E459F5"/>
    <w:rsid w:val="00E45D6E"/>
    <w:rsid w:val="00E45E64"/>
    <w:rsid w:val="00E467A7"/>
    <w:rsid w:val="00E467B3"/>
    <w:rsid w:val="00E46C8F"/>
    <w:rsid w:val="00E46FBE"/>
    <w:rsid w:val="00E47EC2"/>
    <w:rsid w:val="00E47FC3"/>
    <w:rsid w:val="00E50451"/>
    <w:rsid w:val="00E50738"/>
    <w:rsid w:val="00E50FBB"/>
    <w:rsid w:val="00E52318"/>
    <w:rsid w:val="00E52E8E"/>
    <w:rsid w:val="00E532BF"/>
    <w:rsid w:val="00E5336D"/>
    <w:rsid w:val="00E53C3B"/>
    <w:rsid w:val="00E54288"/>
    <w:rsid w:val="00E54331"/>
    <w:rsid w:val="00E54A08"/>
    <w:rsid w:val="00E54C16"/>
    <w:rsid w:val="00E54E1B"/>
    <w:rsid w:val="00E55333"/>
    <w:rsid w:val="00E5645C"/>
    <w:rsid w:val="00E56D08"/>
    <w:rsid w:val="00E572C0"/>
    <w:rsid w:val="00E57554"/>
    <w:rsid w:val="00E5763C"/>
    <w:rsid w:val="00E576D9"/>
    <w:rsid w:val="00E5776E"/>
    <w:rsid w:val="00E6098A"/>
    <w:rsid w:val="00E60C52"/>
    <w:rsid w:val="00E60EE1"/>
    <w:rsid w:val="00E61634"/>
    <w:rsid w:val="00E61DD6"/>
    <w:rsid w:val="00E63000"/>
    <w:rsid w:val="00E63148"/>
    <w:rsid w:val="00E639DB"/>
    <w:rsid w:val="00E63B57"/>
    <w:rsid w:val="00E642B9"/>
    <w:rsid w:val="00E64A33"/>
    <w:rsid w:val="00E64B01"/>
    <w:rsid w:val="00E65519"/>
    <w:rsid w:val="00E6585F"/>
    <w:rsid w:val="00E65C62"/>
    <w:rsid w:val="00E66127"/>
    <w:rsid w:val="00E663A7"/>
    <w:rsid w:val="00E663C2"/>
    <w:rsid w:val="00E66421"/>
    <w:rsid w:val="00E667B5"/>
    <w:rsid w:val="00E66827"/>
    <w:rsid w:val="00E66EB7"/>
    <w:rsid w:val="00E6765F"/>
    <w:rsid w:val="00E6781B"/>
    <w:rsid w:val="00E70000"/>
    <w:rsid w:val="00E70711"/>
    <w:rsid w:val="00E708F6"/>
    <w:rsid w:val="00E716B4"/>
    <w:rsid w:val="00E717C1"/>
    <w:rsid w:val="00E7281B"/>
    <w:rsid w:val="00E72B74"/>
    <w:rsid w:val="00E73418"/>
    <w:rsid w:val="00E73A83"/>
    <w:rsid w:val="00E75393"/>
    <w:rsid w:val="00E755A1"/>
    <w:rsid w:val="00E7671D"/>
    <w:rsid w:val="00E76797"/>
    <w:rsid w:val="00E7752B"/>
    <w:rsid w:val="00E779AE"/>
    <w:rsid w:val="00E80158"/>
    <w:rsid w:val="00E80696"/>
    <w:rsid w:val="00E81C2C"/>
    <w:rsid w:val="00E82E6F"/>
    <w:rsid w:val="00E837F3"/>
    <w:rsid w:val="00E83845"/>
    <w:rsid w:val="00E83B38"/>
    <w:rsid w:val="00E84107"/>
    <w:rsid w:val="00E84D9E"/>
    <w:rsid w:val="00E84E24"/>
    <w:rsid w:val="00E850CC"/>
    <w:rsid w:val="00E8538A"/>
    <w:rsid w:val="00E855E1"/>
    <w:rsid w:val="00E8577F"/>
    <w:rsid w:val="00E8584C"/>
    <w:rsid w:val="00E86435"/>
    <w:rsid w:val="00E8673A"/>
    <w:rsid w:val="00E86B67"/>
    <w:rsid w:val="00E86C76"/>
    <w:rsid w:val="00E87619"/>
    <w:rsid w:val="00E878F1"/>
    <w:rsid w:val="00E87B18"/>
    <w:rsid w:val="00E901C6"/>
    <w:rsid w:val="00E90581"/>
    <w:rsid w:val="00E90CEB"/>
    <w:rsid w:val="00E90EBD"/>
    <w:rsid w:val="00E90F93"/>
    <w:rsid w:val="00E91155"/>
    <w:rsid w:val="00E91236"/>
    <w:rsid w:val="00E9154A"/>
    <w:rsid w:val="00E91915"/>
    <w:rsid w:val="00E91BC1"/>
    <w:rsid w:val="00E926CA"/>
    <w:rsid w:val="00E929F5"/>
    <w:rsid w:val="00E92B4C"/>
    <w:rsid w:val="00E931F5"/>
    <w:rsid w:val="00E9429B"/>
    <w:rsid w:val="00E94EF5"/>
    <w:rsid w:val="00E961B6"/>
    <w:rsid w:val="00E96410"/>
    <w:rsid w:val="00E9653E"/>
    <w:rsid w:val="00E96EA3"/>
    <w:rsid w:val="00E97068"/>
    <w:rsid w:val="00E9728D"/>
    <w:rsid w:val="00E97319"/>
    <w:rsid w:val="00E973A9"/>
    <w:rsid w:val="00EA0568"/>
    <w:rsid w:val="00EA13B1"/>
    <w:rsid w:val="00EA1747"/>
    <w:rsid w:val="00EA1A94"/>
    <w:rsid w:val="00EA281E"/>
    <w:rsid w:val="00EA28E2"/>
    <w:rsid w:val="00EA2B3D"/>
    <w:rsid w:val="00EA2E10"/>
    <w:rsid w:val="00EA2E98"/>
    <w:rsid w:val="00EA34F4"/>
    <w:rsid w:val="00EA3A2E"/>
    <w:rsid w:val="00EA40B2"/>
    <w:rsid w:val="00EA42B0"/>
    <w:rsid w:val="00EA4465"/>
    <w:rsid w:val="00EA5013"/>
    <w:rsid w:val="00EA5036"/>
    <w:rsid w:val="00EA5388"/>
    <w:rsid w:val="00EA551D"/>
    <w:rsid w:val="00EA5E02"/>
    <w:rsid w:val="00EA5FD0"/>
    <w:rsid w:val="00EA6559"/>
    <w:rsid w:val="00EA65FA"/>
    <w:rsid w:val="00EA67B3"/>
    <w:rsid w:val="00EB00A1"/>
    <w:rsid w:val="00EB00DF"/>
    <w:rsid w:val="00EB15B7"/>
    <w:rsid w:val="00EB1BC2"/>
    <w:rsid w:val="00EB1CFA"/>
    <w:rsid w:val="00EB2467"/>
    <w:rsid w:val="00EB281E"/>
    <w:rsid w:val="00EB35D8"/>
    <w:rsid w:val="00EB3650"/>
    <w:rsid w:val="00EB3B00"/>
    <w:rsid w:val="00EB3DC4"/>
    <w:rsid w:val="00EB4226"/>
    <w:rsid w:val="00EB425B"/>
    <w:rsid w:val="00EB5740"/>
    <w:rsid w:val="00EB601B"/>
    <w:rsid w:val="00EB630C"/>
    <w:rsid w:val="00EB6B4B"/>
    <w:rsid w:val="00EB6CAA"/>
    <w:rsid w:val="00EB6D62"/>
    <w:rsid w:val="00EB78B9"/>
    <w:rsid w:val="00EC0070"/>
    <w:rsid w:val="00EC0646"/>
    <w:rsid w:val="00EC088B"/>
    <w:rsid w:val="00EC0B04"/>
    <w:rsid w:val="00EC1695"/>
    <w:rsid w:val="00EC21DD"/>
    <w:rsid w:val="00EC29D3"/>
    <w:rsid w:val="00EC3C8F"/>
    <w:rsid w:val="00EC3D41"/>
    <w:rsid w:val="00EC3DA4"/>
    <w:rsid w:val="00EC3FE6"/>
    <w:rsid w:val="00EC4C68"/>
    <w:rsid w:val="00EC516C"/>
    <w:rsid w:val="00EC52FD"/>
    <w:rsid w:val="00EC5ED4"/>
    <w:rsid w:val="00EC60E5"/>
    <w:rsid w:val="00EC66AD"/>
    <w:rsid w:val="00EC67CA"/>
    <w:rsid w:val="00EC67D9"/>
    <w:rsid w:val="00EC68BD"/>
    <w:rsid w:val="00EC6DFE"/>
    <w:rsid w:val="00EC7053"/>
    <w:rsid w:val="00EC7335"/>
    <w:rsid w:val="00EC742B"/>
    <w:rsid w:val="00ED0341"/>
    <w:rsid w:val="00ED1679"/>
    <w:rsid w:val="00ED1B5A"/>
    <w:rsid w:val="00ED1FD1"/>
    <w:rsid w:val="00ED2AAB"/>
    <w:rsid w:val="00ED3B0F"/>
    <w:rsid w:val="00ED41EE"/>
    <w:rsid w:val="00ED4DE8"/>
    <w:rsid w:val="00ED5F85"/>
    <w:rsid w:val="00ED677B"/>
    <w:rsid w:val="00ED68E0"/>
    <w:rsid w:val="00ED6B4D"/>
    <w:rsid w:val="00ED7738"/>
    <w:rsid w:val="00ED7963"/>
    <w:rsid w:val="00ED7AFA"/>
    <w:rsid w:val="00EE05A5"/>
    <w:rsid w:val="00EE0CE1"/>
    <w:rsid w:val="00EE111B"/>
    <w:rsid w:val="00EE1754"/>
    <w:rsid w:val="00EE1BC4"/>
    <w:rsid w:val="00EE2051"/>
    <w:rsid w:val="00EE2354"/>
    <w:rsid w:val="00EE2FC3"/>
    <w:rsid w:val="00EE3542"/>
    <w:rsid w:val="00EE356F"/>
    <w:rsid w:val="00EE3961"/>
    <w:rsid w:val="00EE397E"/>
    <w:rsid w:val="00EE56AB"/>
    <w:rsid w:val="00EE571F"/>
    <w:rsid w:val="00EE5770"/>
    <w:rsid w:val="00EE6C55"/>
    <w:rsid w:val="00EE6D15"/>
    <w:rsid w:val="00EE6EB4"/>
    <w:rsid w:val="00EE716B"/>
    <w:rsid w:val="00EE7649"/>
    <w:rsid w:val="00EE7DFB"/>
    <w:rsid w:val="00EF0267"/>
    <w:rsid w:val="00EF03DA"/>
    <w:rsid w:val="00EF074A"/>
    <w:rsid w:val="00EF0F21"/>
    <w:rsid w:val="00EF0F37"/>
    <w:rsid w:val="00EF10C9"/>
    <w:rsid w:val="00EF14EC"/>
    <w:rsid w:val="00EF1C95"/>
    <w:rsid w:val="00EF1E6A"/>
    <w:rsid w:val="00EF2845"/>
    <w:rsid w:val="00EF353D"/>
    <w:rsid w:val="00EF3677"/>
    <w:rsid w:val="00EF3824"/>
    <w:rsid w:val="00EF4857"/>
    <w:rsid w:val="00EF48AF"/>
    <w:rsid w:val="00EF4F18"/>
    <w:rsid w:val="00EF506D"/>
    <w:rsid w:val="00EF59AA"/>
    <w:rsid w:val="00EF59AB"/>
    <w:rsid w:val="00EF5C37"/>
    <w:rsid w:val="00EF6C62"/>
    <w:rsid w:val="00EF734A"/>
    <w:rsid w:val="00EF7443"/>
    <w:rsid w:val="00EF79AC"/>
    <w:rsid w:val="00EF7AED"/>
    <w:rsid w:val="00EF7C61"/>
    <w:rsid w:val="00F00AB0"/>
    <w:rsid w:val="00F00BB0"/>
    <w:rsid w:val="00F00EA6"/>
    <w:rsid w:val="00F017E5"/>
    <w:rsid w:val="00F018A4"/>
    <w:rsid w:val="00F01CAF"/>
    <w:rsid w:val="00F03467"/>
    <w:rsid w:val="00F0359F"/>
    <w:rsid w:val="00F03683"/>
    <w:rsid w:val="00F03C9F"/>
    <w:rsid w:val="00F03D8A"/>
    <w:rsid w:val="00F03DF3"/>
    <w:rsid w:val="00F03E98"/>
    <w:rsid w:val="00F0409A"/>
    <w:rsid w:val="00F045AA"/>
    <w:rsid w:val="00F046D5"/>
    <w:rsid w:val="00F04908"/>
    <w:rsid w:val="00F049F6"/>
    <w:rsid w:val="00F04AAA"/>
    <w:rsid w:val="00F04BC9"/>
    <w:rsid w:val="00F05375"/>
    <w:rsid w:val="00F05589"/>
    <w:rsid w:val="00F055E3"/>
    <w:rsid w:val="00F05E56"/>
    <w:rsid w:val="00F0683D"/>
    <w:rsid w:val="00F07060"/>
    <w:rsid w:val="00F078B7"/>
    <w:rsid w:val="00F078C7"/>
    <w:rsid w:val="00F10124"/>
    <w:rsid w:val="00F10136"/>
    <w:rsid w:val="00F10B0A"/>
    <w:rsid w:val="00F110F5"/>
    <w:rsid w:val="00F12994"/>
    <w:rsid w:val="00F12E43"/>
    <w:rsid w:val="00F12EBE"/>
    <w:rsid w:val="00F12F0A"/>
    <w:rsid w:val="00F13E5B"/>
    <w:rsid w:val="00F1412C"/>
    <w:rsid w:val="00F1493B"/>
    <w:rsid w:val="00F14D38"/>
    <w:rsid w:val="00F150FE"/>
    <w:rsid w:val="00F15223"/>
    <w:rsid w:val="00F15C6C"/>
    <w:rsid w:val="00F15EE5"/>
    <w:rsid w:val="00F165F5"/>
    <w:rsid w:val="00F16763"/>
    <w:rsid w:val="00F169DE"/>
    <w:rsid w:val="00F17280"/>
    <w:rsid w:val="00F2031D"/>
    <w:rsid w:val="00F2075B"/>
    <w:rsid w:val="00F2080F"/>
    <w:rsid w:val="00F21BF1"/>
    <w:rsid w:val="00F21D64"/>
    <w:rsid w:val="00F22DE7"/>
    <w:rsid w:val="00F238F2"/>
    <w:rsid w:val="00F242EE"/>
    <w:rsid w:val="00F2493D"/>
    <w:rsid w:val="00F24DD4"/>
    <w:rsid w:val="00F2541A"/>
    <w:rsid w:val="00F25768"/>
    <w:rsid w:val="00F25CDA"/>
    <w:rsid w:val="00F25EA4"/>
    <w:rsid w:val="00F26AE8"/>
    <w:rsid w:val="00F26D04"/>
    <w:rsid w:val="00F26E6B"/>
    <w:rsid w:val="00F26F96"/>
    <w:rsid w:val="00F27C27"/>
    <w:rsid w:val="00F27E4A"/>
    <w:rsid w:val="00F3007A"/>
    <w:rsid w:val="00F30240"/>
    <w:rsid w:val="00F302B4"/>
    <w:rsid w:val="00F3078A"/>
    <w:rsid w:val="00F314BE"/>
    <w:rsid w:val="00F31FA0"/>
    <w:rsid w:val="00F31FC0"/>
    <w:rsid w:val="00F32107"/>
    <w:rsid w:val="00F325E5"/>
    <w:rsid w:val="00F331CE"/>
    <w:rsid w:val="00F332B3"/>
    <w:rsid w:val="00F332FB"/>
    <w:rsid w:val="00F34D63"/>
    <w:rsid w:val="00F359CD"/>
    <w:rsid w:val="00F35A13"/>
    <w:rsid w:val="00F35D51"/>
    <w:rsid w:val="00F36E53"/>
    <w:rsid w:val="00F378BC"/>
    <w:rsid w:val="00F40499"/>
    <w:rsid w:val="00F406B0"/>
    <w:rsid w:val="00F40783"/>
    <w:rsid w:val="00F40790"/>
    <w:rsid w:val="00F40B12"/>
    <w:rsid w:val="00F40B79"/>
    <w:rsid w:val="00F415C8"/>
    <w:rsid w:val="00F41A1D"/>
    <w:rsid w:val="00F41C35"/>
    <w:rsid w:val="00F41E0F"/>
    <w:rsid w:val="00F425F3"/>
    <w:rsid w:val="00F429EF"/>
    <w:rsid w:val="00F42AF8"/>
    <w:rsid w:val="00F42C29"/>
    <w:rsid w:val="00F43062"/>
    <w:rsid w:val="00F433CE"/>
    <w:rsid w:val="00F4341E"/>
    <w:rsid w:val="00F43432"/>
    <w:rsid w:val="00F43AB4"/>
    <w:rsid w:val="00F449F1"/>
    <w:rsid w:val="00F44DF2"/>
    <w:rsid w:val="00F44F40"/>
    <w:rsid w:val="00F44FF0"/>
    <w:rsid w:val="00F45079"/>
    <w:rsid w:val="00F4548B"/>
    <w:rsid w:val="00F45762"/>
    <w:rsid w:val="00F4646D"/>
    <w:rsid w:val="00F46FBF"/>
    <w:rsid w:val="00F47206"/>
    <w:rsid w:val="00F5052B"/>
    <w:rsid w:val="00F50ABC"/>
    <w:rsid w:val="00F50F72"/>
    <w:rsid w:val="00F51015"/>
    <w:rsid w:val="00F52032"/>
    <w:rsid w:val="00F52397"/>
    <w:rsid w:val="00F52B58"/>
    <w:rsid w:val="00F53932"/>
    <w:rsid w:val="00F53DCB"/>
    <w:rsid w:val="00F53EE0"/>
    <w:rsid w:val="00F549D7"/>
    <w:rsid w:val="00F556DB"/>
    <w:rsid w:val="00F55C0E"/>
    <w:rsid w:val="00F55C87"/>
    <w:rsid w:val="00F55DFC"/>
    <w:rsid w:val="00F55E03"/>
    <w:rsid w:val="00F560D5"/>
    <w:rsid w:val="00F564AF"/>
    <w:rsid w:val="00F56707"/>
    <w:rsid w:val="00F56B51"/>
    <w:rsid w:val="00F56D72"/>
    <w:rsid w:val="00F56DDB"/>
    <w:rsid w:val="00F57249"/>
    <w:rsid w:val="00F5782E"/>
    <w:rsid w:val="00F57886"/>
    <w:rsid w:val="00F57EF5"/>
    <w:rsid w:val="00F604C7"/>
    <w:rsid w:val="00F60C7C"/>
    <w:rsid w:val="00F6172D"/>
    <w:rsid w:val="00F617E7"/>
    <w:rsid w:val="00F61B88"/>
    <w:rsid w:val="00F61E81"/>
    <w:rsid w:val="00F6222A"/>
    <w:rsid w:val="00F623C2"/>
    <w:rsid w:val="00F62E77"/>
    <w:rsid w:val="00F63610"/>
    <w:rsid w:val="00F638A8"/>
    <w:rsid w:val="00F63D9B"/>
    <w:rsid w:val="00F640E7"/>
    <w:rsid w:val="00F64293"/>
    <w:rsid w:val="00F6433C"/>
    <w:rsid w:val="00F64A35"/>
    <w:rsid w:val="00F64BD6"/>
    <w:rsid w:val="00F64FF3"/>
    <w:rsid w:val="00F65C23"/>
    <w:rsid w:val="00F65D59"/>
    <w:rsid w:val="00F66666"/>
    <w:rsid w:val="00F6699B"/>
    <w:rsid w:val="00F66D93"/>
    <w:rsid w:val="00F66E18"/>
    <w:rsid w:val="00F6714A"/>
    <w:rsid w:val="00F6759A"/>
    <w:rsid w:val="00F67768"/>
    <w:rsid w:val="00F67E05"/>
    <w:rsid w:val="00F702B1"/>
    <w:rsid w:val="00F70880"/>
    <w:rsid w:val="00F71676"/>
    <w:rsid w:val="00F71873"/>
    <w:rsid w:val="00F725ED"/>
    <w:rsid w:val="00F7392F"/>
    <w:rsid w:val="00F73AFA"/>
    <w:rsid w:val="00F73D95"/>
    <w:rsid w:val="00F74416"/>
    <w:rsid w:val="00F749AB"/>
    <w:rsid w:val="00F74B0D"/>
    <w:rsid w:val="00F752CA"/>
    <w:rsid w:val="00F76342"/>
    <w:rsid w:val="00F7681C"/>
    <w:rsid w:val="00F77BFB"/>
    <w:rsid w:val="00F77D74"/>
    <w:rsid w:val="00F77E17"/>
    <w:rsid w:val="00F77EA2"/>
    <w:rsid w:val="00F77FFA"/>
    <w:rsid w:val="00F800FB"/>
    <w:rsid w:val="00F806D3"/>
    <w:rsid w:val="00F80DF4"/>
    <w:rsid w:val="00F811AA"/>
    <w:rsid w:val="00F81CC2"/>
    <w:rsid w:val="00F821FE"/>
    <w:rsid w:val="00F823B5"/>
    <w:rsid w:val="00F82512"/>
    <w:rsid w:val="00F836EB"/>
    <w:rsid w:val="00F83A66"/>
    <w:rsid w:val="00F847FA"/>
    <w:rsid w:val="00F84DDB"/>
    <w:rsid w:val="00F853F1"/>
    <w:rsid w:val="00F8561C"/>
    <w:rsid w:val="00F85A7E"/>
    <w:rsid w:val="00F866E0"/>
    <w:rsid w:val="00F86B1C"/>
    <w:rsid w:val="00F87C36"/>
    <w:rsid w:val="00F87D19"/>
    <w:rsid w:val="00F9075F"/>
    <w:rsid w:val="00F90B51"/>
    <w:rsid w:val="00F90B7E"/>
    <w:rsid w:val="00F90C03"/>
    <w:rsid w:val="00F9112E"/>
    <w:rsid w:val="00F9135D"/>
    <w:rsid w:val="00F91BE8"/>
    <w:rsid w:val="00F91C2F"/>
    <w:rsid w:val="00F91F07"/>
    <w:rsid w:val="00F92282"/>
    <w:rsid w:val="00F924BC"/>
    <w:rsid w:val="00F92DBF"/>
    <w:rsid w:val="00F934A4"/>
    <w:rsid w:val="00F93621"/>
    <w:rsid w:val="00F93B01"/>
    <w:rsid w:val="00F93CA4"/>
    <w:rsid w:val="00F93F75"/>
    <w:rsid w:val="00F93FCA"/>
    <w:rsid w:val="00F94B34"/>
    <w:rsid w:val="00F9573F"/>
    <w:rsid w:val="00F95769"/>
    <w:rsid w:val="00F9636C"/>
    <w:rsid w:val="00F96698"/>
    <w:rsid w:val="00F966D5"/>
    <w:rsid w:val="00F9679E"/>
    <w:rsid w:val="00F975BB"/>
    <w:rsid w:val="00F9762C"/>
    <w:rsid w:val="00F97CC2"/>
    <w:rsid w:val="00FA0BF3"/>
    <w:rsid w:val="00FA0C45"/>
    <w:rsid w:val="00FA15DD"/>
    <w:rsid w:val="00FA1893"/>
    <w:rsid w:val="00FA1AB9"/>
    <w:rsid w:val="00FA30EA"/>
    <w:rsid w:val="00FA30FF"/>
    <w:rsid w:val="00FA3865"/>
    <w:rsid w:val="00FA39AF"/>
    <w:rsid w:val="00FA4000"/>
    <w:rsid w:val="00FA424D"/>
    <w:rsid w:val="00FA4B5F"/>
    <w:rsid w:val="00FA4C4E"/>
    <w:rsid w:val="00FA5044"/>
    <w:rsid w:val="00FA5179"/>
    <w:rsid w:val="00FA559D"/>
    <w:rsid w:val="00FA596A"/>
    <w:rsid w:val="00FA6502"/>
    <w:rsid w:val="00FA7057"/>
    <w:rsid w:val="00FA742F"/>
    <w:rsid w:val="00FA7667"/>
    <w:rsid w:val="00FA7AAD"/>
    <w:rsid w:val="00FB0BA4"/>
    <w:rsid w:val="00FB0FD3"/>
    <w:rsid w:val="00FB1246"/>
    <w:rsid w:val="00FB18FB"/>
    <w:rsid w:val="00FB2C1D"/>
    <w:rsid w:val="00FB2C98"/>
    <w:rsid w:val="00FB2CA6"/>
    <w:rsid w:val="00FB314A"/>
    <w:rsid w:val="00FB34B1"/>
    <w:rsid w:val="00FB37F4"/>
    <w:rsid w:val="00FB3EFE"/>
    <w:rsid w:val="00FB3FA3"/>
    <w:rsid w:val="00FB41D3"/>
    <w:rsid w:val="00FB447D"/>
    <w:rsid w:val="00FB47DE"/>
    <w:rsid w:val="00FB4F73"/>
    <w:rsid w:val="00FB57F4"/>
    <w:rsid w:val="00FB580E"/>
    <w:rsid w:val="00FB59A7"/>
    <w:rsid w:val="00FB5FF4"/>
    <w:rsid w:val="00FB6B21"/>
    <w:rsid w:val="00FB6B94"/>
    <w:rsid w:val="00FB7017"/>
    <w:rsid w:val="00FB7C39"/>
    <w:rsid w:val="00FC11AA"/>
    <w:rsid w:val="00FC2155"/>
    <w:rsid w:val="00FC2724"/>
    <w:rsid w:val="00FC2874"/>
    <w:rsid w:val="00FC2B5B"/>
    <w:rsid w:val="00FC2F52"/>
    <w:rsid w:val="00FC36D7"/>
    <w:rsid w:val="00FC3824"/>
    <w:rsid w:val="00FC3904"/>
    <w:rsid w:val="00FC3916"/>
    <w:rsid w:val="00FC3E15"/>
    <w:rsid w:val="00FC42EC"/>
    <w:rsid w:val="00FC45A2"/>
    <w:rsid w:val="00FC4DEF"/>
    <w:rsid w:val="00FC4EBC"/>
    <w:rsid w:val="00FC540D"/>
    <w:rsid w:val="00FC6260"/>
    <w:rsid w:val="00FC626E"/>
    <w:rsid w:val="00FC637D"/>
    <w:rsid w:val="00FC64F9"/>
    <w:rsid w:val="00FC6978"/>
    <w:rsid w:val="00FC74A5"/>
    <w:rsid w:val="00FC7955"/>
    <w:rsid w:val="00FC7991"/>
    <w:rsid w:val="00FC7F5D"/>
    <w:rsid w:val="00FD025D"/>
    <w:rsid w:val="00FD05C1"/>
    <w:rsid w:val="00FD0BD4"/>
    <w:rsid w:val="00FD10CF"/>
    <w:rsid w:val="00FD14BD"/>
    <w:rsid w:val="00FD216F"/>
    <w:rsid w:val="00FD249E"/>
    <w:rsid w:val="00FD296B"/>
    <w:rsid w:val="00FD3443"/>
    <w:rsid w:val="00FD3A62"/>
    <w:rsid w:val="00FD3C8D"/>
    <w:rsid w:val="00FD3E95"/>
    <w:rsid w:val="00FD40A9"/>
    <w:rsid w:val="00FD4A82"/>
    <w:rsid w:val="00FD50D9"/>
    <w:rsid w:val="00FD581B"/>
    <w:rsid w:val="00FD5CA2"/>
    <w:rsid w:val="00FD5D1E"/>
    <w:rsid w:val="00FD5D71"/>
    <w:rsid w:val="00FD6A3A"/>
    <w:rsid w:val="00FD6BC6"/>
    <w:rsid w:val="00FD6C8A"/>
    <w:rsid w:val="00FD7031"/>
    <w:rsid w:val="00FD7183"/>
    <w:rsid w:val="00FD71FB"/>
    <w:rsid w:val="00FE0552"/>
    <w:rsid w:val="00FE070D"/>
    <w:rsid w:val="00FE103F"/>
    <w:rsid w:val="00FE14F8"/>
    <w:rsid w:val="00FE17DE"/>
    <w:rsid w:val="00FE19C8"/>
    <w:rsid w:val="00FE1F44"/>
    <w:rsid w:val="00FE21AF"/>
    <w:rsid w:val="00FE2BC6"/>
    <w:rsid w:val="00FE3017"/>
    <w:rsid w:val="00FE3509"/>
    <w:rsid w:val="00FE427C"/>
    <w:rsid w:val="00FE4DB7"/>
    <w:rsid w:val="00FE5170"/>
    <w:rsid w:val="00FE5CA3"/>
    <w:rsid w:val="00FE6A7A"/>
    <w:rsid w:val="00FE6F71"/>
    <w:rsid w:val="00FE755F"/>
    <w:rsid w:val="00FE7F9E"/>
    <w:rsid w:val="00FF0692"/>
    <w:rsid w:val="00FF091C"/>
    <w:rsid w:val="00FF0BD5"/>
    <w:rsid w:val="00FF0FBF"/>
    <w:rsid w:val="00FF1AAD"/>
    <w:rsid w:val="00FF1ADE"/>
    <w:rsid w:val="00FF1CB0"/>
    <w:rsid w:val="00FF29B6"/>
    <w:rsid w:val="00FF2DB0"/>
    <w:rsid w:val="00FF2E23"/>
    <w:rsid w:val="00FF34DA"/>
    <w:rsid w:val="00FF3903"/>
    <w:rsid w:val="00FF3AA4"/>
    <w:rsid w:val="00FF3C1E"/>
    <w:rsid w:val="00FF3CD1"/>
    <w:rsid w:val="00FF4370"/>
    <w:rsid w:val="00FF4756"/>
    <w:rsid w:val="00FF5812"/>
    <w:rsid w:val="00FF5C01"/>
    <w:rsid w:val="00FF5CCA"/>
    <w:rsid w:val="00FF61E1"/>
    <w:rsid w:val="00FF66AA"/>
    <w:rsid w:val="00FF7681"/>
    <w:rsid w:val="00FF7D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FAC3E"/>
  <w15:docId w15:val="{EABF2237-B313-40F2-ACB9-C7D7ABEAF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43BAE"/>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link w:val="Heading3Char"/>
    <w:qFormat/>
    <w:rsid w:val="00A15082"/>
    <w:pPr>
      <w:outlineLvl w:val="2"/>
    </w:pPr>
    <w:rPr>
      <w:bCs/>
      <w:sz w:val="28"/>
      <w:szCs w:val="26"/>
    </w:rPr>
  </w:style>
  <w:style w:type="paragraph" w:styleId="Heading4">
    <w:name w:val="heading 4"/>
    <w:basedOn w:val="Normal"/>
    <w:next w:val="Normal"/>
    <w:link w:val="Heading4Char"/>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A10B9D"/>
    <w:pPr>
      <w:numPr>
        <w:numId w:val="6"/>
      </w:numPr>
      <w:spacing w:after="120"/>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9BBB59"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F497D"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0761CA"/>
    <w:pPr>
      <w:tabs>
        <w:tab w:val="right" w:leader="dot" w:pos="9072"/>
      </w:tabs>
      <w:spacing w:before="120" w:after="120"/>
      <w:ind w:left="221"/>
    </w:pPr>
    <w:rPr>
      <w:rFonts w:cstheme="minorHAnsi"/>
      <w:szCs w:val="20"/>
    </w:rPr>
  </w:style>
  <w:style w:type="paragraph" w:styleId="TOC3">
    <w:name w:val="toc 3"/>
    <w:basedOn w:val="Normal"/>
    <w:next w:val="Normal"/>
    <w:autoRedefine/>
    <w:uiPriority w:val="39"/>
    <w:qFormat/>
    <w:rsid w:val="002E30A3"/>
    <w:pPr>
      <w:tabs>
        <w:tab w:val="right" w:leader="dot" w:pos="907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3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DB3E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aliases w:val="Bullet table"/>
    <w:basedOn w:val="Normal"/>
    <w:link w:val="ListParagraphChar"/>
    <w:uiPriority w:val="34"/>
    <w:qFormat/>
    <w:locked/>
    <w:rsid w:val="000D6C7E"/>
    <w:pPr>
      <w:spacing w:after="0"/>
      <w:ind w:left="720"/>
      <w:contextualSpacing/>
    </w:pPr>
    <w:rPr>
      <w:rFonts w:ascii="Arial" w:hAnsi="Arial"/>
      <w:szCs w:val="24"/>
      <w:lang w:eastAsia="en-US"/>
    </w:rPr>
  </w:style>
  <w:style w:type="character" w:styleId="IntenseReference">
    <w:name w:val="Intense Reference"/>
    <w:basedOn w:val="DefaultParagraphFont"/>
    <w:uiPriority w:val="32"/>
    <w:qFormat/>
    <w:locked/>
    <w:rsid w:val="000D6C7E"/>
    <w:rPr>
      <w:b/>
      <w:bCs/>
      <w:i/>
      <w:smallCaps/>
      <w:color w:val="C0504D" w:themeColor="accent2"/>
      <w:spacing w:val="5"/>
      <w:u w:val="none"/>
    </w:rPr>
  </w:style>
  <w:style w:type="paragraph" w:styleId="Caption">
    <w:name w:val="caption"/>
    <w:basedOn w:val="Normal"/>
    <w:next w:val="Normal"/>
    <w:link w:val="CaptionChar"/>
    <w:unhideWhenUsed/>
    <w:qFormat/>
    <w:locked/>
    <w:rsid w:val="000D6C7E"/>
    <w:rPr>
      <w:rFonts w:ascii="Arial" w:hAnsi="Arial"/>
      <w:i/>
      <w:iCs/>
      <w:color w:val="1F497D" w:themeColor="text2"/>
      <w:sz w:val="18"/>
      <w:szCs w:val="18"/>
      <w:lang w:eastAsia="en-US"/>
    </w:rPr>
  </w:style>
  <w:style w:type="table" w:customStyle="1" w:styleId="GridTable4-Accent11">
    <w:name w:val="Grid Table 4 - Accent 1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aptionChar">
    <w:name w:val="Caption Char"/>
    <w:basedOn w:val="DefaultParagraphFont"/>
    <w:link w:val="Caption"/>
    <w:rsid w:val="000D6C7E"/>
    <w:rPr>
      <w:rFonts w:ascii="Arial" w:hAnsi="Arial"/>
      <w:i/>
      <w:iCs/>
      <w:color w:val="1F497D" w:themeColor="text2"/>
      <w:sz w:val="18"/>
      <w:szCs w:val="18"/>
      <w:lang w:eastAsia="en-US"/>
    </w:rPr>
  </w:style>
  <w:style w:type="table" w:customStyle="1" w:styleId="ListTable4-Accent51">
    <w:name w:val="List Table 4 - Accent 5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link w:val="NoSpacingChar"/>
    <w:uiPriority w:val="1"/>
    <w:qFormat/>
    <w:locked/>
    <w:rsid w:val="000D6C7E"/>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0D6C7E"/>
    <w:rPr>
      <w:b/>
      <w:bCs/>
      <w:i/>
      <w:iCs/>
      <w:color w:val="4F81BD" w:themeColor="accent1"/>
    </w:rPr>
  </w:style>
  <w:style w:type="character" w:customStyle="1" w:styleId="NoSpacingChar">
    <w:name w:val="No Spacing Char"/>
    <w:link w:val="NoSpacing"/>
    <w:uiPriority w:val="1"/>
    <w:locked/>
    <w:rsid w:val="000D6C7E"/>
    <w:rPr>
      <w:rFonts w:ascii="Times New Roman" w:hAnsi="Times New Roman"/>
      <w:sz w:val="24"/>
      <w:szCs w:val="24"/>
      <w:lang w:eastAsia="en-US"/>
    </w:rPr>
  </w:style>
  <w:style w:type="paragraph" w:customStyle="1" w:styleId="FigList">
    <w:name w:val="FigList"/>
    <w:basedOn w:val="Caption"/>
    <w:link w:val="FigListChar"/>
    <w:qFormat/>
    <w:rsid w:val="000D6C7E"/>
    <w:pPr>
      <w:keepNext/>
      <w:tabs>
        <w:tab w:val="left" w:pos="851"/>
      </w:tabs>
      <w:ind w:left="851" w:hanging="851"/>
    </w:pPr>
    <w:rPr>
      <w:b/>
    </w:rPr>
  </w:style>
  <w:style w:type="character" w:customStyle="1" w:styleId="FigListChar">
    <w:name w:val="FigList Char"/>
    <w:basedOn w:val="CaptionChar"/>
    <w:link w:val="FigList"/>
    <w:rsid w:val="000D6C7E"/>
    <w:rPr>
      <w:rFonts w:ascii="Arial" w:hAnsi="Arial"/>
      <w:b/>
      <w:i/>
      <w:iCs/>
      <w:color w:val="1F497D" w:themeColor="text2"/>
      <w:sz w:val="18"/>
      <w:szCs w:val="18"/>
      <w:lang w:eastAsia="en-US"/>
    </w:rPr>
  </w:style>
  <w:style w:type="table" w:customStyle="1" w:styleId="GridTable1Light-Accent11">
    <w:name w:val="Grid Table 1 Light - Accent 11"/>
    <w:basedOn w:val="TableNormal"/>
    <w:uiPriority w:val="46"/>
    <w:rsid w:val="00FA742F"/>
    <w:pPr>
      <w:spacing w:after="0"/>
    </w:pPr>
    <w:rPr>
      <w:rFonts w:ascii="Times New Roman" w:hAnsi="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25AEF"/>
    <w:rPr>
      <w:color w:val="808080"/>
      <w:shd w:val="clear" w:color="auto" w:fill="E6E6E6"/>
    </w:rPr>
  </w:style>
  <w:style w:type="character" w:styleId="CommentReference">
    <w:name w:val="annotation reference"/>
    <w:basedOn w:val="DefaultParagraphFont"/>
    <w:unhideWhenUsed/>
    <w:locked/>
    <w:rsid w:val="00544A12"/>
    <w:rPr>
      <w:sz w:val="16"/>
      <w:szCs w:val="16"/>
    </w:rPr>
  </w:style>
  <w:style w:type="paragraph" w:styleId="CommentText">
    <w:name w:val="annotation text"/>
    <w:basedOn w:val="Normal"/>
    <w:link w:val="CommentTextChar"/>
    <w:uiPriority w:val="98"/>
    <w:unhideWhenUsed/>
    <w:locked/>
    <w:rsid w:val="00544A12"/>
    <w:rPr>
      <w:sz w:val="20"/>
      <w:szCs w:val="20"/>
    </w:rPr>
  </w:style>
  <w:style w:type="character" w:customStyle="1" w:styleId="CommentTextChar">
    <w:name w:val="Comment Text Char"/>
    <w:basedOn w:val="DefaultParagraphFont"/>
    <w:link w:val="CommentText"/>
    <w:uiPriority w:val="98"/>
    <w:rsid w:val="00544A12"/>
    <w:rPr>
      <w:sz w:val="20"/>
      <w:szCs w:val="20"/>
    </w:rPr>
  </w:style>
  <w:style w:type="paragraph" w:styleId="CommentSubject">
    <w:name w:val="annotation subject"/>
    <w:basedOn w:val="CommentText"/>
    <w:next w:val="CommentText"/>
    <w:link w:val="CommentSubjectChar"/>
    <w:uiPriority w:val="98"/>
    <w:semiHidden/>
    <w:unhideWhenUsed/>
    <w:locked/>
    <w:rsid w:val="00544A12"/>
    <w:rPr>
      <w:b/>
      <w:bCs/>
    </w:rPr>
  </w:style>
  <w:style w:type="character" w:customStyle="1" w:styleId="CommentSubjectChar">
    <w:name w:val="Comment Subject Char"/>
    <w:basedOn w:val="CommentTextChar"/>
    <w:link w:val="CommentSubject"/>
    <w:uiPriority w:val="98"/>
    <w:semiHidden/>
    <w:rsid w:val="00544A12"/>
    <w:rPr>
      <w:b/>
      <w:bCs/>
      <w:sz w:val="20"/>
      <w:szCs w:val="20"/>
    </w:rPr>
  </w:style>
  <w:style w:type="paragraph" w:customStyle="1" w:styleId="Default">
    <w:name w:val="Default"/>
    <w:rsid w:val="00F638A8"/>
    <w:pPr>
      <w:autoSpaceDE w:val="0"/>
      <w:autoSpaceDN w:val="0"/>
      <w:adjustRightInd w:val="0"/>
      <w:spacing w:after="0"/>
    </w:pPr>
    <w:rPr>
      <w:rFonts w:ascii="Arial" w:hAnsi="Arial" w:cs="Arial"/>
      <w:color w:val="000000"/>
      <w:sz w:val="24"/>
      <w:szCs w:val="24"/>
    </w:rPr>
  </w:style>
  <w:style w:type="paragraph" w:styleId="Revision">
    <w:name w:val="Revision"/>
    <w:hidden/>
    <w:uiPriority w:val="99"/>
    <w:semiHidden/>
    <w:rsid w:val="00F93CA4"/>
    <w:pPr>
      <w:spacing w:after="0"/>
    </w:pPr>
  </w:style>
  <w:style w:type="character" w:customStyle="1" w:styleId="Heading4Char">
    <w:name w:val="Heading 4 Char"/>
    <w:basedOn w:val="DefaultParagraphFont"/>
    <w:link w:val="Heading4"/>
    <w:rsid w:val="009A2CDA"/>
    <w:rPr>
      <w:b/>
      <w:bCs/>
      <w:color w:val="404040" w:themeColor="text1" w:themeTint="BF"/>
      <w:sz w:val="26"/>
      <w:szCs w:val="26"/>
    </w:rPr>
  </w:style>
  <w:style w:type="character" w:customStyle="1" w:styleId="Heading3Char">
    <w:name w:val="Heading 3 Char"/>
    <w:basedOn w:val="DefaultParagraphFont"/>
    <w:link w:val="Heading3"/>
    <w:rsid w:val="00733DE2"/>
    <w:rPr>
      <w:rFonts w:cs="Arial"/>
      <w:b/>
      <w:bCs/>
      <w:iCs/>
      <w:color w:val="1178A2"/>
      <w:kern w:val="28"/>
      <w:sz w:val="28"/>
      <w:szCs w:val="26"/>
    </w:rPr>
  </w:style>
  <w:style w:type="paragraph" w:styleId="NormalWeb">
    <w:name w:val="Normal (Web)"/>
    <w:basedOn w:val="Normal"/>
    <w:uiPriority w:val="99"/>
    <w:semiHidden/>
    <w:unhideWhenUsed/>
    <w:locked/>
    <w:rsid w:val="00DA4938"/>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46393D"/>
    <w:pPr>
      <w:spacing w:before="100" w:beforeAutospacing="1" w:after="100" w:afterAutospacing="1"/>
    </w:pPr>
    <w:rPr>
      <w:rFonts w:ascii="Calibri" w:eastAsiaTheme="minorHAnsi" w:hAnsi="Calibri" w:cs="Calibri"/>
      <w:i/>
      <w:iCs/>
      <w:sz w:val="18"/>
      <w:szCs w:val="18"/>
    </w:rPr>
  </w:style>
  <w:style w:type="table" w:customStyle="1" w:styleId="ListTable4-Accent31">
    <w:name w:val="List Table 4 - Accent 31"/>
    <w:basedOn w:val="TableNormal"/>
    <w:uiPriority w:val="49"/>
    <w:rsid w:val="00631FA6"/>
    <w:pPr>
      <w:spacing w:after="0"/>
    </w:pPr>
    <w:rPr>
      <w:rFonts w:ascii="Times New Roman" w:hAnsi="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ighlight">
    <w:name w:val="highlight"/>
    <w:basedOn w:val="DefaultParagraphFont"/>
    <w:rsid w:val="002C4C1D"/>
  </w:style>
  <w:style w:type="character" w:customStyle="1" w:styleId="ListParagraphChar">
    <w:name w:val="List Paragraph Char"/>
    <w:aliases w:val="Bullet table Char"/>
    <w:link w:val="ListParagraph"/>
    <w:uiPriority w:val="34"/>
    <w:locked/>
    <w:rsid w:val="00103C7F"/>
    <w:rPr>
      <w:rFonts w:ascii="Arial" w:hAnsi="Arial"/>
      <w:szCs w:val="24"/>
      <w:lang w:eastAsia="en-US"/>
    </w:rPr>
  </w:style>
  <w:style w:type="paragraph" w:customStyle="1" w:styleId="EndNoteBibliographyTitle">
    <w:name w:val="EndNote Bibliography Title"/>
    <w:basedOn w:val="Normal"/>
    <w:link w:val="EndNoteBibliographyTitleChar"/>
    <w:rsid w:val="00365368"/>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365368"/>
    <w:rPr>
      <w:rFonts w:ascii="Arial" w:hAnsi="Arial" w:cs="Arial"/>
      <w:noProof/>
    </w:rPr>
  </w:style>
  <w:style w:type="paragraph" w:customStyle="1" w:styleId="EndNoteBibliography">
    <w:name w:val="EndNote Bibliography"/>
    <w:basedOn w:val="Normal"/>
    <w:link w:val="EndNoteBibliographyChar"/>
    <w:rsid w:val="00365368"/>
    <w:rPr>
      <w:rFonts w:ascii="Arial" w:hAnsi="Arial" w:cs="Arial"/>
      <w:noProof/>
    </w:rPr>
  </w:style>
  <w:style w:type="character" w:customStyle="1" w:styleId="EndNoteBibliographyChar">
    <w:name w:val="EndNote Bibliography Char"/>
    <w:basedOn w:val="DefaultParagraphFont"/>
    <w:link w:val="EndNoteBibliography"/>
    <w:rsid w:val="00365368"/>
    <w:rPr>
      <w:rFonts w:ascii="Arial" w:hAnsi="Arial" w:cs="Arial"/>
      <w:noProof/>
    </w:rPr>
  </w:style>
  <w:style w:type="character" w:customStyle="1" w:styleId="UnresolvedMention2">
    <w:name w:val="Unresolved Mention2"/>
    <w:basedOn w:val="DefaultParagraphFont"/>
    <w:uiPriority w:val="99"/>
    <w:semiHidden/>
    <w:unhideWhenUsed/>
    <w:rsid w:val="001075B0"/>
    <w:rPr>
      <w:color w:val="605E5C"/>
      <w:shd w:val="clear" w:color="auto" w:fill="E1DFDD"/>
    </w:rPr>
  </w:style>
  <w:style w:type="character" w:customStyle="1" w:styleId="UnresolvedMention3">
    <w:name w:val="Unresolved Mention3"/>
    <w:basedOn w:val="DefaultParagraphFont"/>
    <w:uiPriority w:val="99"/>
    <w:semiHidden/>
    <w:unhideWhenUsed/>
    <w:rsid w:val="00DF5572"/>
    <w:rPr>
      <w:color w:val="605E5C"/>
      <w:shd w:val="clear" w:color="auto" w:fill="E1DFDD"/>
    </w:rPr>
  </w:style>
  <w:style w:type="character" w:customStyle="1" w:styleId="UnresolvedMention4">
    <w:name w:val="Unresolved Mention4"/>
    <w:basedOn w:val="DefaultParagraphFont"/>
    <w:uiPriority w:val="99"/>
    <w:semiHidden/>
    <w:unhideWhenUsed/>
    <w:rsid w:val="006E6BBA"/>
    <w:rPr>
      <w:color w:val="605E5C"/>
      <w:shd w:val="clear" w:color="auto" w:fill="E1DFDD"/>
    </w:rPr>
  </w:style>
  <w:style w:type="paragraph" w:customStyle="1" w:styleId="TFNoteSourceSpace">
    <w:name w:val="TFNoteSource+Space"/>
    <w:basedOn w:val="Normal"/>
    <w:next w:val="Normal"/>
    <w:rsid w:val="00372935"/>
    <w:pPr>
      <w:keepLines/>
      <w:spacing w:after="360"/>
      <w:ind w:left="624" w:hanging="624"/>
    </w:pPr>
    <w:rPr>
      <w:rFonts w:ascii="Arial" w:hAnsi="Arial"/>
      <w:color w:val="000000"/>
      <w:sz w:val="18"/>
      <w:szCs w:val="18"/>
    </w:rPr>
  </w:style>
  <w:style w:type="character" w:styleId="UnresolvedMention">
    <w:name w:val="Unresolved Mention"/>
    <w:basedOn w:val="DefaultParagraphFont"/>
    <w:uiPriority w:val="99"/>
    <w:semiHidden/>
    <w:unhideWhenUsed/>
    <w:rsid w:val="0053202F"/>
    <w:rPr>
      <w:color w:val="605E5C"/>
      <w:shd w:val="clear" w:color="auto" w:fill="E1DFDD"/>
    </w:rPr>
  </w:style>
  <w:style w:type="character" w:customStyle="1" w:styleId="title-text">
    <w:name w:val="title-text"/>
    <w:basedOn w:val="DefaultParagraphFont"/>
    <w:rsid w:val="00645C9A"/>
  </w:style>
  <w:style w:type="paragraph" w:customStyle="1" w:styleId="Commissionbodytext">
    <w:name w:val="Commission body text"/>
    <w:basedOn w:val="Normal"/>
    <w:link w:val="CommissionbodytextChar"/>
    <w:qFormat/>
    <w:rsid w:val="006D68FF"/>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6D68FF"/>
    <w:rPr>
      <w:rFonts w:ascii="Arial" w:hAnsi="Arial" w:cs="Arial"/>
    </w:rPr>
  </w:style>
  <w:style w:type="character" w:customStyle="1" w:styleId="cf01">
    <w:name w:val="cf01"/>
    <w:basedOn w:val="DefaultParagraphFont"/>
    <w:rsid w:val="009E7EB2"/>
    <w:rPr>
      <w:rFonts w:ascii="Segoe UI" w:hAnsi="Segoe UI" w:cs="Segoe UI" w:hint="default"/>
      <w:sz w:val="18"/>
      <w:szCs w:val="18"/>
    </w:rPr>
  </w:style>
  <w:style w:type="character" w:customStyle="1" w:styleId="cf11">
    <w:name w:val="cf11"/>
    <w:basedOn w:val="DefaultParagraphFont"/>
    <w:rsid w:val="009E7EB2"/>
    <w:rPr>
      <w:rFonts w:ascii="Segoe UI" w:hAnsi="Segoe UI" w:cs="Segoe UI" w:hint="default"/>
      <w:i/>
      <w:iCs/>
      <w:sz w:val="18"/>
      <w:szCs w:val="18"/>
    </w:rPr>
  </w:style>
  <w:style w:type="character" w:customStyle="1" w:styleId="A4">
    <w:name w:val="A4"/>
    <w:uiPriority w:val="99"/>
    <w:rsid w:val="00B31FDD"/>
    <w:rPr>
      <w:color w:val="211D1E"/>
      <w:sz w:val="20"/>
      <w:szCs w:val="20"/>
    </w:rPr>
  </w:style>
  <w:style w:type="paragraph" w:styleId="BodyText">
    <w:name w:val="Body Text"/>
    <w:basedOn w:val="Normal"/>
    <w:link w:val="BodyTextChar"/>
    <w:uiPriority w:val="1"/>
    <w:qFormat/>
    <w:locked/>
    <w:rsid w:val="003D106F"/>
    <w:pPr>
      <w:widowControl w:val="0"/>
      <w:autoSpaceDE w:val="0"/>
      <w:autoSpaceDN w:val="0"/>
      <w:spacing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3D106F"/>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2870">
      <w:bodyDiv w:val="1"/>
      <w:marLeft w:val="0"/>
      <w:marRight w:val="0"/>
      <w:marTop w:val="0"/>
      <w:marBottom w:val="0"/>
      <w:divBdr>
        <w:top w:val="none" w:sz="0" w:space="0" w:color="auto"/>
        <w:left w:val="none" w:sz="0" w:space="0" w:color="auto"/>
        <w:bottom w:val="none" w:sz="0" w:space="0" w:color="auto"/>
        <w:right w:val="none" w:sz="0" w:space="0" w:color="auto"/>
      </w:divBdr>
    </w:div>
    <w:div w:id="25328281">
      <w:bodyDiv w:val="1"/>
      <w:marLeft w:val="0"/>
      <w:marRight w:val="0"/>
      <w:marTop w:val="0"/>
      <w:marBottom w:val="0"/>
      <w:divBdr>
        <w:top w:val="none" w:sz="0" w:space="0" w:color="auto"/>
        <w:left w:val="none" w:sz="0" w:space="0" w:color="auto"/>
        <w:bottom w:val="none" w:sz="0" w:space="0" w:color="auto"/>
        <w:right w:val="none" w:sz="0" w:space="0" w:color="auto"/>
      </w:divBdr>
    </w:div>
    <w:div w:id="32003289">
      <w:bodyDiv w:val="1"/>
      <w:marLeft w:val="0"/>
      <w:marRight w:val="0"/>
      <w:marTop w:val="0"/>
      <w:marBottom w:val="0"/>
      <w:divBdr>
        <w:top w:val="none" w:sz="0" w:space="0" w:color="auto"/>
        <w:left w:val="none" w:sz="0" w:space="0" w:color="auto"/>
        <w:bottom w:val="none" w:sz="0" w:space="0" w:color="auto"/>
        <w:right w:val="none" w:sz="0" w:space="0" w:color="auto"/>
      </w:divBdr>
    </w:div>
    <w:div w:id="32197481">
      <w:bodyDiv w:val="1"/>
      <w:marLeft w:val="0"/>
      <w:marRight w:val="0"/>
      <w:marTop w:val="0"/>
      <w:marBottom w:val="0"/>
      <w:divBdr>
        <w:top w:val="none" w:sz="0" w:space="0" w:color="auto"/>
        <w:left w:val="none" w:sz="0" w:space="0" w:color="auto"/>
        <w:bottom w:val="none" w:sz="0" w:space="0" w:color="auto"/>
        <w:right w:val="none" w:sz="0" w:space="0" w:color="auto"/>
      </w:divBdr>
    </w:div>
    <w:div w:id="34894842">
      <w:bodyDiv w:val="1"/>
      <w:marLeft w:val="0"/>
      <w:marRight w:val="0"/>
      <w:marTop w:val="0"/>
      <w:marBottom w:val="0"/>
      <w:divBdr>
        <w:top w:val="none" w:sz="0" w:space="0" w:color="auto"/>
        <w:left w:val="none" w:sz="0" w:space="0" w:color="auto"/>
        <w:bottom w:val="none" w:sz="0" w:space="0" w:color="auto"/>
        <w:right w:val="none" w:sz="0" w:space="0" w:color="auto"/>
      </w:divBdr>
    </w:div>
    <w:div w:id="49114367">
      <w:bodyDiv w:val="1"/>
      <w:marLeft w:val="0"/>
      <w:marRight w:val="0"/>
      <w:marTop w:val="0"/>
      <w:marBottom w:val="0"/>
      <w:divBdr>
        <w:top w:val="none" w:sz="0" w:space="0" w:color="auto"/>
        <w:left w:val="none" w:sz="0" w:space="0" w:color="auto"/>
        <w:bottom w:val="none" w:sz="0" w:space="0" w:color="auto"/>
        <w:right w:val="none" w:sz="0" w:space="0" w:color="auto"/>
      </w:divBdr>
    </w:div>
    <w:div w:id="60176746">
      <w:bodyDiv w:val="1"/>
      <w:marLeft w:val="0"/>
      <w:marRight w:val="0"/>
      <w:marTop w:val="0"/>
      <w:marBottom w:val="0"/>
      <w:divBdr>
        <w:top w:val="none" w:sz="0" w:space="0" w:color="auto"/>
        <w:left w:val="none" w:sz="0" w:space="0" w:color="auto"/>
        <w:bottom w:val="none" w:sz="0" w:space="0" w:color="auto"/>
        <w:right w:val="none" w:sz="0" w:space="0" w:color="auto"/>
      </w:divBdr>
    </w:div>
    <w:div w:id="92476538">
      <w:bodyDiv w:val="1"/>
      <w:marLeft w:val="0"/>
      <w:marRight w:val="0"/>
      <w:marTop w:val="0"/>
      <w:marBottom w:val="0"/>
      <w:divBdr>
        <w:top w:val="none" w:sz="0" w:space="0" w:color="auto"/>
        <w:left w:val="none" w:sz="0" w:space="0" w:color="auto"/>
        <w:bottom w:val="none" w:sz="0" w:space="0" w:color="auto"/>
        <w:right w:val="none" w:sz="0" w:space="0" w:color="auto"/>
      </w:divBdr>
    </w:div>
    <w:div w:id="110055554">
      <w:bodyDiv w:val="1"/>
      <w:marLeft w:val="0"/>
      <w:marRight w:val="0"/>
      <w:marTop w:val="0"/>
      <w:marBottom w:val="0"/>
      <w:divBdr>
        <w:top w:val="none" w:sz="0" w:space="0" w:color="auto"/>
        <w:left w:val="none" w:sz="0" w:space="0" w:color="auto"/>
        <w:bottom w:val="none" w:sz="0" w:space="0" w:color="auto"/>
        <w:right w:val="none" w:sz="0" w:space="0" w:color="auto"/>
      </w:divBdr>
    </w:div>
    <w:div w:id="122235671">
      <w:bodyDiv w:val="1"/>
      <w:marLeft w:val="0"/>
      <w:marRight w:val="0"/>
      <w:marTop w:val="0"/>
      <w:marBottom w:val="0"/>
      <w:divBdr>
        <w:top w:val="none" w:sz="0" w:space="0" w:color="auto"/>
        <w:left w:val="none" w:sz="0" w:space="0" w:color="auto"/>
        <w:bottom w:val="none" w:sz="0" w:space="0" w:color="auto"/>
        <w:right w:val="none" w:sz="0" w:space="0" w:color="auto"/>
      </w:divBdr>
    </w:div>
    <w:div w:id="127433711">
      <w:bodyDiv w:val="1"/>
      <w:marLeft w:val="0"/>
      <w:marRight w:val="0"/>
      <w:marTop w:val="0"/>
      <w:marBottom w:val="0"/>
      <w:divBdr>
        <w:top w:val="none" w:sz="0" w:space="0" w:color="auto"/>
        <w:left w:val="none" w:sz="0" w:space="0" w:color="auto"/>
        <w:bottom w:val="none" w:sz="0" w:space="0" w:color="auto"/>
        <w:right w:val="none" w:sz="0" w:space="0" w:color="auto"/>
      </w:divBdr>
    </w:div>
    <w:div w:id="129589948">
      <w:bodyDiv w:val="1"/>
      <w:marLeft w:val="0"/>
      <w:marRight w:val="0"/>
      <w:marTop w:val="0"/>
      <w:marBottom w:val="0"/>
      <w:divBdr>
        <w:top w:val="none" w:sz="0" w:space="0" w:color="auto"/>
        <w:left w:val="none" w:sz="0" w:space="0" w:color="auto"/>
        <w:bottom w:val="none" w:sz="0" w:space="0" w:color="auto"/>
        <w:right w:val="none" w:sz="0" w:space="0" w:color="auto"/>
      </w:divBdr>
    </w:div>
    <w:div w:id="166218306">
      <w:bodyDiv w:val="1"/>
      <w:marLeft w:val="0"/>
      <w:marRight w:val="0"/>
      <w:marTop w:val="0"/>
      <w:marBottom w:val="0"/>
      <w:divBdr>
        <w:top w:val="none" w:sz="0" w:space="0" w:color="auto"/>
        <w:left w:val="none" w:sz="0" w:space="0" w:color="auto"/>
        <w:bottom w:val="none" w:sz="0" w:space="0" w:color="auto"/>
        <w:right w:val="none" w:sz="0" w:space="0" w:color="auto"/>
      </w:divBdr>
    </w:div>
    <w:div w:id="175965162">
      <w:bodyDiv w:val="1"/>
      <w:marLeft w:val="0"/>
      <w:marRight w:val="0"/>
      <w:marTop w:val="0"/>
      <w:marBottom w:val="0"/>
      <w:divBdr>
        <w:top w:val="none" w:sz="0" w:space="0" w:color="auto"/>
        <w:left w:val="none" w:sz="0" w:space="0" w:color="auto"/>
        <w:bottom w:val="none" w:sz="0" w:space="0" w:color="auto"/>
        <w:right w:val="none" w:sz="0" w:space="0" w:color="auto"/>
      </w:divBdr>
    </w:div>
    <w:div w:id="180945949">
      <w:bodyDiv w:val="1"/>
      <w:marLeft w:val="0"/>
      <w:marRight w:val="0"/>
      <w:marTop w:val="0"/>
      <w:marBottom w:val="0"/>
      <w:divBdr>
        <w:top w:val="none" w:sz="0" w:space="0" w:color="auto"/>
        <w:left w:val="none" w:sz="0" w:space="0" w:color="auto"/>
        <w:bottom w:val="none" w:sz="0" w:space="0" w:color="auto"/>
        <w:right w:val="none" w:sz="0" w:space="0" w:color="auto"/>
      </w:divBdr>
    </w:div>
    <w:div w:id="184827206">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07036975">
      <w:bodyDiv w:val="1"/>
      <w:marLeft w:val="0"/>
      <w:marRight w:val="0"/>
      <w:marTop w:val="0"/>
      <w:marBottom w:val="0"/>
      <w:divBdr>
        <w:top w:val="none" w:sz="0" w:space="0" w:color="auto"/>
        <w:left w:val="none" w:sz="0" w:space="0" w:color="auto"/>
        <w:bottom w:val="none" w:sz="0" w:space="0" w:color="auto"/>
        <w:right w:val="none" w:sz="0" w:space="0" w:color="auto"/>
      </w:divBdr>
    </w:div>
    <w:div w:id="232129384">
      <w:bodyDiv w:val="1"/>
      <w:marLeft w:val="0"/>
      <w:marRight w:val="0"/>
      <w:marTop w:val="0"/>
      <w:marBottom w:val="0"/>
      <w:divBdr>
        <w:top w:val="none" w:sz="0" w:space="0" w:color="auto"/>
        <w:left w:val="none" w:sz="0" w:space="0" w:color="auto"/>
        <w:bottom w:val="none" w:sz="0" w:space="0" w:color="auto"/>
        <w:right w:val="none" w:sz="0" w:space="0" w:color="auto"/>
      </w:divBdr>
    </w:div>
    <w:div w:id="357196465">
      <w:bodyDiv w:val="1"/>
      <w:marLeft w:val="0"/>
      <w:marRight w:val="0"/>
      <w:marTop w:val="0"/>
      <w:marBottom w:val="0"/>
      <w:divBdr>
        <w:top w:val="none" w:sz="0" w:space="0" w:color="auto"/>
        <w:left w:val="none" w:sz="0" w:space="0" w:color="auto"/>
        <w:bottom w:val="none" w:sz="0" w:space="0" w:color="auto"/>
        <w:right w:val="none" w:sz="0" w:space="0" w:color="auto"/>
      </w:divBdr>
    </w:div>
    <w:div w:id="379979235">
      <w:bodyDiv w:val="1"/>
      <w:marLeft w:val="0"/>
      <w:marRight w:val="0"/>
      <w:marTop w:val="0"/>
      <w:marBottom w:val="0"/>
      <w:divBdr>
        <w:top w:val="none" w:sz="0" w:space="0" w:color="auto"/>
        <w:left w:val="none" w:sz="0" w:space="0" w:color="auto"/>
        <w:bottom w:val="none" w:sz="0" w:space="0" w:color="auto"/>
        <w:right w:val="none" w:sz="0" w:space="0" w:color="auto"/>
      </w:divBdr>
    </w:div>
    <w:div w:id="387607359">
      <w:bodyDiv w:val="1"/>
      <w:marLeft w:val="0"/>
      <w:marRight w:val="0"/>
      <w:marTop w:val="0"/>
      <w:marBottom w:val="0"/>
      <w:divBdr>
        <w:top w:val="none" w:sz="0" w:space="0" w:color="auto"/>
        <w:left w:val="none" w:sz="0" w:space="0" w:color="auto"/>
        <w:bottom w:val="none" w:sz="0" w:space="0" w:color="auto"/>
        <w:right w:val="none" w:sz="0" w:space="0" w:color="auto"/>
      </w:divBdr>
    </w:div>
    <w:div w:id="391394638">
      <w:bodyDiv w:val="1"/>
      <w:marLeft w:val="0"/>
      <w:marRight w:val="0"/>
      <w:marTop w:val="0"/>
      <w:marBottom w:val="0"/>
      <w:divBdr>
        <w:top w:val="none" w:sz="0" w:space="0" w:color="auto"/>
        <w:left w:val="none" w:sz="0" w:space="0" w:color="auto"/>
        <w:bottom w:val="none" w:sz="0" w:space="0" w:color="auto"/>
        <w:right w:val="none" w:sz="0" w:space="0" w:color="auto"/>
      </w:divBdr>
    </w:div>
    <w:div w:id="391732263">
      <w:bodyDiv w:val="1"/>
      <w:marLeft w:val="0"/>
      <w:marRight w:val="0"/>
      <w:marTop w:val="0"/>
      <w:marBottom w:val="0"/>
      <w:divBdr>
        <w:top w:val="none" w:sz="0" w:space="0" w:color="auto"/>
        <w:left w:val="none" w:sz="0" w:space="0" w:color="auto"/>
        <w:bottom w:val="none" w:sz="0" w:space="0" w:color="auto"/>
        <w:right w:val="none" w:sz="0" w:space="0" w:color="auto"/>
      </w:divBdr>
    </w:div>
    <w:div w:id="407265636">
      <w:bodyDiv w:val="1"/>
      <w:marLeft w:val="0"/>
      <w:marRight w:val="0"/>
      <w:marTop w:val="0"/>
      <w:marBottom w:val="0"/>
      <w:divBdr>
        <w:top w:val="none" w:sz="0" w:space="0" w:color="auto"/>
        <w:left w:val="none" w:sz="0" w:space="0" w:color="auto"/>
        <w:bottom w:val="none" w:sz="0" w:space="0" w:color="auto"/>
        <w:right w:val="none" w:sz="0" w:space="0" w:color="auto"/>
      </w:divBdr>
    </w:div>
    <w:div w:id="419181716">
      <w:bodyDiv w:val="1"/>
      <w:marLeft w:val="0"/>
      <w:marRight w:val="0"/>
      <w:marTop w:val="0"/>
      <w:marBottom w:val="0"/>
      <w:divBdr>
        <w:top w:val="none" w:sz="0" w:space="0" w:color="auto"/>
        <w:left w:val="none" w:sz="0" w:space="0" w:color="auto"/>
        <w:bottom w:val="none" w:sz="0" w:space="0" w:color="auto"/>
        <w:right w:val="none" w:sz="0" w:space="0" w:color="auto"/>
      </w:divBdr>
    </w:div>
    <w:div w:id="457384110">
      <w:bodyDiv w:val="1"/>
      <w:marLeft w:val="0"/>
      <w:marRight w:val="0"/>
      <w:marTop w:val="0"/>
      <w:marBottom w:val="0"/>
      <w:divBdr>
        <w:top w:val="none" w:sz="0" w:space="0" w:color="auto"/>
        <w:left w:val="none" w:sz="0" w:space="0" w:color="auto"/>
        <w:bottom w:val="none" w:sz="0" w:space="0" w:color="auto"/>
        <w:right w:val="none" w:sz="0" w:space="0" w:color="auto"/>
      </w:divBdr>
    </w:div>
    <w:div w:id="478617920">
      <w:bodyDiv w:val="1"/>
      <w:marLeft w:val="0"/>
      <w:marRight w:val="0"/>
      <w:marTop w:val="0"/>
      <w:marBottom w:val="0"/>
      <w:divBdr>
        <w:top w:val="none" w:sz="0" w:space="0" w:color="auto"/>
        <w:left w:val="none" w:sz="0" w:space="0" w:color="auto"/>
        <w:bottom w:val="none" w:sz="0" w:space="0" w:color="auto"/>
        <w:right w:val="none" w:sz="0" w:space="0" w:color="auto"/>
      </w:divBdr>
    </w:div>
    <w:div w:id="510216031">
      <w:bodyDiv w:val="1"/>
      <w:marLeft w:val="0"/>
      <w:marRight w:val="0"/>
      <w:marTop w:val="0"/>
      <w:marBottom w:val="0"/>
      <w:divBdr>
        <w:top w:val="none" w:sz="0" w:space="0" w:color="auto"/>
        <w:left w:val="none" w:sz="0" w:space="0" w:color="auto"/>
        <w:bottom w:val="none" w:sz="0" w:space="0" w:color="auto"/>
        <w:right w:val="none" w:sz="0" w:space="0" w:color="auto"/>
      </w:divBdr>
    </w:div>
    <w:div w:id="515313517">
      <w:bodyDiv w:val="1"/>
      <w:marLeft w:val="0"/>
      <w:marRight w:val="0"/>
      <w:marTop w:val="0"/>
      <w:marBottom w:val="0"/>
      <w:divBdr>
        <w:top w:val="none" w:sz="0" w:space="0" w:color="auto"/>
        <w:left w:val="none" w:sz="0" w:space="0" w:color="auto"/>
        <w:bottom w:val="none" w:sz="0" w:space="0" w:color="auto"/>
        <w:right w:val="none" w:sz="0" w:space="0" w:color="auto"/>
      </w:divBdr>
    </w:div>
    <w:div w:id="551699366">
      <w:bodyDiv w:val="1"/>
      <w:marLeft w:val="0"/>
      <w:marRight w:val="0"/>
      <w:marTop w:val="0"/>
      <w:marBottom w:val="0"/>
      <w:divBdr>
        <w:top w:val="none" w:sz="0" w:space="0" w:color="auto"/>
        <w:left w:val="none" w:sz="0" w:space="0" w:color="auto"/>
        <w:bottom w:val="none" w:sz="0" w:space="0" w:color="auto"/>
        <w:right w:val="none" w:sz="0" w:space="0" w:color="auto"/>
      </w:divBdr>
    </w:div>
    <w:div w:id="563640954">
      <w:bodyDiv w:val="1"/>
      <w:marLeft w:val="0"/>
      <w:marRight w:val="0"/>
      <w:marTop w:val="0"/>
      <w:marBottom w:val="0"/>
      <w:divBdr>
        <w:top w:val="none" w:sz="0" w:space="0" w:color="auto"/>
        <w:left w:val="none" w:sz="0" w:space="0" w:color="auto"/>
        <w:bottom w:val="none" w:sz="0" w:space="0" w:color="auto"/>
        <w:right w:val="none" w:sz="0" w:space="0" w:color="auto"/>
      </w:divBdr>
    </w:div>
    <w:div w:id="576551203">
      <w:bodyDiv w:val="1"/>
      <w:marLeft w:val="0"/>
      <w:marRight w:val="0"/>
      <w:marTop w:val="0"/>
      <w:marBottom w:val="0"/>
      <w:divBdr>
        <w:top w:val="none" w:sz="0" w:space="0" w:color="auto"/>
        <w:left w:val="none" w:sz="0" w:space="0" w:color="auto"/>
        <w:bottom w:val="none" w:sz="0" w:space="0" w:color="auto"/>
        <w:right w:val="none" w:sz="0" w:space="0" w:color="auto"/>
      </w:divBdr>
    </w:div>
    <w:div w:id="614218401">
      <w:bodyDiv w:val="1"/>
      <w:marLeft w:val="0"/>
      <w:marRight w:val="0"/>
      <w:marTop w:val="0"/>
      <w:marBottom w:val="0"/>
      <w:divBdr>
        <w:top w:val="none" w:sz="0" w:space="0" w:color="auto"/>
        <w:left w:val="none" w:sz="0" w:space="0" w:color="auto"/>
        <w:bottom w:val="none" w:sz="0" w:space="0" w:color="auto"/>
        <w:right w:val="none" w:sz="0" w:space="0" w:color="auto"/>
      </w:divBdr>
    </w:div>
    <w:div w:id="619267798">
      <w:bodyDiv w:val="1"/>
      <w:marLeft w:val="0"/>
      <w:marRight w:val="0"/>
      <w:marTop w:val="0"/>
      <w:marBottom w:val="0"/>
      <w:divBdr>
        <w:top w:val="none" w:sz="0" w:space="0" w:color="auto"/>
        <w:left w:val="none" w:sz="0" w:space="0" w:color="auto"/>
        <w:bottom w:val="none" w:sz="0" w:space="0" w:color="auto"/>
        <w:right w:val="none" w:sz="0" w:space="0" w:color="auto"/>
      </w:divBdr>
    </w:div>
    <w:div w:id="622076021">
      <w:bodyDiv w:val="1"/>
      <w:marLeft w:val="0"/>
      <w:marRight w:val="0"/>
      <w:marTop w:val="0"/>
      <w:marBottom w:val="0"/>
      <w:divBdr>
        <w:top w:val="none" w:sz="0" w:space="0" w:color="auto"/>
        <w:left w:val="none" w:sz="0" w:space="0" w:color="auto"/>
        <w:bottom w:val="none" w:sz="0" w:space="0" w:color="auto"/>
        <w:right w:val="none" w:sz="0" w:space="0" w:color="auto"/>
      </w:divBdr>
    </w:div>
    <w:div w:id="646513785">
      <w:bodyDiv w:val="1"/>
      <w:marLeft w:val="0"/>
      <w:marRight w:val="0"/>
      <w:marTop w:val="0"/>
      <w:marBottom w:val="0"/>
      <w:divBdr>
        <w:top w:val="none" w:sz="0" w:space="0" w:color="auto"/>
        <w:left w:val="none" w:sz="0" w:space="0" w:color="auto"/>
        <w:bottom w:val="none" w:sz="0" w:space="0" w:color="auto"/>
        <w:right w:val="none" w:sz="0" w:space="0" w:color="auto"/>
      </w:divBdr>
    </w:div>
    <w:div w:id="647637965">
      <w:bodyDiv w:val="1"/>
      <w:marLeft w:val="0"/>
      <w:marRight w:val="0"/>
      <w:marTop w:val="0"/>
      <w:marBottom w:val="0"/>
      <w:divBdr>
        <w:top w:val="none" w:sz="0" w:space="0" w:color="auto"/>
        <w:left w:val="none" w:sz="0" w:space="0" w:color="auto"/>
        <w:bottom w:val="none" w:sz="0" w:space="0" w:color="auto"/>
        <w:right w:val="none" w:sz="0" w:space="0" w:color="auto"/>
      </w:divBdr>
    </w:div>
    <w:div w:id="675232740">
      <w:bodyDiv w:val="1"/>
      <w:marLeft w:val="0"/>
      <w:marRight w:val="0"/>
      <w:marTop w:val="0"/>
      <w:marBottom w:val="0"/>
      <w:divBdr>
        <w:top w:val="none" w:sz="0" w:space="0" w:color="auto"/>
        <w:left w:val="none" w:sz="0" w:space="0" w:color="auto"/>
        <w:bottom w:val="none" w:sz="0" w:space="0" w:color="auto"/>
        <w:right w:val="none" w:sz="0" w:space="0" w:color="auto"/>
      </w:divBdr>
    </w:div>
    <w:div w:id="683291564">
      <w:bodyDiv w:val="1"/>
      <w:marLeft w:val="0"/>
      <w:marRight w:val="0"/>
      <w:marTop w:val="0"/>
      <w:marBottom w:val="0"/>
      <w:divBdr>
        <w:top w:val="none" w:sz="0" w:space="0" w:color="auto"/>
        <w:left w:val="none" w:sz="0" w:space="0" w:color="auto"/>
        <w:bottom w:val="none" w:sz="0" w:space="0" w:color="auto"/>
        <w:right w:val="none" w:sz="0" w:space="0" w:color="auto"/>
      </w:divBdr>
    </w:div>
    <w:div w:id="724913771">
      <w:bodyDiv w:val="1"/>
      <w:marLeft w:val="0"/>
      <w:marRight w:val="0"/>
      <w:marTop w:val="0"/>
      <w:marBottom w:val="0"/>
      <w:divBdr>
        <w:top w:val="none" w:sz="0" w:space="0" w:color="auto"/>
        <w:left w:val="none" w:sz="0" w:space="0" w:color="auto"/>
        <w:bottom w:val="none" w:sz="0" w:space="0" w:color="auto"/>
        <w:right w:val="none" w:sz="0" w:space="0" w:color="auto"/>
      </w:divBdr>
    </w:div>
    <w:div w:id="729377642">
      <w:bodyDiv w:val="1"/>
      <w:marLeft w:val="0"/>
      <w:marRight w:val="0"/>
      <w:marTop w:val="0"/>
      <w:marBottom w:val="0"/>
      <w:divBdr>
        <w:top w:val="none" w:sz="0" w:space="0" w:color="auto"/>
        <w:left w:val="none" w:sz="0" w:space="0" w:color="auto"/>
        <w:bottom w:val="none" w:sz="0" w:space="0" w:color="auto"/>
        <w:right w:val="none" w:sz="0" w:space="0" w:color="auto"/>
      </w:divBdr>
    </w:div>
    <w:div w:id="739640032">
      <w:bodyDiv w:val="1"/>
      <w:marLeft w:val="0"/>
      <w:marRight w:val="0"/>
      <w:marTop w:val="0"/>
      <w:marBottom w:val="0"/>
      <w:divBdr>
        <w:top w:val="none" w:sz="0" w:space="0" w:color="auto"/>
        <w:left w:val="none" w:sz="0" w:space="0" w:color="auto"/>
        <w:bottom w:val="none" w:sz="0" w:space="0" w:color="auto"/>
        <w:right w:val="none" w:sz="0" w:space="0" w:color="auto"/>
      </w:divBdr>
    </w:div>
    <w:div w:id="740908842">
      <w:bodyDiv w:val="1"/>
      <w:marLeft w:val="0"/>
      <w:marRight w:val="0"/>
      <w:marTop w:val="0"/>
      <w:marBottom w:val="0"/>
      <w:divBdr>
        <w:top w:val="none" w:sz="0" w:space="0" w:color="auto"/>
        <w:left w:val="none" w:sz="0" w:space="0" w:color="auto"/>
        <w:bottom w:val="none" w:sz="0" w:space="0" w:color="auto"/>
        <w:right w:val="none" w:sz="0" w:space="0" w:color="auto"/>
      </w:divBdr>
    </w:div>
    <w:div w:id="755594094">
      <w:bodyDiv w:val="1"/>
      <w:marLeft w:val="0"/>
      <w:marRight w:val="0"/>
      <w:marTop w:val="0"/>
      <w:marBottom w:val="0"/>
      <w:divBdr>
        <w:top w:val="none" w:sz="0" w:space="0" w:color="auto"/>
        <w:left w:val="none" w:sz="0" w:space="0" w:color="auto"/>
        <w:bottom w:val="none" w:sz="0" w:space="0" w:color="auto"/>
        <w:right w:val="none" w:sz="0" w:space="0" w:color="auto"/>
      </w:divBdr>
    </w:div>
    <w:div w:id="760419148">
      <w:bodyDiv w:val="1"/>
      <w:marLeft w:val="0"/>
      <w:marRight w:val="0"/>
      <w:marTop w:val="0"/>
      <w:marBottom w:val="0"/>
      <w:divBdr>
        <w:top w:val="none" w:sz="0" w:space="0" w:color="auto"/>
        <w:left w:val="none" w:sz="0" w:space="0" w:color="auto"/>
        <w:bottom w:val="none" w:sz="0" w:space="0" w:color="auto"/>
        <w:right w:val="none" w:sz="0" w:space="0" w:color="auto"/>
      </w:divBdr>
    </w:div>
    <w:div w:id="771437655">
      <w:bodyDiv w:val="1"/>
      <w:marLeft w:val="0"/>
      <w:marRight w:val="0"/>
      <w:marTop w:val="0"/>
      <w:marBottom w:val="0"/>
      <w:divBdr>
        <w:top w:val="none" w:sz="0" w:space="0" w:color="auto"/>
        <w:left w:val="none" w:sz="0" w:space="0" w:color="auto"/>
        <w:bottom w:val="none" w:sz="0" w:space="0" w:color="auto"/>
        <w:right w:val="none" w:sz="0" w:space="0" w:color="auto"/>
      </w:divBdr>
    </w:div>
    <w:div w:id="791364558">
      <w:bodyDiv w:val="1"/>
      <w:marLeft w:val="0"/>
      <w:marRight w:val="0"/>
      <w:marTop w:val="0"/>
      <w:marBottom w:val="0"/>
      <w:divBdr>
        <w:top w:val="none" w:sz="0" w:space="0" w:color="auto"/>
        <w:left w:val="none" w:sz="0" w:space="0" w:color="auto"/>
        <w:bottom w:val="none" w:sz="0" w:space="0" w:color="auto"/>
        <w:right w:val="none" w:sz="0" w:space="0" w:color="auto"/>
      </w:divBdr>
    </w:div>
    <w:div w:id="798374018">
      <w:bodyDiv w:val="1"/>
      <w:marLeft w:val="0"/>
      <w:marRight w:val="0"/>
      <w:marTop w:val="0"/>
      <w:marBottom w:val="0"/>
      <w:divBdr>
        <w:top w:val="none" w:sz="0" w:space="0" w:color="auto"/>
        <w:left w:val="none" w:sz="0" w:space="0" w:color="auto"/>
        <w:bottom w:val="none" w:sz="0" w:space="0" w:color="auto"/>
        <w:right w:val="none" w:sz="0" w:space="0" w:color="auto"/>
      </w:divBdr>
    </w:div>
    <w:div w:id="804929507">
      <w:bodyDiv w:val="1"/>
      <w:marLeft w:val="0"/>
      <w:marRight w:val="0"/>
      <w:marTop w:val="0"/>
      <w:marBottom w:val="0"/>
      <w:divBdr>
        <w:top w:val="none" w:sz="0" w:space="0" w:color="auto"/>
        <w:left w:val="none" w:sz="0" w:space="0" w:color="auto"/>
        <w:bottom w:val="none" w:sz="0" w:space="0" w:color="auto"/>
        <w:right w:val="none" w:sz="0" w:space="0" w:color="auto"/>
      </w:divBdr>
    </w:div>
    <w:div w:id="828400192">
      <w:bodyDiv w:val="1"/>
      <w:marLeft w:val="0"/>
      <w:marRight w:val="0"/>
      <w:marTop w:val="0"/>
      <w:marBottom w:val="0"/>
      <w:divBdr>
        <w:top w:val="none" w:sz="0" w:space="0" w:color="auto"/>
        <w:left w:val="none" w:sz="0" w:space="0" w:color="auto"/>
        <w:bottom w:val="none" w:sz="0" w:space="0" w:color="auto"/>
        <w:right w:val="none" w:sz="0" w:space="0" w:color="auto"/>
      </w:divBdr>
    </w:div>
    <w:div w:id="854804988">
      <w:bodyDiv w:val="1"/>
      <w:marLeft w:val="0"/>
      <w:marRight w:val="0"/>
      <w:marTop w:val="0"/>
      <w:marBottom w:val="0"/>
      <w:divBdr>
        <w:top w:val="none" w:sz="0" w:space="0" w:color="auto"/>
        <w:left w:val="none" w:sz="0" w:space="0" w:color="auto"/>
        <w:bottom w:val="none" w:sz="0" w:space="0" w:color="auto"/>
        <w:right w:val="none" w:sz="0" w:space="0" w:color="auto"/>
      </w:divBdr>
    </w:div>
    <w:div w:id="858733974">
      <w:bodyDiv w:val="1"/>
      <w:marLeft w:val="0"/>
      <w:marRight w:val="0"/>
      <w:marTop w:val="0"/>
      <w:marBottom w:val="0"/>
      <w:divBdr>
        <w:top w:val="none" w:sz="0" w:space="0" w:color="auto"/>
        <w:left w:val="none" w:sz="0" w:space="0" w:color="auto"/>
        <w:bottom w:val="none" w:sz="0" w:space="0" w:color="auto"/>
        <w:right w:val="none" w:sz="0" w:space="0" w:color="auto"/>
      </w:divBdr>
    </w:div>
    <w:div w:id="859007659">
      <w:bodyDiv w:val="1"/>
      <w:marLeft w:val="0"/>
      <w:marRight w:val="0"/>
      <w:marTop w:val="0"/>
      <w:marBottom w:val="0"/>
      <w:divBdr>
        <w:top w:val="none" w:sz="0" w:space="0" w:color="auto"/>
        <w:left w:val="none" w:sz="0" w:space="0" w:color="auto"/>
        <w:bottom w:val="none" w:sz="0" w:space="0" w:color="auto"/>
        <w:right w:val="none" w:sz="0" w:space="0" w:color="auto"/>
      </w:divBdr>
    </w:div>
    <w:div w:id="868029633">
      <w:bodyDiv w:val="1"/>
      <w:marLeft w:val="0"/>
      <w:marRight w:val="0"/>
      <w:marTop w:val="0"/>
      <w:marBottom w:val="0"/>
      <w:divBdr>
        <w:top w:val="none" w:sz="0" w:space="0" w:color="auto"/>
        <w:left w:val="none" w:sz="0" w:space="0" w:color="auto"/>
        <w:bottom w:val="none" w:sz="0" w:space="0" w:color="auto"/>
        <w:right w:val="none" w:sz="0" w:space="0" w:color="auto"/>
      </w:divBdr>
    </w:div>
    <w:div w:id="873539992">
      <w:bodyDiv w:val="1"/>
      <w:marLeft w:val="0"/>
      <w:marRight w:val="0"/>
      <w:marTop w:val="0"/>
      <w:marBottom w:val="0"/>
      <w:divBdr>
        <w:top w:val="none" w:sz="0" w:space="0" w:color="auto"/>
        <w:left w:val="none" w:sz="0" w:space="0" w:color="auto"/>
        <w:bottom w:val="none" w:sz="0" w:space="0" w:color="auto"/>
        <w:right w:val="none" w:sz="0" w:space="0" w:color="auto"/>
      </w:divBdr>
    </w:div>
    <w:div w:id="873691883">
      <w:bodyDiv w:val="1"/>
      <w:marLeft w:val="0"/>
      <w:marRight w:val="0"/>
      <w:marTop w:val="0"/>
      <w:marBottom w:val="0"/>
      <w:divBdr>
        <w:top w:val="none" w:sz="0" w:space="0" w:color="auto"/>
        <w:left w:val="none" w:sz="0" w:space="0" w:color="auto"/>
        <w:bottom w:val="none" w:sz="0" w:space="0" w:color="auto"/>
        <w:right w:val="none" w:sz="0" w:space="0" w:color="auto"/>
      </w:divBdr>
    </w:div>
    <w:div w:id="880508491">
      <w:bodyDiv w:val="1"/>
      <w:marLeft w:val="0"/>
      <w:marRight w:val="0"/>
      <w:marTop w:val="0"/>
      <w:marBottom w:val="0"/>
      <w:divBdr>
        <w:top w:val="none" w:sz="0" w:space="0" w:color="auto"/>
        <w:left w:val="none" w:sz="0" w:space="0" w:color="auto"/>
        <w:bottom w:val="none" w:sz="0" w:space="0" w:color="auto"/>
        <w:right w:val="none" w:sz="0" w:space="0" w:color="auto"/>
      </w:divBdr>
    </w:div>
    <w:div w:id="897858289">
      <w:bodyDiv w:val="1"/>
      <w:marLeft w:val="0"/>
      <w:marRight w:val="0"/>
      <w:marTop w:val="0"/>
      <w:marBottom w:val="0"/>
      <w:divBdr>
        <w:top w:val="none" w:sz="0" w:space="0" w:color="auto"/>
        <w:left w:val="none" w:sz="0" w:space="0" w:color="auto"/>
        <w:bottom w:val="none" w:sz="0" w:space="0" w:color="auto"/>
        <w:right w:val="none" w:sz="0" w:space="0" w:color="auto"/>
      </w:divBdr>
    </w:div>
    <w:div w:id="899053585">
      <w:bodyDiv w:val="1"/>
      <w:marLeft w:val="0"/>
      <w:marRight w:val="0"/>
      <w:marTop w:val="0"/>
      <w:marBottom w:val="0"/>
      <w:divBdr>
        <w:top w:val="none" w:sz="0" w:space="0" w:color="auto"/>
        <w:left w:val="none" w:sz="0" w:space="0" w:color="auto"/>
        <w:bottom w:val="none" w:sz="0" w:space="0" w:color="auto"/>
        <w:right w:val="none" w:sz="0" w:space="0" w:color="auto"/>
      </w:divBdr>
    </w:div>
    <w:div w:id="979384207">
      <w:bodyDiv w:val="1"/>
      <w:marLeft w:val="0"/>
      <w:marRight w:val="0"/>
      <w:marTop w:val="0"/>
      <w:marBottom w:val="0"/>
      <w:divBdr>
        <w:top w:val="none" w:sz="0" w:space="0" w:color="auto"/>
        <w:left w:val="none" w:sz="0" w:space="0" w:color="auto"/>
        <w:bottom w:val="none" w:sz="0" w:space="0" w:color="auto"/>
        <w:right w:val="none" w:sz="0" w:space="0" w:color="auto"/>
      </w:divBdr>
    </w:div>
    <w:div w:id="1074936820">
      <w:bodyDiv w:val="1"/>
      <w:marLeft w:val="0"/>
      <w:marRight w:val="0"/>
      <w:marTop w:val="0"/>
      <w:marBottom w:val="0"/>
      <w:divBdr>
        <w:top w:val="none" w:sz="0" w:space="0" w:color="auto"/>
        <w:left w:val="none" w:sz="0" w:space="0" w:color="auto"/>
        <w:bottom w:val="none" w:sz="0" w:space="0" w:color="auto"/>
        <w:right w:val="none" w:sz="0" w:space="0" w:color="auto"/>
      </w:divBdr>
    </w:div>
    <w:div w:id="1105884393">
      <w:bodyDiv w:val="1"/>
      <w:marLeft w:val="0"/>
      <w:marRight w:val="0"/>
      <w:marTop w:val="0"/>
      <w:marBottom w:val="0"/>
      <w:divBdr>
        <w:top w:val="none" w:sz="0" w:space="0" w:color="auto"/>
        <w:left w:val="none" w:sz="0" w:space="0" w:color="auto"/>
        <w:bottom w:val="none" w:sz="0" w:space="0" w:color="auto"/>
        <w:right w:val="none" w:sz="0" w:space="0" w:color="auto"/>
      </w:divBdr>
    </w:div>
    <w:div w:id="1108548757">
      <w:bodyDiv w:val="1"/>
      <w:marLeft w:val="0"/>
      <w:marRight w:val="0"/>
      <w:marTop w:val="0"/>
      <w:marBottom w:val="0"/>
      <w:divBdr>
        <w:top w:val="none" w:sz="0" w:space="0" w:color="auto"/>
        <w:left w:val="none" w:sz="0" w:space="0" w:color="auto"/>
        <w:bottom w:val="none" w:sz="0" w:space="0" w:color="auto"/>
        <w:right w:val="none" w:sz="0" w:space="0" w:color="auto"/>
      </w:divBdr>
    </w:div>
    <w:div w:id="1111433294">
      <w:bodyDiv w:val="1"/>
      <w:marLeft w:val="0"/>
      <w:marRight w:val="0"/>
      <w:marTop w:val="0"/>
      <w:marBottom w:val="0"/>
      <w:divBdr>
        <w:top w:val="none" w:sz="0" w:space="0" w:color="auto"/>
        <w:left w:val="none" w:sz="0" w:space="0" w:color="auto"/>
        <w:bottom w:val="none" w:sz="0" w:space="0" w:color="auto"/>
        <w:right w:val="none" w:sz="0" w:space="0" w:color="auto"/>
      </w:divBdr>
    </w:div>
    <w:div w:id="1112937198">
      <w:bodyDiv w:val="1"/>
      <w:marLeft w:val="0"/>
      <w:marRight w:val="0"/>
      <w:marTop w:val="0"/>
      <w:marBottom w:val="0"/>
      <w:divBdr>
        <w:top w:val="none" w:sz="0" w:space="0" w:color="auto"/>
        <w:left w:val="none" w:sz="0" w:space="0" w:color="auto"/>
        <w:bottom w:val="none" w:sz="0" w:space="0" w:color="auto"/>
        <w:right w:val="none" w:sz="0" w:space="0" w:color="auto"/>
      </w:divBdr>
    </w:div>
    <w:div w:id="1177842868">
      <w:bodyDiv w:val="1"/>
      <w:marLeft w:val="0"/>
      <w:marRight w:val="0"/>
      <w:marTop w:val="0"/>
      <w:marBottom w:val="0"/>
      <w:divBdr>
        <w:top w:val="none" w:sz="0" w:space="0" w:color="auto"/>
        <w:left w:val="none" w:sz="0" w:space="0" w:color="auto"/>
        <w:bottom w:val="none" w:sz="0" w:space="0" w:color="auto"/>
        <w:right w:val="none" w:sz="0" w:space="0" w:color="auto"/>
      </w:divBdr>
    </w:div>
    <w:div w:id="1179153614">
      <w:bodyDiv w:val="1"/>
      <w:marLeft w:val="0"/>
      <w:marRight w:val="0"/>
      <w:marTop w:val="0"/>
      <w:marBottom w:val="0"/>
      <w:divBdr>
        <w:top w:val="none" w:sz="0" w:space="0" w:color="auto"/>
        <w:left w:val="none" w:sz="0" w:space="0" w:color="auto"/>
        <w:bottom w:val="none" w:sz="0" w:space="0" w:color="auto"/>
        <w:right w:val="none" w:sz="0" w:space="0" w:color="auto"/>
      </w:divBdr>
    </w:div>
    <w:div w:id="1180005759">
      <w:bodyDiv w:val="1"/>
      <w:marLeft w:val="0"/>
      <w:marRight w:val="0"/>
      <w:marTop w:val="0"/>
      <w:marBottom w:val="0"/>
      <w:divBdr>
        <w:top w:val="none" w:sz="0" w:space="0" w:color="auto"/>
        <w:left w:val="none" w:sz="0" w:space="0" w:color="auto"/>
        <w:bottom w:val="none" w:sz="0" w:space="0" w:color="auto"/>
        <w:right w:val="none" w:sz="0" w:space="0" w:color="auto"/>
      </w:divBdr>
    </w:div>
    <w:div w:id="1225489717">
      <w:bodyDiv w:val="1"/>
      <w:marLeft w:val="0"/>
      <w:marRight w:val="0"/>
      <w:marTop w:val="0"/>
      <w:marBottom w:val="0"/>
      <w:divBdr>
        <w:top w:val="none" w:sz="0" w:space="0" w:color="auto"/>
        <w:left w:val="none" w:sz="0" w:space="0" w:color="auto"/>
        <w:bottom w:val="none" w:sz="0" w:space="0" w:color="auto"/>
        <w:right w:val="none" w:sz="0" w:space="0" w:color="auto"/>
      </w:divBdr>
    </w:div>
    <w:div w:id="1244997574">
      <w:bodyDiv w:val="1"/>
      <w:marLeft w:val="0"/>
      <w:marRight w:val="0"/>
      <w:marTop w:val="0"/>
      <w:marBottom w:val="0"/>
      <w:divBdr>
        <w:top w:val="none" w:sz="0" w:space="0" w:color="auto"/>
        <w:left w:val="none" w:sz="0" w:space="0" w:color="auto"/>
        <w:bottom w:val="none" w:sz="0" w:space="0" w:color="auto"/>
        <w:right w:val="none" w:sz="0" w:space="0" w:color="auto"/>
      </w:divBdr>
    </w:div>
    <w:div w:id="1262489021">
      <w:bodyDiv w:val="1"/>
      <w:marLeft w:val="0"/>
      <w:marRight w:val="0"/>
      <w:marTop w:val="0"/>
      <w:marBottom w:val="0"/>
      <w:divBdr>
        <w:top w:val="none" w:sz="0" w:space="0" w:color="auto"/>
        <w:left w:val="none" w:sz="0" w:space="0" w:color="auto"/>
        <w:bottom w:val="none" w:sz="0" w:space="0" w:color="auto"/>
        <w:right w:val="none" w:sz="0" w:space="0" w:color="auto"/>
      </w:divBdr>
    </w:div>
    <w:div w:id="1290435087">
      <w:bodyDiv w:val="1"/>
      <w:marLeft w:val="0"/>
      <w:marRight w:val="0"/>
      <w:marTop w:val="0"/>
      <w:marBottom w:val="0"/>
      <w:divBdr>
        <w:top w:val="none" w:sz="0" w:space="0" w:color="auto"/>
        <w:left w:val="none" w:sz="0" w:space="0" w:color="auto"/>
        <w:bottom w:val="none" w:sz="0" w:space="0" w:color="auto"/>
        <w:right w:val="none" w:sz="0" w:space="0" w:color="auto"/>
      </w:divBdr>
    </w:div>
    <w:div w:id="1293945788">
      <w:bodyDiv w:val="1"/>
      <w:marLeft w:val="0"/>
      <w:marRight w:val="0"/>
      <w:marTop w:val="0"/>
      <w:marBottom w:val="0"/>
      <w:divBdr>
        <w:top w:val="none" w:sz="0" w:space="0" w:color="auto"/>
        <w:left w:val="none" w:sz="0" w:space="0" w:color="auto"/>
        <w:bottom w:val="none" w:sz="0" w:space="0" w:color="auto"/>
        <w:right w:val="none" w:sz="0" w:space="0" w:color="auto"/>
      </w:divBdr>
    </w:div>
    <w:div w:id="1322199704">
      <w:bodyDiv w:val="1"/>
      <w:marLeft w:val="0"/>
      <w:marRight w:val="0"/>
      <w:marTop w:val="0"/>
      <w:marBottom w:val="0"/>
      <w:divBdr>
        <w:top w:val="none" w:sz="0" w:space="0" w:color="auto"/>
        <w:left w:val="none" w:sz="0" w:space="0" w:color="auto"/>
        <w:bottom w:val="none" w:sz="0" w:space="0" w:color="auto"/>
        <w:right w:val="none" w:sz="0" w:space="0" w:color="auto"/>
      </w:divBdr>
    </w:div>
    <w:div w:id="1348218914">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369524033">
      <w:bodyDiv w:val="1"/>
      <w:marLeft w:val="0"/>
      <w:marRight w:val="0"/>
      <w:marTop w:val="0"/>
      <w:marBottom w:val="0"/>
      <w:divBdr>
        <w:top w:val="none" w:sz="0" w:space="0" w:color="auto"/>
        <w:left w:val="none" w:sz="0" w:space="0" w:color="auto"/>
        <w:bottom w:val="none" w:sz="0" w:space="0" w:color="auto"/>
        <w:right w:val="none" w:sz="0" w:space="0" w:color="auto"/>
      </w:divBdr>
    </w:div>
    <w:div w:id="1429502181">
      <w:bodyDiv w:val="1"/>
      <w:marLeft w:val="0"/>
      <w:marRight w:val="0"/>
      <w:marTop w:val="0"/>
      <w:marBottom w:val="0"/>
      <w:divBdr>
        <w:top w:val="none" w:sz="0" w:space="0" w:color="auto"/>
        <w:left w:val="none" w:sz="0" w:space="0" w:color="auto"/>
        <w:bottom w:val="none" w:sz="0" w:space="0" w:color="auto"/>
        <w:right w:val="none" w:sz="0" w:space="0" w:color="auto"/>
      </w:divBdr>
    </w:div>
    <w:div w:id="1432048160">
      <w:bodyDiv w:val="1"/>
      <w:marLeft w:val="0"/>
      <w:marRight w:val="0"/>
      <w:marTop w:val="0"/>
      <w:marBottom w:val="0"/>
      <w:divBdr>
        <w:top w:val="none" w:sz="0" w:space="0" w:color="auto"/>
        <w:left w:val="none" w:sz="0" w:space="0" w:color="auto"/>
        <w:bottom w:val="none" w:sz="0" w:space="0" w:color="auto"/>
        <w:right w:val="none" w:sz="0" w:space="0" w:color="auto"/>
      </w:divBdr>
    </w:div>
    <w:div w:id="1507286408">
      <w:bodyDiv w:val="1"/>
      <w:marLeft w:val="0"/>
      <w:marRight w:val="0"/>
      <w:marTop w:val="0"/>
      <w:marBottom w:val="0"/>
      <w:divBdr>
        <w:top w:val="none" w:sz="0" w:space="0" w:color="auto"/>
        <w:left w:val="none" w:sz="0" w:space="0" w:color="auto"/>
        <w:bottom w:val="none" w:sz="0" w:space="0" w:color="auto"/>
        <w:right w:val="none" w:sz="0" w:space="0" w:color="auto"/>
      </w:divBdr>
    </w:div>
    <w:div w:id="1508709400">
      <w:bodyDiv w:val="1"/>
      <w:marLeft w:val="0"/>
      <w:marRight w:val="0"/>
      <w:marTop w:val="0"/>
      <w:marBottom w:val="0"/>
      <w:divBdr>
        <w:top w:val="none" w:sz="0" w:space="0" w:color="auto"/>
        <w:left w:val="none" w:sz="0" w:space="0" w:color="auto"/>
        <w:bottom w:val="none" w:sz="0" w:space="0" w:color="auto"/>
        <w:right w:val="none" w:sz="0" w:space="0" w:color="auto"/>
      </w:divBdr>
    </w:div>
    <w:div w:id="1546485132">
      <w:bodyDiv w:val="1"/>
      <w:marLeft w:val="0"/>
      <w:marRight w:val="0"/>
      <w:marTop w:val="0"/>
      <w:marBottom w:val="0"/>
      <w:divBdr>
        <w:top w:val="none" w:sz="0" w:space="0" w:color="auto"/>
        <w:left w:val="none" w:sz="0" w:space="0" w:color="auto"/>
        <w:bottom w:val="none" w:sz="0" w:space="0" w:color="auto"/>
        <w:right w:val="none" w:sz="0" w:space="0" w:color="auto"/>
      </w:divBdr>
    </w:div>
    <w:div w:id="1556895453">
      <w:bodyDiv w:val="1"/>
      <w:marLeft w:val="0"/>
      <w:marRight w:val="0"/>
      <w:marTop w:val="0"/>
      <w:marBottom w:val="0"/>
      <w:divBdr>
        <w:top w:val="none" w:sz="0" w:space="0" w:color="auto"/>
        <w:left w:val="none" w:sz="0" w:space="0" w:color="auto"/>
        <w:bottom w:val="none" w:sz="0" w:space="0" w:color="auto"/>
        <w:right w:val="none" w:sz="0" w:space="0" w:color="auto"/>
      </w:divBdr>
    </w:div>
    <w:div w:id="1566143192">
      <w:bodyDiv w:val="1"/>
      <w:marLeft w:val="0"/>
      <w:marRight w:val="0"/>
      <w:marTop w:val="0"/>
      <w:marBottom w:val="0"/>
      <w:divBdr>
        <w:top w:val="none" w:sz="0" w:space="0" w:color="auto"/>
        <w:left w:val="none" w:sz="0" w:space="0" w:color="auto"/>
        <w:bottom w:val="none" w:sz="0" w:space="0" w:color="auto"/>
        <w:right w:val="none" w:sz="0" w:space="0" w:color="auto"/>
      </w:divBdr>
    </w:div>
    <w:div w:id="1577786226">
      <w:bodyDiv w:val="1"/>
      <w:marLeft w:val="0"/>
      <w:marRight w:val="0"/>
      <w:marTop w:val="0"/>
      <w:marBottom w:val="0"/>
      <w:divBdr>
        <w:top w:val="none" w:sz="0" w:space="0" w:color="auto"/>
        <w:left w:val="none" w:sz="0" w:space="0" w:color="auto"/>
        <w:bottom w:val="none" w:sz="0" w:space="0" w:color="auto"/>
        <w:right w:val="none" w:sz="0" w:space="0" w:color="auto"/>
      </w:divBdr>
    </w:div>
    <w:div w:id="1586451650">
      <w:bodyDiv w:val="1"/>
      <w:marLeft w:val="0"/>
      <w:marRight w:val="0"/>
      <w:marTop w:val="0"/>
      <w:marBottom w:val="0"/>
      <w:divBdr>
        <w:top w:val="none" w:sz="0" w:space="0" w:color="auto"/>
        <w:left w:val="none" w:sz="0" w:space="0" w:color="auto"/>
        <w:bottom w:val="none" w:sz="0" w:space="0" w:color="auto"/>
        <w:right w:val="none" w:sz="0" w:space="0" w:color="auto"/>
      </w:divBdr>
    </w:div>
    <w:div w:id="1588617938">
      <w:bodyDiv w:val="1"/>
      <w:marLeft w:val="0"/>
      <w:marRight w:val="0"/>
      <w:marTop w:val="0"/>
      <w:marBottom w:val="0"/>
      <w:divBdr>
        <w:top w:val="none" w:sz="0" w:space="0" w:color="auto"/>
        <w:left w:val="none" w:sz="0" w:space="0" w:color="auto"/>
        <w:bottom w:val="none" w:sz="0" w:space="0" w:color="auto"/>
        <w:right w:val="none" w:sz="0" w:space="0" w:color="auto"/>
      </w:divBdr>
    </w:div>
    <w:div w:id="1612278459">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7585960">
      <w:bodyDiv w:val="1"/>
      <w:marLeft w:val="0"/>
      <w:marRight w:val="0"/>
      <w:marTop w:val="0"/>
      <w:marBottom w:val="0"/>
      <w:divBdr>
        <w:top w:val="none" w:sz="0" w:space="0" w:color="auto"/>
        <w:left w:val="none" w:sz="0" w:space="0" w:color="auto"/>
        <w:bottom w:val="none" w:sz="0" w:space="0" w:color="auto"/>
        <w:right w:val="none" w:sz="0" w:space="0" w:color="auto"/>
      </w:divBdr>
    </w:div>
    <w:div w:id="1729912220">
      <w:bodyDiv w:val="1"/>
      <w:marLeft w:val="0"/>
      <w:marRight w:val="0"/>
      <w:marTop w:val="0"/>
      <w:marBottom w:val="0"/>
      <w:divBdr>
        <w:top w:val="none" w:sz="0" w:space="0" w:color="auto"/>
        <w:left w:val="none" w:sz="0" w:space="0" w:color="auto"/>
        <w:bottom w:val="none" w:sz="0" w:space="0" w:color="auto"/>
        <w:right w:val="none" w:sz="0" w:space="0" w:color="auto"/>
      </w:divBdr>
    </w:div>
    <w:div w:id="1746683347">
      <w:bodyDiv w:val="1"/>
      <w:marLeft w:val="0"/>
      <w:marRight w:val="0"/>
      <w:marTop w:val="0"/>
      <w:marBottom w:val="0"/>
      <w:divBdr>
        <w:top w:val="none" w:sz="0" w:space="0" w:color="auto"/>
        <w:left w:val="none" w:sz="0" w:space="0" w:color="auto"/>
        <w:bottom w:val="none" w:sz="0" w:space="0" w:color="auto"/>
        <w:right w:val="none" w:sz="0" w:space="0" w:color="auto"/>
      </w:divBdr>
    </w:div>
    <w:div w:id="1763913080">
      <w:bodyDiv w:val="1"/>
      <w:marLeft w:val="0"/>
      <w:marRight w:val="0"/>
      <w:marTop w:val="0"/>
      <w:marBottom w:val="0"/>
      <w:divBdr>
        <w:top w:val="none" w:sz="0" w:space="0" w:color="auto"/>
        <w:left w:val="none" w:sz="0" w:space="0" w:color="auto"/>
        <w:bottom w:val="none" w:sz="0" w:space="0" w:color="auto"/>
        <w:right w:val="none" w:sz="0" w:space="0" w:color="auto"/>
      </w:divBdr>
    </w:div>
    <w:div w:id="1765606843">
      <w:bodyDiv w:val="1"/>
      <w:marLeft w:val="0"/>
      <w:marRight w:val="0"/>
      <w:marTop w:val="0"/>
      <w:marBottom w:val="0"/>
      <w:divBdr>
        <w:top w:val="none" w:sz="0" w:space="0" w:color="auto"/>
        <w:left w:val="none" w:sz="0" w:space="0" w:color="auto"/>
        <w:bottom w:val="none" w:sz="0" w:space="0" w:color="auto"/>
        <w:right w:val="none" w:sz="0" w:space="0" w:color="auto"/>
      </w:divBdr>
    </w:div>
    <w:div w:id="1768455577">
      <w:bodyDiv w:val="1"/>
      <w:marLeft w:val="0"/>
      <w:marRight w:val="0"/>
      <w:marTop w:val="0"/>
      <w:marBottom w:val="0"/>
      <w:divBdr>
        <w:top w:val="none" w:sz="0" w:space="0" w:color="auto"/>
        <w:left w:val="none" w:sz="0" w:space="0" w:color="auto"/>
        <w:bottom w:val="none" w:sz="0" w:space="0" w:color="auto"/>
        <w:right w:val="none" w:sz="0" w:space="0" w:color="auto"/>
      </w:divBdr>
    </w:div>
    <w:div w:id="1800489142">
      <w:bodyDiv w:val="1"/>
      <w:marLeft w:val="0"/>
      <w:marRight w:val="0"/>
      <w:marTop w:val="0"/>
      <w:marBottom w:val="0"/>
      <w:divBdr>
        <w:top w:val="none" w:sz="0" w:space="0" w:color="auto"/>
        <w:left w:val="none" w:sz="0" w:space="0" w:color="auto"/>
        <w:bottom w:val="none" w:sz="0" w:space="0" w:color="auto"/>
        <w:right w:val="none" w:sz="0" w:space="0" w:color="auto"/>
      </w:divBdr>
    </w:div>
    <w:div w:id="1817918703">
      <w:bodyDiv w:val="1"/>
      <w:marLeft w:val="0"/>
      <w:marRight w:val="0"/>
      <w:marTop w:val="0"/>
      <w:marBottom w:val="0"/>
      <w:divBdr>
        <w:top w:val="none" w:sz="0" w:space="0" w:color="auto"/>
        <w:left w:val="none" w:sz="0" w:space="0" w:color="auto"/>
        <w:bottom w:val="none" w:sz="0" w:space="0" w:color="auto"/>
        <w:right w:val="none" w:sz="0" w:space="0" w:color="auto"/>
      </w:divBdr>
    </w:div>
    <w:div w:id="1838500437">
      <w:bodyDiv w:val="1"/>
      <w:marLeft w:val="0"/>
      <w:marRight w:val="0"/>
      <w:marTop w:val="0"/>
      <w:marBottom w:val="0"/>
      <w:divBdr>
        <w:top w:val="none" w:sz="0" w:space="0" w:color="auto"/>
        <w:left w:val="none" w:sz="0" w:space="0" w:color="auto"/>
        <w:bottom w:val="none" w:sz="0" w:space="0" w:color="auto"/>
        <w:right w:val="none" w:sz="0" w:space="0" w:color="auto"/>
      </w:divBdr>
    </w:div>
    <w:div w:id="1851600868">
      <w:bodyDiv w:val="1"/>
      <w:marLeft w:val="0"/>
      <w:marRight w:val="0"/>
      <w:marTop w:val="0"/>
      <w:marBottom w:val="0"/>
      <w:divBdr>
        <w:top w:val="none" w:sz="0" w:space="0" w:color="auto"/>
        <w:left w:val="none" w:sz="0" w:space="0" w:color="auto"/>
        <w:bottom w:val="none" w:sz="0" w:space="0" w:color="auto"/>
        <w:right w:val="none" w:sz="0" w:space="0" w:color="auto"/>
      </w:divBdr>
    </w:div>
    <w:div w:id="1856991985">
      <w:bodyDiv w:val="1"/>
      <w:marLeft w:val="0"/>
      <w:marRight w:val="0"/>
      <w:marTop w:val="0"/>
      <w:marBottom w:val="0"/>
      <w:divBdr>
        <w:top w:val="none" w:sz="0" w:space="0" w:color="auto"/>
        <w:left w:val="none" w:sz="0" w:space="0" w:color="auto"/>
        <w:bottom w:val="none" w:sz="0" w:space="0" w:color="auto"/>
        <w:right w:val="none" w:sz="0" w:space="0" w:color="auto"/>
      </w:divBdr>
    </w:div>
    <w:div w:id="1881084779">
      <w:bodyDiv w:val="1"/>
      <w:marLeft w:val="0"/>
      <w:marRight w:val="0"/>
      <w:marTop w:val="0"/>
      <w:marBottom w:val="0"/>
      <w:divBdr>
        <w:top w:val="none" w:sz="0" w:space="0" w:color="auto"/>
        <w:left w:val="none" w:sz="0" w:space="0" w:color="auto"/>
        <w:bottom w:val="none" w:sz="0" w:space="0" w:color="auto"/>
        <w:right w:val="none" w:sz="0" w:space="0" w:color="auto"/>
      </w:divBdr>
    </w:div>
    <w:div w:id="1886016537">
      <w:bodyDiv w:val="1"/>
      <w:marLeft w:val="0"/>
      <w:marRight w:val="0"/>
      <w:marTop w:val="0"/>
      <w:marBottom w:val="0"/>
      <w:divBdr>
        <w:top w:val="none" w:sz="0" w:space="0" w:color="auto"/>
        <w:left w:val="none" w:sz="0" w:space="0" w:color="auto"/>
        <w:bottom w:val="none" w:sz="0" w:space="0" w:color="auto"/>
        <w:right w:val="none" w:sz="0" w:space="0" w:color="auto"/>
      </w:divBdr>
    </w:div>
    <w:div w:id="1938783959">
      <w:bodyDiv w:val="1"/>
      <w:marLeft w:val="0"/>
      <w:marRight w:val="0"/>
      <w:marTop w:val="0"/>
      <w:marBottom w:val="0"/>
      <w:divBdr>
        <w:top w:val="none" w:sz="0" w:space="0" w:color="auto"/>
        <w:left w:val="none" w:sz="0" w:space="0" w:color="auto"/>
        <w:bottom w:val="none" w:sz="0" w:space="0" w:color="auto"/>
        <w:right w:val="none" w:sz="0" w:space="0" w:color="auto"/>
      </w:divBdr>
    </w:div>
    <w:div w:id="1962690956">
      <w:bodyDiv w:val="1"/>
      <w:marLeft w:val="0"/>
      <w:marRight w:val="0"/>
      <w:marTop w:val="0"/>
      <w:marBottom w:val="0"/>
      <w:divBdr>
        <w:top w:val="none" w:sz="0" w:space="0" w:color="auto"/>
        <w:left w:val="none" w:sz="0" w:space="0" w:color="auto"/>
        <w:bottom w:val="none" w:sz="0" w:space="0" w:color="auto"/>
        <w:right w:val="none" w:sz="0" w:space="0" w:color="auto"/>
      </w:divBdr>
    </w:div>
    <w:div w:id="1975715487">
      <w:bodyDiv w:val="1"/>
      <w:marLeft w:val="0"/>
      <w:marRight w:val="0"/>
      <w:marTop w:val="0"/>
      <w:marBottom w:val="0"/>
      <w:divBdr>
        <w:top w:val="none" w:sz="0" w:space="0" w:color="auto"/>
        <w:left w:val="none" w:sz="0" w:space="0" w:color="auto"/>
        <w:bottom w:val="none" w:sz="0" w:space="0" w:color="auto"/>
        <w:right w:val="none" w:sz="0" w:space="0" w:color="auto"/>
      </w:divBdr>
    </w:div>
    <w:div w:id="1996907497">
      <w:bodyDiv w:val="1"/>
      <w:marLeft w:val="0"/>
      <w:marRight w:val="0"/>
      <w:marTop w:val="0"/>
      <w:marBottom w:val="0"/>
      <w:divBdr>
        <w:top w:val="none" w:sz="0" w:space="0" w:color="auto"/>
        <w:left w:val="none" w:sz="0" w:space="0" w:color="auto"/>
        <w:bottom w:val="none" w:sz="0" w:space="0" w:color="auto"/>
        <w:right w:val="none" w:sz="0" w:space="0" w:color="auto"/>
      </w:divBdr>
    </w:div>
    <w:div w:id="2000234316">
      <w:bodyDiv w:val="1"/>
      <w:marLeft w:val="0"/>
      <w:marRight w:val="0"/>
      <w:marTop w:val="0"/>
      <w:marBottom w:val="0"/>
      <w:divBdr>
        <w:top w:val="none" w:sz="0" w:space="0" w:color="auto"/>
        <w:left w:val="none" w:sz="0" w:space="0" w:color="auto"/>
        <w:bottom w:val="none" w:sz="0" w:space="0" w:color="auto"/>
        <w:right w:val="none" w:sz="0" w:space="0" w:color="auto"/>
      </w:divBdr>
    </w:div>
    <w:div w:id="2050907259">
      <w:bodyDiv w:val="1"/>
      <w:marLeft w:val="0"/>
      <w:marRight w:val="0"/>
      <w:marTop w:val="0"/>
      <w:marBottom w:val="0"/>
      <w:divBdr>
        <w:top w:val="none" w:sz="0" w:space="0" w:color="auto"/>
        <w:left w:val="none" w:sz="0" w:space="0" w:color="auto"/>
        <w:bottom w:val="none" w:sz="0" w:space="0" w:color="auto"/>
        <w:right w:val="none" w:sz="0" w:space="0" w:color="auto"/>
      </w:divBdr>
    </w:div>
    <w:div w:id="2053767441">
      <w:bodyDiv w:val="1"/>
      <w:marLeft w:val="0"/>
      <w:marRight w:val="0"/>
      <w:marTop w:val="0"/>
      <w:marBottom w:val="0"/>
      <w:divBdr>
        <w:top w:val="none" w:sz="0" w:space="0" w:color="auto"/>
        <w:left w:val="none" w:sz="0" w:space="0" w:color="auto"/>
        <w:bottom w:val="none" w:sz="0" w:space="0" w:color="auto"/>
        <w:right w:val="none" w:sz="0" w:space="0" w:color="auto"/>
      </w:divBdr>
    </w:div>
    <w:div w:id="2062169068">
      <w:bodyDiv w:val="1"/>
      <w:marLeft w:val="0"/>
      <w:marRight w:val="0"/>
      <w:marTop w:val="0"/>
      <w:marBottom w:val="0"/>
      <w:divBdr>
        <w:top w:val="none" w:sz="0" w:space="0" w:color="auto"/>
        <w:left w:val="none" w:sz="0" w:space="0" w:color="auto"/>
        <w:bottom w:val="none" w:sz="0" w:space="0" w:color="auto"/>
        <w:right w:val="none" w:sz="0" w:space="0" w:color="auto"/>
      </w:divBdr>
    </w:div>
    <w:div w:id="2078672172">
      <w:bodyDiv w:val="1"/>
      <w:marLeft w:val="0"/>
      <w:marRight w:val="0"/>
      <w:marTop w:val="0"/>
      <w:marBottom w:val="0"/>
      <w:divBdr>
        <w:top w:val="none" w:sz="0" w:space="0" w:color="auto"/>
        <w:left w:val="none" w:sz="0" w:space="0" w:color="auto"/>
        <w:bottom w:val="none" w:sz="0" w:space="0" w:color="auto"/>
        <w:right w:val="none" w:sz="0" w:space="0" w:color="auto"/>
      </w:divBdr>
    </w:div>
    <w:div w:id="2088450833">
      <w:bodyDiv w:val="1"/>
      <w:marLeft w:val="0"/>
      <w:marRight w:val="0"/>
      <w:marTop w:val="0"/>
      <w:marBottom w:val="0"/>
      <w:divBdr>
        <w:top w:val="none" w:sz="0" w:space="0" w:color="auto"/>
        <w:left w:val="none" w:sz="0" w:space="0" w:color="auto"/>
        <w:bottom w:val="none" w:sz="0" w:space="0" w:color="auto"/>
        <w:right w:val="none" w:sz="0" w:space="0" w:color="auto"/>
      </w:divBdr>
    </w:div>
    <w:div w:id="2109736231">
      <w:bodyDiv w:val="1"/>
      <w:marLeft w:val="0"/>
      <w:marRight w:val="0"/>
      <w:marTop w:val="0"/>
      <w:marBottom w:val="0"/>
      <w:divBdr>
        <w:top w:val="none" w:sz="0" w:space="0" w:color="auto"/>
        <w:left w:val="none" w:sz="0" w:space="0" w:color="auto"/>
        <w:bottom w:val="none" w:sz="0" w:space="0" w:color="auto"/>
        <w:right w:val="none" w:sz="0" w:space="0" w:color="auto"/>
      </w:divBdr>
    </w:div>
    <w:div w:id="2110881110">
      <w:bodyDiv w:val="1"/>
      <w:marLeft w:val="0"/>
      <w:marRight w:val="0"/>
      <w:marTop w:val="0"/>
      <w:marBottom w:val="0"/>
      <w:divBdr>
        <w:top w:val="none" w:sz="0" w:space="0" w:color="auto"/>
        <w:left w:val="none" w:sz="0" w:space="0" w:color="auto"/>
        <w:bottom w:val="none" w:sz="0" w:space="0" w:color="auto"/>
        <w:right w:val="none" w:sz="0" w:space="0" w:color="auto"/>
      </w:divBdr>
    </w:div>
    <w:div w:id="2112434107">
      <w:bodyDiv w:val="1"/>
      <w:marLeft w:val="0"/>
      <w:marRight w:val="0"/>
      <w:marTop w:val="0"/>
      <w:marBottom w:val="0"/>
      <w:divBdr>
        <w:top w:val="none" w:sz="0" w:space="0" w:color="auto"/>
        <w:left w:val="none" w:sz="0" w:space="0" w:color="auto"/>
        <w:bottom w:val="none" w:sz="0" w:space="0" w:color="auto"/>
        <w:right w:val="none" w:sz="0" w:space="0" w:color="auto"/>
      </w:divBdr>
    </w:div>
    <w:div w:id="2114933354">
      <w:bodyDiv w:val="1"/>
      <w:marLeft w:val="0"/>
      <w:marRight w:val="0"/>
      <w:marTop w:val="0"/>
      <w:marBottom w:val="0"/>
      <w:divBdr>
        <w:top w:val="none" w:sz="0" w:space="0" w:color="auto"/>
        <w:left w:val="none" w:sz="0" w:space="0" w:color="auto"/>
        <w:bottom w:val="none" w:sz="0" w:space="0" w:color="auto"/>
        <w:right w:val="none" w:sz="0" w:space="0" w:color="auto"/>
      </w:divBdr>
    </w:div>
    <w:div w:id="2122407066">
      <w:bodyDiv w:val="1"/>
      <w:marLeft w:val="0"/>
      <w:marRight w:val="0"/>
      <w:marTop w:val="0"/>
      <w:marBottom w:val="0"/>
      <w:divBdr>
        <w:top w:val="none" w:sz="0" w:space="0" w:color="auto"/>
        <w:left w:val="none" w:sz="0" w:space="0" w:color="auto"/>
        <w:bottom w:val="none" w:sz="0" w:space="0" w:color="auto"/>
        <w:right w:val="none" w:sz="0" w:space="0" w:color="auto"/>
      </w:divBdr>
    </w:div>
    <w:div w:id="212488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7.png"/><Relationship Id="rId21" Type="http://schemas.openxmlformats.org/officeDocument/2006/relationships/header" Target="header2.xml"/><Relationship Id="rId50" Type="http://schemas.openxmlformats.org/officeDocument/2006/relationships/oleObject" Target="embeddings/Microsoft_Excel_Chart4.xls"/><Relationship Id="rId55" Type="http://schemas.openxmlformats.org/officeDocument/2006/relationships/chart" Target="charts/chart9.xml"/><Relationship Id="rId63" Type="http://schemas.openxmlformats.org/officeDocument/2006/relationships/image" Target="media/image15.png"/><Relationship Id="rId68" Type="http://schemas.openxmlformats.org/officeDocument/2006/relationships/oleObject" Target="embeddings/Microsoft_Excel_Chart8.xls"/><Relationship Id="rId76" Type="http://schemas.openxmlformats.org/officeDocument/2006/relationships/chart" Target="charts/chart20.xml"/><Relationship Id="rId84" Type="http://schemas.openxmlformats.org/officeDocument/2006/relationships/chart" Target="charts/chart28.xml"/><Relationship Id="rId89" Type="http://schemas.openxmlformats.org/officeDocument/2006/relationships/hyperlink" Target="https://nindss.health.gov.au/pbi-dashboard/" TargetMode="External"/><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chart" Target="charts/chart15.xml"/><Relationship Id="rId92"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3.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chart" Target="charts/chart6.xml"/><Relationship Id="rId53" Type="http://schemas.openxmlformats.org/officeDocument/2006/relationships/chart" Target="charts/chart8.xml"/><Relationship Id="rId58" Type="http://schemas.openxmlformats.org/officeDocument/2006/relationships/chart" Target="charts/chart12.xml"/><Relationship Id="rId66" Type="http://schemas.openxmlformats.org/officeDocument/2006/relationships/oleObject" Target="embeddings/Microsoft_Excel_Chart6.xls"/><Relationship Id="rId74" Type="http://schemas.openxmlformats.org/officeDocument/2006/relationships/chart" Target="charts/chart18.xml"/><Relationship Id="rId79" Type="http://schemas.openxmlformats.org/officeDocument/2006/relationships/chart" Target="charts/chart23.xml"/><Relationship Id="rId87" Type="http://schemas.openxmlformats.org/officeDocument/2006/relationships/chart" Target="charts/chart31.xml"/><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chart" Target="charts/chart26.xml"/><Relationship Id="rId90" Type="http://schemas.openxmlformats.org/officeDocument/2006/relationships/hyperlink" Target="https://www.cdc.gov/mmwr/preview/mmwrhtml/rr5013a1.htm" TargetMode="External"/><Relationship Id="rId95" Type="http://schemas.openxmlformats.org/officeDocument/2006/relationships/hyperlink" Target="http://www.safetyandquality.gov.au"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chart" Target="charts/chart5.xml"/><Relationship Id="rId52" Type="http://schemas.openxmlformats.org/officeDocument/2006/relationships/chart" Target="charts/chart7.xml"/><Relationship Id="rId60" Type="http://schemas.openxmlformats.org/officeDocument/2006/relationships/chart" Target="charts/chart14.xml"/><Relationship Id="rId65" Type="http://schemas.openxmlformats.org/officeDocument/2006/relationships/image" Target="media/image17.png"/><Relationship Id="rId73" Type="http://schemas.openxmlformats.org/officeDocument/2006/relationships/chart" Target="charts/chart17.xml"/><Relationship Id="rId78" Type="http://schemas.openxmlformats.org/officeDocument/2006/relationships/chart" Target="charts/chart22.xml"/><Relationship Id="rId81" Type="http://schemas.openxmlformats.org/officeDocument/2006/relationships/chart" Target="charts/chart25.xml"/><Relationship Id="rId86" Type="http://schemas.openxmlformats.org/officeDocument/2006/relationships/chart" Target="charts/chart30.xml"/><Relationship Id="rId94" Type="http://schemas.openxmlformats.org/officeDocument/2006/relationships/header" Target="header7.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chart" Target="charts/chart1.xml"/><Relationship Id="rId30" Type="http://schemas.openxmlformats.org/officeDocument/2006/relationships/chart" Target="charts/chart4.xml"/><Relationship Id="rId48" Type="http://schemas.openxmlformats.org/officeDocument/2006/relationships/image" Target="media/image11.png"/><Relationship Id="rId56" Type="http://schemas.openxmlformats.org/officeDocument/2006/relationships/chart" Target="charts/chart10.xml"/><Relationship Id="rId64" Type="http://schemas.openxmlformats.org/officeDocument/2006/relationships/image" Target="media/image16.png"/><Relationship Id="rId69" Type="http://schemas.openxmlformats.org/officeDocument/2006/relationships/oleObject" Target="embeddings/Microsoft_Excel_Chart9.xls"/><Relationship Id="rId77" Type="http://schemas.openxmlformats.org/officeDocument/2006/relationships/chart" Target="charts/chart21.xml"/><Relationship Id="rId8" Type="http://schemas.openxmlformats.org/officeDocument/2006/relationships/webSettings" Target="webSettings.xml"/><Relationship Id="rId51" Type="http://schemas.openxmlformats.org/officeDocument/2006/relationships/oleObject" Target="embeddings/Microsoft_Excel_Chart5.xls"/><Relationship Id="rId72" Type="http://schemas.openxmlformats.org/officeDocument/2006/relationships/chart" Target="charts/chart16.xml"/><Relationship Id="rId80" Type="http://schemas.openxmlformats.org/officeDocument/2006/relationships/chart" Target="charts/chart24.xml"/><Relationship Id="rId85" Type="http://schemas.openxmlformats.org/officeDocument/2006/relationships/chart" Target="charts/chart29.xml"/><Relationship Id="rId93" Type="http://schemas.openxmlformats.org/officeDocument/2006/relationships/footer" Target="footer4.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communications@safetyandquality.gov.au" TargetMode="External"/><Relationship Id="rId25" Type="http://schemas.openxmlformats.org/officeDocument/2006/relationships/image" Target="media/image6.png"/><Relationship Id="rId59" Type="http://schemas.openxmlformats.org/officeDocument/2006/relationships/chart" Target="charts/chart13.xml"/><Relationship Id="rId67" Type="http://schemas.openxmlformats.org/officeDocument/2006/relationships/oleObject" Target="embeddings/Microsoft_Excel_Chart7.xls"/><Relationship Id="rId20" Type="http://schemas.openxmlformats.org/officeDocument/2006/relationships/footer" Target="footer2.xml"/><Relationship Id="rId54" Type="http://schemas.openxmlformats.org/officeDocument/2006/relationships/image" Target="media/image8.png"/><Relationship Id="rId62" Type="http://schemas.openxmlformats.org/officeDocument/2006/relationships/image" Target="media/image14.png"/><Relationship Id="rId70" Type="http://schemas.openxmlformats.org/officeDocument/2006/relationships/oleObject" Target="embeddings/Microsoft_Excel_Chart10.xls"/><Relationship Id="rId75" Type="http://schemas.openxmlformats.org/officeDocument/2006/relationships/chart" Target="charts/chart19.xml"/><Relationship Id="rId83" Type="http://schemas.openxmlformats.org/officeDocument/2006/relationships/chart" Target="charts/chart27.xml"/><Relationship Id="rId88" Type="http://schemas.openxmlformats.org/officeDocument/2006/relationships/hyperlink" Target="https://www.safetyandquality.gov.au/standards/aged-care-quality-standards-clinical-care" TargetMode="External"/><Relationship Id="rId91" Type="http://schemas.openxmlformats.org/officeDocument/2006/relationships/header" Target="header5.xml"/><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nc-nd/4.0/" TargetMode="External"/><Relationship Id="rId23" Type="http://schemas.openxmlformats.org/officeDocument/2006/relationships/footer" Target="footer3.xml"/><Relationship Id="rId28" Type="http://schemas.openxmlformats.org/officeDocument/2006/relationships/chart" Target="charts/chart2.xml"/><Relationship Id="rId49" Type="http://schemas.openxmlformats.org/officeDocument/2006/relationships/image" Target="media/image12.png"/><Relationship Id="rId57" Type="http://schemas.openxmlformats.org/officeDocument/2006/relationships/chart" Target="charts/chart1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2.xml"/><Relationship Id="rId1" Type="http://schemas.microsoft.com/office/2011/relationships/chartStyle" Target="style1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3.xml"/><Relationship Id="rId1" Type="http://schemas.microsoft.com/office/2011/relationships/chartStyle" Target="style1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4.xml"/><Relationship Id="rId1" Type="http://schemas.microsoft.com/office/2011/relationships/chartStyle" Target="style1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5.xml"/><Relationship Id="rId1" Type="http://schemas.microsoft.com/office/2011/relationships/chartStyle" Target="style1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6.xml"/><Relationship Id="rId1" Type="http://schemas.microsoft.com/office/2011/relationships/chartStyle" Target="style1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7.xml"/><Relationship Id="rId1" Type="http://schemas.microsoft.com/office/2011/relationships/chartStyle" Target="style1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8.xml"/><Relationship Id="rId1" Type="http://schemas.microsoft.com/office/2011/relationships/chartStyle" Target="style1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0.xml"/><Relationship Id="rId1" Type="http://schemas.microsoft.com/office/2011/relationships/chartStyle" Target="style2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1.xml"/><Relationship Id="rId1" Type="http://schemas.microsoft.com/office/2011/relationships/chartStyle" Target="style2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05627833669281E-2"/>
          <c:y val="4.8511576626240352E-2"/>
          <c:w val="0.87926569104149932"/>
          <c:h val="0.67418829114412437"/>
        </c:manualLayout>
      </c:layout>
      <c:barChart>
        <c:barDir val="col"/>
        <c:grouping val="stacked"/>
        <c:varyColors val="0"/>
        <c:ser>
          <c:idx val="0"/>
          <c:order val="0"/>
          <c:tx>
            <c:strRef>
              <c:f>'Fig 3'!$C$3</c:f>
              <c:strCache>
                <c:ptCount val="1"/>
                <c:pt idx="0">
                  <c:v>Clinical</c:v>
                </c:pt>
              </c:strCache>
            </c:strRef>
          </c:tx>
          <c:spPr>
            <a:solidFill>
              <a:schemeClr val="accent1"/>
            </a:solidFill>
            <a:ln>
              <a:noFill/>
            </a:ln>
            <a:effectLst/>
          </c:spPr>
          <c:invertIfNegative val="0"/>
          <c:cat>
            <c:multiLvlStrRef>
              <c:f>'Fig 3'!$A$4:$B$45</c:f>
              <c:multiLvlStrCache>
                <c:ptCount val="4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lvl>
                <c:lvl>
                  <c:pt idx="0">
                    <c:v>2019
(32)</c:v>
                  </c:pt>
                  <c:pt idx="6">
                    <c:v>2020
(25)</c:v>
                  </c:pt>
                  <c:pt idx="18">
                    <c:v>2021
(17)</c:v>
                  </c:pt>
                  <c:pt idx="30">
                    <c:v>2022
(23)</c:v>
                  </c:pt>
                </c:lvl>
              </c:multiLvlStrCache>
            </c:multiLvlStrRef>
          </c:cat>
          <c:val>
            <c:numRef>
              <c:f>'Fig 3'!$C$4:$C$45</c:f>
              <c:numCache>
                <c:formatCode>General</c:formatCode>
                <c:ptCount val="42"/>
                <c:pt idx="1">
                  <c:v>5</c:v>
                </c:pt>
                <c:pt idx="2">
                  <c:v>3</c:v>
                </c:pt>
                <c:pt idx="3">
                  <c:v>4</c:v>
                </c:pt>
                <c:pt idx="4">
                  <c:v>5</c:v>
                </c:pt>
                <c:pt idx="5">
                  <c:v>8</c:v>
                </c:pt>
                <c:pt idx="6">
                  <c:v>3</c:v>
                </c:pt>
                <c:pt idx="7">
                  <c:v>5</c:v>
                </c:pt>
                <c:pt idx="8">
                  <c:v>2</c:v>
                </c:pt>
                <c:pt idx="9">
                  <c:v>1</c:v>
                </c:pt>
                <c:pt idx="10">
                  <c:v>2</c:v>
                </c:pt>
                <c:pt idx="11">
                  <c:v>1</c:v>
                </c:pt>
                <c:pt idx="16">
                  <c:v>2</c:v>
                </c:pt>
                <c:pt idx="18">
                  <c:v>2</c:v>
                </c:pt>
                <c:pt idx="19">
                  <c:v>2</c:v>
                </c:pt>
                <c:pt idx="20">
                  <c:v>1</c:v>
                </c:pt>
                <c:pt idx="22">
                  <c:v>1</c:v>
                </c:pt>
                <c:pt idx="23">
                  <c:v>1</c:v>
                </c:pt>
                <c:pt idx="24">
                  <c:v>1</c:v>
                </c:pt>
                <c:pt idx="26">
                  <c:v>1</c:v>
                </c:pt>
                <c:pt idx="27">
                  <c:v>4</c:v>
                </c:pt>
                <c:pt idx="28">
                  <c:v>2</c:v>
                </c:pt>
                <c:pt idx="29">
                  <c:v>1</c:v>
                </c:pt>
                <c:pt idx="31">
                  <c:v>1</c:v>
                </c:pt>
                <c:pt idx="32">
                  <c:v>1</c:v>
                </c:pt>
                <c:pt idx="33">
                  <c:v>2</c:v>
                </c:pt>
                <c:pt idx="34">
                  <c:v>1</c:v>
                </c:pt>
                <c:pt idx="35">
                  <c:v>2</c:v>
                </c:pt>
                <c:pt idx="36">
                  <c:v>1</c:v>
                </c:pt>
                <c:pt idx="37">
                  <c:v>2</c:v>
                </c:pt>
                <c:pt idx="38">
                  <c:v>1</c:v>
                </c:pt>
                <c:pt idx="39">
                  <c:v>3</c:v>
                </c:pt>
                <c:pt idx="41">
                  <c:v>2</c:v>
                </c:pt>
              </c:numCache>
            </c:numRef>
          </c:val>
          <c:extLst>
            <c:ext xmlns:c16="http://schemas.microsoft.com/office/drawing/2014/chart" uri="{C3380CC4-5D6E-409C-BE32-E72D297353CC}">
              <c16:uniqueId val="{00000000-919F-441B-B472-B0B514B09388}"/>
            </c:ext>
          </c:extLst>
        </c:ser>
        <c:ser>
          <c:idx val="1"/>
          <c:order val="1"/>
          <c:tx>
            <c:strRef>
              <c:f>'Fig 3'!$D$3</c:f>
              <c:strCache>
                <c:ptCount val="1"/>
                <c:pt idx="0">
                  <c:v>Screen</c:v>
                </c:pt>
              </c:strCache>
            </c:strRef>
          </c:tx>
          <c:spPr>
            <a:solidFill>
              <a:schemeClr val="accent2"/>
            </a:solidFill>
            <a:ln>
              <a:noFill/>
            </a:ln>
            <a:effectLst/>
          </c:spPr>
          <c:invertIfNegative val="0"/>
          <c:cat>
            <c:multiLvlStrRef>
              <c:f>'Fig 3'!$A$4:$B$45</c:f>
              <c:multiLvlStrCache>
                <c:ptCount val="4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lvl>
                <c:lvl>
                  <c:pt idx="0">
                    <c:v>2019
(32)</c:v>
                  </c:pt>
                  <c:pt idx="6">
                    <c:v>2020
(25)</c:v>
                  </c:pt>
                  <c:pt idx="18">
                    <c:v>2021
(17)</c:v>
                  </c:pt>
                  <c:pt idx="30">
                    <c:v>2022
(23)</c:v>
                  </c:pt>
                </c:lvl>
              </c:multiLvlStrCache>
            </c:multiLvlStrRef>
          </c:cat>
          <c:val>
            <c:numRef>
              <c:f>'Fig 3'!$D$4:$D$45</c:f>
              <c:numCache>
                <c:formatCode>General</c:formatCode>
                <c:ptCount val="42"/>
                <c:pt idx="1">
                  <c:v>1</c:v>
                </c:pt>
                <c:pt idx="3">
                  <c:v>3</c:v>
                </c:pt>
                <c:pt idx="4">
                  <c:v>3</c:v>
                </c:pt>
                <c:pt idx="6">
                  <c:v>1</c:v>
                </c:pt>
                <c:pt idx="7">
                  <c:v>3</c:v>
                </c:pt>
                <c:pt idx="8">
                  <c:v>1</c:v>
                </c:pt>
                <c:pt idx="11">
                  <c:v>1</c:v>
                </c:pt>
                <c:pt idx="12">
                  <c:v>1</c:v>
                </c:pt>
                <c:pt idx="16">
                  <c:v>1</c:v>
                </c:pt>
                <c:pt idx="17">
                  <c:v>1</c:v>
                </c:pt>
                <c:pt idx="20">
                  <c:v>1</c:v>
                </c:pt>
                <c:pt idx="33">
                  <c:v>1</c:v>
                </c:pt>
                <c:pt idx="35">
                  <c:v>1</c:v>
                </c:pt>
                <c:pt idx="36">
                  <c:v>1</c:v>
                </c:pt>
                <c:pt idx="37">
                  <c:v>4</c:v>
                </c:pt>
              </c:numCache>
            </c:numRef>
          </c:val>
          <c:extLst>
            <c:ext xmlns:c16="http://schemas.microsoft.com/office/drawing/2014/chart" uri="{C3380CC4-5D6E-409C-BE32-E72D297353CC}">
              <c16:uniqueId val="{00000001-919F-441B-B472-B0B514B09388}"/>
            </c:ext>
          </c:extLst>
        </c:ser>
        <c:dLbls>
          <c:showLegendKey val="0"/>
          <c:showVal val="0"/>
          <c:showCatName val="0"/>
          <c:showSerName val="0"/>
          <c:showPercent val="0"/>
          <c:showBubbleSize val="0"/>
        </c:dLbls>
        <c:gapWidth val="50"/>
        <c:overlap val="100"/>
        <c:axId val="1157678000"/>
        <c:axId val="1157675704"/>
      </c:barChart>
      <c:lineChart>
        <c:grouping val="standard"/>
        <c:varyColors val="0"/>
        <c:ser>
          <c:idx val="2"/>
          <c:order val="2"/>
          <c:tx>
            <c:strRef>
              <c:f>'Fig 3'!$E$3</c:f>
              <c:strCache>
                <c:ptCount val="1"/>
                <c:pt idx="0">
                  <c:v>Total</c:v>
                </c:pt>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3'!$A$4:$B$45</c:f>
              <c:multiLvlStrCache>
                <c:ptCount val="4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lvl>
                <c:lvl>
                  <c:pt idx="0">
                    <c:v>2019
(32)</c:v>
                  </c:pt>
                  <c:pt idx="6">
                    <c:v>2020
(25)</c:v>
                  </c:pt>
                  <c:pt idx="18">
                    <c:v>2021
(17)</c:v>
                  </c:pt>
                  <c:pt idx="30">
                    <c:v>2022
(23)</c:v>
                  </c:pt>
                </c:lvl>
              </c:multiLvlStrCache>
            </c:multiLvlStrRef>
          </c:cat>
          <c:val>
            <c:numRef>
              <c:f>'Fig 3'!$E$4:$E$45</c:f>
              <c:numCache>
                <c:formatCode>General</c:formatCode>
                <c:ptCount val="42"/>
                <c:pt idx="0">
                  <c:v>0</c:v>
                </c:pt>
                <c:pt idx="1">
                  <c:v>6</c:v>
                </c:pt>
                <c:pt idx="2">
                  <c:v>3</c:v>
                </c:pt>
                <c:pt idx="3">
                  <c:v>7</c:v>
                </c:pt>
                <c:pt idx="4">
                  <c:v>8</c:v>
                </c:pt>
                <c:pt idx="5">
                  <c:v>8</c:v>
                </c:pt>
                <c:pt idx="6">
                  <c:v>4</c:v>
                </c:pt>
                <c:pt idx="7">
                  <c:v>8</c:v>
                </c:pt>
                <c:pt idx="8">
                  <c:v>3</c:v>
                </c:pt>
                <c:pt idx="9">
                  <c:v>1</c:v>
                </c:pt>
                <c:pt idx="10">
                  <c:v>2</c:v>
                </c:pt>
                <c:pt idx="11">
                  <c:v>2</c:v>
                </c:pt>
                <c:pt idx="12">
                  <c:v>1</c:v>
                </c:pt>
                <c:pt idx="13">
                  <c:v>0</c:v>
                </c:pt>
                <c:pt idx="14">
                  <c:v>0</c:v>
                </c:pt>
                <c:pt idx="15">
                  <c:v>0</c:v>
                </c:pt>
                <c:pt idx="16">
                  <c:v>3</c:v>
                </c:pt>
                <c:pt idx="17">
                  <c:v>1</c:v>
                </c:pt>
                <c:pt idx="18">
                  <c:v>2</c:v>
                </c:pt>
                <c:pt idx="19">
                  <c:v>2</c:v>
                </c:pt>
                <c:pt idx="20">
                  <c:v>2</c:v>
                </c:pt>
                <c:pt idx="21">
                  <c:v>0</c:v>
                </c:pt>
                <c:pt idx="22">
                  <c:v>1</c:v>
                </c:pt>
                <c:pt idx="23">
                  <c:v>1</c:v>
                </c:pt>
                <c:pt idx="24">
                  <c:v>1</c:v>
                </c:pt>
                <c:pt idx="25">
                  <c:v>0</c:v>
                </c:pt>
                <c:pt idx="26">
                  <c:v>1</c:v>
                </c:pt>
                <c:pt idx="27">
                  <c:v>4</c:v>
                </c:pt>
                <c:pt idx="28">
                  <c:v>2</c:v>
                </c:pt>
                <c:pt idx="29">
                  <c:v>1</c:v>
                </c:pt>
                <c:pt idx="30">
                  <c:v>0</c:v>
                </c:pt>
                <c:pt idx="31">
                  <c:v>1</c:v>
                </c:pt>
                <c:pt idx="32">
                  <c:v>1</c:v>
                </c:pt>
                <c:pt idx="33">
                  <c:v>3</c:v>
                </c:pt>
                <c:pt idx="34">
                  <c:v>1</c:v>
                </c:pt>
                <c:pt idx="35">
                  <c:v>3</c:v>
                </c:pt>
                <c:pt idx="36">
                  <c:v>2</c:v>
                </c:pt>
                <c:pt idx="37">
                  <c:v>6</c:v>
                </c:pt>
                <c:pt idx="38">
                  <c:v>1</c:v>
                </c:pt>
                <c:pt idx="39">
                  <c:v>3</c:v>
                </c:pt>
                <c:pt idx="40">
                  <c:v>0</c:v>
                </c:pt>
                <c:pt idx="41">
                  <c:v>2</c:v>
                </c:pt>
              </c:numCache>
            </c:numRef>
          </c:val>
          <c:smooth val="0"/>
          <c:extLst>
            <c:ext xmlns:c16="http://schemas.microsoft.com/office/drawing/2014/chart" uri="{C3380CC4-5D6E-409C-BE32-E72D297353CC}">
              <c16:uniqueId val="{00000003-919F-441B-B472-B0B514B09388}"/>
            </c:ext>
          </c:extLst>
        </c:ser>
        <c:dLbls>
          <c:showLegendKey val="0"/>
          <c:showVal val="0"/>
          <c:showCatName val="0"/>
          <c:showSerName val="0"/>
          <c:showPercent val="0"/>
          <c:showBubbleSize val="0"/>
        </c:dLbls>
        <c:marker val="1"/>
        <c:smooth val="0"/>
        <c:axId val="1157678000"/>
        <c:axId val="1157675704"/>
      </c:lineChart>
      <c:catAx>
        <c:axId val="11576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57675704"/>
        <c:crosses val="autoZero"/>
        <c:auto val="1"/>
        <c:lblAlgn val="ctr"/>
        <c:lblOffset val="100"/>
        <c:noMultiLvlLbl val="0"/>
      </c:catAx>
      <c:valAx>
        <c:axId val="115767570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34737344711734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57678000"/>
        <c:crosses val="autoZero"/>
        <c:crossBetween val="between"/>
      </c:valAx>
      <c:spPr>
        <a:noFill/>
        <a:ln>
          <a:noFill/>
        </a:ln>
        <a:effectLst/>
      </c:spPr>
    </c:plotArea>
    <c:legend>
      <c:legendPos val="b"/>
      <c:legendEntry>
        <c:idx val="2"/>
        <c:delete val="1"/>
      </c:legendEntry>
      <c:layout>
        <c:manualLayout>
          <c:xMode val="edge"/>
          <c:yMode val="edge"/>
          <c:x val="0.12152277271245421"/>
          <c:y val="0.90760958077594212"/>
          <c:w val="0.81713899594656092"/>
          <c:h val="7.033970257576678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a:solidFill>
                  <a:sysClr val="windowText" lastClr="000000"/>
                </a:solidFill>
              </a:rPr>
              <a:t>NDM</a:t>
            </a:r>
          </a:p>
        </c:rich>
      </c:tx>
      <c:overlay val="0"/>
      <c:spPr>
        <a:noFill/>
        <a:ln>
          <a:noFill/>
        </a:ln>
        <a:effectLst/>
      </c:spPr>
    </c:title>
    <c:autoTitleDeleted val="0"/>
    <c:plotArea>
      <c:layout>
        <c:manualLayout>
          <c:layoutTarget val="inner"/>
          <c:xMode val="edge"/>
          <c:yMode val="edge"/>
          <c:x val="0.13398929032584753"/>
          <c:y val="0.13463324048282266"/>
          <c:w val="0.83642871610502068"/>
          <c:h val="0.57307277114554234"/>
        </c:manualLayout>
      </c:layout>
      <c:barChart>
        <c:barDir val="col"/>
        <c:grouping val="stacked"/>
        <c:varyColors val="0"/>
        <c:ser>
          <c:idx val="0"/>
          <c:order val="0"/>
          <c:tx>
            <c:strRef>
              <c:f>'Fig 12 NDM'!$C$6</c:f>
              <c:strCache>
                <c:ptCount val="1"/>
                <c:pt idx="0">
                  <c:v>Clinical isolate</c:v>
                </c:pt>
              </c:strCache>
            </c:strRef>
          </c:tx>
          <c:spPr>
            <a:solidFill>
              <a:schemeClr val="accent1"/>
            </a:solidFill>
            <a:ln w="12700">
              <a:noFill/>
            </a:ln>
            <a:effectLst/>
          </c:spPr>
          <c:invertIfNegative val="0"/>
          <c:cat>
            <c:multiLvlStrRef>
              <c:f>'Fig 12 NDM'!$A$7:$B$54</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NDM'!$C$7:$C$54</c:f>
              <c:numCache>
                <c:formatCode>General</c:formatCode>
                <c:ptCount val="48"/>
                <c:pt idx="0">
                  <c:v>15</c:v>
                </c:pt>
                <c:pt idx="1">
                  <c:v>21</c:v>
                </c:pt>
                <c:pt idx="2">
                  <c:v>31</c:v>
                </c:pt>
                <c:pt idx="3">
                  <c:v>23</c:v>
                </c:pt>
                <c:pt idx="4">
                  <c:v>16</c:v>
                </c:pt>
                <c:pt idx="5">
                  <c:v>32</c:v>
                </c:pt>
                <c:pt idx="6">
                  <c:v>17</c:v>
                </c:pt>
                <c:pt idx="7">
                  <c:v>21</c:v>
                </c:pt>
                <c:pt idx="8">
                  <c:v>32</c:v>
                </c:pt>
                <c:pt idx="9">
                  <c:v>34</c:v>
                </c:pt>
                <c:pt idx="10">
                  <c:v>29</c:v>
                </c:pt>
                <c:pt idx="11">
                  <c:v>56</c:v>
                </c:pt>
                <c:pt idx="12">
                  <c:v>7</c:v>
                </c:pt>
                <c:pt idx="13">
                  <c:v>14</c:v>
                </c:pt>
                <c:pt idx="14">
                  <c:v>11</c:v>
                </c:pt>
                <c:pt idx="15">
                  <c:v>9</c:v>
                </c:pt>
                <c:pt idx="16">
                  <c:v>14</c:v>
                </c:pt>
                <c:pt idx="17">
                  <c:v>15</c:v>
                </c:pt>
                <c:pt idx="18">
                  <c:v>4</c:v>
                </c:pt>
                <c:pt idx="19">
                  <c:v>3</c:v>
                </c:pt>
                <c:pt idx="20">
                  <c:v>13</c:v>
                </c:pt>
                <c:pt idx="21">
                  <c:v>4</c:v>
                </c:pt>
                <c:pt idx="22">
                  <c:v>8</c:v>
                </c:pt>
                <c:pt idx="23">
                  <c:v>8</c:v>
                </c:pt>
                <c:pt idx="24">
                  <c:v>6</c:v>
                </c:pt>
                <c:pt idx="25">
                  <c:v>8</c:v>
                </c:pt>
                <c:pt idx="26">
                  <c:v>8</c:v>
                </c:pt>
                <c:pt idx="27">
                  <c:v>4</c:v>
                </c:pt>
                <c:pt idx="28">
                  <c:v>3</c:v>
                </c:pt>
                <c:pt idx="29">
                  <c:v>11</c:v>
                </c:pt>
                <c:pt idx="33">
                  <c:v>1</c:v>
                </c:pt>
                <c:pt idx="35">
                  <c:v>1</c:v>
                </c:pt>
                <c:pt idx="37">
                  <c:v>3</c:v>
                </c:pt>
                <c:pt idx="38">
                  <c:v>3</c:v>
                </c:pt>
                <c:pt idx="39">
                  <c:v>1</c:v>
                </c:pt>
                <c:pt idx="42">
                  <c:v>1</c:v>
                </c:pt>
                <c:pt idx="44">
                  <c:v>1</c:v>
                </c:pt>
                <c:pt idx="45">
                  <c:v>1</c:v>
                </c:pt>
                <c:pt idx="47">
                  <c:v>2</c:v>
                </c:pt>
              </c:numCache>
            </c:numRef>
          </c:val>
          <c:extLst>
            <c:ext xmlns:c16="http://schemas.microsoft.com/office/drawing/2014/chart" uri="{C3380CC4-5D6E-409C-BE32-E72D297353CC}">
              <c16:uniqueId val="{00000000-3BEA-40EA-B840-1B046E1FB816}"/>
            </c:ext>
          </c:extLst>
        </c:ser>
        <c:ser>
          <c:idx val="1"/>
          <c:order val="1"/>
          <c:tx>
            <c:strRef>
              <c:f>'Fig 12 NDM'!$D$6</c:f>
              <c:strCache>
                <c:ptCount val="1"/>
                <c:pt idx="0">
                  <c:v>Screen</c:v>
                </c:pt>
              </c:strCache>
            </c:strRef>
          </c:tx>
          <c:spPr>
            <a:solidFill>
              <a:schemeClr val="accent6"/>
            </a:solidFill>
            <a:ln w="12700">
              <a:noFill/>
            </a:ln>
            <a:effectLst/>
          </c:spPr>
          <c:invertIfNegative val="0"/>
          <c:cat>
            <c:multiLvlStrRef>
              <c:f>'Fig 12 NDM'!$A$7:$B$54</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NDM'!$D$7:$D$54</c:f>
              <c:numCache>
                <c:formatCode>General</c:formatCode>
                <c:ptCount val="48"/>
                <c:pt idx="0">
                  <c:v>7</c:v>
                </c:pt>
                <c:pt idx="1">
                  <c:v>12</c:v>
                </c:pt>
                <c:pt idx="2">
                  <c:v>32</c:v>
                </c:pt>
                <c:pt idx="3">
                  <c:v>25</c:v>
                </c:pt>
                <c:pt idx="4">
                  <c:v>27</c:v>
                </c:pt>
                <c:pt idx="5">
                  <c:v>28</c:v>
                </c:pt>
                <c:pt idx="6">
                  <c:v>24</c:v>
                </c:pt>
                <c:pt idx="7">
                  <c:v>26</c:v>
                </c:pt>
                <c:pt idx="8">
                  <c:v>53</c:v>
                </c:pt>
                <c:pt idx="9">
                  <c:v>38</c:v>
                </c:pt>
                <c:pt idx="10">
                  <c:v>26</c:v>
                </c:pt>
                <c:pt idx="11">
                  <c:v>41</c:v>
                </c:pt>
                <c:pt idx="12">
                  <c:v>5</c:v>
                </c:pt>
                <c:pt idx="13">
                  <c:v>20</c:v>
                </c:pt>
                <c:pt idx="14">
                  <c:v>10</c:v>
                </c:pt>
                <c:pt idx="15">
                  <c:v>5</c:v>
                </c:pt>
                <c:pt idx="16">
                  <c:v>11</c:v>
                </c:pt>
                <c:pt idx="17">
                  <c:v>30</c:v>
                </c:pt>
                <c:pt idx="18">
                  <c:v>1</c:v>
                </c:pt>
                <c:pt idx="19">
                  <c:v>4</c:v>
                </c:pt>
                <c:pt idx="20">
                  <c:v>24</c:v>
                </c:pt>
                <c:pt idx="21">
                  <c:v>9</c:v>
                </c:pt>
                <c:pt idx="22">
                  <c:v>8</c:v>
                </c:pt>
                <c:pt idx="23">
                  <c:v>23</c:v>
                </c:pt>
                <c:pt idx="24">
                  <c:v>2</c:v>
                </c:pt>
                <c:pt idx="25">
                  <c:v>6</c:v>
                </c:pt>
                <c:pt idx="26">
                  <c:v>3</c:v>
                </c:pt>
                <c:pt idx="27">
                  <c:v>1</c:v>
                </c:pt>
                <c:pt idx="28">
                  <c:v>2</c:v>
                </c:pt>
                <c:pt idx="29">
                  <c:v>1</c:v>
                </c:pt>
                <c:pt idx="35">
                  <c:v>3</c:v>
                </c:pt>
                <c:pt idx="37">
                  <c:v>2</c:v>
                </c:pt>
                <c:pt idx="38">
                  <c:v>2</c:v>
                </c:pt>
                <c:pt idx="39">
                  <c:v>2</c:v>
                </c:pt>
                <c:pt idx="40">
                  <c:v>2</c:v>
                </c:pt>
                <c:pt idx="42">
                  <c:v>1</c:v>
                </c:pt>
                <c:pt idx="43">
                  <c:v>3</c:v>
                </c:pt>
                <c:pt idx="44">
                  <c:v>1</c:v>
                </c:pt>
                <c:pt idx="47">
                  <c:v>1</c:v>
                </c:pt>
              </c:numCache>
            </c:numRef>
          </c:val>
          <c:extLst>
            <c:ext xmlns:c16="http://schemas.microsoft.com/office/drawing/2014/chart" uri="{C3380CC4-5D6E-409C-BE32-E72D297353CC}">
              <c16:uniqueId val="{00000001-3BEA-40EA-B840-1B046E1FB816}"/>
            </c:ext>
          </c:extLst>
        </c:ser>
        <c:dLbls>
          <c:showLegendKey val="0"/>
          <c:showVal val="0"/>
          <c:showCatName val="0"/>
          <c:showSerName val="0"/>
          <c:showPercent val="0"/>
          <c:showBubbleSize val="0"/>
        </c:dLbls>
        <c:gapWidth val="10"/>
        <c:overlap val="100"/>
        <c:axId val="378867712"/>
        <c:axId val="378869248"/>
      </c:barChart>
      <c:catAx>
        <c:axId val="378867712"/>
        <c:scaling>
          <c:orientation val="minMax"/>
        </c:scaling>
        <c:delete val="0"/>
        <c:axPos val="b"/>
        <c:majorGridlines>
          <c:spPr>
            <a:ln w="6350">
              <a:solidFill>
                <a:schemeClr val="bg2">
                  <a:lumMod val="90000"/>
                </a:schemeClr>
              </a:solidFill>
            </a:ln>
          </c:spPr>
        </c:majorGridlines>
        <c:numFmt formatCode="General" sourceLinked="1"/>
        <c:majorTickMark val="out"/>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78869248"/>
        <c:crosses val="autoZero"/>
        <c:auto val="1"/>
        <c:lblAlgn val="ctr"/>
        <c:lblOffset val="100"/>
        <c:tickMarkSkip val="6"/>
        <c:noMultiLvlLbl val="0"/>
      </c:catAx>
      <c:valAx>
        <c:axId val="378869248"/>
        <c:scaling>
          <c:orientation val="minMax"/>
        </c:scaling>
        <c:delete val="0"/>
        <c:axPos val="l"/>
        <c:majorGridlines>
          <c:spPr>
            <a:ln w="317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78867712"/>
        <c:crosses val="autoZero"/>
        <c:crossBetween val="between"/>
      </c:valAx>
      <c:spPr>
        <a:noFill/>
        <a:ln>
          <a:noFill/>
        </a:ln>
        <a:effectLst/>
      </c:spPr>
    </c:plotArea>
    <c:legend>
      <c:legendPos val="b"/>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a:solidFill>
                  <a:sysClr val="windowText" lastClr="000000"/>
                </a:solidFill>
              </a:rPr>
              <a:t>IMP</a:t>
            </a:r>
          </a:p>
        </c:rich>
      </c:tx>
      <c:overlay val="0"/>
      <c:spPr>
        <a:noFill/>
        <a:ln>
          <a:noFill/>
        </a:ln>
        <a:effectLst/>
      </c:spPr>
    </c:title>
    <c:autoTitleDeleted val="0"/>
    <c:plotArea>
      <c:layout>
        <c:manualLayout>
          <c:layoutTarget val="inner"/>
          <c:xMode val="edge"/>
          <c:yMode val="edge"/>
          <c:x val="0.15850043962437446"/>
          <c:y val="0.13463324048282266"/>
          <c:w val="0.81606867945989936"/>
          <c:h val="0.57307277114554234"/>
        </c:manualLayout>
      </c:layout>
      <c:barChart>
        <c:barDir val="col"/>
        <c:grouping val="stacked"/>
        <c:varyColors val="0"/>
        <c:ser>
          <c:idx val="2"/>
          <c:order val="0"/>
          <c:tx>
            <c:strRef>
              <c:f>'Fig 12 IMP'!$C$6</c:f>
              <c:strCache>
                <c:ptCount val="1"/>
                <c:pt idx="0">
                  <c:v>Clinical isolate</c:v>
                </c:pt>
              </c:strCache>
            </c:strRef>
          </c:tx>
          <c:spPr>
            <a:solidFill>
              <a:schemeClr val="accent1"/>
            </a:solidFill>
          </c:spPr>
          <c:invertIfNegative val="0"/>
          <c:cat>
            <c:multiLvlStrRef>
              <c:f>'Fig 12 IMP'!$A$7:$B$54</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IMP'!$C$7:$C$54</c:f>
              <c:numCache>
                <c:formatCode>General</c:formatCode>
                <c:ptCount val="48"/>
                <c:pt idx="0">
                  <c:v>60</c:v>
                </c:pt>
                <c:pt idx="1">
                  <c:v>68</c:v>
                </c:pt>
                <c:pt idx="2">
                  <c:v>102</c:v>
                </c:pt>
                <c:pt idx="3">
                  <c:v>80</c:v>
                </c:pt>
                <c:pt idx="4">
                  <c:v>98</c:v>
                </c:pt>
                <c:pt idx="5">
                  <c:v>103</c:v>
                </c:pt>
                <c:pt idx="6">
                  <c:v>26</c:v>
                </c:pt>
                <c:pt idx="7">
                  <c:v>25</c:v>
                </c:pt>
                <c:pt idx="8">
                  <c:v>59</c:v>
                </c:pt>
                <c:pt idx="9">
                  <c:v>38</c:v>
                </c:pt>
                <c:pt idx="10">
                  <c:v>29</c:v>
                </c:pt>
                <c:pt idx="11">
                  <c:v>35</c:v>
                </c:pt>
                <c:pt idx="12">
                  <c:v>61</c:v>
                </c:pt>
                <c:pt idx="13">
                  <c:v>75</c:v>
                </c:pt>
                <c:pt idx="14">
                  <c:v>63</c:v>
                </c:pt>
                <c:pt idx="15">
                  <c:v>61</c:v>
                </c:pt>
                <c:pt idx="16">
                  <c:v>49</c:v>
                </c:pt>
                <c:pt idx="17">
                  <c:v>62</c:v>
                </c:pt>
                <c:pt idx="22">
                  <c:v>1</c:v>
                </c:pt>
                <c:pt idx="23">
                  <c:v>1</c:v>
                </c:pt>
                <c:pt idx="24">
                  <c:v>17</c:v>
                </c:pt>
                <c:pt idx="25">
                  <c:v>19</c:v>
                </c:pt>
                <c:pt idx="26">
                  <c:v>12</c:v>
                </c:pt>
                <c:pt idx="27">
                  <c:v>13</c:v>
                </c:pt>
                <c:pt idx="28">
                  <c:v>15</c:v>
                </c:pt>
                <c:pt idx="29">
                  <c:v>14</c:v>
                </c:pt>
                <c:pt idx="37">
                  <c:v>1</c:v>
                </c:pt>
                <c:pt idx="38">
                  <c:v>1</c:v>
                </c:pt>
                <c:pt idx="40">
                  <c:v>1</c:v>
                </c:pt>
                <c:pt idx="41">
                  <c:v>1</c:v>
                </c:pt>
                <c:pt idx="42">
                  <c:v>15</c:v>
                </c:pt>
                <c:pt idx="43">
                  <c:v>11</c:v>
                </c:pt>
                <c:pt idx="44">
                  <c:v>5</c:v>
                </c:pt>
                <c:pt idx="45">
                  <c:v>7</c:v>
                </c:pt>
                <c:pt idx="46">
                  <c:v>7</c:v>
                </c:pt>
                <c:pt idx="47">
                  <c:v>7</c:v>
                </c:pt>
              </c:numCache>
            </c:numRef>
          </c:val>
          <c:extLst>
            <c:ext xmlns:c16="http://schemas.microsoft.com/office/drawing/2014/chart" uri="{C3380CC4-5D6E-409C-BE32-E72D297353CC}">
              <c16:uniqueId val="{00000000-8477-4315-9786-DC006D3BC113}"/>
            </c:ext>
          </c:extLst>
        </c:ser>
        <c:ser>
          <c:idx val="3"/>
          <c:order val="1"/>
          <c:tx>
            <c:strRef>
              <c:f>'Fig 12 IMP'!$D$6</c:f>
              <c:strCache>
                <c:ptCount val="1"/>
                <c:pt idx="0">
                  <c:v>Screen</c:v>
                </c:pt>
              </c:strCache>
            </c:strRef>
          </c:tx>
          <c:spPr>
            <a:solidFill>
              <a:schemeClr val="accent6"/>
            </a:solidFill>
          </c:spPr>
          <c:invertIfNegative val="0"/>
          <c:cat>
            <c:multiLvlStrRef>
              <c:f>'Fig 12 IMP'!$A$7:$B$54</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IMP'!$D$7:$D$54</c:f>
              <c:numCache>
                <c:formatCode>General</c:formatCode>
                <c:ptCount val="48"/>
                <c:pt idx="0">
                  <c:v>28</c:v>
                </c:pt>
                <c:pt idx="1">
                  <c:v>56</c:v>
                </c:pt>
                <c:pt idx="2">
                  <c:v>105</c:v>
                </c:pt>
                <c:pt idx="3">
                  <c:v>93</c:v>
                </c:pt>
                <c:pt idx="4">
                  <c:v>75</c:v>
                </c:pt>
                <c:pt idx="5">
                  <c:v>85</c:v>
                </c:pt>
                <c:pt idx="6">
                  <c:v>30</c:v>
                </c:pt>
                <c:pt idx="7">
                  <c:v>44</c:v>
                </c:pt>
                <c:pt idx="8">
                  <c:v>75</c:v>
                </c:pt>
                <c:pt idx="9">
                  <c:v>43</c:v>
                </c:pt>
                <c:pt idx="10">
                  <c:v>16</c:v>
                </c:pt>
                <c:pt idx="11">
                  <c:v>16</c:v>
                </c:pt>
                <c:pt idx="12">
                  <c:v>39</c:v>
                </c:pt>
                <c:pt idx="13">
                  <c:v>62</c:v>
                </c:pt>
                <c:pt idx="14">
                  <c:v>79</c:v>
                </c:pt>
                <c:pt idx="15">
                  <c:v>45</c:v>
                </c:pt>
                <c:pt idx="16">
                  <c:v>74</c:v>
                </c:pt>
                <c:pt idx="17">
                  <c:v>105</c:v>
                </c:pt>
                <c:pt idx="22">
                  <c:v>1</c:v>
                </c:pt>
                <c:pt idx="24">
                  <c:v>3</c:v>
                </c:pt>
                <c:pt idx="25">
                  <c:v>7</c:v>
                </c:pt>
                <c:pt idx="26">
                  <c:v>2</c:v>
                </c:pt>
                <c:pt idx="27">
                  <c:v>7</c:v>
                </c:pt>
                <c:pt idx="28">
                  <c:v>2</c:v>
                </c:pt>
                <c:pt idx="29">
                  <c:v>1</c:v>
                </c:pt>
                <c:pt idx="31">
                  <c:v>1</c:v>
                </c:pt>
                <c:pt idx="33">
                  <c:v>1</c:v>
                </c:pt>
                <c:pt idx="38">
                  <c:v>1</c:v>
                </c:pt>
                <c:pt idx="41">
                  <c:v>1</c:v>
                </c:pt>
                <c:pt idx="42">
                  <c:v>8</c:v>
                </c:pt>
                <c:pt idx="43">
                  <c:v>2</c:v>
                </c:pt>
                <c:pt idx="44">
                  <c:v>1</c:v>
                </c:pt>
                <c:pt idx="46">
                  <c:v>2</c:v>
                </c:pt>
                <c:pt idx="47">
                  <c:v>2</c:v>
                </c:pt>
              </c:numCache>
            </c:numRef>
          </c:val>
          <c:extLst>
            <c:ext xmlns:c16="http://schemas.microsoft.com/office/drawing/2014/chart" uri="{C3380CC4-5D6E-409C-BE32-E72D297353CC}">
              <c16:uniqueId val="{00000001-8477-4315-9786-DC006D3BC113}"/>
            </c:ext>
          </c:extLst>
        </c:ser>
        <c:dLbls>
          <c:showLegendKey val="0"/>
          <c:showVal val="0"/>
          <c:showCatName val="0"/>
          <c:showSerName val="0"/>
          <c:showPercent val="0"/>
          <c:showBubbleSize val="0"/>
        </c:dLbls>
        <c:gapWidth val="10"/>
        <c:overlap val="100"/>
        <c:axId val="378883072"/>
        <c:axId val="378884864"/>
      </c:barChart>
      <c:catAx>
        <c:axId val="378883072"/>
        <c:scaling>
          <c:orientation val="minMax"/>
        </c:scaling>
        <c:delete val="0"/>
        <c:axPos val="b"/>
        <c:majorGridlines>
          <c:spPr>
            <a:ln w="6350">
              <a:solidFill>
                <a:schemeClr val="bg2">
                  <a:lumMod val="90000"/>
                </a:schemeClr>
              </a:solidFill>
            </a:ln>
          </c:spPr>
        </c:majorGridlines>
        <c:numFmt formatCode="General" sourceLinked="1"/>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78884864"/>
        <c:crosses val="autoZero"/>
        <c:auto val="1"/>
        <c:lblAlgn val="ctr"/>
        <c:lblOffset val="100"/>
        <c:tickMarkSkip val="6"/>
        <c:noMultiLvlLbl val="0"/>
      </c:catAx>
      <c:valAx>
        <c:axId val="378884864"/>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AU" sz="800">
                    <a:solidFill>
                      <a:sysClr val="windowText" lastClr="000000"/>
                    </a:solidFill>
                  </a:rPr>
                  <a:t>Number of isolates</a:t>
                </a:r>
              </a:p>
            </c:rich>
          </c:tx>
          <c:layout>
            <c:manualLayout>
              <c:xMode val="edge"/>
              <c:yMode val="edge"/>
              <c:x val="2.6449841844006179E-2"/>
              <c:y val="0.2775062706375412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78883072"/>
        <c:crosses val="autoZero"/>
        <c:crossBetween val="between"/>
      </c:valAx>
      <c:spPr>
        <a:noFill/>
        <a:ln>
          <a:noFill/>
        </a:ln>
        <a:effectLst/>
      </c:spPr>
    </c:plotArea>
    <c:legend>
      <c:legendPos val="b"/>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b="0" i="0" baseline="0">
                <a:effectLst/>
              </a:rPr>
              <a:t>NDM + OXA-48-like</a:t>
            </a:r>
          </a:p>
        </c:rich>
      </c:tx>
      <c:overlay val="0"/>
      <c:spPr>
        <a:noFill/>
        <a:ln>
          <a:noFill/>
        </a:ln>
        <a:effectLst/>
      </c:spPr>
    </c:title>
    <c:autoTitleDeleted val="0"/>
    <c:plotArea>
      <c:layout>
        <c:manualLayout>
          <c:layoutTarget val="inner"/>
          <c:xMode val="edge"/>
          <c:yMode val="edge"/>
          <c:x val="0.15850043962437446"/>
          <c:y val="0.13463324048282266"/>
          <c:w val="0.82021977950141034"/>
          <c:h val="0.57307277114554234"/>
        </c:manualLayout>
      </c:layout>
      <c:barChart>
        <c:barDir val="col"/>
        <c:grouping val="stacked"/>
        <c:varyColors val="0"/>
        <c:ser>
          <c:idx val="2"/>
          <c:order val="0"/>
          <c:tx>
            <c:strRef>
              <c:f>'Fig 12 NDM+OXA-48'!$C$6</c:f>
              <c:strCache>
                <c:ptCount val="1"/>
                <c:pt idx="0">
                  <c:v>Clinical isolate</c:v>
                </c:pt>
              </c:strCache>
            </c:strRef>
          </c:tx>
          <c:spPr>
            <a:solidFill>
              <a:schemeClr val="accent1"/>
            </a:solidFill>
          </c:spPr>
          <c:invertIfNegative val="0"/>
          <c:cat>
            <c:multiLvlStrRef>
              <c:f>'Fig 12 NDM+OXA-48'!$A$7:$B$54</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NDM+OXA-48'!$C$7:$C$54</c:f>
              <c:numCache>
                <c:formatCode>General</c:formatCode>
                <c:ptCount val="48"/>
                <c:pt idx="0">
                  <c:v>10</c:v>
                </c:pt>
                <c:pt idx="1">
                  <c:v>1</c:v>
                </c:pt>
                <c:pt idx="2">
                  <c:v>6</c:v>
                </c:pt>
                <c:pt idx="5">
                  <c:v>6</c:v>
                </c:pt>
                <c:pt idx="6">
                  <c:v>2</c:v>
                </c:pt>
                <c:pt idx="8">
                  <c:v>2</c:v>
                </c:pt>
                <c:pt idx="9">
                  <c:v>3</c:v>
                </c:pt>
                <c:pt idx="10">
                  <c:v>1</c:v>
                </c:pt>
                <c:pt idx="11">
                  <c:v>8</c:v>
                </c:pt>
                <c:pt idx="13">
                  <c:v>2</c:v>
                </c:pt>
                <c:pt idx="14">
                  <c:v>2</c:v>
                </c:pt>
                <c:pt idx="15">
                  <c:v>3</c:v>
                </c:pt>
                <c:pt idx="16">
                  <c:v>1</c:v>
                </c:pt>
                <c:pt idx="17">
                  <c:v>4</c:v>
                </c:pt>
                <c:pt idx="19">
                  <c:v>2</c:v>
                </c:pt>
                <c:pt idx="25">
                  <c:v>1</c:v>
                </c:pt>
                <c:pt idx="27">
                  <c:v>1</c:v>
                </c:pt>
                <c:pt idx="28">
                  <c:v>1</c:v>
                </c:pt>
                <c:pt idx="29">
                  <c:v>3</c:v>
                </c:pt>
              </c:numCache>
            </c:numRef>
          </c:val>
          <c:extLst>
            <c:ext xmlns:c16="http://schemas.microsoft.com/office/drawing/2014/chart" uri="{C3380CC4-5D6E-409C-BE32-E72D297353CC}">
              <c16:uniqueId val="{00000000-D00E-4049-9DBE-4A7B2F92AE86}"/>
            </c:ext>
          </c:extLst>
        </c:ser>
        <c:ser>
          <c:idx val="3"/>
          <c:order val="1"/>
          <c:tx>
            <c:strRef>
              <c:f>'Fig 12 NDM+OXA-48'!$D$6</c:f>
              <c:strCache>
                <c:ptCount val="1"/>
                <c:pt idx="0">
                  <c:v>Screen</c:v>
                </c:pt>
              </c:strCache>
            </c:strRef>
          </c:tx>
          <c:spPr>
            <a:solidFill>
              <a:schemeClr val="accent6"/>
            </a:solidFill>
          </c:spPr>
          <c:invertIfNegative val="0"/>
          <c:cat>
            <c:multiLvlStrRef>
              <c:f>'Fig 12 NDM+OXA-48'!$A$7:$B$54</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NDM+OXA-48'!$D$7:$D$54</c:f>
              <c:numCache>
                <c:formatCode>General</c:formatCode>
                <c:ptCount val="48"/>
                <c:pt idx="0">
                  <c:v>3</c:v>
                </c:pt>
                <c:pt idx="1">
                  <c:v>1</c:v>
                </c:pt>
                <c:pt idx="2">
                  <c:v>6</c:v>
                </c:pt>
                <c:pt idx="3">
                  <c:v>1</c:v>
                </c:pt>
                <c:pt idx="4">
                  <c:v>1</c:v>
                </c:pt>
                <c:pt idx="5">
                  <c:v>7</c:v>
                </c:pt>
                <c:pt idx="6">
                  <c:v>2</c:v>
                </c:pt>
                <c:pt idx="8">
                  <c:v>5</c:v>
                </c:pt>
                <c:pt idx="9">
                  <c:v>2</c:v>
                </c:pt>
                <c:pt idx="10">
                  <c:v>2</c:v>
                </c:pt>
                <c:pt idx="11">
                  <c:v>6</c:v>
                </c:pt>
                <c:pt idx="14">
                  <c:v>1</c:v>
                </c:pt>
                <c:pt idx="17">
                  <c:v>2</c:v>
                </c:pt>
                <c:pt idx="19">
                  <c:v>1</c:v>
                </c:pt>
                <c:pt idx="25">
                  <c:v>1</c:v>
                </c:pt>
                <c:pt idx="27">
                  <c:v>1</c:v>
                </c:pt>
                <c:pt idx="31">
                  <c:v>3</c:v>
                </c:pt>
                <c:pt idx="47">
                  <c:v>1</c:v>
                </c:pt>
              </c:numCache>
            </c:numRef>
          </c:val>
          <c:extLst>
            <c:ext xmlns:c16="http://schemas.microsoft.com/office/drawing/2014/chart" uri="{C3380CC4-5D6E-409C-BE32-E72D297353CC}">
              <c16:uniqueId val="{00000001-D00E-4049-9DBE-4A7B2F92AE86}"/>
            </c:ext>
          </c:extLst>
        </c:ser>
        <c:dLbls>
          <c:showLegendKey val="0"/>
          <c:showVal val="0"/>
          <c:showCatName val="0"/>
          <c:showSerName val="0"/>
          <c:showPercent val="0"/>
          <c:showBubbleSize val="0"/>
        </c:dLbls>
        <c:gapWidth val="10"/>
        <c:overlap val="100"/>
        <c:axId val="390322432"/>
        <c:axId val="390402048"/>
      </c:barChart>
      <c:catAx>
        <c:axId val="390322432"/>
        <c:scaling>
          <c:orientation val="minMax"/>
        </c:scaling>
        <c:delete val="0"/>
        <c:axPos val="b"/>
        <c:majorGridlines>
          <c:spPr>
            <a:ln w="6350">
              <a:solidFill>
                <a:schemeClr val="bg2">
                  <a:lumMod val="90000"/>
                </a:schemeClr>
              </a:solidFill>
            </a:ln>
          </c:spPr>
        </c:majorGridlines>
        <c:numFmt formatCode="General" sourceLinked="1"/>
        <c:majorTickMark val="out"/>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90402048"/>
        <c:crosses val="autoZero"/>
        <c:auto val="1"/>
        <c:lblAlgn val="ctr"/>
        <c:lblOffset val="100"/>
        <c:tickMarkSkip val="6"/>
        <c:noMultiLvlLbl val="0"/>
      </c:catAx>
      <c:valAx>
        <c:axId val="390402048"/>
        <c:scaling>
          <c:orientation val="minMax"/>
          <c:max val="20"/>
        </c:scaling>
        <c:delete val="0"/>
        <c:axPos val="l"/>
        <c:majorGridlines>
          <c:spPr>
            <a:ln w="317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9032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a:solidFill>
                  <a:sysClr val="windowText" lastClr="000000"/>
                </a:solidFill>
              </a:rPr>
              <a:t>OXA-48-like</a:t>
            </a:r>
          </a:p>
        </c:rich>
      </c:tx>
      <c:overlay val="0"/>
      <c:spPr>
        <a:noFill/>
        <a:ln>
          <a:noFill/>
        </a:ln>
        <a:effectLst/>
      </c:spPr>
    </c:title>
    <c:autoTitleDeleted val="0"/>
    <c:plotArea>
      <c:layout>
        <c:manualLayout>
          <c:layoutTarget val="inner"/>
          <c:xMode val="edge"/>
          <c:yMode val="edge"/>
          <c:x val="0.16680263970739648"/>
          <c:y val="0.13463324048282266"/>
          <c:w val="0.80792649871071043"/>
          <c:h val="0.56299212598425208"/>
        </c:manualLayout>
      </c:layout>
      <c:barChart>
        <c:barDir val="col"/>
        <c:grouping val="stacked"/>
        <c:varyColors val="0"/>
        <c:ser>
          <c:idx val="0"/>
          <c:order val="0"/>
          <c:tx>
            <c:strRef>
              <c:f>'Fig 12 OXA48-like'!$C$6</c:f>
              <c:strCache>
                <c:ptCount val="1"/>
                <c:pt idx="0">
                  <c:v>Clinical isolate</c:v>
                </c:pt>
              </c:strCache>
            </c:strRef>
          </c:tx>
          <c:spPr>
            <a:solidFill>
              <a:schemeClr val="accent1"/>
            </a:solidFill>
            <a:ln w="12700">
              <a:noFill/>
            </a:ln>
            <a:effectLst/>
          </c:spPr>
          <c:invertIfNegative val="0"/>
          <c:cat>
            <c:multiLvlStrRef>
              <c:f>'Fig 12 OXA48-like'!$A$7:$B$54</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OXA48-like'!$C$7:$C$54</c:f>
              <c:numCache>
                <c:formatCode>General</c:formatCode>
                <c:ptCount val="48"/>
                <c:pt idx="0">
                  <c:v>5</c:v>
                </c:pt>
                <c:pt idx="1">
                  <c:v>9</c:v>
                </c:pt>
                <c:pt idx="2">
                  <c:v>7</c:v>
                </c:pt>
                <c:pt idx="3">
                  <c:v>5</c:v>
                </c:pt>
                <c:pt idx="4">
                  <c:v>6</c:v>
                </c:pt>
                <c:pt idx="5">
                  <c:v>16</c:v>
                </c:pt>
                <c:pt idx="6">
                  <c:v>13</c:v>
                </c:pt>
                <c:pt idx="7">
                  <c:v>18</c:v>
                </c:pt>
                <c:pt idx="8">
                  <c:v>24</c:v>
                </c:pt>
                <c:pt idx="9">
                  <c:v>22</c:v>
                </c:pt>
                <c:pt idx="10">
                  <c:v>7</c:v>
                </c:pt>
                <c:pt idx="11">
                  <c:v>15</c:v>
                </c:pt>
                <c:pt idx="12">
                  <c:v>4</c:v>
                </c:pt>
                <c:pt idx="13">
                  <c:v>4</c:v>
                </c:pt>
                <c:pt idx="14">
                  <c:v>4</c:v>
                </c:pt>
                <c:pt idx="15">
                  <c:v>3</c:v>
                </c:pt>
                <c:pt idx="16">
                  <c:v>2</c:v>
                </c:pt>
                <c:pt idx="17">
                  <c:v>6</c:v>
                </c:pt>
                <c:pt idx="20">
                  <c:v>3</c:v>
                </c:pt>
                <c:pt idx="21">
                  <c:v>4</c:v>
                </c:pt>
                <c:pt idx="22">
                  <c:v>4</c:v>
                </c:pt>
                <c:pt idx="23">
                  <c:v>4</c:v>
                </c:pt>
                <c:pt idx="24">
                  <c:v>3</c:v>
                </c:pt>
                <c:pt idx="25">
                  <c:v>4</c:v>
                </c:pt>
                <c:pt idx="27">
                  <c:v>2</c:v>
                </c:pt>
                <c:pt idx="28">
                  <c:v>4</c:v>
                </c:pt>
                <c:pt idx="29">
                  <c:v>3</c:v>
                </c:pt>
                <c:pt idx="32">
                  <c:v>1</c:v>
                </c:pt>
                <c:pt idx="35">
                  <c:v>1</c:v>
                </c:pt>
                <c:pt idx="42">
                  <c:v>1</c:v>
                </c:pt>
                <c:pt idx="44">
                  <c:v>1</c:v>
                </c:pt>
                <c:pt idx="46">
                  <c:v>1</c:v>
                </c:pt>
              </c:numCache>
            </c:numRef>
          </c:val>
          <c:extLst>
            <c:ext xmlns:c16="http://schemas.microsoft.com/office/drawing/2014/chart" uri="{C3380CC4-5D6E-409C-BE32-E72D297353CC}">
              <c16:uniqueId val="{00000000-EF20-440E-825B-1A4F634077BA}"/>
            </c:ext>
          </c:extLst>
        </c:ser>
        <c:ser>
          <c:idx val="1"/>
          <c:order val="1"/>
          <c:tx>
            <c:strRef>
              <c:f>'Fig 12 OXA48-like'!$D$6</c:f>
              <c:strCache>
                <c:ptCount val="1"/>
                <c:pt idx="0">
                  <c:v>Screen</c:v>
                </c:pt>
              </c:strCache>
            </c:strRef>
          </c:tx>
          <c:spPr>
            <a:solidFill>
              <a:schemeClr val="accent6"/>
            </a:solidFill>
            <a:ln w="12700">
              <a:noFill/>
            </a:ln>
            <a:effectLst/>
          </c:spPr>
          <c:invertIfNegative val="0"/>
          <c:cat>
            <c:multiLvlStrRef>
              <c:f>'Fig 12 OXA48-like'!$A$7:$B$54</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OXA48-like'!$D$7:$D$54</c:f>
              <c:numCache>
                <c:formatCode>General</c:formatCode>
                <c:ptCount val="48"/>
                <c:pt idx="0">
                  <c:v>4</c:v>
                </c:pt>
                <c:pt idx="1">
                  <c:v>9</c:v>
                </c:pt>
                <c:pt idx="2">
                  <c:v>11</c:v>
                </c:pt>
                <c:pt idx="3">
                  <c:v>14</c:v>
                </c:pt>
                <c:pt idx="4">
                  <c:v>8</c:v>
                </c:pt>
                <c:pt idx="5">
                  <c:v>10</c:v>
                </c:pt>
                <c:pt idx="6">
                  <c:v>14</c:v>
                </c:pt>
                <c:pt idx="7">
                  <c:v>20</c:v>
                </c:pt>
                <c:pt idx="8">
                  <c:v>34</c:v>
                </c:pt>
                <c:pt idx="9">
                  <c:v>5</c:v>
                </c:pt>
                <c:pt idx="10">
                  <c:v>2</c:v>
                </c:pt>
                <c:pt idx="11">
                  <c:v>8</c:v>
                </c:pt>
                <c:pt idx="12">
                  <c:v>79</c:v>
                </c:pt>
                <c:pt idx="13">
                  <c:v>6</c:v>
                </c:pt>
                <c:pt idx="14">
                  <c:v>6</c:v>
                </c:pt>
                <c:pt idx="15">
                  <c:v>2</c:v>
                </c:pt>
                <c:pt idx="16">
                  <c:v>8</c:v>
                </c:pt>
                <c:pt idx="17">
                  <c:v>5</c:v>
                </c:pt>
                <c:pt idx="20">
                  <c:v>3</c:v>
                </c:pt>
                <c:pt idx="21">
                  <c:v>3</c:v>
                </c:pt>
                <c:pt idx="22">
                  <c:v>2</c:v>
                </c:pt>
                <c:pt idx="23">
                  <c:v>3</c:v>
                </c:pt>
                <c:pt idx="24">
                  <c:v>2</c:v>
                </c:pt>
                <c:pt idx="25">
                  <c:v>2</c:v>
                </c:pt>
                <c:pt idx="26">
                  <c:v>2</c:v>
                </c:pt>
                <c:pt idx="27">
                  <c:v>1</c:v>
                </c:pt>
                <c:pt idx="29">
                  <c:v>3</c:v>
                </c:pt>
                <c:pt idx="31">
                  <c:v>1</c:v>
                </c:pt>
                <c:pt idx="42">
                  <c:v>1</c:v>
                </c:pt>
                <c:pt idx="45">
                  <c:v>1</c:v>
                </c:pt>
                <c:pt idx="46">
                  <c:v>1</c:v>
                </c:pt>
              </c:numCache>
            </c:numRef>
          </c:val>
          <c:extLst>
            <c:ext xmlns:c16="http://schemas.microsoft.com/office/drawing/2014/chart" uri="{C3380CC4-5D6E-409C-BE32-E72D297353CC}">
              <c16:uniqueId val="{00000001-EF20-440E-825B-1A4F634077BA}"/>
            </c:ext>
          </c:extLst>
        </c:ser>
        <c:dLbls>
          <c:showLegendKey val="0"/>
          <c:showVal val="0"/>
          <c:showCatName val="0"/>
          <c:showSerName val="0"/>
          <c:showPercent val="0"/>
          <c:showBubbleSize val="0"/>
        </c:dLbls>
        <c:gapWidth val="10"/>
        <c:overlap val="100"/>
        <c:axId val="381975168"/>
        <c:axId val="381981056"/>
      </c:barChart>
      <c:catAx>
        <c:axId val="381975168"/>
        <c:scaling>
          <c:orientation val="minMax"/>
        </c:scaling>
        <c:delete val="0"/>
        <c:axPos val="b"/>
        <c:majorGridlines>
          <c:spPr>
            <a:ln w="6350">
              <a:solidFill>
                <a:schemeClr val="bg2">
                  <a:lumMod val="90000"/>
                </a:schemeClr>
              </a:solidFill>
            </a:ln>
          </c:spPr>
        </c:majorGridlines>
        <c:numFmt formatCode="General" sourceLinked="1"/>
        <c:majorTickMark val="out"/>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81981056"/>
        <c:crosses val="autoZero"/>
        <c:auto val="1"/>
        <c:lblAlgn val="ctr"/>
        <c:lblOffset val="100"/>
        <c:tickMarkSkip val="6"/>
        <c:noMultiLvlLbl val="0"/>
      </c:catAx>
      <c:valAx>
        <c:axId val="381981056"/>
        <c:scaling>
          <c:orientation val="minMax"/>
          <c:max val="120"/>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AU" sz="800">
                    <a:solidFill>
                      <a:sysClr val="windowText" lastClr="000000"/>
                    </a:solidFill>
                  </a:rPr>
                  <a:t>Number of isolates</a:t>
                </a:r>
              </a:p>
            </c:rich>
          </c:tx>
          <c:layout>
            <c:manualLayout>
              <c:xMode val="edge"/>
              <c:yMode val="edge"/>
              <c:x val="2.6449841844006179E-2"/>
              <c:y val="0.28758691579883161"/>
            </c:manualLayout>
          </c:layout>
          <c:overlay val="0"/>
          <c:spPr>
            <a:noFill/>
            <a:ln>
              <a:noFill/>
            </a:ln>
            <a:effectLst/>
          </c:spPr>
        </c:title>
        <c:numFmt formatCode="General" sourceLinked="1"/>
        <c:majorTickMark val="none"/>
        <c:minorTickMark val="none"/>
        <c:tickLblPos val="nextTo"/>
        <c:spPr>
          <a:noFill/>
          <a:ln w="3175">
            <a:solidFill>
              <a:schemeClr val="bg2"/>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81975168"/>
        <c:crosses val="autoZero"/>
        <c:crossBetween val="between"/>
      </c:valAx>
      <c:spPr>
        <a:noFill/>
        <a:ln>
          <a:noFill/>
        </a:ln>
      </c:spPr>
    </c:plotArea>
    <c:legend>
      <c:legendPos val="b"/>
      <c:layout>
        <c:manualLayout>
          <c:xMode val="edge"/>
          <c:yMode val="edge"/>
          <c:x val="0.29932573535073237"/>
          <c:y val="0.89493149923799831"/>
          <c:w val="0.48101923799137958"/>
          <c:h val="7.482656527813055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a:solidFill>
                  <a:sysClr val="windowText" lastClr="000000"/>
                </a:solidFill>
              </a:rPr>
              <a:t>KPC</a:t>
            </a:r>
          </a:p>
        </c:rich>
      </c:tx>
      <c:overlay val="0"/>
      <c:spPr>
        <a:noFill/>
        <a:ln>
          <a:noFill/>
        </a:ln>
        <a:effectLst/>
      </c:spPr>
    </c:title>
    <c:autoTitleDeleted val="0"/>
    <c:plotArea>
      <c:layout>
        <c:manualLayout>
          <c:layoutTarget val="inner"/>
          <c:xMode val="edge"/>
          <c:yMode val="edge"/>
          <c:x val="0.11495762433802932"/>
          <c:y val="1.9966546173919686E-2"/>
          <c:w val="0.73398080874103366"/>
          <c:h val="0.66283244031536659"/>
        </c:manualLayout>
      </c:layout>
      <c:barChart>
        <c:barDir val="col"/>
        <c:grouping val="stacked"/>
        <c:varyColors val="0"/>
        <c:ser>
          <c:idx val="2"/>
          <c:order val="0"/>
          <c:tx>
            <c:strRef>
              <c:f>'Fig 12 KPC'!$C$5</c:f>
              <c:strCache>
                <c:ptCount val="1"/>
                <c:pt idx="0">
                  <c:v>Clinical isolate</c:v>
                </c:pt>
              </c:strCache>
            </c:strRef>
          </c:tx>
          <c:spPr>
            <a:solidFill>
              <a:schemeClr val="accent1"/>
            </a:solidFill>
          </c:spPr>
          <c:invertIfNegative val="0"/>
          <c:cat>
            <c:multiLvlStrRef>
              <c:f>'Fig 12 KPC'!$A$6:$B$53</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KPC'!$C$6:$C$53</c:f>
              <c:numCache>
                <c:formatCode>General</c:formatCode>
                <c:ptCount val="48"/>
                <c:pt idx="0">
                  <c:v>1</c:v>
                </c:pt>
                <c:pt idx="1">
                  <c:v>4</c:v>
                </c:pt>
                <c:pt idx="2">
                  <c:v>1</c:v>
                </c:pt>
                <c:pt idx="3">
                  <c:v>1</c:v>
                </c:pt>
                <c:pt idx="6">
                  <c:v>7</c:v>
                </c:pt>
                <c:pt idx="7">
                  <c:v>9</c:v>
                </c:pt>
                <c:pt idx="8">
                  <c:v>5</c:v>
                </c:pt>
                <c:pt idx="9">
                  <c:v>2</c:v>
                </c:pt>
                <c:pt idx="10">
                  <c:v>3</c:v>
                </c:pt>
                <c:pt idx="11">
                  <c:v>7</c:v>
                </c:pt>
                <c:pt idx="12">
                  <c:v>2</c:v>
                </c:pt>
                <c:pt idx="13">
                  <c:v>1</c:v>
                </c:pt>
                <c:pt idx="14">
                  <c:v>3</c:v>
                </c:pt>
                <c:pt idx="20">
                  <c:v>1</c:v>
                </c:pt>
                <c:pt idx="23">
                  <c:v>1</c:v>
                </c:pt>
                <c:pt idx="28">
                  <c:v>1</c:v>
                </c:pt>
                <c:pt idx="29">
                  <c:v>1</c:v>
                </c:pt>
                <c:pt idx="32">
                  <c:v>1</c:v>
                </c:pt>
              </c:numCache>
            </c:numRef>
          </c:val>
          <c:extLst>
            <c:ext xmlns:c16="http://schemas.microsoft.com/office/drawing/2014/chart" uri="{C3380CC4-5D6E-409C-BE32-E72D297353CC}">
              <c16:uniqueId val="{00000000-CF32-4DF1-8018-3F64FA63EC61}"/>
            </c:ext>
          </c:extLst>
        </c:ser>
        <c:ser>
          <c:idx val="3"/>
          <c:order val="1"/>
          <c:tx>
            <c:strRef>
              <c:f>'Fig 12 KPC'!$D$5</c:f>
              <c:strCache>
                <c:ptCount val="1"/>
                <c:pt idx="0">
                  <c:v>Screen</c:v>
                </c:pt>
              </c:strCache>
            </c:strRef>
          </c:tx>
          <c:spPr>
            <a:solidFill>
              <a:schemeClr val="accent6"/>
            </a:solidFill>
          </c:spPr>
          <c:invertIfNegative val="0"/>
          <c:cat>
            <c:multiLvlStrRef>
              <c:f>'Fig 12 KPC'!$A$6:$B$53</c:f>
              <c:multiLvlStrCache>
                <c:ptCount val="48"/>
                <c:lvl>
                  <c:pt idx="0">
                    <c:v>2017</c:v>
                  </c:pt>
                  <c:pt idx="1">
                    <c:v>2018</c:v>
                  </c:pt>
                  <c:pt idx="2">
                    <c:v>2019</c:v>
                  </c:pt>
                  <c:pt idx="3">
                    <c:v>2020</c:v>
                  </c:pt>
                  <c:pt idx="4">
                    <c:v>2021</c:v>
                  </c:pt>
                  <c:pt idx="5">
                    <c:v>2022</c:v>
                  </c:pt>
                  <c:pt idx="6">
                    <c:v>2017</c:v>
                  </c:pt>
                  <c:pt idx="7">
                    <c:v>2018</c:v>
                  </c:pt>
                  <c:pt idx="8">
                    <c:v>2019</c:v>
                  </c:pt>
                  <c:pt idx="9">
                    <c:v>2020</c:v>
                  </c:pt>
                  <c:pt idx="10">
                    <c:v>2021</c:v>
                  </c:pt>
                  <c:pt idx="11">
                    <c:v>2022</c:v>
                  </c:pt>
                  <c:pt idx="12">
                    <c:v>2017</c:v>
                  </c:pt>
                  <c:pt idx="13">
                    <c:v>2018</c:v>
                  </c:pt>
                  <c:pt idx="14">
                    <c:v>2019</c:v>
                  </c:pt>
                  <c:pt idx="15">
                    <c:v>2020</c:v>
                  </c:pt>
                  <c:pt idx="16">
                    <c:v>2021</c:v>
                  </c:pt>
                  <c:pt idx="17">
                    <c:v>2022</c:v>
                  </c:pt>
                  <c:pt idx="18">
                    <c:v>2017</c:v>
                  </c:pt>
                  <c:pt idx="19">
                    <c:v>2018</c:v>
                  </c:pt>
                  <c:pt idx="20">
                    <c:v>2019</c:v>
                  </c:pt>
                  <c:pt idx="21">
                    <c:v>2020</c:v>
                  </c:pt>
                  <c:pt idx="22">
                    <c:v>2021</c:v>
                  </c:pt>
                  <c:pt idx="23">
                    <c:v>2022</c:v>
                  </c:pt>
                  <c:pt idx="24">
                    <c:v>2017</c:v>
                  </c:pt>
                  <c:pt idx="25">
                    <c:v>2018</c:v>
                  </c:pt>
                  <c:pt idx="26">
                    <c:v>2019</c:v>
                  </c:pt>
                  <c:pt idx="27">
                    <c:v>2020</c:v>
                  </c:pt>
                  <c:pt idx="28">
                    <c:v>2021</c:v>
                  </c:pt>
                  <c:pt idx="29">
                    <c:v>2022</c:v>
                  </c:pt>
                  <c:pt idx="30">
                    <c:v>2017</c:v>
                  </c:pt>
                  <c:pt idx="31">
                    <c:v>2018</c:v>
                  </c:pt>
                  <c:pt idx="32">
                    <c:v>2019</c:v>
                  </c:pt>
                  <c:pt idx="33">
                    <c:v>2020</c:v>
                  </c:pt>
                  <c:pt idx="34">
                    <c:v>2021</c:v>
                  </c:pt>
                  <c:pt idx="35">
                    <c:v>2022</c:v>
                  </c:pt>
                  <c:pt idx="36">
                    <c:v>2017</c:v>
                  </c:pt>
                  <c:pt idx="37">
                    <c:v>2018</c:v>
                  </c:pt>
                  <c:pt idx="38">
                    <c:v>2019</c:v>
                  </c:pt>
                  <c:pt idx="39">
                    <c:v>2020</c:v>
                  </c:pt>
                  <c:pt idx="40">
                    <c:v>2021</c:v>
                  </c:pt>
                  <c:pt idx="41">
                    <c:v>2022</c:v>
                  </c:pt>
                  <c:pt idx="42">
                    <c:v>2017</c:v>
                  </c:pt>
                  <c:pt idx="43">
                    <c:v>2018</c:v>
                  </c:pt>
                  <c:pt idx="44">
                    <c:v>2019</c:v>
                  </c:pt>
                  <c:pt idx="45">
                    <c:v>2020</c:v>
                  </c:pt>
                  <c:pt idx="46">
                    <c:v>2021</c:v>
                  </c:pt>
                  <c:pt idx="47">
                    <c:v>2022</c:v>
                  </c:pt>
                </c:lvl>
                <c:lvl>
                  <c:pt idx="0">
                    <c:v>NSW</c:v>
                  </c:pt>
                  <c:pt idx="6">
                    <c:v>VIC</c:v>
                  </c:pt>
                  <c:pt idx="12">
                    <c:v>QLD</c:v>
                  </c:pt>
                  <c:pt idx="18">
                    <c:v>SA</c:v>
                  </c:pt>
                  <c:pt idx="24">
                    <c:v>WA</c:v>
                  </c:pt>
                  <c:pt idx="30">
                    <c:v>TAS</c:v>
                  </c:pt>
                  <c:pt idx="36">
                    <c:v>NT</c:v>
                  </c:pt>
                  <c:pt idx="42">
                    <c:v>ACT</c:v>
                  </c:pt>
                </c:lvl>
              </c:multiLvlStrCache>
            </c:multiLvlStrRef>
          </c:cat>
          <c:val>
            <c:numRef>
              <c:f>'Fig 12 KPC'!$D$6:$D$53</c:f>
              <c:numCache>
                <c:formatCode>General</c:formatCode>
                <c:ptCount val="48"/>
                <c:pt idx="0">
                  <c:v>2</c:v>
                </c:pt>
                <c:pt idx="1">
                  <c:v>2</c:v>
                </c:pt>
                <c:pt idx="2">
                  <c:v>1</c:v>
                </c:pt>
                <c:pt idx="4">
                  <c:v>1</c:v>
                </c:pt>
                <c:pt idx="6">
                  <c:v>12</c:v>
                </c:pt>
                <c:pt idx="7">
                  <c:v>10</c:v>
                </c:pt>
                <c:pt idx="8">
                  <c:v>5</c:v>
                </c:pt>
                <c:pt idx="10">
                  <c:v>3</c:v>
                </c:pt>
                <c:pt idx="11">
                  <c:v>3</c:v>
                </c:pt>
                <c:pt idx="16">
                  <c:v>1</c:v>
                </c:pt>
                <c:pt idx="17">
                  <c:v>1</c:v>
                </c:pt>
                <c:pt idx="23">
                  <c:v>1</c:v>
                </c:pt>
                <c:pt idx="32">
                  <c:v>1</c:v>
                </c:pt>
              </c:numCache>
            </c:numRef>
          </c:val>
          <c:extLst>
            <c:ext xmlns:c16="http://schemas.microsoft.com/office/drawing/2014/chart" uri="{C3380CC4-5D6E-409C-BE32-E72D297353CC}">
              <c16:uniqueId val="{00000001-CF32-4DF1-8018-3F64FA63EC61}"/>
            </c:ext>
          </c:extLst>
        </c:ser>
        <c:dLbls>
          <c:showLegendKey val="0"/>
          <c:showVal val="0"/>
          <c:showCatName val="0"/>
          <c:showSerName val="0"/>
          <c:showPercent val="0"/>
          <c:showBubbleSize val="0"/>
        </c:dLbls>
        <c:gapWidth val="10"/>
        <c:overlap val="100"/>
        <c:axId val="381975168"/>
        <c:axId val="381981056"/>
      </c:barChart>
      <c:catAx>
        <c:axId val="381975168"/>
        <c:scaling>
          <c:orientation val="minMax"/>
        </c:scaling>
        <c:delete val="0"/>
        <c:axPos val="b"/>
        <c:majorGridlines>
          <c:spPr>
            <a:ln w="6350">
              <a:solidFill>
                <a:schemeClr val="bg2">
                  <a:lumMod val="90000"/>
                </a:schemeClr>
              </a:solidFill>
            </a:ln>
          </c:spPr>
        </c:majorGridlines>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81981056"/>
        <c:crosses val="autoZero"/>
        <c:auto val="1"/>
        <c:lblAlgn val="ctr"/>
        <c:lblOffset val="100"/>
        <c:tickMarkSkip val="6"/>
        <c:noMultiLvlLbl val="0"/>
      </c:catAx>
      <c:valAx>
        <c:axId val="381981056"/>
        <c:scaling>
          <c:orientation val="minMax"/>
        </c:scaling>
        <c:delete val="0"/>
        <c:axPos val="l"/>
        <c:majorGridlines>
          <c:spPr>
            <a:ln w="3175" cap="flat" cmpd="sng" algn="ctr">
              <a:solidFill>
                <a:schemeClr val="bg2"/>
              </a:solidFill>
              <a:round/>
            </a:ln>
            <a:effectLst/>
          </c:spPr>
        </c:majorGridlines>
        <c:title>
          <c:tx>
            <c:rich>
              <a:bodyPr/>
              <a:lstStyle/>
              <a:p>
                <a:pPr>
                  <a:defRPr sz="800" b="0"/>
                </a:pPr>
                <a:r>
                  <a:rPr lang="en-AU" sz="800" b="0"/>
                  <a:t>Number of isolates</a:t>
                </a:r>
              </a:p>
            </c:rich>
          </c:tx>
          <c:layout>
            <c:manualLayout>
              <c:xMode val="edge"/>
              <c:yMode val="edge"/>
              <c:x val="0"/>
              <c:y val="0.11226573274735525"/>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8197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2339678355812"/>
          <c:y val="5.758618667374537E-2"/>
          <c:w val="0.87644699440068174"/>
          <c:h val="0.67166342055145889"/>
        </c:manualLayout>
      </c:layout>
      <c:barChart>
        <c:barDir val="col"/>
        <c:grouping val="stacked"/>
        <c:varyColors val="0"/>
        <c:ser>
          <c:idx val="0"/>
          <c:order val="0"/>
          <c:tx>
            <c:strRef>
              <c:f>'Fig 13'!$C$4</c:f>
              <c:strCache>
                <c:ptCount val="1"/>
                <c:pt idx="0">
                  <c:v>Enterococcus faecalis
(n = 56)</c:v>
                </c:pt>
              </c:strCache>
            </c:strRef>
          </c:tx>
          <c:spPr>
            <a:solidFill>
              <a:schemeClr val="accent1"/>
            </a:solidFill>
            <a:ln w="12700">
              <a:noFill/>
            </a:ln>
            <a:effectLst/>
          </c:spPr>
          <c:invertIfNegative val="0"/>
          <c:cat>
            <c:multiLvlStrRef>
              <c:f>'Fig 13'!$A$5:$B$76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13'!$C$5:$C$76</c:f>
              <c:numCache>
                <c:formatCode>General</c:formatCode>
                <c:ptCount val="72"/>
                <c:pt idx="3">
                  <c:v>1</c:v>
                </c:pt>
                <c:pt idx="11">
                  <c:v>1</c:v>
                </c:pt>
                <c:pt idx="14">
                  <c:v>1</c:v>
                </c:pt>
                <c:pt idx="15">
                  <c:v>1</c:v>
                </c:pt>
                <c:pt idx="16">
                  <c:v>1</c:v>
                </c:pt>
                <c:pt idx="17">
                  <c:v>2</c:v>
                </c:pt>
                <c:pt idx="18">
                  <c:v>2</c:v>
                </c:pt>
                <c:pt idx="24">
                  <c:v>2</c:v>
                </c:pt>
                <c:pt idx="25">
                  <c:v>1</c:v>
                </c:pt>
                <c:pt idx="30">
                  <c:v>1</c:v>
                </c:pt>
                <c:pt idx="31">
                  <c:v>2</c:v>
                </c:pt>
                <c:pt idx="32">
                  <c:v>1</c:v>
                </c:pt>
                <c:pt idx="33">
                  <c:v>4</c:v>
                </c:pt>
                <c:pt idx="34">
                  <c:v>2</c:v>
                </c:pt>
                <c:pt idx="35">
                  <c:v>1</c:v>
                </c:pt>
                <c:pt idx="36">
                  <c:v>4</c:v>
                </c:pt>
                <c:pt idx="38">
                  <c:v>3</c:v>
                </c:pt>
                <c:pt idx="42">
                  <c:v>1</c:v>
                </c:pt>
                <c:pt idx="43">
                  <c:v>2</c:v>
                </c:pt>
                <c:pt idx="45">
                  <c:v>1</c:v>
                </c:pt>
                <c:pt idx="46">
                  <c:v>1</c:v>
                </c:pt>
                <c:pt idx="48">
                  <c:v>1</c:v>
                </c:pt>
                <c:pt idx="49">
                  <c:v>2</c:v>
                </c:pt>
                <c:pt idx="51">
                  <c:v>1</c:v>
                </c:pt>
                <c:pt idx="52">
                  <c:v>2</c:v>
                </c:pt>
                <c:pt idx="59">
                  <c:v>3</c:v>
                </c:pt>
                <c:pt idx="60">
                  <c:v>1</c:v>
                </c:pt>
                <c:pt idx="63">
                  <c:v>2</c:v>
                </c:pt>
                <c:pt idx="65">
                  <c:v>2</c:v>
                </c:pt>
                <c:pt idx="66">
                  <c:v>1</c:v>
                </c:pt>
                <c:pt idx="68">
                  <c:v>2</c:v>
                </c:pt>
                <c:pt idx="69">
                  <c:v>1</c:v>
                </c:pt>
                <c:pt idx="70">
                  <c:v>3</c:v>
                </c:pt>
              </c:numCache>
            </c:numRef>
          </c:val>
          <c:extLst>
            <c:ext xmlns:c16="http://schemas.microsoft.com/office/drawing/2014/chart" uri="{C3380CC4-5D6E-409C-BE32-E72D297353CC}">
              <c16:uniqueId val="{00000000-900F-4248-89AD-78F1D5E77574}"/>
            </c:ext>
          </c:extLst>
        </c:ser>
        <c:ser>
          <c:idx val="1"/>
          <c:order val="1"/>
          <c:tx>
            <c:strRef>
              <c:f>'Fig 13'!$D$4</c:f>
              <c:strCache>
                <c:ptCount val="1"/>
                <c:pt idx="0">
                  <c:v>Enterococcus faecium
(n = 33)</c:v>
                </c:pt>
              </c:strCache>
            </c:strRef>
          </c:tx>
          <c:spPr>
            <a:solidFill>
              <a:schemeClr val="accent2"/>
            </a:solidFill>
            <a:ln>
              <a:noFill/>
            </a:ln>
            <a:effectLst/>
          </c:spPr>
          <c:invertIfNegative val="0"/>
          <c:cat>
            <c:multiLvlStrRef>
              <c:f>'Fig 13'!$A$5:$B$76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13'!$D$5:$D$76</c:f>
              <c:numCache>
                <c:formatCode>General</c:formatCode>
                <c:ptCount val="72"/>
                <c:pt idx="1">
                  <c:v>1</c:v>
                </c:pt>
                <c:pt idx="9">
                  <c:v>1</c:v>
                </c:pt>
                <c:pt idx="12">
                  <c:v>3</c:v>
                </c:pt>
                <c:pt idx="15">
                  <c:v>1</c:v>
                </c:pt>
                <c:pt idx="18">
                  <c:v>1</c:v>
                </c:pt>
                <c:pt idx="20">
                  <c:v>1</c:v>
                </c:pt>
                <c:pt idx="22">
                  <c:v>1</c:v>
                </c:pt>
                <c:pt idx="24">
                  <c:v>2</c:v>
                </c:pt>
                <c:pt idx="26">
                  <c:v>1</c:v>
                </c:pt>
                <c:pt idx="31">
                  <c:v>1</c:v>
                </c:pt>
                <c:pt idx="32">
                  <c:v>3</c:v>
                </c:pt>
                <c:pt idx="33">
                  <c:v>1</c:v>
                </c:pt>
                <c:pt idx="36">
                  <c:v>2</c:v>
                </c:pt>
                <c:pt idx="37">
                  <c:v>1</c:v>
                </c:pt>
                <c:pt idx="45">
                  <c:v>2</c:v>
                </c:pt>
                <c:pt idx="47">
                  <c:v>2</c:v>
                </c:pt>
                <c:pt idx="52">
                  <c:v>1</c:v>
                </c:pt>
                <c:pt idx="55">
                  <c:v>2</c:v>
                </c:pt>
                <c:pt idx="59">
                  <c:v>1</c:v>
                </c:pt>
                <c:pt idx="60">
                  <c:v>2</c:v>
                </c:pt>
                <c:pt idx="64">
                  <c:v>2</c:v>
                </c:pt>
                <c:pt idx="66">
                  <c:v>1</c:v>
                </c:pt>
              </c:numCache>
            </c:numRef>
          </c:val>
          <c:extLst>
            <c:ext xmlns:c16="http://schemas.microsoft.com/office/drawing/2014/chart" uri="{C3380CC4-5D6E-409C-BE32-E72D297353CC}">
              <c16:uniqueId val="{00000001-900F-4248-89AD-78F1D5E77574}"/>
            </c:ext>
          </c:extLst>
        </c:ser>
        <c:dLbls>
          <c:showLegendKey val="0"/>
          <c:showVal val="0"/>
          <c:showCatName val="0"/>
          <c:showSerName val="0"/>
          <c:showPercent val="0"/>
          <c:showBubbleSize val="0"/>
        </c:dLbls>
        <c:gapWidth val="10"/>
        <c:overlap val="100"/>
        <c:axId val="391010176"/>
        <c:axId val="391036928"/>
      </c:barChart>
      <c:lineChart>
        <c:grouping val="standard"/>
        <c:varyColors val="0"/>
        <c:ser>
          <c:idx val="3"/>
          <c:order val="2"/>
          <c:tx>
            <c:strRef>
              <c:f>'Fig 13'!$F$4</c:f>
              <c:strCache>
                <c:ptCount val="1"/>
                <c:pt idx="0">
                  <c:v>Total</c:v>
                </c:pt>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13'!$A$5:$B$76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13'!$F$5:$F$76</c:f>
              <c:numCache>
                <c:formatCode>General</c:formatCode>
                <c:ptCount val="72"/>
                <c:pt idx="0">
                  <c:v>0</c:v>
                </c:pt>
                <c:pt idx="1">
                  <c:v>1</c:v>
                </c:pt>
                <c:pt idx="2">
                  <c:v>0</c:v>
                </c:pt>
                <c:pt idx="3">
                  <c:v>1</c:v>
                </c:pt>
                <c:pt idx="4">
                  <c:v>0</c:v>
                </c:pt>
                <c:pt idx="5">
                  <c:v>0</c:v>
                </c:pt>
                <c:pt idx="6">
                  <c:v>0</c:v>
                </c:pt>
                <c:pt idx="7">
                  <c:v>0</c:v>
                </c:pt>
                <c:pt idx="8">
                  <c:v>0</c:v>
                </c:pt>
                <c:pt idx="9">
                  <c:v>1</c:v>
                </c:pt>
                <c:pt idx="10">
                  <c:v>0</c:v>
                </c:pt>
                <c:pt idx="11">
                  <c:v>1</c:v>
                </c:pt>
                <c:pt idx="12">
                  <c:v>3</c:v>
                </c:pt>
                <c:pt idx="13">
                  <c:v>0</c:v>
                </c:pt>
                <c:pt idx="14">
                  <c:v>1</c:v>
                </c:pt>
                <c:pt idx="15">
                  <c:v>2</c:v>
                </c:pt>
                <c:pt idx="16">
                  <c:v>1</c:v>
                </c:pt>
                <c:pt idx="17">
                  <c:v>2</c:v>
                </c:pt>
                <c:pt idx="18">
                  <c:v>3</c:v>
                </c:pt>
                <c:pt idx="19">
                  <c:v>0</c:v>
                </c:pt>
                <c:pt idx="20">
                  <c:v>1</c:v>
                </c:pt>
                <c:pt idx="21">
                  <c:v>0</c:v>
                </c:pt>
                <c:pt idx="22">
                  <c:v>1</c:v>
                </c:pt>
                <c:pt idx="23">
                  <c:v>0</c:v>
                </c:pt>
                <c:pt idx="24">
                  <c:v>4</c:v>
                </c:pt>
                <c:pt idx="25">
                  <c:v>1</c:v>
                </c:pt>
                <c:pt idx="26">
                  <c:v>1</c:v>
                </c:pt>
                <c:pt idx="27">
                  <c:v>0</c:v>
                </c:pt>
                <c:pt idx="28">
                  <c:v>0</c:v>
                </c:pt>
                <c:pt idx="29">
                  <c:v>0</c:v>
                </c:pt>
                <c:pt idx="30">
                  <c:v>1</c:v>
                </c:pt>
                <c:pt idx="31">
                  <c:v>3</c:v>
                </c:pt>
                <c:pt idx="32">
                  <c:v>4</c:v>
                </c:pt>
                <c:pt idx="33">
                  <c:v>5</c:v>
                </c:pt>
                <c:pt idx="34">
                  <c:v>2</c:v>
                </c:pt>
                <c:pt idx="35">
                  <c:v>1</c:v>
                </c:pt>
                <c:pt idx="36">
                  <c:v>6</c:v>
                </c:pt>
                <c:pt idx="37">
                  <c:v>1</c:v>
                </c:pt>
                <c:pt idx="38">
                  <c:v>3</c:v>
                </c:pt>
                <c:pt idx="39">
                  <c:v>0</c:v>
                </c:pt>
                <c:pt idx="40">
                  <c:v>0</c:v>
                </c:pt>
                <c:pt idx="41">
                  <c:v>0</c:v>
                </c:pt>
                <c:pt idx="42">
                  <c:v>1</c:v>
                </c:pt>
                <c:pt idx="43">
                  <c:v>2</c:v>
                </c:pt>
                <c:pt idx="44">
                  <c:v>0</c:v>
                </c:pt>
                <c:pt idx="45">
                  <c:v>3</c:v>
                </c:pt>
                <c:pt idx="46">
                  <c:v>1</c:v>
                </c:pt>
                <c:pt idx="47">
                  <c:v>2</c:v>
                </c:pt>
                <c:pt idx="48">
                  <c:v>1</c:v>
                </c:pt>
                <c:pt idx="49">
                  <c:v>2</c:v>
                </c:pt>
                <c:pt idx="50">
                  <c:v>0</c:v>
                </c:pt>
                <c:pt idx="51">
                  <c:v>1</c:v>
                </c:pt>
                <c:pt idx="52">
                  <c:v>3</c:v>
                </c:pt>
                <c:pt idx="53">
                  <c:v>0</c:v>
                </c:pt>
                <c:pt idx="54">
                  <c:v>0</c:v>
                </c:pt>
                <c:pt idx="55">
                  <c:v>2</c:v>
                </c:pt>
                <c:pt idx="56">
                  <c:v>0</c:v>
                </c:pt>
                <c:pt idx="57">
                  <c:v>0</c:v>
                </c:pt>
                <c:pt idx="58">
                  <c:v>0</c:v>
                </c:pt>
                <c:pt idx="59">
                  <c:v>4</c:v>
                </c:pt>
                <c:pt idx="60">
                  <c:v>3</c:v>
                </c:pt>
                <c:pt idx="61">
                  <c:v>0</c:v>
                </c:pt>
                <c:pt idx="62">
                  <c:v>0</c:v>
                </c:pt>
                <c:pt idx="63">
                  <c:v>2</c:v>
                </c:pt>
                <c:pt idx="64">
                  <c:v>2</c:v>
                </c:pt>
                <c:pt idx="65">
                  <c:v>2</c:v>
                </c:pt>
                <c:pt idx="66">
                  <c:v>2</c:v>
                </c:pt>
                <c:pt idx="67">
                  <c:v>0</c:v>
                </c:pt>
                <c:pt idx="68">
                  <c:v>2</c:v>
                </c:pt>
                <c:pt idx="69">
                  <c:v>1</c:v>
                </c:pt>
                <c:pt idx="70">
                  <c:v>3</c:v>
                </c:pt>
                <c:pt idx="71">
                  <c:v>0</c:v>
                </c:pt>
              </c:numCache>
            </c:numRef>
          </c:val>
          <c:smooth val="0"/>
          <c:extLst>
            <c:ext xmlns:c16="http://schemas.microsoft.com/office/drawing/2014/chart" uri="{C3380CC4-5D6E-409C-BE32-E72D297353CC}">
              <c16:uniqueId val="{00000003-900F-4248-89AD-78F1D5E77574}"/>
            </c:ext>
          </c:extLst>
        </c:ser>
        <c:dLbls>
          <c:showLegendKey val="0"/>
          <c:showVal val="0"/>
          <c:showCatName val="0"/>
          <c:showSerName val="0"/>
          <c:showPercent val="0"/>
          <c:showBubbleSize val="0"/>
        </c:dLbls>
        <c:marker val="1"/>
        <c:smooth val="0"/>
        <c:axId val="1042748415"/>
        <c:axId val="1042749663"/>
      </c:lineChart>
      <c:catAx>
        <c:axId val="39101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1036928"/>
        <c:crosses val="autoZero"/>
        <c:auto val="1"/>
        <c:lblAlgn val="ctr"/>
        <c:lblOffset val="100"/>
        <c:tickMarkSkip val="1"/>
        <c:noMultiLvlLbl val="0"/>
      </c:catAx>
      <c:valAx>
        <c:axId val="391036928"/>
        <c:scaling>
          <c:orientation val="minMax"/>
        </c:scaling>
        <c:delete val="0"/>
        <c:axPos val="l"/>
        <c:majorGridlines>
          <c:spPr>
            <a:ln w="317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7237214835537905E-2"/>
              <c:y val="0.27535781861058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1010176"/>
        <c:crosses val="autoZero"/>
        <c:crossBetween val="between"/>
      </c:valAx>
      <c:valAx>
        <c:axId val="1042749663"/>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748415"/>
        <c:crosses val="max"/>
        <c:crossBetween val="between"/>
      </c:valAx>
      <c:catAx>
        <c:axId val="1042748415"/>
        <c:scaling>
          <c:orientation val="minMax"/>
        </c:scaling>
        <c:delete val="1"/>
        <c:axPos val="b"/>
        <c:numFmt formatCode="General" sourceLinked="1"/>
        <c:majorTickMark val="out"/>
        <c:minorTickMark val="none"/>
        <c:tickLblPos val="nextTo"/>
        <c:crossAx val="1042749663"/>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456553195974"/>
          <c:y val="4.3120344962759703E-2"/>
          <c:w val="0.86441675334320889"/>
          <c:h val="0.70271346422739889"/>
        </c:manualLayout>
      </c:layout>
      <c:barChart>
        <c:barDir val="col"/>
        <c:grouping val="stacked"/>
        <c:varyColors val="0"/>
        <c:ser>
          <c:idx val="0"/>
          <c:order val="0"/>
          <c:tx>
            <c:strRef>
              <c:f>'Fig 14'!$C$7</c:f>
              <c:strCache>
                <c:ptCount val="1"/>
                <c:pt idx="0">
                  <c:v>Enterococcus faecalis</c:v>
                </c:pt>
              </c:strCache>
            </c:strRef>
          </c:tx>
          <c:spPr>
            <a:solidFill>
              <a:schemeClr val="accent1"/>
            </a:solidFill>
            <a:ln>
              <a:noFill/>
            </a:ln>
            <a:effectLst/>
          </c:spPr>
          <c:invertIfNegative val="0"/>
          <c:cat>
            <c:multiLvlStrRef>
              <c:f>'Fig 14'!$A$8:$B$62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14'!$C$8:$C$62</c:f>
              <c:numCache>
                <c:formatCode>General</c:formatCode>
                <c:ptCount val="55"/>
                <c:pt idx="0">
                  <c:v>2</c:v>
                </c:pt>
                <c:pt idx="1">
                  <c:v>5</c:v>
                </c:pt>
                <c:pt idx="3">
                  <c:v>1</c:v>
                </c:pt>
                <c:pt idx="4">
                  <c:v>1</c:v>
                </c:pt>
                <c:pt idx="5">
                  <c:v>3</c:v>
                </c:pt>
                <c:pt idx="8">
                  <c:v>1</c:v>
                </c:pt>
                <c:pt idx="9">
                  <c:v>2</c:v>
                </c:pt>
                <c:pt idx="10">
                  <c:v>4</c:v>
                </c:pt>
                <c:pt idx="12">
                  <c:v>1</c:v>
                </c:pt>
                <c:pt idx="15">
                  <c:v>1</c:v>
                </c:pt>
                <c:pt idx="16">
                  <c:v>1</c:v>
                </c:pt>
                <c:pt idx="19">
                  <c:v>2</c:v>
                </c:pt>
                <c:pt idx="23">
                  <c:v>3</c:v>
                </c:pt>
                <c:pt idx="24">
                  <c:v>1</c:v>
                </c:pt>
                <c:pt idx="25">
                  <c:v>3</c:v>
                </c:pt>
                <c:pt idx="26">
                  <c:v>1</c:v>
                </c:pt>
                <c:pt idx="30">
                  <c:v>8</c:v>
                </c:pt>
                <c:pt idx="31">
                  <c:v>6</c:v>
                </c:pt>
                <c:pt idx="32">
                  <c:v>5</c:v>
                </c:pt>
                <c:pt idx="33">
                  <c:v>4</c:v>
                </c:pt>
                <c:pt idx="40">
                  <c:v>1</c:v>
                </c:pt>
              </c:numCache>
            </c:numRef>
          </c:val>
          <c:extLst>
            <c:ext xmlns:c16="http://schemas.microsoft.com/office/drawing/2014/chart" uri="{C3380CC4-5D6E-409C-BE32-E72D297353CC}">
              <c16:uniqueId val="{00000000-A7FB-4938-8C69-7CC31EED5E05}"/>
            </c:ext>
          </c:extLst>
        </c:ser>
        <c:ser>
          <c:idx val="1"/>
          <c:order val="1"/>
          <c:tx>
            <c:strRef>
              <c:f>'Fig 14'!$D$7</c:f>
              <c:strCache>
                <c:ptCount val="1"/>
                <c:pt idx="0">
                  <c:v>Enterococcus faecium</c:v>
                </c:pt>
              </c:strCache>
            </c:strRef>
          </c:tx>
          <c:spPr>
            <a:solidFill>
              <a:schemeClr val="accent2"/>
            </a:solidFill>
            <a:ln>
              <a:noFill/>
            </a:ln>
            <a:effectLst/>
          </c:spPr>
          <c:invertIfNegative val="0"/>
          <c:cat>
            <c:multiLvlStrRef>
              <c:f>'Fig 14'!$A$8:$B$62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14'!$D$8:$D$62</c:f>
              <c:numCache>
                <c:formatCode>General</c:formatCode>
                <c:ptCount val="55"/>
                <c:pt idx="0">
                  <c:v>1</c:v>
                </c:pt>
                <c:pt idx="1">
                  <c:v>3</c:v>
                </c:pt>
                <c:pt idx="2">
                  <c:v>2</c:v>
                </c:pt>
                <c:pt idx="3">
                  <c:v>3</c:v>
                </c:pt>
                <c:pt idx="4">
                  <c:v>2</c:v>
                </c:pt>
                <c:pt idx="5">
                  <c:v>2</c:v>
                </c:pt>
                <c:pt idx="7">
                  <c:v>1</c:v>
                </c:pt>
                <c:pt idx="8">
                  <c:v>1</c:v>
                </c:pt>
                <c:pt idx="9">
                  <c:v>2</c:v>
                </c:pt>
                <c:pt idx="10">
                  <c:v>2</c:v>
                </c:pt>
                <c:pt idx="12">
                  <c:v>2</c:v>
                </c:pt>
                <c:pt idx="23">
                  <c:v>1</c:v>
                </c:pt>
                <c:pt idx="25">
                  <c:v>1</c:v>
                </c:pt>
                <c:pt idx="30">
                  <c:v>1</c:v>
                </c:pt>
                <c:pt idx="31">
                  <c:v>1</c:v>
                </c:pt>
                <c:pt idx="36">
                  <c:v>2</c:v>
                </c:pt>
                <c:pt idx="37">
                  <c:v>1</c:v>
                </c:pt>
                <c:pt idx="38">
                  <c:v>1</c:v>
                </c:pt>
                <c:pt idx="50">
                  <c:v>1</c:v>
                </c:pt>
                <c:pt idx="51">
                  <c:v>1</c:v>
                </c:pt>
                <c:pt idx="53">
                  <c:v>1</c:v>
                </c:pt>
                <c:pt idx="54">
                  <c:v>1</c:v>
                </c:pt>
              </c:numCache>
            </c:numRef>
          </c:val>
          <c:extLst>
            <c:ext xmlns:c16="http://schemas.microsoft.com/office/drawing/2014/chart" uri="{C3380CC4-5D6E-409C-BE32-E72D297353CC}">
              <c16:uniqueId val="{00000001-A7FB-4938-8C69-7CC31EED5E05}"/>
            </c:ext>
          </c:extLst>
        </c:ser>
        <c:dLbls>
          <c:showLegendKey val="0"/>
          <c:showVal val="0"/>
          <c:showCatName val="0"/>
          <c:showSerName val="0"/>
          <c:showPercent val="0"/>
          <c:showBubbleSize val="0"/>
        </c:dLbls>
        <c:gapWidth val="10"/>
        <c:overlap val="100"/>
        <c:axId val="1459745872"/>
        <c:axId val="1459751120"/>
      </c:barChart>
      <c:catAx>
        <c:axId val="1459745872"/>
        <c:scaling>
          <c:orientation val="minMax"/>
        </c:scaling>
        <c:delete val="0"/>
        <c:axPos val="b"/>
        <c:majorGridlines>
          <c:spPr>
            <a:ln w="6350" cap="flat" cmpd="sng" algn="ctr">
              <a:no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50" b="0" i="0" u="none" strike="noStrike" kern="1200" baseline="0">
                <a:solidFill>
                  <a:sysClr val="windowText" lastClr="000000"/>
                </a:solidFill>
                <a:latin typeface="+mn-lt"/>
                <a:ea typeface="+mn-ea"/>
                <a:cs typeface="+mn-cs"/>
              </a:defRPr>
            </a:pPr>
            <a:endParaRPr lang="en-US"/>
          </a:p>
        </c:txPr>
        <c:crossAx val="1459751120"/>
        <c:crosses val="autoZero"/>
        <c:auto val="1"/>
        <c:lblAlgn val="ctr"/>
        <c:lblOffset val="100"/>
        <c:tickMarkSkip val="1"/>
        <c:noMultiLvlLbl val="0"/>
      </c:catAx>
      <c:valAx>
        <c:axId val="1459751120"/>
        <c:scaling>
          <c:orientation val="minMax"/>
        </c:scaling>
        <c:delete val="0"/>
        <c:axPos val="l"/>
        <c:majorGridlines>
          <c:spPr>
            <a:ln w="3175" cap="flat" cmpd="sng" algn="ctr">
              <a:solidFill>
                <a:srgbClr val="D9D9D9"/>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4.5657362249662756E-2"/>
              <c:y val="0.265978449087435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5974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247353744059"/>
          <c:y val="6.427402800330892E-2"/>
          <c:w val="0.86447280371991475"/>
          <c:h val="0.72671752606799644"/>
        </c:manualLayout>
      </c:layout>
      <c:barChart>
        <c:barDir val="col"/>
        <c:grouping val="clustered"/>
        <c:varyColors val="0"/>
        <c:ser>
          <c:idx val="0"/>
          <c:order val="0"/>
          <c:tx>
            <c:strRef>
              <c:f>'Fig 15'!$C$5</c:f>
              <c:strCache>
                <c:ptCount val="1"/>
                <c:pt idx="0">
                  <c:v>MTB</c:v>
                </c:pt>
              </c:strCache>
            </c:strRef>
          </c:tx>
          <c:spPr>
            <a:solidFill>
              <a:schemeClr val="accent1"/>
            </a:solidFill>
            <a:ln w="12700">
              <a:noFill/>
            </a:ln>
            <a:effectLst/>
          </c:spPr>
          <c:invertIfNegative val="0"/>
          <c:cat>
            <c:multiLvlStrRef>
              <c:f>'Fig 15'!$A$6:$B$77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15'!$C$6:$C$77</c:f>
              <c:numCache>
                <c:formatCode>General</c:formatCode>
                <c:ptCount val="72"/>
                <c:pt idx="0">
                  <c:v>3</c:v>
                </c:pt>
                <c:pt idx="1">
                  <c:v>1</c:v>
                </c:pt>
                <c:pt idx="2">
                  <c:v>3</c:v>
                </c:pt>
                <c:pt idx="3">
                  <c:v>2</c:v>
                </c:pt>
                <c:pt idx="4">
                  <c:v>3</c:v>
                </c:pt>
                <c:pt idx="5">
                  <c:v>0</c:v>
                </c:pt>
                <c:pt idx="6">
                  <c:v>1</c:v>
                </c:pt>
                <c:pt idx="7">
                  <c:v>1</c:v>
                </c:pt>
                <c:pt idx="8">
                  <c:v>2</c:v>
                </c:pt>
                <c:pt idx="9">
                  <c:v>2</c:v>
                </c:pt>
                <c:pt idx="10">
                  <c:v>2</c:v>
                </c:pt>
                <c:pt idx="11">
                  <c:v>1</c:v>
                </c:pt>
                <c:pt idx="12">
                  <c:v>3</c:v>
                </c:pt>
                <c:pt idx="13">
                  <c:v>2</c:v>
                </c:pt>
                <c:pt idx="14">
                  <c:v>2</c:v>
                </c:pt>
                <c:pt idx="15">
                  <c:v>3</c:v>
                </c:pt>
                <c:pt idx="16">
                  <c:v>2</c:v>
                </c:pt>
                <c:pt idx="17">
                  <c:v>1</c:v>
                </c:pt>
                <c:pt idx="18">
                  <c:v>4</c:v>
                </c:pt>
                <c:pt idx="19">
                  <c:v>2</c:v>
                </c:pt>
                <c:pt idx="20">
                  <c:v>1</c:v>
                </c:pt>
                <c:pt idx="21">
                  <c:v>4</c:v>
                </c:pt>
                <c:pt idx="22">
                  <c:v>2</c:v>
                </c:pt>
                <c:pt idx="23">
                  <c:v>1</c:v>
                </c:pt>
                <c:pt idx="24">
                  <c:v>2</c:v>
                </c:pt>
                <c:pt idx="25">
                  <c:v>1</c:v>
                </c:pt>
                <c:pt idx="26">
                  <c:v>5</c:v>
                </c:pt>
                <c:pt idx="27">
                  <c:v>3</c:v>
                </c:pt>
                <c:pt idx="28">
                  <c:v>1</c:v>
                </c:pt>
                <c:pt idx="29">
                  <c:v>1</c:v>
                </c:pt>
                <c:pt idx="30">
                  <c:v>2</c:v>
                </c:pt>
                <c:pt idx="31">
                  <c:v>2</c:v>
                </c:pt>
                <c:pt idx="32">
                  <c:v>4</c:v>
                </c:pt>
                <c:pt idx="33">
                  <c:v>2</c:v>
                </c:pt>
                <c:pt idx="34">
                  <c:v>1</c:v>
                </c:pt>
                <c:pt idx="35">
                  <c:v>0</c:v>
                </c:pt>
                <c:pt idx="36">
                  <c:v>2</c:v>
                </c:pt>
                <c:pt idx="37">
                  <c:v>2</c:v>
                </c:pt>
                <c:pt idx="38">
                  <c:v>0</c:v>
                </c:pt>
                <c:pt idx="39">
                  <c:v>1</c:v>
                </c:pt>
                <c:pt idx="40">
                  <c:v>0</c:v>
                </c:pt>
                <c:pt idx="41">
                  <c:v>3</c:v>
                </c:pt>
                <c:pt idx="42">
                  <c:v>1</c:v>
                </c:pt>
                <c:pt idx="43">
                  <c:v>1</c:v>
                </c:pt>
                <c:pt idx="44">
                  <c:v>5</c:v>
                </c:pt>
                <c:pt idx="45">
                  <c:v>0</c:v>
                </c:pt>
                <c:pt idx="46">
                  <c:v>1</c:v>
                </c:pt>
                <c:pt idx="47">
                  <c:v>2</c:v>
                </c:pt>
                <c:pt idx="48">
                  <c:v>3</c:v>
                </c:pt>
                <c:pt idx="49">
                  <c:v>0</c:v>
                </c:pt>
                <c:pt idx="50">
                  <c:v>1</c:v>
                </c:pt>
                <c:pt idx="51">
                  <c:v>3</c:v>
                </c:pt>
                <c:pt idx="52">
                  <c:v>1</c:v>
                </c:pt>
                <c:pt idx="53">
                  <c:v>2</c:v>
                </c:pt>
                <c:pt idx="54">
                  <c:v>1</c:v>
                </c:pt>
                <c:pt idx="55">
                  <c:v>1</c:v>
                </c:pt>
                <c:pt idx="56">
                  <c:v>0</c:v>
                </c:pt>
                <c:pt idx="57">
                  <c:v>0</c:v>
                </c:pt>
                <c:pt idx="58">
                  <c:v>1</c:v>
                </c:pt>
                <c:pt idx="59">
                  <c:v>0</c:v>
                </c:pt>
                <c:pt idx="60">
                  <c:v>3</c:v>
                </c:pt>
                <c:pt idx="61">
                  <c:v>1</c:v>
                </c:pt>
                <c:pt idx="62">
                  <c:v>0</c:v>
                </c:pt>
                <c:pt idx="63">
                  <c:v>0</c:v>
                </c:pt>
                <c:pt idx="64">
                  <c:v>0</c:v>
                </c:pt>
                <c:pt idx="65">
                  <c:v>2</c:v>
                </c:pt>
                <c:pt idx="66">
                  <c:v>1</c:v>
                </c:pt>
                <c:pt idx="67">
                  <c:v>1</c:v>
                </c:pt>
                <c:pt idx="68">
                  <c:v>0</c:v>
                </c:pt>
                <c:pt idx="69">
                  <c:v>1</c:v>
                </c:pt>
                <c:pt idx="70">
                  <c:v>0</c:v>
                </c:pt>
                <c:pt idx="71">
                  <c:v>0</c:v>
                </c:pt>
              </c:numCache>
            </c:numRef>
          </c:val>
          <c:extLst>
            <c:ext xmlns:c16="http://schemas.microsoft.com/office/drawing/2014/chart" uri="{C3380CC4-5D6E-409C-BE32-E72D297353CC}">
              <c16:uniqueId val="{00000000-138B-4C65-8DC1-8F29FD079EEC}"/>
            </c:ext>
          </c:extLst>
        </c:ser>
        <c:dLbls>
          <c:showLegendKey val="0"/>
          <c:showVal val="0"/>
          <c:showCatName val="0"/>
          <c:showSerName val="0"/>
          <c:showPercent val="0"/>
          <c:showBubbleSize val="0"/>
        </c:dLbls>
        <c:gapWidth val="10"/>
        <c:overlap val="100"/>
        <c:axId val="391562752"/>
        <c:axId val="391564672"/>
      </c:barChart>
      <c:catAx>
        <c:axId val="3915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1564672"/>
        <c:crosses val="autoZero"/>
        <c:auto val="1"/>
        <c:lblAlgn val="ctr"/>
        <c:lblOffset val="100"/>
        <c:tickMarkSkip val="1"/>
        <c:noMultiLvlLbl val="0"/>
      </c:catAx>
      <c:valAx>
        <c:axId val="39156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3.9689222721809567E-2"/>
              <c:y val="0.291037944051583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1562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247353744059"/>
          <c:y val="4.3120344962759703E-2"/>
          <c:w val="0.86354658350076274"/>
          <c:h val="0.77095225895665431"/>
        </c:manualLayout>
      </c:layout>
      <c:barChart>
        <c:barDir val="col"/>
        <c:grouping val="clustered"/>
        <c:varyColors val="0"/>
        <c:ser>
          <c:idx val="2"/>
          <c:order val="0"/>
          <c:tx>
            <c:strRef>
              <c:f>'Fig 16'!$C$6</c:f>
              <c:strCache>
                <c:ptCount val="1"/>
                <c:pt idx="0">
                  <c:v>Total</c:v>
                </c:pt>
              </c:strCache>
            </c:strRef>
          </c:tx>
          <c:spPr>
            <a:solidFill>
              <a:schemeClr val="accent3"/>
            </a:solidFill>
            <a:ln>
              <a:noFill/>
            </a:ln>
            <a:effectLst/>
          </c:spPr>
          <c:invertIfNegative val="0"/>
          <c:dPt>
            <c:idx val="5"/>
            <c:invertIfNegative val="0"/>
            <c:bubble3D val="0"/>
            <c:spPr>
              <a:solidFill>
                <a:schemeClr val="accent3">
                  <a:lumMod val="50000"/>
                </a:schemeClr>
              </a:solidFill>
              <a:ln>
                <a:noFill/>
              </a:ln>
              <a:effectLst/>
            </c:spPr>
            <c:extLst>
              <c:ext xmlns:c16="http://schemas.microsoft.com/office/drawing/2014/chart" uri="{C3380CC4-5D6E-409C-BE32-E72D297353CC}">
                <c16:uniqueId val="{00000001-84ED-47A9-9CA6-ECE55711C8DD}"/>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3-84ED-47A9-9CA6-ECE55711C8DD}"/>
              </c:ext>
            </c:extLst>
          </c:dPt>
          <c:dPt>
            <c:idx val="12"/>
            <c:invertIfNegative val="0"/>
            <c:bubble3D val="0"/>
            <c:spPr>
              <a:solidFill>
                <a:schemeClr val="accent3">
                  <a:lumMod val="50000"/>
                </a:schemeClr>
              </a:solidFill>
              <a:ln>
                <a:noFill/>
              </a:ln>
              <a:effectLst/>
            </c:spPr>
            <c:extLst>
              <c:ext xmlns:c16="http://schemas.microsoft.com/office/drawing/2014/chart" uri="{C3380CC4-5D6E-409C-BE32-E72D297353CC}">
                <c16:uniqueId val="{00000005-84ED-47A9-9CA6-ECE55711C8DD}"/>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07-84ED-47A9-9CA6-ECE55711C8DD}"/>
              </c:ext>
            </c:extLst>
          </c:dPt>
          <c:dPt>
            <c:idx val="19"/>
            <c:invertIfNegative val="0"/>
            <c:bubble3D val="0"/>
            <c:spPr>
              <a:solidFill>
                <a:schemeClr val="accent3">
                  <a:lumMod val="50000"/>
                </a:schemeClr>
              </a:solidFill>
              <a:ln>
                <a:noFill/>
              </a:ln>
              <a:effectLst/>
            </c:spPr>
            <c:extLst>
              <c:ext xmlns:c16="http://schemas.microsoft.com/office/drawing/2014/chart" uri="{C3380CC4-5D6E-409C-BE32-E72D297353CC}">
                <c16:uniqueId val="{00000009-84ED-47A9-9CA6-ECE55711C8DD}"/>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0B-84ED-47A9-9CA6-ECE55711C8DD}"/>
              </c:ext>
            </c:extLst>
          </c:dPt>
          <c:dPt>
            <c:idx val="54"/>
            <c:invertIfNegative val="0"/>
            <c:bubble3D val="0"/>
            <c:spPr>
              <a:solidFill>
                <a:schemeClr val="accent3">
                  <a:lumMod val="50000"/>
                </a:schemeClr>
              </a:solidFill>
              <a:ln>
                <a:noFill/>
              </a:ln>
              <a:effectLst/>
            </c:spPr>
            <c:extLst>
              <c:ext xmlns:c16="http://schemas.microsoft.com/office/drawing/2014/chart" uri="{C3380CC4-5D6E-409C-BE32-E72D297353CC}">
                <c16:uniqueId val="{0000000D-84ED-47A9-9CA6-ECE55711C8DD}"/>
              </c:ext>
            </c:extLst>
          </c:dPt>
          <c:cat>
            <c:multiLvlStrRef>
              <c:f>'Fig 16'!$A$7:$B$61</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16'!$C$7:$C$61</c:f>
              <c:numCache>
                <c:formatCode>General</c:formatCode>
                <c:ptCount val="55"/>
                <c:pt idx="0">
                  <c:v>8</c:v>
                </c:pt>
                <c:pt idx="1">
                  <c:v>9</c:v>
                </c:pt>
                <c:pt idx="2">
                  <c:v>12</c:v>
                </c:pt>
                <c:pt idx="3">
                  <c:v>8</c:v>
                </c:pt>
                <c:pt idx="4">
                  <c:v>5</c:v>
                </c:pt>
                <c:pt idx="5">
                  <c:v>1</c:v>
                </c:pt>
                <c:pt idx="7">
                  <c:v>2</c:v>
                </c:pt>
                <c:pt idx="8">
                  <c:v>5</c:v>
                </c:pt>
                <c:pt idx="9">
                  <c:v>5</c:v>
                </c:pt>
                <c:pt idx="10">
                  <c:v>6</c:v>
                </c:pt>
                <c:pt idx="11">
                  <c:v>5</c:v>
                </c:pt>
                <c:pt idx="12">
                  <c:v>5</c:v>
                </c:pt>
                <c:pt idx="14">
                  <c:v>6</c:v>
                </c:pt>
                <c:pt idx="15">
                  <c:v>11</c:v>
                </c:pt>
                <c:pt idx="16">
                  <c:v>2</c:v>
                </c:pt>
                <c:pt idx="17">
                  <c:v>1</c:v>
                </c:pt>
                <c:pt idx="18">
                  <c:v>2</c:v>
                </c:pt>
                <c:pt idx="19">
                  <c:v>2</c:v>
                </c:pt>
                <c:pt idx="21">
                  <c:v>1</c:v>
                </c:pt>
                <c:pt idx="22">
                  <c:v>2</c:v>
                </c:pt>
                <c:pt idx="23">
                  <c:v>1</c:v>
                </c:pt>
                <c:pt idx="24">
                  <c:v>0</c:v>
                </c:pt>
                <c:pt idx="25">
                  <c:v>1</c:v>
                </c:pt>
                <c:pt idx="26">
                  <c:v>0</c:v>
                </c:pt>
                <c:pt idx="28">
                  <c:v>1</c:v>
                </c:pt>
                <c:pt idx="29">
                  <c:v>0</c:v>
                </c:pt>
                <c:pt idx="30">
                  <c:v>2</c:v>
                </c:pt>
                <c:pt idx="31">
                  <c:v>0</c:v>
                </c:pt>
                <c:pt idx="32">
                  <c:v>0</c:v>
                </c:pt>
                <c:pt idx="33">
                  <c:v>0</c:v>
                </c:pt>
                <c:pt idx="35">
                  <c:v>2</c:v>
                </c:pt>
                <c:pt idx="36">
                  <c:v>0</c:v>
                </c:pt>
                <c:pt idx="37">
                  <c:v>0</c:v>
                </c:pt>
                <c:pt idx="38">
                  <c:v>0</c:v>
                </c:pt>
                <c:pt idx="39">
                  <c:v>0</c:v>
                </c:pt>
                <c:pt idx="40">
                  <c:v>0</c:v>
                </c:pt>
                <c:pt idx="42">
                  <c:v>0</c:v>
                </c:pt>
                <c:pt idx="43">
                  <c:v>0</c:v>
                </c:pt>
                <c:pt idx="44">
                  <c:v>1</c:v>
                </c:pt>
                <c:pt idx="45">
                  <c:v>1</c:v>
                </c:pt>
                <c:pt idx="46">
                  <c:v>0</c:v>
                </c:pt>
                <c:pt idx="47">
                  <c:v>0</c:v>
                </c:pt>
                <c:pt idx="49">
                  <c:v>1</c:v>
                </c:pt>
                <c:pt idx="50">
                  <c:v>0</c:v>
                </c:pt>
                <c:pt idx="51">
                  <c:v>1</c:v>
                </c:pt>
                <c:pt idx="52">
                  <c:v>2</c:v>
                </c:pt>
                <c:pt idx="53">
                  <c:v>0</c:v>
                </c:pt>
                <c:pt idx="54">
                  <c:v>1</c:v>
                </c:pt>
              </c:numCache>
            </c:numRef>
          </c:val>
          <c:extLst>
            <c:ext xmlns:c16="http://schemas.microsoft.com/office/drawing/2014/chart" uri="{C3380CC4-5D6E-409C-BE32-E72D297353CC}">
              <c16:uniqueId val="{0000000E-84ED-47A9-9CA6-ECE55711C8DD}"/>
            </c:ext>
          </c:extLst>
        </c:ser>
        <c:dLbls>
          <c:showLegendKey val="0"/>
          <c:showVal val="0"/>
          <c:showCatName val="0"/>
          <c:showSerName val="0"/>
          <c:showPercent val="0"/>
          <c:showBubbleSize val="0"/>
        </c:dLbls>
        <c:gapWidth val="10"/>
        <c:overlap val="100"/>
        <c:axId val="1459733408"/>
        <c:axId val="1459739968"/>
      </c:barChart>
      <c:catAx>
        <c:axId val="145973340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50" b="0" i="0" u="none" strike="noStrike" kern="1200" baseline="0">
                <a:solidFill>
                  <a:sysClr val="windowText" lastClr="000000"/>
                </a:solidFill>
                <a:latin typeface="+mn-lt"/>
                <a:ea typeface="+mn-ea"/>
                <a:cs typeface="+mn-cs"/>
              </a:defRPr>
            </a:pPr>
            <a:endParaRPr lang="en-US"/>
          </a:p>
        </c:txPr>
        <c:crossAx val="1459739968"/>
        <c:crosses val="autoZero"/>
        <c:auto val="1"/>
        <c:lblAlgn val="ctr"/>
        <c:lblOffset val="100"/>
        <c:tickMarkSkip val="1"/>
        <c:noMultiLvlLbl val="0"/>
      </c:catAx>
      <c:valAx>
        <c:axId val="145973996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3.1066288966654927E-2"/>
              <c:y val="0.2844177210110594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59733408"/>
        <c:crossesAt val="1"/>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50944236411665E-2"/>
          <c:y val="6.0773758631013919E-2"/>
          <c:w val="0.88478575438005913"/>
          <c:h val="0.5503424625822203"/>
        </c:manualLayout>
      </c:layout>
      <c:barChart>
        <c:barDir val="col"/>
        <c:grouping val="stacked"/>
        <c:varyColors val="0"/>
        <c:ser>
          <c:idx val="0"/>
          <c:order val="0"/>
          <c:tx>
            <c:strRef>
              <c:f>'Fig 17'!$C$4</c:f>
              <c:strCache>
                <c:ptCount val="1"/>
                <c:pt idx="0">
                  <c:v>Azithromycin-nonsusceptible (high-level)
</c:v>
                </c:pt>
              </c:strCache>
            </c:strRef>
          </c:tx>
          <c:spPr>
            <a:effectLst/>
          </c:spPr>
          <c:invertIfNegative val="0"/>
          <c:cat>
            <c:multiLvlStrRef>
              <c:f>'Fig 17'!$A$5:$B$76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17'!$C$5:$C$76</c:f>
              <c:numCache>
                <c:formatCode>General</c:formatCode>
                <c:ptCount val="72"/>
                <c:pt idx="3">
                  <c:v>1</c:v>
                </c:pt>
                <c:pt idx="4">
                  <c:v>2</c:v>
                </c:pt>
                <c:pt idx="7">
                  <c:v>1</c:v>
                </c:pt>
                <c:pt idx="13">
                  <c:v>3</c:v>
                </c:pt>
                <c:pt idx="14">
                  <c:v>2</c:v>
                </c:pt>
                <c:pt idx="16">
                  <c:v>1</c:v>
                </c:pt>
                <c:pt idx="21">
                  <c:v>1</c:v>
                </c:pt>
                <c:pt idx="28">
                  <c:v>1</c:v>
                </c:pt>
                <c:pt idx="31">
                  <c:v>2</c:v>
                </c:pt>
                <c:pt idx="32">
                  <c:v>2</c:v>
                </c:pt>
                <c:pt idx="33">
                  <c:v>1</c:v>
                </c:pt>
                <c:pt idx="34">
                  <c:v>1</c:v>
                </c:pt>
                <c:pt idx="38">
                  <c:v>1</c:v>
                </c:pt>
                <c:pt idx="62">
                  <c:v>2</c:v>
                </c:pt>
                <c:pt idx="63">
                  <c:v>1</c:v>
                </c:pt>
                <c:pt idx="64">
                  <c:v>1</c:v>
                </c:pt>
                <c:pt idx="68">
                  <c:v>2</c:v>
                </c:pt>
                <c:pt idx="69">
                  <c:v>1</c:v>
                </c:pt>
                <c:pt idx="70">
                  <c:v>1</c:v>
                </c:pt>
              </c:numCache>
            </c:numRef>
          </c:val>
          <c:extLst>
            <c:ext xmlns:c16="http://schemas.microsoft.com/office/drawing/2014/chart" uri="{C3380CC4-5D6E-409C-BE32-E72D297353CC}">
              <c16:uniqueId val="{00000000-D7F9-4FA9-915A-BBE50B931AF0}"/>
            </c:ext>
          </c:extLst>
        </c:ser>
        <c:ser>
          <c:idx val="2"/>
          <c:order val="1"/>
          <c:tx>
            <c:strRef>
              <c:f>'Fig 17'!$D$4</c:f>
              <c:strCache>
                <c:ptCount val="1"/>
                <c:pt idx="0">
                  <c:v>Ceftriaxone-nonsusceptible
</c:v>
                </c:pt>
              </c:strCache>
            </c:strRef>
          </c:tx>
          <c:spPr>
            <a:effectLst/>
          </c:spPr>
          <c:invertIfNegative val="0"/>
          <c:cat>
            <c:multiLvlStrRef>
              <c:f>'Fig 17'!$A$5:$B$76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17'!$D$5:$D$76</c:f>
              <c:numCache>
                <c:formatCode>General</c:formatCode>
                <c:ptCount val="72"/>
                <c:pt idx="19">
                  <c:v>2</c:v>
                </c:pt>
                <c:pt idx="23">
                  <c:v>1</c:v>
                </c:pt>
                <c:pt idx="25">
                  <c:v>1</c:v>
                </c:pt>
                <c:pt idx="26">
                  <c:v>1</c:v>
                </c:pt>
                <c:pt idx="29">
                  <c:v>1</c:v>
                </c:pt>
                <c:pt idx="31">
                  <c:v>1</c:v>
                </c:pt>
                <c:pt idx="36">
                  <c:v>1</c:v>
                </c:pt>
                <c:pt idx="39">
                  <c:v>1</c:v>
                </c:pt>
                <c:pt idx="40">
                  <c:v>1</c:v>
                </c:pt>
                <c:pt idx="60">
                  <c:v>2</c:v>
                </c:pt>
                <c:pt idx="61">
                  <c:v>1</c:v>
                </c:pt>
                <c:pt idx="62">
                  <c:v>2</c:v>
                </c:pt>
                <c:pt idx="63">
                  <c:v>1</c:v>
                </c:pt>
                <c:pt idx="64">
                  <c:v>7</c:v>
                </c:pt>
                <c:pt idx="65">
                  <c:v>2</c:v>
                </c:pt>
                <c:pt idx="66">
                  <c:v>2</c:v>
                </c:pt>
                <c:pt idx="67">
                  <c:v>5</c:v>
                </c:pt>
                <c:pt idx="68">
                  <c:v>1</c:v>
                </c:pt>
                <c:pt idx="69">
                  <c:v>4</c:v>
                </c:pt>
                <c:pt idx="70">
                  <c:v>4</c:v>
                </c:pt>
                <c:pt idx="71">
                  <c:v>2</c:v>
                </c:pt>
              </c:numCache>
            </c:numRef>
          </c:val>
          <c:extLst xmlns:c15="http://schemas.microsoft.com/office/drawing/2012/chart">
            <c:ext xmlns:c16="http://schemas.microsoft.com/office/drawing/2014/chart" uri="{C3380CC4-5D6E-409C-BE32-E72D297353CC}">
              <c16:uniqueId val="{00000001-D7F9-4FA9-915A-BBE50B931AF0}"/>
            </c:ext>
          </c:extLst>
        </c:ser>
        <c:ser>
          <c:idx val="1"/>
          <c:order val="2"/>
          <c:tx>
            <c:strRef>
              <c:f>'Fig 17'!$E$4</c:f>
              <c:strCache>
                <c:ptCount val="1"/>
                <c:pt idx="0">
                  <c:v>Ceftriaxone-nonsusceptible and azithromycin-nonsusceptible (high-level)
</c:v>
                </c:pt>
              </c:strCache>
            </c:strRef>
          </c:tx>
          <c:spPr>
            <a:effectLst/>
          </c:spPr>
          <c:invertIfNegative val="0"/>
          <c:cat>
            <c:multiLvlStrRef>
              <c:f>'Fig 17'!$A$5:$B$76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17'!$E$5:$E$76</c:f>
              <c:numCache>
                <c:formatCode>General</c:formatCode>
                <c:ptCount val="72"/>
                <c:pt idx="13">
                  <c:v>1</c:v>
                </c:pt>
                <c:pt idx="14">
                  <c:v>1</c:v>
                </c:pt>
              </c:numCache>
            </c:numRef>
          </c:val>
          <c:extLst>
            <c:ext xmlns:c16="http://schemas.microsoft.com/office/drawing/2014/chart" uri="{C3380CC4-5D6E-409C-BE32-E72D297353CC}">
              <c16:uniqueId val="{00000002-D7F9-4FA9-915A-BBE50B931AF0}"/>
            </c:ext>
          </c:extLst>
        </c:ser>
        <c:ser>
          <c:idx val="3"/>
          <c:order val="3"/>
          <c:tx>
            <c:strRef>
              <c:f>'Fig 17'!$F$4</c:f>
              <c:strCache>
                <c:ptCount val="1"/>
                <c:pt idx="0">
                  <c:v>Ceftriaxone-nonsusceptible and azithromycin-nonsusceptible (low-level)
</c:v>
                </c:pt>
              </c:strCache>
            </c:strRef>
          </c:tx>
          <c:spPr>
            <a:solidFill>
              <a:srgbClr val="FFC000"/>
            </a:solidFill>
            <a:effectLst/>
          </c:spPr>
          <c:invertIfNegative val="0"/>
          <c:cat>
            <c:multiLvlStrRef>
              <c:f>'Fig 17'!$A$5:$B$76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17'!$F$5:$F$76</c:f>
              <c:numCache>
                <c:formatCode>General</c:formatCode>
                <c:ptCount val="72"/>
                <c:pt idx="19">
                  <c:v>1</c:v>
                </c:pt>
                <c:pt idx="57">
                  <c:v>1</c:v>
                </c:pt>
                <c:pt idx="61">
                  <c:v>1</c:v>
                </c:pt>
                <c:pt idx="65">
                  <c:v>2</c:v>
                </c:pt>
                <c:pt idx="70">
                  <c:v>1</c:v>
                </c:pt>
              </c:numCache>
            </c:numRef>
          </c:val>
          <c:extLst>
            <c:ext xmlns:c16="http://schemas.microsoft.com/office/drawing/2014/chart" uri="{C3380CC4-5D6E-409C-BE32-E72D297353CC}">
              <c16:uniqueId val="{00000003-D7F9-4FA9-915A-BBE50B931AF0}"/>
            </c:ext>
          </c:extLst>
        </c:ser>
        <c:dLbls>
          <c:showLegendKey val="0"/>
          <c:showVal val="0"/>
          <c:showCatName val="0"/>
          <c:showSerName val="0"/>
          <c:showPercent val="0"/>
          <c:showBubbleSize val="0"/>
        </c:dLbls>
        <c:gapWidth val="10"/>
        <c:overlap val="100"/>
        <c:axId val="392528256"/>
        <c:axId val="392529792"/>
      </c:barChart>
      <c:catAx>
        <c:axId val="3925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529792"/>
        <c:crosses val="autoZero"/>
        <c:auto val="1"/>
        <c:lblAlgn val="ctr"/>
        <c:lblOffset val="100"/>
        <c:noMultiLvlLbl val="0"/>
      </c:catAx>
      <c:valAx>
        <c:axId val="392529792"/>
        <c:scaling>
          <c:orientation val="minMax"/>
        </c:scaling>
        <c:delete val="0"/>
        <c:axPos val="l"/>
        <c:majorGridlines>
          <c:spPr>
            <a:ln w="3175" cap="flat" cmpd="sng" algn="ctr">
              <a:solidFill>
                <a:schemeClr val="bg2"/>
              </a:solidFill>
              <a:round/>
            </a:ln>
            <a:effectLst/>
          </c:spPr>
        </c:majorGridlines>
        <c:title>
          <c:tx>
            <c:rich>
              <a:bodyPr rot="-5400000" vert="horz"/>
              <a:lstStyle/>
              <a:p>
                <a:pPr>
                  <a:defRPr sz="900" b="0"/>
                </a:pPr>
                <a:r>
                  <a:rPr lang="en-AU" sz="900" b="0"/>
                  <a:t>Number of isolates</a:t>
                </a:r>
              </a:p>
            </c:rich>
          </c:tx>
          <c:layout>
            <c:manualLayout>
              <c:xMode val="edge"/>
              <c:yMode val="edge"/>
              <c:x val="1.7918798855134289E-2"/>
              <c:y val="0.22529654882908354"/>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528256"/>
        <c:crosses val="autoZero"/>
        <c:crossBetween val="between"/>
      </c:valAx>
      <c:spPr>
        <a:noFill/>
        <a:ln>
          <a:noFill/>
        </a:ln>
        <a:effectLst/>
      </c:spPr>
    </c:plotArea>
    <c:legend>
      <c:legendPos val="b"/>
      <c:legendEntry>
        <c:idx val="1"/>
        <c:txPr>
          <a:bodyPr/>
          <a:lstStyle/>
          <a:p>
            <a:pPr>
              <a:defRPr sz="800"/>
            </a:pPr>
            <a:endParaRPr lang="en-US"/>
          </a:p>
        </c:txPr>
      </c:legendEntry>
      <c:layout>
        <c:manualLayout>
          <c:xMode val="edge"/>
          <c:yMode val="edge"/>
          <c:x val="8.217508144054371E-2"/>
          <c:y val="0.7695925945360319"/>
          <c:w val="0.87093036271783864"/>
          <c:h val="0.20434876549878542"/>
        </c:manualLayout>
      </c:layout>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11599813383295E-2"/>
          <c:y val="4.8511576626240352E-2"/>
          <c:w val="0.69326472200728984"/>
          <c:h val="0.5732519598225525"/>
        </c:manualLayout>
      </c:layout>
      <c:barChart>
        <c:barDir val="col"/>
        <c:grouping val="stacked"/>
        <c:varyColors val="0"/>
        <c:ser>
          <c:idx val="0"/>
          <c:order val="0"/>
          <c:tx>
            <c:strRef>
              <c:f>'Fig 4'!$C$3</c:f>
              <c:strCache>
                <c:ptCount val="1"/>
                <c:pt idx="0">
                  <c:v>OXA-23-like</c:v>
                </c:pt>
              </c:strCache>
            </c:strRef>
          </c:tx>
          <c:spPr>
            <a:solidFill>
              <a:srgbClr val="800080"/>
            </a:solidFill>
            <a:ln>
              <a:noFill/>
            </a:ln>
            <a:effectLst/>
          </c:spPr>
          <c:invertIfNegative val="0"/>
          <c:cat>
            <c:multiLvlStrRef>
              <c:f>'Fig 4'!$K$4:$L$19</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5)</c:v>
                  </c:pt>
                  <c:pt idx="2">
                    <c:v>Vic
(n = 8)</c:v>
                  </c:pt>
                  <c:pt idx="4">
                    <c:v>Qld
(n = 4)</c:v>
                  </c:pt>
                  <c:pt idx="6">
                    <c:v>SA
(n = 1)</c:v>
                  </c:pt>
                  <c:pt idx="8">
                    <c:v>WA
(n = 1)</c:v>
                  </c:pt>
                  <c:pt idx="10">
                    <c:v>Tas
(n = 0)</c:v>
                  </c:pt>
                  <c:pt idx="12">
                    <c:v>NT
(n = 4)</c:v>
                  </c:pt>
                  <c:pt idx="14">
                    <c:v>ACT
(n = 0)</c:v>
                  </c:pt>
                </c:lvl>
              </c:multiLvlStrCache>
            </c:multiLvlStrRef>
          </c:cat>
          <c:val>
            <c:numRef>
              <c:f>'Fig 4'!$C$4:$C$19</c:f>
              <c:numCache>
                <c:formatCode>General</c:formatCode>
                <c:ptCount val="16"/>
                <c:pt idx="0">
                  <c:v>3</c:v>
                </c:pt>
                <c:pt idx="1">
                  <c:v>1</c:v>
                </c:pt>
                <c:pt idx="2">
                  <c:v>4</c:v>
                </c:pt>
                <c:pt idx="4">
                  <c:v>1</c:v>
                </c:pt>
                <c:pt idx="5">
                  <c:v>1</c:v>
                </c:pt>
                <c:pt idx="12">
                  <c:v>2</c:v>
                </c:pt>
                <c:pt idx="13">
                  <c:v>2</c:v>
                </c:pt>
              </c:numCache>
            </c:numRef>
          </c:val>
          <c:extLst>
            <c:ext xmlns:c16="http://schemas.microsoft.com/office/drawing/2014/chart" uri="{C3380CC4-5D6E-409C-BE32-E72D297353CC}">
              <c16:uniqueId val="{00000000-F21E-414A-97B8-D4978AB3ECC8}"/>
            </c:ext>
          </c:extLst>
        </c:ser>
        <c:ser>
          <c:idx val="2"/>
          <c:order val="1"/>
          <c:tx>
            <c:strRef>
              <c:f>'Fig 4'!$D$3</c:f>
              <c:strCache>
                <c:ptCount val="1"/>
                <c:pt idx="0">
                  <c:v>NDM</c:v>
                </c:pt>
              </c:strCache>
            </c:strRef>
          </c:tx>
          <c:spPr>
            <a:solidFill>
              <a:srgbClr val="00FF00"/>
            </a:solidFill>
            <a:ln>
              <a:noFill/>
            </a:ln>
            <a:effectLst/>
          </c:spPr>
          <c:invertIfNegative val="0"/>
          <c:cat>
            <c:multiLvlStrRef>
              <c:f>'Fig 4'!$K$4:$L$19</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5)</c:v>
                  </c:pt>
                  <c:pt idx="2">
                    <c:v>Vic
(n = 8)</c:v>
                  </c:pt>
                  <c:pt idx="4">
                    <c:v>Qld
(n = 4)</c:v>
                  </c:pt>
                  <c:pt idx="6">
                    <c:v>SA
(n = 1)</c:v>
                  </c:pt>
                  <c:pt idx="8">
                    <c:v>WA
(n = 1)</c:v>
                  </c:pt>
                  <c:pt idx="10">
                    <c:v>Tas
(n = 0)</c:v>
                  </c:pt>
                  <c:pt idx="12">
                    <c:v>NT
(n = 4)</c:v>
                  </c:pt>
                  <c:pt idx="14">
                    <c:v>ACT
(n = 0)</c:v>
                  </c:pt>
                </c:lvl>
              </c:multiLvlStrCache>
            </c:multiLvlStrRef>
          </c:cat>
          <c:val>
            <c:numRef>
              <c:f>'Fig 4'!$D$4:$D$19</c:f>
              <c:numCache>
                <c:formatCode>General</c:formatCode>
                <c:ptCount val="16"/>
                <c:pt idx="1">
                  <c:v>1</c:v>
                </c:pt>
                <c:pt idx="3">
                  <c:v>1</c:v>
                </c:pt>
                <c:pt idx="4">
                  <c:v>1</c:v>
                </c:pt>
                <c:pt idx="8">
                  <c:v>1</c:v>
                </c:pt>
              </c:numCache>
            </c:numRef>
          </c:val>
          <c:extLst>
            <c:ext xmlns:c16="http://schemas.microsoft.com/office/drawing/2014/chart" uri="{C3380CC4-5D6E-409C-BE32-E72D297353CC}">
              <c16:uniqueId val="{00000001-F21E-414A-97B8-D4978AB3ECC8}"/>
            </c:ext>
          </c:extLst>
        </c:ser>
        <c:ser>
          <c:idx val="3"/>
          <c:order val="2"/>
          <c:tx>
            <c:strRef>
              <c:f>'Fig 4'!$E$3</c:f>
              <c:strCache>
                <c:ptCount val="1"/>
                <c:pt idx="0">
                  <c:v>NDM, OXA-23-like</c:v>
                </c:pt>
              </c:strCache>
            </c:strRef>
          </c:tx>
          <c:spPr>
            <a:pattFill prst="sphere">
              <a:fgClr>
                <a:srgbClr val="00FF00"/>
              </a:fgClr>
              <a:bgClr>
                <a:srgbClr val="800080"/>
              </a:bgClr>
            </a:pattFill>
            <a:ln>
              <a:noFill/>
            </a:ln>
            <a:effectLst/>
          </c:spPr>
          <c:invertIfNegative val="0"/>
          <c:cat>
            <c:multiLvlStrRef>
              <c:f>'Fig 4'!$K$4:$L$19</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5)</c:v>
                  </c:pt>
                  <c:pt idx="2">
                    <c:v>Vic
(n = 8)</c:v>
                  </c:pt>
                  <c:pt idx="4">
                    <c:v>Qld
(n = 4)</c:v>
                  </c:pt>
                  <c:pt idx="6">
                    <c:v>SA
(n = 1)</c:v>
                  </c:pt>
                  <c:pt idx="8">
                    <c:v>WA
(n = 1)</c:v>
                  </c:pt>
                  <c:pt idx="10">
                    <c:v>Tas
(n = 0)</c:v>
                  </c:pt>
                  <c:pt idx="12">
                    <c:v>NT
(n = 4)</c:v>
                  </c:pt>
                  <c:pt idx="14">
                    <c:v>ACT
(n = 0)</c:v>
                  </c:pt>
                </c:lvl>
              </c:multiLvlStrCache>
            </c:multiLvlStrRef>
          </c:cat>
          <c:val>
            <c:numRef>
              <c:f>'Fig 4'!$E$4:$E$19</c:f>
              <c:numCache>
                <c:formatCode>General</c:formatCode>
                <c:ptCount val="16"/>
                <c:pt idx="2">
                  <c:v>2</c:v>
                </c:pt>
                <c:pt idx="3">
                  <c:v>1</c:v>
                </c:pt>
                <c:pt idx="6">
                  <c:v>1</c:v>
                </c:pt>
              </c:numCache>
            </c:numRef>
          </c:val>
          <c:extLst>
            <c:ext xmlns:c16="http://schemas.microsoft.com/office/drawing/2014/chart" uri="{C3380CC4-5D6E-409C-BE32-E72D297353CC}">
              <c16:uniqueId val="{00000002-F21E-414A-97B8-D4978AB3ECC8}"/>
            </c:ext>
          </c:extLst>
        </c:ser>
        <c:ser>
          <c:idx val="1"/>
          <c:order val="3"/>
          <c:tx>
            <c:strRef>
              <c:f>'Fig 4'!$F$3</c:f>
              <c:strCache>
                <c:ptCount val="1"/>
                <c:pt idx="0">
                  <c:v>OXA-24/40-like</c:v>
                </c:pt>
              </c:strCache>
            </c:strRef>
          </c:tx>
          <c:spPr>
            <a:solidFill>
              <a:srgbClr val="E46C0A"/>
            </a:solidFill>
            <a:ln>
              <a:noFill/>
            </a:ln>
            <a:effectLst/>
          </c:spPr>
          <c:invertIfNegative val="0"/>
          <c:cat>
            <c:multiLvlStrRef>
              <c:f>'Fig 4'!$K$4:$L$19</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5)</c:v>
                  </c:pt>
                  <c:pt idx="2">
                    <c:v>Vic
(n = 8)</c:v>
                  </c:pt>
                  <c:pt idx="4">
                    <c:v>Qld
(n = 4)</c:v>
                  </c:pt>
                  <c:pt idx="6">
                    <c:v>SA
(n = 1)</c:v>
                  </c:pt>
                  <c:pt idx="8">
                    <c:v>WA
(n = 1)</c:v>
                  </c:pt>
                  <c:pt idx="10">
                    <c:v>Tas
(n = 0)</c:v>
                  </c:pt>
                  <c:pt idx="12">
                    <c:v>NT
(n = 4)</c:v>
                  </c:pt>
                  <c:pt idx="14">
                    <c:v>ACT
(n = 0)</c:v>
                  </c:pt>
                </c:lvl>
              </c:multiLvlStrCache>
            </c:multiLvlStrRef>
          </c:cat>
          <c:val>
            <c:numRef>
              <c:f>'Fig 4'!$F$4:$F$19</c:f>
              <c:numCache>
                <c:formatCode>General</c:formatCode>
                <c:ptCount val="16"/>
                <c:pt idx="4">
                  <c:v>1</c:v>
                </c:pt>
              </c:numCache>
            </c:numRef>
          </c:val>
          <c:extLst>
            <c:ext xmlns:c16="http://schemas.microsoft.com/office/drawing/2014/chart" uri="{C3380CC4-5D6E-409C-BE32-E72D297353CC}">
              <c16:uniqueId val="{00000003-F21E-414A-97B8-D4978AB3ECC8}"/>
            </c:ext>
          </c:extLst>
        </c:ser>
        <c:dLbls>
          <c:showLegendKey val="0"/>
          <c:showVal val="0"/>
          <c:showCatName val="0"/>
          <c:showSerName val="0"/>
          <c:showPercent val="0"/>
          <c:showBubbleSize val="0"/>
        </c:dLbls>
        <c:gapWidth val="100"/>
        <c:overlap val="100"/>
        <c:axId val="1370162848"/>
        <c:axId val="1370163176"/>
      </c:barChart>
      <c:catAx>
        <c:axId val="137016284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State or territory (total number)</a:t>
                </a:r>
              </a:p>
            </c:rich>
          </c:tx>
          <c:layout>
            <c:manualLayout>
              <c:xMode val="edge"/>
              <c:yMode val="edge"/>
              <c:x val="0.31438166057820133"/>
              <c:y val="0.916207276736493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70163176"/>
        <c:crosses val="autoZero"/>
        <c:auto val="1"/>
        <c:lblAlgn val="ctr"/>
        <c:lblOffset val="100"/>
        <c:noMultiLvlLbl val="0"/>
      </c:catAx>
      <c:valAx>
        <c:axId val="137016317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7300945584562124E-2"/>
              <c:y val="0.191796786151455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70162848"/>
        <c:crosses val="autoZero"/>
        <c:crossBetween val="between"/>
      </c:valAx>
      <c:spPr>
        <a:noFill/>
        <a:ln>
          <a:noFill/>
        </a:ln>
        <a:effectLst/>
      </c:spPr>
    </c:plotArea>
    <c:legend>
      <c:legendPos val="r"/>
      <c:layout>
        <c:manualLayout>
          <c:xMode val="edge"/>
          <c:yMode val="edge"/>
          <c:x val="0.80065299505923282"/>
          <c:y val="0.2049654046827388"/>
          <c:w val="0.18481966240678357"/>
          <c:h val="0.281358810303067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5073931754173"/>
          <c:y val="4.5887516706432867E-2"/>
          <c:w val="0.85824679977677898"/>
          <c:h val="0.74118378773801841"/>
        </c:manualLayout>
      </c:layout>
      <c:barChart>
        <c:barDir val="col"/>
        <c:grouping val="clustered"/>
        <c:varyColors val="0"/>
        <c:ser>
          <c:idx val="0"/>
          <c:order val="0"/>
          <c:tx>
            <c:strRef>
              <c:f>'Fig 18'!$C$5</c:f>
              <c:strCache>
                <c:ptCount val="1"/>
                <c:pt idx="0">
                  <c:v>Azithromycin non-susceptible (LLR &lt; 256 mg/L)
</c:v>
                </c:pt>
              </c:strCache>
            </c:strRef>
          </c:tx>
          <c:spPr>
            <a:solidFill>
              <a:schemeClr val="accent1"/>
            </a:solidFill>
            <a:ln w="12700">
              <a:noFill/>
            </a:ln>
            <a:effectLst/>
          </c:spPr>
          <c:invertIfNegative val="0"/>
          <c:trendline>
            <c:name>three-month rolling average</c:name>
            <c:spPr>
              <a:ln w="19050" cap="rnd">
                <a:solidFill>
                  <a:srgbClr val="00B050"/>
                </a:solidFill>
                <a:prstDash val="solid"/>
              </a:ln>
              <a:effectLst/>
            </c:spPr>
            <c:trendlineType val="movingAvg"/>
            <c:period val="3"/>
            <c:dispRSqr val="0"/>
            <c:dispEq val="0"/>
          </c:trendline>
          <c:cat>
            <c:multiLvlStrRef>
              <c:f>'Fig 18'!$A$6:$B$77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18'!$C$6:$C$77</c:f>
              <c:numCache>
                <c:formatCode>General</c:formatCode>
                <c:ptCount val="72"/>
                <c:pt idx="0">
                  <c:v>61</c:v>
                </c:pt>
                <c:pt idx="1">
                  <c:v>88</c:v>
                </c:pt>
                <c:pt idx="2">
                  <c:v>100</c:v>
                </c:pt>
                <c:pt idx="3">
                  <c:v>52</c:v>
                </c:pt>
                <c:pt idx="4">
                  <c:v>96</c:v>
                </c:pt>
                <c:pt idx="5">
                  <c:v>48</c:v>
                </c:pt>
                <c:pt idx="6">
                  <c:v>48</c:v>
                </c:pt>
                <c:pt idx="7">
                  <c:v>43</c:v>
                </c:pt>
                <c:pt idx="8">
                  <c:v>55</c:v>
                </c:pt>
                <c:pt idx="9">
                  <c:v>64</c:v>
                </c:pt>
                <c:pt idx="10">
                  <c:v>46</c:v>
                </c:pt>
                <c:pt idx="11">
                  <c:v>29</c:v>
                </c:pt>
                <c:pt idx="12">
                  <c:v>50</c:v>
                </c:pt>
                <c:pt idx="13">
                  <c:v>37</c:v>
                </c:pt>
                <c:pt idx="14">
                  <c:v>26</c:v>
                </c:pt>
                <c:pt idx="15">
                  <c:v>30</c:v>
                </c:pt>
                <c:pt idx="16">
                  <c:v>50</c:v>
                </c:pt>
                <c:pt idx="17">
                  <c:v>52</c:v>
                </c:pt>
                <c:pt idx="18">
                  <c:v>56</c:v>
                </c:pt>
                <c:pt idx="19">
                  <c:v>59</c:v>
                </c:pt>
                <c:pt idx="20">
                  <c:v>36</c:v>
                </c:pt>
                <c:pt idx="21">
                  <c:v>51</c:v>
                </c:pt>
                <c:pt idx="22">
                  <c:v>42</c:v>
                </c:pt>
                <c:pt idx="23">
                  <c:v>29</c:v>
                </c:pt>
                <c:pt idx="24">
                  <c:v>69</c:v>
                </c:pt>
                <c:pt idx="25">
                  <c:v>35</c:v>
                </c:pt>
                <c:pt idx="26">
                  <c:v>38</c:v>
                </c:pt>
                <c:pt idx="27">
                  <c:v>35</c:v>
                </c:pt>
                <c:pt idx="28">
                  <c:v>38</c:v>
                </c:pt>
                <c:pt idx="29">
                  <c:v>40</c:v>
                </c:pt>
                <c:pt idx="30">
                  <c:v>36</c:v>
                </c:pt>
                <c:pt idx="31">
                  <c:v>21</c:v>
                </c:pt>
                <c:pt idx="32">
                  <c:v>30</c:v>
                </c:pt>
                <c:pt idx="33">
                  <c:v>34</c:v>
                </c:pt>
                <c:pt idx="34">
                  <c:v>21</c:v>
                </c:pt>
                <c:pt idx="35">
                  <c:v>27</c:v>
                </c:pt>
                <c:pt idx="36">
                  <c:v>33</c:v>
                </c:pt>
                <c:pt idx="37">
                  <c:v>34</c:v>
                </c:pt>
                <c:pt idx="38">
                  <c:v>24</c:v>
                </c:pt>
                <c:pt idx="39">
                  <c:v>12</c:v>
                </c:pt>
                <c:pt idx="40">
                  <c:v>14</c:v>
                </c:pt>
                <c:pt idx="41">
                  <c:v>22</c:v>
                </c:pt>
                <c:pt idx="42">
                  <c:v>20</c:v>
                </c:pt>
                <c:pt idx="43">
                  <c:v>22</c:v>
                </c:pt>
                <c:pt idx="44">
                  <c:v>26</c:v>
                </c:pt>
                <c:pt idx="45">
                  <c:v>24</c:v>
                </c:pt>
                <c:pt idx="46">
                  <c:v>19</c:v>
                </c:pt>
                <c:pt idx="47">
                  <c:v>17</c:v>
                </c:pt>
                <c:pt idx="48">
                  <c:v>29</c:v>
                </c:pt>
                <c:pt idx="49">
                  <c:v>27</c:v>
                </c:pt>
                <c:pt idx="50">
                  <c:v>27</c:v>
                </c:pt>
                <c:pt idx="51">
                  <c:v>27</c:v>
                </c:pt>
                <c:pt idx="52">
                  <c:v>24</c:v>
                </c:pt>
                <c:pt idx="53">
                  <c:v>12</c:v>
                </c:pt>
                <c:pt idx="54">
                  <c:v>32</c:v>
                </c:pt>
                <c:pt idx="55">
                  <c:v>16</c:v>
                </c:pt>
                <c:pt idx="56">
                  <c:v>8</c:v>
                </c:pt>
                <c:pt idx="57">
                  <c:v>11</c:v>
                </c:pt>
                <c:pt idx="58">
                  <c:v>18</c:v>
                </c:pt>
                <c:pt idx="59">
                  <c:v>19</c:v>
                </c:pt>
                <c:pt idx="60">
                  <c:v>6</c:v>
                </c:pt>
                <c:pt idx="61">
                  <c:v>7</c:v>
                </c:pt>
                <c:pt idx="62">
                  <c:v>7</c:v>
                </c:pt>
                <c:pt idx="63">
                  <c:v>5</c:v>
                </c:pt>
                <c:pt idx="64">
                  <c:v>10</c:v>
                </c:pt>
                <c:pt idx="65">
                  <c:v>7</c:v>
                </c:pt>
                <c:pt idx="66">
                  <c:v>4</c:v>
                </c:pt>
                <c:pt idx="67">
                  <c:v>8</c:v>
                </c:pt>
                <c:pt idx="68">
                  <c:v>18</c:v>
                </c:pt>
                <c:pt idx="69">
                  <c:v>17</c:v>
                </c:pt>
                <c:pt idx="70">
                  <c:v>11</c:v>
                </c:pt>
                <c:pt idx="71">
                  <c:v>13</c:v>
                </c:pt>
              </c:numCache>
            </c:numRef>
          </c:val>
          <c:extLst>
            <c:ext xmlns:c16="http://schemas.microsoft.com/office/drawing/2014/chart" uri="{C3380CC4-5D6E-409C-BE32-E72D297353CC}">
              <c16:uniqueId val="{00000001-F6F2-4083-A404-DB4E936602AE}"/>
            </c:ext>
          </c:extLst>
        </c:ser>
        <c:dLbls>
          <c:showLegendKey val="0"/>
          <c:showVal val="0"/>
          <c:showCatName val="0"/>
          <c:showSerName val="0"/>
          <c:showPercent val="0"/>
          <c:showBubbleSize val="0"/>
        </c:dLbls>
        <c:gapWidth val="10"/>
        <c:overlap val="100"/>
        <c:axId val="392570368"/>
        <c:axId val="392572288"/>
      </c:barChart>
      <c:catAx>
        <c:axId val="3925703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572288"/>
        <c:crosses val="autoZero"/>
        <c:auto val="1"/>
        <c:lblAlgn val="ctr"/>
        <c:lblOffset val="100"/>
        <c:noMultiLvlLbl val="0"/>
      </c:catAx>
      <c:valAx>
        <c:axId val="392572288"/>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9312549483249843E-2"/>
              <c:y val="0.2831978813310821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570368"/>
        <c:crosses val="autoZero"/>
        <c:crossBetween val="between"/>
      </c:valAx>
      <c:spPr>
        <a:noFill/>
        <a:ln>
          <a:noFill/>
        </a:ln>
        <a:effectLst/>
      </c:spPr>
    </c:plotArea>
    <c:legend>
      <c:legendPos val="b"/>
      <c:legendEntry>
        <c:idx val="0"/>
        <c:delete val="1"/>
      </c:legendEntry>
      <c:layout>
        <c:manualLayout>
          <c:xMode val="edge"/>
          <c:yMode val="edge"/>
          <c:x val="0.33931214912341623"/>
          <c:y val="0.92571725770656577"/>
          <c:w val="0.3338277096394392"/>
          <c:h val="6.25226482126817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45384954150625E-2"/>
          <c:y val="5.3727579426934638E-2"/>
          <c:w val="0.90390416202644175"/>
          <c:h val="0.74706105680341506"/>
        </c:manualLayout>
      </c:layout>
      <c:barChart>
        <c:barDir val="col"/>
        <c:grouping val="clustered"/>
        <c:varyColors val="0"/>
        <c:ser>
          <c:idx val="1"/>
          <c:order val="0"/>
          <c:tx>
            <c:strRef>
              <c:f>'Fig 19'!$C$5</c:f>
              <c:strCache>
                <c:ptCount val="1"/>
                <c:pt idx="0">
                  <c:v>Azithromycin resistant (LLR &lt; 256 mg/L)
</c:v>
                </c:pt>
              </c:strCache>
            </c:strRef>
          </c:tx>
          <c:spPr>
            <a:solidFill>
              <a:schemeClr val="accent2"/>
            </a:solidFill>
          </c:spPr>
          <c:invertIfNegative val="0"/>
          <c:dPt>
            <c:idx val="4"/>
            <c:invertIfNegative val="0"/>
            <c:bubble3D val="0"/>
            <c:extLst>
              <c:ext xmlns:c16="http://schemas.microsoft.com/office/drawing/2014/chart" uri="{C3380CC4-5D6E-409C-BE32-E72D297353CC}">
                <c16:uniqueId val="{00000000-BB0A-49D4-BDAC-41BDCBF96F06}"/>
              </c:ext>
            </c:extLst>
          </c:dPt>
          <c:dPt>
            <c:idx val="5"/>
            <c:invertIfNegative val="0"/>
            <c:bubble3D val="0"/>
            <c:spPr>
              <a:solidFill>
                <a:schemeClr val="accent2">
                  <a:lumMod val="50000"/>
                </a:schemeClr>
              </a:solidFill>
            </c:spPr>
            <c:extLst>
              <c:ext xmlns:c16="http://schemas.microsoft.com/office/drawing/2014/chart" uri="{C3380CC4-5D6E-409C-BE32-E72D297353CC}">
                <c16:uniqueId val="{00000002-BB0A-49D4-BDAC-41BDCBF96F06}"/>
              </c:ext>
            </c:extLst>
          </c:dPt>
          <c:dPt>
            <c:idx val="10"/>
            <c:invertIfNegative val="0"/>
            <c:bubble3D val="0"/>
            <c:extLst>
              <c:ext xmlns:c16="http://schemas.microsoft.com/office/drawing/2014/chart" uri="{C3380CC4-5D6E-409C-BE32-E72D297353CC}">
                <c16:uniqueId val="{00000003-BB0A-49D4-BDAC-41BDCBF96F06}"/>
              </c:ext>
            </c:extLst>
          </c:dPt>
          <c:dPt>
            <c:idx val="12"/>
            <c:invertIfNegative val="0"/>
            <c:bubble3D val="0"/>
            <c:spPr>
              <a:solidFill>
                <a:schemeClr val="accent2">
                  <a:lumMod val="50000"/>
                </a:schemeClr>
              </a:solidFill>
            </c:spPr>
            <c:extLst>
              <c:ext xmlns:c16="http://schemas.microsoft.com/office/drawing/2014/chart" uri="{C3380CC4-5D6E-409C-BE32-E72D297353CC}">
                <c16:uniqueId val="{00000005-BB0A-49D4-BDAC-41BDCBF96F06}"/>
              </c:ext>
            </c:extLst>
          </c:dPt>
          <c:dPt>
            <c:idx val="16"/>
            <c:invertIfNegative val="0"/>
            <c:bubble3D val="0"/>
            <c:extLst>
              <c:ext xmlns:c16="http://schemas.microsoft.com/office/drawing/2014/chart" uri="{C3380CC4-5D6E-409C-BE32-E72D297353CC}">
                <c16:uniqueId val="{00000006-BB0A-49D4-BDAC-41BDCBF96F06}"/>
              </c:ext>
            </c:extLst>
          </c:dPt>
          <c:dPt>
            <c:idx val="19"/>
            <c:invertIfNegative val="0"/>
            <c:bubble3D val="0"/>
            <c:spPr>
              <a:solidFill>
                <a:schemeClr val="accent2">
                  <a:lumMod val="50000"/>
                </a:schemeClr>
              </a:solidFill>
            </c:spPr>
            <c:extLst>
              <c:ext xmlns:c16="http://schemas.microsoft.com/office/drawing/2014/chart" uri="{C3380CC4-5D6E-409C-BE32-E72D297353CC}">
                <c16:uniqueId val="{00000008-BB0A-49D4-BDAC-41BDCBF96F06}"/>
              </c:ext>
            </c:extLst>
          </c:dPt>
          <c:dPt>
            <c:idx val="26"/>
            <c:invertIfNegative val="0"/>
            <c:bubble3D val="0"/>
            <c:spPr>
              <a:solidFill>
                <a:schemeClr val="accent2">
                  <a:lumMod val="50000"/>
                </a:schemeClr>
              </a:solidFill>
            </c:spPr>
            <c:extLst>
              <c:ext xmlns:c16="http://schemas.microsoft.com/office/drawing/2014/chart" uri="{C3380CC4-5D6E-409C-BE32-E72D297353CC}">
                <c16:uniqueId val="{0000000A-BB0A-49D4-BDAC-41BDCBF96F06}"/>
              </c:ext>
            </c:extLst>
          </c:dPt>
          <c:dPt>
            <c:idx val="28"/>
            <c:invertIfNegative val="0"/>
            <c:bubble3D val="0"/>
            <c:extLst>
              <c:ext xmlns:c16="http://schemas.microsoft.com/office/drawing/2014/chart" uri="{C3380CC4-5D6E-409C-BE32-E72D297353CC}">
                <c16:uniqueId val="{0000000B-BB0A-49D4-BDAC-41BDCBF96F06}"/>
              </c:ext>
            </c:extLst>
          </c:dPt>
          <c:dPt>
            <c:idx val="33"/>
            <c:invertIfNegative val="0"/>
            <c:bubble3D val="0"/>
            <c:spPr>
              <a:solidFill>
                <a:schemeClr val="accent2">
                  <a:lumMod val="50000"/>
                </a:schemeClr>
              </a:solidFill>
            </c:spPr>
            <c:extLst>
              <c:ext xmlns:c16="http://schemas.microsoft.com/office/drawing/2014/chart" uri="{C3380CC4-5D6E-409C-BE32-E72D297353CC}">
                <c16:uniqueId val="{0000000D-BB0A-49D4-BDAC-41BDCBF96F06}"/>
              </c:ext>
            </c:extLst>
          </c:dPt>
          <c:dPt>
            <c:idx val="34"/>
            <c:invertIfNegative val="0"/>
            <c:bubble3D val="0"/>
            <c:extLst>
              <c:ext xmlns:c16="http://schemas.microsoft.com/office/drawing/2014/chart" uri="{C3380CC4-5D6E-409C-BE32-E72D297353CC}">
                <c16:uniqueId val="{0000000E-BB0A-49D4-BDAC-41BDCBF96F06}"/>
              </c:ext>
            </c:extLst>
          </c:dPt>
          <c:dPt>
            <c:idx val="40"/>
            <c:invertIfNegative val="0"/>
            <c:bubble3D val="0"/>
            <c:spPr>
              <a:solidFill>
                <a:schemeClr val="accent2">
                  <a:lumMod val="50000"/>
                </a:schemeClr>
              </a:solidFill>
            </c:spPr>
            <c:extLst>
              <c:ext xmlns:c16="http://schemas.microsoft.com/office/drawing/2014/chart" uri="{C3380CC4-5D6E-409C-BE32-E72D297353CC}">
                <c16:uniqueId val="{00000010-BB0A-49D4-BDAC-41BDCBF96F06}"/>
              </c:ext>
            </c:extLst>
          </c:dPt>
          <c:dPt>
            <c:idx val="46"/>
            <c:invertIfNegative val="0"/>
            <c:bubble3D val="0"/>
            <c:extLst>
              <c:ext xmlns:c16="http://schemas.microsoft.com/office/drawing/2014/chart" uri="{C3380CC4-5D6E-409C-BE32-E72D297353CC}">
                <c16:uniqueId val="{00000011-BB0A-49D4-BDAC-41BDCBF96F06}"/>
              </c:ext>
            </c:extLst>
          </c:dPt>
          <c:cat>
            <c:multiLvlStrRef>
              <c:f>'Fig 19'!$A$6:$B$60</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19'!$C$6:$C$60</c:f>
              <c:numCache>
                <c:formatCode>General</c:formatCode>
                <c:ptCount val="55"/>
                <c:pt idx="0">
                  <c:v>275</c:v>
                </c:pt>
                <c:pt idx="1">
                  <c:v>207</c:v>
                </c:pt>
                <c:pt idx="2">
                  <c:v>208</c:v>
                </c:pt>
                <c:pt idx="3">
                  <c:v>173</c:v>
                </c:pt>
                <c:pt idx="4">
                  <c:v>167</c:v>
                </c:pt>
                <c:pt idx="5">
                  <c:v>9</c:v>
                </c:pt>
                <c:pt idx="7">
                  <c:v>322</c:v>
                </c:pt>
                <c:pt idx="8">
                  <c:v>216</c:v>
                </c:pt>
                <c:pt idx="9">
                  <c:v>156</c:v>
                </c:pt>
                <c:pt idx="10">
                  <c:v>25</c:v>
                </c:pt>
                <c:pt idx="11">
                  <c:v>45</c:v>
                </c:pt>
                <c:pt idx="12">
                  <c:v>56</c:v>
                </c:pt>
                <c:pt idx="14">
                  <c:v>61</c:v>
                </c:pt>
                <c:pt idx="15">
                  <c:v>70</c:v>
                </c:pt>
                <c:pt idx="16">
                  <c:v>31</c:v>
                </c:pt>
                <c:pt idx="17">
                  <c:v>41</c:v>
                </c:pt>
                <c:pt idx="18">
                  <c:v>13</c:v>
                </c:pt>
                <c:pt idx="19">
                  <c:v>28</c:v>
                </c:pt>
                <c:pt idx="21">
                  <c:v>22</c:v>
                </c:pt>
                <c:pt idx="22">
                  <c:v>2</c:v>
                </c:pt>
                <c:pt idx="26">
                  <c:v>2</c:v>
                </c:pt>
                <c:pt idx="28">
                  <c:v>43</c:v>
                </c:pt>
                <c:pt idx="29">
                  <c:v>12</c:v>
                </c:pt>
                <c:pt idx="30">
                  <c:v>16</c:v>
                </c:pt>
                <c:pt idx="31">
                  <c:v>19</c:v>
                </c:pt>
                <c:pt idx="32">
                  <c:v>15</c:v>
                </c:pt>
                <c:pt idx="33">
                  <c:v>15</c:v>
                </c:pt>
                <c:pt idx="35">
                  <c:v>3</c:v>
                </c:pt>
                <c:pt idx="39">
                  <c:v>5</c:v>
                </c:pt>
                <c:pt idx="40">
                  <c:v>3</c:v>
                </c:pt>
                <c:pt idx="42">
                  <c:v>3</c:v>
                </c:pt>
                <c:pt idx="44">
                  <c:v>1</c:v>
                </c:pt>
                <c:pt idx="45">
                  <c:v>2</c:v>
                </c:pt>
                <c:pt idx="46">
                  <c:v>1</c:v>
                </c:pt>
                <c:pt idx="49">
                  <c:v>1</c:v>
                </c:pt>
                <c:pt idx="50">
                  <c:v>11</c:v>
                </c:pt>
                <c:pt idx="51">
                  <c:v>12</c:v>
                </c:pt>
                <c:pt idx="52">
                  <c:v>7</c:v>
                </c:pt>
                <c:pt idx="53">
                  <c:v>4</c:v>
                </c:pt>
              </c:numCache>
            </c:numRef>
          </c:val>
          <c:extLst>
            <c:ext xmlns:c16="http://schemas.microsoft.com/office/drawing/2014/chart" uri="{C3380CC4-5D6E-409C-BE32-E72D297353CC}">
              <c16:uniqueId val="{00000012-BB0A-49D4-BDAC-41BDCBF96F06}"/>
            </c:ext>
          </c:extLst>
        </c:ser>
        <c:dLbls>
          <c:showLegendKey val="0"/>
          <c:showVal val="0"/>
          <c:showCatName val="0"/>
          <c:showSerName val="0"/>
          <c:showPercent val="0"/>
          <c:showBubbleSize val="0"/>
        </c:dLbls>
        <c:gapWidth val="10"/>
        <c:overlap val="100"/>
        <c:axId val="392905088"/>
        <c:axId val="392906624"/>
      </c:barChart>
      <c:catAx>
        <c:axId val="392905088"/>
        <c:scaling>
          <c:orientation val="minMax"/>
        </c:scaling>
        <c:delete val="0"/>
        <c:axPos val="b"/>
        <c:majorGridlines>
          <c:spPr>
            <a:ln w="3175">
              <a:solidFill>
                <a:schemeClr val="bg2"/>
              </a:solidFill>
            </a:ln>
          </c:spPr>
        </c:majorGridlines>
        <c:numFmt formatCode="General" sourceLinked="1"/>
        <c:majorTickMark val="out"/>
        <c:minorTickMark val="none"/>
        <c:tickLblPos val="nextTo"/>
        <c:spPr>
          <a:noFill/>
          <a:ln w="3175">
            <a:solidFill>
              <a:schemeClr val="bg2"/>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906624"/>
        <c:crosses val="autoZero"/>
        <c:auto val="1"/>
        <c:lblAlgn val="ctr"/>
        <c:lblOffset val="100"/>
        <c:tickLblSkip val="1"/>
        <c:tickMarkSkip val="5"/>
        <c:noMultiLvlLbl val="0"/>
      </c:catAx>
      <c:valAx>
        <c:axId val="392906624"/>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8.5592030061304083E-3"/>
              <c:y val="0.2871179126913330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9050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4067394450032"/>
          <c:y val="4.8511576626240352E-2"/>
          <c:w val="0.87633064493066826"/>
          <c:h val="0.72221083595440416"/>
        </c:manualLayout>
      </c:layout>
      <c:barChart>
        <c:barDir val="col"/>
        <c:grouping val="stacked"/>
        <c:varyColors val="0"/>
        <c:ser>
          <c:idx val="0"/>
          <c:order val="0"/>
          <c:tx>
            <c:strRef>
              <c:f>'Fig 20'!$E$4</c:f>
              <c:strCache>
                <c:ptCount val="1"/>
                <c:pt idx="0">
                  <c:v>Clinical isolate</c:v>
                </c:pt>
              </c:strCache>
            </c:strRef>
          </c:tx>
          <c:spPr>
            <a:solidFill>
              <a:schemeClr val="accent1"/>
            </a:solidFill>
            <a:ln>
              <a:noFill/>
            </a:ln>
            <a:effectLst/>
          </c:spPr>
          <c:invertIfNegative val="0"/>
          <c:cat>
            <c:multiLvlStrRef>
              <c:f>'Fig 20'!$C$5:$D$46</c:f>
              <c:multiLvlStrCache>
                <c:ptCount val="4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lvl>
                <c:lvl>
                  <c:pt idx="0">
                    <c:v>2019</c:v>
                  </c:pt>
                  <c:pt idx="6">
                    <c:v>2020</c:v>
                  </c:pt>
                  <c:pt idx="18">
                    <c:v>2021</c:v>
                  </c:pt>
                  <c:pt idx="30">
                    <c:v>2022</c:v>
                  </c:pt>
                </c:lvl>
              </c:multiLvlStrCache>
            </c:multiLvlStrRef>
          </c:cat>
          <c:val>
            <c:numRef>
              <c:f>'Fig 20'!$E$5:$E$46</c:f>
              <c:numCache>
                <c:formatCode>General</c:formatCode>
                <c:ptCount val="42"/>
                <c:pt idx="0">
                  <c:v>1</c:v>
                </c:pt>
                <c:pt idx="1">
                  <c:v>5</c:v>
                </c:pt>
                <c:pt idx="2">
                  <c:v>3</c:v>
                </c:pt>
                <c:pt idx="3">
                  <c:v>4</c:v>
                </c:pt>
                <c:pt idx="4">
                  <c:v>4</c:v>
                </c:pt>
                <c:pt idx="5">
                  <c:v>2</c:v>
                </c:pt>
                <c:pt idx="6">
                  <c:v>3</c:v>
                </c:pt>
                <c:pt idx="7">
                  <c:v>3</c:v>
                </c:pt>
                <c:pt idx="8">
                  <c:v>3</c:v>
                </c:pt>
                <c:pt idx="10">
                  <c:v>1</c:v>
                </c:pt>
                <c:pt idx="11">
                  <c:v>1</c:v>
                </c:pt>
                <c:pt idx="12">
                  <c:v>2</c:v>
                </c:pt>
                <c:pt idx="13">
                  <c:v>3</c:v>
                </c:pt>
                <c:pt idx="14">
                  <c:v>4</c:v>
                </c:pt>
                <c:pt idx="15">
                  <c:v>4</c:v>
                </c:pt>
                <c:pt idx="16">
                  <c:v>3</c:v>
                </c:pt>
                <c:pt idx="17">
                  <c:v>5</c:v>
                </c:pt>
                <c:pt idx="18">
                  <c:v>5</c:v>
                </c:pt>
                <c:pt idx="19">
                  <c:v>8</c:v>
                </c:pt>
                <c:pt idx="20">
                  <c:v>4</c:v>
                </c:pt>
                <c:pt idx="21">
                  <c:v>6</c:v>
                </c:pt>
                <c:pt idx="22">
                  <c:v>3</c:v>
                </c:pt>
                <c:pt idx="23">
                  <c:v>5</c:v>
                </c:pt>
                <c:pt idx="24">
                  <c:v>1</c:v>
                </c:pt>
                <c:pt idx="25">
                  <c:v>3</c:v>
                </c:pt>
                <c:pt idx="26">
                  <c:v>4</c:v>
                </c:pt>
                <c:pt idx="27">
                  <c:v>3</c:v>
                </c:pt>
                <c:pt idx="28">
                  <c:v>2</c:v>
                </c:pt>
                <c:pt idx="29">
                  <c:v>5</c:v>
                </c:pt>
                <c:pt idx="30">
                  <c:v>5</c:v>
                </c:pt>
                <c:pt idx="31">
                  <c:v>2</c:v>
                </c:pt>
                <c:pt idx="32">
                  <c:v>5</c:v>
                </c:pt>
                <c:pt idx="33">
                  <c:v>6</c:v>
                </c:pt>
                <c:pt idx="34">
                  <c:v>1</c:v>
                </c:pt>
                <c:pt idx="35">
                  <c:v>4</c:v>
                </c:pt>
                <c:pt idx="37">
                  <c:v>3</c:v>
                </c:pt>
                <c:pt idx="38">
                  <c:v>4</c:v>
                </c:pt>
                <c:pt idx="39">
                  <c:v>3</c:v>
                </c:pt>
                <c:pt idx="40">
                  <c:v>4</c:v>
                </c:pt>
                <c:pt idx="41">
                  <c:v>1</c:v>
                </c:pt>
              </c:numCache>
            </c:numRef>
          </c:val>
          <c:extLst>
            <c:ext xmlns:c16="http://schemas.microsoft.com/office/drawing/2014/chart" uri="{C3380CC4-5D6E-409C-BE32-E72D297353CC}">
              <c16:uniqueId val="{00000000-6AA5-4931-89ED-2590C3D8434B}"/>
            </c:ext>
          </c:extLst>
        </c:ser>
        <c:ser>
          <c:idx val="1"/>
          <c:order val="1"/>
          <c:tx>
            <c:strRef>
              <c:f>'Fig 20'!$F$4</c:f>
              <c:strCache>
                <c:ptCount val="1"/>
                <c:pt idx="0">
                  <c:v>Screen</c:v>
                </c:pt>
              </c:strCache>
            </c:strRef>
          </c:tx>
          <c:spPr>
            <a:solidFill>
              <a:schemeClr val="accent2"/>
            </a:solidFill>
            <a:ln>
              <a:noFill/>
            </a:ln>
            <a:effectLst/>
          </c:spPr>
          <c:invertIfNegative val="0"/>
          <c:cat>
            <c:multiLvlStrRef>
              <c:f>'Fig 20'!$C$5:$D$46</c:f>
              <c:multiLvlStrCache>
                <c:ptCount val="4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lvl>
                <c:lvl>
                  <c:pt idx="0">
                    <c:v>2019</c:v>
                  </c:pt>
                  <c:pt idx="6">
                    <c:v>2020</c:v>
                  </c:pt>
                  <c:pt idx="18">
                    <c:v>2021</c:v>
                  </c:pt>
                  <c:pt idx="30">
                    <c:v>2022</c:v>
                  </c:pt>
                </c:lvl>
              </c:multiLvlStrCache>
            </c:multiLvlStrRef>
          </c:cat>
          <c:val>
            <c:numRef>
              <c:f>'Fig 20'!$F$5:$F$46</c:f>
              <c:numCache>
                <c:formatCode>General</c:formatCode>
                <c:ptCount val="42"/>
                <c:pt idx="1">
                  <c:v>2</c:v>
                </c:pt>
                <c:pt idx="2">
                  <c:v>1</c:v>
                </c:pt>
                <c:pt idx="3">
                  <c:v>1</c:v>
                </c:pt>
                <c:pt idx="5">
                  <c:v>2</c:v>
                </c:pt>
                <c:pt idx="6">
                  <c:v>1</c:v>
                </c:pt>
                <c:pt idx="8">
                  <c:v>1</c:v>
                </c:pt>
                <c:pt idx="13">
                  <c:v>1</c:v>
                </c:pt>
                <c:pt idx="14">
                  <c:v>2</c:v>
                </c:pt>
                <c:pt idx="15">
                  <c:v>5</c:v>
                </c:pt>
                <c:pt idx="16">
                  <c:v>1</c:v>
                </c:pt>
                <c:pt idx="17">
                  <c:v>1</c:v>
                </c:pt>
                <c:pt idx="18">
                  <c:v>1</c:v>
                </c:pt>
                <c:pt idx="19">
                  <c:v>3</c:v>
                </c:pt>
                <c:pt idx="20">
                  <c:v>3</c:v>
                </c:pt>
                <c:pt idx="21">
                  <c:v>3</c:v>
                </c:pt>
                <c:pt idx="22">
                  <c:v>2</c:v>
                </c:pt>
                <c:pt idx="24">
                  <c:v>1</c:v>
                </c:pt>
                <c:pt idx="27">
                  <c:v>1</c:v>
                </c:pt>
                <c:pt idx="28">
                  <c:v>2</c:v>
                </c:pt>
                <c:pt idx="29">
                  <c:v>2</c:v>
                </c:pt>
                <c:pt idx="30">
                  <c:v>1</c:v>
                </c:pt>
                <c:pt idx="31">
                  <c:v>3</c:v>
                </c:pt>
                <c:pt idx="33">
                  <c:v>3</c:v>
                </c:pt>
                <c:pt idx="34">
                  <c:v>1</c:v>
                </c:pt>
                <c:pt idx="35">
                  <c:v>3</c:v>
                </c:pt>
                <c:pt idx="37">
                  <c:v>1</c:v>
                </c:pt>
                <c:pt idx="38">
                  <c:v>2</c:v>
                </c:pt>
                <c:pt idx="39">
                  <c:v>2</c:v>
                </c:pt>
                <c:pt idx="40">
                  <c:v>3</c:v>
                </c:pt>
              </c:numCache>
            </c:numRef>
          </c:val>
          <c:extLst>
            <c:ext xmlns:c16="http://schemas.microsoft.com/office/drawing/2014/chart" uri="{C3380CC4-5D6E-409C-BE32-E72D297353CC}">
              <c16:uniqueId val="{00000001-6AA5-4931-89ED-2590C3D8434B}"/>
            </c:ext>
          </c:extLst>
        </c:ser>
        <c:dLbls>
          <c:showLegendKey val="0"/>
          <c:showVal val="0"/>
          <c:showCatName val="0"/>
          <c:showSerName val="0"/>
          <c:showPercent val="0"/>
          <c:showBubbleSize val="0"/>
        </c:dLbls>
        <c:gapWidth val="10"/>
        <c:overlap val="100"/>
        <c:axId val="1157678000"/>
        <c:axId val="1157675704"/>
      </c:barChart>
      <c:lineChart>
        <c:grouping val="standard"/>
        <c:varyColors val="0"/>
        <c:ser>
          <c:idx val="2"/>
          <c:order val="2"/>
          <c:tx>
            <c:strRef>
              <c:f>'Fig 20'!$G$4</c:f>
              <c:strCache>
                <c:ptCount val="1"/>
                <c:pt idx="0">
                  <c:v>Total</c:v>
                </c:pt>
              </c:strCache>
            </c:strRef>
          </c:tx>
          <c:spPr>
            <a:ln w="28575" cap="rnd">
              <a:noFill/>
              <a:round/>
            </a:ln>
            <a:effectLst/>
          </c:spPr>
          <c:marker>
            <c:symbol val="none"/>
          </c:marker>
          <c:cat>
            <c:multiLvlStrRef>
              <c:f>'Fig 20'!$C$5:$D$46</c:f>
              <c:multiLvlStrCache>
                <c:ptCount val="4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lvl>
                <c:lvl>
                  <c:pt idx="0">
                    <c:v>2019</c:v>
                  </c:pt>
                  <c:pt idx="6">
                    <c:v>2020</c:v>
                  </c:pt>
                  <c:pt idx="18">
                    <c:v>2021</c:v>
                  </c:pt>
                  <c:pt idx="30">
                    <c:v>2022</c:v>
                  </c:pt>
                </c:lvl>
              </c:multiLvlStrCache>
            </c:multiLvlStrRef>
          </c:cat>
          <c:val>
            <c:numRef>
              <c:f>'Fig 20'!$G$5:$G$46</c:f>
              <c:numCache>
                <c:formatCode>General</c:formatCode>
                <c:ptCount val="42"/>
                <c:pt idx="0">
                  <c:v>1</c:v>
                </c:pt>
                <c:pt idx="1">
                  <c:v>7</c:v>
                </c:pt>
                <c:pt idx="2">
                  <c:v>4</c:v>
                </c:pt>
                <c:pt idx="3">
                  <c:v>5</c:v>
                </c:pt>
                <c:pt idx="4">
                  <c:v>4</c:v>
                </c:pt>
                <c:pt idx="5">
                  <c:v>4</c:v>
                </c:pt>
                <c:pt idx="6">
                  <c:v>4</c:v>
                </c:pt>
                <c:pt idx="7">
                  <c:v>3</c:v>
                </c:pt>
                <c:pt idx="8">
                  <c:v>4</c:v>
                </c:pt>
                <c:pt idx="9">
                  <c:v>0</c:v>
                </c:pt>
                <c:pt idx="10">
                  <c:v>1</c:v>
                </c:pt>
                <c:pt idx="11">
                  <c:v>1</c:v>
                </c:pt>
                <c:pt idx="12">
                  <c:v>2</c:v>
                </c:pt>
                <c:pt idx="13">
                  <c:v>4</c:v>
                </c:pt>
                <c:pt idx="14">
                  <c:v>6</c:v>
                </c:pt>
                <c:pt idx="15">
                  <c:v>9</c:v>
                </c:pt>
                <c:pt idx="16">
                  <c:v>4</c:v>
                </c:pt>
                <c:pt idx="17">
                  <c:v>6</c:v>
                </c:pt>
                <c:pt idx="18">
                  <c:v>6</c:v>
                </c:pt>
                <c:pt idx="19">
                  <c:v>11</c:v>
                </c:pt>
                <c:pt idx="20">
                  <c:v>7</c:v>
                </c:pt>
                <c:pt idx="21">
                  <c:v>9</c:v>
                </c:pt>
                <c:pt idx="22">
                  <c:v>5</c:v>
                </c:pt>
                <c:pt idx="23">
                  <c:v>5</c:v>
                </c:pt>
                <c:pt idx="24">
                  <c:v>2</c:v>
                </c:pt>
                <c:pt idx="25">
                  <c:v>3</c:v>
                </c:pt>
                <c:pt idx="26">
                  <c:v>4</c:v>
                </c:pt>
                <c:pt idx="27">
                  <c:v>4</c:v>
                </c:pt>
                <c:pt idx="28">
                  <c:v>4</c:v>
                </c:pt>
                <c:pt idx="29">
                  <c:v>7</c:v>
                </c:pt>
                <c:pt idx="30">
                  <c:v>6</c:v>
                </c:pt>
                <c:pt idx="31">
                  <c:v>5</c:v>
                </c:pt>
                <c:pt idx="32">
                  <c:v>5</c:v>
                </c:pt>
                <c:pt idx="33">
                  <c:v>9</c:v>
                </c:pt>
                <c:pt idx="34">
                  <c:v>2</c:v>
                </c:pt>
                <c:pt idx="35">
                  <c:v>7</c:v>
                </c:pt>
                <c:pt idx="36">
                  <c:v>0</c:v>
                </c:pt>
                <c:pt idx="37">
                  <c:v>4</c:v>
                </c:pt>
                <c:pt idx="38">
                  <c:v>6</c:v>
                </c:pt>
                <c:pt idx="39">
                  <c:v>5</c:v>
                </c:pt>
                <c:pt idx="40">
                  <c:v>7</c:v>
                </c:pt>
                <c:pt idx="41">
                  <c:v>1</c:v>
                </c:pt>
              </c:numCache>
            </c:numRef>
          </c:val>
          <c:smooth val="0"/>
          <c:extLst>
            <c:ext xmlns:c16="http://schemas.microsoft.com/office/drawing/2014/chart" uri="{C3380CC4-5D6E-409C-BE32-E72D297353CC}">
              <c16:uniqueId val="{00000002-6AA5-4931-89ED-2590C3D8434B}"/>
            </c:ext>
          </c:extLst>
        </c:ser>
        <c:dLbls>
          <c:showLegendKey val="0"/>
          <c:showVal val="0"/>
          <c:showCatName val="0"/>
          <c:showSerName val="0"/>
          <c:showPercent val="0"/>
          <c:showBubbleSize val="0"/>
        </c:dLbls>
        <c:marker val="1"/>
        <c:smooth val="0"/>
        <c:axId val="1157678000"/>
        <c:axId val="1157675704"/>
      </c:lineChart>
      <c:catAx>
        <c:axId val="11576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57675704"/>
        <c:crosses val="autoZero"/>
        <c:auto val="1"/>
        <c:lblAlgn val="ctr"/>
        <c:lblOffset val="100"/>
        <c:noMultiLvlLbl val="0"/>
      </c:catAx>
      <c:valAx>
        <c:axId val="115767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a:t>
                </a:r>
                <a:r>
                  <a:rPr lang="en-AU" sz="900" baseline="0">
                    <a:solidFill>
                      <a:sysClr val="windowText" lastClr="000000"/>
                    </a:solidFill>
                  </a:rPr>
                  <a:t> isolates</a:t>
                </a:r>
                <a:endParaRPr lang="en-AU" sz="900">
                  <a:solidFill>
                    <a:sysClr val="windowText" lastClr="000000"/>
                  </a:solidFill>
                </a:endParaRPr>
              </a:p>
            </c:rich>
          </c:tx>
          <c:layout>
            <c:manualLayout>
              <c:xMode val="edge"/>
              <c:yMode val="edge"/>
              <c:x val="1.8678011829407492E-2"/>
              <c:y val="0.2650527660914200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5767800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1734718306003"/>
          <c:y val="4.8511468406707885E-2"/>
          <c:w val="0.67809990857088687"/>
          <c:h val="0.63719739364214123"/>
        </c:manualLayout>
      </c:layout>
      <c:barChart>
        <c:barDir val="col"/>
        <c:grouping val="stacked"/>
        <c:varyColors val="0"/>
        <c:ser>
          <c:idx val="0"/>
          <c:order val="0"/>
          <c:tx>
            <c:strRef>
              <c:f>'Fig 21'!$C$11</c:f>
              <c:strCache>
                <c:ptCount val="1"/>
                <c:pt idx="0">
                  <c:v>GES (n = 33)</c:v>
                </c:pt>
              </c:strCache>
            </c:strRef>
          </c:tx>
          <c:spPr>
            <a:solidFill>
              <a:srgbClr val="808000"/>
            </a:solidFill>
            <a:ln>
              <a:noFill/>
            </a:ln>
            <a:effectLst/>
          </c:spPr>
          <c:invertIfNegative val="0"/>
          <c:dLbls>
            <c:delete val="1"/>
          </c:dLbls>
          <c:cat>
            <c:multiLvlStrRef>
              <c:f>'Fig 21'!$P$12:$Q$27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35)</c:v>
                  </c:pt>
                  <c:pt idx="2">
                    <c:v>Vic
 (n = 16)</c:v>
                  </c:pt>
                  <c:pt idx="4">
                    <c:v>Qld
 (n = 2)</c:v>
                  </c:pt>
                  <c:pt idx="6">
                    <c:v>SA
 (n = 1)</c:v>
                  </c:pt>
                  <c:pt idx="8">
                    <c:v>WA
 (n = 3)</c:v>
                  </c:pt>
                  <c:pt idx="10">
                    <c:v>Tas
 (n = 0)</c:v>
                  </c:pt>
                  <c:pt idx="12">
                    <c:v>NT
 (n = 0)</c:v>
                  </c:pt>
                  <c:pt idx="14">
                    <c:v>ACT
 (n = 0)</c:v>
                  </c:pt>
                </c:lvl>
              </c:multiLvlStrCache>
            </c:multiLvlStrRef>
          </c:cat>
          <c:val>
            <c:numRef>
              <c:f>'Fig 21'!$C$12:$C$27</c:f>
              <c:numCache>
                <c:formatCode>General</c:formatCode>
                <c:ptCount val="16"/>
                <c:pt idx="0">
                  <c:v>15</c:v>
                </c:pt>
                <c:pt idx="1">
                  <c:v>13</c:v>
                </c:pt>
                <c:pt idx="2">
                  <c:v>2</c:v>
                </c:pt>
                <c:pt idx="5">
                  <c:v>1</c:v>
                </c:pt>
                <c:pt idx="8">
                  <c:v>2</c:v>
                </c:pt>
              </c:numCache>
            </c:numRef>
          </c:val>
          <c:extLst>
            <c:ext xmlns:c16="http://schemas.microsoft.com/office/drawing/2014/chart" uri="{C3380CC4-5D6E-409C-BE32-E72D297353CC}">
              <c16:uniqueId val="{00000000-1DC5-4504-A6B9-9FAAE190564C}"/>
            </c:ext>
          </c:extLst>
        </c:ser>
        <c:ser>
          <c:idx val="1"/>
          <c:order val="1"/>
          <c:tx>
            <c:strRef>
              <c:f>'Fig 21'!$D$11</c:f>
              <c:strCache>
                <c:ptCount val="1"/>
                <c:pt idx="0">
                  <c:v>NDM (n = 10)</c:v>
                </c:pt>
              </c:strCache>
            </c:strRef>
          </c:tx>
          <c:spPr>
            <a:solidFill>
              <a:srgbClr val="FF00FF"/>
            </a:solidFill>
            <a:ln>
              <a:noFill/>
            </a:ln>
            <a:effectLst/>
          </c:spPr>
          <c:invertIfNegative val="0"/>
          <c:dPt>
            <c:idx val="0"/>
            <c:invertIfNegative val="0"/>
            <c:bubble3D val="0"/>
            <c:extLst>
              <c:ext xmlns:c16="http://schemas.microsoft.com/office/drawing/2014/chart" uri="{C3380CC4-5D6E-409C-BE32-E72D297353CC}">
                <c16:uniqueId val="{00000001-1DC5-4504-A6B9-9FAAE190564C}"/>
              </c:ext>
            </c:extLst>
          </c:dPt>
          <c:dLbls>
            <c:delete val="1"/>
          </c:dLbls>
          <c:cat>
            <c:multiLvlStrRef>
              <c:f>'Fig 21'!$P$12:$Q$27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35)</c:v>
                  </c:pt>
                  <c:pt idx="2">
                    <c:v>Vic
 (n = 16)</c:v>
                  </c:pt>
                  <c:pt idx="4">
                    <c:v>Qld
 (n = 2)</c:v>
                  </c:pt>
                  <c:pt idx="6">
                    <c:v>SA
 (n = 1)</c:v>
                  </c:pt>
                  <c:pt idx="8">
                    <c:v>WA
 (n = 3)</c:v>
                  </c:pt>
                  <c:pt idx="10">
                    <c:v>Tas
 (n = 0)</c:v>
                  </c:pt>
                  <c:pt idx="12">
                    <c:v>NT
 (n = 0)</c:v>
                  </c:pt>
                  <c:pt idx="14">
                    <c:v>ACT
 (n = 0)</c:v>
                  </c:pt>
                </c:lvl>
              </c:multiLvlStrCache>
            </c:multiLvlStrRef>
          </c:cat>
          <c:val>
            <c:numRef>
              <c:f>'Fig 21'!$D$12:$D$27</c:f>
              <c:numCache>
                <c:formatCode>General</c:formatCode>
                <c:ptCount val="16"/>
                <c:pt idx="0">
                  <c:v>3</c:v>
                </c:pt>
                <c:pt idx="1">
                  <c:v>1</c:v>
                </c:pt>
                <c:pt idx="2">
                  <c:v>4</c:v>
                </c:pt>
                <c:pt idx="6">
                  <c:v>1</c:v>
                </c:pt>
                <c:pt idx="8">
                  <c:v>1</c:v>
                </c:pt>
              </c:numCache>
            </c:numRef>
          </c:val>
          <c:extLst>
            <c:ext xmlns:c16="http://schemas.microsoft.com/office/drawing/2014/chart" uri="{C3380CC4-5D6E-409C-BE32-E72D297353CC}">
              <c16:uniqueId val="{00000002-1DC5-4504-A6B9-9FAAE190564C}"/>
            </c:ext>
          </c:extLst>
        </c:ser>
        <c:ser>
          <c:idx val="2"/>
          <c:order val="2"/>
          <c:tx>
            <c:strRef>
              <c:f>'Fig 21'!$E$11</c:f>
              <c:strCache>
                <c:ptCount val="1"/>
                <c:pt idx="0">
                  <c:v>VIM (n = 9)</c:v>
                </c:pt>
              </c:strCache>
            </c:strRef>
          </c:tx>
          <c:spPr>
            <a:solidFill>
              <a:srgbClr val="00FF00"/>
            </a:solidFill>
            <a:ln>
              <a:noFill/>
            </a:ln>
            <a:effectLst/>
          </c:spPr>
          <c:invertIfNegative val="0"/>
          <c:dLbls>
            <c:delete val="1"/>
          </c:dLbls>
          <c:cat>
            <c:multiLvlStrRef>
              <c:f>'Fig 21'!$P$12:$Q$27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35)</c:v>
                  </c:pt>
                  <c:pt idx="2">
                    <c:v>Vic
 (n = 16)</c:v>
                  </c:pt>
                  <c:pt idx="4">
                    <c:v>Qld
 (n = 2)</c:v>
                  </c:pt>
                  <c:pt idx="6">
                    <c:v>SA
 (n = 1)</c:v>
                  </c:pt>
                  <c:pt idx="8">
                    <c:v>WA
 (n = 3)</c:v>
                  </c:pt>
                  <c:pt idx="10">
                    <c:v>Tas
 (n = 0)</c:v>
                  </c:pt>
                  <c:pt idx="12">
                    <c:v>NT
 (n = 0)</c:v>
                  </c:pt>
                  <c:pt idx="14">
                    <c:v>ACT
 (n = 0)</c:v>
                  </c:pt>
                </c:lvl>
              </c:multiLvlStrCache>
            </c:multiLvlStrRef>
          </c:cat>
          <c:val>
            <c:numRef>
              <c:f>'Fig 21'!$E$12:$E$27</c:f>
              <c:numCache>
                <c:formatCode>General</c:formatCode>
                <c:ptCount val="16"/>
                <c:pt idx="0">
                  <c:v>1</c:v>
                </c:pt>
                <c:pt idx="2">
                  <c:v>5</c:v>
                </c:pt>
                <c:pt idx="3">
                  <c:v>3</c:v>
                </c:pt>
              </c:numCache>
            </c:numRef>
          </c:val>
          <c:extLst>
            <c:ext xmlns:c16="http://schemas.microsoft.com/office/drawing/2014/chart" uri="{C3380CC4-5D6E-409C-BE32-E72D297353CC}">
              <c16:uniqueId val="{00000003-1DC5-4504-A6B9-9FAAE190564C}"/>
            </c:ext>
          </c:extLst>
        </c:ser>
        <c:ser>
          <c:idx val="3"/>
          <c:order val="3"/>
          <c:tx>
            <c:strRef>
              <c:f>'Fig 21'!$F$11</c:f>
              <c:strCache>
                <c:ptCount val="1"/>
                <c:pt idx="0">
                  <c:v>IMP (n = 4)</c:v>
                </c:pt>
              </c:strCache>
            </c:strRef>
          </c:tx>
          <c:spPr>
            <a:solidFill>
              <a:srgbClr val="0000FF"/>
            </a:solidFill>
            <a:ln>
              <a:noFill/>
            </a:ln>
            <a:effectLst/>
          </c:spPr>
          <c:invertIfNegative val="0"/>
          <c:dLbls>
            <c:delete val="1"/>
          </c:dLbls>
          <c:cat>
            <c:multiLvlStrRef>
              <c:f>'Fig 21'!$P$12:$Q$27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35)</c:v>
                  </c:pt>
                  <c:pt idx="2">
                    <c:v>Vic
 (n = 16)</c:v>
                  </c:pt>
                  <c:pt idx="4">
                    <c:v>Qld
 (n = 2)</c:v>
                  </c:pt>
                  <c:pt idx="6">
                    <c:v>SA
 (n = 1)</c:v>
                  </c:pt>
                  <c:pt idx="8">
                    <c:v>WA
 (n = 3)</c:v>
                  </c:pt>
                  <c:pt idx="10">
                    <c:v>Tas
 (n = 0)</c:v>
                  </c:pt>
                  <c:pt idx="12">
                    <c:v>NT
 (n = 0)</c:v>
                  </c:pt>
                  <c:pt idx="14">
                    <c:v>ACT
 (n = 0)</c:v>
                  </c:pt>
                </c:lvl>
              </c:multiLvlStrCache>
            </c:multiLvlStrRef>
          </c:cat>
          <c:val>
            <c:numRef>
              <c:f>'Fig 21'!$F$12:$F$27</c:f>
              <c:numCache>
                <c:formatCode>General</c:formatCode>
                <c:ptCount val="16"/>
                <c:pt idx="0">
                  <c:v>2</c:v>
                </c:pt>
                <c:pt idx="2">
                  <c:v>2</c:v>
                </c:pt>
              </c:numCache>
            </c:numRef>
          </c:val>
          <c:extLst>
            <c:ext xmlns:c16="http://schemas.microsoft.com/office/drawing/2014/chart" uri="{C3380CC4-5D6E-409C-BE32-E72D297353CC}">
              <c16:uniqueId val="{00000004-1DC5-4504-A6B9-9FAAE190564C}"/>
            </c:ext>
          </c:extLst>
        </c:ser>
        <c:ser>
          <c:idx val="5"/>
          <c:order val="4"/>
          <c:tx>
            <c:strRef>
              <c:f>'Fig 21'!$G$11</c:f>
              <c:strCache>
                <c:ptCount val="1"/>
                <c:pt idx="0">
                  <c:v>IMP, VIM (n = 1)</c:v>
                </c:pt>
              </c:strCache>
            </c:strRef>
          </c:tx>
          <c:spPr>
            <a:solidFill>
              <a:schemeClr val="accent6"/>
            </a:solidFill>
            <a:ln>
              <a:noFill/>
            </a:ln>
            <a:effectLst/>
          </c:spPr>
          <c:invertIfNegative val="0"/>
          <c:dLbls>
            <c:delete val="1"/>
          </c:dLbls>
          <c:cat>
            <c:multiLvlStrRef>
              <c:f>'Fig 21'!$P$12:$Q$27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35)</c:v>
                  </c:pt>
                  <c:pt idx="2">
                    <c:v>Vic
 (n = 16)</c:v>
                  </c:pt>
                  <c:pt idx="4">
                    <c:v>Qld
 (n = 2)</c:v>
                  </c:pt>
                  <c:pt idx="6">
                    <c:v>SA
 (n = 1)</c:v>
                  </c:pt>
                  <c:pt idx="8">
                    <c:v>WA
 (n = 3)</c:v>
                  </c:pt>
                  <c:pt idx="10">
                    <c:v>Tas
 (n = 0)</c:v>
                  </c:pt>
                  <c:pt idx="12">
                    <c:v>NT
 (n = 0)</c:v>
                  </c:pt>
                  <c:pt idx="14">
                    <c:v>ACT
 (n = 0)</c:v>
                  </c:pt>
                </c:lvl>
              </c:multiLvlStrCache>
            </c:multiLvlStrRef>
          </c:cat>
          <c:val>
            <c:numRef>
              <c:f>'Fig 21'!$G$12:$G$27</c:f>
              <c:numCache>
                <c:formatCode>General</c:formatCode>
                <c:ptCount val="16"/>
                <c:pt idx="5">
                  <c:v>1</c:v>
                </c:pt>
              </c:numCache>
            </c:numRef>
          </c:val>
          <c:extLst>
            <c:ext xmlns:c16="http://schemas.microsoft.com/office/drawing/2014/chart" uri="{C3380CC4-5D6E-409C-BE32-E72D297353CC}">
              <c16:uniqueId val="{00000005-1DC5-4504-A6B9-9FAAE190564C}"/>
            </c:ext>
          </c:extLst>
        </c:ser>
        <c:ser>
          <c:idx val="4"/>
          <c:order val="5"/>
          <c:tx>
            <c:strRef>
              <c:f>'Fig 21'!$K$11</c:f>
              <c:strCache>
                <c:ptCount val="1"/>
                <c:pt idx="0">
                  <c:v>Grand 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21'!$P$12:$Q$27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35)</c:v>
                  </c:pt>
                  <c:pt idx="2">
                    <c:v>Vic
 (n = 16)</c:v>
                  </c:pt>
                  <c:pt idx="4">
                    <c:v>Qld
 (n = 2)</c:v>
                  </c:pt>
                  <c:pt idx="6">
                    <c:v>SA
 (n = 1)</c:v>
                  </c:pt>
                  <c:pt idx="8">
                    <c:v>WA
 (n = 3)</c:v>
                  </c:pt>
                  <c:pt idx="10">
                    <c:v>Tas
 (n = 0)</c:v>
                  </c:pt>
                  <c:pt idx="12">
                    <c:v>NT
 (n = 0)</c:v>
                  </c:pt>
                  <c:pt idx="14">
                    <c:v>ACT
 (n = 0)</c:v>
                  </c:pt>
                </c:lvl>
              </c:multiLvlStrCache>
            </c:multiLvlStrRef>
          </c:cat>
          <c:val>
            <c:numRef>
              <c:f>'Fig 21'!$K$12:$K$27</c:f>
              <c:numCache>
                <c:formatCode>General</c:formatCode>
                <c:ptCount val="16"/>
                <c:pt idx="0">
                  <c:v>21</c:v>
                </c:pt>
                <c:pt idx="1">
                  <c:v>14</c:v>
                </c:pt>
                <c:pt idx="2">
                  <c:v>13</c:v>
                </c:pt>
                <c:pt idx="3">
                  <c:v>3</c:v>
                </c:pt>
                <c:pt idx="4">
                  <c:v>0</c:v>
                </c:pt>
                <c:pt idx="5">
                  <c:v>2</c:v>
                </c:pt>
                <c:pt idx="6">
                  <c:v>1</c:v>
                </c:pt>
                <c:pt idx="7">
                  <c:v>0</c:v>
                </c:pt>
                <c:pt idx="8">
                  <c:v>3</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6-1DC5-4504-A6B9-9FAAE190564C}"/>
            </c:ext>
          </c:extLst>
        </c:ser>
        <c:dLbls>
          <c:dLblPos val="inBase"/>
          <c:showLegendKey val="0"/>
          <c:showVal val="1"/>
          <c:showCatName val="0"/>
          <c:showSerName val="0"/>
          <c:showPercent val="0"/>
          <c:showBubbleSize val="0"/>
        </c:dLbls>
        <c:gapWidth val="100"/>
        <c:overlap val="100"/>
        <c:axId val="1226429952"/>
        <c:axId val="1226428640"/>
      </c:barChart>
      <c:catAx>
        <c:axId val="122642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26428640"/>
        <c:crosses val="autoZero"/>
        <c:auto val="1"/>
        <c:lblAlgn val="ctr"/>
        <c:lblOffset val="100"/>
        <c:noMultiLvlLbl val="0"/>
      </c:catAx>
      <c:valAx>
        <c:axId val="1226428640"/>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4904015772543323E-2"/>
              <c:y val="0.298986656460180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26429952"/>
        <c:crosses val="autoZero"/>
        <c:crossBetween val="between"/>
      </c:valAx>
      <c:spPr>
        <a:noFill/>
        <a:ln>
          <a:noFill/>
        </a:ln>
        <a:effectLst/>
      </c:spPr>
    </c:plotArea>
    <c:legend>
      <c:legendPos val="r"/>
      <c:legendEntry>
        <c:idx val="0"/>
        <c:delete val="1"/>
      </c:legendEntry>
      <c:layout>
        <c:manualLayout>
          <c:xMode val="edge"/>
          <c:yMode val="edge"/>
          <c:x val="0.80379769899313591"/>
          <c:y val="0.2769539195683644"/>
          <c:w val="0.17544895452974468"/>
          <c:h val="0.304971031894239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45384954150625E-2"/>
          <c:y val="5.5966233807467618E-2"/>
          <c:w val="0.89975349273101779"/>
          <c:h val="0.57137660020909653"/>
        </c:manualLayout>
      </c:layout>
      <c:barChart>
        <c:barDir val="col"/>
        <c:grouping val="stacked"/>
        <c:varyColors val="0"/>
        <c:ser>
          <c:idx val="0"/>
          <c:order val="0"/>
          <c:tx>
            <c:strRef>
              <c:f>'Fig 22'!$C$5</c:f>
              <c:strCache>
                <c:ptCount val="1"/>
                <c:pt idx="0">
                  <c:v>Salmonella species (non-typhoidal)
(n = 218)</c:v>
                </c:pt>
              </c:strCache>
            </c:strRef>
          </c:tx>
          <c:spPr>
            <a:solidFill>
              <a:schemeClr val="accent1"/>
            </a:solidFill>
            <a:ln w="12700">
              <a:noFill/>
            </a:ln>
            <a:effectLst/>
          </c:spPr>
          <c:invertIfNegative val="0"/>
          <c:cat>
            <c:multiLvlStrRef>
              <c:f>'Fig 22'!$A$6:$B$77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
(38)</c:v>
                  </c:pt>
                  <c:pt idx="12">
                    <c:v>2018
(52)</c:v>
                  </c:pt>
                  <c:pt idx="24">
                    <c:v>2019
(45)</c:v>
                  </c:pt>
                  <c:pt idx="36">
                    <c:v>2020
(33)</c:v>
                  </c:pt>
                  <c:pt idx="48">
                    <c:v>2021
(24)</c:v>
                  </c:pt>
                  <c:pt idx="60">
                    <c:v>2022
(51)</c:v>
                  </c:pt>
                </c:lvl>
              </c:multiLvlStrCache>
            </c:multiLvlStrRef>
          </c:cat>
          <c:val>
            <c:numRef>
              <c:f>'Fig 22'!$C$6:$C$77</c:f>
              <c:numCache>
                <c:formatCode>General</c:formatCode>
                <c:ptCount val="72"/>
                <c:pt idx="0">
                  <c:v>3</c:v>
                </c:pt>
                <c:pt idx="1">
                  <c:v>1</c:v>
                </c:pt>
                <c:pt idx="2">
                  <c:v>1</c:v>
                </c:pt>
                <c:pt idx="3">
                  <c:v>4</c:v>
                </c:pt>
                <c:pt idx="4">
                  <c:v>3</c:v>
                </c:pt>
                <c:pt idx="5">
                  <c:v>2</c:v>
                </c:pt>
                <c:pt idx="6">
                  <c:v>5</c:v>
                </c:pt>
                <c:pt idx="7">
                  <c:v>4</c:v>
                </c:pt>
                <c:pt idx="8">
                  <c:v>2</c:v>
                </c:pt>
                <c:pt idx="9">
                  <c:v>5</c:v>
                </c:pt>
                <c:pt idx="10">
                  <c:v>5</c:v>
                </c:pt>
                <c:pt idx="11">
                  <c:v>3</c:v>
                </c:pt>
                <c:pt idx="12">
                  <c:v>4</c:v>
                </c:pt>
                <c:pt idx="13">
                  <c:v>4</c:v>
                </c:pt>
                <c:pt idx="14">
                  <c:v>5</c:v>
                </c:pt>
                <c:pt idx="15">
                  <c:v>4</c:v>
                </c:pt>
                <c:pt idx="16">
                  <c:v>9</c:v>
                </c:pt>
                <c:pt idx="17">
                  <c:v>7</c:v>
                </c:pt>
                <c:pt idx="18">
                  <c:v>1</c:v>
                </c:pt>
                <c:pt idx="19">
                  <c:v>6</c:v>
                </c:pt>
                <c:pt idx="20">
                  <c:v>3</c:v>
                </c:pt>
                <c:pt idx="21">
                  <c:v>2</c:v>
                </c:pt>
                <c:pt idx="22">
                  <c:v>3</c:v>
                </c:pt>
                <c:pt idx="23">
                  <c:v>2</c:v>
                </c:pt>
                <c:pt idx="25">
                  <c:v>5</c:v>
                </c:pt>
                <c:pt idx="26">
                  <c:v>4</c:v>
                </c:pt>
                <c:pt idx="27">
                  <c:v>4</c:v>
                </c:pt>
                <c:pt idx="28">
                  <c:v>3</c:v>
                </c:pt>
                <c:pt idx="29">
                  <c:v>1</c:v>
                </c:pt>
                <c:pt idx="30">
                  <c:v>5</c:v>
                </c:pt>
                <c:pt idx="31">
                  <c:v>3</c:v>
                </c:pt>
                <c:pt idx="32">
                  <c:v>3</c:v>
                </c:pt>
                <c:pt idx="34">
                  <c:v>10</c:v>
                </c:pt>
                <c:pt idx="35">
                  <c:v>3</c:v>
                </c:pt>
                <c:pt idx="36">
                  <c:v>5</c:v>
                </c:pt>
                <c:pt idx="37">
                  <c:v>5</c:v>
                </c:pt>
                <c:pt idx="38">
                  <c:v>3</c:v>
                </c:pt>
                <c:pt idx="39">
                  <c:v>1</c:v>
                </c:pt>
                <c:pt idx="40">
                  <c:v>1</c:v>
                </c:pt>
                <c:pt idx="41">
                  <c:v>2</c:v>
                </c:pt>
                <c:pt idx="42">
                  <c:v>3</c:v>
                </c:pt>
                <c:pt idx="43">
                  <c:v>1</c:v>
                </c:pt>
                <c:pt idx="44">
                  <c:v>3</c:v>
                </c:pt>
                <c:pt idx="46">
                  <c:v>2</c:v>
                </c:pt>
                <c:pt idx="47">
                  <c:v>2</c:v>
                </c:pt>
                <c:pt idx="48">
                  <c:v>4</c:v>
                </c:pt>
                <c:pt idx="49">
                  <c:v>4</c:v>
                </c:pt>
                <c:pt idx="50">
                  <c:v>1</c:v>
                </c:pt>
                <c:pt idx="51">
                  <c:v>3</c:v>
                </c:pt>
                <c:pt idx="53">
                  <c:v>1</c:v>
                </c:pt>
                <c:pt idx="54">
                  <c:v>5</c:v>
                </c:pt>
                <c:pt idx="55">
                  <c:v>1</c:v>
                </c:pt>
                <c:pt idx="57">
                  <c:v>1</c:v>
                </c:pt>
                <c:pt idx="58">
                  <c:v>2</c:v>
                </c:pt>
                <c:pt idx="59">
                  <c:v>1</c:v>
                </c:pt>
                <c:pt idx="60">
                  <c:v>6</c:v>
                </c:pt>
                <c:pt idx="61">
                  <c:v>1</c:v>
                </c:pt>
                <c:pt idx="62">
                  <c:v>3</c:v>
                </c:pt>
                <c:pt idx="63">
                  <c:v>1</c:v>
                </c:pt>
                <c:pt idx="64">
                  <c:v>3</c:v>
                </c:pt>
                <c:pt idx="65">
                  <c:v>3</c:v>
                </c:pt>
                <c:pt idx="66">
                  <c:v>2</c:v>
                </c:pt>
                <c:pt idx="67">
                  <c:v>2</c:v>
                </c:pt>
                <c:pt idx="68">
                  <c:v>3</c:v>
                </c:pt>
                <c:pt idx="69">
                  <c:v>10</c:v>
                </c:pt>
                <c:pt idx="70">
                  <c:v>3</c:v>
                </c:pt>
                <c:pt idx="71">
                  <c:v>1</c:v>
                </c:pt>
              </c:numCache>
            </c:numRef>
          </c:val>
          <c:extLst>
            <c:ext xmlns:c16="http://schemas.microsoft.com/office/drawing/2014/chart" uri="{C3380CC4-5D6E-409C-BE32-E72D297353CC}">
              <c16:uniqueId val="{00000000-67C7-432D-B1A7-4811B5A9F29E}"/>
            </c:ext>
          </c:extLst>
        </c:ser>
        <c:ser>
          <c:idx val="1"/>
          <c:order val="1"/>
          <c:tx>
            <c:strRef>
              <c:f>'Fig 22'!$D$5</c:f>
              <c:strCache>
                <c:ptCount val="1"/>
                <c:pt idx="0">
                  <c:v>Salmonella species (typhoidal)
(n = 25)</c:v>
                </c:pt>
              </c:strCache>
            </c:strRef>
          </c:tx>
          <c:spPr>
            <a:solidFill>
              <a:schemeClr val="accent6"/>
            </a:solidFill>
            <a:ln>
              <a:noFill/>
            </a:ln>
            <a:effectLst/>
          </c:spPr>
          <c:invertIfNegative val="0"/>
          <c:cat>
            <c:multiLvlStrRef>
              <c:f>'Fig 22'!$A$6:$B$77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
(38)</c:v>
                  </c:pt>
                  <c:pt idx="12">
                    <c:v>2018
(52)</c:v>
                  </c:pt>
                  <c:pt idx="24">
                    <c:v>2019
(45)</c:v>
                  </c:pt>
                  <c:pt idx="36">
                    <c:v>2020
(33)</c:v>
                  </c:pt>
                  <c:pt idx="48">
                    <c:v>2021
(24)</c:v>
                  </c:pt>
                  <c:pt idx="60">
                    <c:v>2022
(51)</c:v>
                  </c:pt>
                </c:lvl>
              </c:multiLvlStrCache>
            </c:multiLvlStrRef>
          </c:cat>
          <c:val>
            <c:numRef>
              <c:f>'Fig 22'!$D$6:$D$77</c:f>
              <c:numCache>
                <c:formatCode>General</c:formatCode>
                <c:ptCount val="72"/>
                <c:pt idx="17">
                  <c:v>1</c:v>
                </c:pt>
                <c:pt idx="23">
                  <c:v>1</c:v>
                </c:pt>
                <c:pt idx="26">
                  <c:v>1</c:v>
                </c:pt>
                <c:pt idx="30">
                  <c:v>2</c:v>
                </c:pt>
                <c:pt idx="33">
                  <c:v>1</c:v>
                </c:pt>
                <c:pt idx="36">
                  <c:v>2</c:v>
                </c:pt>
                <c:pt idx="37">
                  <c:v>1</c:v>
                </c:pt>
                <c:pt idx="42">
                  <c:v>2</c:v>
                </c:pt>
                <c:pt idx="55">
                  <c:v>1</c:v>
                </c:pt>
                <c:pt idx="60">
                  <c:v>1</c:v>
                </c:pt>
                <c:pt idx="64">
                  <c:v>1</c:v>
                </c:pt>
                <c:pt idx="65">
                  <c:v>1</c:v>
                </c:pt>
                <c:pt idx="67">
                  <c:v>4</c:v>
                </c:pt>
                <c:pt idx="68">
                  <c:v>2</c:v>
                </c:pt>
                <c:pt idx="70">
                  <c:v>3</c:v>
                </c:pt>
                <c:pt idx="71">
                  <c:v>1</c:v>
                </c:pt>
              </c:numCache>
            </c:numRef>
          </c:val>
          <c:extLst>
            <c:ext xmlns:c16="http://schemas.microsoft.com/office/drawing/2014/chart" uri="{C3380CC4-5D6E-409C-BE32-E72D297353CC}">
              <c16:uniqueId val="{00000001-67C7-432D-B1A7-4811B5A9F29E}"/>
            </c:ext>
          </c:extLst>
        </c:ser>
        <c:dLbls>
          <c:showLegendKey val="0"/>
          <c:showVal val="0"/>
          <c:showCatName val="0"/>
          <c:showSerName val="0"/>
          <c:showPercent val="0"/>
          <c:showBubbleSize val="0"/>
        </c:dLbls>
        <c:gapWidth val="10"/>
        <c:overlap val="100"/>
        <c:axId val="393251840"/>
        <c:axId val="393258112"/>
      </c:barChart>
      <c:lineChart>
        <c:grouping val="standard"/>
        <c:varyColors val="0"/>
        <c:ser>
          <c:idx val="3"/>
          <c:order val="2"/>
          <c:tx>
            <c:strRef>
              <c:f>'Fig 22'!$F$5</c:f>
              <c:strCache>
                <c:ptCount val="1"/>
                <c:pt idx="0">
                  <c:v>Total</c:v>
                </c:pt>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22'!$A$6:$B$77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
(38)</c:v>
                  </c:pt>
                  <c:pt idx="12">
                    <c:v>2018
(52)</c:v>
                  </c:pt>
                  <c:pt idx="24">
                    <c:v>2019
(45)</c:v>
                  </c:pt>
                  <c:pt idx="36">
                    <c:v>2020
(33)</c:v>
                  </c:pt>
                  <c:pt idx="48">
                    <c:v>2021
(24)</c:v>
                  </c:pt>
                  <c:pt idx="60">
                    <c:v>2022
(51)</c:v>
                  </c:pt>
                </c:lvl>
              </c:multiLvlStrCache>
            </c:multiLvlStrRef>
          </c:cat>
          <c:val>
            <c:numRef>
              <c:f>'Fig 22'!$F$6:$F$77</c:f>
              <c:numCache>
                <c:formatCode>General</c:formatCode>
                <c:ptCount val="72"/>
                <c:pt idx="0">
                  <c:v>3</c:v>
                </c:pt>
                <c:pt idx="1">
                  <c:v>1</c:v>
                </c:pt>
                <c:pt idx="2">
                  <c:v>1</c:v>
                </c:pt>
                <c:pt idx="3">
                  <c:v>4</c:v>
                </c:pt>
                <c:pt idx="4">
                  <c:v>3</c:v>
                </c:pt>
                <c:pt idx="5">
                  <c:v>2</c:v>
                </c:pt>
                <c:pt idx="6">
                  <c:v>5</c:v>
                </c:pt>
                <c:pt idx="7">
                  <c:v>4</c:v>
                </c:pt>
                <c:pt idx="8">
                  <c:v>2</c:v>
                </c:pt>
                <c:pt idx="9">
                  <c:v>5</c:v>
                </c:pt>
                <c:pt idx="10">
                  <c:v>5</c:v>
                </c:pt>
                <c:pt idx="11">
                  <c:v>3</c:v>
                </c:pt>
                <c:pt idx="12">
                  <c:v>4</c:v>
                </c:pt>
                <c:pt idx="13">
                  <c:v>4</c:v>
                </c:pt>
                <c:pt idx="14">
                  <c:v>5</c:v>
                </c:pt>
                <c:pt idx="15">
                  <c:v>4</c:v>
                </c:pt>
                <c:pt idx="16">
                  <c:v>9</c:v>
                </c:pt>
                <c:pt idx="17">
                  <c:v>8</c:v>
                </c:pt>
                <c:pt idx="18">
                  <c:v>1</c:v>
                </c:pt>
                <c:pt idx="19">
                  <c:v>6</c:v>
                </c:pt>
                <c:pt idx="20">
                  <c:v>3</c:v>
                </c:pt>
                <c:pt idx="21">
                  <c:v>2</c:v>
                </c:pt>
                <c:pt idx="22">
                  <c:v>3</c:v>
                </c:pt>
                <c:pt idx="23">
                  <c:v>3</c:v>
                </c:pt>
                <c:pt idx="25">
                  <c:v>5</c:v>
                </c:pt>
                <c:pt idx="26">
                  <c:v>5</c:v>
                </c:pt>
                <c:pt idx="27">
                  <c:v>4</c:v>
                </c:pt>
                <c:pt idx="28">
                  <c:v>3</c:v>
                </c:pt>
                <c:pt idx="29">
                  <c:v>1</c:v>
                </c:pt>
                <c:pt idx="30">
                  <c:v>7</c:v>
                </c:pt>
                <c:pt idx="31">
                  <c:v>3</c:v>
                </c:pt>
                <c:pt idx="32">
                  <c:v>3</c:v>
                </c:pt>
                <c:pt idx="33">
                  <c:v>1</c:v>
                </c:pt>
                <c:pt idx="34">
                  <c:v>10</c:v>
                </c:pt>
                <c:pt idx="35">
                  <c:v>3</c:v>
                </c:pt>
                <c:pt idx="36">
                  <c:v>7</c:v>
                </c:pt>
                <c:pt idx="37">
                  <c:v>6</c:v>
                </c:pt>
                <c:pt idx="38">
                  <c:v>3</c:v>
                </c:pt>
                <c:pt idx="39">
                  <c:v>1</c:v>
                </c:pt>
                <c:pt idx="40">
                  <c:v>1</c:v>
                </c:pt>
                <c:pt idx="41">
                  <c:v>2</c:v>
                </c:pt>
                <c:pt idx="42">
                  <c:v>5</c:v>
                </c:pt>
                <c:pt idx="43">
                  <c:v>1</c:v>
                </c:pt>
                <c:pt idx="44">
                  <c:v>3</c:v>
                </c:pt>
                <c:pt idx="46">
                  <c:v>2</c:v>
                </c:pt>
                <c:pt idx="47">
                  <c:v>2</c:v>
                </c:pt>
                <c:pt idx="48">
                  <c:v>4</c:v>
                </c:pt>
                <c:pt idx="49">
                  <c:v>4</c:v>
                </c:pt>
                <c:pt idx="50">
                  <c:v>1</c:v>
                </c:pt>
                <c:pt idx="51">
                  <c:v>3</c:v>
                </c:pt>
                <c:pt idx="53">
                  <c:v>1</c:v>
                </c:pt>
                <c:pt idx="54">
                  <c:v>5</c:v>
                </c:pt>
                <c:pt idx="55">
                  <c:v>2</c:v>
                </c:pt>
                <c:pt idx="57">
                  <c:v>1</c:v>
                </c:pt>
                <c:pt idx="58">
                  <c:v>2</c:v>
                </c:pt>
                <c:pt idx="59">
                  <c:v>1</c:v>
                </c:pt>
                <c:pt idx="60">
                  <c:v>7</c:v>
                </c:pt>
                <c:pt idx="61">
                  <c:v>1</c:v>
                </c:pt>
                <c:pt idx="62">
                  <c:v>3</c:v>
                </c:pt>
                <c:pt idx="63">
                  <c:v>1</c:v>
                </c:pt>
                <c:pt idx="64">
                  <c:v>4</c:v>
                </c:pt>
                <c:pt idx="65">
                  <c:v>4</c:v>
                </c:pt>
                <c:pt idx="66">
                  <c:v>2</c:v>
                </c:pt>
                <c:pt idx="67">
                  <c:v>6</c:v>
                </c:pt>
                <c:pt idx="68">
                  <c:v>5</c:v>
                </c:pt>
                <c:pt idx="69">
                  <c:v>10</c:v>
                </c:pt>
                <c:pt idx="70">
                  <c:v>6</c:v>
                </c:pt>
                <c:pt idx="71">
                  <c:v>2</c:v>
                </c:pt>
              </c:numCache>
            </c:numRef>
          </c:val>
          <c:smooth val="0"/>
          <c:extLst>
            <c:ext xmlns:c16="http://schemas.microsoft.com/office/drawing/2014/chart" uri="{C3380CC4-5D6E-409C-BE32-E72D297353CC}">
              <c16:uniqueId val="{00000003-67C7-432D-B1A7-4811B5A9F29E}"/>
            </c:ext>
          </c:extLst>
        </c:ser>
        <c:dLbls>
          <c:showLegendKey val="0"/>
          <c:showVal val="0"/>
          <c:showCatName val="0"/>
          <c:showSerName val="0"/>
          <c:showPercent val="0"/>
          <c:showBubbleSize val="0"/>
        </c:dLbls>
        <c:marker val="1"/>
        <c:smooth val="0"/>
        <c:axId val="772906175"/>
        <c:axId val="772905343"/>
      </c:lineChart>
      <c:catAx>
        <c:axId val="39325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3258112"/>
        <c:crosses val="autoZero"/>
        <c:auto val="1"/>
        <c:lblAlgn val="ctr"/>
        <c:lblOffset val="100"/>
        <c:tickMarkSkip val="12"/>
        <c:noMultiLvlLbl val="0"/>
      </c:catAx>
      <c:valAx>
        <c:axId val="39325811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t>Number of isolates</a:t>
                </a:r>
              </a:p>
            </c:rich>
          </c:tx>
          <c:layout>
            <c:manualLayout>
              <c:xMode val="edge"/>
              <c:yMode val="edge"/>
              <c:x val="1.2709872301554294E-2"/>
              <c:y val="0.2518376304490750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3251840"/>
        <c:crosses val="autoZero"/>
        <c:crossBetween val="between"/>
        <c:majorUnit val="2"/>
      </c:valAx>
      <c:valAx>
        <c:axId val="772905343"/>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2906175"/>
        <c:crosses val="max"/>
        <c:crossBetween val="between"/>
      </c:valAx>
      <c:catAx>
        <c:axId val="772906175"/>
        <c:scaling>
          <c:orientation val="minMax"/>
        </c:scaling>
        <c:delete val="1"/>
        <c:axPos val="b"/>
        <c:numFmt formatCode="General" sourceLinked="1"/>
        <c:majorTickMark val="out"/>
        <c:minorTickMark val="none"/>
        <c:tickLblPos val="nextTo"/>
        <c:crossAx val="772905343"/>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4.5365017865036258E-2"/>
          <c:y val="0.81602380482383996"/>
          <c:w val="0.92794781268715798"/>
          <c:h val="0.180056002748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36851243444112E-2"/>
          <c:y val="4.3120344962759703E-2"/>
          <c:w val="0.90738647551799623"/>
          <c:h val="0.70218410566182177"/>
        </c:manualLayout>
      </c:layout>
      <c:barChart>
        <c:barDir val="col"/>
        <c:grouping val="stacked"/>
        <c:varyColors val="0"/>
        <c:ser>
          <c:idx val="0"/>
          <c:order val="0"/>
          <c:tx>
            <c:strRef>
              <c:f>'Fig 23'!$D$6</c:f>
              <c:strCache>
                <c:ptCount val="1"/>
                <c:pt idx="0">
                  <c:v>ESBL</c:v>
                </c:pt>
              </c:strCache>
            </c:strRef>
          </c:tx>
          <c:spPr>
            <a:solidFill>
              <a:schemeClr val="accent1"/>
            </a:solidFill>
            <a:ln>
              <a:noFill/>
            </a:ln>
            <a:effectLst/>
          </c:spPr>
          <c:invertIfNegative val="0"/>
          <c:cat>
            <c:multiLvlStrRef>
              <c:f>'Fig 23'!$B$7:$C$18</c:f>
              <c:multiLvlStrCache>
                <c:ptCount val="12"/>
                <c:lvl>
                  <c:pt idx="0">
                    <c:v>2017</c:v>
                  </c:pt>
                  <c:pt idx="1">
                    <c:v>2018</c:v>
                  </c:pt>
                  <c:pt idx="2">
                    <c:v>2019</c:v>
                  </c:pt>
                  <c:pt idx="3">
                    <c:v>2020</c:v>
                  </c:pt>
                  <c:pt idx="4">
                    <c:v>2021</c:v>
                  </c:pt>
                  <c:pt idx="5">
                    <c:v>2022</c:v>
                  </c:pt>
                  <c:pt idx="6">
                    <c:v>2017</c:v>
                  </c:pt>
                  <c:pt idx="7">
                    <c:v>2018</c:v>
                  </c:pt>
                  <c:pt idx="8">
                    <c:v>2019</c:v>
                  </c:pt>
                  <c:pt idx="9">
                    <c:v>2020</c:v>
                  </c:pt>
                  <c:pt idx="10">
                    <c:v>2021</c:v>
                  </c:pt>
                  <c:pt idx="11">
                    <c:v>2022</c:v>
                  </c:pt>
                </c:lvl>
                <c:lvl>
                  <c:pt idx="0">
                    <c:v>Salmonella species (non-typhoidal)</c:v>
                  </c:pt>
                  <c:pt idx="6">
                    <c:v>Salmonella species (typhoidal)</c:v>
                  </c:pt>
                </c:lvl>
              </c:multiLvlStrCache>
            </c:multiLvlStrRef>
          </c:cat>
          <c:val>
            <c:numRef>
              <c:f>'Fig 23'!$D$7:$D$18</c:f>
              <c:numCache>
                <c:formatCode>General</c:formatCode>
                <c:ptCount val="12"/>
                <c:pt idx="0">
                  <c:v>17</c:v>
                </c:pt>
                <c:pt idx="1">
                  <c:v>27</c:v>
                </c:pt>
                <c:pt idx="2">
                  <c:v>24</c:v>
                </c:pt>
                <c:pt idx="3">
                  <c:v>11</c:v>
                </c:pt>
                <c:pt idx="4">
                  <c:v>3</c:v>
                </c:pt>
                <c:pt idx="5">
                  <c:v>23</c:v>
                </c:pt>
                <c:pt idx="7">
                  <c:v>2</c:v>
                </c:pt>
                <c:pt idx="8">
                  <c:v>4</c:v>
                </c:pt>
                <c:pt idx="9">
                  <c:v>4</c:v>
                </c:pt>
                <c:pt idx="11">
                  <c:v>13</c:v>
                </c:pt>
              </c:numCache>
            </c:numRef>
          </c:val>
          <c:extLst>
            <c:ext xmlns:c16="http://schemas.microsoft.com/office/drawing/2014/chart" uri="{C3380CC4-5D6E-409C-BE32-E72D297353CC}">
              <c16:uniqueId val="{00000000-6092-421A-89B5-45AC689544BB}"/>
            </c:ext>
          </c:extLst>
        </c:ser>
        <c:ser>
          <c:idx val="1"/>
          <c:order val="1"/>
          <c:tx>
            <c:strRef>
              <c:f>'Fig 23'!$E$6</c:f>
              <c:strCache>
                <c:ptCount val="1"/>
                <c:pt idx="0">
                  <c:v>AmpC</c:v>
                </c:pt>
              </c:strCache>
            </c:strRef>
          </c:tx>
          <c:spPr>
            <a:solidFill>
              <a:schemeClr val="accent2"/>
            </a:solidFill>
            <a:ln>
              <a:noFill/>
            </a:ln>
            <a:effectLst/>
          </c:spPr>
          <c:invertIfNegative val="0"/>
          <c:cat>
            <c:multiLvlStrRef>
              <c:f>'Fig 23'!$B$7:$C$18</c:f>
              <c:multiLvlStrCache>
                <c:ptCount val="12"/>
                <c:lvl>
                  <c:pt idx="0">
                    <c:v>2017</c:v>
                  </c:pt>
                  <c:pt idx="1">
                    <c:v>2018</c:v>
                  </c:pt>
                  <c:pt idx="2">
                    <c:v>2019</c:v>
                  </c:pt>
                  <c:pt idx="3">
                    <c:v>2020</c:v>
                  </c:pt>
                  <c:pt idx="4">
                    <c:v>2021</c:v>
                  </c:pt>
                  <c:pt idx="5">
                    <c:v>2022</c:v>
                  </c:pt>
                  <c:pt idx="6">
                    <c:v>2017</c:v>
                  </c:pt>
                  <c:pt idx="7">
                    <c:v>2018</c:v>
                  </c:pt>
                  <c:pt idx="8">
                    <c:v>2019</c:v>
                  </c:pt>
                  <c:pt idx="9">
                    <c:v>2020</c:v>
                  </c:pt>
                  <c:pt idx="10">
                    <c:v>2021</c:v>
                  </c:pt>
                  <c:pt idx="11">
                    <c:v>2022</c:v>
                  </c:pt>
                </c:lvl>
                <c:lvl>
                  <c:pt idx="0">
                    <c:v>Salmonella species (non-typhoidal)</c:v>
                  </c:pt>
                  <c:pt idx="6">
                    <c:v>Salmonella species (typhoidal)</c:v>
                  </c:pt>
                </c:lvl>
              </c:multiLvlStrCache>
            </c:multiLvlStrRef>
          </c:cat>
          <c:val>
            <c:numRef>
              <c:f>'Fig 23'!$E$7:$E$18</c:f>
              <c:numCache>
                <c:formatCode>General</c:formatCode>
                <c:ptCount val="12"/>
                <c:pt idx="0">
                  <c:v>17</c:v>
                </c:pt>
                <c:pt idx="1">
                  <c:v>22</c:v>
                </c:pt>
                <c:pt idx="2">
                  <c:v>17</c:v>
                </c:pt>
                <c:pt idx="3">
                  <c:v>17</c:v>
                </c:pt>
                <c:pt idx="4">
                  <c:v>20</c:v>
                </c:pt>
                <c:pt idx="5">
                  <c:v>15</c:v>
                </c:pt>
              </c:numCache>
            </c:numRef>
          </c:val>
          <c:extLst>
            <c:ext xmlns:c16="http://schemas.microsoft.com/office/drawing/2014/chart" uri="{C3380CC4-5D6E-409C-BE32-E72D297353CC}">
              <c16:uniqueId val="{00000001-6092-421A-89B5-45AC689544BB}"/>
            </c:ext>
          </c:extLst>
        </c:ser>
        <c:ser>
          <c:idx val="2"/>
          <c:order val="2"/>
          <c:tx>
            <c:strRef>
              <c:f>'Fig 23'!$F$6</c:f>
              <c:strCache>
                <c:ptCount val="1"/>
                <c:pt idx="0">
                  <c:v>AmpC, ESBL</c:v>
                </c:pt>
              </c:strCache>
            </c:strRef>
          </c:tx>
          <c:spPr>
            <a:solidFill>
              <a:schemeClr val="accent3"/>
            </a:solidFill>
            <a:ln>
              <a:noFill/>
            </a:ln>
            <a:effectLst/>
          </c:spPr>
          <c:invertIfNegative val="0"/>
          <c:cat>
            <c:multiLvlStrRef>
              <c:f>'Fig 23'!$B$7:$C$18</c:f>
              <c:multiLvlStrCache>
                <c:ptCount val="12"/>
                <c:lvl>
                  <c:pt idx="0">
                    <c:v>2017</c:v>
                  </c:pt>
                  <c:pt idx="1">
                    <c:v>2018</c:v>
                  </c:pt>
                  <c:pt idx="2">
                    <c:v>2019</c:v>
                  </c:pt>
                  <c:pt idx="3">
                    <c:v>2020</c:v>
                  </c:pt>
                  <c:pt idx="4">
                    <c:v>2021</c:v>
                  </c:pt>
                  <c:pt idx="5">
                    <c:v>2022</c:v>
                  </c:pt>
                  <c:pt idx="6">
                    <c:v>2017</c:v>
                  </c:pt>
                  <c:pt idx="7">
                    <c:v>2018</c:v>
                  </c:pt>
                  <c:pt idx="8">
                    <c:v>2019</c:v>
                  </c:pt>
                  <c:pt idx="9">
                    <c:v>2020</c:v>
                  </c:pt>
                  <c:pt idx="10">
                    <c:v>2021</c:v>
                  </c:pt>
                  <c:pt idx="11">
                    <c:v>2022</c:v>
                  </c:pt>
                </c:lvl>
                <c:lvl>
                  <c:pt idx="0">
                    <c:v>Salmonella species (non-typhoidal)</c:v>
                  </c:pt>
                  <c:pt idx="6">
                    <c:v>Salmonella species (typhoidal)</c:v>
                  </c:pt>
                </c:lvl>
              </c:multiLvlStrCache>
            </c:multiLvlStrRef>
          </c:cat>
          <c:val>
            <c:numRef>
              <c:f>'Fig 23'!$F$7:$F$18</c:f>
              <c:numCache>
                <c:formatCode>General</c:formatCode>
                <c:ptCount val="12"/>
                <c:pt idx="0">
                  <c:v>4</c:v>
                </c:pt>
                <c:pt idx="1">
                  <c:v>1</c:v>
                </c:pt>
                <c:pt idx="9">
                  <c:v>1</c:v>
                </c:pt>
                <c:pt idx="10">
                  <c:v>1</c:v>
                </c:pt>
              </c:numCache>
            </c:numRef>
          </c:val>
          <c:extLst>
            <c:ext xmlns:c16="http://schemas.microsoft.com/office/drawing/2014/chart" uri="{C3380CC4-5D6E-409C-BE32-E72D297353CC}">
              <c16:uniqueId val="{00000002-6092-421A-89B5-45AC689544BB}"/>
            </c:ext>
          </c:extLst>
        </c:ser>
        <c:dLbls>
          <c:showLegendKey val="0"/>
          <c:showVal val="0"/>
          <c:showCatName val="0"/>
          <c:showSerName val="0"/>
          <c:showPercent val="0"/>
          <c:showBubbleSize val="0"/>
        </c:dLbls>
        <c:gapWidth val="100"/>
        <c:overlap val="100"/>
        <c:axId val="887629240"/>
        <c:axId val="887623008"/>
      </c:barChart>
      <c:lineChart>
        <c:grouping val="standard"/>
        <c:varyColors val="0"/>
        <c:ser>
          <c:idx val="3"/>
          <c:order val="3"/>
          <c:tx>
            <c:strRef>
              <c:f>'Fig 23'!$G$6</c:f>
              <c:strCache>
                <c:ptCount val="1"/>
                <c:pt idx="0">
                  <c:v>Grand Total</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23'!$B$7:$C$18</c:f>
              <c:multiLvlStrCache>
                <c:ptCount val="12"/>
                <c:lvl>
                  <c:pt idx="0">
                    <c:v>2017</c:v>
                  </c:pt>
                  <c:pt idx="1">
                    <c:v>2018</c:v>
                  </c:pt>
                  <c:pt idx="2">
                    <c:v>2019</c:v>
                  </c:pt>
                  <c:pt idx="3">
                    <c:v>2020</c:v>
                  </c:pt>
                  <c:pt idx="4">
                    <c:v>2021</c:v>
                  </c:pt>
                  <c:pt idx="5">
                    <c:v>2022</c:v>
                  </c:pt>
                  <c:pt idx="6">
                    <c:v>2017</c:v>
                  </c:pt>
                  <c:pt idx="7">
                    <c:v>2018</c:v>
                  </c:pt>
                  <c:pt idx="8">
                    <c:v>2019</c:v>
                  </c:pt>
                  <c:pt idx="9">
                    <c:v>2020</c:v>
                  </c:pt>
                  <c:pt idx="10">
                    <c:v>2021</c:v>
                  </c:pt>
                  <c:pt idx="11">
                    <c:v>2022</c:v>
                  </c:pt>
                </c:lvl>
                <c:lvl>
                  <c:pt idx="0">
                    <c:v>Salmonella species (non-typhoidal)</c:v>
                  </c:pt>
                  <c:pt idx="6">
                    <c:v>Salmonella species (typhoidal)</c:v>
                  </c:pt>
                </c:lvl>
              </c:multiLvlStrCache>
            </c:multiLvlStrRef>
          </c:cat>
          <c:val>
            <c:numRef>
              <c:f>'Fig 23'!$G$7:$G$18</c:f>
              <c:numCache>
                <c:formatCode>General</c:formatCode>
                <c:ptCount val="12"/>
                <c:pt idx="0">
                  <c:v>38</c:v>
                </c:pt>
                <c:pt idx="1">
                  <c:v>50</c:v>
                </c:pt>
                <c:pt idx="2">
                  <c:v>41</c:v>
                </c:pt>
                <c:pt idx="3">
                  <c:v>28</c:v>
                </c:pt>
                <c:pt idx="4">
                  <c:v>23</c:v>
                </c:pt>
                <c:pt idx="5">
                  <c:v>38</c:v>
                </c:pt>
                <c:pt idx="7">
                  <c:v>2</c:v>
                </c:pt>
                <c:pt idx="8">
                  <c:v>4</c:v>
                </c:pt>
                <c:pt idx="9">
                  <c:v>5</c:v>
                </c:pt>
                <c:pt idx="10">
                  <c:v>1</c:v>
                </c:pt>
                <c:pt idx="11">
                  <c:v>13</c:v>
                </c:pt>
              </c:numCache>
            </c:numRef>
          </c:val>
          <c:smooth val="0"/>
          <c:extLst>
            <c:ext xmlns:c16="http://schemas.microsoft.com/office/drawing/2014/chart" uri="{C3380CC4-5D6E-409C-BE32-E72D297353CC}">
              <c16:uniqueId val="{00000003-6092-421A-89B5-45AC689544BB}"/>
            </c:ext>
          </c:extLst>
        </c:ser>
        <c:dLbls>
          <c:showLegendKey val="0"/>
          <c:showVal val="0"/>
          <c:showCatName val="0"/>
          <c:showSerName val="0"/>
          <c:showPercent val="0"/>
          <c:showBubbleSize val="0"/>
        </c:dLbls>
        <c:marker val="1"/>
        <c:smooth val="0"/>
        <c:axId val="1437872447"/>
        <c:axId val="1437869535"/>
      </c:lineChart>
      <c:catAx>
        <c:axId val="88762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7623008"/>
        <c:crosses val="autoZero"/>
        <c:auto val="1"/>
        <c:lblAlgn val="ctr"/>
        <c:lblOffset val="100"/>
        <c:tickMarkSkip val="1"/>
        <c:noMultiLvlLbl val="0"/>
      </c:catAx>
      <c:valAx>
        <c:axId val="88762300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2452007886271661E-2"/>
              <c:y val="0.2942418751948440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7629240"/>
        <c:crosses val="autoZero"/>
        <c:crossBetween val="between"/>
      </c:valAx>
      <c:valAx>
        <c:axId val="1437869535"/>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37872447"/>
        <c:crosses val="max"/>
        <c:crossBetween val="between"/>
      </c:valAx>
      <c:catAx>
        <c:axId val="1437872447"/>
        <c:scaling>
          <c:orientation val="minMax"/>
        </c:scaling>
        <c:delete val="1"/>
        <c:axPos val="b"/>
        <c:numFmt formatCode="General" sourceLinked="1"/>
        <c:majorTickMark val="out"/>
        <c:minorTickMark val="none"/>
        <c:tickLblPos val="nextTo"/>
        <c:crossAx val="1437869535"/>
        <c:crosses val="autoZero"/>
        <c:auto val="1"/>
        <c:lblAlgn val="ctr"/>
        <c:lblOffset val="100"/>
        <c:noMultiLvlLbl val="0"/>
      </c:catAx>
      <c:spPr>
        <a:noFill/>
        <a:ln>
          <a:noFill/>
        </a:ln>
        <a:effectLst/>
      </c:spPr>
    </c:plotArea>
    <c:legend>
      <c:legendPos val="b"/>
      <c:legendEntry>
        <c:idx val="3"/>
        <c:delete val="1"/>
      </c:legendEntry>
      <c:layout>
        <c:manualLayout>
          <c:xMode val="edge"/>
          <c:yMode val="edge"/>
          <c:x val="0.34868449112222494"/>
          <c:y val="0.89043697546430778"/>
          <c:w val="0.31923369493724563"/>
          <c:h val="6.25226482126817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50549759416419E-2"/>
          <c:y val="4.3120344962759703E-2"/>
          <c:w val="0.8976221077066"/>
          <c:h val="0.70271346422739889"/>
        </c:manualLayout>
      </c:layout>
      <c:barChart>
        <c:barDir val="col"/>
        <c:grouping val="stacked"/>
        <c:varyColors val="0"/>
        <c:ser>
          <c:idx val="0"/>
          <c:order val="0"/>
          <c:tx>
            <c:strRef>
              <c:f>'Fig 14'!$C$7</c:f>
              <c:strCache>
                <c:ptCount val="1"/>
                <c:pt idx="0">
                  <c:v>Salmonella species (non-typhoidal)</c:v>
                </c:pt>
              </c:strCache>
            </c:strRef>
          </c:tx>
          <c:spPr>
            <a:solidFill>
              <a:schemeClr val="accent1"/>
            </a:solidFill>
            <a:ln>
              <a:noFill/>
            </a:ln>
            <a:effectLst/>
          </c:spPr>
          <c:invertIfNegative val="0"/>
          <c:cat>
            <c:multiLvlStrRef>
              <c:f>'Fig 14'!$A$8:$B$62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14'!$C$8:$C$62</c:f>
              <c:numCache>
                <c:formatCode>General</c:formatCode>
                <c:ptCount val="55"/>
                <c:pt idx="0">
                  <c:v>6</c:v>
                </c:pt>
                <c:pt idx="1">
                  <c:v>7</c:v>
                </c:pt>
                <c:pt idx="2">
                  <c:v>15</c:v>
                </c:pt>
                <c:pt idx="3">
                  <c:v>4</c:v>
                </c:pt>
                <c:pt idx="4">
                  <c:v>1</c:v>
                </c:pt>
                <c:pt idx="5">
                  <c:v>6</c:v>
                </c:pt>
                <c:pt idx="7">
                  <c:v>15</c:v>
                </c:pt>
                <c:pt idx="8">
                  <c:v>25</c:v>
                </c:pt>
                <c:pt idx="9">
                  <c:v>1</c:v>
                </c:pt>
                <c:pt idx="10">
                  <c:v>6</c:v>
                </c:pt>
                <c:pt idx="11">
                  <c:v>9</c:v>
                </c:pt>
                <c:pt idx="12">
                  <c:v>12</c:v>
                </c:pt>
                <c:pt idx="14">
                  <c:v>14</c:v>
                </c:pt>
                <c:pt idx="15">
                  <c:v>15</c:v>
                </c:pt>
                <c:pt idx="16">
                  <c:v>12</c:v>
                </c:pt>
                <c:pt idx="17">
                  <c:v>12</c:v>
                </c:pt>
                <c:pt idx="18">
                  <c:v>12</c:v>
                </c:pt>
                <c:pt idx="19">
                  <c:v>7</c:v>
                </c:pt>
                <c:pt idx="21">
                  <c:v>1</c:v>
                </c:pt>
                <c:pt idx="22">
                  <c:v>1</c:v>
                </c:pt>
                <c:pt idx="23">
                  <c:v>3</c:v>
                </c:pt>
                <c:pt idx="24">
                  <c:v>2</c:v>
                </c:pt>
                <c:pt idx="26">
                  <c:v>2</c:v>
                </c:pt>
                <c:pt idx="28">
                  <c:v>2</c:v>
                </c:pt>
                <c:pt idx="30">
                  <c:v>9</c:v>
                </c:pt>
                <c:pt idx="31">
                  <c:v>3</c:v>
                </c:pt>
                <c:pt idx="32">
                  <c:v>1</c:v>
                </c:pt>
                <c:pt idx="33">
                  <c:v>10</c:v>
                </c:pt>
                <c:pt idx="36">
                  <c:v>1</c:v>
                </c:pt>
                <c:pt idx="38">
                  <c:v>1</c:v>
                </c:pt>
                <c:pt idx="44">
                  <c:v>1</c:v>
                </c:pt>
                <c:pt idx="47">
                  <c:v>1</c:v>
                </c:pt>
                <c:pt idx="50">
                  <c:v>1</c:v>
                </c:pt>
              </c:numCache>
            </c:numRef>
          </c:val>
          <c:extLst>
            <c:ext xmlns:c16="http://schemas.microsoft.com/office/drawing/2014/chart" uri="{C3380CC4-5D6E-409C-BE32-E72D297353CC}">
              <c16:uniqueId val="{00000000-C157-4B13-A04F-B3B961DBD134}"/>
            </c:ext>
          </c:extLst>
        </c:ser>
        <c:ser>
          <c:idx val="1"/>
          <c:order val="1"/>
          <c:tx>
            <c:strRef>
              <c:f>'Fig 14'!$D$7</c:f>
              <c:strCache>
                <c:ptCount val="1"/>
                <c:pt idx="0">
                  <c:v>Salmonella species (typhoidal)</c:v>
                </c:pt>
              </c:strCache>
            </c:strRef>
          </c:tx>
          <c:spPr>
            <a:solidFill>
              <a:schemeClr val="accent6"/>
            </a:solidFill>
            <a:ln>
              <a:noFill/>
            </a:ln>
            <a:effectLst/>
          </c:spPr>
          <c:invertIfNegative val="0"/>
          <c:cat>
            <c:multiLvlStrRef>
              <c:f>'Fig 14'!$A$8:$B$62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14'!$D$8:$D$62</c:f>
              <c:numCache>
                <c:formatCode>General</c:formatCode>
                <c:ptCount val="55"/>
                <c:pt idx="2">
                  <c:v>3</c:v>
                </c:pt>
                <c:pt idx="3">
                  <c:v>5</c:v>
                </c:pt>
                <c:pt idx="4">
                  <c:v>1</c:v>
                </c:pt>
                <c:pt idx="5">
                  <c:v>6</c:v>
                </c:pt>
                <c:pt idx="9">
                  <c:v>1</c:v>
                </c:pt>
                <c:pt idx="12">
                  <c:v>5</c:v>
                </c:pt>
                <c:pt idx="15">
                  <c:v>1</c:v>
                </c:pt>
                <c:pt idx="33">
                  <c:v>2</c:v>
                </c:pt>
                <c:pt idx="36">
                  <c:v>1</c:v>
                </c:pt>
              </c:numCache>
            </c:numRef>
          </c:val>
          <c:extLst>
            <c:ext xmlns:c16="http://schemas.microsoft.com/office/drawing/2014/chart" uri="{C3380CC4-5D6E-409C-BE32-E72D297353CC}">
              <c16:uniqueId val="{00000001-C157-4B13-A04F-B3B961DBD134}"/>
            </c:ext>
          </c:extLst>
        </c:ser>
        <c:dLbls>
          <c:showLegendKey val="0"/>
          <c:showVal val="0"/>
          <c:showCatName val="0"/>
          <c:showSerName val="0"/>
          <c:showPercent val="0"/>
          <c:showBubbleSize val="0"/>
        </c:dLbls>
        <c:gapWidth val="10"/>
        <c:overlap val="100"/>
        <c:axId val="1459745872"/>
        <c:axId val="1459751120"/>
      </c:barChart>
      <c:lineChart>
        <c:grouping val="standard"/>
        <c:varyColors val="0"/>
        <c:ser>
          <c:idx val="2"/>
          <c:order val="2"/>
          <c:tx>
            <c:strRef>
              <c:f>'Fig 14'!$E$7</c:f>
              <c:strCache>
                <c:ptCount val="1"/>
                <c:pt idx="0">
                  <c:v>Grand 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14'!$A$8:$B$62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14'!$E$8:$E$62</c:f>
              <c:numCache>
                <c:formatCode>General</c:formatCode>
                <c:ptCount val="55"/>
                <c:pt idx="0">
                  <c:v>6</c:v>
                </c:pt>
                <c:pt idx="1">
                  <c:v>7</c:v>
                </c:pt>
                <c:pt idx="2">
                  <c:v>18</c:v>
                </c:pt>
                <c:pt idx="3">
                  <c:v>9</c:v>
                </c:pt>
                <c:pt idx="4">
                  <c:v>2</c:v>
                </c:pt>
                <c:pt idx="5">
                  <c:v>12</c:v>
                </c:pt>
                <c:pt idx="7">
                  <c:v>15</c:v>
                </c:pt>
                <c:pt idx="8">
                  <c:v>25</c:v>
                </c:pt>
                <c:pt idx="9">
                  <c:v>2</c:v>
                </c:pt>
                <c:pt idx="10">
                  <c:v>6</c:v>
                </c:pt>
                <c:pt idx="11">
                  <c:v>9</c:v>
                </c:pt>
                <c:pt idx="12">
                  <c:v>17</c:v>
                </c:pt>
                <c:pt idx="14">
                  <c:v>14</c:v>
                </c:pt>
                <c:pt idx="15">
                  <c:v>16</c:v>
                </c:pt>
                <c:pt idx="16">
                  <c:v>12</c:v>
                </c:pt>
                <c:pt idx="17">
                  <c:v>12</c:v>
                </c:pt>
                <c:pt idx="18">
                  <c:v>12</c:v>
                </c:pt>
                <c:pt idx="19">
                  <c:v>7</c:v>
                </c:pt>
                <c:pt idx="21">
                  <c:v>1</c:v>
                </c:pt>
                <c:pt idx="22">
                  <c:v>1</c:v>
                </c:pt>
                <c:pt idx="23">
                  <c:v>3</c:v>
                </c:pt>
                <c:pt idx="24">
                  <c:v>2</c:v>
                </c:pt>
                <c:pt idx="25">
                  <c:v>0</c:v>
                </c:pt>
                <c:pt idx="26">
                  <c:v>2</c:v>
                </c:pt>
                <c:pt idx="28">
                  <c:v>2</c:v>
                </c:pt>
                <c:pt idx="29">
                  <c:v>0</c:v>
                </c:pt>
                <c:pt idx="30">
                  <c:v>9</c:v>
                </c:pt>
                <c:pt idx="31">
                  <c:v>3</c:v>
                </c:pt>
                <c:pt idx="32">
                  <c:v>1</c:v>
                </c:pt>
                <c:pt idx="33">
                  <c:v>12</c:v>
                </c:pt>
                <c:pt idx="35">
                  <c:v>0</c:v>
                </c:pt>
                <c:pt idx="36">
                  <c:v>2</c:v>
                </c:pt>
                <c:pt idx="37">
                  <c:v>0</c:v>
                </c:pt>
                <c:pt idx="38">
                  <c:v>1</c:v>
                </c:pt>
                <c:pt idx="39">
                  <c:v>0</c:v>
                </c:pt>
                <c:pt idx="40">
                  <c:v>0</c:v>
                </c:pt>
                <c:pt idx="42">
                  <c:v>0</c:v>
                </c:pt>
                <c:pt idx="43">
                  <c:v>0</c:v>
                </c:pt>
                <c:pt idx="44">
                  <c:v>1</c:v>
                </c:pt>
                <c:pt idx="45">
                  <c:v>0</c:v>
                </c:pt>
                <c:pt idx="46">
                  <c:v>0</c:v>
                </c:pt>
                <c:pt idx="47">
                  <c:v>1</c:v>
                </c:pt>
                <c:pt idx="49">
                  <c:v>0</c:v>
                </c:pt>
                <c:pt idx="50">
                  <c:v>1</c:v>
                </c:pt>
                <c:pt idx="51">
                  <c:v>0</c:v>
                </c:pt>
                <c:pt idx="52">
                  <c:v>0</c:v>
                </c:pt>
                <c:pt idx="53">
                  <c:v>0</c:v>
                </c:pt>
                <c:pt idx="54">
                  <c:v>0</c:v>
                </c:pt>
              </c:numCache>
            </c:numRef>
          </c:val>
          <c:smooth val="0"/>
          <c:extLst>
            <c:ext xmlns:c16="http://schemas.microsoft.com/office/drawing/2014/chart" uri="{C3380CC4-5D6E-409C-BE32-E72D297353CC}">
              <c16:uniqueId val="{00000002-C157-4B13-A04F-B3B961DBD134}"/>
            </c:ext>
          </c:extLst>
        </c:ser>
        <c:dLbls>
          <c:showLegendKey val="0"/>
          <c:showVal val="0"/>
          <c:showCatName val="0"/>
          <c:showSerName val="0"/>
          <c:showPercent val="0"/>
          <c:showBubbleSize val="0"/>
        </c:dLbls>
        <c:marker val="1"/>
        <c:smooth val="0"/>
        <c:axId val="343768319"/>
        <c:axId val="2129613311"/>
      </c:lineChart>
      <c:catAx>
        <c:axId val="1459745872"/>
        <c:scaling>
          <c:orientation val="minMax"/>
        </c:scaling>
        <c:delete val="0"/>
        <c:axPos val="b"/>
        <c:majorGridlines>
          <c:spPr>
            <a:ln w="6350" cap="flat" cmpd="sng" algn="ctr">
              <a:no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59751120"/>
        <c:crosses val="autoZero"/>
        <c:auto val="1"/>
        <c:lblAlgn val="ctr"/>
        <c:lblOffset val="100"/>
        <c:noMultiLvlLbl val="0"/>
      </c:catAx>
      <c:valAx>
        <c:axId val="1459751120"/>
        <c:scaling>
          <c:orientation val="minMax"/>
        </c:scaling>
        <c:delete val="0"/>
        <c:axPos val="l"/>
        <c:majorGridlines>
          <c:spPr>
            <a:ln w="3175" cap="flat" cmpd="sng" algn="ctr">
              <a:solidFill>
                <a:srgbClr val="D9D9D9"/>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4904015772543323E-2"/>
              <c:y val="0.265978449087435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59745872"/>
        <c:crosses val="autoZero"/>
        <c:crossBetween val="between"/>
      </c:valAx>
      <c:valAx>
        <c:axId val="2129613311"/>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68319"/>
        <c:crosses val="max"/>
        <c:crossBetween val="between"/>
      </c:valAx>
      <c:catAx>
        <c:axId val="343768319"/>
        <c:scaling>
          <c:orientation val="minMax"/>
        </c:scaling>
        <c:delete val="1"/>
        <c:axPos val="b"/>
        <c:numFmt formatCode="General" sourceLinked="1"/>
        <c:majorTickMark val="out"/>
        <c:minorTickMark val="none"/>
        <c:tickLblPos val="nextTo"/>
        <c:crossAx val="2129613311"/>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275502308605535E-2"/>
          <c:y val="3.6927312741336579E-2"/>
          <c:w val="0.89352748878788202"/>
          <c:h val="0.69379246057590505"/>
        </c:manualLayout>
      </c:layout>
      <c:barChart>
        <c:barDir val="col"/>
        <c:grouping val="stacked"/>
        <c:varyColors val="0"/>
        <c:ser>
          <c:idx val="0"/>
          <c:order val="0"/>
          <c:tx>
            <c:strRef>
              <c:f>'Fig 24'!$C$6</c:f>
              <c:strCache>
                <c:ptCount val="1"/>
                <c:pt idx="0">
                  <c:v>S. sonnei
(n = 774)</c:v>
                </c:pt>
              </c:strCache>
            </c:strRef>
          </c:tx>
          <c:spPr>
            <a:solidFill>
              <a:schemeClr val="accent1"/>
            </a:solidFill>
            <a:ln w="12700">
              <a:noFill/>
            </a:ln>
            <a:effectLst/>
          </c:spPr>
          <c:invertIfNegative val="0"/>
          <c:cat>
            <c:multiLvlStrRef>
              <c:f>'Fig 24'!$A$7:$B$78</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24'!$C$7:$C$78</c:f>
              <c:numCache>
                <c:formatCode>General</c:formatCode>
                <c:ptCount val="72"/>
                <c:pt idx="0">
                  <c:v>4</c:v>
                </c:pt>
                <c:pt idx="1">
                  <c:v>1</c:v>
                </c:pt>
                <c:pt idx="2">
                  <c:v>1</c:v>
                </c:pt>
                <c:pt idx="3">
                  <c:v>0</c:v>
                </c:pt>
                <c:pt idx="4">
                  <c:v>2</c:v>
                </c:pt>
                <c:pt idx="5">
                  <c:v>3</c:v>
                </c:pt>
                <c:pt idx="6">
                  <c:v>0</c:v>
                </c:pt>
                <c:pt idx="7">
                  <c:v>3</c:v>
                </c:pt>
                <c:pt idx="8">
                  <c:v>2</c:v>
                </c:pt>
                <c:pt idx="9">
                  <c:v>5</c:v>
                </c:pt>
                <c:pt idx="10">
                  <c:v>4</c:v>
                </c:pt>
                <c:pt idx="11">
                  <c:v>10</c:v>
                </c:pt>
                <c:pt idx="12">
                  <c:v>10</c:v>
                </c:pt>
                <c:pt idx="13">
                  <c:v>7</c:v>
                </c:pt>
                <c:pt idx="14">
                  <c:v>4</c:v>
                </c:pt>
                <c:pt idx="15">
                  <c:v>3</c:v>
                </c:pt>
                <c:pt idx="16">
                  <c:v>4</c:v>
                </c:pt>
                <c:pt idx="17">
                  <c:v>1</c:v>
                </c:pt>
                <c:pt idx="18">
                  <c:v>8</c:v>
                </c:pt>
                <c:pt idx="19">
                  <c:v>4</c:v>
                </c:pt>
                <c:pt idx="20">
                  <c:v>9</c:v>
                </c:pt>
                <c:pt idx="21">
                  <c:v>12</c:v>
                </c:pt>
                <c:pt idx="22">
                  <c:v>15</c:v>
                </c:pt>
                <c:pt idx="23">
                  <c:v>12</c:v>
                </c:pt>
                <c:pt idx="24">
                  <c:v>20</c:v>
                </c:pt>
                <c:pt idx="25">
                  <c:v>18</c:v>
                </c:pt>
                <c:pt idx="26">
                  <c:v>23</c:v>
                </c:pt>
                <c:pt idx="27">
                  <c:v>46</c:v>
                </c:pt>
                <c:pt idx="28">
                  <c:v>28</c:v>
                </c:pt>
                <c:pt idx="29">
                  <c:v>21</c:v>
                </c:pt>
                <c:pt idx="30">
                  <c:v>16</c:v>
                </c:pt>
                <c:pt idx="31">
                  <c:v>16</c:v>
                </c:pt>
                <c:pt idx="32">
                  <c:v>15</c:v>
                </c:pt>
                <c:pt idx="33">
                  <c:v>26</c:v>
                </c:pt>
                <c:pt idx="34">
                  <c:v>24</c:v>
                </c:pt>
                <c:pt idx="35">
                  <c:v>25</c:v>
                </c:pt>
                <c:pt idx="36">
                  <c:v>53</c:v>
                </c:pt>
                <c:pt idx="37">
                  <c:v>44</c:v>
                </c:pt>
                <c:pt idx="38">
                  <c:v>34</c:v>
                </c:pt>
                <c:pt idx="39">
                  <c:v>6</c:v>
                </c:pt>
                <c:pt idx="40">
                  <c:v>14</c:v>
                </c:pt>
                <c:pt idx="41">
                  <c:v>12</c:v>
                </c:pt>
                <c:pt idx="42">
                  <c:v>18</c:v>
                </c:pt>
                <c:pt idx="43">
                  <c:v>16</c:v>
                </c:pt>
                <c:pt idx="44">
                  <c:v>23</c:v>
                </c:pt>
                <c:pt idx="45">
                  <c:v>18</c:v>
                </c:pt>
                <c:pt idx="46">
                  <c:v>21</c:v>
                </c:pt>
                <c:pt idx="47">
                  <c:v>14</c:v>
                </c:pt>
                <c:pt idx="48">
                  <c:v>4</c:v>
                </c:pt>
                <c:pt idx="49">
                  <c:v>5</c:v>
                </c:pt>
                <c:pt idx="50">
                  <c:v>2</c:v>
                </c:pt>
                <c:pt idx="51">
                  <c:v>3</c:v>
                </c:pt>
                <c:pt idx="52">
                  <c:v>1</c:v>
                </c:pt>
                <c:pt idx="53">
                  <c:v>3</c:v>
                </c:pt>
                <c:pt idx="54">
                  <c:v>4</c:v>
                </c:pt>
                <c:pt idx="55">
                  <c:v>2</c:v>
                </c:pt>
                <c:pt idx="56">
                  <c:v>0</c:v>
                </c:pt>
                <c:pt idx="57">
                  <c:v>2</c:v>
                </c:pt>
                <c:pt idx="58">
                  <c:v>2</c:v>
                </c:pt>
                <c:pt idx="59">
                  <c:v>2</c:v>
                </c:pt>
                <c:pt idx="60">
                  <c:v>3</c:v>
                </c:pt>
                <c:pt idx="61">
                  <c:v>0</c:v>
                </c:pt>
                <c:pt idx="62">
                  <c:v>0</c:v>
                </c:pt>
                <c:pt idx="63">
                  <c:v>1</c:v>
                </c:pt>
                <c:pt idx="64">
                  <c:v>2</c:v>
                </c:pt>
                <c:pt idx="65">
                  <c:v>9</c:v>
                </c:pt>
                <c:pt idx="66">
                  <c:v>4</c:v>
                </c:pt>
                <c:pt idx="67">
                  <c:v>8</c:v>
                </c:pt>
                <c:pt idx="68">
                  <c:v>10</c:v>
                </c:pt>
                <c:pt idx="69">
                  <c:v>5</c:v>
                </c:pt>
                <c:pt idx="70">
                  <c:v>15</c:v>
                </c:pt>
                <c:pt idx="71">
                  <c:v>12</c:v>
                </c:pt>
              </c:numCache>
            </c:numRef>
          </c:val>
          <c:extLst>
            <c:ext xmlns:c16="http://schemas.microsoft.com/office/drawing/2014/chart" uri="{C3380CC4-5D6E-409C-BE32-E72D297353CC}">
              <c16:uniqueId val="{00000000-F0BF-448F-9CB7-97FE74AD2F89}"/>
            </c:ext>
          </c:extLst>
        </c:ser>
        <c:ser>
          <c:idx val="1"/>
          <c:order val="1"/>
          <c:tx>
            <c:strRef>
              <c:f>'Fig 24'!$D$6</c:f>
              <c:strCache>
                <c:ptCount val="1"/>
                <c:pt idx="0">
                  <c:v>S. flexneri
(n = 136)</c:v>
                </c:pt>
              </c:strCache>
            </c:strRef>
          </c:tx>
          <c:spPr>
            <a:solidFill>
              <a:schemeClr val="accent6"/>
            </a:solidFill>
            <a:ln>
              <a:noFill/>
            </a:ln>
            <a:effectLst/>
          </c:spPr>
          <c:invertIfNegative val="0"/>
          <c:cat>
            <c:multiLvlStrRef>
              <c:f>'Fig 24'!$A$7:$B$78</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24'!$D$7:$D$78</c:f>
              <c:numCache>
                <c:formatCode>General</c:formatCode>
                <c:ptCount val="72"/>
                <c:pt idx="0">
                  <c:v>1</c:v>
                </c:pt>
                <c:pt idx="1">
                  <c:v>2</c:v>
                </c:pt>
                <c:pt idx="2">
                  <c:v>1</c:v>
                </c:pt>
                <c:pt idx="3">
                  <c:v>1</c:v>
                </c:pt>
                <c:pt idx="4">
                  <c:v>0</c:v>
                </c:pt>
                <c:pt idx="5">
                  <c:v>0</c:v>
                </c:pt>
                <c:pt idx="6">
                  <c:v>0</c:v>
                </c:pt>
                <c:pt idx="7">
                  <c:v>0</c:v>
                </c:pt>
                <c:pt idx="8">
                  <c:v>1</c:v>
                </c:pt>
                <c:pt idx="9">
                  <c:v>0</c:v>
                </c:pt>
                <c:pt idx="10">
                  <c:v>0</c:v>
                </c:pt>
                <c:pt idx="11">
                  <c:v>0</c:v>
                </c:pt>
                <c:pt idx="12">
                  <c:v>0</c:v>
                </c:pt>
                <c:pt idx="13">
                  <c:v>2</c:v>
                </c:pt>
                <c:pt idx="14">
                  <c:v>0</c:v>
                </c:pt>
                <c:pt idx="15">
                  <c:v>0</c:v>
                </c:pt>
                <c:pt idx="16">
                  <c:v>2</c:v>
                </c:pt>
                <c:pt idx="17">
                  <c:v>1</c:v>
                </c:pt>
                <c:pt idx="18">
                  <c:v>1</c:v>
                </c:pt>
                <c:pt idx="19">
                  <c:v>2</c:v>
                </c:pt>
                <c:pt idx="20">
                  <c:v>1</c:v>
                </c:pt>
                <c:pt idx="21">
                  <c:v>4</c:v>
                </c:pt>
                <c:pt idx="22">
                  <c:v>1</c:v>
                </c:pt>
                <c:pt idx="23">
                  <c:v>1</c:v>
                </c:pt>
                <c:pt idx="24">
                  <c:v>3</c:v>
                </c:pt>
                <c:pt idx="25">
                  <c:v>4</c:v>
                </c:pt>
                <c:pt idx="26">
                  <c:v>8</c:v>
                </c:pt>
                <c:pt idx="27">
                  <c:v>5</c:v>
                </c:pt>
                <c:pt idx="28">
                  <c:v>6</c:v>
                </c:pt>
                <c:pt idx="29">
                  <c:v>4</c:v>
                </c:pt>
                <c:pt idx="30">
                  <c:v>2</c:v>
                </c:pt>
                <c:pt idx="31">
                  <c:v>1</c:v>
                </c:pt>
                <c:pt idx="32">
                  <c:v>2</c:v>
                </c:pt>
                <c:pt idx="33">
                  <c:v>3</c:v>
                </c:pt>
                <c:pt idx="34">
                  <c:v>5</c:v>
                </c:pt>
                <c:pt idx="35">
                  <c:v>8</c:v>
                </c:pt>
                <c:pt idx="36">
                  <c:v>3</c:v>
                </c:pt>
                <c:pt idx="37">
                  <c:v>5</c:v>
                </c:pt>
                <c:pt idx="38">
                  <c:v>2</c:v>
                </c:pt>
                <c:pt idx="39">
                  <c:v>0</c:v>
                </c:pt>
                <c:pt idx="40">
                  <c:v>3</c:v>
                </c:pt>
                <c:pt idx="41">
                  <c:v>0</c:v>
                </c:pt>
                <c:pt idx="42">
                  <c:v>3</c:v>
                </c:pt>
                <c:pt idx="43">
                  <c:v>2</c:v>
                </c:pt>
                <c:pt idx="44">
                  <c:v>1</c:v>
                </c:pt>
                <c:pt idx="45">
                  <c:v>2</c:v>
                </c:pt>
                <c:pt idx="46">
                  <c:v>2</c:v>
                </c:pt>
                <c:pt idx="47">
                  <c:v>1</c:v>
                </c:pt>
                <c:pt idx="48">
                  <c:v>0</c:v>
                </c:pt>
                <c:pt idx="49">
                  <c:v>0</c:v>
                </c:pt>
                <c:pt idx="50">
                  <c:v>1</c:v>
                </c:pt>
                <c:pt idx="51">
                  <c:v>2</c:v>
                </c:pt>
                <c:pt idx="52">
                  <c:v>3</c:v>
                </c:pt>
                <c:pt idx="53">
                  <c:v>0</c:v>
                </c:pt>
                <c:pt idx="54">
                  <c:v>0</c:v>
                </c:pt>
                <c:pt idx="55">
                  <c:v>0</c:v>
                </c:pt>
                <c:pt idx="56">
                  <c:v>1</c:v>
                </c:pt>
                <c:pt idx="57">
                  <c:v>0</c:v>
                </c:pt>
                <c:pt idx="58">
                  <c:v>3</c:v>
                </c:pt>
                <c:pt idx="59">
                  <c:v>2</c:v>
                </c:pt>
                <c:pt idx="60">
                  <c:v>2</c:v>
                </c:pt>
                <c:pt idx="61">
                  <c:v>3</c:v>
                </c:pt>
                <c:pt idx="62">
                  <c:v>2</c:v>
                </c:pt>
                <c:pt idx="63">
                  <c:v>5</c:v>
                </c:pt>
                <c:pt idx="64">
                  <c:v>1</c:v>
                </c:pt>
                <c:pt idx="65">
                  <c:v>0</c:v>
                </c:pt>
                <c:pt idx="66">
                  <c:v>2</c:v>
                </c:pt>
                <c:pt idx="67">
                  <c:v>1</c:v>
                </c:pt>
                <c:pt idx="68">
                  <c:v>4</c:v>
                </c:pt>
                <c:pt idx="69">
                  <c:v>5</c:v>
                </c:pt>
                <c:pt idx="70">
                  <c:v>3</c:v>
                </c:pt>
                <c:pt idx="71">
                  <c:v>0</c:v>
                </c:pt>
              </c:numCache>
            </c:numRef>
          </c:val>
          <c:extLst>
            <c:ext xmlns:c16="http://schemas.microsoft.com/office/drawing/2014/chart" uri="{C3380CC4-5D6E-409C-BE32-E72D297353CC}">
              <c16:uniqueId val="{00000001-F0BF-448F-9CB7-97FE74AD2F89}"/>
            </c:ext>
          </c:extLst>
        </c:ser>
        <c:ser>
          <c:idx val="2"/>
          <c:order val="2"/>
          <c:tx>
            <c:strRef>
              <c:f>'Fig 24'!$E$6</c:f>
              <c:strCache>
                <c:ptCount val="1"/>
                <c:pt idx="0">
                  <c:v>S. boydii
(n = 5)</c:v>
                </c:pt>
              </c:strCache>
            </c:strRef>
          </c:tx>
          <c:spPr>
            <a:solidFill>
              <a:srgbClr val="FF33CC"/>
            </a:solidFill>
            <a:ln>
              <a:noFill/>
            </a:ln>
            <a:effectLst/>
          </c:spPr>
          <c:invertIfNegative val="0"/>
          <c:cat>
            <c:multiLvlStrRef>
              <c:f>'Fig 24'!$A$7:$B$78</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24'!$E$7:$E$78</c:f>
              <c:numCache>
                <c:formatCode>General</c:formatCode>
                <c:ptCount val="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c:v>
                </c:pt>
                <c:pt idx="32">
                  <c:v>0</c:v>
                </c:pt>
                <c:pt idx="33">
                  <c:v>0</c:v>
                </c:pt>
                <c:pt idx="34">
                  <c:v>0</c:v>
                </c:pt>
                <c:pt idx="35">
                  <c:v>0</c:v>
                </c:pt>
                <c:pt idx="36">
                  <c:v>1</c:v>
                </c:pt>
                <c:pt idx="37">
                  <c:v>0</c:v>
                </c:pt>
                <c:pt idx="38">
                  <c:v>0</c:v>
                </c:pt>
                <c:pt idx="39">
                  <c:v>1</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c:v>
                </c:pt>
                <c:pt idx="61">
                  <c:v>0</c:v>
                </c:pt>
                <c:pt idx="62">
                  <c:v>0</c:v>
                </c:pt>
                <c:pt idx="63">
                  <c:v>1</c:v>
                </c:pt>
                <c:pt idx="64">
                  <c:v>0</c:v>
                </c:pt>
                <c:pt idx="65">
                  <c:v>0</c:v>
                </c:pt>
                <c:pt idx="66">
                  <c:v>0</c:v>
                </c:pt>
                <c:pt idx="67">
                  <c:v>0</c:v>
                </c:pt>
                <c:pt idx="68">
                  <c:v>0</c:v>
                </c:pt>
                <c:pt idx="69">
                  <c:v>0</c:v>
                </c:pt>
                <c:pt idx="70">
                  <c:v>0</c:v>
                </c:pt>
                <c:pt idx="71">
                  <c:v>0</c:v>
                </c:pt>
              </c:numCache>
            </c:numRef>
          </c:val>
          <c:extLst>
            <c:ext xmlns:c16="http://schemas.microsoft.com/office/drawing/2014/chart" uri="{C3380CC4-5D6E-409C-BE32-E72D297353CC}">
              <c16:uniqueId val="{00000002-F0BF-448F-9CB7-97FE74AD2F89}"/>
            </c:ext>
          </c:extLst>
        </c:ser>
        <c:ser>
          <c:idx val="5"/>
          <c:order val="3"/>
          <c:tx>
            <c:strRef>
              <c:f>'Fig 24'!$F$6</c:f>
              <c:strCache>
                <c:ptCount val="1"/>
                <c:pt idx="0">
                  <c:v>S. dysenteriae
(n = 1)</c:v>
                </c:pt>
              </c:strCache>
            </c:strRef>
          </c:tx>
          <c:spPr>
            <a:solidFill>
              <a:srgbClr val="002060"/>
            </a:solidFill>
            <a:ln>
              <a:noFill/>
            </a:ln>
            <a:effectLst/>
          </c:spPr>
          <c:invertIfNegative val="0"/>
          <c:cat>
            <c:multiLvlStrRef>
              <c:f>'Fig 24'!$A$7:$B$78</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24'!$F$7:$F$78</c:f>
              <c:numCache>
                <c:formatCode>General</c:formatCode>
                <c:ptCount val="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numCache>
            </c:numRef>
          </c:val>
          <c:extLst>
            <c:ext xmlns:c16="http://schemas.microsoft.com/office/drawing/2014/chart" uri="{C3380CC4-5D6E-409C-BE32-E72D297353CC}">
              <c16:uniqueId val="{00000003-F0BF-448F-9CB7-97FE74AD2F89}"/>
            </c:ext>
          </c:extLst>
        </c:ser>
        <c:dLbls>
          <c:showLegendKey val="0"/>
          <c:showVal val="0"/>
          <c:showCatName val="0"/>
          <c:showSerName val="0"/>
          <c:showPercent val="0"/>
          <c:showBubbleSize val="0"/>
        </c:dLbls>
        <c:gapWidth val="10"/>
        <c:overlap val="100"/>
        <c:axId val="394701056"/>
        <c:axId val="394702848"/>
      </c:barChart>
      <c:lineChart>
        <c:grouping val="standard"/>
        <c:varyColors val="0"/>
        <c:ser>
          <c:idx val="3"/>
          <c:order val="4"/>
          <c:tx>
            <c:strRef>
              <c:f>'Fig 24'!$G$6</c:f>
              <c:strCache>
                <c:ptCount val="1"/>
                <c:pt idx="0">
                  <c:v>Total</c:v>
                </c:pt>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24'!$A$7:$B$78</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24'!$G$7:$G$78</c:f>
              <c:numCache>
                <c:formatCode>General</c:formatCode>
                <c:ptCount val="72"/>
                <c:pt idx="0">
                  <c:v>5</c:v>
                </c:pt>
                <c:pt idx="1">
                  <c:v>3</c:v>
                </c:pt>
                <c:pt idx="2">
                  <c:v>2</c:v>
                </c:pt>
                <c:pt idx="3">
                  <c:v>1</c:v>
                </c:pt>
                <c:pt idx="4">
                  <c:v>2</c:v>
                </c:pt>
                <c:pt idx="5">
                  <c:v>3</c:v>
                </c:pt>
                <c:pt idx="6">
                  <c:v>0</c:v>
                </c:pt>
                <c:pt idx="7">
                  <c:v>3</c:v>
                </c:pt>
                <c:pt idx="8">
                  <c:v>3</c:v>
                </c:pt>
                <c:pt idx="9">
                  <c:v>5</c:v>
                </c:pt>
                <c:pt idx="10">
                  <c:v>4</c:v>
                </c:pt>
                <c:pt idx="11">
                  <c:v>10</c:v>
                </c:pt>
                <c:pt idx="12">
                  <c:v>10</c:v>
                </c:pt>
                <c:pt idx="13">
                  <c:v>9</c:v>
                </c:pt>
                <c:pt idx="14">
                  <c:v>4</c:v>
                </c:pt>
                <c:pt idx="15">
                  <c:v>3</c:v>
                </c:pt>
                <c:pt idx="16">
                  <c:v>6</c:v>
                </c:pt>
                <c:pt idx="17">
                  <c:v>2</c:v>
                </c:pt>
                <c:pt idx="18">
                  <c:v>9</c:v>
                </c:pt>
                <c:pt idx="19">
                  <c:v>6</c:v>
                </c:pt>
                <c:pt idx="20">
                  <c:v>10</c:v>
                </c:pt>
                <c:pt idx="21">
                  <c:v>16</c:v>
                </c:pt>
                <c:pt idx="22">
                  <c:v>16</c:v>
                </c:pt>
                <c:pt idx="23">
                  <c:v>13</c:v>
                </c:pt>
                <c:pt idx="24">
                  <c:v>23</c:v>
                </c:pt>
                <c:pt idx="25">
                  <c:v>22</c:v>
                </c:pt>
                <c:pt idx="26">
                  <c:v>31</c:v>
                </c:pt>
                <c:pt idx="27">
                  <c:v>51</c:v>
                </c:pt>
                <c:pt idx="28">
                  <c:v>34</c:v>
                </c:pt>
                <c:pt idx="29">
                  <c:v>26</c:v>
                </c:pt>
                <c:pt idx="30">
                  <c:v>18</c:v>
                </c:pt>
                <c:pt idx="31">
                  <c:v>18</c:v>
                </c:pt>
                <c:pt idx="32">
                  <c:v>17</c:v>
                </c:pt>
                <c:pt idx="33">
                  <c:v>29</c:v>
                </c:pt>
                <c:pt idx="34">
                  <c:v>29</c:v>
                </c:pt>
                <c:pt idx="35">
                  <c:v>33</c:v>
                </c:pt>
                <c:pt idx="36">
                  <c:v>57</c:v>
                </c:pt>
                <c:pt idx="37">
                  <c:v>49</c:v>
                </c:pt>
                <c:pt idx="38">
                  <c:v>36</c:v>
                </c:pt>
                <c:pt idx="39">
                  <c:v>7</c:v>
                </c:pt>
                <c:pt idx="40">
                  <c:v>17</c:v>
                </c:pt>
                <c:pt idx="41">
                  <c:v>12</c:v>
                </c:pt>
                <c:pt idx="42">
                  <c:v>21</c:v>
                </c:pt>
                <c:pt idx="43">
                  <c:v>18</c:v>
                </c:pt>
                <c:pt idx="44">
                  <c:v>24</c:v>
                </c:pt>
                <c:pt idx="45">
                  <c:v>20</c:v>
                </c:pt>
                <c:pt idx="46">
                  <c:v>23</c:v>
                </c:pt>
                <c:pt idx="47">
                  <c:v>15</c:v>
                </c:pt>
                <c:pt idx="48">
                  <c:v>4</c:v>
                </c:pt>
                <c:pt idx="49">
                  <c:v>5</c:v>
                </c:pt>
                <c:pt idx="50">
                  <c:v>3</c:v>
                </c:pt>
                <c:pt idx="51">
                  <c:v>5</c:v>
                </c:pt>
                <c:pt idx="52">
                  <c:v>4</c:v>
                </c:pt>
                <c:pt idx="53">
                  <c:v>3</c:v>
                </c:pt>
                <c:pt idx="54">
                  <c:v>4</c:v>
                </c:pt>
                <c:pt idx="55">
                  <c:v>2</c:v>
                </c:pt>
                <c:pt idx="56">
                  <c:v>1</c:v>
                </c:pt>
                <c:pt idx="57">
                  <c:v>2</c:v>
                </c:pt>
                <c:pt idx="58">
                  <c:v>5</c:v>
                </c:pt>
                <c:pt idx="59">
                  <c:v>4</c:v>
                </c:pt>
                <c:pt idx="60">
                  <c:v>6</c:v>
                </c:pt>
                <c:pt idx="61">
                  <c:v>3</c:v>
                </c:pt>
                <c:pt idx="62">
                  <c:v>2</c:v>
                </c:pt>
                <c:pt idx="63">
                  <c:v>7</c:v>
                </c:pt>
                <c:pt idx="64">
                  <c:v>3</c:v>
                </c:pt>
                <c:pt idx="65">
                  <c:v>9</c:v>
                </c:pt>
                <c:pt idx="66">
                  <c:v>6</c:v>
                </c:pt>
                <c:pt idx="67">
                  <c:v>9</c:v>
                </c:pt>
                <c:pt idx="68">
                  <c:v>14</c:v>
                </c:pt>
                <c:pt idx="69">
                  <c:v>10</c:v>
                </c:pt>
                <c:pt idx="70">
                  <c:v>18</c:v>
                </c:pt>
                <c:pt idx="71">
                  <c:v>12</c:v>
                </c:pt>
              </c:numCache>
            </c:numRef>
          </c:val>
          <c:smooth val="0"/>
          <c:extLst>
            <c:ext xmlns:c16="http://schemas.microsoft.com/office/drawing/2014/chart" uri="{C3380CC4-5D6E-409C-BE32-E72D297353CC}">
              <c16:uniqueId val="{00000005-F0BF-448F-9CB7-97FE74AD2F89}"/>
            </c:ext>
          </c:extLst>
        </c:ser>
        <c:dLbls>
          <c:showLegendKey val="0"/>
          <c:showVal val="0"/>
          <c:showCatName val="0"/>
          <c:showSerName val="0"/>
          <c:showPercent val="0"/>
          <c:showBubbleSize val="0"/>
        </c:dLbls>
        <c:marker val="1"/>
        <c:smooth val="0"/>
        <c:axId val="606164368"/>
        <c:axId val="606170192"/>
      </c:lineChart>
      <c:catAx>
        <c:axId val="394701056"/>
        <c:scaling>
          <c:orientation val="minMax"/>
        </c:scaling>
        <c:delete val="0"/>
        <c:axPos val="b"/>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4702848"/>
        <c:crosses val="autoZero"/>
        <c:auto val="1"/>
        <c:lblAlgn val="ctr"/>
        <c:lblOffset val="100"/>
        <c:tickMarkSkip val="12"/>
        <c:noMultiLvlLbl val="0"/>
      </c:catAx>
      <c:valAx>
        <c:axId val="394702848"/>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1.4785206949266239E-2"/>
              <c:y val="0.2675177558900785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4701056"/>
        <c:crosses val="autoZero"/>
        <c:crossBetween val="between"/>
      </c:valAx>
      <c:valAx>
        <c:axId val="606170192"/>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164368"/>
        <c:crosses val="max"/>
        <c:crossBetween val="between"/>
      </c:valAx>
      <c:catAx>
        <c:axId val="606164368"/>
        <c:scaling>
          <c:orientation val="minMax"/>
        </c:scaling>
        <c:delete val="1"/>
        <c:axPos val="b"/>
        <c:numFmt formatCode="General" sourceLinked="1"/>
        <c:majorTickMark val="out"/>
        <c:minorTickMark val="none"/>
        <c:tickLblPos val="nextTo"/>
        <c:crossAx val="606170192"/>
        <c:crosses val="autoZero"/>
        <c:auto val="1"/>
        <c:lblAlgn val="ctr"/>
        <c:lblOffset val="100"/>
        <c:noMultiLvlLbl val="0"/>
      </c:catAx>
      <c:spPr>
        <a:noFill/>
        <a:ln w="25400">
          <a:noFill/>
        </a:ln>
        <a:effectLst/>
      </c:spPr>
    </c:plotArea>
    <c:legend>
      <c:legendPos val="b"/>
      <c:legendEntry>
        <c:idx val="4"/>
        <c:delete val="1"/>
      </c:legendEntry>
      <c:legendEntry>
        <c:idx val="5"/>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1049792507388273"/>
          <c:y val="0.87415279479716157"/>
          <c:w val="0.85143872165922185"/>
          <c:h val="0.10232701704133318"/>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10261222535516E-2"/>
          <c:y val="5.1523410612481751E-2"/>
          <c:w val="0.89468706159576894"/>
          <c:h val="0.65687348175950766"/>
        </c:manualLayout>
      </c:layout>
      <c:barChart>
        <c:barDir val="col"/>
        <c:grouping val="stacked"/>
        <c:varyColors val="0"/>
        <c:ser>
          <c:idx val="3"/>
          <c:order val="0"/>
          <c:tx>
            <c:strRef>
              <c:f>'Fig 25'!$D$4</c:f>
              <c:strCache>
                <c:ptCount val="1"/>
                <c:pt idx="0">
                  <c:v>S. sonnei
(n = 774)</c:v>
                </c:pt>
              </c:strCache>
            </c:strRef>
          </c:tx>
          <c:spPr>
            <a:solidFill>
              <a:srgbClr val="00FF00"/>
            </a:solidFill>
            <a:ln>
              <a:noFill/>
            </a:ln>
            <a:effectLst/>
          </c:spPr>
          <c:invertIfNegative val="0"/>
          <c:cat>
            <c:multiLvlStrRef>
              <c:f>'Fig 25'!$B$5:$C$59</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25'!$D$5:$D$59</c:f>
              <c:numCache>
                <c:formatCode>General</c:formatCode>
                <c:ptCount val="55"/>
                <c:pt idx="0">
                  <c:v>7</c:v>
                </c:pt>
                <c:pt idx="1">
                  <c:v>19</c:v>
                </c:pt>
                <c:pt idx="2">
                  <c:v>54</c:v>
                </c:pt>
                <c:pt idx="3">
                  <c:v>166</c:v>
                </c:pt>
                <c:pt idx="4">
                  <c:v>14</c:v>
                </c:pt>
                <c:pt idx="5">
                  <c:v>26</c:v>
                </c:pt>
                <c:pt idx="7">
                  <c:v>21</c:v>
                </c:pt>
                <c:pt idx="8">
                  <c:v>47</c:v>
                </c:pt>
                <c:pt idx="9">
                  <c:v>169</c:v>
                </c:pt>
                <c:pt idx="10">
                  <c:v>50</c:v>
                </c:pt>
                <c:pt idx="11">
                  <c:v>8</c:v>
                </c:pt>
                <c:pt idx="12">
                  <c:v>27</c:v>
                </c:pt>
                <c:pt idx="14">
                  <c:v>2</c:v>
                </c:pt>
                <c:pt idx="15">
                  <c:v>17</c:v>
                </c:pt>
                <c:pt idx="16">
                  <c:v>38</c:v>
                </c:pt>
                <c:pt idx="17">
                  <c:v>37</c:v>
                </c:pt>
                <c:pt idx="18">
                  <c:v>2</c:v>
                </c:pt>
                <c:pt idx="19">
                  <c:v>12</c:v>
                </c:pt>
                <c:pt idx="21">
                  <c:v>2</c:v>
                </c:pt>
                <c:pt idx="22">
                  <c:v>4</c:v>
                </c:pt>
                <c:pt idx="23">
                  <c:v>6</c:v>
                </c:pt>
                <c:pt idx="24">
                  <c:v>3</c:v>
                </c:pt>
                <c:pt idx="26">
                  <c:v>1</c:v>
                </c:pt>
                <c:pt idx="28">
                  <c:v>1</c:v>
                </c:pt>
                <c:pt idx="29">
                  <c:v>1</c:v>
                </c:pt>
                <c:pt idx="30">
                  <c:v>5</c:v>
                </c:pt>
                <c:pt idx="31">
                  <c:v>16</c:v>
                </c:pt>
                <c:pt idx="32">
                  <c:v>6</c:v>
                </c:pt>
                <c:pt idx="33">
                  <c:v>1</c:v>
                </c:pt>
                <c:pt idx="35">
                  <c:v>1</c:v>
                </c:pt>
                <c:pt idx="40">
                  <c:v>1</c:v>
                </c:pt>
                <c:pt idx="44">
                  <c:v>1</c:v>
                </c:pt>
                <c:pt idx="45">
                  <c:v>1</c:v>
                </c:pt>
                <c:pt idx="49">
                  <c:v>1</c:v>
                </c:pt>
                <c:pt idx="50">
                  <c:v>1</c:v>
                </c:pt>
                <c:pt idx="51">
                  <c:v>5</c:v>
                </c:pt>
                <c:pt idx="54">
                  <c:v>1</c:v>
                </c:pt>
              </c:numCache>
            </c:numRef>
          </c:val>
          <c:extLst>
            <c:ext xmlns:c16="http://schemas.microsoft.com/office/drawing/2014/chart" uri="{C3380CC4-5D6E-409C-BE32-E72D297353CC}">
              <c16:uniqueId val="{00000000-947E-4B9B-810F-B30BAB925B09}"/>
            </c:ext>
          </c:extLst>
        </c:ser>
        <c:ser>
          <c:idx val="4"/>
          <c:order val="1"/>
          <c:tx>
            <c:strRef>
              <c:f>'Fig 25'!$E$4</c:f>
              <c:strCache>
                <c:ptCount val="1"/>
                <c:pt idx="0">
                  <c:v>S. flexneri
(n = 136)</c:v>
                </c:pt>
              </c:strCache>
            </c:strRef>
          </c:tx>
          <c:spPr>
            <a:solidFill>
              <a:srgbClr val="FF00FF"/>
            </a:solidFill>
            <a:ln>
              <a:noFill/>
            </a:ln>
            <a:effectLst/>
          </c:spPr>
          <c:invertIfNegative val="0"/>
          <c:cat>
            <c:multiLvlStrRef>
              <c:f>'Fig 25'!$B$5:$C$59</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25'!$E$5:$E$59</c:f>
              <c:numCache>
                <c:formatCode>General</c:formatCode>
                <c:ptCount val="55"/>
                <c:pt idx="0">
                  <c:v>1</c:v>
                </c:pt>
                <c:pt idx="1">
                  <c:v>5</c:v>
                </c:pt>
                <c:pt idx="2">
                  <c:v>3</c:v>
                </c:pt>
                <c:pt idx="3">
                  <c:v>4</c:v>
                </c:pt>
                <c:pt idx="4">
                  <c:v>5</c:v>
                </c:pt>
                <c:pt idx="5">
                  <c:v>5</c:v>
                </c:pt>
                <c:pt idx="7">
                  <c:v>3</c:v>
                </c:pt>
                <c:pt idx="8">
                  <c:v>7</c:v>
                </c:pt>
                <c:pt idx="9">
                  <c:v>16</c:v>
                </c:pt>
                <c:pt idx="10">
                  <c:v>6</c:v>
                </c:pt>
                <c:pt idx="11">
                  <c:v>1</c:v>
                </c:pt>
                <c:pt idx="12">
                  <c:v>10</c:v>
                </c:pt>
                <c:pt idx="14">
                  <c:v>1</c:v>
                </c:pt>
                <c:pt idx="15">
                  <c:v>1</c:v>
                </c:pt>
                <c:pt idx="16">
                  <c:v>27</c:v>
                </c:pt>
                <c:pt idx="17">
                  <c:v>10</c:v>
                </c:pt>
                <c:pt idx="18">
                  <c:v>3</c:v>
                </c:pt>
                <c:pt idx="19">
                  <c:v>7</c:v>
                </c:pt>
                <c:pt idx="25">
                  <c:v>1</c:v>
                </c:pt>
                <c:pt idx="26">
                  <c:v>1</c:v>
                </c:pt>
                <c:pt idx="29">
                  <c:v>2</c:v>
                </c:pt>
                <c:pt idx="30">
                  <c:v>1</c:v>
                </c:pt>
                <c:pt idx="31">
                  <c:v>4</c:v>
                </c:pt>
                <c:pt idx="32">
                  <c:v>2</c:v>
                </c:pt>
                <c:pt idx="33">
                  <c:v>4</c:v>
                </c:pt>
                <c:pt idx="42">
                  <c:v>1</c:v>
                </c:pt>
                <c:pt idx="44">
                  <c:v>2</c:v>
                </c:pt>
                <c:pt idx="47">
                  <c:v>1</c:v>
                </c:pt>
                <c:pt idx="51">
                  <c:v>2</c:v>
                </c:pt>
              </c:numCache>
            </c:numRef>
          </c:val>
          <c:extLst>
            <c:ext xmlns:c16="http://schemas.microsoft.com/office/drawing/2014/chart" uri="{C3380CC4-5D6E-409C-BE32-E72D297353CC}">
              <c16:uniqueId val="{00000001-947E-4B9B-810F-B30BAB925B09}"/>
            </c:ext>
          </c:extLst>
        </c:ser>
        <c:ser>
          <c:idx val="2"/>
          <c:order val="2"/>
          <c:tx>
            <c:strRef>
              <c:f>'Fig 25'!$F$4</c:f>
              <c:strCache>
                <c:ptCount val="1"/>
                <c:pt idx="0">
                  <c:v>S. boydii
(n = 5)</c:v>
                </c:pt>
              </c:strCache>
            </c:strRef>
          </c:tx>
          <c:spPr>
            <a:solidFill>
              <a:srgbClr val="002060"/>
            </a:solidFill>
            <a:ln>
              <a:noFill/>
            </a:ln>
            <a:effectLst/>
          </c:spPr>
          <c:invertIfNegative val="0"/>
          <c:cat>
            <c:multiLvlStrRef>
              <c:f>'Fig 25'!$B$5:$C$59</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25'!$F$5:$F$59</c:f>
              <c:numCache>
                <c:formatCode>General</c:formatCode>
                <c:ptCount val="55"/>
                <c:pt idx="5">
                  <c:v>1</c:v>
                </c:pt>
                <c:pt idx="10">
                  <c:v>2</c:v>
                </c:pt>
                <c:pt idx="19">
                  <c:v>1</c:v>
                </c:pt>
                <c:pt idx="30">
                  <c:v>1</c:v>
                </c:pt>
              </c:numCache>
            </c:numRef>
          </c:val>
          <c:extLst>
            <c:ext xmlns:c16="http://schemas.microsoft.com/office/drawing/2014/chart" uri="{C3380CC4-5D6E-409C-BE32-E72D297353CC}">
              <c16:uniqueId val="{00000002-947E-4B9B-810F-B30BAB925B09}"/>
            </c:ext>
          </c:extLst>
        </c:ser>
        <c:ser>
          <c:idx val="5"/>
          <c:order val="3"/>
          <c:tx>
            <c:strRef>
              <c:f>'Fig 25'!$G$4</c:f>
              <c:strCache>
                <c:ptCount val="1"/>
                <c:pt idx="0">
                  <c:v>S. dysenteriae
(n = 1)</c:v>
                </c:pt>
              </c:strCache>
            </c:strRef>
          </c:tx>
          <c:spPr>
            <a:solidFill>
              <a:schemeClr val="accent6"/>
            </a:solidFill>
            <a:ln>
              <a:noFill/>
            </a:ln>
            <a:effectLst/>
          </c:spPr>
          <c:invertIfNegative val="0"/>
          <c:dLbls>
            <c:dLbl>
              <c:idx val="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7E-4B9B-810F-B30BAB925B09}"/>
                </c:ext>
              </c:extLst>
            </c:dLbl>
            <c:dLbl>
              <c:idx val="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47E-4B9B-810F-B30BAB925B09}"/>
                </c:ext>
              </c:extLst>
            </c:dLbl>
            <c:dLbl>
              <c:idx val="2"/>
              <c:tx>
                <c:rich>
                  <a:bodyPr/>
                  <a:lstStyle/>
                  <a:p>
                    <a:fld id="{D64D9499-3F9F-47D1-873B-D978BF33E6D3}"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47E-4B9B-810F-B30BAB925B09}"/>
                </c:ext>
              </c:extLst>
            </c:dLbl>
            <c:dLbl>
              <c:idx val="3"/>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47E-4B9B-810F-B30BAB925B09}"/>
                </c:ext>
              </c:extLst>
            </c:dLbl>
            <c:dLbl>
              <c:idx val="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47E-4B9B-810F-B30BAB925B09}"/>
                </c:ext>
              </c:extLst>
            </c:dLbl>
            <c:dLbl>
              <c:idx val="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47E-4B9B-810F-B30BAB925B09}"/>
                </c:ext>
              </c:extLst>
            </c:dLbl>
            <c:dLbl>
              <c:idx val="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47E-4B9B-810F-B30BAB925B09}"/>
                </c:ext>
              </c:extLst>
            </c:dLbl>
            <c:dLbl>
              <c:idx val="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47E-4B9B-810F-B30BAB925B09}"/>
                </c:ext>
              </c:extLst>
            </c:dLbl>
            <c:dLbl>
              <c:idx val="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47E-4B9B-810F-B30BAB925B09}"/>
                </c:ext>
              </c:extLst>
            </c:dLbl>
            <c:dLbl>
              <c:idx val="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47E-4B9B-810F-B30BAB925B09}"/>
                </c:ext>
              </c:extLst>
            </c:dLbl>
            <c:dLbl>
              <c:idx val="1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47E-4B9B-810F-B30BAB925B09}"/>
                </c:ext>
              </c:extLst>
            </c:dLbl>
            <c:dLbl>
              <c:idx val="1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47E-4B9B-810F-B30BAB925B09}"/>
                </c:ext>
              </c:extLst>
            </c:dLbl>
            <c:dLbl>
              <c:idx val="1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47E-4B9B-810F-B30BAB925B09}"/>
                </c:ext>
              </c:extLst>
            </c:dLbl>
            <c:dLbl>
              <c:idx val="1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47E-4B9B-810F-B30BAB925B09}"/>
                </c:ext>
              </c:extLst>
            </c:dLbl>
            <c:dLbl>
              <c:idx val="1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947E-4B9B-810F-B30BAB925B09}"/>
                </c:ext>
              </c:extLst>
            </c:dLbl>
            <c:dLbl>
              <c:idx val="1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947E-4B9B-810F-B30BAB925B09}"/>
                </c:ext>
              </c:extLst>
            </c:dLbl>
            <c:dLbl>
              <c:idx val="1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947E-4B9B-810F-B30BAB925B09}"/>
                </c:ext>
              </c:extLst>
            </c:dLbl>
            <c:dLbl>
              <c:idx val="1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947E-4B9B-810F-B30BAB925B09}"/>
                </c:ext>
              </c:extLst>
            </c:dLbl>
            <c:dLbl>
              <c:idx val="1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947E-4B9B-810F-B30BAB925B09}"/>
                </c:ext>
              </c:extLst>
            </c:dLbl>
            <c:dLbl>
              <c:idx val="1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947E-4B9B-810F-B30BAB925B09}"/>
                </c:ext>
              </c:extLst>
            </c:dLbl>
            <c:dLbl>
              <c:idx val="2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947E-4B9B-810F-B30BAB925B09}"/>
                </c:ext>
              </c:extLst>
            </c:dLbl>
            <c:dLbl>
              <c:idx val="2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947E-4B9B-810F-B30BAB925B09}"/>
                </c:ext>
              </c:extLst>
            </c:dLbl>
            <c:dLbl>
              <c:idx val="2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947E-4B9B-810F-B30BAB925B09}"/>
                </c:ext>
              </c:extLst>
            </c:dLbl>
            <c:dLbl>
              <c:idx val="2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947E-4B9B-810F-B30BAB925B09}"/>
                </c:ext>
              </c:extLst>
            </c:dLbl>
            <c:dLbl>
              <c:idx val="2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947E-4B9B-810F-B30BAB925B09}"/>
                </c:ext>
              </c:extLst>
            </c:dLbl>
            <c:dLbl>
              <c:idx val="2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947E-4B9B-810F-B30BAB925B09}"/>
                </c:ext>
              </c:extLst>
            </c:dLbl>
            <c:dLbl>
              <c:idx val="2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47E-4B9B-810F-B30BAB925B09}"/>
                </c:ext>
              </c:extLst>
            </c:dLbl>
            <c:dLbl>
              <c:idx val="2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947E-4B9B-810F-B30BAB925B09}"/>
                </c:ext>
              </c:extLst>
            </c:dLbl>
            <c:dLbl>
              <c:idx val="2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47E-4B9B-810F-B30BAB925B09}"/>
                </c:ext>
              </c:extLst>
            </c:dLbl>
            <c:dLbl>
              <c:idx val="2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947E-4B9B-810F-B30BAB925B09}"/>
                </c:ext>
              </c:extLst>
            </c:dLbl>
            <c:dLbl>
              <c:idx val="3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47E-4B9B-810F-B30BAB925B09}"/>
                </c:ext>
              </c:extLst>
            </c:dLbl>
            <c:dLbl>
              <c:idx val="3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947E-4B9B-810F-B30BAB925B09}"/>
                </c:ext>
              </c:extLst>
            </c:dLbl>
            <c:dLbl>
              <c:idx val="3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3-947E-4B9B-810F-B30BAB925B09}"/>
                </c:ext>
              </c:extLst>
            </c:dLbl>
            <c:dLbl>
              <c:idx val="3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4-947E-4B9B-810F-B30BAB925B09}"/>
                </c:ext>
              </c:extLst>
            </c:dLbl>
            <c:dLbl>
              <c:idx val="3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5-947E-4B9B-810F-B30BAB925B09}"/>
                </c:ext>
              </c:extLst>
            </c:dLbl>
            <c:dLbl>
              <c:idx val="3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6-947E-4B9B-810F-B30BAB925B09}"/>
                </c:ext>
              </c:extLst>
            </c:dLbl>
            <c:dLbl>
              <c:idx val="3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7-947E-4B9B-810F-B30BAB925B09}"/>
                </c:ext>
              </c:extLst>
            </c:dLbl>
            <c:dLbl>
              <c:idx val="3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8-947E-4B9B-810F-B30BAB925B09}"/>
                </c:ext>
              </c:extLst>
            </c:dLbl>
            <c:dLbl>
              <c:idx val="3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9-947E-4B9B-810F-B30BAB925B09}"/>
                </c:ext>
              </c:extLst>
            </c:dLbl>
            <c:dLbl>
              <c:idx val="3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A-947E-4B9B-810F-B30BAB925B09}"/>
                </c:ext>
              </c:extLst>
            </c:dLbl>
            <c:dLbl>
              <c:idx val="4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B-947E-4B9B-810F-B30BAB925B09}"/>
                </c:ext>
              </c:extLst>
            </c:dLbl>
            <c:dLbl>
              <c:idx val="4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C-947E-4B9B-810F-B30BAB925B09}"/>
                </c:ext>
              </c:extLst>
            </c:dLbl>
            <c:dLbl>
              <c:idx val="4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D-947E-4B9B-810F-B30BAB925B09}"/>
                </c:ext>
              </c:extLst>
            </c:dLbl>
            <c:dLbl>
              <c:idx val="4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E-947E-4B9B-810F-B30BAB925B09}"/>
                </c:ext>
              </c:extLst>
            </c:dLbl>
            <c:dLbl>
              <c:idx val="4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F-947E-4B9B-810F-B30BAB925B09}"/>
                </c:ext>
              </c:extLst>
            </c:dLbl>
            <c:dLbl>
              <c:idx val="4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0-947E-4B9B-810F-B30BAB925B09}"/>
                </c:ext>
              </c:extLst>
            </c:dLbl>
            <c:dLbl>
              <c:idx val="4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947E-4B9B-810F-B30BAB925B09}"/>
                </c:ext>
              </c:extLst>
            </c:dLbl>
            <c:dLbl>
              <c:idx val="4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2-947E-4B9B-810F-B30BAB925B09}"/>
                </c:ext>
              </c:extLst>
            </c:dLbl>
            <c:dLbl>
              <c:idx val="4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947E-4B9B-810F-B30BAB925B09}"/>
                </c:ext>
              </c:extLst>
            </c:dLbl>
            <c:dLbl>
              <c:idx val="4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947E-4B9B-810F-B30BAB925B09}"/>
                </c:ext>
              </c:extLst>
            </c:dLbl>
            <c:dLbl>
              <c:idx val="5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947E-4B9B-810F-B30BAB925B09}"/>
                </c:ext>
              </c:extLst>
            </c:dLbl>
            <c:dLbl>
              <c:idx val="5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947E-4B9B-810F-B30BAB925B09}"/>
                </c:ext>
              </c:extLst>
            </c:dLbl>
            <c:dLbl>
              <c:idx val="5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7-947E-4B9B-810F-B30BAB925B09}"/>
                </c:ext>
              </c:extLst>
            </c:dLbl>
            <c:dLbl>
              <c:idx val="5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8-947E-4B9B-810F-B30BAB925B09}"/>
                </c:ext>
              </c:extLst>
            </c:dLbl>
            <c:dLbl>
              <c:idx val="5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9-947E-4B9B-810F-B30BAB925B0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'Fig 25'!$B$5:$C$59</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25'!$G$5:$G$59</c:f>
              <c:numCache>
                <c:formatCode>General</c:formatCode>
                <c:ptCount val="55"/>
                <c:pt idx="2">
                  <c:v>1</c:v>
                </c:pt>
              </c:numCache>
            </c:numRef>
          </c:val>
          <c:extLst>
            <c:ext xmlns:c15="http://schemas.microsoft.com/office/drawing/2012/chart" uri="{02D57815-91ED-43cb-92C2-25804820EDAC}">
              <c15:datalabelsRange>
                <c15:f>'Fig 25'!$H$5:$H$40</c15:f>
                <c15:dlblRangeCache>
                  <c:ptCount val="36"/>
                  <c:pt idx="0">
                    <c:v>8</c:v>
                  </c:pt>
                  <c:pt idx="1">
                    <c:v>24</c:v>
                  </c:pt>
                  <c:pt idx="2">
                    <c:v>58</c:v>
                  </c:pt>
                  <c:pt idx="3">
                    <c:v>170</c:v>
                  </c:pt>
                  <c:pt idx="4">
                    <c:v>19</c:v>
                  </c:pt>
                  <c:pt idx="5">
                    <c:v>32</c:v>
                  </c:pt>
                  <c:pt idx="7">
                    <c:v>24</c:v>
                  </c:pt>
                  <c:pt idx="8">
                    <c:v>54</c:v>
                  </c:pt>
                  <c:pt idx="9">
                    <c:v>185</c:v>
                  </c:pt>
                  <c:pt idx="10">
                    <c:v>58</c:v>
                  </c:pt>
                  <c:pt idx="11">
                    <c:v>9</c:v>
                  </c:pt>
                  <c:pt idx="12">
                    <c:v>37</c:v>
                  </c:pt>
                  <c:pt idx="14">
                    <c:v>3</c:v>
                  </c:pt>
                  <c:pt idx="15">
                    <c:v>18</c:v>
                  </c:pt>
                  <c:pt idx="16">
                    <c:v>65</c:v>
                  </c:pt>
                  <c:pt idx="17">
                    <c:v>47</c:v>
                  </c:pt>
                  <c:pt idx="18">
                    <c:v>5</c:v>
                  </c:pt>
                  <c:pt idx="19">
                    <c:v>20</c:v>
                  </c:pt>
                  <c:pt idx="21">
                    <c:v>2</c:v>
                  </c:pt>
                  <c:pt idx="22">
                    <c:v>4</c:v>
                  </c:pt>
                  <c:pt idx="23">
                    <c:v>6</c:v>
                  </c:pt>
                  <c:pt idx="24">
                    <c:v>3</c:v>
                  </c:pt>
                  <c:pt idx="25">
                    <c:v>1</c:v>
                  </c:pt>
                  <c:pt idx="26">
                    <c:v>2</c:v>
                  </c:pt>
                  <c:pt idx="28">
                    <c:v>1</c:v>
                  </c:pt>
                  <c:pt idx="29">
                    <c:v>3</c:v>
                  </c:pt>
                  <c:pt idx="30">
                    <c:v>7</c:v>
                  </c:pt>
                  <c:pt idx="31">
                    <c:v>20</c:v>
                  </c:pt>
                  <c:pt idx="32">
                    <c:v>8</c:v>
                  </c:pt>
                  <c:pt idx="33">
                    <c:v>5</c:v>
                  </c:pt>
                  <c:pt idx="35">
                    <c:v>1</c:v>
                  </c:pt>
                </c15:dlblRangeCache>
              </c15:datalabelsRange>
            </c:ext>
            <c:ext xmlns:c16="http://schemas.microsoft.com/office/drawing/2014/chart" uri="{C3380CC4-5D6E-409C-BE32-E72D297353CC}">
              <c16:uniqueId val="{0000003A-947E-4B9B-810F-B30BAB925B09}"/>
            </c:ext>
          </c:extLst>
        </c:ser>
        <c:dLbls>
          <c:showLegendKey val="0"/>
          <c:showVal val="0"/>
          <c:showCatName val="0"/>
          <c:showSerName val="0"/>
          <c:showPercent val="0"/>
          <c:showBubbleSize val="0"/>
        </c:dLbls>
        <c:gapWidth val="10"/>
        <c:overlap val="100"/>
        <c:axId val="1096662136"/>
        <c:axId val="1096661480"/>
      </c:barChart>
      <c:lineChart>
        <c:grouping val="standard"/>
        <c:varyColors val="0"/>
        <c:ser>
          <c:idx val="0"/>
          <c:order val="4"/>
          <c:tx>
            <c:strRef>
              <c:f>'Fig 25'!$H$4</c:f>
              <c:strCache>
                <c:ptCount val="1"/>
                <c:pt idx="0">
                  <c:v>Grand Total</c:v>
                </c:pt>
              </c:strCache>
            </c:strRef>
          </c:tx>
          <c:spPr>
            <a:ln w="28575" cap="rnd">
              <a:noFill/>
              <a:round/>
            </a:ln>
            <a:effectLst/>
          </c:spPr>
          <c:marker>
            <c:symbol val="none"/>
          </c:marker>
          <c:dLbls>
            <c:dLbl>
              <c:idx val="2"/>
              <c:delete val="1"/>
              <c:extLst>
                <c:ext xmlns:c15="http://schemas.microsoft.com/office/drawing/2012/chart" uri="{CE6537A1-D6FC-4f65-9D91-7224C49458BB}"/>
                <c:ext xmlns:c16="http://schemas.microsoft.com/office/drawing/2014/chart" uri="{C3380CC4-5D6E-409C-BE32-E72D297353CC}">
                  <c16:uniqueId val="{0000003B-947E-4B9B-810F-B30BAB925B0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25'!$B$5:$C$59</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25'!$H$5:$H$59</c:f>
              <c:numCache>
                <c:formatCode>General</c:formatCode>
                <c:ptCount val="55"/>
                <c:pt idx="0">
                  <c:v>8</c:v>
                </c:pt>
                <c:pt idx="1">
                  <c:v>24</c:v>
                </c:pt>
                <c:pt idx="2">
                  <c:v>58</c:v>
                </c:pt>
                <c:pt idx="3">
                  <c:v>170</c:v>
                </c:pt>
                <c:pt idx="4">
                  <c:v>19</c:v>
                </c:pt>
                <c:pt idx="5">
                  <c:v>32</c:v>
                </c:pt>
                <c:pt idx="7">
                  <c:v>24</c:v>
                </c:pt>
                <c:pt idx="8">
                  <c:v>54</c:v>
                </c:pt>
                <c:pt idx="9">
                  <c:v>185</c:v>
                </c:pt>
                <c:pt idx="10">
                  <c:v>58</c:v>
                </c:pt>
                <c:pt idx="11">
                  <c:v>9</c:v>
                </c:pt>
                <c:pt idx="12">
                  <c:v>37</c:v>
                </c:pt>
                <c:pt idx="14">
                  <c:v>3</c:v>
                </c:pt>
                <c:pt idx="15">
                  <c:v>18</c:v>
                </c:pt>
                <c:pt idx="16">
                  <c:v>65</c:v>
                </c:pt>
                <c:pt idx="17">
                  <c:v>47</c:v>
                </c:pt>
                <c:pt idx="18">
                  <c:v>5</c:v>
                </c:pt>
                <c:pt idx="19">
                  <c:v>20</c:v>
                </c:pt>
                <c:pt idx="21">
                  <c:v>2</c:v>
                </c:pt>
                <c:pt idx="22">
                  <c:v>4</c:v>
                </c:pt>
                <c:pt idx="23">
                  <c:v>6</c:v>
                </c:pt>
                <c:pt idx="24">
                  <c:v>3</c:v>
                </c:pt>
                <c:pt idx="25">
                  <c:v>1</c:v>
                </c:pt>
                <c:pt idx="26">
                  <c:v>2</c:v>
                </c:pt>
                <c:pt idx="28">
                  <c:v>1</c:v>
                </c:pt>
                <c:pt idx="29">
                  <c:v>3</c:v>
                </c:pt>
                <c:pt idx="30">
                  <c:v>7</c:v>
                </c:pt>
                <c:pt idx="31">
                  <c:v>20</c:v>
                </c:pt>
                <c:pt idx="32">
                  <c:v>8</c:v>
                </c:pt>
                <c:pt idx="33">
                  <c:v>5</c:v>
                </c:pt>
                <c:pt idx="35">
                  <c:v>1</c:v>
                </c:pt>
                <c:pt idx="36">
                  <c:v>0</c:v>
                </c:pt>
                <c:pt idx="37">
                  <c:v>0</c:v>
                </c:pt>
                <c:pt idx="38">
                  <c:v>0</c:v>
                </c:pt>
                <c:pt idx="39">
                  <c:v>0</c:v>
                </c:pt>
                <c:pt idx="40">
                  <c:v>1</c:v>
                </c:pt>
                <c:pt idx="42">
                  <c:v>1</c:v>
                </c:pt>
                <c:pt idx="43">
                  <c:v>0</c:v>
                </c:pt>
                <c:pt idx="44">
                  <c:v>3</c:v>
                </c:pt>
                <c:pt idx="45">
                  <c:v>1</c:v>
                </c:pt>
                <c:pt idx="46">
                  <c:v>0</c:v>
                </c:pt>
                <c:pt idx="47">
                  <c:v>1</c:v>
                </c:pt>
                <c:pt idx="49">
                  <c:v>1</c:v>
                </c:pt>
                <c:pt idx="50">
                  <c:v>1</c:v>
                </c:pt>
                <c:pt idx="51">
                  <c:v>7</c:v>
                </c:pt>
                <c:pt idx="52">
                  <c:v>0</c:v>
                </c:pt>
                <c:pt idx="53">
                  <c:v>0</c:v>
                </c:pt>
                <c:pt idx="54">
                  <c:v>1</c:v>
                </c:pt>
              </c:numCache>
            </c:numRef>
          </c:val>
          <c:smooth val="0"/>
          <c:extLst>
            <c:ext xmlns:c16="http://schemas.microsoft.com/office/drawing/2014/chart" uri="{C3380CC4-5D6E-409C-BE32-E72D297353CC}">
              <c16:uniqueId val="{0000003C-947E-4B9B-810F-B30BAB925B09}"/>
            </c:ext>
          </c:extLst>
        </c:ser>
        <c:dLbls>
          <c:showLegendKey val="0"/>
          <c:showVal val="0"/>
          <c:showCatName val="0"/>
          <c:showSerName val="0"/>
          <c:showPercent val="0"/>
          <c:showBubbleSize val="0"/>
        </c:dLbls>
        <c:marker val="1"/>
        <c:smooth val="0"/>
        <c:axId val="559408448"/>
        <c:axId val="559397632"/>
      </c:lineChart>
      <c:catAx>
        <c:axId val="1096662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96661480"/>
        <c:crosses val="autoZero"/>
        <c:auto val="1"/>
        <c:lblAlgn val="ctr"/>
        <c:lblOffset val="100"/>
        <c:tickMarkSkip val="1"/>
        <c:noMultiLvlLbl val="0"/>
      </c:catAx>
      <c:valAx>
        <c:axId val="109666148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t>Number of isolates</a:t>
                </a:r>
              </a:p>
            </c:rich>
          </c:tx>
          <c:layout>
            <c:manualLayout>
              <c:xMode val="edge"/>
              <c:yMode val="edge"/>
              <c:x val="1.2452007886271661E-2"/>
              <c:y val="0.2407815986937344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96662136"/>
        <c:crosses val="autoZero"/>
        <c:crossBetween val="between"/>
      </c:valAx>
      <c:valAx>
        <c:axId val="559397632"/>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9408448"/>
        <c:crosses val="max"/>
        <c:crossBetween val="between"/>
      </c:valAx>
      <c:catAx>
        <c:axId val="559408448"/>
        <c:scaling>
          <c:orientation val="minMax"/>
        </c:scaling>
        <c:delete val="1"/>
        <c:axPos val="b"/>
        <c:numFmt formatCode="General" sourceLinked="1"/>
        <c:majorTickMark val="out"/>
        <c:minorTickMark val="none"/>
        <c:tickLblPos val="nextTo"/>
        <c:crossAx val="559397632"/>
        <c:crosses val="autoZero"/>
        <c:auto val="1"/>
        <c:lblAlgn val="ctr"/>
        <c:lblOffset val="100"/>
        <c:noMultiLvlLbl val="0"/>
      </c:cat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09180659515204"/>
          <c:y val="5.0925925925925923E-2"/>
          <c:w val="0.80735273090344872"/>
          <c:h val="0.74569663167104117"/>
        </c:manualLayout>
      </c:layout>
      <c:barChart>
        <c:barDir val="col"/>
        <c:grouping val="clustered"/>
        <c:varyColors val="0"/>
        <c:ser>
          <c:idx val="3"/>
          <c:order val="0"/>
          <c:tx>
            <c:strRef>
              <c:f>'Fig 26 Shigellosis Notification'!$R$23</c:f>
              <c:strCache>
                <c:ptCount val="1"/>
                <c:pt idx="0">
                  <c:v>2017</c:v>
                </c:pt>
              </c:strCache>
            </c:strRef>
          </c:tx>
          <c:spPr>
            <a:solidFill>
              <a:schemeClr val="accent4"/>
            </a:solidFill>
            <a:ln>
              <a:noFill/>
            </a:ln>
            <a:effectLst/>
          </c:spPr>
          <c:invertIfNegative val="0"/>
          <c:cat>
            <c:strRef>
              <c:f>'Fig 26 Shigellosis Notification'!$O$24:$O$31</c:f>
              <c:strCache>
                <c:ptCount val="8"/>
                <c:pt idx="0">
                  <c:v>NSW</c:v>
                </c:pt>
                <c:pt idx="1">
                  <c:v>Vic</c:v>
                </c:pt>
                <c:pt idx="2">
                  <c:v>Qld</c:v>
                </c:pt>
                <c:pt idx="3">
                  <c:v>SA</c:v>
                </c:pt>
                <c:pt idx="4">
                  <c:v>WA</c:v>
                </c:pt>
                <c:pt idx="5">
                  <c:v>Tas</c:v>
                </c:pt>
                <c:pt idx="6">
                  <c:v>NT</c:v>
                </c:pt>
                <c:pt idx="7">
                  <c:v>ACT</c:v>
                </c:pt>
              </c:strCache>
            </c:strRef>
          </c:cat>
          <c:val>
            <c:numRef>
              <c:f>'Fig 26 Shigellosis Notification'!$R$24:$R$31</c:f>
              <c:numCache>
                <c:formatCode>0.0</c:formatCode>
                <c:ptCount val="8"/>
                <c:pt idx="0">
                  <c:v>3.4632034632034632</c:v>
                </c:pt>
                <c:pt idx="1">
                  <c:v>4.4198895027624303</c:v>
                </c:pt>
                <c:pt idx="2">
                  <c:v>1.2658227848101267</c:v>
                </c:pt>
                <c:pt idx="3">
                  <c:v>2.8571428571428572</c:v>
                </c:pt>
                <c:pt idx="4">
                  <c:v>0.50505050505050508</c:v>
                </c:pt>
                <c:pt idx="5">
                  <c:v>3.8461538461538463</c:v>
                </c:pt>
                <c:pt idx="6">
                  <c:v>0.22624434389140274</c:v>
                </c:pt>
                <c:pt idx="7">
                  <c:v>14.285714285714285</c:v>
                </c:pt>
              </c:numCache>
            </c:numRef>
          </c:val>
          <c:extLst>
            <c:ext xmlns:c16="http://schemas.microsoft.com/office/drawing/2014/chart" uri="{C3380CC4-5D6E-409C-BE32-E72D297353CC}">
              <c16:uniqueId val="{00000001-EF87-4289-AC20-86273A2E66FB}"/>
            </c:ext>
          </c:extLst>
        </c:ser>
        <c:ser>
          <c:idx val="0"/>
          <c:order val="1"/>
          <c:tx>
            <c:strRef>
              <c:f>'Fig 26 Shigellosis Notification'!$U$23</c:f>
              <c:strCache>
                <c:ptCount val="1"/>
                <c:pt idx="0">
                  <c:v>2018</c:v>
                </c:pt>
              </c:strCache>
            </c:strRef>
          </c:tx>
          <c:spPr>
            <a:solidFill>
              <a:schemeClr val="accent1"/>
            </a:solidFill>
            <a:ln>
              <a:noFill/>
            </a:ln>
            <a:effectLst/>
          </c:spPr>
          <c:invertIfNegative val="0"/>
          <c:cat>
            <c:strRef>
              <c:f>'Fig 26 Shigellosis Notification'!$O$24:$O$31</c:f>
              <c:strCache>
                <c:ptCount val="8"/>
                <c:pt idx="0">
                  <c:v>NSW</c:v>
                </c:pt>
                <c:pt idx="1">
                  <c:v>Vic</c:v>
                </c:pt>
                <c:pt idx="2">
                  <c:v>Qld</c:v>
                </c:pt>
                <c:pt idx="3">
                  <c:v>SA</c:v>
                </c:pt>
                <c:pt idx="4">
                  <c:v>WA</c:v>
                </c:pt>
                <c:pt idx="5">
                  <c:v>Tas</c:v>
                </c:pt>
                <c:pt idx="6">
                  <c:v>NT</c:v>
                </c:pt>
                <c:pt idx="7">
                  <c:v>ACT</c:v>
                </c:pt>
              </c:strCache>
            </c:strRef>
          </c:cat>
          <c:val>
            <c:numRef>
              <c:f>'Fig 26 Shigellosis Notification'!$U$24:$U$31</c:f>
              <c:numCache>
                <c:formatCode>0.0</c:formatCode>
                <c:ptCount val="8"/>
                <c:pt idx="0">
                  <c:v>4.3875685557586834</c:v>
                </c:pt>
                <c:pt idx="1">
                  <c:v>10.546875</c:v>
                </c:pt>
                <c:pt idx="2">
                  <c:v>4</c:v>
                </c:pt>
                <c:pt idx="3">
                  <c:v>1.4234875444839856</c:v>
                </c:pt>
                <c:pt idx="4">
                  <c:v>1.1363636363636365</c:v>
                </c:pt>
                <c:pt idx="5">
                  <c:v>0</c:v>
                </c:pt>
                <c:pt idx="6">
                  <c:v>0</c:v>
                </c:pt>
                <c:pt idx="7">
                  <c:v>3.3333333333333335</c:v>
                </c:pt>
              </c:numCache>
            </c:numRef>
          </c:val>
          <c:extLst>
            <c:ext xmlns:c16="http://schemas.microsoft.com/office/drawing/2014/chart" uri="{C3380CC4-5D6E-409C-BE32-E72D297353CC}">
              <c16:uniqueId val="{00000000-A974-4F65-AAC5-C3A91CD58723}"/>
            </c:ext>
          </c:extLst>
        </c:ser>
        <c:ser>
          <c:idx val="1"/>
          <c:order val="2"/>
          <c:tx>
            <c:strRef>
              <c:f>'Fig 26 Shigellosis Notification'!$X$23</c:f>
              <c:strCache>
                <c:ptCount val="1"/>
                <c:pt idx="0">
                  <c:v>2019</c:v>
                </c:pt>
              </c:strCache>
            </c:strRef>
          </c:tx>
          <c:spPr>
            <a:solidFill>
              <a:schemeClr val="accent2"/>
            </a:solidFill>
            <a:ln>
              <a:noFill/>
            </a:ln>
            <a:effectLst/>
          </c:spPr>
          <c:invertIfNegative val="0"/>
          <c:cat>
            <c:strRef>
              <c:f>'Fig 26 Shigellosis Notification'!$O$24:$O$31</c:f>
              <c:strCache>
                <c:ptCount val="8"/>
                <c:pt idx="0">
                  <c:v>NSW</c:v>
                </c:pt>
                <c:pt idx="1">
                  <c:v>Vic</c:v>
                </c:pt>
                <c:pt idx="2">
                  <c:v>Qld</c:v>
                </c:pt>
                <c:pt idx="3">
                  <c:v>SA</c:v>
                </c:pt>
                <c:pt idx="4">
                  <c:v>WA</c:v>
                </c:pt>
                <c:pt idx="5">
                  <c:v>Tas</c:v>
                </c:pt>
                <c:pt idx="6">
                  <c:v>NT</c:v>
                </c:pt>
                <c:pt idx="7">
                  <c:v>ACT</c:v>
                </c:pt>
              </c:strCache>
            </c:strRef>
          </c:cat>
          <c:val>
            <c:numRef>
              <c:f>'Fig 26 Shigellosis Notification'!$X$24:$X$31</c:f>
              <c:numCache>
                <c:formatCode>0.0</c:formatCode>
                <c:ptCount val="8"/>
                <c:pt idx="0">
                  <c:v>6.7207415990730022</c:v>
                </c:pt>
                <c:pt idx="1">
                  <c:v>28.593508500772796</c:v>
                </c:pt>
                <c:pt idx="2">
                  <c:v>10.655737704918032</c:v>
                </c:pt>
                <c:pt idx="3">
                  <c:v>2.1201413427561837</c:v>
                </c:pt>
                <c:pt idx="4">
                  <c:v>1.7994858611825193</c:v>
                </c:pt>
                <c:pt idx="5">
                  <c:v>0</c:v>
                </c:pt>
                <c:pt idx="6">
                  <c:v>1.0135135135135136</c:v>
                </c:pt>
                <c:pt idx="7">
                  <c:v>15.909090909090908</c:v>
                </c:pt>
              </c:numCache>
            </c:numRef>
          </c:val>
          <c:extLst>
            <c:ext xmlns:c16="http://schemas.microsoft.com/office/drawing/2014/chart" uri="{C3380CC4-5D6E-409C-BE32-E72D297353CC}">
              <c16:uniqueId val="{00000001-A974-4F65-AAC5-C3A91CD58723}"/>
            </c:ext>
          </c:extLst>
        </c:ser>
        <c:ser>
          <c:idx val="2"/>
          <c:order val="3"/>
          <c:tx>
            <c:strRef>
              <c:f>'Fig 26 Shigellosis Notification'!$AA$23</c:f>
              <c:strCache>
                <c:ptCount val="1"/>
                <c:pt idx="0">
                  <c:v>2020</c:v>
                </c:pt>
              </c:strCache>
            </c:strRef>
          </c:tx>
          <c:spPr>
            <a:solidFill>
              <a:schemeClr val="accent3"/>
            </a:solidFill>
            <a:ln>
              <a:noFill/>
            </a:ln>
            <a:effectLst/>
          </c:spPr>
          <c:invertIfNegative val="0"/>
          <c:cat>
            <c:strRef>
              <c:f>'Fig 26 Shigellosis Notification'!$O$24:$O$31</c:f>
              <c:strCache>
                <c:ptCount val="8"/>
                <c:pt idx="0">
                  <c:v>NSW</c:v>
                </c:pt>
                <c:pt idx="1">
                  <c:v>Vic</c:v>
                </c:pt>
                <c:pt idx="2">
                  <c:v>Qld</c:v>
                </c:pt>
                <c:pt idx="3">
                  <c:v>SA</c:v>
                </c:pt>
                <c:pt idx="4">
                  <c:v>WA</c:v>
                </c:pt>
                <c:pt idx="5">
                  <c:v>Tas</c:v>
                </c:pt>
                <c:pt idx="6">
                  <c:v>NT</c:v>
                </c:pt>
                <c:pt idx="7">
                  <c:v>ACT</c:v>
                </c:pt>
              </c:strCache>
            </c:strRef>
          </c:cat>
          <c:val>
            <c:numRef>
              <c:f>'Fig 26 Shigellosis Notification'!$AA$24:$AA$31</c:f>
              <c:numCache>
                <c:formatCode>0.0</c:formatCode>
                <c:ptCount val="8"/>
                <c:pt idx="0">
                  <c:v>35.639412997903563</c:v>
                </c:pt>
                <c:pt idx="1">
                  <c:v>26.36363636363636</c:v>
                </c:pt>
                <c:pt idx="2">
                  <c:v>16.785714285714285</c:v>
                </c:pt>
                <c:pt idx="3">
                  <c:v>2.459016393442623</c:v>
                </c:pt>
                <c:pt idx="4">
                  <c:v>8.8105726872246706</c:v>
                </c:pt>
                <c:pt idx="5">
                  <c:v>0</c:v>
                </c:pt>
                <c:pt idx="6">
                  <c:v>0.38610038610038611</c:v>
                </c:pt>
                <c:pt idx="7">
                  <c:v>0</c:v>
                </c:pt>
              </c:numCache>
            </c:numRef>
          </c:val>
          <c:extLst>
            <c:ext xmlns:c16="http://schemas.microsoft.com/office/drawing/2014/chart" uri="{C3380CC4-5D6E-409C-BE32-E72D297353CC}">
              <c16:uniqueId val="{00000001-004C-4D92-8DAC-5E79134DEE5F}"/>
            </c:ext>
          </c:extLst>
        </c:ser>
        <c:ser>
          <c:idx val="4"/>
          <c:order val="4"/>
          <c:tx>
            <c:strRef>
              <c:f>'Fig 26 Shigellosis Notification'!$AD$23</c:f>
              <c:strCache>
                <c:ptCount val="1"/>
                <c:pt idx="0">
                  <c:v>2021</c:v>
                </c:pt>
              </c:strCache>
            </c:strRef>
          </c:tx>
          <c:spPr>
            <a:solidFill>
              <a:schemeClr val="accent5"/>
            </a:solidFill>
            <a:ln>
              <a:noFill/>
            </a:ln>
            <a:effectLst/>
          </c:spPr>
          <c:invertIfNegative val="0"/>
          <c:cat>
            <c:strRef>
              <c:f>'Fig 26 Shigellosis Notification'!$O$24:$O$31</c:f>
              <c:strCache>
                <c:ptCount val="8"/>
                <c:pt idx="0">
                  <c:v>NSW</c:v>
                </c:pt>
                <c:pt idx="1">
                  <c:v>Vic</c:v>
                </c:pt>
                <c:pt idx="2">
                  <c:v>Qld</c:v>
                </c:pt>
                <c:pt idx="3">
                  <c:v>SA</c:v>
                </c:pt>
                <c:pt idx="4">
                  <c:v>WA</c:v>
                </c:pt>
                <c:pt idx="5">
                  <c:v>Tas</c:v>
                </c:pt>
                <c:pt idx="6">
                  <c:v>NT</c:v>
                </c:pt>
                <c:pt idx="7">
                  <c:v>ACT</c:v>
                </c:pt>
              </c:strCache>
            </c:strRef>
          </c:cat>
          <c:val>
            <c:numRef>
              <c:f>'Fig 26 Shigellosis Notification'!$AD$24:$AD$31</c:f>
              <c:numCache>
                <c:formatCode>0.0</c:formatCode>
                <c:ptCount val="8"/>
                <c:pt idx="0">
                  <c:v>31.147540983606557</c:v>
                </c:pt>
                <c:pt idx="1">
                  <c:v>27.27272727272727</c:v>
                </c:pt>
                <c:pt idx="2">
                  <c:v>7.8125</c:v>
                </c:pt>
                <c:pt idx="3">
                  <c:v>1.3513513513513513</c:v>
                </c:pt>
                <c:pt idx="4">
                  <c:v>8</c:v>
                </c:pt>
                <c:pt idx="5">
                  <c:v>0</c:v>
                </c:pt>
                <c:pt idx="6">
                  <c:v>0</c:v>
                </c:pt>
                <c:pt idx="7">
                  <c:v>0</c:v>
                </c:pt>
              </c:numCache>
            </c:numRef>
          </c:val>
          <c:extLst>
            <c:ext xmlns:c16="http://schemas.microsoft.com/office/drawing/2014/chart" uri="{C3380CC4-5D6E-409C-BE32-E72D297353CC}">
              <c16:uniqueId val="{00000001-EAEC-4452-94CD-055B550B96A6}"/>
            </c:ext>
          </c:extLst>
        </c:ser>
        <c:ser>
          <c:idx val="5"/>
          <c:order val="5"/>
          <c:tx>
            <c:strRef>
              <c:f>'Fig 26 Shigellosis Notification'!$AG$23</c:f>
              <c:strCache>
                <c:ptCount val="1"/>
                <c:pt idx="0">
                  <c:v>2022</c:v>
                </c:pt>
              </c:strCache>
            </c:strRef>
          </c:tx>
          <c:spPr>
            <a:solidFill>
              <a:schemeClr val="accent6"/>
            </a:solidFill>
            <a:ln>
              <a:noFill/>
            </a:ln>
            <a:effectLst/>
          </c:spPr>
          <c:invertIfNegative val="0"/>
          <c:cat>
            <c:strRef>
              <c:f>'Fig 26 Shigellosis Notification'!$O$24:$O$31</c:f>
              <c:strCache>
                <c:ptCount val="8"/>
                <c:pt idx="0">
                  <c:v>NSW</c:v>
                </c:pt>
                <c:pt idx="1">
                  <c:v>Vic</c:v>
                </c:pt>
                <c:pt idx="2">
                  <c:v>Qld</c:v>
                </c:pt>
                <c:pt idx="3">
                  <c:v>SA</c:v>
                </c:pt>
                <c:pt idx="4">
                  <c:v>WA</c:v>
                </c:pt>
                <c:pt idx="5">
                  <c:v>Tas</c:v>
                </c:pt>
                <c:pt idx="6">
                  <c:v>NT</c:v>
                </c:pt>
                <c:pt idx="7">
                  <c:v>ACT</c:v>
                </c:pt>
              </c:strCache>
            </c:strRef>
          </c:cat>
          <c:val>
            <c:numRef>
              <c:f>'Fig 26 Shigellosis Notification'!$AG$24:$AG$31</c:f>
              <c:numCache>
                <c:formatCode>0.0</c:formatCode>
                <c:ptCount val="8"/>
                <c:pt idx="0">
                  <c:v>6.8085106382978724</c:v>
                </c:pt>
                <c:pt idx="1">
                  <c:v>13.261648745519713</c:v>
                </c:pt>
                <c:pt idx="2">
                  <c:v>8.7336244541484707</c:v>
                </c:pt>
                <c:pt idx="3">
                  <c:v>2.1739130434782608</c:v>
                </c:pt>
                <c:pt idx="4">
                  <c:v>2.6178010471204187</c:v>
                </c:pt>
                <c:pt idx="5">
                  <c:v>5</c:v>
                </c:pt>
                <c:pt idx="6">
                  <c:v>0.98039215686274506</c:v>
                </c:pt>
                <c:pt idx="7">
                  <c:v>4.5454545454545459</c:v>
                </c:pt>
              </c:numCache>
            </c:numRef>
          </c:val>
          <c:extLst>
            <c:ext xmlns:c16="http://schemas.microsoft.com/office/drawing/2014/chart" uri="{C3380CC4-5D6E-409C-BE32-E72D297353CC}">
              <c16:uniqueId val="{00000000-A8E3-48EA-8A72-49D62AFF1B2E}"/>
            </c:ext>
          </c:extLst>
        </c:ser>
        <c:dLbls>
          <c:showLegendKey val="0"/>
          <c:showVal val="0"/>
          <c:showCatName val="0"/>
          <c:showSerName val="0"/>
          <c:showPercent val="0"/>
          <c:showBubbleSize val="0"/>
        </c:dLbls>
        <c:gapWidth val="100"/>
        <c:axId val="1054243823"/>
        <c:axId val="541314319"/>
      </c:barChart>
      <c:catAx>
        <c:axId val="105424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1314319"/>
        <c:crosses val="autoZero"/>
        <c:auto val="1"/>
        <c:lblAlgn val="ctr"/>
        <c:lblOffset val="100"/>
        <c:noMultiLvlLbl val="0"/>
      </c:catAx>
      <c:valAx>
        <c:axId val="541314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b="0" i="0">
                    <a:solidFill>
                      <a:sysClr val="windowText" lastClr="000000"/>
                    </a:solidFill>
                    <a:latin typeface="Arial" panose="020B0604020202020204" pitchFamily="34" charset="0"/>
                    <a:cs typeface="Arial" panose="020B0604020202020204" pitchFamily="34" charset="0"/>
                  </a:rPr>
                  <a:t>Percentage of MDR</a:t>
                </a:r>
                <a:r>
                  <a:rPr lang="en-AU" sz="900" b="0" i="0" baseline="0">
                    <a:solidFill>
                      <a:sysClr val="windowText" lastClr="000000"/>
                    </a:solidFill>
                    <a:latin typeface="Arial" panose="020B0604020202020204" pitchFamily="34" charset="0"/>
                    <a:cs typeface="Arial" panose="020B0604020202020204" pitchFamily="34" charset="0"/>
                  </a:rPr>
                  <a:t> </a:t>
                </a:r>
                <a:r>
                  <a:rPr lang="en-AU" sz="900" b="0" i="1" baseline="0">
                    <a:solidFill>
                      <a:sysClr val="windowText" lastClr="000000"/>
                    </a:solidFill>
                    <a:latin typeface="Arial" panose="020B0604020202020204" pitchFamily="34" charset="0"/>
                    <a:cs typeface="Arial" panose="020B0604020202020204" pitchFamily="34" charset="0"/>
                  </a:rPr>
                  <a:t>Shigella</a:t>
                </a:r>
                <a:r>
                  <a:rPr lang="en-AU" sz="900" b="0" i="0" baseline="0">
                    <a:solidFill>
                      <a:sysClr val="windowText" lastClr="000000"/>
                    </a:solidFill>
                    <a:latin typeface="Arial" panose="020B0604020202020204" pitchFamily="34" charset="0"/>
                    <a:cs typeface="Arial" panose="020B0604020202020204" pitchFamily="34" charset="0"/>
                  </a:rPr>
                  <a:t> to</a:t>
                </a:r>
                <a:br>
                  <a:rPr lang="en-AU" sz="900" b="0" i="0" baseline="0">
                    <a:solidFill>
                      <a:sysClr val="windowText" lastClr="000000"/>
                    </a:solidFill>
                    <a:latin typeface="Arial" panose="020B0604020202020204" pitchFamily="34" charset="0"/>
                    <a:cs typeface="Arial" panose="020B0604020202020204" pitchFamily="34" charset="0"/>
                  </a:rPr>
                </a:br>
                <a:r>
                  <a:rPr lang="en-AU" sz="900" b="0" i="0" baseline="0">
                    <a:solidFill>
                      <a:sysClr val="windowText" lastClr="000000"/>
                    </a:solidFill>
                    <a:latin typeface="Arial" panose="020B0604020202020204" pitchFamily="34" charset="0"/>
                    <a:cs typeface="Arial" panose="020B0604020202020204" pitchFamily="34" charset="0"/>
                  </a:rPr>
                  <a:t>notifications of shigellosis</a:t>
                </a:r>
                <a:endParaRPr lang="en-AU" sz="900" i="0">
                  <a:solidFill>
                    <a:sysClr val="windowText" lastClr="000000"/>
                  </a:solidFill>
                </a:endParaRPr>
              </a:p>
            </c:rich>
          </c:tx>
          <c:layout>
            <c:manualLayout>
              <c:xMode val="edge"/>
              <c:yMode val="edge"/>
              <c:x val="4.3774036909908415E-2"/>
              <c:y val="8.547517558100166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4243823"/>
        <c:crosses val="autoZero"/>
        <c:crossBetween val="between"/>
      </c:valAx>
      <c:spPr>
        <a:noFill/>
        <a:ln>
          <a:noFill/>
        </a:ln>
        <a:effectLst/>
      </c:spPr>
    </c:plotArea>
    <c:legend>
      <c:legendPos val="b"/>
      <c:layout>
        <c:manualLayout>
          <c:xMode val="edge"/>
          <c:yMode val="edge"/>
          <c:x val="0.30425991033573851"/>
          <c:y val="0.90319943744628395"/>
          <c:w val="0.43430397442926255"/>
          <c:h val="7.033970257576678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22058192710342E-2"/>
          <c:y val="4.4954518034036071E-2"/>
          <c:w val="0.88107548090161036"/>
          <c:h val="0.72656145343650935"/>
        </c:manualLayout>
      </c:layout>
      <c:barChart>
        <c:barDir val="col"/>
        <c:grouping val="clustered"/>
        <c:varyColors val="0"/>
        <c:ser>
          <c:idx val="2"/>
          <c:order val="2"/>
          <c:tx>
            <c:strRef>
              <c:f>'Fig 5'!$E$4</c:f>
              <c:strCache>
                <c:ptCount val="1"/>
              </c:strCache>
            </c:strRef>
          </c:tx>
          <c:spPr>
            <a:solidFill>
              <a:schemeClr val="bg2">
                <a:lumMod val="90000"/>
              </a:schemeClr>
            </a:solidFill>
            <a:ln>
              <a:noFill/>
            </a:ln>
          </c:spPr>
          <c:invertIfNegative val="0"/>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BD8-4BFF-A71D-282999539ECD}"/>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BD8-4BFF-A71D-282999539ECD}"/>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BD8-4BFF-A71D-282999539ECD}"/>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BD8-4BFF-A71D-282999539ECD}"/>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BD8-4BFF-A71D-282999539ECD}"/>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BD8-4BFF-A71D-282999539ECD}"/>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BD8-4BFF-A71D-282999539EC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BD8-4BFF-A71D-282999539EC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BD8-4BFF-A71D-282999539EC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BD8-4BFF-A71D-282999539ECD}"/>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BD8-4BFF-A71D-282999539ECD}"/>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BD8-4BFF-A71D-282999539ECD}"/>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BD8-4BFF-A71D-282999539ECD}"/>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BD8-4BFF-A71D-282999539ECD}"/>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BD8-4BFF-A71D-282999539ECD}"/>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BD8-4BFF-A71D-282999539ECD}"/>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BD8-4BFF-A71D-282999539ECD}"/>
                </c:ext>
              </c:extLst>
            </c:dLbl>
            <c:dLbl>
              <c:idx val="1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CBD8-4BFF-A71D-282999539ECD}"/>
                </c:ext>
              </c:extLst>
            </c:dLbl>
            <c:dLbl>
              <c:idx val="1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CBD8-4BFF-A71D-282999539ECD}"/>
                </c:ext>
              </c:extLst>
            </c:dLbl>
            <c:dLbl>
              <c:idx val="1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CBD8-4BFF-A71D-282999539ECD}"/>
                </c:ext>
              </c:extLst>
            </c:dLbl>
            <c:dLbl>
              <c:idx val="2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CBD8-4BFF-A71D-282999539ECD}"/>
                </c:ext>
              </c:extLst>
            </c:dLbl>
            <c:dLbl>
              <c:idx val="2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CBD8-4BFF-A71D-282999539ECD}"/>
                </c:ext>
              </c:extLst>
            </c:dLbl>
            <c:dLbl>
              <c:idx val="2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CBD8-4BFF-A71D-282999539ECD}"/>
                </c:ext>
              </c:extLst>
            </c:dLbl>
            <c:dLbl>
              <c:idx val="2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CBD8-4BFF-A71D-282999539ECD}"/>
                </c:ext>
              </c:extLst>
            </c:dLbl>
            <c:dLbl>
              <c:idx val="2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CBD8-4BFF-A71D-282999539ECD}"/>
                </c:ext>
              </c:extLst>
            </c:dLbl>
            <c:dLbl>
              <c:idx val="2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CBD8-4BFF-A71D-282999539ECD}"/>
                </c:ext>
              </c:extLst>
            </c:dLbl>
            <c:dLbl>
              <c:idx val="2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CBD8-4BFF-A71D-282999539ECD}"/>
                </c:ext>
              </c:extLst>
            </c:dLbl>
            <c:dLbl>
              <c:idx val="2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CBD8-4BFF-A71D-282999539ECD}"/>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CBD8-4BFF-A71D-282999539ECD}"/>
                </c:ext>
              </c:extLst>
            </c:dLbl>
            <c:dLbl>
              <c:idx val="2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CBD8-4BFF-A71D-282999539ECD}"/>
                </c:ext>
              </c:extLst>
            </c:dLbl>
            <c:dLbl>
              <c:idx val="3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CBD8-4BFF-A71D-282999539ECD}"/>
                </c:ext>
              </c:extLst>
            </c:dLbl>
            <c:dLbl>
              <c:idx val="3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CBD8-4BFF-A71D-282999539ECD}"/>
                </c:ext>
              </c:extLst>
            </c:dLbl>
            <c:dLbl>
              <c:idx val="3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CBD8-4BFF-A71D-282999539ECD}"/>
                </c:ext>
              </c:extLst>
            </c:dLbl>
            <c:dLbl>
              <c:idx val="3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CBD8-4BFF-A71D-282999539ECD}"/>
                </c:ext>
              </c:extLst>
            </c:dLbl>
            <c:dLbl>
              <c:idx val="3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CBD8-4BFF-A71D-282999539ECD}"/>
                </c:ext>
              </c:extLst>
            </c:dLbl>
            <c:dLbl>
              <c:idx val="3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CBD8-4BFF-A71D-282999539ECD}"/>
                </c:ext>
              </c:extLst>
            </c:dLbl>
            <c:dLbl>
              <c:idx val="3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CBD8-4BFF-A71D-282999539ECD}"/>
                </c:ext>
              </c:extLst>
            </c:dLbl>
            <c:dLbl>
              <c:idx val="3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CBD8-4BFF-A71D-282999539ECD}"/>
                </c:ext>
              </c:extLst>
            </c:dLbl>
            <c:dLbl>
              <c:idx val="3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CBD8-4BFF-A71D-282999539ECD}"/>
                </c:ext>
              </c:extLst>
            </c:dLbl>
            <c:dLbl>
              <c:idx val="3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CBD8-4BFF-A71D-282999539ECD}"/>
                </c:ext>
              </c:extLst>
            </c:dLbl>
            <c:dLbl>
              <c:idx val="4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CBD8-4BFF-A71D-282999539ECD}"/>
                </c:ext>
              </c:extLst>
            </c:dLbl>
            <c:dLbl>
              <c:idx val="4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CBD8-4BFF-A71D-282999539ECD}"/>
                </c:ext>
              </c:extLst>
            </c:dLbl>
            <c:dLbl>
              <c:idx val="4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CBD8-4BFF-A71D-282999539ECD}"/>
                </c:ext>
              </c:extLst>
            </c:dLbl>
            <c:dLbl>
              <c:idx val="4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CBD8-4BFF-A71D-282999539ECD}"/>
                </c:ext>
              </c:extLst>
            </c:dLbl>
            <c:dLbl>
              <c:idx val="4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CBD8-4BFF-A71D-282999539ECD}"/>
                </c:ext>
              </c:extLst>
            </c:dLbl>
            <c:dLbl>
              <c:idx val="4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CBD8-4BFF-A71D-282999539ECD}"/>
                </c:ext>
              </c:extLst>
            </c:dLbl>
            <c:dLbl>
              <c:idx val="4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CBD8-4BFF-A71D-282999539ECD}"/>
                </c:ext>
              </c:extLst>
            </c:dLbl>
            <c:dLbl>
              <c:idx val="4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CBD8-4BFF-A71D-282999539ECD}"/>
                </c:ext>
              </c:extLst>
            </c:dLbl>
            <c:spPr>
              <a:noFill/>
              <a:ln>
                <a:noFill/>
              </a:ln>
              <a:effectLst/>
            </c:spPr>
            <c:txPr>
              <a:bodyPr wrap="square" lIns="38100" tIns="19050" rIns="38100" bIns="19050" anchor="ctr">
                <a:spAutoFit/>
              </a:bodyPr>
              <a:lstStyle/>
              <a:p>
                <a:pPr>
                  <a:defRPr sz="700">
                    <a:solidFill>
                      <a:sysClr val="windowText" lastClr="000000"/>
                    </a:solidFill>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'Fig 5'!$A$5:$B$76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5'!$E$5:$E$76</c:f>
              <c:numCache>
                <c:formatCode>General</c:formatCode>
                <c:ptCount val="72"/>
                <c:pt idx="0">
                  <c:v>36</c:v>
                </c:pt>
                <c:pt idx="1">
                  <c:v>43</c:v>
                </c:pt>
                <c:pt idx="2">
                  <c:v>35</c:v>
                </c:pt>
                <c:pt idx="3">
                  <c:v>37</c:v>
                </c:pt>
                <c:pt idx="4">
                  <c:v>74</c:v>
                </c:pt>
                <c:pt idx="5">
                  <c:v>92</c:v>
                </c:pt>
                <c:pt idx="6">
                  <c:v>59</c:v>
                </c:pt>
                <c:pt idx="7">
                  <c:v>31</c:v>
                </c:pt>
                <c:pt idx="8">
                  <c:v>32</c:v>
                </c:pt>
                <c:pt idx="9">
                  <c:v>45</c:v>
                </c:pt>
                <c:pt idx="10">
                  <c:v>40</c:v>
                </c:pt>
                <c:pt idx="11">
                  <c:v>37</c:v>
                </c:pt>
                <c:pt idx="12">
                  <c:v>52</c:v>
                </c:pt>
                <c:pt idx="13">
                  <c:v>49</c:v>
                </c:pt>
                <c:pt idx="14">
                  <c:v>36</c:v>
                </c:pt>
                <c:pt idx="15">
                  <c:v>58</c:v>
                </c:pt>
                <c:pt idx="16">
                  <c:v>55</c:v>
                </c:pt>
                <c:pt idx="17">
                  <c:v>53</c:v>
                </c:pt>
                <c:pt idx="18">
                  <c:v>44</c:v>
                </c:pt>
                <c:pt idx="19">
                  <c:v>38</c:v>
                </c:pt>
                <c:pt idx="20">
                  <c:v>54</c:v>
                </c:pt>
                <c:pt idx="21">
                  <c:v>60</c:v>
                </c:pt>
                <c:pt idx="22">
                  <c:v>60</c:v>
                </c:pt>
                <c:pt idx="23">
                  <c:v>78</c:v>
                </c:pt>
                <c:pt idx="24">
                  <c:v>88</c:v>
                </c:pt>
                <c:pt idx="25">
                  <c:v>76</c:v>
                </c:pt>
                <c:pt idx="26">
                  <c:v>87</c:v>
                </c:pt>
                <c:pt idx="27">
                  <c:v>57</c:v>
                </c:pt>
                <c:pt idx="28">
                  <c:v>71</c:v>
                </c:pt>
                <c:pt idx="29">
                  <c:v>72</c:v>
                </c:pt>
                <c:pt idx="30">
                  <c:v>60</c:v>
                </c:pt>
                <c:pt idx="31">
                  <c:v>86</c:v>
                </c:pt>
                <c:pt idx="32">
                  <c:v>71</c:v>
                </c:pt>
                <c:pt idx="33">
                  <c:v>63</c:v>
                </c:pt>
                <c:pt idx="34">
                  <c:v>81</c:v>
                </c:pt>
                <c:pt idx="35">
                  <c:v>66</c:v>
                </c:pt>
                <c:pt idx="36">
                  <c:v>63</c:v>
                </c:pt>
                <c:pt idx="37">
                  <c:v>71</c:v>
                </c:pt>
                <c:pt idx="38">
                  <c:v>56</c:v>
                </c:pt>
                <c:pt idx="39">
                  <c:v>41</c:v>
                </c:pt>
                <c:pt idx="40">
                  <c:v>54</c:v>
                </c:pt>
                <c:pt idx="41">
                  <c:v>63</c:v>
                </c:pt>
                <c:pt idx="42">
                  <c:v>54</c:v>
                </c:pt>
                <c:pt idx="43">
                  <c:v>45</c:v>
                </c:pt>
                <c:pt idx="44">
                  <c:v>55</c:v>
                </c:pt>
                <c:pt idx="45">
                  <c:v>44</c:v>
                </c:pt>
                <c:pt idx="46">
                  <c:v>39</c:v>
                </c:pt>
                <c:pt idx="47">
                  <c:v>61</c:v>
                </c:pt>
                <c:pt idx="48">
                  <c:v>55</c:v>
                </c:pt>
                <c:pt idx="49">
                  <c:v>58</c:v>
                </c:pt>
                <c:pt idx="50">
                  <c:v>52</c:v>
                </c:pt>
                <c:pt idx="51">
                  <c:v>51</c:v>
                </c:pt>
                <c:pt idx="52">
                  <c:v>73</c:v>
                </c:pt>
                <c:pt idx="53">
                  <c:v>54</c:v>
                </c:pt>
                <c:pt idx="54">
                  <c:v>42</c:v>
                </c:pt>
                <c:pt idx="55">
                  <c:v>48</c:v>
                </c:pt>
                <c:pt idx="56">
                  <c:v>37</c:v>
                </c:pt>
                <c:pt idx="57">
                  <c:v>44</c:v>
                </c:pt>
                <c:pt idx="58">
                  <c:v>44</c:v>
                </c:pt>
                <c:pt idx="59">
                  <c:v>42</c:v>
                </c:pt>
                <c:pt idx="60">
                  <c:v>38</c:v>
                </c:pt>
                <c:pt idx="61">
                  <c:v>68</c:v>
                </c:pt>
                <c:pt idx="62">
                  <c:v>57</c:v>
                </c:pt>
                <c:pt idx="63">
                  <c:v>77</c:v>
                </c:pt>
                <c:pt idx="64">
                  <c:v>93</c:v>
                </c:pt>
                <c:pt idx="65">
                  <c:v>67</c:v>
                </c:pt>
                <c:pt idx="66">
                  <c:v>80</c:v>
                </c:pt>
                <c:pt idx="67">
                  <c:v>59</c:v>
                </c:pt>
                <c:pt idx="68">
                  <c:v>82</c:v>
                </c:pt>
                <c:pt idx="69">
                  <c:v>78</c:v>
                </c:pt>
                <c:pt idx="70">
                  <c:v>65</c:v>
                </c:pt>
                <c:pt idx="71">
                  <c:v>63</c:v>
                </c:pt>
              </c:numCache>
            </c:numRef>
          </c:val>
          <c:extLst>
            <c:ext xmlns:c16="http://schemas.microsoft.com/office/drawing/2014/chart" uri="{C3380CC4-5D6E-409C-BE32-E72D297353CC}">
              <c16:uniqueId val="{00000030-CBD8-4BFF-A71D-282999539ECD}"/>
            </c:ext>
          </c:extLst>
        </c:ser>
        <c:dLbls>
          <c:showLegendKey val="0"/>
          <c:showVal val="0"/>
          <c:showCatName val="0"/>
          <c:showSerName val="0"/>
          <c:showPercent val="0"/>
          <c:showBubbleSize val="0"/>
        </c:dLbls>
        <c:gapWidth val="10"/>
        <c:axId val="1134685232"/>
        <c:axId val="1134678992"/>
      </c:barChart>
      <c:lineChart>
        <c:grouping val="standard"/>
        <c:varyColors val="0"/>
        <c:ser>
          <c:idx val="0"/>
          <c:order val="0"/>
          <c:tx>
            <c:strRef>
              <c:f>'Fig 5'!$C$4</c:f>
              <c:strCache>
                <c:ptCount val="1"/>
                <c:pt idx="0">
                  <c:v>Clinical isolate</c:v>
                </c:pt>
              </c:strCache>
            </c:strRef>
          </c:tx>
          <c:spPr>
            <a:ln>
              <a:noFill/>
            </a:ln>
            <a:effectLst/>
          </c:spPr>
          <c:marker>
            <c:symbol val="none"/>
          </c:marker>
          <c:trendline>
            <c:name>Clinical isolate (3-month moving average)</c:name>
            <c:spPr>
              <a:ln w="19050">
                <a:solidFill>
                  <a:schemeClr val="accent6"/>
                </a:solidFill>
              </a:ln>
            </c:spPr>
            <c:trendlineType val="movingAvg"/>
            <c:period val="3"/>
            <c:dispRSqr val="0"/>
            <c:dispEq val="0"/>
          </c:trendline>
          <c:cat>
            <c:multiLvlStrRef>
              <c:f>'Fig 5'!$A$5:$B$76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5'!$C$5:$C$76</c:f>
              <c:numCache>
                <c:formatCode>General</c:formatCode>
                <c:ptCount val="72"/>
                <c:pt idx="0">
                  <c:v>28</c:v>
                </c:pt>
                <c:pt idx="1">
                  <c:v>29</c:v>
                </c:pt>
                <c:pt idx="2">
                  <c:v>21</c:v>
                </c:pt>
                <c:pt idx="3">
                  <c:v>27</c:v>
                </c:pt>
                <c:pt idx="4">
                  <c:v>33</c:v>
                </c:pt>
                <c:pt idx="5">
                  <c:v>20</c:v>
                </c:pt>
                <c:pt idx="6">
                  <c:v>34</c:v>
                </c:pt>
                <c:pt idx="7">
                  <c:v>20</c:v>
                </c:pt>
                <c:pt idx="8">
                  <c:v>21</c:v>
                </c:pt>
                <c:pt idx="9">
                  <c:v>24</c:v>
                </c:pt>
                <c:pt idx="10">
                  <c:v>11</c:v>
                </c:pt>
                <c:pt idx="11">
                  <c:v>18</c:v>
                </c:pt>
                <c:pt idx="12">
                  <c:v>34</c:v>
                </c:pt>
                <c:pt idx="13">
                  <c:v>32</c:v>
                </c:pt>
                <c:pt idx="14">
                  <c:v>12</c:v>
                </c:pt>
                <c:pt idx="15">
                  <c:v>32</c:v>
                </c:pt>
                <c:pt idx="16">
                  <c:v>28</c:v>
                </c:pt>
                <c:pt idx="17">
                  <c:v>27</c:v>
                </c:pt>
                <c:pt idx="18">
                  <c:v>25</c:v>
                </c:pt>
                <c:pt idx="19">
                  <c:v>20</c:v>
                </c:pt>
                <c:pt idx="20">
                  <c:v>28</c:v>
                </c:pt>
                <c:pt idx="21">
                  <c:v>25</c:v>
                </c:pt>
                <c:pt idx="22">
                  <c:v>33</c:v>
                </c:pt>
                <c:pt idx="23">
                  <c:v>35</c:v>
                </c:pt>
                <c:pt idx="24">
                  <c:v>42</c:v>
                </c:pt>
                <c:pt idx="25">
                  <c:v>37</c:v>
                </c:pt>
                <c:pt idx="26">
                  <c:v>44</c:v>
                </c:pt>
                <c:pt idx="27">
                  <c:v>29</c:v>
                </c:pt>
                <c:pt idx="28">
                  <c:v>27</c:v>
                </c:pt>
                <c:pt idx="29">
                  <c:v>42</c:v>
                </c:pt>
                <c:pt idx="30">
                  <c:v>31</c:v>
                </c:pt>
                <c:pt idx="31">
                  <c:v>40</c:v>
                </c:pt>
                <c:pt idx="32">
                  <c:v>41</c:v>
                </c:pt>
                <c:pt idx="33">
                  <c:v>23</c:v>
                </c:pt>
                <c:pt idx="34">
                  <c:v>32</c:v>
                </c:pt>
                <c:pt idx="35">
                  <c:v>21</c:v>
                </c:pt>
                <c:pt idx="36">
                  <c:v>31</c:v>
                </c:pt>
                <c:pt idx="37">
                  <c:v>40</c:v>
                </c:pt>
                <c:pt idx="38">
                  <c:v>25</c:v>
                </c:pt>
                <c:pt idx="39">
                  <c:v>28</c:v>
                </c:pt>
                <c:pt idx="40">
                  <c:v>21</c:v>
                </c:pt>
                <c:pt idx="41">
                  <c:v>25</c:v>
                </c:pt>
                <c:pt idx="42">
                  <c:v>32</c:v>
                </c:pt>
                <c:pt idx="43">
                  <c:v>28</c:v>
                </c:pt>
                <c:pt idx="44">
                  <c:v>35</c:v>
                </c:pt>
                <c:pt idx="45">
                  <c:v>27</c:v>
                </c:pt>
                <c:pt idx="46">
                  <c:v>21</c:v>
                </c:pt>
                <c:pt idx="47">
                  <c:v>24</c:v>
                </c:pt>
                <c:pt idx="48">
                  <c:v>24</c:v>
                </c:pt>
                <c:pt idx="49">
                  <c:v>35</c:v>
                </c:pt>
                <c:pt idx="50">
                  <c:v>31</c:v>
                </c:pt>
                <c:pt idx="51">
                  <c:v>26</c:v>
                </c:pt>
                <c:pt idx="52">
                  <c:v>25</c:v>
                </c:pt>
                <c:pt idx="53">
                  <c:v>33</c:v>
                </c:pt>
                <c:pt idx="54">
                  <c:v>17</c:v>
                </c:pt>
                <c:pt idx="55">
                  <c:v>28</c:v>
                </c:pt>
                <c:pt idx="56">
                  <c:v>21</c:v>
                </c:pt>
                <c:pt idx="57">
                  <c:v>22</c:v>
                </c:pt>
                <c:pt idx="58">
                  <c:v>23</c:v>
                </c:pt>
                <c:pt idx="59">
                  <c:v>26</c:v>
                </c:pt>
                <c:pt idx="60">
                  <c:v>17</c:v>
                </c:pt>
                <c:pt idx="61">
                  <c:v>32</c:v>
                </c:pt>
                <c:pt idx="62">
                  <c:v>29</c:v>
                </c:pt>
                <c:pt idx="63">
                  <c:v>38</c:v>
                </c:pt>
                <c:pt idx="64">
                  <c:v>41</c:v>
                </c:pt>
                <c:pt idx="65">
                  <c:v>30</c:v>
                </c:pt>
                <c:pt idx="66">
                  <c:v>52</c:v>
                </c:pt>
                <c:pt idx="67">
                  <c:v>27</c:v>
                </c:pt>
                <c:pt idx="68">
                  <c:v>50</c:v>
                </c:pt>
                <c:pt idx="69">
                  <c:v>48</c:v>
                </c:pt>
                <c:pt idx="70">
                  <c:v>37</c:v>
                </c:pt>
                <c:pt idx="71">
                  <c:v>32</c:v>
                </c:pt>
              </c:numCache>
            </c:numRef>
          </c:val>
          <c:smooth val="0"/>
          <c:extLst>
            <c:ext xmlns:c16="http://schemas.microsoft.com/office/drawing/2014/chart" uri="{C3380CC4-5D6E-409C-BE32-E72D297353CC}">
              <c16:uniqueId val="{00000032-CBD8-4BFF-A71D-282999539ECD}"/>
            </c:ext>
          </c:extLst>
        </c:ser>
        <c:ser>
          <c:idx val="1"/>
          <c:order val="1"/>
          <c:tx>
            <c:strRef>
              <c:f>'Fig 5'!$D$4</c:f>
              <c:strCache>
                <c:ptCount val="1"/>
                <c:pt idx="0">
                  <c:v>Screen</c:v>
                </c:pt>
              </c:strCache>
            </c:strRef>
          </c:tx>
          <c:spPr>
            <a:ln>
              <a:noFill/>
            </a:ln>
            <a:effectLst/>
          </c:spPr>
          <c:marker>
            <c:symbol val="none"/>
          </c:marker>
          <c:trendline>
            <c:name>Screen (3-month moving average)</c:name>
            <c:spPr>
              <a:ln w="19050">
                <a:solidFill>
                  <a:srgbClr val="00B050"/>
                </a:solidFill>
              </a:ln>
            </c:spPr>
            <c:trendlineType val="movingAvg"/>
            <c:period val="3"/>
            <c:dispRSqr val="0"/>
            <c:dispEq val="0"/>
          </c:trendline>
          <c:cat>
            <c:multiLvlStrRef>
              <c:f>'Fig 5'!$A$5:$B$76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5'!$D$5:$D$76</c:f>
              <c:numCache>
                <c:formatCode>General</c:formatCode>
                <c:ptCount val="72"/>
                <c:pt idx="0">
                  <c:v>8</c:v>
                </c:pt>
                <c:pt idx="1">
                  <c:v>14</c:v>
                </c:pt>
                <c:pt idx="2">
                  <c:v>14</c:v>
                </c:pt>
                <c:pt idx="3">
                  <c:v>10</c:v>
                </c:pt>
                <c:pt idx="4">
                  <c:v>41</c:v>
                </c:pt>
                <c:pt idx="5">
                  <c:v>72</c:v>
                </c:pt>
                <c:pt idx="6">
                  <c:v>25</c:v>
                </c:pt>
                <c:pt idx="7">
                  <c:v>11</c:v>
                </c:pt>
                <c:pt idx="8">
                  <c:v>11</c:v>
                </c:pt>
                <c:pt idx="9">
                  <c:v>21</c:v>
                </c:pt>
                <c:pt idx="10">
                  <c:v>29</c:v>
                </c:pt>
                <c:pt idx="11">
                  <c:v>19</c:v>
                </c:pt>
                <c:pt idx="12">
                  <c:v>18</c:v>
                </c:pt>
                <c:pt idx="13">
                  <c:v>17</c:v>
                </c:pt>
                <c:pt idx="14">
                  <c:v>24</c:v>
                </c:pt>
                <c:pt idx="15">
                  <c:v>26</c:v>
                </c:pt>
                <c:pt idx="16">
                  <c:v>27</c:v>
                </c:pt>
                <c:pt idx="17">
                  <c:v>26</c:v>
                </c:pt>
                <c:pt idx="18">
                  <c:v>19</c:v>
                </c:pt>
                <c:pt idx="19">
                  <c:v>18</c:v>
                </c:pt>
                <c:pt idx="20">
                  <c:v>26</c:v>
                </c:pt>
                <c:pt idx="21">
                  <c:v>35</c:v>
                </c:pt>
                <c:pt idx="22">
                  <c:v>27</c:v>
                </c:pt>
                <c:pt idx="23">
                  <c:v>43</c:v>
                </c:pt>
                <c:pt idx="24">
                  <c:v>46</c:v>
                </c:pt>
                <c:pt idx="25">
                  <c:v>39</c:v>
                </c:pt>
                <c:pt idx="26">
                  <c:v>43</c:v>
                </c:pt>
                <c:pt idx="27">
                  <c:v>28</c:v>
                </c:pt>
                <c:pt idx="28">
                  <c:v>44</c:v>
                </c:pt>
                <c:pt idx="29">
                  <c:v>30</c:v>
                </c:pt>
                <c:pt idx="30">
                  <c:v>29</c:v>
                </c:pt>
                <c:pt idx="31">
                  <c:v>46</c:v>
                </c:pt>
                <c:pt idx="32">
                  <c:v>30</c:v>
                </c:pt>
                <c:pt idx="33">
                  <c:v>40</c:v>
                </c:pt>
                <c:pt idx="34">
                  <c:v>49</c:v>
                </c:pt>
                <c:pt idx="35">
                  <c:v>45</c:v>
                </c:pt>
                <c:pt idx="36">
                  <c:v>32</c:v>
                </c:pt>
                <c:pt idx="37">
                  <c:v>31</c:v>
                </c:pt>
                <c:pt idx="38">
                  <c:v>31</c:v>
                </c:pt>
                <c:pt idx="39">
                  <c:v>13</c:v>
                </c:pt>
                <c:pt idx="40">
                  <c:v>33</c:v>
                </c:pt>
                <c:pt idx="41">
                  <c:v>38</c:v>
                </c:pt>
                <c:pt idx="42">
                  <c:v>22</c:v>
                </c:pt>
                <c:pt idx="43">
                  <c:v>17</c:v>
                </c:pt>
                <c:pt idx="44">
                  <c:v>20</c:v>
                </c:pt>
                <c:pt idx="45">
                  <c:v>17</c:v>
                </c:pt>
                <c:pt idx="46">
                  <c:v>18</c:v>
                </c:pt>
                <c:pt idx="47">
                  <c:v>37</c:v>
                </c:pt>
                <c:pt idx="48">
                  <c:v>31</c:v>
                </c:pt>
                <c:pt idx="49">
                  <c:v>23</c:v>
                </c:pt>
                <c:pt idx="50">
                  <c:v>21</c:v>
                </c:pt>
                <c:pt idx="51">
                  <c:v>25</c:v>
                </c:pt>
                <c:pt idx="52">
                  <c:v>48</c:v>
                </c:pt>
                <c:pt idx="53">
                  <c:v>21</c:v>
                </c:pt>
                <c:pt idx="54">
                  <c:v>25</c:v>
                </c:pt>
                <c:pt idx="55">
                  <c:v>20</c:v>
                </c:pt>
                <c:pt idx="56">
                  <c:v>16</c:v>
                </c:pt>
                <c:pt idx="57">
                  <c:v>22</c:v>
                </c:pt>
                <c:pt idx="58">
                  <c:v>21</c:v>
                </c:pt>
                <c:pt idx="59">
                  <c:v>16</c:v>
                </c:pt>
                <c:pt idx="60">
                  <c:v>21</c:v>
                </c:pt>
                <c:pt idx="61">
                  <c:v>36</c:v>
                </c:pt>
                <c:pt idx="62">
                  <c:v>28</c:v>
                </c:pt>
                <c:pt idx="63">
                  <c:v>39</c:v>
                </c:pt>
                <c:pt idx="64">
                  <c:v>52</c:v>
                </c:pt>
                <c:pt idx="65">
                  <c:v>37</c:v>
                </c:pt>
                <c:pt idx="66">
                  <c:v>28</c:v>
                </c:pt>
                <c:pt idx="67">
                  <c:v>32</c:v>
                </c:pt>
                <c:pt idx="68">
                  <c:v>32</c:v>
                </c:pt>
                <c:pt idx="69">
                  <c:v>30</c:v>
                </c:pt>
                <c:pt idx="70">
                  <c:v>28</c:v>
                </c:pt>
                <c:pt idx="71">
                  <c:v>31</c:v>
                </c:pt>
              </c:numCache>
            </c:numRef>
          </c:val>
          <c:smooth val="0"/>
          <c:extLst>
            <c:ext xmlns:c16="http://schemas.microsoft.com/office/drawing/2014/chart" uri="{C3380CC4-5D6E-409C-BE32-E72D297353CC}">
              <c16:uniqueId val="{00000034-CBD8-4BFF-A71D-282999539ECD}"/>
            </c:ext>
          </c:extLst>
        </c:ser>
        <c:dLbls>
          <c:showLegendKey val="0"/>
          <c:showVal val="0"/>
          <c:showCatName val="0"/>
          <c:showSerName val="0"/>
          <c:showPercent val="0"/>
          <c:showBubbleSize val="0"/>
        </c:dLbls>
        <c:marker val="1"/>
        <c:smooth val="0"/>
        <c:axId val="356321152"/>
        <c:axId val="356401152"/>
      </c:lineChart>
      <c:catAx>
        <c:axId val="3563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56401152"/>
        <c:crosses val="autoZero"/>
        <c:auto val="1"/>
        <c:lblAlgn val="ctr"/>
        <c:lblOffset val="100"/>
        <c:noMultiLvlLbl val="0"/>
      </c:catAx>
      <c:valAx>
        <c:axId val="35640115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1.2709872301554294E-2"/>
              <c:y val="0.2831978813310821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56321152"/>
        <c:crosses val="autoZero"/>
        <c:crossBetween val="between"/>
      </c:valAx>
      <c:valAx>
        <c:axId val="1134678992"/>
        <c:scaling>
          <c:orientation val="minMax"/>
        </c:scaling>
        <c:delete val="0"/>
        <c:axPos val="r"/>
        <c:numFmt formatCode="General" sourceLinked="1"/>
        <c:majorTickMark val="out"/>
        <c:minorTickMark val="none"/>
        <c:tickLblPos val="none"/>
        <c:spPr>
          <a:ln>
            <a:noFill/>
          </a:ln>
        </c:spPr>
        <c:crossAx val="1134685232"/>
        <c:crosses val="max"/>
        <c:crossBetween val="between"/>
      </c:valAx>
      <c:catAx>
        <c:axId val="1134685232"/>
        <c:scaling>
          <c:orientation val="minMax"/>
        </c:scaling>
        <c:delete val="1"/>
        <c:axPos val="b"/>
        <c:numFmt formatCode="General" sourceLinked="1"/>
        <c:majorTickMark val="out"/>
        <c:minorTickMark val="none"/>
        <c:tickLblPos val="nextTo"/>
        <c:crossAx val="1134678992"/>
        <c:crosses val="autoZero"/>
        <c:auto val="1"/>
        <c:lblAlgn val="ctr"/>
        <c:lblOffset val="100"/>
        <c:noMultiLvlLbl val="0"/>
      </c:catAx>
      <c:spPr>
        <a:noFill/>
        <a:ln>
          <a:noFill/>
        </a:ln>
        <a:effectLst/>
      </c:spPr>
    </c:plotArea>
    <c:legend>
      <c:legendPos val="b"/>
      <c:legendEntry>
        <c:idx val="0"/>
        <c:delete val="1"/>
      </c:legendEntry>
      <c:legendEntry>
        <c:idx val="1"/>
        <c:delete val="1"/>
      </c:legendEntry>
      <c:legendEntry>
        <c:idx val="2"/>
        <c:delete val="1"/>
      </c:legendEntry>
      <c:layout>
        <c:manualLayout>
          <c:xMode val="edge"/>
          <c:yMode val="edge"/>
          <c:x val="0.10660797990683872"/>
          <c:y val="0.92003506421752157"/>
          <c:w val="0.85319458550092775"/>
          <c:h val="5.6444747620973096E-2"/>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50836956317473E-2"/>
          <c:y val="5.7470129052371005E-2"/>
          <c:w val="0.89145215414017009"/>
          <c:h val="0.67466178154622103"/>
        </c:manualLayout>
      </c:layout>
      <c:barChart>
        <c:barDir val="col"/>
        <c:grouping val="stacked"/>
        <c:varyColors val="0"/>
        <c:ser>
          <c:idx val="1"/>
          <c:order val="0"/>
          <c:tx>
            <c:strRef>
              <c:f>'Fig 27'!$C$5</c:f>
              <c:strCache>
                <c:ptCount val="1"/>
                <c:pt idx="0">
                  <c:v>Daptomycin</c:v>
                </c:pt>
              </c:strCache>
            </c:strRef>
          </c:tx>
          <c:spPr>
            <a:solidFill>
              <a:srgbClr val="00B050"/>
            </a:solidFill>
            <a:ln>
              <a:noFill/>
            </a:ln>
            <a:effectLst/>
          </c:spPr>
          <c:invertIfNegative val="0"/>
          <c:cat>
            <c:multiLvlStrRef>
              <c:f>'Fig 27'!$A$6:$B$77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27'!$C$6:$C$77</c:f>
              <c:numCache>
                <c:formatCode>General</c:formatCode>
                <c:ptCount val="72"/>
                <c:pt idx="0">
                  <c:v>9</c:v>
                </c:pt>
                <c:pt idx="1">
                  <c:v>15</c:v>
                </c:pt>
                <c:pt idx="2">
                  <c:v>12</c:v>
                </c:pt>
                <c:pt idx="3">
                  <c:v>9</c:v>
                </c:pt>
                <c:pt idx="4">
                  <c:v>10</c:v>
                </c:pt>
                <c:pt idx="5">
                  <c:v>8</c:v>
                </c:pt>
                <c:pt idx="6">
                  <c:v>7</c:v>
                </c:pt>
                <c:pt idx="7">
                  <c:v>7</c:v>
                </c:pt>
                <c:pt idx="8">
                  <c:v>4</c:v>
                </c:pt>
                <c:pt idx="9">
                  <c:v>19</c:v>
                </c:pt>
                <c:pt idx="10">
                  <c:v>12</c:v>
                </c:pt>
                <c:pt idx="11">
                  <c:v>9</c:v>
                </c:pt>
                <c:pt idx="12">
                  <c:v>4</c:v>
                </c:pt>
                <c:pt idx="13">
                  <c:v>16</c:v>
                </c:pt>
                <c:pt idx="14">
                  <c:v>13</c:v>
                </c:pt>
                <c:pt idx="15">
                  <c:v>13</c:v>
                </c:pt>
                <c:pt idx="16">
                  <c:v>6</c:v>
                </c:pt>
                <c:pt idx="17">
                  <c:v>7</c:v>
                </c:pt>
                <c:pt idx="18">
                  <c:v>14</c:v>
                </c:pt>
                <c:pt idx="19">
                  <c:v>8</c:v>
                </c:pt>
                <c:pt idx="20">
                  <c:v>5</c:v>
                </c:pt>
                <c:pt idx="21">
                  <c:v>15</c:v>
                </c:pt>
                <c:pt idx="22">
                  <c:v>15</c:v>
                </c:pt>
                <c:pt idx="23">
                  <c:v>6</c:v>
                </c:pt>
                <c:pt idx="24">
                  <c:v>11</c:v>
                </c:pt>
                <c:pt idx="25">
                  <c:v>12</c:v>
                </c:pt>
                <c:pt idx="26">
                  <c:v>14</c:v>
                </c:pt>
                <c:pt idx="27">
                  <c:v>9</c:v>
                </c:pt>
                <c:pt idx="28">
                  <c:v>8</c:v>
                </c:pt>
                <c:pt idx="29">
                  <c:v>8</c:v>
                </c:pt>
                <c:pt idx="30">
                  <c:v>14</c:v>
                </c:pt>
                <c:pt idx="31">
                  <c:v>16</c:v>
                </c:pt>
                <c:pt idx="32">
                  <c:v>18</c:v>
                </c:pt>
                <c:pt idx="33">
                  <c:v>17</c:v>
                </c:pt>
                <c:pt idx="34">
                  <c:v>20</c:v>
                </c:pt>
                <c:pt idx="35">
                  <c:v>14</c:v>
                </c:pt>
                <c:pt idx="36">
                  <c:v>14</c:v>
                </c:pt>
                <c:pt idx="37">
                  <c:v>14</c:v>
                </c:pt>
                <c:pt idx="38">
                  <c:v>19</c:v>
                </c:pt>
                <c:pt idx="39">
                  <c:v>11</c:v>
                </c:pt>
                <c:pt idx="40">
                  <c:v>19</c:v>
                </c:pt>
                <c:pt idx="41">
                  <c:v>21</c:v>
                </c:pt>
                <c:pt idx="42">
                  <c:v>20</c:v>
                </c:pt>
                <c:pt idx="43">
                  <c:v>16</c:v>
                </c:pt>
                <c:pt idx="44">
                  <c:v>22</c:v>
                </c:pt>
                <c:pt idx="45">
                  <c:v>10</c:v>
                </c:pt>
                <c:pt idx="46">
                  <c:v>19</c:v>
                </c:pt>
                <c:pt idx="47">
                  <c:v>28</c:v>
                </c:pt>
                <c:pt idx="48">
                  <c:v>16</c:v>
                </c:pt>
                <c:pt idx="49">
                  <c:v>16</c:v>
                </c:pt>
                <c:pt idx="50">
                  <c:v>24</c:v>
                </c:pt>
                <c:pt idx="51">
                  <c:v>17</c:v>
                </c:pt>
                <c:pt idx="52">
                  <c:v>27</c:v>
                </c:pt>
                <c:pt idx="53">
                  <c:v>31</c:v>
                </c:pt>
                <c:pt idx="54">
                  <c:v>18</c:v>
                </c:pt>
                <c:pt idx="55">
                  <c:v>17</c:v>
                </c:pt>
                <c:pt idx="56">
                  <c:v>35</c:v>
                </c:pt>
                <c:pt idx="57">
                  <c:v>20</c:v>
                </c:pt>
                <c:pt idx="58">
                  <c:v>29</c:v>
                </c:pt>
                <c:pt idx="59">
                  <c:v>15</c:v>
                </c:pt>
                <c:pt idx="60">
                  <c:v>11</c:v>
                </c:pt>
                <c:pt idx="61">
                  <c:v>17</c:v>
                </c:pt>
                <c:pt idx="62">
                  <c:v>11</c:v>
                </c:pt>
                <c:pt idx="63">
                  <c:v>10</c:v>
                </c:pt>
                <c:pt idx="64">
                  <c:v>19</c:v>
                </c:pt>
                <c:pt idx="65">
                  <c:v>20</c:v>
                </c:pt>
                <c:pt idx="66">
                  <c:v>18</c:v>
                </c:pt>
                <c:pt idx="67">
                  <c:v>17</c:v>
                </c:pt>
                <c:pt idx="68">
                  <c:v>10</c:v>
                </c:pt>
                <c:pt idx="69">
                  <c:v>15</c:v>
                </c:pt>
                <c:pt idx="70">
                  <c:v>14</c:v>
                </c:pt>
                <c:pt idx="71">
                  <c:v>8</c:v>
                </c:pt>
              </c:numCache>
            </c:numRef>
          </c:val>
          <c:extLst>
            <c:ext xmlns:c16="http://schemas.microsoft.com/office/drawing/2014/chart" uri="{C3380CC4-5D6E-409C-BE32-E72D297353CC}">
              <c16:uniqueId val="{00000000-47A1-49E1-8805-444D1533B19C}"/>
            </c:ext>
          </c:extLst>
        </c:ser>
        <c:ser>
          <c:idx val="4"/>
          <c:order val="1"/>
          <c:tx>
            <c:strRef>
              <c:f>'Fig 27'!$D$5</c:f>
              <c:strCache>
                <c:ptCount val="1"/>
                <c:pt idx="0">
                  <c:v>Linezolid</c:v>
                </c:pt>
              </c:strCache>
            </c:strRef>
          </c:tx>
          <c:spPr>
            <a:solidFill>
              <a:srgbClr val="0000FF"/>
            </a:solidFill>
            <a:ln>
              <a:noFill/>
            </a:ln>
            <a:effectLst/>
          </c:spPr>
          <c:invertIfNegative val="0"/>
          <c:dLbls>
            <c:dLbl>
              <c:idx val="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7A1-49E1-8805-444D1533B19C}"/>
                </c:ext>
              </c:extLst>
            </c:dLbl>
            <c:dLbl>
              <c:idx val="1"/>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7A1-49E1-8805-444D1533B19C}"/>
                </c:ext>
              </c:extLst>
            </c:dLbl>
            <c:dLbl>
              <c:idx val="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7A1-49E1-8805-444D1533B19C}"/>
                </c:ext>
              </c:extLst>
            </c:dLbl>
            <c:dLbl>
              <c:idx val="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7A1-49E1-8805-444D1533B19C}"/>
                </c:ext>
              </c:extLst>
            </c:dLbl>
            <c:dLbl>
              <c:idx val="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7A1-49E1-8805-444D1533B19C}"/>
                </c:ext>
              </c:extLst>
            </c:dLbl>
            <c:dLbl>
              <c:idx val="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7A1-49E1-8805-444D1533B19C}"/>
                </c:ext>
              </c:extLst>
            </c:dLbl>
            <c:dLbl>
              <c:idx val="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7A1-49E1-8805-444D1533B19C}"/>
                </c:ext>
              </c:extLst>
            </c:dLbl>
            <c:dLbl>
              <c:idx val="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7A1-49E1-8805-444D1533B19C}"/>
                </c:ext>
              </c:extLst>
            </c:dLbl>
            <c:dLbl>
              <c:idx val="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7A1-49E1-8805-444D1533B19C}"/>
                </c:ext>
              </c:extLst>
            </c:dLbl>
            <c:dLbl>
              <c:idx val="9"/>
              <c:tx>
                <c:rich>
                  <a:bodyPr/>
                  <a:lstStyle/>
                  <a:p>
                    <a:fld id="{83E1909E-E8D8-4F11-B107-9E2D4EFB42EC}"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47A1-49E1-8805-444D1533B19C}"/>
                </c:ext>
              </c:extLst>
            </c:dLbl>
            <c:dLbl>
              <c:idx val="1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7A1-49E1-8805-444D1533B19C}"/>
                </c:ext>
              </c:extLst>
            </c:dLbl>
            <c:dLbl>
              <c:idx val="1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7A1-49E1-8805-444D1533B19C}"/>
                </c:ext>
              </c:extLst>
            </c:dLbl>
            <c:dLbl>
              <c:idx val="1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7A1-49E1-8805-444D1533B19C}"/>
                </c:ext>
              </c:extLst>
            </c:dLbl>
            <c:dLbl>
              <c:idx val="13"/>
              <c:tx>
                <c:rich>
                  <a:bodyPr/>
                  <a:lstStyle/>
                  <a:p>
                    <a:fld id="{44490B3E-AAB7-46B2-AA6C-458B9821FF3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47A1-49E1-8805-444D1533B19C}"/>
                </c:ext>
              </c:extLst>
            </c:dLbl>
            <c:dLbl>
              <c:idx val="1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7A1-49E1-8805-444D1533B19C}"/>
                </c:ext>
              </c:extLst>
            </c:dLbl>
            <c:dLbl>
              <c:idx val="1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47A1-49E1-8805-444D1533B19C}"/>
                </c:ext>
              </c:extLst>
            </c:dLbl>
            <c:dLbl>
              <c:idx val="1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47A1-49E1-8805-444D1533B19C}"/>
                </c:ext>
              </c:extLst>
            </c:dLbl>
            <c:dLbl>
              <c:idx val="1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47A1-49E1-8805-444D1533B19C}"/>
                </c:ext>
              </c:extLst>
            </c:dLbl>
            <c:dLbl>
              <c:idx val="1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47A1-49E1-8805-444D1533B19C}"/>
                </c:ext>
              </c:extLst>
            </c:dLbl>
            <c:dLbl>
              <c:idx val="1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47A1-49E1-8805-444D1533B19C}"/>
                </c:ext>
              </c:extLst>
            </c:dLbl>
            <c:dLbl>
              <c:idx val="2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47A1-49E1-8805-444D1533B19C}"/>
                </c:ext>
              </c:extLst>
            </c:dLbl>
            <c:dLbl>
              <c:idx val="2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47A1-49E1-8805-444D1533B19C}"/>
                </c:ext>
              </c:extLst>
            </c:dLbl>
            <c:dLbl>
              <c:idx val="2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47A1-49E1-8805-444D1533B19C}"/>
                </c:ext>
              </c:extLst>
            </c:dLbl>
            <c:dLbl>
              <c:idx val="23"/>
              <c:tx>
                <c:rich>
                  <a:bodyPr/>
                  <a:lstStyle/>
                  <a:p>
                    <a:fld id="{37FAE5C3-C27B-4639-B00A-E379BB270788}"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47A1-49E1-8805-444D1533B19C}"/>
                </c:ext>
              </c:extLst>
            </c:dLbl>
            <c:dLbl>
              <c:idx val="2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47A1-49E1-8805-444D1533B19C}"/>
                </c:ext>
              </c:extLst>
            </c:dLbl>
            <c:dLbl>
              <c:idx val="2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47A1-49E1-8805-444D1533B19C}"/>
                </c:ext>
              </c:extLst>
            </c:dLbl>
            <c:dLbl>
              <c:idx val="2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47A1-49E1-8805-444D1533B19C}"/>
                </c:ext>
              </c:extLst>
            </c:dLbl>
            <c:dLbl>
              <c:idx val="2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47A1-49E1-8805-444D1533B19C}"/>
                </c:ext>
              </c:extLst>
            </c:dLbl>
            <c:dLbl>
              <c:idx val="2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47A1-49E1-8805-444D1533B19C}"/>
                </c:ext>
              </c:extLst>
            </c:dLbl>
            <c:dLbl>
              <c:idx val="2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47A1-49E1-8805-444D1533B19C}"/>
                </c:ext>
              </c:extLst>
            </c:dLbl>
            <c:dLbl>
              <c:idx val="3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47A1-49E1-8805-444D1533B19C}"/>
                </c:ext>
              </c:extLst>
            </c:dLbl>
            <c:dLbl>
              <c:idx val="3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47A1-49E1-8805-444D1533B19C}"/>
                </c:ext>
              </c:extLst>
            </c:dLbl>
            <c:dLbl>
              <c:idx val="3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47A1-49E1-8805-444D1533B19C}"/>
                </c:ext>
              </c:extLst>
            </c:dLbl>
            <c:dLbl>
              <c:idx val="3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47A1-49E1-8805-444D1533B19C}"/>
                </c:ext>
              </c:extLst>
            </c:dLbl>
            <c:dLbl>
              <c:idx val="3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47A1-49E1-8805-444D1533B19C}"/>
                </c:ext>
              </c:extLst>
            </c:dLbl>
            <c:dLbl>
              <c:idx val="3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47A1-49E1-8805-444D1533B19C}"/>
                </c:ext>
              </c:extLst>
            </c:dLbl>
            <c:dLbl>
              <c:idx val="36"/>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47A1-49E1-8805-444D1533B19C}"/>
                </c:ext>
              </c:extLst>
            </c:dLbl>
            <c:dLbl>
              <c:idx val="3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47A1-49E1-8805-444D1533B19C}"/>
                </c:ext>
              </c:extLst>
            </c:dLbl>
            <c:dLbl>
              <c:idx val="3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47A1-49E1-8805-444D1533B19C}"/>
                </c:ext>
              </c:extLst>
            </c:dLbl>
            <c:dLbl>
              <c:idx val="3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47A1-49E1-8805-444D1533B19C}"/>
                </c:ext>
              </c:extLst>
            </c:dLbl>
            <c:dLbl>
              <c:idx val="4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47A1-49E1-8805-444D1533B19C}"/>
                </c:ext>
              </c:extLst>
            </c:dLbl>
            <c:dLbl>
              <c:idx val="4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47A1-49E1-8805-444D1533B19C}"/>
                </c:ext>
              </c:extLst>
            </c:dLbl>
            <c:dLbl>
              <c:idx val="4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47A1-49E1-8805-444D1533B19C}"/>
                </c:ext>
              </c:extLst>
            </c:dLbl>
            <c:dLbl>
              <c:idx val="4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47A1-49E1-8805-444D1533B19C}"/>
                </c:ext>
              </c:extLst>
            </c:dLbl>
            <c:dLbl>
              <c:idx val="44"/>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47A1-49E1-8805-444D1533B19C}"/>
                </c:ext>
              </c:extLst>
            </c:dLbl>
            <c:dLbl>
              <c:idx val="45"/>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47A1-49E1-8805-444D1533B19C}"/>
                </c:ext>
              </c:extLst>
            </c:dLbl>
            <c:dLbl>
              <c:idx val="4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47A1-49E1-8805-444D1533B19C}"/>
                </c:ext>
              </c:extLst>
            </c:dLbl>
            <c:dLbl>
              <c:idx val="4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47A1-49E1-8805-444D1533B19C}"/>
                </c:ext>
              </c:extLst>
            </c:dLbl>
            <c:dLbl>
              <c:idx val="4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47A1-49E1-8805-444D1533B19C}"/>
                </c:ext>
              </c:extLst>
            </c:dLbl>
            <c:dLbl>
              <c:idx val="4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2-47A1-49E1-8805-444D1533B19C}"/>
                </c:ext>
              </c:extLst>
            </c:dLbl>
            <c:dLbl>
              <c:idx val="5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47A1-49E1-8805-444D1533B19C}"/>
                </c:ext>
              </c:extLst>
            </c:dLbl>
            <c:dLbl>
              <c:idx val="5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47A1-49E1-8805-444D1533B19C}"/>
                </c:ext>
              </c:extLst>
            </c:dLbl>
            <c:dLbl>
              <c:idx val="5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47A1-49E1-8805-444D1533B19C}"/>
                </c:ext>
              </c:extLst>
            </c:dLbl>
            <c:dLbl>
              <c:idx val="5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47A1-49E1-8805-444D1533B19C}"/>
                </c:ext>
              </c:extLst>
            </c:dLbl>
            <c:dLbl>
              <c:idx val="5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7-47A1-49E1-8805-444D1533B19C}"/>
                </c:ext>
              </c:extLst>
            </c:dLbl>
            <c:dLbl>
              <c:idx val="5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8-47A1-49E1-8805-444D1533B19C}"/>
                </c:ext>
              </c:extLst>
            </c:dLbl>
            <c:dLbl>
              <c:idx val="5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9-47A1-49E1-8805-444D1533B19C}"/>
                </c:ext>
              </c:extLst>
            </c:dLbl>
            <c:dLbl>
              <c:idx val="5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A-47A1-49E1-8805-444D1533B19C}"/>
                </c:ext>
              </c:extLst>
            </c:dLbl>
            <c:dLbl>
              <c:idx val="5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B-47A1-49E1-8805-444D1533B19C}"/>
                </c:ext>
              </c:extLst>
            </c:dLbl>
            <c:dLbl>
              <c:idx val="5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C-47A1-49E1-8805-444D1533B19C}"/>
                </c:ext>
              </c:extLst>
            </c:dLbl>
            <c:dLbl>
              <c:idx val="6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D-47A1-49E1-8805-444D1533B19C}"/>
                </c:ext>
              </c:extLst>
            </c:dLbl>
            <c:dLbl>
              <c:idx val="6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E-47A1-49E1-8805-444D1533B19C}"/>
                </c:ext>
              </c:extLst>
            </c:dLbl>
            <c:dLbl>
              <c:idx val="62"/>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F-47A1-49E1-8805-444D1533B19C}"/>
                </c:ext>
              </c:extLst>
            </c:dLbl>
            <c:dLbl>
              <c:idx val="63"/>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0-47A1-49E1-8805-444D1533B19C}"/>
                </c:ext>
              </c:extLst>
            </c:dLbl>
            <c:dLbl>
              <c:idx val="64"/>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1-47A1-49E1-8805-444D1533B19C}"/>
                </c:ext>
              </c:extLst>
            </c:dLbl>
            <c:dLbl>
              <c:idx val="65"/>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2-47A1-49E1-8805-444D1533B19C}"/>
                </c:ext>
              </c:extLst>
            </c:dLbl>
            <c:dLbl>
              <c:idx val="66"/>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3-47A1-49E1-8805-444D1533B19C}"/>
                </c:ext>
              </c:extLst>
            </c:dLbl>
            <c:dLbl>
              <c:idx val="67"/>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4-47A1-49E1-8805-444D1533B19C}"/>
                </c:ext>
              </c:extLst>
            </c:dLbl>
            <c:dLbl>
              <c:idx val="68"/>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5-47A1-49E1-8805-444D1533B19C}"/>
                </c:ext>
              </c:extLst>
            </c:dLbl>
            <c:dLbl>
              <c:idx val="69"/>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6-47A1-49E1-8805-444D1533B19C}"/>
                </c:ext>
              </c:extLst>
            </c:dLbl>
            <c:dLbl>
              <c:idx val="70"/>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7-47A1-49E1-8805-444D1533B19C}"/>
                </c:ext>
              </c:extLst>
            </c:dLbl>
            <c:dLbl>
              <c:idx val="71"/>
              <c:tx>
                <c:rich>
                  <a:bodyPr/>
                  <a:lstStyle/>
                  <a:p>
                    <a:endParaRPr lang="en-AU"/>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8-47A1-49E1-8805-444D1533B19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'Fig 27'!$A$6:$B$77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27'!$D$6:$D$77</c:f>
              <c:numCache>
                <c:formatCode>General</c:formatCode>
                <c:ptCount val="72"/>
                <c:pt idx="9">
                  <c:v>1</c:v>
                </c:pt>
                <c:pt idx="13">
                  <c:v>1</c:v>
                </c:pt>
                <c:pt idx="23">
                  <c:v>1</c:v>
                </c:pt>
                <c:pt idx="44">
                  <c:v>1</c:v>
                </c:pt>
                <c:pt idx="45">
                  <c:v>1</c:v>
                </c:pt>
                <c:pt idx="57">
                  <c:v>1</c:v>
                </c:pt>
                <c:pt idx="60">
                  <c:v>1</c:v>
                </c:pt>
                <c:pt idx="66">
                  <c:v>1</c:v>
                </c:pt>
                <c:pt idx="70">
                  <c:v>1</c:v>
                </c:pt>
              </c:numCache>
            </c:numRef>
          </c:val>
          <c:extLst>
            <c:ext xmlns:c15="http://schemas.microsoft.com/office/drawing/2012/chart" uri="{02D57815-91ED-43cb-92C2-25804820EDAC}">
              <c15:datalabelsRange>
                <c15:f>'Fig 27'!$H$6:$H$41</c15:f>
                <c15:dlblRangeCache>
                  <c:ptCount val="36"/>
                </c15:dlblRangeCache>
              </c15:datalabelsRange>
            </c:ext>
            <c:ext xmlns:c16="http://schemas.microsoft.com/office/drawing/2014/chart" uri="{C3380CC4-5D6E-409C-BE32-E72D297353CC}">
              <c16:uniqueId val="{00000049-47A1-49E1-8805-444D1533B19C}"/>
            </c:ext>
          </c:extLst>
        </c:ser>
        <c:ser>
          <c:idx val="3"/>
          <c:order val="2"/>
          <c:tx>
            <c:strRef>
              <c:f>'Fig 27'!$E$5</c:f>
              <c:strCache>
                <c:ptCount val="1"/>
                <c:pt idx="0">
                  <c:v>Daptomycin and vancomycin</c:v>
                </c:pt>
              </c:strCache>
            </c:strRef>
          </c:tx>
          <c:spPr>
            <a:solidFill>
              <a:srgbClr val="C00000"/>
            </a:solidFill>
            <a:ln>
              <a:noFill/>
            </a:ln>
            <a:effectLst/>
          </c:spPr>
          <c:invertIfNegative val="0"/>
          <c:cat>
            <c:multiLvlStrRef>
              <c:f>'Fig 27'!$A$6:$B$77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27'!$E$6:$E$77</c:f>
              <c:numCache>
                <c:formatCode>General</c:formatCode>
                <c:ptCount val="72"/>
                <c:pt idx="22">
                  <c:v>1</c:v>
                </c:pt>
                <c:pt idx="40">
                  <c:v>1</c:v>
                </c:pt>
                <c:pt idx="65">
                  <c:v>1</c:v>
                </c:pt>
                <c:pt idx="68">
                  <c:v>1</c:v>
                </c:pt>
              </c:numCache>
            </c:numRef>
          </c:val>
          <c:extLst>
            <c:ext xmlns:c16="http://schemas.microsoft.com/office/drawing/2014/chart" uri="{C3380CC4-5D6E-409C-BE32-E72D297353CC}">
              <c16:uniqueId val="{0000004A-47A1-49E1-8805-444D1533B19C}"/>
            </c:ext>
          </c:extLst>
        </c:ser>
        <c:dLbls>
          <c:showLegendKey val="0"/>
          <c:showVal val="0"/>
          <c:showCatName val="0"/>
          <c:showSerName val="0"/>
          <c:showPercent val="0"/>
          <c:showBubbleSize val="0"/>
        </c:dLbls>
        <c:gapWidth val="10"/>
        <c:overlap val="100"/>
        <c:axId val="397531008"/>
        <c:axId val="397541376"/>
        <c:extLst/>
      </c:barChart>
      <c:lineChart>
        <c:grouping val="standard"/>
        <c:varyColors val="0"/>
        <c:ser>
          <c:idx val="5"/>
          <c:order val="3"/>
          <c:tx>
            <c:strRef>
              <c:f>'Fig 27'!$G$5</c:f>
              <c:strCache>
                <c:ptCount val="1"/>
              </c:strCache>
            </c:strRef>
          </c:tx>
          <c:spPr>
            <a:ln w="28575" cap="rnd">
              <a:noFill/>
              <a:round/>
            </a:ln>
            <a:effectLst/>
          </c:spPr>
          <c:marker>
            <c:symbol val="none"/>
          </c:marker>
          <c:trendline>
            <c:name>3-month moving average</c:name>
            <c:spPr>
              <a:ln w="19050" cap="rnd">
                <a:solidFill>
                  <a:schemeClr val="accent6">
                    <a:lumMod val="75000"/>
                  </a:schemeClr>
                </a:solidFill>
                <a:prstDash val="solid"/>
              </a:ln>
              <a:effectLst/>
            </c:spPr>
            <c:trendlineType val="movingAvg"/>
            <c:period val="3"/>
            <c:dispRSqr val="0"/>
            <c:dispEq val="0"/>
          </c:trendline>
          <c:cat>
            <c:multiLvlStrRef>
              <c:f>'Fig 27'!$A$6:$B$77</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27'!$G$6:$G$77</c:f>
              <c:numCache>
                <c:formatCode>General</c:formatCode>
                <c:ptCount val="72"/>
                <c:pt idx="0">
                  <c:v>9</c:v>
                </c:pt>
                <c:pt idx="1">
                  <c:v>15</c:v>
                </c:pt>
                <c:pt idx="2">
                  <c:v>12</c:v>
                </c:pt>
                <c:pt idx="3">
                  <c:v>9</c:v>
                </c:pt>
                <c:pt idx="4">
                  <c:v>10</c:v>
                </c:pt>
                <c:pt idx="5">
                  <c:v>8</c:v>
                </c:pt>
                <c:pt idx="6">
                  <c:v>7</c:v>
                </c:pt>
                <c:pt idx="7">
                  <c:v>7</c:v>
                </c:pt>
                <c:pt idx="8">
                  <c:v>4</c:v>
                </c:pt>
                <c:pt idx="9">
                  <c:v>20</c:v>
                </c:pt>
                <c:pt idx="10">
                  <c:v>12</c:v>
                </c:pt>
                <c:pt idx="11">
                  <c:v>9</c:v>
                </c:pt>
                <c:pt idx="12">
                  <c:v>4</c:v>
                </c:pt>
                <c:pt idx="13">
                  <c:v>17</c:v>
                </c:pt>
                <c:pt idx="14">
                  <c:v>13</c:v>
                </c:pt>
                <c:pt idx="15">
                  <c:v>13</c:v>
                </c:pt>
                <c:pt idx="16">
                  <c:v>6</c:v>
                </c:pt>
                <c:pt idx="17">
                  <c:v>7</c:v>
                </c:pt>
                <c:pt idx="18">
                  <c:v>14</c:v>
                </c:pt>
                <c:pt idx="19">
                  <c:v>8</c:v>
                </c:pt>
                <c:pt idx="20">
                  <c:v>5</c:v>
                </c:pt>
                <c:pt idx="21">
                  <c:v>15</c:v>
                </c:pt>
                <c:pt idx="22">
                  <c:v>16</c:v>
                </c:pt>
                <c:pt idx="23">
                  <c:v>7</c:v>
                </c:pt>
                <c:pt idx="24">
                  <c:v>11</c:v>
                </c:pt>
                <c:pt idx="25">
                  <c:v>12</c:v>
                </c:pt>
                <c:pt idx="26">
                  <c:v>14</c:v>
                </c:pt>
                <c:pt idx="27">
                  <c:v>9</c:v>
                </c:pt>
                <c:pt idx="28">
                  <c:v>8</c:v>
                </c:pt>
                <c:pt idx="29">
                  <c:v>8</c:v>
                </c:pt>
                <c:pt idx="30">
                  <c:v>14</c:v>
                </c:pt>
                <c:pt idx="31">
                  <c:v>16</c:v>
                </c:pt>
                <c:pt idx="32">
                  <c:v>18</c:v>
                </c:pt>
                <c:pt idx="33">
                  <c:v>17</c:v>
                </c:pt>
                <c:pt idx="34">
                  <c:v>20</c:v>
                </c:pt>
                <c:pt idx="35">
                  <c:v>14</c:v>
                </c:pt>
                <c:pt idx="36">
                  <c:v>14</c:v>
                </c:pt>
                <c:pt idx="37">
                  <c:v>14</c:v>
                </c:pt>
                <c:pt idx="38">
                  <c:v>19</c:v>
                </c:pt>
                <c:pt idx="39">
                  <c:v>11</c:v>
                </c:pt>
                <c:pt idx="40">
                  <c:v>20</c:v>
                </c:pt>
                <c:pt idx="41">
                  <c:v>21</c:v>
                </c:pt>
                <c:pt idx="42">
                  <c:v>20</c:v>
                </c:pt>
                <c:pt idx="43">
                  <c:v>16</c:v>
                </c:pt>
                <c:pt idx="44">
                  <c:v>23</c:v>
                </c:pt>
                <c:pt idx="45">
                  <c:v>11</c:v>
                </c:pt>
                <c:pt idx="46">
                  <c:v>19</c:v>
                </c:pt>
                <c:pt idx="47">
                  <c:v>28</c:v>
                </c:pt>
                <c:pt idx="48">
                  <c:v>16</c:v>
                </c:pt>
                <c:pt idx="49">
                  <c:v>16</c:v>
                </c:pt>
                <c:pt idx="50">
                  <c:v>24</c:v>
                </c:pt>
                <c:pt idx="51">
                  <c:v>17</c:v>
                </c:pt>
                <c:pt idx="52">
                  <c:v>27</c:v>
                </c:pt>
                <c:pt idx="53">
                  <c:v>31</c:v>
                </c:pt>
                <c:pt idx="54">
                  <c:v>18</c:v>
                </c:pt>
                <c:pt idx="55">
                  <c:v>17</c:v>
                </c:pt>
                <c:pt idx="56">
                  <c:v>35</c:v>
                </c:pt>
                <c:pt idx="57">
                  <c:v>21</c:v>
                </c:pt>
                <c:pt idx="58">
                  <c:v>29</c:v>
                </c:pt>
                <c:pt idx="59">
                  <c:v>15</c:v>
                </c:pt>
                <c:pt idx="60">
                  <c:v>12</c:v>
                </c:pt>
                <c:pt idx="61">
                  <c:v>17</c:v>
                </c:pt>
                <c:pt idx="62">
                  <c:v>11</c:v>
                </c:pt>
                <c:pt idx="63">
                  <c:v>10</c:v>
                </c:pt>
                <c:pt idx="64">
                  <c:v>19</c:v>
                </c:pt>
                <c:pt idx="65">
                  <c:v>21</c:v>
                </c:pt>
                <c:pt idx="66">
                  <c:v>19</c:v>
                </c:pt>
                <c:pt idx="67">
                  <c:v>17</c:v>
                </c:pt>
                <c:pt idx="68">
                  <c:v>11</c:v>
                </c:pt>
                <c:pt idx="69">
                  <c:v>15</c:v>
                </c:pt>
                <c:pt idx="70">
                  <c:v>15</c:v>
                </c:pt>
                <c:pt idx="71">
                  <c:v>8</c:v>
                </c:pt>
              </c:numCache>
            </c:numRef>
          </c:val>
          <c:smooth val="0"/>
          <c:extLst>
            <c:ext xmlns:c16="http://schemas.microsoft.com/office/drawing/2014/chart" uri="{C3380CC4-5D6E-409C-BE32-E72D297353CC}">
              <c16:uniqueId val="{0000004C-47A1-49E1-8805-444D1533B19C}"/>
            </c:ext>
          </c:extLst>
        </c:ser>
        <c:dLbls>
          <c:showLegendKey val="0"/>
          <c:showVal val="0"/>
          <c:showCatName val="0"/>
          <c:showSerName val="0"/>
          <c:showPercent val="0"/>
          <c:showBubbleSize val="0"/>
        </c:dLbls>
        <c:marker val="1"/>
        <c:smooth val="0"/>
        <c:axId val="1273830783"/>
        <c:axId val="1273827871"/>
      </c:lineChart>
      <c:catAx>
        <c:axId val="39753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7541376"/>
        <c:crosses val="autoZero"/>
        <c:auto val="1"/>
        <c:lblAlgn val="ctr"/>
        <c:lblOffset val="100"/>
        <c:noMultiLvlLbl val="0"/>
      </c:catAx>
      <c:valAx>
        <c:axId val="39754137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1.6860541596978185E-2"/>
              <c:y val="0.263597724529827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7531008"/>
        <c:crosses val="autoZero"/>
        <c:crossBetween val="between"/>
      </c:valAx>
      <c:valAx>
        <c:axId val="1273827871"/>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830783"/>
        <c:crosses val="max"/>
        <c:crossBetween val="between"/>
      </c:valAx>
      <c:catAx>
        <c:axId val="1273830783"/>
        <c:scaling>
          <c:orientation val="minMax"/>
        </c:scaling>
        <c:delete val="1"/>
        <c:axPos val="b"/>
        <c:numFmt formatCode="General" sourceLinked="1"/>
        <c:majorTickMark val="out"/>
        <c:minorTickMark val="none"/>
        <c:tickLblPos val="nextTo"/>
        <c:crossAx val="1273827871"/>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85788941734572E-2"/>
          <c:y val="4.3120344962759703E-2"/>
          <c:w val="0.89253753781970568"/>
          <c:h val="0.70218410566182177"/>
        </c:manualLayout>
      </c:layout>
      <c:barChart>
        <c:barDir val="col"/>
        <c:grouping val="stacked"/>
        <c:varyColors val="0"/>
        <c:ser>
          <c:idx val="1"/>
          <c:order val="0"/>
          <c:tx>
            <c:strRef>
              <c:f>'Fig 28'!$C$7</c:f>
              <c:strCache>
                <c:ptCount val="1"/>
                <c:pt idx="0">
                  <c:v>Daptomycin non-susceptible</c:v>
                </c:pt>
              </c:strCache>
            </c:strRef>
          </c:tx>
          <c:spPr>
            <a:solidFill>
              <a:schemeClr val="accent6">
                <a:lumMod val="75000"/>
              </a:schemeClr>
            </a:solidFill>
            <a:ln>
              <a:noFill/>
            </a:ln>
            <a:effectLst/>
          </c:spPr>
          <c:invertIfNegative val="0"/>
          <c:cat>
            <c:multiLvlStrRef>
              <c:f>'Fig 28'!$A$8:$B$62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28'!$C$8:$C$62</c:f>
              <c:numCache>
                <c:formatCode>General</c:formatCode>
                <c:ptCount val="55"/>
                <c:pt idx="0">
                  <c:v>29</c:v>
                </c:pt>
                <c:pt idx="1">
                  <c:v>14</c:v>
                </c:pt>
                <c:pt idx="2">
                  <c:v>27</c:v>
                </c:pt>
                <c:pt idx="3">
                  <c:v>43</c:v>
                </c:pt>
                <c:pt idx="4">
                  <c:v>43</c:v>
                </c:pt>
                <c:pt idx="5">
                  <c:v>23</c:v>
                </c:pt>
                <c:pt idx="7">
                  <c:v>43</c:v>
                </c:pt>
                <c:pt idx="8">
                  <c:v>53</c:v>
                </c:pt>
                <c:pt idx="9">
                  <c:v>53</c:v>
                </c:pt>
                <c:pt idx="10">
                  <c:v>27</c:v>
                </c:pt>
                <c:pt idx="11">
                  <c:v>24</c:v>
                </c:pt>
                <c:pt idx="12">
                  <c:v>31</c:v>
                </c:pt>
                <c:pt idx="14">
                  <c:v>18</c:v>
                </c:pt>
                <c:pt idx="15">
                  <c:v>15</c:v>
                </c:pt>
                <c:pt idx="16">
                  <c:v>42</c:v>
                </c:pt>
                <c:pt idx="17">
                  <c:v>106</c:v>
                </c:pt>
                <c:pt idx="18">
                  <c:v>133</c:v>
                </c:pt>
                <c:pt idx="19">
                  <c:v>26</c:v>
                </c:pt>
                <c:pt idx="21">
                  <c:v>4</c:v>
                </c:pt>
                <c:pt idx="25">
                  <c:v>17</c:v>
                </c:pt>
                <c:pt idx="26">
                  <c:v>31</c:v>
                </c:pt>
                <c:pt idx="28">
                  <c:v>27</c:v>
                </c:pt>
                <c:pt idx="29">
                  <c:v>40</c:v>
                </c:pt>
                <c:pt idx="30">
                  <c:v>35</c:v>
                </c:pt>
                <c:pt idx="31">
                  <c:v>35</c:v>
                </c:pt>
                <c:pt idx="32">
                  <c:v>39</c:v>
                </c:pt>
                <c:pt idx="33">
                  <c:v>47</c:v>
                </c:pt>
                <c:pt idx="39">
                  <c:v>3</c:v>
                </c:pt>
                <c:pt idx="51">
                  <c:v>4</c:v>
                </c:pt>
                <c:pt idx="52">
                  <c:v>2</c:v>
                </c:pt>
                <c:pt idx="53">
                  <c:v>6</c:v>
                </c:pt>
                <c:pt idx="54">
                  <c:v>12</c:v>
                </c:pt>
              </c:numCache>
            </c:numRef>
          </c:val>
          <c:extLst>
            <c:ext xmlns:c16="http://schemas.microsoft.com/office/drawing/2014/chart" uri="{C3380CC4-5D6E-409C-BE32-E72D297353CC}">
              <c16:uniqueId val="{00000000-009E-4C71-BDAC-5EE619B7DE64}"/>
            </c:ext>
          </c:extLst>
        </c:ser>
        <c:ser>
          <c:idx val="2"/>
          <c:order val="1"/>
          <c:tx>
            <c:strRef>
              <c:f>'Fig 28'!$D$7</c:f>
              <c:strCache>
                <c:ptCount val="1"/>
                <c:pt idx="0">
                  <c:v>Linezolid non-susceptible</c:v>
                </c:pt>
              </c:strCache>
            </c:strRef>
          </c:tx>
          <c:spPr>
            <a:solidFill>
              <a:srgbClr val="00B050"/>
            </a:solidFill>
            <a:ln>
              <a:noFill/>
            </a:ln>
            <a:effectLst/>
          </c:spPr>
          <c:invertIfNegative val="0"/>
          <c:cat>
            <c:multiLvlStrRef>
              <c:f>'Fig 28'!$A$8:$B$62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28'!$D$8:$D$62</c:f>
              <c:numCache>
                <c:formatCode>General</c:formatCode>
                <c:ptCount val="55"/>
                <c:pt idx="1">
                  <c:v>1</c:v>
                </c:pt>
                <c:pt idx="5">
                  <c:v>2</c:v>
                </c:pt>
                <c:pt idx="14">
                  <c:v>1</c:v>
                </c:pt>
                <c:pt idx="15">
                  <c:v>1</c:v>
                </c:pt>
                <c:pt idx="17">
                  <c:v>2</c:v>
                </c:pt>
                <c:pt idx="18">
                  <c:v>1</c:v>
                </c:pt>
                <c:pt idx="19">
                  <c:v>1</c:v>
                </c:pt>
              </c:numCache>
            </c:numRef>
          </c:val>
          <c:extLst>
            <c:ext xmlns:c16="http://schemas.microsoft.com/office/drawing/2014/chart" uri="{C3380CC4-5D6E-409C-BE32-E72D297353CC}">
              <c16:uniqueId val="{00000001-009E-4C71-BDAC-5EE619B7DE64}"/>
            </c:ext>
          </c:extLst>
        </c:ser>
        <c:ser>
          <c:idx val="3"/>
          <c:order val="2"/>
          <c:tx>
            <c:strRef>
              <c:f>'Fig 28'!$E$7</c:f>
              <c:strCache>
                <c:ptCount val="1"/>
                <c:pt idx="0">
                  <c:v>Daptomycin and vancomycin non-susceptible</c:v>
                </c:pt>
              </c:strCache>
            </c:strRef>
          </c:tx>
          <c:spPr>
            <a:solidFill>
              <a:schemeClr val="accent4"/>
            </a:solidFill>
            <a:ln>
              <a:noFill/>
            </a:ln>
            <a:effectLst/>
          </c:spPr>
          <c:invertIfNegative val="0"/>
          <c:cat>
            <c:multiLvlStrRef>
              <c:f>'Fig 28'!$A$8:$B$62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28'!$E$8:$E$62</c:f>
              <c:numCache>
                <c:formatCode>General</c:formatCode>
                <c:ptCount val="55"/>
                <c:pt idx="3">
                  <c:v>1</c:v>
                </c:pt>
                <c:pt idx="5">
                  <c:v>1</c:v>
                </c:pt>
                <c:pt idx="8">
                  <c:v>1</c:v>
                </c:pt>
                <c:pt idx="12">
                  <c:v>1</c:v>
                </c:pt>
              </c:numCache>
            </c:numRef>
          </c:val>
          <c:extLst>
            <c:ext xmlns:c16="http://schemas.microsoft.com/office/drawing/2014/chart" uri="{C3380CC4-5D6E-409C-BE32-E72D297353CC}">
              <c16:uniqueId val="{00000002-009E-4C71-BDAC-5EE619B7DE64}"/>
            </c:ext>
          </c:extLst>
        </c:ser>
        <c:dLbls>
          <c:showLegendKey val="0"/>
          <c:showVal val="0"/>
          <c:showCatName val="0"/>
          <c:showSerName val="0"/>
          <c:showPercent val="0"/>
          <c:showBubbleSize val="0"/>
        </c:dLbls>
        <c:gapWidth val="10"/>
        <c:overlap val="100"/>
        <c:axId val="1526787024"/>
        <c:axId val="1526787352"/>
      </c:barChart>
      <c:lineChart>
        <c:grouping val="standard"/>
        <c:varyColors val="0"/>
        <c:ser>
          <c:idx val="4"/>
          <c:order val="3"/>
          <c:tx>
            <c:strRef>
              <c:f>'Fig 28'!$F$7</c:f>
              <c:strCache>
                <c:ptCount val="1"/>
                <c:pt idx="0">
                  <c:v>Grand Total</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28'!$A$8:$B$62</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28'!$F$8:$F$62</c:f>
              <c:numCache>
                <c:formatCode>General</c:formatCode>
                <c:ptCount val="55"/>
                <c:pt idx="0">
                  <c:v>29</c:v>
                </c:pt>
                <c:pt idx="1">
                  <c:v>15</c:v>
                </c:pt>
                <c:pt idx="2">
                  <c:v>27</c:v>
                </c:pt>
                <c:pt idx="3">
                  <c:v>44</c:v>
                </c:pt>
                <c:pt idx="4">
                  <c:v>43</c:v>
                </c:pt>
                <c:pt idx="5">
                  <c:v>26</c:v>
                </c:pt>
                <c:pt idx="7">
                  <c:v>43</c:v>
                </c:pt>
                <c:pt idx="8">
                  <c:v>54</c:v>
                </c:pt>
                <c:pt idx="9">
                  <c:v>53</c:v>
                </c:pt>
                <c:pt idx="10">
                  <c:v>27</c:v>
                </c:pt>
                <c:pt idx="11">
                  <c:v>24</c:v>
                </c:pt>
                <c:pt idx="12">
                  <c:v>32</c:v>
                </c:pt>
                <c:pt idx="14">
                  <c:v>19</c:v>
                </c:pt>
                <c:pt idx="15">
                  <c:v>16</c:v>
                </c:pt>
                <c:pt idx="16">
                  <c:v>42</c:v>
                </c:pt>
                <c:pt idx="17">
                  <c:v>108</c:v>
                </c:pt>
                <c:pt idx="18">
                  <c:v>134</c:v>
                </c:pt>
                <c:pt idx="19">
                  <c:v>27</c:v>
                </c:pt>
                <c:pt idx="21">
                  <c:v>4</c:v>
                </c:pt>
                <c:pt idx="22">
                  <c:v>0</c:v>
                </c:pt>
                <c:pt idx="23">
                  <c:v>0</c:v>
                </c:pt>
                <c:pt idx="24">
                  <c:v>0</c:v>
                </c:pt>
                <c:pt idx="25">
                  <c:v>17</c:v>
                </c:pt>
                <c:pt idx="26">
                  <c:v>31</c:v>
                </c:pt>
                <c:pt idx="28">
                  <c:v>27</c:v>
                </c:pt>
                <c:pt idx="29">
                  <c:v>40</c:v>
                </c:pt>
                <c:pt idx="30">
                  <c:v>35</c:v>
                </c:pt>
                <c:pt idx="31">
                  <c:v>35</c:v>
                </c:pt>
                <c:pt idx="32">
                  <c:v>39</c:v>
                </c:pt>
                <c:pt idx="33">
                  <c:v>47</c:v>
                </c:pt>
                <c:pt idx="35">
                  <c:v>0</c:v>
                </c:pt>
                <c:pt idx="36">
                  <c:v>0</c:v>
                </c:pt>
                <c:pt idx="37">
                  <c:v>0</c:v>
                </c:pt>
                <c:pt idx="38">
                  <c:v>0</c:v>
                </c:pt>
                <c:pt idx="39">
                  <c:v>3</c:v>
                </c:pt>
                <c:pt idx="40">
                  <c:v>0</c:v>
                </c:pt>
                <c:pt idx="42">
                  <c:v>0</c:v>
                </c:pt>
                <c:pt idx="43">
                  <c:v>0</c:v>
                </c:pt>
                <c:pt idx="44">
                  <c:v>0</c:v>
                </c:pt>
                <c:pt idx="45">
                  <c:v>0</c:v>
                </c:pt>
                <c:pt idx="46">
                  <c:v>0</c:v>
                </c:pt>
                <c:pt idx="47">
                  <c:v>0</c:v>
                </c:pt>
                <c:pt idx="49">
                  <c:v>0</c:v>
                </c:pt>
                <c:pt idx="50">
                  <c:v>0</c:v>
                </c:pt>
                <c:pt idx="51">
                  <c:v>4</c:v>
                </c:pt>
                <c:pt idx="52">
                  <c:v>2</c:v>
                </c:pt>
                <c:pt idx="53">
                  <c:v>6</c:v>
                </c:pt>
                <c:pt idx="54">
                  <c:v>12</c:v>
                </c:pt>
              </c:numCache>
            </c:numRef>
          </c:val>
          <c:smooth val="0"/>
          <c:extLst>
            <c:ext xmlns:c16="http://schemas.microsoft.com/office/drawing/2014/chart" uri="{C3380CC4-5D6E-409C-BE32-E72D297353CC}">
              <c16:uniqueId val="{00000003-009E-4C71-BDAC-5EE619B7DE64}"/>
            </c:ext>
          </c:extLst>
        </c:ser>
        <c:dLbls>
          <c:showLegendKey val="0"/>
          <c:showVal val="0"/>
          <c:showCatName val="0"/>
          <c:showSerName val="0"/>
          <c:showPercent val="0"/>
          <c:showBubbleSize val="0"/>
        </c:dLbls>
        <c:marker val="1"/>
        <c:smooth val="0"/>
        <c:axId val="1273634431"/>
        <c:axId val="1273629439"/>
      </c:lineChart>
      <c:catAx>
        <c:axId val="1526787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526787352"/>
        <c:crosses val="autoZero"/>
        <c:auto val="1"/>
        <c:lblAlgn val="ctr"/>
        <c:lblOffset val="100"/>
        <c:tickMarkSkip val="1"/>
        <c:noMultiLvlLbl val="0"/>
      </c:catAx>
      <c:valAx>
        <c:axId val="152678735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Number of isolates</a:t>
                </a:r>
              </a:p>
            </c:rich>
          </c:tx>
          <c:layout>
            <c:manualLayout>
              <c:xMode val="edge"/>
              <c:yMode val="edge"/>
              <c:x val="1.6602677181695547E-2"/>
              <c:y val="0.22259327050994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526787024"/>
        <c:crosses val="autoZero"/>
        <c:crossBetween val="between"/>
      </c:valAx>
      <c:valAx>
        <c:axId val="1273629439"/>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634431"/>
        <c:crosses val="max"/>
        <c:crossBetween val="between"/>
      </c:valAx>
      <c:catAx>
        <c:axId val="1273634431"/>
        <c:scaling>
          <c:orientation val="minMax"/>
        </c:scaling>
        <c:delete val="1"/>
        <c:axPos val="b"/>
        <c:numFmt formatCode="General" sourceLinked="1"/>
        <c:majorTickMark val="out"/>
        <c:minorTickMark val="none"/>
        <c:tickLblPos val="nextTo"/>
        <c:crossAx val="1273629439"/>
        <c:crosses val="autoZero"/>
        <c:auto val="1"/>
        <c:lblAlgn val="ctr"/>
        <c:lblOffset val="100"/>
        <c:noMultiLvlLbl val="0"/>
      </c:catAx>
      <c:spPr>
        <a:noFill/>
        <a:ln>
          <a:noFill/>
        </a:ln>
        <a:effectLst/>
      </c:spPr>
    </c:plotArea>
    <c:legend>
      <c:legendPos val="b"/>
      <c:legendEntry>
        <c:idx val="3"/>
        <c:delete val="1"/>
      </c:legendEntry>
      <c:layout>
        <c:manualLayout>
          <c:xMode val="edge"/>
          <c:yMode val="edge"/>
          <c:x val="5.0000040853044249E-2"/>
          <c:y val="0.92179722634631467"/>
          <c:w val="0.89999991829391146"/>
          <c:h val="6.25226482126817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87520538868001E-2"/>
          <c:y val="4.3120344962759703E-2"/>
          <c:w val="0.89078379833630061"/>
          <c:h val="0.65909734379003393"/>
        </c:manualLayout>
      </c:layout>
      <c:barChart>
        <c:barDir val="col"/>
        <c:grouping val="stacked"/>
        <c:varyColors val="0"/>
        <c:ser>
          <c:idx val="0"/>
          <c:order val="0"/>
          <c:tx>
            <c:strRef>
              <c:f>'Fig 6'!$C$4</c:f>
              <c:strCache>
                <c:ptCount val="1"/>
                <c:pt idx="0">
                  <c:v>Carbapenemase- and ribosomal methyltransferase-producing
</c:v>
                </c:pt>
              </c:strCache>
            </c:strRef>
          </c:tx>
          <c:spPr>
            <a:solidFill>
              <a:schemeClr val="accent5"/>
            </a:solidFill>
            <a:ln>
              <a:noFill/>
            </a:ln>
            <a:effectLst/>
          </c:spPr>
          <c:invertIfNegative val="0"/>
          <c:cat>
            <c:multiLvlStrRef>
              <c:f>'Fig 6'!$A$5:$B$76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6'!$C$5:$C$76</c:f>
              <c:numCache>
                <c:formatCode>General</c:formatCode>
                <c:ptCount val="72"/>
                <c:pt idx="0">
                  <c:v>2</c:v>
                </c:pt>
                <c:pt idx="2">
                  <c:v>2</c:v>
                </c:pt>
                <c:pt idx="3">
                  <c:v>3</c:v>
                </c:pt>
                <c:pt idx="4">
                  <c:v>3</c:v>
                </c:pt>
                <c:pt idx="5">
                  <c:v>3</c:v>
                </c:pt>
                <c:pt idx="6">
                  <c:v>4</c:v>
                </c:pt>
                <c:pt idx="7">
                  <c:v>2</c:v>
                </c:pt>
                <c:pt idx="8">
                  <c:v>4</c:v>
                </c:pt>
                <c:pt idx="9">
                  <c:v>4</c:v>
                </c:pt>
                <c:pt idx="10">
                  <c:v>4</c:v>
                </c:pt>
                <c:pt idx="11">
                  <c:v>4</c:v>
                </c:pt>
                <c:pt idx="12">
                  <c:v>1</c:v>
                </c:pt>
                <c:pt idx="13">
                  <c:v>2</c:v>
                </c:pt>
                <c:pt idx="14">
                  <c:v>1</c:v>
                </c:pt>
                <c:pt idx="16">
                  <c:v>6</c:v>
                </c:pt>
                <c:pt idx="17">
                  <c:v>3</c:v>
                </c:pt>
                <c:pt idx="18">
                  <c:v>4</c:v>
                </c:pt>
                <c:pt idx="19">
                  <c:v>3</c:v>
                </c:pt>
                <c:pt idx="20">
                  <c:v>6</c:v>
                </c:pt>
                <c:pt idx="21">
                  <c:v>2</c:v>
                </c:pt>
                <c:pt idx="22">
                  <c:v>4</c:v>
                </c:pt>
                <c:pt idx="23">
                  <c:v>1</c:v>
                </c:pt>
                <c:pt idx="24">
                  <c:v>4</c:v>
                </c:pt>
                <c:pt idx="25">
                  <c:v>6</c:v>
                </c:pt>
                <c:pt idx="26">
                  <c:v>4</c:v>
                </c:pt>
                <c:pt idx="27">
                  <c:v>5</c:v>
                </c:pt>
                <c:pt idx="28">
                  <c:v>4</c:v>
                </c:pt>
                <c:pt idx="29">
                  <c:v>6</c:v>
                </c:pt>
                <c:pt idx="31">
                  <c:v>2</c:v>
                </c:pt>
                <c:pt idx="32">
                  <c:v>2</c:v>
                </c:pt>
                <c:pt idx="34">
                  <c:v>2</c:v>
                </c:pt>
                <c:pt idx="35">
                  <c:v>6</c:v>
                </c:pt>
                <c:pt idx="36">
                  <c:v>3</c:v>
                </c:pt>
                <c:pt idx="37">
                  <c:v>5</c:v>
                </c:pt>
                <c:pt idx="38">
                  <c:v>7</c:v>
                </c:pt>
                <c:pt idx="39">
                  <c:v>3</c:v>
                </c:pt>
                <c:pt idx="40">
                  <c:v>4</c:v>
                </c:pt>
                <c:pt idx="41">
                  <c:v>1</c:v>
                </c:pt>
                <c:pt idx="42">
                  <c:v>2</c:v>
                </c:pt>
                <c:pt idx="43">
                  <c:v>2</c:v>
                </c:pt>
                <c:pt idx="44">
                  <c:v>2</c:v>
                </c:pt>
                <c:pt idx="45">
                  <c:v>1</c:v>
                </c:pt>
                <c:pt idx="46">
                  <c:v>1</c:v>
                </c:pt>
                <c:pt idx="47">
                  <c:v>3</c:v>
                </c:pt>
                <c:pt idx="48">
                  <c:v>2</c:v>
                </c:pt>
                <c:pt idx="49">
                  <c:v>3</c:v>
                </c:pt>
                <c:pt idx="50">
                  <c:v>1</c:v>
                </c:pt>
                <c:pt idx="51">
                  <c:v>2</c:v>
                </c:pt>
                <c:pt idx="54">
                  <c:v>1</c:v>
                </c:pt>
                <c:pt idx="58">
                  <c:v>2</c:v>
                </c:pt>
                <c:pt idx="60">
                  <c:v>1</c:v>
                </c:pt>
                <c:pt idx="61">
                  <c:v>1</c:v>
                </c:pt>
                <c:pt idx="63">
                  <c:v>3</c:v>
                </c:pt>
                <c:pt idx="64">
                  <c:v>4</c:v>
                </c:pt>
                <c:pt idx="65">
                  <c:v>3</c:v>
                </c:pt>
                <c:pt idx="66">
                  <c:v>9</c:v>
                </c:pt>
                <c:pt idx="67">
                  <c:v>4</c:v>
                </c:pt>
                <c:pt idx="68">
                  <c:v>5</c:v>
                </c:pt>
                <c:pt idx="69">
                  <c:v>3</c:v>
                </c:pt>
                <c:pt idx="70">
                  <c:v>7</c:v>
                </c:pt>
                <c:pt idx="71">
                  <c:v>6</c:v>
                </c:pt>
              </c:numCache>
            </c:numRef>
          </c:val>
          <c:extLst>
            <c:ext xmlns:c16="http://schemas.microsoft.com/office/drawing/2014/chart" uri="{C3380CC4-5D6E-409C-BE32-E72D297353CC}">
              <c16:uniqueId val="{00000000-AB9B-49E6-B977-7C8606DD8391}"/>
            </c:ext>
          </c:extLst>
        </c:ser>
        <c:ser>
          <c:idx val="1"/>
          <c:order val="1"/>
          <c:tx>
            <c:strRef>
              <c:f>'Fig 6'!$D$4</c:f>
              <c:strCache>
                <c:ptCount val="1"/>
                <c:pt idx="0">
                  <c:v>Ribosomal methyltransferase-producing
</c:v>
                </c:pt>
              </c:strCache>
            </c:strRef>
          </c:tx>
          <c:spPr>
            <a:solidFill>
              <a:schemeClr val="accent2"/>
            </a:solidFill>
            <a:ln>
              <a:noFill/>
            </a:ln>
            <a:effectLst/>
          </c:spPr>
          <c:invertIfNegative val="0"/>
          <c:cat>
            <c:multiLvlStrRef>
              <c:f>'Fig 6'!$A$5:$B$76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6'!$D$5:$D$76</c:f>
              <c:numCache>
                <c:formatCode>General</c:formatCode>
                <c:ptCount val="72"/>
                <c:pt idx="0">
                  <c:v>1</c:v>
                </c:pt>
                <c:pt idx="2">
                  <c:v>4</c:v>
                </c:pt>
                <c:pt idx="3">
                  <c:v>2</c:v>
                </c:pt>
                <c:pt idx="4">
                  <c:v>3</c:v>
                </c:pt>
                <c:pt idx="6">
                  <c:v>3</c:v>
                </c:pt>
                <c:pt idx="7">
                  <c:v>1</c:v>
                </c:pt>
                <c:pt idx="8">
                  <c:v>2</c:v>
                </c:pt>
                <c:pt idx="9">
                  <c:v>2</c:v>
                </c:pt>
                <c:pt idx="10">
                  <c:v>4</c:v>
                </c:pt>
                <c:pt idx="11">
                  <c:v>2</c:v>
                </c:pt>
                <c:pt idx="14">
                  <c:v>1</c:v>
                </c:pt>
                <c:pt idx="15">
                  <c:v>1</c:v>
                </c:pt>
                <c:pt idx="16">
                  <c:v>1</c:v>
                </c:pt>
                <c:pt idx="17">
                  <c:v>1</c:v>
                </c:pt>
                <c:pt idx="18">
                  <c:v>2</c:v>
                </c:pt>
                <c:pt idx="19">
                  <c:v>1</c:v>
                </c:pt>
                <c:pt idx="20">
                  <c:v>1</c:v>
                </c:pt>
                <c:pt idx="21">
                  <c:v>2</c:v>
                </c:pt>
                <c:pt idx="25">
                  <c:v>2</c:v>
                </c:pt>
                <c:pt idx="27">
                  <c:v>1</c:v>
                </c:pt>
                <c:pt idx="28">
                  <c:v>2</c:v>
                </c:pt>
                <c:pt idx="33">
                  <c:v>2</c:v>
                </c:pt>
                <c:pt idx="35">
                  <c:v>1</c:v>
                </c:pt>
                <c:pt idx="38">
                  <c:v>1</c:v>
                </c:pt>
                <c:pt idx="42">
                  <c:v>1</c:v>
                </c:pt>
                <c:pt idx="45">
                  <c:v>1</c:v>
                </c:pt>
                <c:pt idx="46">
                  <c:v>1</c:v>
                </c:pt>
                <c:pt idx="48">
                  <c:v>1</c:v>
                </c:pt>
                <c:pt idx="50">
                  <c:v>4</c:v>
                </c:pt>
                <c:pt idx="51">
                  <c:v>1</c:v>
                </c:pt>
                <c:pt idx="55">
                  <c:v>1</c:v>
                </c:pt>
                <c:pt idx="56">
                  <c:v>1</c:v>
                </c:pt>
                <c:pt idx="58">
                  <c:v>1</c:v>
                </c:pt>
                <c:pt idx="62">
                  <c:v>1</c:v>
                </c:pt>
                <c:pt idx="64">
                  <c:v>1</c:v>
                </c:pt>
                <c:pt idx="66">
                  <c:v>2</c:v>
                </c:pt>
                <c:pt idx="68">
                  <c:v>3</c:v>
                </c:pt>
                <c:pt idx="70">
                  <c:v>1</c:v>
                </c:pt>
                <c:pt idx="71">
                  <c:v>2</c:v>
                </c:pt>
              </c:numCache>
            </c:numRef>
          </c:val>
          <c:extLst>
            <c:ext xmlns:c16="http://schemas.microsoft.com/office/drawing/2014/chart" uri="{C3380CC4-5D6E-409C-BE32-E72D297353CC}">
              <c16:uniqueId val="{00000001-AB9B-49E6-B977-7C8606DD8391}"/>
            </c:ext>
          </c:extLst>
        </c:ser>
        <c:dLbls>
          <c:showLegendKey val="0"/>
          <c:showVal val="0"/>
          <c:showCatName val="0"/>
          <c:showSerName val="0"/>
          <c:showPercent val="0"/>
          <c:showBubbleSize val="0"/>
        </c:dLbls>
        <c:gapWidth val="10"/>
        <c:overlap val="100"/>
        <c:axId val="840109048"/>
        <c:axId val="840118888"/>
      </c:barChart>
      <c:lineChart>
        <c:grouping val="standard"/>
        <c:varyColors val="0"/>
        <c:ser>
          <c:idx val="3"/>
          <c:order val="2"/>
          <c:tx>
            <c:strRef>
              <c:f>'Fig 6'!$F$4</c:f>
              <c:strCache>
                <c:ptCount val="1"/>
                <c:pt idx="0">
                  <c:v>Total</c:v>
                </c:pt>
              </c:strCache>
            </c:strRef>
          </c:tx>
          <c:spPr>
            <a:ln w="25400"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6'!$A$5:$B$76</c:f>
              <c:multiLvlStrCache>
                <c:ptCount val="72"/>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pt idx="60">
                    <c:v>Jan</c:v>
                  </c:pt>
                  <c:pt idx="61">
                    <c:v>Feb</c:v>
                  </c:pt>
                  <c:pt idx="62">
                    <c:v>Mar</c:v>
                  </c:pt>
                  <c:pt idx="63">
                    <c:v>Apr</c:v>
                  </c:pt>
                  <c:pt idx="64">
                    <c:v>May</c:v>
                  </c:pt>
                  <c:pt idx="65">
                    <c:v>Jun</c:v>
                  </c:pt>
                  <c:pt idx="66">
                    <c:v>Jul</c:v>
                  </c:pt>
                  <c:pt idx="67">
                    <c:v>Aug</c:v>
                  </c:pt>
                  <c:pt idx="68">
                    <c:v>Sep</c:v>
                  </c:pt>
                  <c:pt idx="69">
                    <c:v>Oct</c:v>
                  </c:pt>
                  <c:pt idx="70">
                    <c:v>Nov</c:v>
                  </c:pt>
                  <c:pt idx="71">
                    <c:v>Dec</c:v>
                  </c:pt>
                </c:lvl>
                <c:lvl>
                  <c:pt idx="0">
                    <c:v>2017</c:v>
                  </c:pt>
                  <c:pt idx="12">
                    <c:v>2018</c:v>
                  </c:pt>
                  <c:pt idx="24">
                    <c:v>2019</c:v>
                  </c:pt>
                  <c:pt idx="36">
                    <c:v>2020</c:v>
                  </c:pt>
                  <c:pt idx="48">
                    <c:v>2021</c:v>
                  </c:pt>
                  <c:pt idx="60">
                    <c:v>2022</c:v>
                  </c:pt>
                </c:lvl>
              </c:multiLvlStrCache>
            </c:multiLvlStrRef>
          </c:cat>
          <c:val>
            <c:numRef>
              <c:f>'Fig 6'!$F$5:$F$76</c:f>
              <c:numCache>
                <c:formatCode>General</c:formatCode>
                <c:ptCount val="72"/>
                <c:pt idx="0">
                  <c:v>3</c:v>
                </c:pt>
                <c:pt idx="1">
                  <c:v>0</c:v>
                </c:pt>
                <c:pt idx="2">
                  <c:v>6</c:v>
                </c:pt>
                <c:pt idx="3">
                  <c:v>5</c:v>
                </c:pt>
                <c:pt idx="4">
                  <c:v>6</c:v>
                </c:pt>
                <c:pt idx="5">
                  <c:v>3</c:v>
                </c:pt>
                <c:pt idx="6">
                  <c:v>7</c:v>
                </c:pt>
                <c:pt idx="7">
                  <c:v>3</c:v>
                </c:pt>
                <c:pt idx="8">
                  <c:v>6</c:v>
                </c:pt>
                <c:pt idx="9">
                  <c:v>6</c:v>
                </c:pt>
                <c:pt idx="10">
                  <c:v>8</c:v>
                </c:pt>
                <c:pt idx="11">
                  <c:v>6</c:v>
                </c:pt>
                <c:pt idx="12">
                  <c:v>1</c:v>
                </c:pt>
                <c:pt idx="13">
                  <c:v>2</c:v>
                </c:pt>
                <c:pt idx="14">
                  <c:v>2</c:v>
                </c:pt>
                <c:pt idx="15">
                  <c:v>1</c:v>
                </c:pt>
                <c:pt idx="16">
                  <c:v>7</c:v>
                </c:pt>
                <c:pt idx="17">
                  <c:v>4</c:v>
                </c:pt>
                <c:pt idx="18">
                  <c:v>6</c:v>
                </c:pt>
                <c:pt idx="19">
                  <c:v>4</c:v>
                </c:pt>
                <c:pt idx="20">
                  <c:v>7</c:v>
                </c:pt>
                <c:pt idx="21">
                  <c:v>4</c:v>
                </c:pt>
                <c:pt idx="22">
                  <c:v>4</c:v>
                </c:pt>
                <c:pt idx="23">
                  <c:v>1</c:v>
                </c:pt>
                <c:pt idx="24">
                  <c:v>4</c:v>
                </c:pt>
                <c:pt idx="25">
                  <c:v>8</c:v>
                </c:pt>
                <c:pt idx="26">
                  <c:v>4</c:v>
                </c:pt>
                <c:pt idx="27">
                  <c:v>6</c:v>
                </c:pt>
                <c:pt idx="28">
                  <c:v>6</c:v>
                </c:pt>
                <c:pt idx="29">
                  <c:v>6</c:v>
                </c:pt>
                <c:pt idx="30">
                  <c:v>0</c:v>
                </c:pt>
                <c:pt idx="31">
                  <c:v>2</c:v>
                </c:pt>
                <c:pt idx="32">
                  <c:v>2</c:v>
                </c:pt>
                <c:pt idx="33">
                  <c:v>2</c:v>
                </c:pt>
                <c:pt idx="34">
                  <c:v>2</c:v>
                </c:pt>
                <c:pt idx="35">
                  <c:v>7</c:v>
                </c:pt>
                <c:pt idx="36">
                  <c:v>3</c:v>
                </c:pt>
                <c:pt idx="37">
                  <c:v>5</c:v>
                </c:pt>
                <c:pt idx="38">
                  <c:v>8</c:v>
                </c:pt>
                <c:pt idx="39">
                  <c:v>3</c:v>
                </c:pt>
                <c:pt idx="40">
                  <c:v>4</c:v>
                </c:pt>
                <c:pt idx="41">
                  <c:v>1</c:v>
                </c:pt>
                <c:pt idx="42">
                  <c:v>3</c:v>
                </c:pt>
                <c:pt idx="43">
                  <c:v>2</c:v>
                </c:pt>
                <c:pt idx="44">
                  <c:v>2</c:v>
                </c:pt>
                <c:pt idx="45">
                  <c:v>2</c:v>
                </c:pt>
                <c:pt idx="46">
                  <c:v>2</c:v>
                </c:pt>
                <c:pt idx="47">
                  <c:v>3</c:v>
                </c:pt>
                <c:pt idx="48">
                  <c:v>3</c:v>
                </c:pt>
                <c:pt idx="49">
                  <c:v>3</c:v>
                </c:pt>
                <c:pt idx="50">
                  <c:v>5</c:v>
                </c:pt>
                <c:pt idx="51">
                  <c:v>3</c:v>
                </c:pt>
                <c:pt idx="52">
                  <c:v>0</c:v>
                </c:pt>
                <c:pt idx="53">
                  <c:v>0</c:v>
                </c:pt>
                <c:pt idx="54">
                  <c:v>1</c:v>
                </c:pt>
                <c:pt idx="55">
                  <c:v>1</c:v>
                </c:pt>
                <c:pt idx="56">
                  <c:v>1</c:v>
                </c:pt>
                <c:pt idx="57">
                  <c:v>0</c:v>
                </c:pt>
                <c:pt idx="58">
                  <c:v>3</c:v>
                </c:pt>
                <c:pt idx="59">
                  <c:v>0</c:v>
                </c:pt>
                <c:pt idx="60">
                  <c:v>1</c:v>
                </c:pt>
                <c:pt idx="61">
                  <c:v>1</c:v>
                </c:pt>
                <c:pt idx="62">
                  <c:v>1</c:v>
                </c:pt>
                <c:pt idx="63">
                  <c:v>3</c:v>
                </c:pt>
                <c:pt idx="64">
                  <c:v>5</c:v>
                </c:pt>
                <c:pt idx="65">
                  <c:v>3</c:v>
                </c:pt>
                <c:pt idx="66">
                  <c:v>11</c:v>
                </c:pt>
                <c:pt idx="67">
                  <c:v>4</c:v>
                </c:pt>
                <c:pt idx="68">
                  <c:v>8</c:v>
                </c:pt>
                <c:pt idx="69">
                  <c:v>3</c:v>
                </c:pt>
                <c:pt idx="70">
                  <c:v>8</c:v>
                </c:pt>
                <c:pt idx="71">
                  <c:v>8</c:v>
                </c:pt>
              </c:numCache>
            </c:numRef>
          </c:val>
          <c:smooth val="0"/>
          <c:extLst>
            <c:ext xmlns:c16="http://schemas.microsoft.com/office/drawing/2014/chart" uri="{C3380CC4-5D6E-409C-BE32-E72D297353CC}">
              <c16:uniqueId val="{00000003-AB9B-49E6-B977-7C8606DD8391}"/>
            </c:ext>
          </c:extLst>
        </c:ser>
        <c:dLbls>
          <c:showLegendKey val="0"/>
          <c:showVal val="0"/>
          <c:showCatName val="0"/>
          <c:showSerName val="0"/>
          <c:showPercent val="0"/>
          <c:showBubbleSize val="0"/>
        </c:dLbls>
        <c:marker val="1"/>
        <c:smooth val="0"/>
        <c:axId val="979218288"/>
        <c:axId val="979232016"/>
      </c:lineChart>
      <c:catAx>
        <c:axId val="84010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0118888"/>
        <c:crosses val="autoZero"/>
        <c:auto val="1"/>
        <c:lblAlgn val="ctr"/>
        <c:lblOffset val="100"/>
        <c:noMultiLvlLbl val="0"/>
      </c:catAx>
      <c:valAx>
        <c:axId val="840118888"/>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solidFill>
                      <a:sysClr val="windowText" lastClr="000000"/>
                    </a:solidFill>
                  </a:rPr>
                  <a:t>Number of isolates</a:t>
                </a:r>
              </a:p>
            </c:rich>
          </c:tx>
          <c:layout>
            <c:manualLayout>
              <c:xMode val="edge"/>
              <c:yMode val="edge"/>
              <c:x val="1.6602677181695547E-2"/>
              <c:y val="0.301462449494871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0109048"/>
        <c:crosses val="autoZero"/>
        <c:crossBetween val="between"/>
      </c:valAx>
      <c:valAx>
        <c:axId val="979232016"/>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218288"/>
        <c:crosses val="max"/>
        <c:crossBetween val="between"/>
      </c:valAx>
      <c:catAx>
        <c:axId val="979218288"/>
        <c:scaling>
          <c:orientation val="minMax"/>
        </c:scaling>
        <c:delete val="1"/>
        <c:axPos val="b"/>
        <c:numFmt formatCode="General" sourceLinked="1"/>
        <c:majorTickMark val="out"/>
        <c:minorTickMark val="none"/>
        <c:tickLblPos val="nextTo"/>
        <c:crossAx val="979232016"/>
        <c:crosses val="autoZero"/>
        <c:auto val="1"/>
        <c:lblAlgn val="ctr"/>
        <c:lblOffset val="100"/>
        <c:noMultiLvlLbl val="0"/>
      </c:cat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Entry>
      <c:legendEntry>
        <c:idx val="2"/>
        <c:delete val="1"/>
      </c:legendEntry>
      <c:layout>
        <c:manualLayout>
          <c:xMode val="edge"/>
          <c:yMode val="edge"/>
          <c:x val="9.3134482502232621E-2"/>
          <c:y val="0.8529092062001612"/>
          <c:w val="0.86146373189290948"/>
          <c:h val="0.1245729122979787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84749997140583"/>
          <c:y val="1.5680125441003528E-2"/>
          <c:w val="0.70390923068627631"/>
          <c:h val="0.75250820666915241"/>
        </c:manualLayout>
      </c:layout>
      <c:barChart>
        <c:barDir val="bar"/>
        <c:grouping val="stacked"/>
        <c:varyColors val="0"/>
        <c:ser>
          <c:idx val="0"/>
          <c:order val="0"/>
          <c:tx>
            <c:strRef>
              <c:f>'Fig 7A'!$B$4</c:f>
              <c:strCache>
                <c:ptCount val="1"/>
                <c:pt idx="0">
                  <c:v>IMP
 (433)</c:v>
                </c:pt>
              </c:strCache>
            </c:strRef>
          </c:tx>
          <c:spPr>
            <a:solidFill>
              <a:srgbClr val="0000FF"/>
            </a:solidFill>
            <a:ln>
              <a:noFill/>
            </a:ln>
            <a:effectLst/>
          </c:spPr>
          <c:invertIfNegative val="0"/>
          <c:dLbls>
            <c:delete val="1"/>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7A'!$B$5:$B$23</c:f>
              <c:numCache>
                <c:formatCode>General</c:formatCode>
                <c:ptCount val="19"/>
                <c:pt idx="0">
                  <c:v>8</c:v>
                </c:pt>
                <c:pt idx="3">
                  <c:v>2</c:v>
                </c:pt>
                <c:pt idx="4">
                  <c:v>2</c:v>
                </c:pt>
                <c:pt idx="5">
                  <c:v>2</c:v>
                </c:pt>
                <c:pt idx="6">
                  <c:v>2</c:v>
                </c:pt>
                <c:pt idx="7">
                  <c:v>1</c:v>
                </c:pt>
                <c:pt idx="8">
                  <c:v>5</c:v>
                </c:pt>
                <c:pt idx="9">
                  <c:v>3</c:v>
                </c:pt>
                <c:pt idx="10">
                  <c:v>4</c:v>
                </c:pt>
                <c:pt idx="11">
                  <c:v>7</c:v>
                </c:pt>
                <c:pt idx="12">
                  <c:v>11</c:v>
                </c:pt>
                <c:pt idx="13">
                  <c:v>23</c:v>
                </c:pt>
                <c:pt idx="14">
                  <c:v>35</c:v>
                </c:pt>
                <c:pt idx="15">
                  <c:v>59</c:v>
                </c:pt>
                <c:pt idx="16">
                  <c:v>55</c:v>
                </c:pt>
                <c:pt idx="17">
                  <c:v>179</c:v>
                </c:pt>
                <c:pt idx="18">
                  <c:v>35</c:v>
                </c:pt>
              </c:numCache>
            </c:numRef>
          </c:val>
          <c:extLst>
            <c:ext xmlns:c16="http://schemas.microsoft.com/office/drawing/2014/chart" uri="{C3380CC4-5D6E-409C-BE32-E72D297353CC}">
              <c16:uniqueId val="{00000000-1579-4EAE-A9E2-F6B5ED515AF6}"/>
            </c:ext>
          </c:extLst>
        </c:ser>
        <c:ser>
          <c:idx val="1"/>
          <c:order val="1"/>
          <c:tx>
            <c:strRef>
              <c:f>'Fig 7A'!$C$4</c:f>
              <c:strCache>
                <c:ptCount val="1"/>
                <c:pt idx="0">
                  <c:v>NDM
 (252)</c:v>
                </c:pt>
              </c:strCache>
            </c:strRef>
          </c:tx>
          <c:spPr>
            <a:solidFill>
              <a:srgbClr val="00FF00"/>
            </a:solidFill>
            <a:ln>
              <a:noFill/>
            </a:ln>
            <a:effectLst/>
          </c:spPr>
          <c:invertIfNegative val="0"/>
          <c:dLbls>
            <c:delete val="1"/>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7A'!$C$5:$C$23</c:f>
              <c:numCache>
                <c:formatCode>General</c:formatCode>
                <c:ptCount val="19"/>
                <c:pt idx="0">
                  <c:v>0</c:v>
                </c:pt>
                <c:pt idx="2">
                  <c:v>1</c:v>
                </c:pt>
                <c:pt idx="5">
                  <c:v>1</c:v>
                </c:pt>
                <c:pt idx="7">
                  <c:v>2</c:v>
                </c:pt>
                <c:pt idx="9">
                  <c:v>3</c:v>
                </c:pt>
                <c:pt idx="10">
                  <c:v>3</c:v>
                </c:pt>
                <c:pt idx="11">
                  <c:v>1</c:v>
                </c:pt>
                <c:pt idx="12">
                  <c:v>3</c:v>
                </c:pt>
                <c:pt idx="14">
                  <c:v>9</c:v>
                </c:pt>
                <c:pt idx="15">
                  <c:v>10</c:v>
                </c:pt>
                <c:pt idx="16">
                  <c:v>54</c:v>
                </c:pt>
                <c:pt idx="17">
                  <c:v>18</c:v>
                </c:pt>
                <c:pt idx="18">
                  <c:v>147</c:v>
                </c:pt>
              </c:numCache>
            </c:numRef>
          </c:val>
          <c:extLst>
            <c:ext xmlns:c16="http://schemas.microsoft.com/office/drawing/2014/chart" uri="{C3380CC4-5D6E-409C-BE32-E72D297353CC}">
              <c16:uniqueId val="{00000001-1579-4EAE-A9E2-F6B5ED515AF6}"/>
            </c:ext>
          </c:extLst>
        </c:ser>
        <c:ser>
          <c:idx val="2"/>
          <c:order val="2"/>
          <c:tx>
            <c:strRef>
              <c:f>'Fig 7A'!$D$4</c:f>
              <c:strCache>
                <c:ptCount val="1"/>
                <c:pt idx="0">
                  <c:v>OXA-48-like
 (74)</c:v>
                </c:pt>
              </c:strCache>
            </c:strRef>
          </c:tx>
          <c:spPr>
            <a:solidFill>
              <a:srgbClr val="FFFF00"/>
            </a:solidFill>
            <a:ln>
              <a:noFill/>
            </a:ln>
            <a:effectLst/>
          </c:spPr>
          <c:invertIfNegative val="0"/>
          <c:dLbls>
            <c:delete val="1"/>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7A'!$D$5:$D$23</c:f>
              <c:numCache>
                <c:formatCode>General</c:formatCode>
                <c:ptCount val="19"/>
                <c:pt idx="0">
                  <c:v>0</c:v>
                </c:pt>
                <c:pt idx="1">
                  <c:v>2</c:v>
                </c:pt>
                <c:pt idx="7">
                  <c:v>1</c:v>
                </c:pt>
                <c:pt idx="14">
                  <c:v>1</c:v>
                </c:pt>
                <c:pt idx="15">
                  <c:v>2</c:v>
                </c:pt>
                <c:pt idx="16">
                  <c:v>35</c:v>
                </c:pt>
                <c:pt idx="18">
                  <c:v>33</c:v>
                </c:pt>
              </c:numCache>
            </c:numRef>
          </c:val>
          <c:extLst>
            <c:ext xmlns:c16="http://schemas.microsoft.com/office/drawing/2014/chart" uri="{C3380CC4-5D6E-409C-BE32-E72D297353CC}">
              <c16:uniqueId val="{00000002-1579-4EAE-A9E2-F6B5ED515AF6}"/>
            </c:ext>
          </c:extLst>
        </c:ser>
        <c:ser>
          <c:idx val="3"/>
          <c:order val="3"/>
          <c:tx>
            <c:strRef>
              <c:f>'Fig 7A'!$E$4</c:f>
              <c:strCache>
                <c:ptCount val="1"/>
                <c:pt idx="0">
                  <c:v>KPC
 (37)</c:v>
                </c:pt>
              </c:strCache>
            </c:strRef>
          </c:tx>
          <c:spPr>
            <a:solidFill>
              <a:srgbClr val="FF0000"/>
            </a:solidFill>
            <a:ln>
              <a:noFill/>
            </a:ln>
            <a:effectLst/>
          </c:spPr>
          <c:invertIfNegative val="0"/>
          <c:dLbls>
            <c:delete val="1"/>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7A'!$E$5:$E$23</c:f>
              <c:numCache>
                <c:formatCode>General</c:formatCode>
                <c:ptCount val="19"/>
                <c:pt idx="0">
                  <c:v>0</c:v>
                </c:pt>
                <c:pt idx="2">
                  <c:v>1</c:v>
                </c:pt>
                <c:pt idx="16">
                  <c:v>17</c:v>
                </c:pt>
                <c:pt idx="18">
                  <c:v>19</c:v>
                </c:pt>
              </c:numCache>
            </c:numRef>
          </c:val>
          <c:extLst>
            <c:ext xmlns:c16="http://schemas.microsoft.com/office/drawing/2014/chart" uri="{C3380CC4-5D6E-409C-BE32-E72D297353CC}">
              <c16:uniqueId val="{00000003-1579-4EAE-A9E2-F6B5ED515AF6}"/>
            </c:ext>
          </c:extLst>
        </c:ser>
        <c:ser>
          <c:idx val="6"/>
          <c:order val="4"/>
          <c:tx>
            <c:strRef>
              <c:f>'Fig 7A'!$H$4</c:f>
              <c:strCache>
                <c:ptCount val="1"/>
                <c:pt idx="0">
                  <c:v>NDM, OXA-48-like
 (5)</c:v>
                </c:pt>
              </c:strCache>
            </c:strRef>
          </c:tx>
          <c:spPr>
            <a:pattFill prst="lgCheck">
              <a:fgClr>
                <a:srgbClr val="00FF00"/>
              </a:fgClr>
              <a:bgClr>
                <a:srgbClr val="FFFF00"/>
              </a:bgClr>
            </a:pattFill>
            <a:ln>
              <a:noFill/>
            </a:ln>
            <a:effectLst/>
          </c:spPr>
          <c:invertIfNegative val="0"/>
          <c:dLbls>
            <c:delete val="1"/>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7A'!$H$5:$H$23</c:f>
              <c:numCache>
                <c:formatCode>General</c:formatCode>
                <c:ptCount val="19"/>
                <c:pt idx="0">
                  <c:v>1</c:v>
                </c:pt>
                <c:pt idx="7">
                  <c:v>1</c:v>
                </c:pt>
                <c:pt idx="12">
                  <c:v>1</c:v>
                </c:pt>
                <c:pt idx="15">
                  <c:v>1</c:v>
                </c:pt>
                <c:pt idx="17">
                  <c:v>1</c:v>
                </c:pt>
              </c:numCache>
            </c:numRef>
          </c:val>
          <c:extLst>
            <c:ext xmlns:c16="http://schemas.microsoft.com/office/drawing/2014/chart" uri="{C3380CC4-5D6E-409C-BE32-E72D297353CC}">
              <c16:uniqueId val="{00000004-1579-4EAE-A9E2-F6B5ED515AF6}"/>
            </c:ext>
          </c:extLst>
        </c:ser>
        <c:ser>
          <c:idx val="7"/>
          <c:order val="5"/>
          <c:tx>
            <c:strRef>
              <c:f>'Fig 7A'!$I$4</c:f>
              <c:strCache>
                <c:ptCount val="1"/>
                <c:pt idx="0">
                  <c:v>IMP, NDM
 (2)</c:v>
                </c:pt>
              </c:strCache>
            </c:strRef>
          </c:tx>
          <c:spPr>
            <a:pattFill prst="lgCheck">
              <a:fgClr>
                <a:srgbClr val="0000FF"/>
              </a:fgClr>
              <a:bgClr>
                <a:srgbClr val="00FF00"/>
              </a:bgClr>
            </a:pattFill>
            <a:ln>
              <a:noFill/>
            </a:ln>
            <a:effectLst/>
          </c:spPr>
          <c:invertIfNegative val="0"/>
          <c:dLbls>
            <c:delete val="1"/>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7A'!$I$5:$I$23</c:f>
              <c:numCache>
                <c:formatCode>General</c:formatCode>
                <c:ptCount val="19"/>
                <c:pt idx="0">
                  <c:v>0</c:v>
                </c:pt>
                <c:pt idx="18">
                  <c:v>2</c:v>
                </c:pt>
              </c:numCache>
            </c:numRef>
          </c:val>
          <c:extLst>
            <c:ext xmlns:c16="http://schemas.microsoft.com/office/drawing/2014/chart" uri="{C3380CC4-5D6E-409C-BE32-E72D297353CC}">
              <c16:uniqueId val="{00000005-1579-4EAE-A9E2-F6B5ED515AF6}"/>
            </c:ext>
          </c:extLst>
        </c:ser>
        <c:ser>
          <c:idx val="8"/>
          <c:order val="6"/>
          <c:tx>
            <c:strRef>
              <c:f>'Fig 7A'!$J$4</c:f>
              <c:strCache>
                <c:ptCount val="1"/>
                <c:pt idx="0">
                  <c:v>IMI
 (1)</c:v>
                </c:pt>
              </c:strCache>
            </c:strRef>
          </c:tx>
          <c:spPr>
            <a:solidFill>
              <a:srgbClr val="008000"/>
            </a:solidFill>
            <a:ln>
              <a:noFill/>
            </a:ln>
            <a:effectLst/>
          </c:spPr>
          <c:invertIfNegative val="0"/>
          <c:dLbls>
            <c:delete val="1"/>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7A'!$J$5:$J$23</c:f>
              <c:numCache>
                <c:formatCode>General</c:formatCode>
                <c:ptCount val="19"/>
                <c:pt idx="0">
                  <c:v>0</c:v>
                </c:pt>
                <c:pt idx="15">
                  <c:v>1</c:v>
                </c:pt>
              </c:numCache>
            </c:numRef>
          </c:val>
          <c:extLst>
            <c:ext xmlns:c16="http://schemas.microsoft.com/office/drawing/2014/chart" uri="{C3380CC4-5D6E-409C-BE32-E72D297353CC}">
              <c16:uniqueId val="{00000006-1579-4EAE-A9E2-F6B5ED515AF6}"/>
            </c:ext>
          </c:extLst>
        </c:ser>
        <c:ser>
          <c:idx val="9"/>
          <c:order val="7"/>
          <c:tx>
            <c:strRef>
              <c:f>'Fig 7A'!$K$4</c:f>
              <c:strCache>
                <c:ptCount val="1"/>
                <c:pt idx="0">
                  <c:v>SME
 (1)</c:v>
                </c:pt>
              </c:strCache>
            </c:strRef>
          </c:tx>
          <c:spPr>
            <a:solidFill>
              <a:schemeClr val="tx1"/>
            </a:solidFill>
            <a:ln>
              <a:noFill/>
            </a:ln>
            <a:effectLst/>
          </c:spPr>
          <c:invertIfNegative val="0"/>
          <c:dLbls>
            <c:delete val="1"/>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7A'!$K$5:$K$23</c:f>
              <c:numCache>
                <c:formatCode>General</c:formatCode>
                <c:ptCount val="19"/>
                <c:pt idx="0">
                  <c:v>0</c:v>
                </c:pt>
                <c:pt idx="13">
                  <c:v>1</c:v>
                </c:pt>
              </c:numCache>
            </c:numRef>
          </c:val>
          <c:extLst>
            <c:ext xmlns:c16="http://schemas.microsoft.com/office/drawing/2014/chart" uri="{C3380CC4-5D6E-409C-BE32-E72D297353CC}">
              <c16:uniqueId val="{00000007-1579-4EAE-A9E2-F6B5ED515AF6}"/>
            </c:ext>
          </c:extLst>
        </c:ser>
        <c:ser>
          <c:idx val="4"/>
          <c:order val="8"/>
          <c:tx>
            <c:strRef>
              <c:f>'Fig 7A'!$L$4</c:f>
              <c:strCache>
                <c:ptCount val="1"/>
              </c:strCache>
            </c:strRef>
          </c:tx>
          <c:spPr>
            <a:noFill/>
            <a:ln>
              <a:noFill/>
            </a:ln>
            <a:effectLst/>
          </c:spPr>
          <c:invertIfNegative val="0"/>
          <c:dLbls>
            <c:dLbl>
              <c:idx val="0"/>
              <c:tx>
                <c:rich>
                  <a:bodyPr/>
                  <a:lstStyle/>
                  <a:p>
                    <a:fld id="{C7E6480B-DA5B-40AB-9E2F-6938069F8BE9}"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579-4EAE-A9E2-F6B5ED515AF6}"/>
                </c:ext>
              </c:extLst>
            </c:dLbl>
            <c:dLbl>
              <c:idx val="1"/>
              <c:tx>
                <c:rich>
                  <a:bodyPr/>
                  <a:lstStyle/>
                  <a:p>
                    <a:fld id="{51B1D415-8CC8-4DE7-8EEC-7B411E73B27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579-4EAE-A9E2-F6B5ED515AF6}"/>
                </c:ext>
              </c:extLst>
            </c:dLbl>
            <c:dLbl>
              <c:idx val="2"/>
              <c:tx>
                <c:rich>
                  <a:bodyPr/>
                  <a:lstStyle/>
                  <a:p>
                    <a:fld id="{69C0C65D-30F8-4974-9A9C-B8ADA74CF9A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579-4EAE-A9E2-F6B5ED515AF6}"/>
                </c:ext>
              </c:extLst>
            </c:dLbl>
            <c:dLbl>
              <c:idx val="3"/>
              <c:tx>
                <c:rich>
                  <a:bodyPr/>
                  <a:lstStyle/>
                  <a:p>
                    <a:fld id="{2771EDE9-7339-4644-B2A1-C88258A42B1D}"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579-4EAE-A9E2-F6B5ED515AF6}"/>
                </c:ext>
              </c:extLst>
            </c:dLbl>
            <c:dLbl>
              <c:idx val="4"/>
              <c:tx>
                <c:rich>
                  <a:bodyPr/>
                  <a:lstStyle/>
                  <a:p>
                    <a:fld id="{B646D788-9157-4D64-AA00-371C097BDF07}"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579-4EAE-A9E2-F6B5ED515AF6}"/>
                </c:ext>
              </c:extLst>
            </c:dLbl>
            <c:dLbl>
              <c:idx val="5"/>
              <c:tx>
                <c:rich>
                  <a:bodyPr/>
                  <a:lstStyle/>
                  <a:p>
                    <a:fld id="{378051D6-AABB-45CF-8E76-88292AF8B86C}"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579-4EAE-A9E2-F6B5ED515AF6}"/>
                </c:ext>
              </c:extLst>
            </c:dLbl>
            <c:dLbl>
              <c:idx val="6"/>
              <c:tx>
                <c:rich>
                  <a:bodyPr/>
                  <a:lstStyle/>
                  <a:p>
                    <a:fld id="{EA9A3F01-195A-4411-9250-7DFABB03F77D}"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1579-4EAE-A9E2-F6B5ED515AF6}"/>
                </c:ext>
              </c:extLst>
            </c:dLbl>
            <c:dLbl>
              <c:idx val="7"/>
              <c:tx>
                <c:rich>
                  <a:bodyPr/>
                  <a:lstStyle/>
                  <a:p>
                    <a:fld id="{1CD91BAE-EBF4-4F6A-9651-F3649F39AEFD}"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1579-4EAE-A9E2-F6B5ED515AF6}"/>
                </c:ext>
              </c:extLst>
            </c:dLbl>
            <c:dLbl>
              <c:idx val="8"/>
              <c:tx>
                <c:rich>
                  <a:bodyPr/>
                  <a:lstStyle/>
                  <a:p>
                    <a:fld id="{1E42DA3E-B9E6-4D16-8A42-EF72C2936C3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1579-4EAE-A9E2-F6B5ED515AF6}"/>
                </c:ext>
              </c:extLst>
            </c:dLbl>
            <c:dLbl>
              <c:idx val="9"/>
              <c:tx>
                <c:rich>
                  <a:bodyPr/>
                  <a:lstStyle/>
                  <a:p>
                    <a:fld id="{9ED50B45-AB07-4639-8C37-1083DBBC5CC6}"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1579-4EAE-A9E2-F6B5ED515AF6}"/>
                </c:ext>
              </c:extLst>
            </c:dLbl>
            <c:dLbl>
              <c:idx val="10"/>
              <c:tx>
                <c:rich>
                  <a:bodyPr/>
                  <a:lstStyle/>
                  <a:p>
                    <a:fld id="{E82B2574-1A6B-4607-9F54-24B16565D23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1579-4EAE-A9E2-F6B5ED515AF6}"/>
                </c:ext>
              </c:extLst>
            </c:dLbl>
            <c:dLbl>
              <c:idx val="11"/>
              <c:tx>
                <c:rich>
                  <a:bodyPr/>
                  <a:lstStyle/>
                  <a:p>
                    <a:fld id="{F60519F0-92FC-4EC3-A780-7B34FBDABD08}"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1579-4EAE-A9E2-F6B5ED515AF6}"/>
                </c:ext>
              </c:extLst>
            </c:dLbl>
            <c:dLbl>
              <c:idx val="12"/>
              <c:tx>
                <c:rich>
                  <a:bodyPr/>
                  <a:lstStyle/>
                  <a:p>
                    <a:fld id="{CCD2C008-F025-4FD4-BB96-F3BADFA4538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1579-4EAE-A9E2-F6B5ED515AF6}"/>
                </c:ext>
              </c:extLst>
            </c:dLbl>
            <c:dLbl>
              <c:idx val="13"/>
              <c:tx>
                <c:rich>
                  <a:bodyPr/>
                  <a:lstStyle/>
                  <a:p>
                    <a:fld id="{767B7684-D6CD-43B0-BEFD-760FB68DF6BF}"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579-4EAE-A9E2-F6B5ED515AF6}"/>
                </c:ext>
              </c:extLst>
            </c:dLbl>
            <c:dLbl>
              <c:idx val="14"/>
              <c:tx>
                <c:rich>
                  <a:bodyPr/>
                  <a:lstStyle/>
                  <a:p>
                    <a:fld id="{11EF5BEE-ACBB-4BB6-AD63-C9A3AEF0AE2C}"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1579-4EAE-A9E2-F6B5ED515AF6}"/>
                </c:ext>
              </c:extLst>
            </c:dLbl>
            <c:dLbl>
              <c:idx val="15"/>
              <c:tx>
                <c:rich>
                  <a:bodyPr/>
                  <a:lstStyle/>
                  <a:p>
                    <a:fld id="{90EFAA3D-F2DF-4F75-B058-4FF70F69412E}"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1579-4EAE-A9E2-F6B5ED515AF6}"/>
                </c:ext>
              </c:extLst>
            </c:dLbl>
            <c:dLbl>
              <c:idx val="16"/>
              <c:tx>
                <c:rich>
                  <a:bodyPr/>
                  <a:lstStyle/>
                  <a:p>
                    <a:fld id="{24A4E164-C94A-4BBB-BADB-32E5E07BE172}"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1579-4EAE-A9E2-F6B5ED515AF6}"/>
                </c:ext>
              </c:extLst>
            </c:dLbl>
            <c:dLbl>
              <c:idx val="17"/>
              <c:tx>
                <c:rich>
                  <a:bodyPr/>
                  <a:lstStyle/>
                  <a:p>
                    <a:fld id="{82849EB9-1FEC-4EDC-A133-B9BDBB04D253}"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1579-4EAE-A9E2-F6B5ED515AF6}"/>
                </c:ext>
              </c:extLst>
            </c:dLbl>
            <c:dLbl>
              <c:idx val="18"/>
              <c:tx>
                <c:rich>
                  <a:bodyPr/>
                  <a:lstStyle/>
                  <a:p>
                    <a:fld id="{E847ADE6-7E37-461D-B502-B5AFE40669C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1579-4EAE-A9E2-F6B5ED515A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'Fig 7A'!$A$5:$A$23</c:f>
              <c:strCache>
                <c:ptCount val="19"/>
                <c:pt idx="0">
                  <c:v>Other species</c:v>
                </c:pt>
                <c:pt idx="1">
                  <c:v>Providencia stuartii</c:v>
                </c:pt>
                <c:pt idx="2">
                  <c:v>Klebsiella quasipneumoniae</c:v>
                </c:pt>
                <c:pt idx="3">
                  <c:v>Leclercia adecarboxylata</c:v>
                </c:pt>
                <c:pt idx="4">
                  <c:v>Escherichia hermannii</c:v>
                </c:pt>
                <c:pt idx="5">
                  <c:v>Citrobacter farmeri</c:v>
                </c:pt>
                <c:pt idx="6">
                  <c:v>Enterobacter asburiae</c:v>
                </c:pt>
                <c:pt idx="7">
                  <c:v>Providencia rettgeri</c:v>
                </c:pt>
                <c:pt idx="8">
                  <c:v>Citrobacter amalonaticus</c:v>
                </c:pt>
                <c:pt idx="9">
                  <c:v>Morganella morganii</c:v>
                </c:pt>
                <c:pt idx="10">
                  <c:v>Proteus mirabilis</c:v>
                </c:pt>
                <c:pt idx="11">
                  <c:v>Klebsiella aerogenes</c:v>
                </c:pt>
                <c:pt idx="12">
                  <c:v>Enterobacter hormaechei</c:v>
                </c:pt>
                <c:pt idx="13">
                  <c:v>Serratia marcescens</c:v>
                </c:pt>
                <c:pt idx="14">
                  <c:v>Klebsiella oxytoca</c:v>
                </c:pt>
                <c:pt idx="15">
                  <c:v>Citrobacter freundii</c:v>
                </c:pt>
                <c:pt idx="16">
                  <c:v>Klebsiella pneumoniae</c:v>
                </c:pt>
                <c:pt idx="17">
                  <c:v>Enterobacter cloacae complex</c:v>
                </c:pt>
                <c:pt idx="18">
                  <c:v>Escherichia coli</c:v>
                </c:pt>
              </c:strCache>
            </c:strRef>
          </c:cat>
          <c:val>
            <c:numRef>
              <c:f>'Fig 7A'!$L$5:$L$23</c:f>
              <c:numCache>
                <c:formatCode>General</c:formatCode>
                <c:ptCount val="19"/>
                <c:pt idx="0">
                  <c:v>9</c:v>
                </c:pt>
                <c:pt idx="1">
                  <c:v>2</c:v>
                </c:pt>
                <c:pt idx="2">
                  <c:v>2</c:v>
                </c:pt>
                <c:pt idx="3">
                  <c:v>2</c:v>
                </c:pt>
                <c:pt idx="4">
                  <c:v>2</c:v>
                </c:pt>
                <c:pt idx="5">
                  <c:v>3</c:v>
                </c:pt>
                <c:pt idx="6">
                  <c:v>3</c:v>
                </c:pt>
                <c:pt idx="7">
                  <c:v>5</c:v>
                </c:pt>
                <c:pt idx="8">
                  <c:v>5</c:v>
                </c:pt>
                <c:pt idx="9">
                  <c:v>6</c:v>
                </c:pt>
                <c:pt idx="10">
                  <c:v>7</c:v>
                </c:pt>
                <c:pt idx="11">
                  <c:v>9</c:v>
                </c:pt>
                <c:pt idx="12">
                  <c:v>15</c:v>
                </c:pt>
                <c:pt idx="13">
                  <c:v>24</c:v>
                </c:pt>
                <c:pt idx="14">
                  <c:v>45</c:v>
                </c:pt>
                <c:pt idx="15">
                  <c:v>73</c:v>
                </c:pt>
                <c:pt idx="16">
                  <c:v>172</c:v>
                </c:pt>
                <c:pt idx="17">
                  <c:v>205</c:v>
                </c:pt>
                <c:pt idx="18">
                  <c:v>238</c:v>
                </c:pt>
              </c:numCache>
            </c:numRef>
          </c:val>
          <c:extLst>
            <c:ext xmlns:c15="http://schemas.microsoft.com/office/drawing/2012/chart" uri="{02D57815-91ED-43cb-92C2-25804820EDAC}">
              <c15:datalabelsRange>
                <c15:f>'Fig 7A'!$M$5:$M$23</c15:f>
                <c15:dlblRangeCache>
                  <c:ptCount val="19"/>
                  <c:pt idx="0">
                    <c:v>9</c:v>
                  </c:pt>
                  <c:pt idx="1">
                    <c:v>2</c:v>
                  </c:pt>
                  <c:pt idx="2">
                    <c:v>2</c:v>
                  </c:pt>
                  <c:pt idx="3">
                    <c:v>2</c:v>
                  </c:pt>
                  <c:pt idx="4">
                    <c:v>2</c:v>
                  </c:pt>
                  <c:pt idx="5">
                    <c:v>3</c:v>
                  </c:pt>
                  <c:pt idx="6">
                    <c:v>3</c:v>
                  </c:pt>
                  <c:pt idx="7">
                    <c:v>5</c:v>
                  </c:pt>
                  <c:pt idx="8">
                    <c:v>5</c:v>
                  </c:pt>
                  <c:pt idx="9">
                    <c:v>6</c:v>
                  </c:pt>
                  <c:pt idx="10">
                    <c:v>7</c:v>
                  </c:pt>
                  <c:pt idx="11">
                    <c:v>9</c:v>
                  </c:pt>
                  <c:pt idx="12">
                    <c:v>15</c:v>
                  </c:pt>
                  <c:pt idx="13">
                    <c:v>24</c:v>
                  </c:pt>
                  <c:pt idx="14">
                    <c:v>45</c:v>
                  </c:pt>
                  <c:pt idx="15">
                    <c:v>73</c:v>
                  </c:pt>
                  <c:pt idx="16">
                    <c:v>172</c:v>
                  </c:pt>
                  <c:pt idx="17">
                    <c:v>205</c:v>
                  </c:pt>
                  <c:pt idx="18">
                    <c:v>238</c:v>
                  </c:pt>
                </c15:dlblRangeCache>
              </c15:datalabelsRange>
            </c:ext>
            <c:ext xmlns:c16="http://schemas.microsoft.com/office/drawing/2014/chart" uri="{C3380CC4-5D6E-409C-BE32-E72D297353CC}">
              <c16:uniqueId val="{0000001B-1579-4EAE-A9E2-F6B5ED515AF6}"/>
            </c:ext>
          </c:extLst>
        </c:ser>
        <c:dLbls>
          <c:showLegendKey val="0"/>
          <c:showVal val="1"/>
          <c:showCatName val="0"/>
          <c:showSerName val="0"/>
          <c:showPercent val="0"/>
          <c:showBubbleSize val="0"/>
        </c:dLbls>
        <c:gapWidth val="50"/>
        <c:overlap val="100"/>
        <c:axId val="698187672"/>
        <c:axId val="698187016"/>
      </c:barChart>
      <c:catAx>
        <c:axId val="69818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98187016"/>
        <c:crosses val="autoZero"/>
        <c:auto val="1"/>
        <c:lblAlgn val="ctr"/>
        <c:lblOffset val="100"/>
        <c:noMultiLvlLbl val="0"/>
      </c:catAx>
      <c:valAx>
        <c:axId val="698187016"/>
        <c:scaling>
          <c:orientation val="minMax"/>
          <c:max val="250"/>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AU" sz="800"/>
                  <a:t>Number of isolates</a:t>
                </a:r>
              </a:p>
            </c:rich>
          </c:tx>
          <c:layout>
            <c:manualLayout>
              <c:xMode val="edge"/>
              <c:yMode val="edge"/>
              <c:x val="0.52376534485378579"/>
              <c:y val="0.832298525358424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8187672"/>
        <c:crosses val="autoZero"/>
        <c:crossBetween val="between"/>
      </c:valAx>
      <c:spPr>
        <a:noFill/>
        <a:ln>
          <a:noFill/>
        </a:ln>
        <a:effectLst/>
      </c:spPr>
    </c:plotArea>
    <c:legend>
      <c:legendPos val="b"/>
      <c:layout>
        <c:manualLayout>
          <c:xMode val="edge"/>
          <c:yMode val="edge"/>
          <c:x val="0.22095641759243675"/>
          <c:y val="0.8897263468807346"/>
          <c:w val="0.76144869471726906"/>
          <c:h val="8.79895305565912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5191981216086"/>
          <c:y val="2.1527413240011666E-2"/>
          <c:w val="0.79450350191694286"/>
          <c:h val="0.59352604971097955"/>
        </c:manualLayout>
      </c:layout>
      <c:barChart>
        <c:barDir val="bar"/>
        <c:grouping val="stacked"/>
        <c:varyColors val="0"/>
        <c:ser>
          <c:idx val="3"/>
          <c:order val="0"/>
          <c:tx>
            <c:strRef>
              <c:f>'Fig 7B'!$A$5</c:f>
              <c:strCache>
                <c:ptCount val="1"/>
                <c:pt idx="0">
                  <c:v>Escherichia coli</c:v>
                </c:pt>
              </c:strCache>
            </c:strRef>
          </c:tx>
          <c:spPr>
            <a:solidFill>
              <a:srgbClr val="00FF00"/>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7B'!$B$5:$K$5</c:f>
              <c:numCache>
                <c:formatCode>General</c:formatCode>
                <c:ptCount val="10"/>
                <c:pt idx="2">
                  <c:v>2</c:v>
                </c:pt>
                <c:pt idx="5">
                  <c:v>2</c:v>
                </c:pt>
                <c:pt idx="6">
                  <c:v>19</c:v>
                </c:pt>
                <c:pt idx="7">
                  <c:v>33</c:v>
                </c:pt>
                <c:pt idx="8">
                  <c:v>147</c:v>
                </c:pt>
                <c:pt idx="9">
                  <c:v>35</c:v>
                </c:pt>
              </c:numCache>
            </c:numRef>
          </c:val>
          <c:extLst>
            <c:ext xmlns:c16="http://schemas.microsoft.com/office/drawing/2014/chart" uri="{C3380CC4-5D6E-409C-BE32-E72D297353CC}">
              <c16:uniqueId val="{00000000-E384-42B3-B582-8613728BBA08}"/>
            </c:ext>
          </c:extLst>
        </c:ser>
        <c:ser>
          <c:idx val="6"/>
          <c:order val="1"/>
          <c:tx>
            <c:strRef>
              <c:f>'Fig 7B'!$A$6</c:f>
              <c:strCache>
                <c:ptCount val="1"/>
                <c:pt idx="0">
                  <c:v>Enterobacter cloacae complex</c:v>
                </c:pt>
              </c:strCache>
            </c:strRef>
          </c:tx>
          <c:spPr>
            <a:solidFill>
              <a:srgbClr val="00FFFF"/>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7B'!$B$6:$K$6</c:f>
              <c:numCache>
                <c:formatCode>General</c:formatCode>
                <c:ptCount val="10"/>
                <c:pt idx="3">
                  <c:v>1</c:v>
                </c:pt>
                <c:pt idx="4">
                  <c:v>7</c:v>
                </c:pt>
                <c:pt idx="8">
                  <c:v>18</c:v>
                </c:pt>
                <c:pt idx="9">
                  <c:v>179</c:v>
                </c:pt>
              </c:numCache>
            </c:numRef>
          </c:val>
          <c:extLst>
            <c:ext xmlns:c16="http://schemas.microsoft.com/office/drawing/2014/chart" uri="{C3380CC4-5D6E-409C-BE32-E72D297353CC}">
              <c16:uniqueId val="{00000001-E384-42B3-B582-8613728BBA08}"/>
            </c:ext>
          </c:extLst>
        </c:ser>
        <c:ser>
          <c:idx val="7"/>
          <c:order val="2"/>
          <c:tx>
            <c:strRef>
              <c:f>'Fig 7B'!$A$7</c:f>
              <c:strCache>
                <c:ptCount val="1"/>
                <c:pt idx="0">
                  <c:v>Klebsiella pneumoniae</c:v>
                </c:pt>
              </c:strCache>
            </c:strRef>
          </c:tx>
          <c:spPr>
            <a:solidFill>
              <a:srgbClr val="FFFF00"/>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7B'!$B$7:$K$7</c:f>
              <c:numCache>
                <c:formatCode>General</c:formatCode>
                <c:ptCount val="10"/>
                <c:pt idx="5">
                  <c:v>11</c:v>
                </c:pt>
                <c:pt idx="6">
                  <c:v>17</c:v>
                </c:pt>
                <c:pt idx="7">
                  <c:v>35</c:v>
                </c:pt>
                <c:pt idx="8">
                  <c:v>54</c:v>
                </c:pt>
                <c:pt idx="9">
                  <c:v>55</c:v>
                </c:pt>
              </c:numCache>
            </c:numRef>
          </c:val>
          <c:extLst>
            <c:ext xmlns:c16="http://schemas.microsoft.com/office/drawing/2014/chart" uri="{C3380CC4-5D6E-409C-BE32-E72D297353CC}">
              <c16:uniqueId val="{00000002-E384-42B3-B582-8613728BBA08}"/>
            </c:ext>
          </c:extLst>
        </c:ser>
        <c:ser>
          <c:idx val="8"/>
          <c:order val="3"/>
          <c:tx>
            <c:strRef>
              <c:f>'Fig 7B'!$A$8</c:f>
              <c:strCache>
                <c:ptCount val="1"/>
                <c:pt idx="0">
                  <c:v>Citrobacter freundii</c:v>
                </c:pt>
              </c:strCache>
            </c:strRef>
          </c:tx>
          <c:spPr>
            <a:solidFill>
              <a:srgbClr val="FF00FF"/>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7B'!$B$8:$K$8</c:f>
              <c:numCache>
                <c:formatCode>General</c:formatCode>
                <c:ptCount val="10"/>
                <c:pt idx="0">
                  <c:v>1</c:v>
                </c:pt>
                <c:pt idx="3">
                  <c:v>1</c:v>
                </c:pt>
                <c:pt idx="7">
                  <c:v>2</c:v>
                </c:pt>
                <c:pt idx="8">
                  <c:v>10</c:v>
                </c:pt>
                <c:pt idx="9">
                  <c:v>59</c:v>
                </c:pt>
              </c:numCache>
            </c:numRef>
          </c:val>
          <c:extLst>
            <c:ext xmlns:c16="http://schemas.microsoft.com/office/drawing/2014/chart" uri="{C3380CC4-5D6E-409C-BE32-E72D297353CC}">
              <c16:uniqueId val="{00000003-E384-42B3-B582-8613728BBA08}"/>
            </c:ext>
          </c:extLst>
        </c:ser>
        <c:ser>
          <c:idx val="9"/>
          <c:order val="4"/>
          <c:tx>
            <c:strRef>
              <c:f>'Fig 7B'!$A$9</c:f>
              <c:strCache>
                <c:ptCount val="1"/>
                <c:pt idx="0">
                  <c:v>Klebsiella oxytoca</c:v>
                </c:pt>
              </c:strCache>
            </c:strRef>
          </c:tx>
          <c:spPr>
            <a:solidFill>
              <a:srgbClr val="FF0000"/>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7B'!$B$9:$K$9</c:f>
              <c:numCache>
                <c:formatCode>General</c:formatCode>
                <c:ptCount val="10"/>
                <c:pt idx="7">
                  <c:v>1</c:v>
                </c:pt>
                <c:pt idx="8">
                  <c:v>9</c:v>
                </c:pt>
                <c:pt idx="9">
                  <c:v>35</c:v>
                </c:pt>
              </c:numCache>
            </c:numRef>
          </c:val>
          <c:extLst>
            <c:ext xmlns:c16="http://schemas.microsoft.com/office/drawing/2014/chart" uri="{C3380CC4-5D6E-409C-BE32-E72D297353CC}">
              <c16:uniqueId val="{00000004-E384-42B3-B582-8613728BBA08}"/>
            </c:ext>
          </c:extLst>
        </c:ser>
        <c:ser>
          <c:idx val="10"/>
          <c:order val="5"/>
          <c:tx>
            <c:strRef>
              <c:f>'Fig 7B'!$A$10</c:f>
              <c:strCache>
                <c:ptCount val="1"/>
                <c:pt idx="0">
                  <c:v>Serratia marcescens</c:v>
                </c:pt>
              </c:strCache>
            </c:strRef>
          </c:tx>
          <c:spPr>
            <a:solidFill>
              <a:schemeClr val="accent5">
                <a:lumMod val="60000"/>
              </a:schemeClr>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7B'!$B$10:$K$10</c:f>
              <c:numCache>
                <c:formatCode>General</c:formatCode>
                <c:ptCount val="10"/>
                <c:pt idx="1">
                  <c:v>1</c:v>
                </c:pt>
                <c:pt idx="9">
                  <c:v>23</c:v>
                </c:pt>
              </c:numCache>
            </c:numRef>
          </c:val>
          <c:extLst>
            <c:ext xmlns:c16="http://schemas.microsoft.com/office/drawing/2014/chart" uri="{C3380CC4-5D6E-409C-BE32-E72D297353CC}">
              <c16:uniqueId val="{00000005-E384-42B3-B582-8613728BBA08}"/>
            </c:ext>
          </c:extLst>
        </c:ser>
        <c:ser>
          <c:idx val="14"/>
          <c:order val="6"/>
          <c:tx>
            <c:strRef>
              <c:f>'Fig 7B'!$A$11</c:f>
              <c:strCache>
                <c:ptCount val="1"/>
                <c:pt idx="0">
                  <c:v>Enterobacter hormaechei</c:v>
                </c:pt>
              </c:strCache>
            </c:strRef>
          </c:tx>
          <c:spPr>
            <a:solidFill>
              <a:schemeClr val="accent3">
                <a:lumMod val="80000"/>
                <a:lumOff val="20000"/>
              </a:schemeClr>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7B'!$B$11:$K$11</c:f>
              <c:numCache>
                <c:formatCode>General</c:formatCode>
                <c:ptCount val="10"/>
                <c:pt idx="3">
                  <c:v>1</c:v>
                </c:pt>
                <c:pt idx="8">
                  <c:v>3</c:v>
                </c:pt>
                <c:pt idx="9">
                  <c:v>11</c:v>
                </c:pt>
              </c:numCache>
            </c:numRef>
          </c:val>
          <c:extLst>
            <c:ext xmlns:c16="http://schemas.microsoft.com/office/drawing/2014/chart" uri="{C3380CC4-5D6E-409C-BE32-E72D297353CC}">
              <c16:uniqueId val="{00000006-E384-42B3-B582-8613728BBA08}"/>
            </c:ext>
          </c:extLst>
        </c:ser>
        <c:ser>
          <c:idx val="4"/>
          <c:order val="7"/>
          <c:tx>
            <c:strRef>
              <c:f>'Fig 7B'!$A$12</c:f>
              <c:strCache>
                <c:ptCount val="1"/>
                <c:pt idx="0">
                  <c:v>Klebsiella aerogenes</c:v>
                </c:pt>
              </c:strCache>
            </c:strRef>
          </c:tx>
          <c:spPr>
            <a:solidFill>
              <a:schemeClr val="accent5"/>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7B'!$B$12:$K$12</c:f>
              <c:numCache>
                <c:formatCode>General</c:formatCode>
                <c:ptCount val="10"/>
                <c:pt idx="5">
                  <c:v>1</c:v>
                </c:pt>
                <c:pt idx="8">
                  <c:v>1</c:v>
                </c:pt>
                <c:pt idx="9">
                  <c:v>7</c:v>
                </c:pt>
              </c:numCache>
            </c:numRef>
          </c:val>
          <c:extLst>
            <c:ext xmlns:c16="http://schemas.microsoft.com/office/drawing/2014/chart" uri="{C3380CC4-5D6E-409C-BE32-E72D297353CC}">
              <c16:uniqueId val="{00000007-E384-42B3-B582-8613728BBA08}"/>
            </c:ext>
          </c:extLst>
        </c:ser>
        <c:ser>
          <c:idx val="5"/>
          <c:order val="8"/>
          <c:tx>
            <c:strRef>
              <c:f>'Fig 7B'!$A$13</c:f>
              <c:strCache>
                <c:ptCount val="1"/>
                <c:pt idx="0">
                  <c:v>Proteus mirabilis</c:v>
                </c:pt>
              </c:strCache>
            </c:strRef>
          </c:tx>
          <c:spPr>
            <a:solidFill>
              <a:schemeClr val="accent6"/>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7B'!$B$13:$K$13</c:f>
              <c:numCache>
                <c:formatCode>General</c:formatCode>
                <c:ptCount val="10"/>
                <c:pt idx="8">
                  <c:v>3</c:v>
                </c:pt>
                <c:pt idx="9">
                  <c:v>4</c:v>
                </c:pt>
              </c:numCache>
            </c:numRef>
          </c:val>
          <c:extLst>
            <c:ext xmlns:c16="http://schemas.microsoft.com/office/drawing/2014/chart" uri="{C3380CC4-5D6E-409C-BE32-E72D297353CC}">
              <c16:uniqueId val="{00000008-E384-42B3-B582-8613728BBA08}"/>
            </c:ext>
          </c:extLst>
        </c:ser>
        <c:ser>
          <c:idx val="0"/>
          <c:order val="9"/>
          <c:tx>
            <c:strRef>
              <c:f>'Fig 7B'!$A$14</c:f>
              <c:strCache>
                <c:ptCount val="1"/>
                <c:pt idx="0">
                  <c:v>Morganella morganii</c:v>
                </c:pt>
              </c:strCache>
            </c:strRef>
          </c:tx>
          <c:spPr>
            <a:solidFill>
              <a:schemeClr val="accent1"/>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7B'!$B$14:$K$14</c:f>
              <c:numCache>
                <c:formatCode>General</c:formatCode>
                <c:ptCount val="10"/>
                <c:pt idx="8">
                  <c:v>3</c:v>
                </c:pt>
                <c:pt idx="9">
                  <c:v>3</c:v>
                </c:pt>
              </c:numCache>
            </c:numRef>
          </c:val>
          <c:extLst>
            <c:ext xmlns:c16="http://schemas.microsoft.com/office/drawing/2014/chart" uri="{C3380CC4-5D6E-409C-BE32-E72D297353CC}">
              <c16:uniqueId val="{00000009-E384-42B3-B582-8613728BBA08}"/>
            </c:ext>
          </c:extLst>
        </c:ser>
        <c:ser>
          <c:idx val="1"/>
          <c:order val="10"/>
          <c:tx>
            <c:strRef>
              <c:f>'Fig 7B'!$A$15</c:f>
              <c:strCache>
                <c:ptCount val="1"/>
                <c:pt idx="0">
                  <c:v>Providencia rettgeri</c:v>
                </c:pt>
              </c:strCache>
            </c:strRef>
          </c:tx>
          <c:spPr>
            <a:solidFill>
              <a:schemeClr val="accent2"/>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7B'!$B$15:$K$15</c:f>
              <c:numCache>
                <c:formatCode>General</c:formatCode>
                <c:ptCount val="10"/>
                <c:pt idx="3">
                  <c:v>1</c:v>
                </c:pt>
                <c:pt idx="7">
                  <c:v>1</c:v>
                </c:pt>
                <c:pt idx="8">
                  <c:v>2</c:v>
                </c:pt>
                <c:pt idx="9">
                  <c:v>1</c:v>
                </c:pt>
              </c:numCache>
            </c:numRef>
          </c:val>
          <c:extLst>
            <c:ext xmlns:c16="http://schemas.microsoft.com/office/drawing/2014/chart" uri="{C3380CC4-5D6E-409C-BE32-E72D297353CC}">
              <c16:uniqueId val="{0000000A-E384-42B3-B582-8613728BBA08}"/>
            </c:ext>
          </c:extLst>
        </c:ser>
        <c:ser>
          <c:idx val="2"/>
          <c:order val="11"/>
          <c:tx>
            <c:strRef>
              <c:f>'Fig 7B'!$A$16</c:f>
              <c:strCache>
                <c:ptCount val="1"/>
                <c:pt idx="0">
                  <c:v>Citrobacter amalonaticus</c:v>
                </c:pt>
              </c:strCache>
            </c:strRef>
          </c:tx>
          <c:spPr>
            <a:solidFill>
              <a:schemeClr val="accent3"/>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7B'!$B$16:$K$16</c:f>
              <c:numCache>
                <c:formatCode>General</c:formatCode>
                <c:ptCount val="10"/>
                <c:pt idx="9">
                  <c:v>5</c:v>
                </c:pt>
              </c:numCache>
            </c:numRef>
          </c:val>
          <c:extLst>
            <c:ext xmlns:c16="http://schemas.microsoft.com/office/drawing/2014/chart" uri="{C3380CC4-5D6E-409C-BE32-E72D297353CC}">
              <c16:uniqueId val="{0000000B-E384-42B3-B582-8613728BBA08}"/>
            </c:ext>
          </c:extLst>
        </c:ser>
        <c:ser>
          <c:idx val="11"/>
          <c:order val="12"/>
          <c:tx>
            <c:strRef>
              <c:f>'Fig 7B'!$A$17</c:f>
              <c:strCache>
                <c:ptCount val="1"/>
                <c:pt idx="0">
                  <c:v>Citrobacter farmeri</c:v>
                </c:pt>
              </c:strCache>
            </c:strRef>
          </c:tx>
          <c:spPr>
            <a:solidFill>
              <a:schemeClr val="accent6">
                <a:lumMod val="60000"/>
              </a:schemeClr>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7B'!$B$17:$K$17</c:f>
              <c:numCache>
                <c:formatCode>General</c:formatCode>
                <c:ptCount val="10"/>
                <c:pt idx="8">
                  <c:v>1</c:v>
                </c:pt>
                <c:pt idx="9">
                  <c:v>2</c:v>
                </c:pt>
              </c:numCache>
            </c:numRef>
          </c:val>
          <c:extLst>
            <c:ext xmlns:c16="http://schemas.microsoft.com/office/drawing/2014/chart" uri="{C3380CC4-5D6E-409C-BE32-E72D297353CC}">
              <c16:uniqueId val="{0000000C-E384-42B3-B582-8613728BBA08}"/>
            </c:ext>
          </c:extLst>
        </c:ser>
        <c:ser>
          <c:idx val="12"/>
          <c:order val="13"/>
          <c:tx>
            <c:strRef>
              <c:f>'Fig 7B'!$A$18</c:f>
              <c:strCache>
                <c:ptCount val="1"/>
                <c:pt idx="0">
                  <c:v>Enterobacter asburiae</c:v>
                </c:pt>
              </c:strCache>
            </c:strRef>
          </c:tx>
          <c:spPr>
            <a:solidFill>
              <a:schemeClr val="accent1">
                <a:lumMod val="80000"/>
                <a:lumOff val="20000"/>
              </a:schemeClr>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7B'!$B$18:$K$18</c:f>
              <c:numCache>
                <c:formatCode>General</c:formatCode>
                <c:ptCount val="10"/>
                <c:pt idx="4">
                  <c:v>1</c:v>
                </c:pt>
                <c:pt idx="9">
                  <c:v>2</c:v>
                </c:pt>
              </c:numCache>
            </c:numRef>
          </c:val>
          <c:extLst>
            <c:ext xmlns:c16="http://schemas.microsoft.com/office/drawing/2014/chart" uri="{C3380CC4-5D6E-409C-BE32-E72D297353CC}">
              <c16:uniqueId val="{0000000D-E384-42B3-B582-8613728BBA08}"/>
            </c:ext>
          </c:extLst>
        </c:ser>
        <c:ser>
          <c:idx val="13"/>
          <c:order val="14"/>
          <c:tx>
            <c:strRef>
              <c:f>'Fig 7B'!$A$19</c:f>
              <c:strCache>
                <c:ptCount val="1"/>
                <c:pt idx="0">
                  <c:v>Providencia stuartii</c:v>
                </c:pt>
              </c:strCache>
            </c:strRef>
          </c:tx>
          <c:spPr>
            <a:solidFill>
              <a:schemeClr val="accent2">
                <a:lumMod val="80000"/>
                <a:lumOff val="20000"/>
              </a:schemeClr>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7B'!$B$19:$K$19</c:f>
              <c:numCache>
                <c:formatCode>General</c:formatCode>
                <c:ptCount val="10"/>
                <c:pt idx="7">
                  <c:v>2</c:v>
                </c:pt>
              </c:numCache>
            </c:numRef>
          </c:val>
          <c:extLst>
            <c:ext xmlns:c16="http://schemas.microsoft.com/office/drawing/2014/chart" uri="{C3380CC4-5D6E-409C-BE32-E72D297353CC}">
              <c16:uniqueId val="{0000000E-E384-42B3-B582-8613728BBA08}"/>
            </c:ext>
          </c:extLst>
        </c:ser>
        <c:ser>
          <c:idx val="15"/>
          <c:order val="15"/>
          <c:tx>
            <c:strRef>
              <c:f>'Fig 7B'!$A$20</c:f>
              <c:strCache>
                <c:ptCount val="1"/>
                <c:pt idx="0">
                  <c:v>Klebsiella quasipneumoniae</c:v>
                </c:pt>
              </c:strCache>
            </c:strRef>
          </c:tx>
          <c:spPr>
            <a:solidFill>
              <a:schemeClr val="accent4">
                <a:lumMod val="80000"/>
                <a:lumOff val="20000"/>
              </a:schemeClr>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7B'!$B$20:$K$20</c:f>
              <c:numCache>
                <c:formatCode>General</c:formatCode>
                <c:ptCount val="10"/>
                <c:pt idx="6">
                  <c:v>1</c:v>
                </c:pt>
                <c:pt idx="8">
                  <c:v>1</c:v>
                </c:pt>
              </c:numCache>
            </c:numRef>
          </c:val>
          <c:extLst>
            <c:ext xmlns:c16="http://schemas.microsoft.com/office/drawing/2014/chart" uri="{C3380CC4-5D6E-409C-BE32-E72D297353CC}">
              <c16:uniqueId val="{0000000F-E384-42B3-B582-8613728BBA08}"/>
            </c:ext>
          </c:extLst>
        </c:ser>
        <c:ser>
          <c:idx val="16"/>
          <c:order val="16"/>
          <c:tx>
            <c:strRef>
              <c:f>'Fig 7B'!$A$21</c:f>
              <c:strCache>
                <c:ptCount val="1"/>
                <c:pt idx="0">
                  <c:v>Leclercia adecarboxylata</c:v>
                </c:pt>
              </c:strCache>
            </c:strRef>
          </c:tx>
          <c:spPr>
            <a:solidFill>
              <a:schemeClr val="accent5">
                <a:lumMod val="80000"/>
                <a:lumOff val="20000"/>
              </a:schemeClr>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7B'!$B$21:$K$21</c:f>
              <c:numCache>
                <c:formatCode>General</c:formatCode>
                <c:ptCount val="10"/>
                <c:pt idx="9">
                  <c:v>2</c:v>
                </c:pt>
              </c:numCache>
            </c:numRef>
          </c:val>
          <c:extLst>
            <c:ext xmlns:c16="http://schemas.microsoft.com/office/drawing/2014/chart" uri="{C3380CC4-5D6E-409C-BE32-E72D297353CC}">
              <c16:uniqueId val="{00000010-E384-42B3-B582-8613728BBA08}"/>
            </c:ext>
          </c:extLst>
        </c:ser>
        <c:ser>
          <c:idx val="17"/>
          <c:order val="17"/>
          <c:tx>
            <c:strRef>
              <c:f>'Fig 7B'!$A$22</c:f>
              <c:strCache>
                <c:ptCount val="1"/>
                <c:pt idx="0">
                  <c:v>Escherichia hermannii</c:v>
                </c:pt>
              </c:strCache>
            </c:strRef>
          </c:tx>
          <c:spPr>
            <a:solidFill>
              <a:schemeClr val="accent6">
                <a:lumMod val="80000"/>
                <a:lumOff val="20000"/>
              </a:schemeClr>
            </a:solidFill>
            <a:ln>
              <a:noFill/>
            </a:ln>
            <a:effectLst/>
          </c:spPr>
          <c:invertIfNegative val="0"/>
          <c:dLbls>
            <c:delete val="1"/>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7B'!$B$22:$K$22</c:f>
              <c:numCache>
                <c:formatCode>General</c:formatCode>
                <c:ptCount val="10"/>
                <c:pt idx="9">
                  <c:v>2</c:v>
                </c:pt>
              </c:numCache>
            </c:numRef>
          </c:val>
          <c:extLst>
            <c:ext xmlns:c16="http://schemas.microsoft.com/office/drawing/2014/chart" uri="{C3380CC4-5D6E-409C-BE32-E72D297353CC}">
              <c16:uniqueId val="{00000011-E384-42B3-B582-8613728BBA08}"/>
            </c:ext>
          </c:extLst>
        </c:ser>
        <c:ser>
          <c:idx val="19"/>
          <c:order val="18"/>
          <c:tx>
            <c:strRef>
              <c:f>'Fig 7B'!$A$24</c:f>
              <c:strCache>
                <c:ptCount val="1"/>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7B'!$B$4:$K$4</c:f>
              <c:strCache>
                <c:ptCount val="10"/>
                <c:pt idx="0">
                  <c:v>VIM</c:v>
                </c:pt>
                <c:pt idx="1">
                  <c:v>SME</c:v>
                </c:pt>
                <c:pt idx="2">
                  <c:v>OXA-23-like</c:v>
                </c:pt>
                <c:pt idx="3">
                  <c:v>IMP, NDM</c:v>
                </c:pt>
                <c:pt idx="4">
                  <c:v>IMI</c:v>
                </c:pt>
                <c:pt idx="5">
                  <c:v>KPC</c:v>
                </c:pt>
                <c:pt idx="6">
                  <c:v>NDM, OXA-48-like</c:v>
                </c:pt>
                <c:pt idx="7">
                  <c:v>OXA-48-like</c:v>
                </c:pt>
                <c:pt idx="8">
                  <c:v>NDM</c:v>
                </c:pt>
                <c:pt idx="9">
                  <c:v>IMP</c:v>
                </c:pt>
              </c:strCache>
            </c:strRef>
          </c:cat>
          <c:val>
            <c:numRef>
              <c:f>'Fig 7B'!$B$24:$K$24</c:f>
              <c:numCache>
                <c:formatCode>General</c:formatCode>
                <c:ptCount val="10"/>
                <c:pt idx="0">
                  <c:v>1</c:v>
                </c:pt>
                <c:pt idx="1">
                  <c:v>1</c:v>
                </c:pt>
                <c:pt idx="2">
                  <c:v>2</c:v>
                </c:pt>
                <c:pt idx="3">
                  <c:v>5</c:v>
                </c:pt>
                <c:pt idx="4">
                  <c:v>8</c:v>
                </c:pt>
                <c:pt idx="5">
                  <c:v>14</c:v>
                </c:pt>
                <c:pt idx="6">
                  <c:v>37</c:v>
                </c:pt>
                <c:pt idx="7">
                  <c:v>74</c:v>
                </c:pt>
                <c:pt idx="8">
                  <c:v>252</c:v>
                </c:pt>
                <c:pt idx="9">
                  <c:v>433</c:v>
                </c:pt>
              </c:numCache>
            </c:numRef>
          </c:val>
          <c:extLst>
            <c:ext xmlns:c16="http://schemas.microsoft.com/office/drawing/2014/chart" uri="{C3380CC4-5D6E-409C-BE32-E72D297353CC}">
              <c16:uniqueId val="{00000012-E384-42B3-B582-8613728BBA08}"/>
            </c:ext>
          </c:extLst>
        </c:ser>
        <c:dLbls>
          <c:dLblPos val="inBase"/>
          <c:showLegendKey val="0"/>
          <c:showVal val="1"/>
          <c:showCatName val="0"/>
          <c:showSerName val="0"/>
          <c:showPercent val="0"/>
          <c:showBubbleSize val="0"/>
        </c:dLbls>
        <c:gapWidth val="50"/>
        <c:overlap val="100"/>
        <c:axId val="698187672"/>
        <c:axId val="698187016"/>
      </c:barChart>
      <c:catAx>
        <c:axId val="69818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8187016"/>
        <c:crosses val="autoZero"/>
        <c:auto val="1"/>
        <c:lblAlgn val="ctr"/>
        <c:lblOffset val="100"/>
        <c:noMultiLvlLbl val="0"/>
      </c:catAx>
      <c:valAx>
        <c:axId val="698187016"/>
        <c:scaling>
          <c:orientation val="minMax"/>
          <c:max val="500"/>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rPr>
                  <a:t>Number of isolates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8187672"/>
        <c:crosses val="autoZero"/>
        <c:crossBetween val="between"/>
      </c:valAx>
      <c:spPr>
        <a:noFill/>
        <a:ln>
          <a:noFill/>
        </a:ln>
        <a:effectLst/>
      </c:spPr>
    </c:plotArea>
    <c:legend>
      <c:legendPos val="b"/>
      <c:layout>
        <c:manualLayout>
          <c:xMode val="edge"/>
          <c:yMode val="edge"/>
          <c:x val="4.864520851681256E-2"/>
          <c:y val="0.71649648225438667"/>
          <c:w val="0.91100989684859646"/>
          <c:h val="0.28350351774561328"/>
        </c:manualLayout>
      </c:layout>
      <c:overlay val="0"/>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613524482003828E-2"/>
          <c:y val="3.930772863505743E-2"/>
          <c:w val="0.89493446763172446"/>
          <c:h val="0.69010176648342325"/>
        </c:manualLayout>
      </c:layout>
      <c:lineChart>
        <c:grouping val="standard"/>
        <c:varyColors val="0"/>
        <c:ser>
          <c:idx val="0"/>
          <c:order val="0"/>
          <c:tx>
            <c:strRef>
              <c:f>'Fig 8'!$K$1</c:f>
              <c:strCache>
                <c:ptCount val="1"/>
                <c:pt idx="0">
                  <c:v>IMP
(n = 2,354)</c:v>
                </c:pt>
              </c:strCache>
            </c:strRef>
          </c:tx>
          <c:spPr>
            <a:ln w="12700" cap="rnd">
              <a:solidFill>
                <a:srgbClr val="0000FF"/>
              </a:solidFill>
              <a:round/>
            </a:ln>
            <a:effectLst/>
          </c:spPr>
          <c:marker>
            <c:symbol val="none"/>
          </c:marker>
          <c:cat>
            <c:numRef>
              <c:f>'Fig 8'!$J$3:$J$145</c:f>
              <c:numCache>
                <c:formatCode>mmm\-yy</c:formatCode>
                <c:ptCount val="143"/>
                <c:pt idx="0">
                  <c:v>42736</c:v>
                </c:pt>
                <c:pt idx="1">
                  <c:v>42767</c:v>
                </c:pt>
                <c:pt idx="2">
                  <c:v>42767</c:v>
                </c:pt>
                <c:pt idx="3">
                  <c:v>42795</c:v>
                </c:pt>
                <c:pt idx="4">
                  <c:v>42795</c:v>
                </c:pt>
                <c:pt idx="5">
                  <c:v>42826</c:v>
                </c:pt>
                <c:pt idx="6">
                  <c:v>42826</c:v>
                </c:pt>
                <c:pt idx="7">
                  <c:v>42856</c:v>
                </c:pt>
                <c:pt idx="8">
                  <c:v>42856</c:v>
                </c:pt>
                <c:pt idx="9">
                  <c:v>42887</c:v>
                </c:pt>
                <c:pt idx="10">
                  <c:v>42887</c:v>
                </c:pt>
                <c:pt idx="11">
                  <c:v>42917</c:v>
                </c:pt>
                <c:pt idx="12">
                  <c:v>42917</c:v>
                </c:pt>
                <c:pt idx="13">
                  <c:v>42948</c:v>
                </c:pt>
                <c:pt idx="14">
                  <c:v>42948</c:v>
                </c:pt>
                <c:pt idx="15">
                  <c:v>42979</c:v>
                </c:pt>
                <c:pt idx="16">
                  <c:v>42979</c:v>
                </c:pt>
                <c:pt idx="17">
                  <c:v>43009</c:v>
                </c:pt>
                <c:pt idx="18">
                  <c:v>43009</c:v>
                </c:pt>
                <c:pt idx="19">
                  <c:v>43040</c:v>
                </c:pt>
                <c:pt idx="20">
                  <c:v>43040</c:v>
                </c:pt>
                <c:pt idx="21">
                  <c:v>43070</c:v>
                </c:pt>
                <c:pt idx="22">
                  <c:v>43070</c:v>
                </c:pt>
                <c:pt idx="23">
                  <c:v>43101</c:v>
                </c:pt>
                <c:pt idx="24">
                  <c:v>43101</c:v>
                </c:pt>
                <c:pt idx="25">
                  <c:v>43132</c:v>
                </c:pt>
                <c:pt idx="26">
                  <c:v>43132</c:v>
                </c:pt>
                <c:pt idx="27">
                  <c:v>43160</c:v>
                </c:pt>
                <c:pt idx="28">
                  <c:v>43160</c:v>
                </c:pt>
                <c:pt idx="29">
                  <c:v>43191</c:v>
                </c:pt>
                <c:pt idx="30">
                  <c:v>43191</c:v>
                </c:pt>
                <c:pt idx="31">
                  <c:v>43221</c:v>
                </c:pt>
                <c:pt idx="32">
                  <c:v>43221</c:v>
                </c:pt>
                <c:pt idx="33">
                  <c:v>43252</c:v>
                </c:pt>
                <c:pt idx="34">
                  <c:v>43252</c:v>
                </c:pt>
                <c:pt idx="35">
                  <c:v>43282</c:v>
                </c:pt>
                <c:pt idx="36">
                  <c:v>43282</c:v>
                </c:pt>
                <c:pt idx="37">
                  <c:v>43313</c:v>
                </c:pt>
                <c:pt idx="38">
                  <c:v>43313</c:v>
                </c:pt>
                <c:pt idx="39">
                  <c:v>43344</c:v>
                </c:pt>
                <c:pt idx="40">
                  <c:v>43344</c:v>
                </c:pt>
                <c:pt idx="41">
                  <c:v>43374</c:v>
                </c:pt>
                <c:pt idx="42">
                  <c:v>43374</c:v>
                </c:pt>
                <c:pt idx="43">
                  <c:v>43405</c:v>
                </c:pt>
                <c:pt idx="44">
                  <c:v>43405</c:v>
                </c:pt>
                <c:pt idx="45">
                  <c:v>43435</c:v>
                </c:pt>
                <c:pt idx="46">
                  <c:v>43435</c:v>
                </c:pt>
                <c:pt idx="47">
                  <c:v>43466</c:v>
                </c:pt>
                <c:pt idx="48">
                  <c:v>43466</c:v>
                </c:pt>
                <c:pt idx="49">
                  <c:v>43497</c:v>
                </c:pt>
                <c:pt idx="50">
                  <c:v>43497</c:v>
                </c:pt>
                <c:pt idx="51">
                  <c:v>43525</c:v>
                </c:pt>
                <c:pt idx="52">
                  <c:v>43525</c:v>
                </c:pt>
                <c:pt idx="53">
                  <c:v>43556</c:v>
                </c:pt>
                <c:pt idx="54">
                  <c:v>43556</c:v>
                </c:pt>
                <c:pt idx="55">
                  <c:v>43586</c:v>
                </c:pt>
                <c:pt idx="56">
                  <c:v>43586</c:v>
                </c:pt>
                <c:pt idx="57">
                  <c:v>43617</c:v>
                </c:pt>
                <c:pt idx="58">
                  <c:v>43617</c:v>
                </c:pt>
                <c:pt idx="59">
                  <c:v>43647</c:v>
                </c:pt>
                <c:pt idx="60">
                  <c:v>43647</c:v>
                </c:pt>
                <c:pt idx="61">
                  <c:v>43678</c:v>
                </c:pt>
                <c:pt idx="62">
                  <c:v>43678</c:v>
                </c:pt>
                <c:pt idx="63">
                  <c:v>43709</c:v>
                </c:pt>
                <c:pt idx="64">
                  <c:v>43709</c:v>
                </c:pt>
                <c:pt idx="65">
                  <c:v>43739</c:v>
                </c:pt>
                <c:pt idx="66">
                  <c:v>43739</c:v>
                </c:pt>
                <c:pt idx="67">
                  <c:v>43770</c:v>
                </c:pt>
                <c:pt idx="68">
                  <c:v>43770</c:v>
                </c:pt>
                <c:pt idx="69">
                  <c:v>43800</c:v>
                </c:pt>
                <c:pt idx="70">
                  <c:v>43800</c:v>
                </c:pt>
                <c:pt idx="71">
                  <c:v>43831</c:v>
                </c:pt>
                <c:pt idx="72">
                  <c:v>43831</c:v>
                </c:pt>
                <c:pt idx="73">
                  <c:v>43862</c:v>
                </c:pt>
                <c:pt idx="74">
                  <c:v>43862</c:v>
                </c:pt>
                <c:pt idx="75">
                  <c:v>43891</c:v>
                </c:pt>
                <c:pt idx="76">
                  <c:v>43891</c:v>
                </c:pt>
                <c:pt idx="77">
                  <c:v>43922</c:v>
                </c:pt>
                <c:pt idx="78">
                  <c:v>43922</c:v>
                </c:pt>
                <c:pt idx="79">
                  <c:v>43952</c:v>
                </c:pt>
                <c:pt idx="80">
                  <c:v>43952</c:v>
                </c:pt>
                <c:pt idx="81">
                  <c:v>43983</c:v>
                </c:pt>
                <c:pt idx="82">
                  <c:v>43983</c:v>
                </c:pt>
                <c:pt idx="83">
                  <c:v>44013</c:v>
                </c:pt>
                <c:pt idx="84">
                  <c:v>44013</c:v>
                </c:pt>
                <c:pt idx="85">
                  <c:v>44044</c:v>
                </c:pt>
                <c:pt idx="86">
                  <c:v>44044</c:v>
                </c:pt>
                <c:pt idx="87">
                  <c:v>44075</c:v>
                </c:pt>
                <c:pt idx="88">
                  <c:v>44075</c:v>
                </c:pt>
                <c:pt idx="89">
                  <c:v>44105</c:v>
                </c:pt>
                <c:pt idx="90">
                  <c:v>44105</c:v>
                </c:pt>
                <c:pt idx="91">
                  <c:v>44136</c:v>
                </c:pt>
                <c:pt idx="92">
                  <c:v>44136</c:v>
                </c:pt>
                <c:pt idx="93">
                  <c:v>44166</c:v>
                </c:pt>
                <c:pt idx="94">
                  <c:v>44166</c:v>
                </c:pt>
                <c:pt idx="95">
                  <c:v>44197</c:v>
                </c:pt>
                <c:pt idx="96">
                  <c:v>44197</c:v>
                </c:pt>
                <c:pt idx="97">
                  <c:v>44228</c:v>
                </c:pt>
                <c:pt idx="98">
                  <c:v>44228</c:v>
                </c:pt>
                <c:pt idx="99">
                  <c:v>44256</c:v>
                </c:pt>
                <c:pt idx="100">
                  <c:v>44256</c:v>
                </c:pt>
                <c:pt idx="101">
                  <c:v>44287</c:v>
                </c:pt>
                <c:pt idx="102">
                  <c:v>44287</c:v>
                </c:pt>
                <c:pt idx="103">
                  <c:v>44317</c:v>
                </c:pt>
                <c:pt idx="104">
                  <c:v>44317</c:v>
                </c:pt>
                <c:pt idx="105">
                  <c:v>44348</c:v>
                </c:pt>
                <c:pt idx="106">
                  <c:v>44348</c:v>
                </c:pt>
                <c:pt idx="107">
                  <c:v>44378</c:v>
                </c:pt>
                <c:pt idx="108">
                  <c:v>44378</c:v>
                </c:pt>
                <c:pt idx="109">
                  <c:v>44409</c:v>
                </c:pt>
                <c:pt idx="110">
                  <c:v>44409</c:v>
                </c:pt>
                <c:pt idx="111">
                  <c:v>44440</c:v>
                </c:pt>
                <c:pt idx="112">
                  <c:v>44440</c:v>
                </c:pt>
                <c:pt idx="113">
                  <c:v>44470</c:v>
                </c:pt>
                <c:pt idx="114">
                  <c:v>44470</c:v>
                </c:pt>
                <c:pt idx="115">
                  <c:v>44501</c:v>
                </c:pt>
                <c:pt idx="116">
                  <c:v>44501</c:v>
                </c:pt>
                <c:pt idx="117">
                  <c:v>44531</c:v>
                </c:pt>
                <c:pt idx="118">
                  <c:v>44531</c:v>
                </c:pt>
                <c:pt idx="119">
                  <c:v>44562</c:v>
                </c:pt>
                <c:pt idx="120">
                  <c:v>44562</c:v>
                </c:pt>
                <c:pt idx="121">
                  <c:v>44593</c:v>
                </c:pt>
                <c:pt idx="122">
                  <c:v>44593</c:v>
                </c:pt>
                <c:pt idx="123">
                  <c:v>44621</c:v>
                </c:pt>
                <c:pt idx="124">
                  <c:v>44621</c:v>
                </c:pt>
                <c:pt idx="125">
                  <c:v>44652</c:v>
                </c:pt>
                <c:pt idx="126">
                  <c:v>44652</c:v>
                </c:pt>
                <c:pt idx="127">
                  <c:v>44682</c:v>
                </c:pt>
                <c:pt idx="128">
                  <c:v>44682</c:v>
                </c:pt>
                <c:pt idx="129">
                  <c:v>44713</c:v>
                </c:pt>
                <c:pt idx="130">
                  <c:v>44713</c:v>
                </c:pt>
                <c:pt idx="131">
                  <c:v>44743</c:v>
                </c:pt>
                <c:pt idx="132">
                  <c:v>44743</c:v>
                </c:pt>
                <c:pt idx="133">
                  <c:v>44774</c:v>
                </c:pt>
                <c:pt idx="134">
                  <c:v>44774</c:v>
                </c:pt>
                <c:pt idx="135">
                  <c:v>44805</c:v>
                </c:pt>
                <c:pt idx="136">
                  <c:v>44805</c:v>
                </c:pt>
                <c:pt idx="137">
                  <c:v>44835</c:v>
                </c:pt>
                <c:pt idx="138">
                  <c:v>44835</c:v>
                </c:pt>
                <c:pt idx="139">
                  <c:v>44866</c:v>
                </c:pt>
                <c:pt idx="140">
                  <c:v>44866</c:v>
                </c:pt>
                <c:pt idx="141">
                  <c:v>44896</c:v>
                </c:pt>
                <c:pt idx="142">
                  <c:v>44896</c:v>
                </c:pt>
              </c:numCache>
            </c:numRef>
          </c:cat>
          <c:val>
            <c:numRef>
              <c:f>'Fig 8'!$K$3:$K$145</c:f>
              <c:numCache>
                <c:formatCode>General</c:formatCode>
                <c:ptCount val="143"/>
                <c:pt idx="0">
                  <c:v>25</c:v>
                </c:pt>
                <c:pt idx="1">
                  <c:v>25</c:v>
                </c:pt>
                <c:pt idx="2">
                  <c:v>32</c:v>
                </c:pt>
                <c:pt idx="3">
                  <c:v>32</c:v>
                </c:pt>
                <c:pt idx="4">
                  <c:v>23</c:v>
                </c:pt>
                <c:pt idx="5">
                  <c:v>23</c:v>
                </c:pt>
                <c:pt idx="6">
                  <c:v>18</c:v>
                </c:pt>
                <c:pt idx="7">
                  <c:v>18</c:v>
                </c:pt>
                <c:pt idx="8">
                  <c:v>35</c:v>
                </c:pt>
                <c:pt idx="9">
                  <c:v>35</c:v>
                </c:pt>
                <c:pt idx="10">
                  <c:v>25</c:v>
                </c:pt>
                <c:pt idx="11">
                  <c:v>25</c:v>
                </c:pt>
                <c:pt idx="12">
                  <c:v>29</c:v>
                </c:pt>
                <c:pt idx="13">
                  <c:v>29</c:v>
                </c:pt>
                <c:pt idx="14">
                  <c:v>15</c:v>
                </c:pt>
                <c:pt idx="15">
                  <c:v>15</c:v>
                </c:pt>
                <c:pt idx="16">
                  <c:v>19</c:v>
                </c:pt>
                <c:pt idx="17">
                  <c:v>19</c:v>
                </c:pt>
                <c:pt idx="18">
                  <c:v>26</c:v>
                </c:pt>
                <c:pt idx="19">
                  <c:v>26</c:v>
                </c:pt>
                <c:pt idx="20">
                  <c:v>23</c:v>
                </c:pt>
                <c:pt idx="21">
                  <c:v>23</c:v>
                </c:pt>
                <c:pt idx="22">
                  <c:v>17</c:v>
                </c:pt>
                <c:pt idx="23">
                  <c:v>17</c:v>
                </c:pt>
                <c:pt idx="24">
                  <c:v>36</c:v>
                </c:pt>
                <c:pt idx="25">
                  <c:v>36</c:v>
                </c:pt>
                <c:pt idx="26">
                  <c:v>27</c:v>
                </c:pt>
                <c:pt idx="27">
                  <c:v>27</c:v>
                </c:pt>
                <c:pt idx="28">
                  <c:v>18</c:v>
                </c:pt>
                <c:pt idx="29">
                  <c:v>18</c:v>
                </c:pt>
                <c:pt idx="30">
                  <c:v>34</c:v>
                </c:pt>
                <c:pt idx="31">
                  <c:v>34</c:v>
                </c:pt>
                <c:pt idx="32">
                  <c:v>26</c:v>
                </c:pt>
                <c:pt idx="33">
                  <c:v>26</c:v>
                </c:pt>
                <c:pt idx="34">
                  <c:v>31</c:v>
                </c:pt>
                <c:pt idx="35">
                  <c:v>31</c:v>
                </c:pt>
                <c:pt idx="36">
                  <c:v>28</c:v>
                </c:pt>
                <c:pt idx="37">
                  <c:v>28</c:v>
                </c:pt>
                <c:pt idx="38">
                  <c:v>14</c:v>
                </c:pt>
                <c:pt idx="39">
                  <c:v>14</c:v>
                </c:pt>
                <c:pt idx="40">
                  <c:v>31</c:v>
                </c:pt>
                <c:pt idx="41">
                  <c:v>31</c:v>
                </c:pt>
                <c:pt idx="42">
                  <c:v>39</c:v>
                </c:pt>
                <c:pt idx="43">
                  <c:v>39</c:v>
                </c:pt>
                <c:pt idx="44">
                  <c:v>35</c:v>
                </c:pt>
                <c:pt idx="45">
                  <c:v>35</c:v>
                </c:pt>
                <c:pt idx="46">
                  <c:v>52</c:v>
                </c:pt>
                <c:pt idx="47">
                  <c:v>52</c:v>
                </c:pt>
                <c:pt idx="48">
                  <c:v>56</c:v>
                </c:pt>
                <c:pt idx="49">
                  <c:v>56</c:v>
                </c:pt>
                <c:pt idx="50">
                  <c:v>54</c:v>
                </c:pt>
                <c:pt idx="51">
                  <c:v>54</c:v>
                </c:pt>
                <c:pt idx="52">
                  <c:v>62</c:v>
                </c:pt>
                <c:pt idx="53">
                  <c:v>62</c:v>
                </c:pt>
                <c:pt idx="54">
                  <c:v>33</c:v>
                </c:pt>
                <c:pt idx="55">
                  <c:v>33</c:v>
                </c:pt>
                <c:pt idx="56">
                  <c:v>39</c:v>
                </c:pt>
                <c:pt idx="57">
                  <c:v>39</c:v>
                </c:pt>
                <c:pt idx="58">
                  <c:v>40</c:v>
                </c:pt>
                <c:pt idx="59">
                  <c:v>40</c:v>
                </c:pt>
                <c:pt idx="60">
                  <c:v>31</c:v>
                </c:pt>
                <c:pt idx="61">
                  <c:v>31</c:v>
                </c:pt>
                <c:pt idx="62">
                  <c:v>45</c:v>
                </c:pt>
                <c:pt idx="63">
                  <c:v>45</c:v>
                </c:pt>
                <c:pt idx="64">
                  <c:v>38</c:v>
                </c:pt>
                <c:pt idx="65">
                  <c:v>38</c:v>
                </c:pt>
                <c:pt idx="66">
                  <c:v>26</c:v>
                </c:pt>
                <c:pt idx="67">
                  <c:v>26</c:v>
                </c:pt>
                <c:pt idx="68">
                  <c:v>42</c:v>
                </c:pt>
                <c:pt idx="69">
                  <c:v>42</c:v>
                </c:pt>
                <c:pt idx="70">
                  <c:v>39</c:v>
                </c:pt>
                <c:pt idx="71">
                  <c:v>39</c:v>
                </c:pt>
                <c:pt idx="72">
                  <c:v>37</c:v>
                </c:pt>
                <c:pt idx="73">
                  <c:v>37</c:v>
                </c:pt>
                <c:pt idx="74">
                  <c:v>34</c:v>
                </c:pt>
                <c:pt idx="75">
                  <c:v>34</c:v>
                </c:pt>
                <c:pt idx="76">
                  <c:v>28</c:v>
                </c:pt>
                <c:pt idx="77">
                  <c:v>28</c:v>
                </c:pt>
                <c:pt idx="78">
                  <c:v>25</c:v>
                </c:pt>
                <c:pt idx="79">
                  <c:v>25</c:v>
                </c:pt>
                <c:pt idx="80">
                  <c:v>36</c:v>
                </c:pt>
                <c:pt idx="81">
                  <c:v>36</c:v>
                </c:pt>
                <c:pt idx="82">
                  <c:v>33</c:v>
                </c:pt>
                <c:pt idx="83">
                  <c:v>33</c:v>
                </c:pt>
                <c:pt idx="84">
                  <c:v>40</c:v>
                </c:pt>
                <c:pt idx="85">
                  <c:v>40</c:v>
                </c:pt>
                <c:pt idx="86">
                  <c:v>31</c:v>
                </c:pt>
                <c:pt idx="87">
                  <c:v>31</c:v>
                </c:pt>
                <c:pt idx="88">
                  <c:v>35</c:v>
                </c:pt>
                <c:pt idx="89">
                  <c:v>35</c:v>
                </c:pt>
                <c:pt idx="90">
                  <c:v>34</c:v>
                </c:pt>
                <c:pt idx="91">
                  <c:v>34</c:v>
                </c:pt>
                <c:pt idx="92">
                  <c:v>22</c:v>
                </c:pt>
                <c:pt idx="93">
                  <c:v>22</c:v>
                </c:pt>
                <c:pt idx="94">
                  <c:v>33</c:v>
                </c:pt>
                <c:pt idx="95">
                  <c:v>33</c:v>
                </c:pt>
                <c:pt idx="96">
                  <c:v>35</c:v>
                </c:pt>
                <c:pt idx="97">
                  <c:v>35</c:v>
                </c:pt>
                <c:pt idx="98">
                  <c:v>40</c:v>
                </c:pt>
                <c:pt idx="99">
                  <c:v>40</c:v>
                </c:pt>
                <c:pt idx="100">
                  <c:v>24</c:v>
                </c:pt>
                <c:pt idx="101">
                  <c:v>24</c:v>
                </c:pt>
                <c:pt idx="102">
                  <c:v>31</c:v>
                </c:pt>
                <c:pt idx="103">
                  <c:v>31</c:v>
                </c:pt>
                <c:pt idx="104">
                  <c:v>47</c:v>
                </c:pt>
                <c:pt idx="105">
                  <c:v>47</c:v>
                </c:pt>
                <c:pt idx="106">
                  <c:v>31</c:v>
                </c:pt>
                <c:pt idx="107">
                  <c:v>31</c:v>
                </c:pt>
                <c:pt idx="108">
                  <c:v>22</c:v>
                </c:pt>
                <c:pt idx="109">
                  <c:v>22</c:v>
                </c:pt>
                <c:pt idx="110">
                  <c:v>30</c:v>
                </c:pt>
                <c:pt idx="111">
                  <c:v>30</c:v>
                </c:pt>
                <c:pt idx="112">
                  <c:v>25</c:v>
                </c:pt>
                <c:pt idx="113">
                  <c:v>25</c:v>
                </c:pt>
                <c:pt idx="114">
                  <c:v>26</c:v>
                </c:pt>
                <c:pt idx="115">
                  <c:v>26</c:v>
                </c:pt>
                <c:pt idx="116">
                  <c:v>30</c:v>
                </c:pt>
                <c:pt idx="117">
                  <c:v>30</c:v>
                </c:pt>
                <c:pt idx="118">
                  <c:v>29</c:v>
                </c:pt>
                <c:pt idx="119">
                  <c:v>29</c:v>
                </c:pt>
                <c:pt idx="120">
                  <c:v>28</c:v>
                </c:pt>
                <c:pt idx="121">
                  <c:v>28</c:v>
                </c:pt>
                <c:pt idx="122">
                  <c:v>41</c:v>
                </c:pt>
                <c:pt idx="123">
                  <c:v>41</c:v>
                </c:pt>
                <c:pt idx="124">
                  <c:v>37</c:v>
                </c:pt>
                <c:pt idx="125">
                  <c:v>37</c:v>
                </c:pt>
                <c:pt idx="126">
                  <c:v>41</c:v>
                </c:pt>
                <c:pt idx="127">
                  <c:v>41</c:v>
                </c:pt>
                <c:pt idx="128">
                  <c:v>53</c:v>
                </c:pt>
                <c:pt idx="129">
                  <c:v>53</c:v>
                </c:pt>
                <c:pt idx="130">
                  <c:v>32</c:v>
                </c:pt>
                <c:pt idx="131">
                  <c:v>32</c:v>
                </c:pt>
                <c:pt idx="132">
                  <c:v>36</c:v>
                </c:pt>
                <c:pt idx="133">
                  <c:v>36</c:v>
                </c:pt>
                <c:pt idx="134">
                  <c:v>28</c:v>
                </c:pt>
                <c:pt idx="135">
                  <c:v>28</c:v>
                </c:pt>
                <c:pt idx="136">
                  <c:v>37</c:v>
                </c:pt>
                <c:pt idx="137">
                  <c:v>37</c:v>
                </c:pt>
                <c:pt idx="138">
                  <c:v>43</c:v>
                </c:pt>
                <c:pt idx="139">
                  <c:v>43</c:v>
                </c:pt>
                <c:pt idx="140">
                  <c:v>30</c:v>
                </c:pt>
                <c:pt idx="141">
                  <c:v>30</c:v>
                </c:pt>
                <c:pt idx="142">
                  <c:v>27</c:v>
                </c:pt>
              </c:numCache>
            </c:numRef>
          </c:val>
          <c:smooth val="0"/>
          <c:extLst>
            <c:ext xmlns:c16="http://schemas.microsoft.com/office/drawing/2014/chart" uri="{C3380CC4-5D6E-409C-BE32-E72D297353CC}">
              <c16:uniqueId val="{00000000-2187-4A44-A1F9-85537DDECACC}"/>
            </c:ext>
          </c:extLst>
        </c:ser>
        <c:ser>
          <c:idx val="1"/>
          <c:order val="1"/>
          <c:tx>
            <c:strRef>
              <c:f>'Fig 8'!$L$1</c:f>
              <c:strCache>
                <c:ptCount val="1"/>
                <c:pt idx="0">
                  <c:v>NDM
(n = 1,012)</c:v>
                </c:pt>
              </c:strCache>
            </c:strRef>
          </c:tx>
          <c:spPr>
            <a:ln w="12700" cap="rnd">
              <a:solidFill>
                <a:srgbClr val="00B050"/>
              </a:solidFill>
              <a:round/>
            </a:ln>
            <a:effectLst/>
          </c:spPr>
          <c:marker>
            <c:symbol val="none"/>
          </c:marker>
          <c:cat>
            <c:numRef>
              <c:f>'Fig 8'!$J$3:$J$145</c:f>
              <c:numCache>
                <c:formatCode>mmm\-yy</c:formatCode>
                <c:ptCount val="143"/>
                <c:pt idx="0">
                  <c:v>42736</c:v>
                </c:pt>
                <c:pt idx="1">
                  <c:v>42767</c:v>
                </c:pt>
                <c:pt idx="2">
                  <c:v>42767</c:v>
                </c:pt>
                <c:pt idx="3">
                  <c:v>42795</c:v>
                </c:pt>
                <c:pt idx="4">
                  <c:v>42795</c:v>
                </c:pt>
                <c:pt idx="5">
                  <c:v>42826</c:v>
                </c:pt>
                <c:pt idx="6">
                  <c:v>42826</c:v>
                </c:pt>
                <c:pt idx="7">
                  <c:v>42856</c:v>
                </c:pt>
                <c:pt idx="8">
                  <c:v>42856</c:v>
                </c:pt>
                <c:pt idx="9">
                  <c:v>42887</c:v>
                </c:pt>
                <c:pt idx="10">
                  <c:v>42887</c:v>
                </c:pt>
                <c:pt idx="11">
                  <c:v>42917</c:v>
                </c:pt>
                <c:pt idx="12">
                  <c:v>42917</c:v>
                </c:pt>
                <c:pt idx="13">
                  <c:v>42948</c:v>
                </c:pt>
                <c:pt idx="14">
                  <c:v>42948</c:v>
                </c:pt>
                <c:pt idx="15">
                  <c:v>42979</c:v>
                </c:pt>
                <c:pt idx="16">
                  <c:v>42979</c:v>
                </c:pt>
                <c:pt idx="17">
                  <c:v>43009</c:v>
                </c:pt>
                <c:pt idx="18">
                  <c:v>43009</c:v>
                </c:pt>
                <c:pt idx="19">
                  <c:v>43040</c:v>
                </c:pt>
                <c:pt idx="20">
                  <c:v>43040</c:v>
                </c:pt>
                <c:pt idx="21">
                  <c:v>43070</c:v>
                </c:pt>
                <c:pt idx="22">
                  <c:v>43070</c:v>
                </c:pt>
                <c:pt idx="23">
                  <c:v>43101</c:v>
                </c:pt>
                <c:pt idx="24">
                  <c:v>43101</c:v>
                </c:pt>
                <c:pt idx="25">
                  <c:v>43132</c:v>
                </c:pt>
                <c:pt idx="26">
                  <c:v>43132</c:v>
                </c:pt>
                <c:pt idx="27">
                  <c:v>43160</c:v>
                </c:pt>
                <c:pt idx="28">
                  <c:v>43160</c:v>
                </c:pt>
                <c:pt idx="29">
                  <c:v>43191</c:v>
                </c:pt>
                <c:pt idx="30">
                  <c:v>43191</c:v>
                </c:pt>
                <c:pt idx="31">
                  <c:v>43221</c:v>
                </c:pt>
                <c:pt idx="32">
                  <c:v>43221</c:v>
                </c:pt>
                <c:pt idx="33">
                  <c:v>43252</c:v>
                </c:pt>
                <c:pt idx="34">
                  <c:v>43252</c:v>
                </c:pt>
                <c:pt idx="35">
                  <c:v>43282</c:v>
                </c:pt>
                <c:pt idx="36">
                  <c:v>43282</c:v>
                </c:pt>
                <c:pt idx="37">
                  <c:v>43313</c:v>
                </c:pt>
                <c:pt idx="38">
                  <c:v>43313</c:v>
                </c:pt>
                <c:pt idx="39">
                  <c:v>43344</c:v>
                </c:pt>
                <c:pt idx="40">
                  <c:v>43344</c:v>
                </c:pt>
                <c:pt idx="41">
                  <c:v>43374</c:v>
                </c:pt>
                <c:pt idx="42">
                  <c:v>43374</c:v>
                </c:pt>
                <c:pt idx="43">
                  <c:v>43405</c:v>
                </c:pt>
                <c:pt idx="44">
                  <c:v>43405</c:v>
                </c:pt>
                <c:pt idx="45">
                  <c:v>43435</c:v>
                </c:pt>
                <c:pt idx="46">
                  <c:v>43435</c:v>
                </c:pt>
                <c:pt idx="47">
                  <c:v>43466</c:v>
                </c:pt>
                <c:pt idx="48">
                  <c:v>43466</c:v>
                </c:pt>
                <c:pt idx="49">
                  <c:v>43497</c:v>
                </c:pt>
                <c:pt idx="50">
                  <c:v>43497</c:v>
                </c:pt>
                <c:pt idx="51">
                  <c:v>43525</c:v>
                </c:pt>
                <c:pt idx="52">
                  <c:v>43525</c:v>
                </c:pt>
                <c:pt idx="53">
                  <c:v>43556</c:v>
                </c:pt>
                <c:pt idx="54">
                  <c:v>43556</c:v>
                </c:pt>
                <c:pt idx="55">
                  <c:v>43586</c:v>
                </c:pt>
                <c:pt idx="56">
                  <c:v>43586</c:v>
                </c:pt>
                <c:pt idx="57">
                  <c:v>43617</c:v>
                </c:pt>
                <c:pt idx="58">
                  <c:v>43617</c:v>
                </c:pt>
                <c:pt idx="59">
                  <c:v>43647</c:v>
                </c:pt>
                <c:pt idx="60">
                  <c:v>43647</c:v>
                </c:pt>
                <c:pt idx="61">
                  <c:v>43678</c:v>
                </c:pt>
                <c:pt idx="62">
                  <c:v>43678</c:v>
                </c:pt>
                <c:pt idx="63">
                  <c:v>43709</c:v>
                </c:pt>
                <c:pt idx="64">
                  <c:v>43709</c:v>
                </c:pt>
                <c:pt idx="65">
                  <c:v>43739</c:v>
                </c:pt>
                <c:pt idx="66">
                  <c:v>43739</c:v>
                </c:pt>
                <c:pt idx="67">
                  <c:v>43770</c:v>
                </c:pt>
                <c:pt idx="68">
                  <c:v>43770</c:v>
                </c:pt>
                <c:pt idx="69">
                  <c:v>43800</c:v>
                </c:pt>
                <c:pt idx="70">
                  <c:v>43800</c:v>
                </c:pt>
                <c:pt idx="71">
                  <c:v>43831</c:v>
                </c:pt>
                <c:pt idx="72">
                  <c:v>43831</c:v>
                </c:pt>
                <c:pt idx="73">
                  <c:v>43862</c:v>
                </c:pt>
                <c:pt idx="74">
                  <c:v>43862</c:v>
                </c:pt>
                <c:pt idx="75">
                  <c:v>43891</c:v>
                </c:pt>
                <c:pt idx="76">
                  <c:v>43891</c:v>
                </c:pt>
                <c:pt idx="77">
                  <c:v>43922</c:v>
                </c:pt>
                <c:pt idx="78">
                  <c:v>43922</c:v>
                </c:pt>
                <c:pt idx="79">
                  <c:v>43952</c:v>
                </c:pt>
                <c:pt idx="80">
                  <c:v>43952</c:v>
                </c:pt>
                <c:pt idx="81">
                  <c:v>43983</c:v>
                </c:pt>
                <c:pt idx="82">
                  <c:v>43983</c:v>
                </c:pt>
                <c:pt idx="83">
                  <c:v>44013</c:v>
                </c:pt>
                <c:pt idx="84">
                  <c:v>44013</c:v>
                </c:pt>
                <c:pt idx="85">
                  <c:v>44044</c:v>
                </c:pt>
                <c:pt idx="86">
                  <c:v>44044</c:v>
                </c:pt>
                <c:pt idx="87">
                  <c:v>44075</c:v>
                </c:pt>
                <c:pt idx="88">
                  <c:v>44075</c:v>
                </c:pt>
                <c:pt idx="89">
                  <c:v>44105</c:v>
                </c:pt>
                <c:pt idx="90">
                  <c:v>44105</c:v>
                </c:pt>
                <c:pt idx="91">
                  <c:v>44136</c:v>
                </c:pt>
                <c:pt idx="92">
                  <c:v>44136</c:v>
                </c:pt>
                <c:pt idx="93">
                  <c:v>44166</c:v>
                </c:pt>
                <c:pt idx="94">
                  <c:v>44166</c:v>
                </c:pt>
                <c:pt idx="95">
                  <c:v>44197</c:v>
                </c:pt>
                <c:pt idx="96">
                  <c:v>44197</c:v>
                </c:pt>
                <c:pt idx="97">
                  <c:v>44228</c:v>
                </c:pt>
                <c:pt idx="98">
                  <c:v>44228</c:v>
                </c:pt>
                <c:pt idx="99">
                  <c:v>44256</c:v>
                </c:pt>
                <c:pt idx="100">
                  <c:v>44256</c:v>
                </c:pt>
                <c:pt idx="101">
                  <c:v>44287</c:v>
                </c:pt>
                <c:pt idx="102">
                  <c:v>44287</c:v>
                </c:pt>
                <c:pt idx="103">
                  <c:v>44317</c:v>
                </c:pt>
                <c:pt idx="104">
                  <c:v>44317</c:v>
                </c:pt>
                <c:pt idx="105">
                  <c:v>44348</c:v>
                </c:pt>
                <c:pt idx="106">
                  <c:v>44348</c:v>
                </c:pt>
                <c:pt idx="107">
                  <c:v>44378</c:v>
                </c:pt>
                <c:pt idx="108">
                  <c:v>44378</c:v>
                </c:pt>
                <c:pt idx="109">
                  <c:v>44409</c:v>
                </c:pt>
                <c:pt idx="110">
                  <c:v>44409</c:v>
                </c:pt>
                <c:pt idx="111">
                  <c:v>44440</c:v>
                </c:pt>
                <c:pt idx="112">
                  <c:v>44440</c:v>
                </c:pt>
                <c:pt idx="113">
                  <c:v>44470</c:v>
                </c:pt>
                <c:pt idx="114">
                  <c:v>44470</c:v>
                </c:pt>
                <c:pt idx="115">
                  <c:v>44501</c:v>
                </c:pt>
                <c:pt idx="116">
                  <c:v>44501</c:v>
                </c:pt>
                <c:pt idx="117">
                  <c:v>44531</c:v>
                </c:pt>
                <c:pt idx="118">
                  <c:v>44531</c:v>
                </c:pt>
                <c:pt idx="119">
                  <c:v>44562</c:v>
                </c:pt>
                <c:pt idx="120">
                  <c:v>44562</c:v>
                </c:pt>
                <c:pt idx="121">
                  <c:v>44593</c:v>
                </c:pt>
                <c:pt idx="122">
                  <c:v>44593</c:v>
                </c:pt>
                <c:pt idx="123">
                  <c:v>44621</c:v>
                </c:pt>
                <c:pt idx="124">
                  <c:v>44621</c:v>
                </c:pt>
                <c:pt idx="125">
                  <c:v>44652</c:v>
                </c:pt>
                <c:pt idx="126">
                  <c:v>44652</c:v>
                </c:pt>
                <c:pt idx="127">
                  <c:v>44682</c:v>
                </c:pt>
                <c:pt idx="128">
                  <c:v>44682</c:v>
                </c:pt>
                <c:pt idx="129">
                  <c:v>44713</c:v>
                </c:pt>
                <c:pt idx="130">
                  <c:v>44713</c:v>
                </c:pt>
                <c:pt idx="131">
                  <c:v>44743</c:v>
                </c:pt>
                <c:pt idx="132">
                  <c:v>44743</c:v>
                </c:pt>
                <c:pt idx="133">
                  <c:v>44774</c:v>
                </c:pt>
                <c:pt idx="134">
                  <c:v>44774</c:v>
                </c:pt>
                <c:pt idx="135">
                  <c:v>44805</c:v>
                </c:pt>
                <c:pt idx="136">
                  <c:v>44805</c:v>
                </c:pt>
                <c:pt idx="137">
                  <c:v>44835</c:v>
                </c:pt>
                <c:pt idx="138">
                  <c:v>44835</c:v>
                </c:pt>
                <c:pt idx="139">
                  <c:v>44866</c:v>
                </c:pt>
                <c:pt idx="140">
                  <c:v>44866</c:v>
                </c:pt>
                <c:pt idx="141">
                  <c:v>44896</c:v>
                </c:pt>
                <c:pt idx="142">
                  <c:v>44896</c:v>
                </c:pt>
              </c:numCache>
            </c:numRef>
          </c:cat>
          <c:val>
            <c:numRef>
              <c:f>'Fig 8'!$L$3:$L$145</c:f>
              <c:numCache>
                <c:formatCode>General</c:formatCode>
                <c:ptCount val="143"/>
                <c:pt idx="0">
                  <c:v>8</c:v>
                </c:pt>
                <c:pt idx="1">
                  <c:v>8</c:v>
                </c:pt>
                <c:pt idx="2">
                  <c:v>4</c:v>
                </c:pt>
                <c:pt idx="3">
                  <c:v>4</c:v>
                </c:pt>
                <c:pt idx="4">
                  <c:v>4</c:v>
                </c:pt>
                <c:pt idx="5">
                  <c:v>4</c:v>
                </c:pt>
                <c:pt idx="6">
                  <c:v>10</c:v>
                </c:pt>
                <c:pt idx="7">
                  <c:v>10</c:v>
                </c:pt>
                <c:pt idx="8">
                  <c:v>6</c:v>
                </c:pt>
                <c:pt idx="9">
                  <c:v>6</c:v>
                </c:pt>
                <c:pt idx="10">
                  <c:v>6</c:v>
                </c:pt>
                <c:pt idx="11">
                  <c:v>6</c:v>
                </c:pt>
                <c:pt idx="12">
                  <c:v>16</c:v>
                </c:pt>
                <c:pt idx="13">
                  <c:v>16</c:v>
                </c:pt>
                <c:pt idx="14">
                  <c:v>6</c:v>
                </c:pt>
                <c:pt idx="15">
                  <c:v>6</c:v>
                </c:pt>
                <c:pt idx="16">
                  <c:v>5</c:v>
                </c:pt>
                <c:pt idx="17">
                  <c:v>5</c:v>
                </c:pt>
                <c:pt idx="18">
                  <c:v>8</c:v>
                </c:pt>
                <c:pt idx="19">
                  <c:v>8</c:v>
                </c:pt>
                <c:pt idx="20">
                  <c:v>9</c:v>
                </c:pt>
                <c:pt idx="21">
                  <c:v>9</c:v>
                </c:pt>
                <c:pt idx="22">
                  <c:v>8</c:v>
                </c:pt>
                <c:pt idx="23">
                  <c:v>8</c:v>
                </c:pt>
                <c:pt idx="24">
                  <c:v>8</c:v>
                </c:pt>
                <c:pt idx="25">
                  <c:v>8</c:v>
                </c:pt>
                <c:pt idx="26">
                  <c:v>14</c:v>
                </c:pt>
                <c:pt idx="27">
                  <c:v>14</c:v>
                </c:pt>
                <c:pt idx="28">
                  <c:v>10</c:v>
                </c:pt>
                <c:pt idx="29">
                  <c:v>10</c:v>
                </c:pt>
                <c:pt idx="30">
                  <c:v>11</c:v>
                </c:pt>
                <c:pt idx="31">
                  <c:v>11</c:v>
                </c:pt>
                <c:pt idx="32">
                  <c:v>20</c:v>
                </c:pt>
                <c:pt idx="33">
                  <c:v>20</c:v>
                </c:pt>
                <c:pt idx="34">
                  <c:v>9</c:v>
                </c:pt>
                <c:pt idx="35">
                  <c:v>9</c:v>
                </c:pt>
                <c:pt idx="36">
                  <c:v>5</c:v>
                </c:pt>
                <c:pt idx="37">
                  <c:v>5</c:v>
                </c:pt>
                <c:pt idx="38">
                  <c:v>9</c:v>
                </c:pt>
                <c:pt idx="39">
                  <c:v>9</c:v>
                </c:pt>
                <c:pt idx="40">
                  <c:v>13</c:v>
                </c:pt>
                <c:pt idx="41">
                  <c:v>13</c:v>
                </c:pt>
                <c:pt idx="42">
                  <c:v>11</c:v>
                </c:pt>
                <c:pt idx="43">
                  <c:v>11</c:v>
                </c:pt>
                <c:pt idx="44">
                  <c:v>16</c:v>
                </c:pt>
                <c:pt idx="45">
                  <c:v>16</c:v>
                </c:pt>
                <c:pt idx="46">
                  <c:v>17</c:v>
                </c:pt>
                <c:pt idx="47">
                  <c:v>17</c:v>
                </c:pt>
                <c:pt idx="48">
                  <c:v>21</c:v>
                </c:pt>
                <c:pt idx="49">
                  <c:v>21</c:v>
                </c:pt>
                <c:pt idx="50">
                  <c:v>13</c:v>
                </c:pt>
                <c:pt idx="51">
                  <c:v>13</c:v>
                </c:pt>
                <c:pt idx="52">
                  <c:v>14</c:v>
                </c:pt>
                <c:pt idx="53">
                  <c:v>14</c:v>
                </c:pt>
                <c:pt idx="54">
                  <c:v>14</c:v>
                </c:pt>
                <c:pt idx="55">
                  <c:v>14</c:v>
                </c:pt>
                <c:pt idx="56">
                  <c:v>24</c:v>
                </c:pt>
                <c:pt idx="57">
                  <c:v>24</c:v>
                </c:pt>
                <c:pt idx="58">
                  <c:v>15</c:v>
                </c:pt>
                <c:pt idx="59">
                  <c:v>15</c:v>
                </c:pt>
                <c:pt idx="60">
                  <c:v>15</c:v>
                </c:pt>
                <c:pt idx="61">
                  <c:v>15</c:v>
                </c:pt>
                <c:pt idx="62">
                  <c:v>23</c:v>
                </c:pt>
                <c:pt idx="63">
                  <c:v>23</c:v>
                </c:pt>
                <c:pt idx="64">
                  <c:v>20</c:v>
                </c:pt>
                <c:pt idx="65">
                  <c:v>20</c:v>
                </c:pt>
                <c:pt idx="66">
                  <c:v>24</c:v>
                </c:pt>
                <c:pt idx="67">
                  <c:v>24</c:v>
                </c:pt>
                <c:pt idx="68">
                  <c:v>29</c:v>
                </c:pt>
                <c:pt idx="69">
                  <c:v>29</c:v>
                </c:pt>
                <c:pt idx="70">
                  <c:v>12</c:v>
                </c:pt>
                <c:pt idx="71">
                  <c:v>12</c:v>
                </c:pt>
                <c:pt idx="72">
                  <c:v>12</c:v>
                </c:pt>
                <c:pt idx="73">
                  <c:v>12</c:v>
                </c:pt>
                <c:pt idx="74">
                  <c:v>25</c:v>
                </c:pt>
                <c:pt idx="75">
                  <c:v>25</c:v>
                </c:pt>
                <c:pt idx="76">
                  <c:v>20</c:v>
                </c:pt>
                <c:pt idx="77">
                  <c:v>20</c:v>
                </c:pt>
                <c:pt idx="78">
                  <c:v>10</c:v>
                </c:pt>
                <c:pt idx="79">
                  <c:v>10</c:v>
                </c:pt>
                <c:pt idx="80">
                  <c:v>12</c:v>
                </c:pt>
                <c:pt idx="81">
                  <c:v>12</c:v>
                </c:pt>
                <c:pt idx="82">
                  <c:v>15</c:v>
                </c:pt>
                <c:pt idx="83">
                  <c:v>15</c:v>
                </c:pt>
                <c:pt idx="84">
                  <c:v>11</c:v>
                </c:pt>
                <c:pt idx="85">
                  <c:v>11</c:v>
                </c:pt>
                <c:pt idx="86">
                  <c:v>9</c:v>
                </c:pt>
                <c:pt idx="87">
                  <c:v>9</c:v>
                </c:pt>
                <c:pt idx="88">
                  <c:v>10</c:v>
                </c:pt>
                <c:pt idx="89">
                  <c:v>10</c:v>
                </c:pt>
                <c:pt idx="90">
                  <c:v>4</c:v>
                </c:pt>
                <c:pt idx="91">
                  <c:v>4</c:v>
                </c:pt>
                <c:pt idx="92">
                  <c:v>10</c:v>
                </c:pt>
                <c:pt idx="93">
                  <c:v>10</c:v>
                </c:pt>
                <c:pt idx="94">
                  <c:v>19</c:v>
                </c:pt>
                <c:pt idx="95">
                  <c:v>19</c:v>
                </c:pt>
                <c:pt idx="96">
                  <c:v>14</c:v>
                </c:pt>
                <c:pt idx="97">
                  <c:v>14</c:v>
                </c:pt>
                <c:pt idx="98">
                  <c:v>12</c:v>
                </c:pt>
                <c:pt idx="99">
                  <c:v>12</c:v>
                </c:pt>
                <c:pt idx="100">
                  <c:v>23</c:v>
                </c:pt>
                <c:pt idx="101">
                  <c:v>23</c:v>
                </c:pt>
                <c:pt idx="102">
                  <c:v>10</c:v>
                </c:pt>
                <c:pt idx="103">
                  <c:v>10</c:v>
                </c:pt>
                <c:pt idx="104">
                  <c:v>14</c:v>
                </c:pt>
                <c:pt idx="105">
                  <c:v>14</c:v>
                </c:pt>
                <c:pt idx="106">
                  <c:v>17</c:v>
                </c:pt>
                <c:pt idx="107">
                  <c:v>17</c:v>
                </c:pt>
                <c:pt idx="108">
                  <c:v>15</c:v>
                </c:pt>
                <c:pt idx="109">
                  <c:v>15</c:v>
                </c:pt>
                <c:pt idx="110">
                  <c:v>11</c:v>
                </c:pt>
                <c:pt idx="111">
                  <c:v>11</c:v>
                </c:pt>
                <c:pt idx="112">
                  <c:v>8</c:v>
                </c:pt>
                <c:pt idx="113">
                  <c:v>8</c:v>
                </c:pt>
                <c:pt idx="114">
                  <c:v>11</c:v>
                </c:pt>
                <c:pt idx="115">
                  <c:v>11</c:v>
                </c:pt>
                <c:pt idx="116">
                  <c:v>5</c:v>
                </c:pt>
                <c:pt idx="117">
                  <c:v>5</c:v>
                </c:pt>
                <c:pt idx="118">
                  <c:v>6</c:v>
                </c:pt>
                <c:pt idx="119">
                  <c:v>6</c:v>
                </c:pt>
                <c:pt idx="120">
                  <c:v>8</c:v>
                </c:pt>
                <c:pt idx="121">
                  <c:v>8</c:v>
                </c:pt>
                <c:pt idx="122">
                  <c:v>19</c:v>
                </c:pt>
                <c:pt idx="123">
                  <c:v>19</c:v>
                </c:pt>
                <c:pt idx="124">
                  <c:v>13</c:v>
                </c:pt>
                <c:pt idx="125">
                  <c:v>13</c:v>
                </c:pt>
                <c:pt idx="126">
                  <c:v>21</c:v>
                </c:pt>
                <c:pt idx="127">
                  <c:v>21</c:v>
                </c:pt>
                <c:pt idx="128">
                  <c:v>27</c:v>
                </c:pt>
                <c:pt idx="129">
                  <c:v>27</c:v>
                </c:pt>
                <c:pt idx="130">
                  <c:v>29</c:v>
                </c:pt>
                <c:pt idx="131">
                  <c:v>29</c:v>
                </c:pt>
                <c:pt idx="132">
                  <c:v>24</c:v>
                </c:pt>
                <c:pt idx="133">
                  <c:v>24</c:v>
                </c:pt>
                <c:pt idx="134">
                  <c:v>18</c:v>
                </c:pt>
                <c:pt idx="135">
                  <c:v>18</c:v>
                </c:pt>
                <c:pt idx="136">
                  <c:v>32</c:v>
                </c:pt>
                <c:pt idx="137">
                  <c:v>32</c:v>
                </c:pt>
                <c:pt idx="138">
                  <c:v>23</c:v>
                </c:pt>
                <c:pt idx="139">
                  <c:v>23</c:v>
                </c:pt>
                <c:pt idx="140">
                  <c:v>17</c:v>
                </c:pt>
                <c:pt idx="141">
                  <c:v>17</c:v>
                </c:pt>
                <c:pt idx="142">
                  <c:v>21</c:v>
                </c:pt>
              </c:numCache>
            </c:numRef>
          </c:val>
          <c:smooth val="0"/>
          <c:extLst>
            <c:ext xmlns:c16="http://schemas.microsoft.com/office/drawing/2014/chart" uri="{C3380CC4-5D6E-409C-BE32-E72D297353CC}">
              <c16:uniqueId val="{00000001-2187-4A44-A1F9-85537DDECACC}"/>
            </c:ext>
          </c:extLst>
        </c:ser>
        <c:ser>
          <c:idx val="2"/>
          <c:order val="2"/>
          <c:tx>
            <c:strRef>
              <c:f>'Fig 8'!$M$1</c:f>
              <c:strCache>
                <c:ptCount val="1"/>
                <c:pt idx="0">
                  <c:v>OXA-48-like
(n = 476)</c:v>
                </c:pt>
              </c:strCache>
            </c:strRef>
          </c:tx>
          <c:spPr>
            <a:ln w="12700" cap="rnd">
              <a:solidFill>
                <a:srgbClr val="FFC000"/>
              </a:solidFill>
              <a:round/>
            </a:ln>
            <a:effectLst/>
          </c:spPr>
          <c:marker>
            <c:symbol val="none"/>
          </c:marker>
          <c:cat>
            <c:numRef>
              <c:f>'Fig 8'!$J$3:$J$145</c:f>
              <c:numCache>
                <c:formatCode>mmm\-yy</c:formatCode>
                <c:ptCount val="143"/>
                <c:pt idx="0">
                  <c:v>42736</c:v>
                </c:pt>
                <c:pt idx="1">
                  <c:v>42767</c:v>
                </c:pt>
                <c:pt idx="2">
                  <c:v>42767</c:v>
                </c:pt>
                <c:pt idx="3">
                  <c:v>42795</c:v>
                </c:pt>
                <c:pt idx="4">
                  <c:v>42795</c:v>
                </c:pt>
                <c:pt idx="5">
                  <c:v>42826</c:v>
                </c:pt>
                <c:pt idx="6">
                  <c:v>42826</c:v>
                </c:pt>
                <c:pt idx="7">
                  <c:v>42856</c:v>
                </c:pt>
                <c:pt idx="8">
                  <c:v>42856</c:v>
                </c:pt>
                <c:pt idx="9">
                  <c:v>42887</c:v>
                </c:pt>
                <c:pt idx="10">
                  <c:v>42887</c:v>
                </c:pt>
                <c:pt idx="11">
                  <c:v>42917</c:v>
                </c:pt>
                <c:pt idx="12">
                  <c:v>42917</c:v>
                </c:pt>
                <c:pt idx="13">
                  <c:v>42948</c:v>
                </c:pt>
                <c:pt idx="14">
                  <c:v>42948</c:v>
                </c:pt>
                <c:pt idx="15">
                  <c:v>42979</c:v>
                </c:pt>
                <c:pt idx="16">
                  <c:v>42979</c:v>
                </c:pt>
                <c:pt idx="17">
                  <c:v>43009</c:v>
                </c:pt>
                <c:pt idx="18">
                  <c:v>43009</c:v>
                </c:pt>
                <c:pt idx="19">
                  <c:v>43040</c:v>
                </c:pt>
                <c:pt idx="20">
                  <c:v>43040</c:v>
                </c:pt>
                <c:pt idx="21">
                  <c:v>43070</c:v>
                </c:pt>
                <c:pt idx="22">
                  <c:v>43070</c:v>
                </c:pt>
                <c:pt idx="23">
                  <c:v>43101</c:v>
                </c:pt>
                <c:pt idx="24">
                  <c:v>43101</c:v>
                </c:pt>
                <c:pt idx="25">
                  <c:v>43132</c:v>
                </c:pt>
                <c:pt idx="26">
                  <c:v>43132</c:v>
                </c:pt>
                <c:pt idx="27">
                  <c:v>43160</c:v>
                </c:pt>
                <c:pt idx="28">
                  <c:v>43160</c:v>
                </c:pt>
                <c:pt idx="29">
                  <c:v>43191</c:v>
                </c:pt>
                <c:pt idx="30">
                  <c:v>43191</c:v>
                </c:pt>
                <c:pt idx="31">
                  <c:v>43221</c:v>
                </c:pt>
                <c:pt idx="32">
                  <c:v>43221</c:v>
                </c:pt>
                <c:pt idx="33">
                  <c:v>43252</c:v>
                </c:pt>
                <c:pt idx="34">
                  <c:v>43252</c:v>
                </c:pt>
                <c:pt idx="35">
                  <c:v>43282</c:v>
                </c:pt>
                <c:pt idx="36">
                  <c:v>43282</c:v>
                </c:pt>
                <c:pt idx="37">
                  <c:v>43313</c:v>
                </c:pt>
                <c:pt idx="38">
                  <c:v>43313</c:v>
                </c:pt>
                <c:pt idx="39">
                  <c:v>43344</c:v>
                </c:pt>
                <c:pt idx="40">
                  <c:v>43344</c:v>
                </c:pt>
                <c:pt idx="41">
                  <c:v>43374</c:v>
                </c:pt>
                <c:pt idx="42">
                  <c:v>43374</c:v>
                </c:pt>
                <c:pt idx="43">
                  <c:v>43405</c:v>
                </c:pt>
                <c:pt idx="44">
                  <c:v>43405</c:v>
                </c:pt>
                <c:pt idx="45">
                  <c:v>43435</c:v>
                </c:pt>
                <c:pt idx="46">
                  <c:v>43435</c:v>
                </c:pt>
                <c:pt idx="47">
                  <c:v>43466</c:v>
                </c:pt>
                <c:pt idx="48">
                  <c:v>43466</c:v>
                </c:pt>
                <c:pt idx="49">
                  <c:v>43497</c:v>
                </c:pt>
                <c:pt idx="50">
                  <c:v>43497</c:v>
                </c:pt>
                <c:pt idx="51">
                  <c:v>43525</c:v>
                </c:pt>
                <c:pt idx="52">
                  <c:v>43525</c:v>
                </c:pt>
                <c:pt idx="53">
                  <c:v>43556</c:v>
                </c:pt>
                <c:pt idx="54">
                  <c:v>43556</c:v>
                </c:pt>
                <c:pt idx="55">
                  <c:v>43586</c:v>
                </c:pt>
                <c:pt idx="56">
                  <c:v>43586</c:v>
                </c:pt>
                <c:pt idx="57">
                  <c:v>43617</c:v>
                </c:pt>
                <c:pt idx="58">
                  <c:v>43617</c:v>
                </c:pt>
                <c:pt idx="59">
                  <c:v>43647</c:v>
                </c:pt>
                <c:pt idx="60">
                  <c:v>43647</c:v>
                </c:pt>
                <c:pt idx="61">
                  <c:v>43678</c:v>
                </c:pt>
                <c:pt idx="62">
                  <c:v>43678</c:v>
                </c:pt>
                <c:pt idx="63">
                  <c:v>43709</c:v>
                </c:pt>
                <c:pt idx="64">
                  <c:v>43709</c:v>
                </c:pt>
                <c:pt idx="65">
                  <c:v>43739</c:v>
                </c:pt>
                <c:pt idx="66">
                  <c:v>43739</c:v>
                </c:pt>
                <c:pt idx="67">
                  <c:v>43770</c:v>
                </c:pt>
                <c:pt idx="68">
                  <c:v>43770</c:v>
                </c:pt>
                <c:pt idx="69">
                  <c:v>43800</c:v>
                </c:pt>
                <c:pt idx="70">
                  <c:v>43800</c:v>
                </c:pt>
                <c:pt idx="71">
                  <c:v>43831</c:v>
                </c:pt>
                <c:pt idx="72">
                  <c:v>43831</c:v>
                </c:pt>
                <c:pt idx="73">
                  <c:v>43862</c:v>
                </c:pt>
                <c:pt idx="74">
                  <c:v>43862</c:v>
                </c:pt>
                <c:pt idx="75">
                  <c:v>43891</c:v>
                </c:pt>
                <c:pt idx="76">
                  <c:v>43891</c:v>
                </c:pt>
                <c:pt idx="77">
                  <c:v>43922</c:v>
                </c:pt>
                <c:pt idx="78">
                  <c:v>43922</c:v>
                </c:pt>
                <c:pt idx="79">
                  <c:v>43952</c:v>
                </c:pt>
                <c:pt idx="80">
                  <c:v>43952</c:v>
                </c:pt>
                <c:pt idx="81">
                  <c:v>43983</c:v>
                </c:pt>
                <c:pt idx="82">
                  <c:v>43983</c:v>
                </c:pt>
                <c:pt idx="83">
                  <c:v>44013</c:v>
                </c:pt>
                <c:pt idx="84">
                  <c:v>44013</c:v>
                </c:pt>
                <c:pt idx="85">
                  <c:v>44044</c:v>
                </c:pt>
                <c:pt idx="86">
                  <c:v>44044</c:v>
                </c:pt>
                <c:pt idx="87">
                  <c:v>44075</c:v>
                </c:pt>
                <c:pt idx="88">
                  <c:v>44075</c:v>
                </c:pt>
                <c:pt idx="89">
                  <c:v>44105</c:v>
                </c:pt>
                <c:pt idx="90">
                  <c:v>44105</c:v>
                </c:pt>
                <c:pt idx="91">
                  <c:v>44136</c:v>
                </c:pt>
                <c:pt idx="92">
                  <c:v>44136</c:v>
                </c:pt>
                <c:pt idx="93">
                  <c:v>44166</c:v>
                </c:pt>
                <c:pt idx="94">
                  <c:v>44166</c:v>
                </c:pt>
                <c:pt idx="95">
                  <c:v>44197</c:v>
                </c:pt>
                <c:pt idx="96">
                  <c:v>44197</c:v>
                </c:pt>
                <c:pt idx="97">
                  <c:v>44228</c:v>
                </c:pt>
                <c:pt idx="98">
                  <c:v>44228</c:v>
                </c:pt>
                <c:pt idx="99">
                  <c:v>44256</c:v>
                </c:pt>
                <c:pt idx="100">
                  <c:v>44256</c:v>
                </c:pt>
                <c:pt idx="101">
                  <c:v>44287</c:v>
                </c:pt>
                <c:pt idx="102">
                  <c:v>44287</c:v>
                </c:pt>
                <c:pt idx="103">
                  <c:v>44317</c:v>
                </c:pt>
                <c:pt idx="104">
                  <c:v>44317</c:v>
                </c:pt>
                <c:pt idx="105">
                  <c:v>44348</c:v>
                </c:pt>
                <c:pt idx="106">
                  <c:v>44348</c:v>
                </c:pt>
                <c:pt idx="107">
                  <c:v>44378</c:v>
                </c:pt>
                <c:pt idx="108">
                  <c:v>44378</c:v>
                </c:pt>
                <c:pt idx="109">
                  <c:v>44409</c:v>
                </c:pt>
                <c:pt idx="110">
                  <c:v>44409</c:v>
                </c:pt>
                <c:pt idx="111">
                  <c:v>44440</c:v>
                </c:pt>
                <c:pt idx="112">
                  <c:v>44440</c:v>
                </c:pt>
                <c:pt idx="113">
                  <c:v>44470</c:v>
                </c:pt>
                <c:pt idx="114">
                  <c:v>44470</c:v>
                </c:pt>
                <c:pt idx="115">
                  <c:v>44501</c:v>
                </c:pt>
                <c:pt idx="116">
                  <c:v>44501</c:v>
                </c:pt>
                <c:pt idx="117">
                  <c:v>44531</c:v>
                </c:pt>
                <c:pt idx="118">
                  <c:v>44531</c:v>
                </c:pt>
                <c:pt idx="119">
                  <c:v>44562</c:v>
                </c:pt>
                <c:pt idx="120">
                  <c:v>44562</c:v>
                </c:pt>
                <c:pt idx="121">
                  <c:v>44593</c:v>
                </c:pt>
                <c:pt idx="122">
                  <c:v>44593</c:v>
                </c:pt>
                <c:pt idx="123">
                  <c:v>44621</c:v>
                </c:pt>
                <c:pt idx="124">
                  <c:v>44621</c:v>
                </c:pt>
                <c:pt idx="125">
                  <c:v>44652</c:v>
                </c:pt>
                <c:pt idx="126">
                  <c:v>44652</c:v>
                </c:pt>
                <c:pt idx="127">
                  <c:v>44682</c:v>
                </c:pt>
                <c:pt idx="128">
                  <c:v>44682</c:v>
                </c:pt>
                <c:pt idx="129">
                  <c:v>44713</c:v>
                </c:pt>
                <c:pt idx="130">
                  <c:v>44713</c:v>
                </c:pt>
                <c:pt idx="131">
                  <c:v>44743</c:v>
                </c:pt>
                <c:pt idx="132">
                  <c:v>44743</c:v>
                </c:pt>
                <c:pt idx="133">
                  <c:v>44774</c:v>
                </c:pt>
                <c:pt idx="134">
                  <c:v>44774</c:v>
                </c:pt>
                <c:pt idx="135">
                  <c:v>44805</c:v>
                </c:pt>
                <c:pt idx="136">
                  <c:v>44805</c:v>
                </c:pt>
                <c:pt idx="137">
                  <c:v>44835</c:v>
                </c:pt>
                <c:pt idx="138">
                  <c:v>44835</c:v>
                </c:pt>
                <c:pt idx="139">
                  <c:v>44866</c:v>
                </c:pt>
                <c:pt idx="140">
                  <c:v>44866</c:v>
                </c:pt>
                <c:pt idx="141">
                  <c:v>44896</c:v>
                </c:pt>
                <c:pt idx="142">
                  <c:v>44896</c:v>
                </c:pt>
              </c:numCache>
            </c:numRef>
          </c:cat>
          <c:val>
            <c:numRef>
              <c:f>'Fig 8'!$M$3:$M$145</c:f>
              <c:numCache>
                <c:formatCode>General</c:formatCode>
                <c:ptCount val="143"/>
                <c:pt idx="0">
                  <c:v>3</c:v>
                </c:pt>
                <c:pt idx="1">
                  <c:v>3</c:v>
                </c:pt>
                <c:pt idx="2">
                  <c:v>5</c:v>
                </c:pt>
                <c:pt idx="3">
                  <c:v>5</c:v>
                </c:pt>
                <c:pt idx="4">
                  <c:v>4</c:v>
                </c:pt>
                <c:pt idx="5">
                  <c:v>4</c:v>
                </c:pt>
                <c:pt idx="6">
                  <c:v>3</c:v>
                </c:pt>
                <c:pt idx="7">
                  <c:v>3</c:v>
                </c:pt>
                <c:pt idx="8">
                  <c:v>21</c:v>
                </c:pt>
                <c:pt idx="9">
                  <c:v>21</c:v>
                </c:pt>
                <c:pt idx="10">
                  <c:v>54</c:v>
                </c:pt>
                <c:pt idx="11">
                  <c:v>54</c:v>
                </c:pt>
                <c:pt idx="12">
                  <c:v>11</c:v>
                </c:pt>
                <c:pt idx="13">
                  <c:v>11</c:v>
                </c:pt>
                <c:pt idx="14">
                  <c:v>5</c:v>
                </c:pt>
                <c:pt idx="15">
                  <c:v>5</c:v>
                </c:pt>
                <c:pt idx="16">
                  <c:v>4</c:v>
                </c:pt>
                <c:pt idx="17">
                  <c:v>4</c:v>
                </c:pt>
                <c:pt idx="18">
                  <c:v>7</c:v>
                </c:pt>
                <c:pt idx="19">
                  <c:v>7</c:v>
                </c:pt>
                <c:pt idx="20">
                  <c:v>2</c:v>
                </c:pt>
                <c:pt idx="21">
                  <c:v>2</c:v>
                </c:pt>
                <c:pt idx="22">
                  <c:v>7</c:v>
                </c:pt>
                <c:pt idx="23">
                  <c:v>7</c:v>
                </c:pt>
                <c:pt idx="24">
                  <c:v>8</c:v>
                </c:pt>
                <c:pt idx="25">
                  <c:v>8</c:v>
                </c:pt>
                <c:pt idx="26">
                  <c:v>3</c:v>
                </c:pt>
                <c:pt idx="27">
                  <c:v>3</c:v>
                </c:pt>
                <c:pt idx="28">
                  <c:v>8</c:v>
                </c:pt>
                <c:pt idx="29">
                  <c:v>8</c:v>
                </c:pt>
                <c:pt idx="30">
                  <c:v>6</c:v>
                </c:pt>
                <c:pt idx="31">
                  <c:v>6</c:v>
                </c:pt>
                <c:pt idx="32">
                  <c:v>5</c:v>
                </c:pt>
                <c:pt idx="33">
                  <c:v>5</c:v>
                </c:pt>
                <c:pt idx="34">
                  <c:v>9</c:v>
                </c:pt>
                <c:pt idx="35">
                  <c:v>9</c:v>
                </c:pt>
                <c:pt idx="36">
                  <c:v>6</c:v>
                </c:pt>
                <c:pt idx="37">
                  <c:v>6</c:v>
                </c:pt>
                <c:pt idx="38">
                  <c:v>8</c:v>
                </c:pt>
                <c:pt idx="39">
                  <c:v>8</c:v>
                </c:pt>
                <c:pt idx="40">
                  <c:v>5</c:v>
                </c:pt>
                <c:pt idx="41">
                  <c:v>5</c:v>
                </c:pt>
                <c:pt idx="42">
                  <c:v>5</c:v>
                </c:pt>
                <c:pt idx="43">
                  <c:v>5</c:v>
                </c:pt>
                <c:pt idx="44">
                  <c:v>4</c:v>
                </c:pt>
                <c:pt idx="45">
                  <c:v>4</c:v>
                </c:pt>
                <c:pt idx="46">
                  <c:v>6</c:v>
                </c:pt>
                <c:pt idx="47">
                  <c:v>6</c:v>
                </c:pt>
                <c:pt idx="48">
                  <c:v>6</c:v>
                </c:pt>
                <c:pt idx="49">
                  <c:v>6</c:v>
                </c:pt>
                <c:pt idx="50">
                  <c:v>3</c:v>
                </c:pt>
                <c:pt idx="51">
                  <c:v>3</c:v>
                </c:pt>
                <c:pt idx="52">
                  <c:v>8</c:v>
                </c:pt>
                <c:pt idx="53">
                  <c:v>8</c:v>
                </c:pt>
                <c:pt idx="54">
                  <c:v>5</c:v>
                </c:pt>
                <c:pt idx="55">
                  <c:v>5</c:v>
                </c:pt>
                <c:pt idx="56">
                  <c:v>8</c:v>
                </c:pt>
                <c:pt idx="57">
                  <c:v>8</c:v>
                </c:pt>
                <c:pt idx="58">
                  <c:v>14</c:v>
                </c:pt>
                <c:pt idx="59">
                  <c:v>14</c:v>
                </c:pt>
                <c:pt idx="60">
                  <c:v>8</c:v>
                </c:pt>
                <c:pt idx="61">
                  <c:v>8</c:v>
                </c:pt>
                <c:pt idx="62">
                  <c:v>12</c:v>
                </c:pt>
                <c:pt idx="63">
                  <c:v>12</c:v>
                </c:pt>
                <c:pt idx="64">
                  <c:v>11</c:v>
                </c:pt>
                <c:pt idx="65">
                  <c:v>11</c:v>
                </c:pt>
                <c:pt idx="66">
                  <c:v>8</c:v>
                </c:pt>
                <c:pt idx="67">
                  <c:v>8</c:v>
                </c:pt>
                <c:pt idx="68">
                  <c:v>6</c:v>
                </c:pt>
                <c:pt idx="69">
                  <c:v>6</c:v>
                </c:pt>
                <c:pt idx="70">
                  <c:v>7</c:v>
                </c:pt>
                <c:pt idx="71">
                  <c:v>7</c:v>
                </c:pt>
                <c:pt idx="72">
                  <c:v>11</c:v>
                </c:pt>
                <c:pt idx="73">
                  <c:v>11</c:v>
                </c:pt>
                <c:pt idx="74">
                  <c:v>6</c:v>
                </c:pt>
                <c:pt idx="75">
                  <c:v>6</c:v>
                </c:pt>
                <c:pt idx="76">
                  <c:v>6</c:v>
                </c:pt>
                <c:pt idx="77">
                  <c:v>6</c:v>
                </c:pt>
                <c:pt idx="78">
                  <c:v>4</c:v>
                </c:pt>
                <c:pt idx="79">
                  <c:v>4</c:v>
                </c:pt>
                <c:pt idx="80">
                  <c:v>4</c:v>
                </c:pt>
                <c:pt idx="81">
                  <c:v>4</c:v>
                </c:pt>
                <c:pt idx="82">
                  <c:v>10</c:v>
                </c:pt>
                <c:pt idx="83">
                  <c:v>10</c:v>
                </c:pt>
                <c:pt idx="84">
                  <c:v>2</c:v>
                </c:pt>
                <c:pt idx="85">
                  <c:v>2</c:v>
                </c:pt>
                <c:pt idx="86">
                  <c:v>2</c:v>
                </c:pt>
                <c:pt idx="87">
                  <c:v>2</c:v>
                </c:pt>
                <c:pt idx="88">
                  <c:v>5</c:v>
                </c:pt>
                <c:pt idx="89">
                  <c:v>5</c:v>
                </c:pt>
                <c:pt idx="90">
                  <c:v>3</c:v>
                </c:pt>
                <c:pt idx="91">
                  <c:v>3</c:v>
                </c:pt>
                <c:pt idx="92">
                  <c:v>5</c:v>
                </c:pt>
                <c:pt idx="93">
                  <c:v>5</c:v>
                </c:pt>
                <c:pt idx="94">
                  <c:v>4</c:v>
                </c:pt>
                <c:pt idx="95">
                  <c:v>4</c:v>
                </c:pt>
                <c:pt idx="96">
                  <c:v>0</c:v>
                </c:pt>
                <c:pt idx="97">
                  <c:v>0</c:v>
                </c:pt>
                <c:pt idx="98">
                  <c:v>3</c:v>
                </c:pt>
                <c:pt idx="99">
                  <c:v>3</c:v>
                </c:pt>
                <c:pt idx="100">
                  <c:v>3</c:v>
                </c:pt>
                <c:pt idx="101">
                  <c:v>3</c:v>
                </c:pt>
                <c:pt idx="102">
                  <c:v>5</c:v>
                </c:pt>
                <c:pt idx="103">
                  <c:v>5</c:v>
                </c:pt>
                <c:pt idx="104">
                  <c:v>8</c:v>
                </c:pt>
                <c:pt idx="105">
                  <c:v>8</c:v>
                </c:pt>
                <c:pt idx="106">
                  <c:v>3</c:v>
                </c:pt>
                <c:pt idx="107">
                  <c:v>3</c:v>
                </c:pt>
                <c:pt idx="108">
                  <c:v>2</c:v>
                </c:pt>
                <c:pt idx="109">
                  <c:v>2</c:v>
                </c:pt>
                <c:pt idx="110">
                  <c:v>5</c:v>
                </c:pt>
                <c:pt idx="111">
                  <c:v>5</c:v>
                </c:pt>
                <c:pt idx="112">
                  <c:v>2</c:v>
                </c:pt>
                <c:pt idx="113">
                  <c:v>2</c:v>
                </c:pt>
                <c:pt idx="114">
                  <c:v>4</c:v>
                </c:pt>
                <c:pt idx="115">
                  <c:v>4</c:v>
                </c:pt>
                <c:pt idx="116">
                  <c:v>4</c:v>
                </c:pt>
                <c:pt idx="117">
                  <c:v>4</c:v>
                </c:pt>
                <c:pt idx="118">
                  <c:v>6</c:v>
                </c:pt>
                <c:pt idx="119">
                  <c:v>6</c:v>
                </c:pt>
                <c:pt idx="120">
                  <c:v>1</c:v>
                </c:pt>
                <c:pt idx="121">
                  <c:v>1</c:v>
                </c:pt>
                <c:pt idx="122">
                  <c:v>6</c:v>
                </c:pt>
                <c:pt idx="123">
                  <c:v>6</c:v>
                </c:pt>
                <c:pt idx="124">
                  <c:v>4</c:v>
                </c:pt>
                <c:pt idx="125">
                  <c:v>4</c:v>
                </c:pt>
                <c:pt idx="126">
                  <c:v>6</c:v>
                </c:pt>
                <c:pt idx="127">
                  <c:v>6</c:v>
                </c:pt>
                <c:pt idx="128">
                  <c:v>6</c:v>
                </c:pt>
                <c:pt idx="129">
                  <c:v>6</c:v>
                </c:pt>
                <c:pt idx="130">
                  <c:v>4</c:v>
                </c:pt>
                <c:pt idx="131">
                  <c:v>4</c:v>
                </c:pt>
                <c:pt idx="132">
                  <c:v>7</c:v>
                </c:pt>
                <c:pt idx="133">
                  <c:v>7</c:v>
                </c:pt>
                <c:pt idx="134">
                  <c:v>8</c:v>
                </c:pt>
                <c:pt idx="135">
                  <c:v>8</c:v>
                </c:pt>
                <c:pt idx="136">
                  <c:v>7</c:v>
                </c:pt>
                <c:pt idx="137">
                  <c:v>7</c:v>
                </c:pt>
                <c:pt idx="138">
                  <c:v>7</c:v>
                </c:pt>
                <c:pt idx="139">
                  <c:v>7</c:v>
                </c:pt>
                <c:pt idx="140">
                  <c:v>9</c:v>
                </c:pt>
                <c:pt idx="141">
                  <c:v>9</c:v>
                </c:pt>
                <c:pt idx="142">
                  <c:v>9</c:v>
                </c:pt>
              </c:numCache>
            </c:numRef>
          </c:val>
          <c:smooth val="0"/>
          <c:extLst>
            <c:ext xmlns:c16="http://schemas.microsoft.com/office/drawing/2014/chart" uri="{C3380CC4-5D6E-409C-BE32-E72D297353CC}">
              <c16:uniqueId val="{00000002-2187-4A44-A1F9-85537DDECACC}"/>
            </c:ext>
          </c:extLst>
        </c:ser>
        <c:ser>
          <c:idx val="3"/>
          <c:order val="3"/>
          <c:tx>
            <c:strRef>
              <c:f>'Fig 8'!$N$1</c:f>
              <c:strCache>
                <c:ptCount val="1"/>
                <c:pt idx="0">
                  <c:v>NDM, OXA-48-like
(n = 105)</c:v>
                </c:pt>
              </c:strCache>
            </c:strRef>
          </c:tx>
          <c:spPr>
            <a:ln w="12700" cap="rnd">
              <a:solidFill>
                <a:srgbClr val="FF0000"/>
              </a:solidFill>
              <a:round/>
            </a:ln>
            <a:effectLst/>
          </c:spPr>
          <c:marker>
            <c:symbol val="none"/>
          </c:marker>
          <c:cat>
            <c:numRef>
              <c:f>'Fig 8'!$J$3:$J$145</c:f>
              <c:numCache>
                <c:formatCode>mmm\-yy</c:formatCode>
                <c:ptCount val="143"/>
                <c:pt idx="0">
                  <c:v>42736</c:v>
                </c:pt>
                <c:pt idx="1">
                  <c:v>42767</c:v>
                </c:pt>
                <c:pt idx="2">
                  <c:v>42767</c:v>
                </c:pt>
                <c:pt idx="3">
                  <c:v>42795</c:v>
                </c:pt>
                <c:pt idx="4">
                  <c:v>42795</c:v>
                </c:pt>
                <c:pt idx="5">
                  <c:v>42826</c:v>
                </c:pt>
                <c:pt idx="6">
                  <c:v>42826</c:v>
                </c:pt>
                <c:pt idx="7">
                  <c:v>42856</c:v>
                </c:pt>
                <c:pt idx="8">
                  <c:v>42856</c:v>
                </c:pt>
                <c:pt idx="9">
                  <c:v>42887</c:v>
                </c:pt>
                <c:pt idx="10">
                  <c:v>42887</c:v>
                </c:pt>
                <c:pt idx="11">
                  <c:v>42917</c:v>
                </c:pt>
                <c:pt idx="12">
                  <c:v>42917</c:v>
                </c:pt>
                <c:pt idx="13">
                  <c:v>42948</c:v>
                </c:pt>
                <c:pt idx="14">
                  <c:v>42948</c:v>
                </c:pt>
                <c:pt idx="15">
                  <c:v>42979</c:v>
                </c:pt>
                <c:pt idx="16">
                  <c:v>42979</c:v>
                </c:pt>
                <c:pt idx="17">
                  <c:v>43009</c:v>
                </c:pt>
                <c:pt idx="18">
                  <c:v>43009</c:v>
                </c:pt>
                <c:pt idx="19">
                  <c:v>43040</c:v>
                </c:pt>
                <c:pt idx="20">
                  <c:v>43040</c:v>
                </c:pt>
                <c:pt idx="21">
                  <c:v>43070</c:v>
                </c:pt>
                <c:pt idx="22">
                  <c:v>43070</c:v>
                </c:pt>
                <c:pt idx="23">
                  <c:v>43101</c:v>
                </c:pt>
                <c:pt idx="24">
                  <c:v>43101</c:v>
                </c:pt>
                <c:pt idx="25">
                  <c:v>43132</c:v>
                </c:pt>
                <c:pt idx="26">
                  <c:v>43132</c:v>
                </c:pt>
                <c:pt idx="27">
                  <c:v>43160</c:v>
                </c:pt>
                <c:pt idx="28">
                  <c:v>43160</c:v>
                </c:pt>
                <c:pt idx="29">
                  <c:v>43191</c:v>
                </c:pt>
                <c:pt idx="30">
                  <c:v>43191</c:v>
                </c:pt>
                <c:pt idx="31">
                  <c:v>43221</c:v>
                </c:pt>
                <c:pt idx="32">
                  <c:v>43221</c:v>
                </c:pt>
                <c:pt idx="33">
                  <c:v>43252</c:v>
                </c:pt>
                <c:pt idx="34">
                  <c:v>43252</c:v>
                </c:pt>
                <c:pt idx="35">
                  <c:v>43282</c:v>
                </c:pt>
                <c:pt idx="36">
                  <c:v>43282</c:v>
                </c:pt>
                <c:pt idx="37">
                  <c:v>43313</c:v>
                </c:pt>
                <c:pt idx="38">
                  <c:v>43313</c:v>
                </c:pt>
                <c:pt idx="39">
                  <c:v>43344</c:v>
                </c:pt>
                <c:pt idx="40">
                  <c:v>43344</c:v>
                </c:pt>
                <c:pt idx="41">
                  <c:v>43374</c:v>
                </c:pt>
                <c:pt idx="42">
                  <c:v>43374</c:v>
                </c:pt>
                <c:pt idx="43">
                  <c:v>43405</c:v>
                </c:pt>
                <c:pt idx="44">
                  <c:v>43405</c:v>
                </c:pt>
                <c:pt idx="45">
                  <c:v>43435</c:v>
                </c:pt>
                <c:pt idx="46">
                  <c:v>43435</c:v>
                </c:pt>
                <c:pt idx="47">
                  <c:v>43466</c:v>
                </c:pt>
                <c:pt idx="48">
                  <c:v>43466</c:v>
                </c:pt>
                <c:pt idx="49">
                  <c:v>43497</c:v>
                </c:pt>
                <c:pt idx="50">
                  <c:v>43497</c:v>
                </c:pt>
                <c:pt idx="51">
                  <c:v>43525</c:v>
                </c:pt>
                <c:pt idx="52">
                  <c:v>43525</c:v>
                </c:pt>
                <c:pt idx="53">
                  <c:v>43556</c:v>
                </c:pt>
                <c:pt idx="54">
                  <c:v>43556</c:v>
                </c:pt>
                <c:pt idx="55">
                  <c:v>43586</c:v>
                </c:pt>
                <c:pt idx="56">
                  <c:v>43586</c:v>
                </c:pt>
                <c:pt idx="57">
                  <c:v>43617</c:v>
                </c:pt>
                <c:pt idx="58">
                  <c:v>43617</c:v>
                </c:pt>
                <c:pt idx="59">
                  <c:v>43647</c:v>
                </c:pt>
                <c:pt idx="60">
                  <c:v>43647</c:v>
                </c:pt>
                <c:pt idx="61">
                  <c:v>43678</c:v>
                </c:pt>
                <c:pt idx="62">
                  <c:v>43678</c:v>
                </c:pt>
                <c:pt idx="63">
                  <c:v>43709</c:v>
                </c:pt>
                <c:pt idx="64">
                  <c:v>43709</c:v>
                </c:pt>
                <c:pt idx="65">
                  <c:v>43739</c:v>
                </c:pt>
                <c:pt idx="66">
                  <c:v>43739</c:v>
                </c:pt>
                <c:pt idx="67">
                  <c:v>43770</c:v>
                </c:pt>
                <c:pt idx="68">
                  <c:v>43770</c:v>
                </c:pt>
                <c:pt idx="69">
                  <c:v>43800</c:v>
                </c:pt>
                <c:pt idx="70">
                  <c:v>43800</c:v>
                </c:pt>
                <c:pt idx="71">
                  <c:v>43831</c:v>
                </c:pt>
                <c:pt idx="72">
                  <c:v>43831</c:v>
                </c:pt>
                <c:pt idx="73">
                  <c:v>43862</c:v>
                </c:pt>
                <c:pt idx="74">
                  <c:v>43862</c:v>
                </c:pt>
                <c:pt idx="75">
                  <c:v>43891</c:v>
                </c:pt>
                <c:pt idx="76">
                  <c:v>43891</c:v>
                </c:pt>
                <c:pt idx="77">
                  <c:v>43922</c:v>
                </c:pt>
                <c:pt idx="78">
                  <c:v>43922</c:v>
                </c:pt>
                <c:pt idx="79">
                  <c:v>43952</c:v>
                </c:pt>
                <c:pt idx="80">
                  <c:v>43952</c:v>
                </c:pt>
                <c:pt idx="81">
                  <c:v>43983</c:v>
                </c:pt>
                <c:pt idx="82">
                  <c:v>43983</c:v>
                </c:pt>
                <c:pt idx="83">
                  <c:v>44013</c:v>
                </c:pt>
                <c:pt idx="84">
                  <c:v>44013</c:v>
                </c:pt>
                <c:pt idx="85">
                  <c:v>44044</c:v>
                </c:pt>
                <c:pt idx="86">
                  <c:v>44044</c:v>
                </c:pt>
                <c:pt idx="87">
                  <c:v>44075</c:v>
                </c:pt>
                <c:pt idx="88">
                  <c:v>44075</c:v>
                </c:pt>
                <c:pt idx="89">
                  <c:v>44105</c:v>
                </c:pt>
                <c:pt idx="90">
                  <c:v>44105</c:v>
                </c:pt>
                <c:pt idx="91">
                  <c:v>44136</c:v>
                </c:pt>
                <c:pt idx="92">
                  <c:v>44136</c:v>
                </c:pt>
                <c:pt idx="93">
                  <c:v>44166</c:v>
                </c:pt>
                <c:pt idx="94">
                  <c:v>44166</c:v>
                </c:pt>
                <c:pt idx="95">
                  <c:v>44197</c:v>
                </c:pt>
                <c:pt idx="96">
                  <c:v>44197</c:v>
                </c:pt>
                <c:pt idx="97">
                  <c:v>44228</c:v>
                </c:pt>
                <c:pt idx="98">
                  <c:v>44228</c:v>
                </c:pt>
                <c:pt idx="99">
                  <c:v>44256</c:v>
                </c:pt>
                <c:pt idx="100">
                  <c:v>44256</c:v>
                </c:pt>
                <c:pt idx="101">
                  <c:v>44287</c:v>
                </c:pt>
                <c:pt idx="102">
                  <c:v>44287</c:v>
                </c:pt>
                <c:pt idx="103">
                  <c:v>44317</c:v>
                </c:pt>
                <c:pt idx="104">
                  <c:v>44317</c:v>
                </c:pt>
                <c:pt idx="105">
                  <c:v>44348</c:v>
                </c:pt>
                <c:pt idx="106">
                  <c:v>44348</c:v>
                </c:pt>
                <c:pt idx="107">
                  <c:v>44378</c:v>
                </c:pt>
                <c:pt idx="108">
                  <c:v>44378</c:v>
                </c:pt>
                <c:pt idx="109">
                  <c:v>44409</c:v>
                </c:pt>
                <c:pt idx="110">
                  <c:v>44409</c:v>
                </c:pt>
                <c:pt idx="111">
                  <c:v>44440</c:v>
                </c:pt>
                <c:pt idx="112">
                  <c:v>44440</c:v>
                </c:pt>
                <c:pt idx="113">
                  <c:v>44470</c:v>
                </c:pt>
                <c:pt idx="114">
                  <c:v>44470</c:v>
                </c:pt>
                <c:pt idx="115">
                  <c:v>44501</c:v>
                </c:pt>
                <c:pt idx="116">
                  <c:v>44501</c:v>
                </c:pt>
                <c:pt idx="117">
                  <c:v>44531</c:v>
                </c:pt>
                <c:pt idx="118">
                  <c:v>44531</c:v>
                </c:pt>
                <c:pt idx="119">
                  <c:v>44562</c:v>
                </c:pt>
                <c:pt idx="120">
                  <c:v>44562</c:v>
                </c:pt>
                <c:pt idx="121">
                  <c:v>44593</c:v>
                </c:pt>
                <c:pt idx="122">
                  <c:v>44593</c:v>
                </c:pt>
                <c:pt idx="123">
                  <c:v>44621</c:v>
                </c:pt>
                <c:pt idx="124">
                  <c:v>44621</c:v>
                </c:pt>
                <c:pt idx="125">
                  <c:v>44652</c:v>
                </c:pt>
                <c:pt idx="126">
                  <c:v>44652</c:v>
                </c:pt>
                <c:pt idx="127">
                  <c:v>44682</c:v>
                </c:pt>
                <c:pt idx="128">
                  <c:v>44682</c:v>
                </c:pt>
                <c:pt idx="129">
                  <c:v>44713</c:v>
                </c:pt>
                <c:pt idx="130">
                  <c:v>44713</c:v>
                </c:pt>
                <c:pt idx="131">
                  <c:v>44743</c:v>
                </c:pt>
                <c:pt idx="132">
                  <c:v>44743</c:v>
                </c:pt>
                <c:pt idx="133">
                  <c:v>44774</c:v>
                </c:pt>
                <c:pt idx="134">
                  <c:v>44774</c:v>
                </c:pt>
                <c:pt idx="135">
                  <c:v>44805</c:v>
                </c:pt>
                <c:pt idx="136">
                  <c:v>44805</c:v>
                </c:pt>
                <c:pt idx="137">
                  <c:v>44835</c:v>
                </c:pt>
                <c:pt idx="138">
                  <c:v>44835</c:v>
                </c:pt>
                <c:pt idx="139">
                  <c:v>44866</c:v>
                </c:pt>
                <c:pt idx="140">
                  <c:v>44866</c:v>
                </c:pt>
                <c:pt idx="141">
                  <c:v>44896</c:v>
                </c:pt>
                <c:pt idx="142">
                  <c:v>44896</c:v>
                </c:pt>
              </c:numCache>
            </c:numRef>
          </c:cat>
          <c:val>
            <c:numRef>
              <c:f>'Fig 8'!$N$3:$N$145</c:f>
              <c:numCache>
                <c:formatCode>General</c:formatCode>
                <c:ptCount val="143"/>
                <c:pt idx="0">
                  <c:v>0</c:v>
                </c:pt>
                <c:pt idx="1">
                  <c:v>0</c:v>
                </c:pt>
                <c:pt idx="2">
                  <c:v>0</c:v>
                </c:pt>
                <c:pt idx="3">
                  <c:v>0</c:v>
                </c:pt>
                <c:pt idx="4">
                  <c:v>3</c:v>
                </c:pt>
                <c:pt idx="5">
                  <c:v>3</c:v>
                </c:pt>
                <c:pt idx="6">
                  <c:v>3</c:v>
                </c:pt>
                <c:pt idx="7">
                  <c:v>3</c:v>
                </c:pt>
                <c:pt idx="8">
                  <c:v>4</c:v>
                </c:pt>
                <c:pt idx="9">
                  <c:v>4</c:v>
                </c:pt>
                <c:pt idx="10">
                  <c:v>0</c:v>
                </c:pt>
                <c:pt idx="11">
                  <c:v>0</c:v>
                </c:pt>
                <c:pt idx="12">
                  <c:v>0</c:v>
                </c:pt>
                <c:pt idx="13">
                  <c:v>0</c:v>
                </c:pt>
                <c:pt idx="14">
                  <c:v>1</c:v>
                </c:pt>
                <c:pt idx="15">
                  <c:v>1</c:v>
                </c:pt>
                <c:pt idx="16">
                  <c:v>2</c:v>
                </c:pt>
                <c:pt idx="17">
                  <c:v>2</c:v>
                </c:pt>
                <c:pt idx="18">
                  <c:v>1</c:v>
                </c:pt>
                <c:pt idx="19">
                  <c:v>1</c:v>
                </c:pt>
                <c:pt idx="20">
                  <c:v>1</c:v>
                </c:pt>
                <c:pt idx="21">
                  <c:v>1</c:v>
                </c:pt>
                <c:pt idx="22">
                  <c:v>2</c:v>
                </c:pt>
                <c:pt idx="23">
                  <c:v>2</c:v>
                </c:pt>
                <c:pt idx="24">
                  <c:v>0</c:v>
                </c:pt>
                <c:pt idx="25">
                  <c:v>0</c:v>
                </c:pt>
                <c:pt idx="26">
                  <c:v>1</c:v>
                </c:pt>
                <c:pt idx="27">
                  <c:v>1</c:v>
                </c:pt>
                <c:pt idx="28">
                  <c:v>0</c:v>
                </c:pt>
                <c:pt idx="29">
                  <c:v>0</c:v>
                </c:pt>
                <c:pt idx="30">
                  <c:v>0</c:v>
                </c:pt>
                <c:pt idx="31">
                  <c:v>0</c:v>
                </c:pt>
                <c:pt idx="32">
                  <c:v>2</c:v>
                </c:pt>
                <c:pt idx="33">
                  <c:v>2</c:v>
                </c:pt>
                <c:pt idx="34">
                  <c:v>2</c:v>
                </c:pt>
                <c:pt idx="35">
                  <c:v>2</c:v>
                </c:pt>
                <c:pt idx="36">
                  <c:v>1</c:v>
                </c:pt>
                <c:pt idx="37">
                  <c:v>1</c:v>
                </c:pt>
                <c:pt idx="38">
                  <c:v>2</c:v>
                </c:pt>
                <c:pt idx="39">
                  <c:v>2</c:v>
                </c:pt>
                <c:pt idx="40">
                  <c:v>2</c:v>
                </c:pt>
                <c:pt idx="41">
                  <c:v>2</c:v>
                </c:pt>
                <c:pt idx="42">
                  <c:v>0</c:v>
                </c:pt>
                <c:pt idx="43">
                  <c:v>0</c:v>
                </c:pt>
                <c:pt idx="44">
                  <c:v>2</c:v>
                </c:pt>
                <c:pt idx="45">
                  <c:v>2</c:v>
                </c:pt>
                <c:pt idx="46">
                  <c:v>0</c:v>
                </c:pt>
                <c:pt idx="47">
                  <c:v>0</c:v>
                </c:pt>
                <c:pt idx="48">
                  <c:v>3</c:v>
                </c:pt>
                <c:pt idx="49">
                  <c:v>3</c:v>
                </c:pt>
                <c:pt idx="50">
                  <c:v>4</c:v>
                </c:pt>
                <c:pt idx="51">
                  <c:v>4</c:v>
                </c:pt>
                <c:pt idx="52">
                  <c:v>3</c:v>
                </c:pt>
                <c:pt idx="53">
                  <c:v>3</c:v>
                </c:pt>
                <c:pt idx="54">
                  <c:v>1</c:v>
                </c:pt>
                <c:pt idx="55">
                  <c:v>1</c:v>
                </c:pt>
                <c:pt idx="56">
                  <c:v>0</c:v>
                </c:pt>
                <c:pt idx="57">
                  <c:v>0</c:v>
                </c:pt>
                <c:pt idx="58">
                  <c:v>1</c:v>
                </c:pt>
                <c:pt idx="59">
                  <c:v>1</c:v>
                </c:pt>
                <c:pt idx="60">
                  <c:v>1</c:v>
                </c:pt>
                <c:pt idx="61">
                  <c:v>1</c:v>
                </c:pt>
                <c:pt idx="62">
                  <c:v>1</c:v>
                </c:pt>
                <c:pt idx="63">
                  <c:v>1</c:v>
                </c:pt>
                <c:pt idx="64">
                  <c:v>2</c:v>
                </c:pt>
                <c:pt idx="65">
                  <c:v>2</c:v>
                </c:pt>
                <c:pt idx="66">
                  <c:v>1</c:v>
                </c:pt>
                <c:pt idx="67">
                  <c:v>1</c:v>
                </c:pt>
                <c:pt idx="68">
                  <c:v>1</c:v>
                </c:pt>
                <c:pt idx="69">
                  <c:v>1</c:v>
                </c:pt>
                <c:pt idx="70">
                  <c:v>4</c:v>
                </c:pt>
                <c:pt idx="71">
                  <c:v>4</c:v>
                </c:pt>
                <c:pt idx="72">
                  <c:v>2</c:v>
                </c:pt>
                <c:pt idx="73">
                  <c:v>2</c:v>
                </c:pt>
                <c:pt idx="74">
                  <c:v>2</c:v>
                </c:pt>
                <c:pt idx="75">
                  <c:v>2</c:v>
                </c:pt>
                <c:pt idx="76">
                  <c:v>2</c:v>
                </c:pt>
                <c:pt idx="77">
                  <c:v>2</c:v>
                </c:pt>
                <c:pt idx="78">
                  <c:v>0</c:v>
                </c:pt>
                <c:pt idx="79">
                  <c:v>0</c:v>
                </c:pt>
                <c:pt idx="80">
                  <c:v>0</c:v>
                </c:pt>
                <c:pt idx="81">
                  <c:v>0</c:v>
                </c:pt>
                <c:pt idx="82">
                  <c:v>2</c:v>
                </c:pt>
                <c:pt idx="83">
                  <c:v>2</c:v>
                </c:pt>
                <c:pt idx="84">
                  <c:v>0</c:v>
                </c:pt>
                <c:pt idx="85">
                  <c:v>0</c:v>
                </c:pt>
                <c:pt idx="86">
                  <c:v>1</c:v>
                </c:pt>
                <c:pt idx="87">
                  <c:v>1</c:v>
                </c:pt>
                <c:pt idx="88">
                  <c:v>2</c:v>
                </c:pt>
                <c:pt idx="89">
                  <c:v>2</c:v>
                </c:pt>
                <c:pt idx="90">
                  <c:v>0</c:v>
                </c:pt>
                <c:pt idx="91">
                  <c:v>0</c:v>
                </c:pt>
                <c:pt idx="92">
                  <c:v>0</c:v>
                </c:pt>
                <c:pt idx="93">
                  <c:v>0</c:v>
                </c:pt>
                <c:pt idx="94">
                  <c:v>0</c:v>
                </c:pt>
                <c:pt idx="95">
                  <c:v>0</c:v>
                </c:pt>
                <c:pt idx="96">
                  <c:v>2</c:v>
                </c:pt>
                <c:pt idx="97">
                  <c:v>2</c:v>
                </c:pt>
                <c:pt idx="98">
                  <c:v>1</c:v>
                </c:pt>
                <c:pt idx="99">
                  <c:v>1</c:v>
                </c:pt>
                <c:pt idx="100">
                  <c:v>1</c:v>
                </c:pt>
                <c:pt idx="101">
                  <c:v>1</c:v>
                </c:pt>
                <c:pt idx="102">
                  <c:v>0</c:v>
                </c:pt>
                <c:pt idx="103">
                  <c:v>0</c:v>
                </c:pt>
                <c:pt idx="104">
                  <c:v>0</c:v>
                </c:pt>
                <c:pt idx="105">
                  <c:v>0</c:v>
                </c:pt>
                <c:pt idx="106">
                  <c:v>0</c:v>
                </c:pt>
                <c:pt idx="107">
                  <c:v>0</c:v>
                </c:pt>
                <c:pt idx="108">
                  <c:v>1</c:v>
                </c:pt>
                <c:pt idx="109">
                  <c:v>1</c:v>
                </c:pt>
                <c:pt idx="110">
                  <c:v>0</c:v>
                </c:pt>
                <c:pt idx="111">
                  <c:v>0</c:v>
                </c:pt>
                <c:pt idx="112">
                  <c:v>0</c:v>
                </c:pt>
                <c:pt idx="113">
                  <c:v>0</c:v>
                </c:pt>
                <c:pt idx="114">
                  <c:v>0</c:v>
                </c:pt>
                <c:pt idx="115">
                  <c:v>0</c:v>
                </c:pt>
                <c:pt idx="116">
                  <c:v>1</c:v>
                </c:pt>
                <c:pt idx="117">
                  <c:v>1</c:v>
                </c:pt>
                <c:pt idx="118">
                  <c:v>0</c:v>
                </c:pt>
                <c:pt idx="119">
                  <c:v>0</c:v>
                </c:pt>
                <c:pt idx="120">
                  <c:v>1</c:v>
                </c:pt>
                <c:pt idx="121">
                  <c:v>1</c:v>
                </c:pt>
                <c:pt idx="122">
                  <c:v>1</c:v>
                </c:pt>
                <c:pt idx="123">
                  <c:v>1</c:v>
                </c:pt>
                <c:pt idx="124">
                  <c:v>2</c:v>
                </c:pt>
                <c:pt idx="125">
                  <c:v>2</c:v>
                </c:pt>
                <c:pt idx="126">
                  <c:v>4</c:v>
                </c:pt>
                <c:pt idx="127">
                  <c:v>4</c:v>
                </c:pt>
                <c:pt idx="128">
                  <c:v>3</c:v>
                </c:pt>
                <c:pt idx="129">
                  <c:v>3</c:v>
                </c:pt>
                <c:pt idx="130">
                  <c:v>0</c:v>
                </c:pt>
                <c:pt idx="131">
                  <c:v>0</c:v>
                </c:pt>
                <c:pt idx="132">
                  <c:v>8</c:v>
                </c:pt>
                <c:pt idx="133">
                  <c:v>8</c:v>
                </c:pt>
                <c:pt idx="134">
                  <c:v>3</c:v>
                </c:pt>
                <c:pt idx="135">
                  <c:v>3</c:v>
                </c:pt>
                <c:pt idx="136">
                  <c:v>5</c:v>
                </c:pt>
                <c:pt idx="137">
                  <c:v>5</c:v>
                </c:pt>
                <c:pt idx="138">
                  <c:v>2</c:v>
                </c:pt>
                <c:pt idx="139">
                  <c:v>2</c:v>
                </c:pt>
                <c:pt idx="140">
                  <c:v>4</c:v>
                </c:pt>
                <c:pt idx="141">
                  <c:v>4</c:v>
                </c:pt>
                <c:pt idx="142">
                  <c:v>4</c:v>
                </c:pt>
              </c:numCache>
            </c:numRef>
          </c:val>
          <c:smooth val="0"/>
          <c:extLst>
            <c:ext xmlns:c16="http://schemas.microsoft.com/office/drawing/2014/chart" uri="{C3380CC4-5D6E-409C-BE32-E72D297353CC}">
              <c16:uniqueId val="{00000003-2187-4A44-A1F9-85537DDECACC}"/>
            </c:ext>
          </c:extLst>
        </c:ser>
        <c:ser>
          <c:idx val="4"/>
          <c:order val="4"/>
          <c:tx>
            <c:strRef>
              <c:f>'Fig 8'!$O$1</c:f>
              <c:strCache>
                <c:ptCount val="1"/>
                <c:pt idx="0">
                  <c:v>KPC
(n = 94)</c:v>
                </c:pt>
              </c:strCache>
            </c:strRef>
          </c:tx>
          <c:spPr>
            <a:ln w="12700" cap="rnd">
              <a:solidFill>
                <a:schemeClr val="accent5"/>
              </a:solidFill>
              <a:round/>
            </a:ln>
            <a:effectLst/>
          </c:spPr>
          <c:marker>
            <c:symbol val="none"/>
          </c:marker>
          <c:cat>
            <c:numRef>
              <c:f>'Fig 8'!$J$3:$J$145</c:f>
              <c:numCache>
                <c:formatCode>mmm\-yy</c:formatCode>
                <c:ptCount val="143"/>
                <c:pt idx="0">
                  <c:v>42736</c:v>
                </c:pt>
                <c:pt idx="1">
                  <c:v>42767</c:v>
                </c:pt>
                <c:pt idx="2">
                  <c:v>42767</c:v>
                </c:pt>
                <c:pt idx="3">
                  <c:v>42795</c:v>
                </c:pt>
                <c:pt idx="4">
                  <c:v>42795</c:v>
                </c:pt>
                <c:pt idx="5">
                  <c:v>42826</c:v>
                </c:pt>
                <c:pt idx="6">
                  <c:v>42826</c:v>
                </c:pt>
                <c:pt idx="7">
                  <c:v>42856</c:v>
                </c:pt>
                <c:pt idx="8">
                  <c:v>42856</c:v>
                </c:pt>
                <c:pt idx="9">
                  <c:v>42887</c:v>
                </c:pt>
                <c:pt idx="10">
                  <c:v>42887</c:v>
                </c:pt>
                <c:pt idx="11">
                  <c:v>42917</c:v>
                </c:pt>
                <c:pt idx="12">
                  <c:v>42917</c:v>
                </c:pt>
                <c:pt idx="13">
                  <c:v>42948</c:v>
                </c:pt>
                <c:pt idx="14">
                  <c:v>42948</c:v>
                </c:pt>
                <c:pt idx="15">
                  <c:v>42979</c:v>
                </c:pt>
                <c:pt idx="16">
                  <c:v>42979</c:v>
                </c:pt>
                <c:pt idx="17">
                  <c:v>43009</c:v>
                </c:pt>
                <c:pt idx="18">
                  <c:v>43009</c:v>
                </c:pt>
                <c:pt idx="19">
                  <c:v>43040</c:v>
                </c:pt>
                <c:pt idx="20">
                  <c:v>43040</c:v>
                </c:pt>
                <c:pt idx="21">
                  <c:v>43070</c:v>
                </c:pt>
                <c:pt idx="22">
                  <c:v>43070</c:v>
                </c:pt>
                <c:pt idx="23">
                  <c:v>43101</c:v>
                </c:pt>
                <c:pt idx="24">
                  <c:v>43101</c:v>
                </c:pt>
                <c:pt idx="25">
                  <c:v>43132</c:v>
                </c:pt>
                <c:pt idx="26">
                  <c:v>43132</c:v>
                </c:pt>
                <c:pt idx="27">
                  <c:v>43160</c:v>
                </c:pt>
                <c:pt idx="28">
                  <c:v>43160</c:v>
                </c:pt>
                <c:pt idx="29">
                  <c:v>43191</c:v>
                </c:pt>
                <c:pt idx="30">
                  <c:v>43191</c:v>
                </c:pt>
                <c:pt idx="31">
                  <c:v>43221</c:v>
                </c:pt>
                <c:pt idx="32">
                  <c:v>43221</c:v>
                </c:pt>
                <c:pt idx="33">
                  <c:v>43252</c:v>
                </c:pt>
                <c:pt idx="34">
                  <c:v>43252</c:v>
                </c:pt>
                <c:pt idx="35">
                  <c:v>43282</c:v>
                </c:pt>
                <c:pt idx="36">
                  <c:v>43282</c:v>
                </c:pt>
                <c:pt idx="37">
                  <c:v>43313</c:v>
                </c:pt>
                <c:pt idx="38">
                  <c:v>43313</c:v>
                </c:pt>
                <c:pt idx="39">
                  <c:v>43344</c:v>
                </c:pt>
                <c:pt idx="40">
                  <c:v>43344</c:v>
                </c:pt>
                <c:pt idx="41">
                  <c:v>43374</c:v>
                </c:pt>
                <c:pt idx="42">
                  <c:v>43374</c:v>
                </c:pt>
                <c:pt idx="43">
                  <c:v>43405</c:v>
                </c:pt>
                <c:pt idx="44">
                  <c:v>43405</c:v>
                </c:pt>
                <c:pt idx="45">
                  <c:v>43435</c:v>
                </c:pt>
                <c:pt idx="46">
                  <c:v>43435</c:v>
                </c:pt>
                <c:pt idx="47">
                  <c:v>43466</c:v>
                </c:pt>
                <c:pt idx="48">
                  <c:v>43466</c:v>
                </c:pt>
                <c:pt idx="49">
                  <c:v>43497</c:v>
                </c:pt>
                <c:pt idx="50">
                  <c:v>43497</c:v>
                </c:pt>
                <c:pt idx="51">
                  <c:v>43525</c:v>
                </c:pt>
                <c:pt idx="52">
                  <c:v>43525</c:v>
                </c:pt>
                <c:pt idx="53">
                  <c:v>43556</c:v>
                </c:pt>
                <c:pt idx="54">
                  <c:v>43556</c:v>
                </c:pt>
                <c:pt idx="55">
                  <c:v>43586</c:v>
                </c:pt>
                <c:pt idx="56">
                  <c:v>43586</c:v>
                </c:pt>
                <c:pt idx="57">
                  <c:v>43617</c:v>
                </c:pt>
                <c:pt idx="58">
                  <c:v>43617</c:v>
                </c:pt>
                <c:pt idx="59">
                  <c:v>43647</c:v>
                </c:pt>
                <c:pt idx="60">
                  <c:v>43647</c:v>
                </c:pt>
                <c:pt idx="61">
                  <c:v>43678</c:v>
                </c:pt>
                <c:pt idx="62">
                  <c:v>43678</c:v>
                </c:pt>
                <c:pt idx="63">
                  <c:v>43709</c:v>
                </c:pt>
                <c:pt idx="64">
                  <c:v>43709</c:v>
                </c:pt>
                <c:pt idx="65">
                  <c:v>43739</c:v>
                </c:pt>
                <c:pt idx="66">
                  <c:v>43739</c:v>
                </c:pt>
                <c:pt idx="67">
                  <c:v>43770</c:v>
                </c:pt>
                <c:pt idx="68">
                  <c:v>43770</c:v>
                </c:pt>
                <c:pt idx="69">
                  <c:v>43800</c:v>
                </c:pt>
                <c:pt idx="70">
                  <c:v>43800</c:v>
                </c:pt>
                <c:pt idx="71">
                  <c:v>43831</c:v>
                </c:pt>
                <c:pt idx="72">
                  <c:v>43831</c:v>
                </c:pt>
                <c:pt idx="73">
                  <c:v>43862</c:v>
                </c:pt>
                <c:pt idx="74">
                  <c:v>43862</c:v>
                </c:pt>
                <c:pt idx="75">
                  <c:v>43891</c:v>
                </c:pt>
                <c:pt idx="76">
                  <c:v>43891</c:v>
                </c:pt>
                <c:pt idx="77">
                  <c:v>43922</c:v>
                </c:pt>
                <c:pt idx="78">
                  <c:v>43922</c:v>
                </c:pt>
                <c:pt idx="79">
                  <c:v>43952</c:v>
                </c:pt>
                <c:pt idx="80">
                  <c:v>43952</c:v>
                </c:pt>
                <c:pt idx="81">
                  <c:v>43983</c:v>
                </c:pt>
                <c:pt idx="82">
                  <c:v>43983</c:v>
                </c:pt>
                <c:pt idx="83">
                  <c:v>44013</c:v>
                </c:pt>
                <c:pt idx="84">
                  <c:v>44013</c:v>
                </c:pt>
                <c:pt idx="85">
                  <c:v>44044</c:v>
                </c:pt>
                <c:pt idx="86">
                  <c:v>44044</c:v>
                </c:pt>
                <c:pt idx="87">
                  <c:v>44075</c:v>
                </c:pt>
                <c:pt idx="88">
                  <c:v>44075</c:v>
                </c:pt>
                <c:pt idx="89">
                  <c:v>44105</c:v>
                </c:pt>
                <c:pt idx="90">
                  <c:v>44105</c:v>
                </c:pt>
                <c:pt idx="91">
                  <c:v>44136</c:v>
                </c:pt>
                <c:pt idx="92">
                  <c:v>44136</c:v>
                </c:pt>
                <c:pt idx="93">
                  <c:v>44166</c:v>
                </c:pt>
                <c:pt idx="94">
                  <c:v>44166</c:v>
                </c:pt>
                <c:pt idx="95">
                  <c:v>44197</c:v>
                </c:pt>
                <c:pt idx="96">
                  <c:v>44197</c:v>
                </c:pt>
                <c:pt idx="97">
                  <c:v>44228</c:v>
                </c:pt>
                <c:pt idx="98">
                  <c:v>44228</c:v>
                </c:pt>
                <c:pt idx="99">
                  <c:v>44256</c:v>
                </c:pt>
                <c:pt idx="100">
                  <c:v>44256</c:v>
                </c:pt>
                <c:pt idx="101">
                  <c:v>44287</c:v>
                </c:pt>
                <c:pt idx="102">
                  <c:v>44287</c:v>
                </c:pt>
                <c:pt idx="103">
                  <c:v>44317</c:v>
                </c:pt>
                <c:pt idx="104">
                  <c:v>44317</c:v>
                </c:pt>
                <c:pt idx="105">
                  <c:v>44348</c:v>
                </c:pt>
                <c:pt idx="106">
                  <c:v>44348</c:v>
                </c:pt>
                <c:pt idx="107">
                  <c:v>44378</c:v>
                </c:pt>
                <c:pt idx="108">
                  <c:v>44378</c:v>
                </c:pt>
                <c:pt idx="109">
                  <c:v>44409</c:v>
                </c:pt>
                <c:pt idx="110">
                  <c:v>44409</c:v>
                </c:pt>
                <c:pt idx="111">
                  <c:v>44440</c:v>
                </c:pt>
                <c:pt idx="112">
                  <c:v>44440</c:v>
                </c:pt>
                <c:pt idx="113">
                  <c:v>44470</c:v>
                </c:pt>
                <c:pt idx="114">
                  <c:v>44470</c:v>
                </c:pt>
                <c:pt idx="115">
                  <c:v>44501</c:v>
                </c:pt>
                <c:pt idx="116">
                  <c:v>44501</c:v>
                </c:pt>
                <c:pt idx="117">
                  <c:v>44531</c:v>
                </c:pt>
                <c:pt idx="118">
                  <c:v>44531</c:v>
                </c:pt>
                <c:pt idx="119">
                  <c:v>44562</c:v>
                </c:pt>
                <c:pt idx="120">
                  <c:v>44562</c:v>
                </c:pt>
                <c:pt idx="121">
                  <c:v>44593</c:v>
                </c:pt>
                <c:pt idx="122">
                  <c:v>44593</c:v>
                </c:pt>
                <c:pt idx="123">
                  <c:v>44621</c:v>
                </c:pt>
                <c:pt idx="124">
                  <c:v>44621</c:v>
                </c:pt>
                <c:pt idx="125">
                  <c:v>44652</c:v>
                </c:pt>
                <c:pt idx="126">
                  <c:v>44652</c:v>
                </c:pt>
                <c:pt idx="127">
                  <c:v>44682</c:v>
                </c:pt>
                <c:pt idx="128">
                  <c:v>44682</c:v>
                </c:pt>
                <c:pt idx="129">
                  <c:v>44713</c:v>
                </c:pt>
                <c:pt idx="130">
                  <c:v>44713</c:v>
                </c:pt>
                <c:pt idx="131">
                  <c:v>44743</c:v>
                </c:pt>
                <c:pt idx="132">
                  <c:v>44743</c:v>
                </c:pt>
                <c:pt idx="133">
                  <c:v>44774</c:v>
                </c:pt>
                <c:pt idx="134">
                  <c:v>44774</c:v>
                </c:pt>
                <c:pt idx="135">
                  <c:v>44805</c:v>
                </c:pt>
                <c:pt idx="136">
                  <c:v>44805</c:v>
                </c:pt>
                <c:pt idx="137">
                  <c:v>44835</c:v>
                </c:pt>
                <c:pt idx="138">
                  <c:v>44835</c:v>
                </c:pt>
                <c:pt idx="139">
                  <c:v>44866</c:v>
                </c:pt>
                <c:pt idx="140">
                  <c:v>44866</c:v>
                </c:pt>
                <c:pt idx="141">
                  <c:v>44896</c:v>
                </c:pt>
                <c:pt idx="142">
                  <c:v>44896</c:v>
                </c:pt>
              </c:numCache>
            </c:numRef>
          </c:cat>
          <c:val>
            <c:numRef>
              <c:f>'Fig 8'!$O$3:$O$145</c:f>
              <c:numCache>
                <c:formatCode>General</c:formatCode>
                <c:ptCount val="143"/>
                <c:pt idx="0">
                  <c:v>0</c:v>
                </c:pt>
                <c:pt idx="1">
                  <c:v>0</c:v>
                </c:pt>
                <c:pt idx="2">
                  <c:v>2</c:v>
                </c:pt>
                <c:pt idx="3">
                  <c:v>2</c:v>
                </c:pt>
                <c:pt idx="4">
                  <c:v>1</c:v>
                </c:pt>
                <c:pt idx="5">
                  <c:v>1</c:v>
                </c:pt>
                <c:pt idx="6">
                  <c:v>1</c:v>
                </c:pt>
                <c:pt idx="7">
                  <c:v>1</c:v>
                </c:pt>
                <c:pt idx="8">
                  <c:v>7</c:v>
                </c:pt>
                <c:pt idx="9">
                  <c:v>7</c:v>
                </c:pt>
                <c:pt idx="10">
                  <c:v>2</c:v>
                </c:pt>
                <c:pt idx="11">
                  <c:v>2</c:v>
                </c:pt>
                <c:pt idx="12">
                  <c:v>3</c:v>
                </c:pt>
                <c:pt idx="13">
                  <c:v>3</c:v>
                </c:pt>
                <c:pt idx="14">
                  <c:v>3</c:v>
                </c:pt>
                <c:pt idx="15">
                  <c:v>3</c:v>
                </c:pt>
                <c:pt idx="16">
                  <c:v>0</c:v>
                </c:pt>
                <c:pt idx="17">
                  <c:v>0</c:v>
                </c:pt>
                <c:pt idx="18">
                  <c:v>1</c:v>
                </c:pt>
                <c:pt idx="19">
                  <c:v>1</c:v>
                </c:pt>
                <c:pt idx="20">
                  <c:v>4</c:v>
                </c:pt>
                <c:pt idx="21">
                  <c:v>4</c:v>
                </c:pt>
                <c:pt idx="22">
                  <c:v>0</c:v>
                </c:pt>
                <c:pt idx="23">
                  <c:v>0</c:v>
                </c:pt>
                <c:pt idx="24">
                  <c:v>0</c:v>
                </c:pt>
                <c:pt idx="25">
                  <c:v>0</c:v>
                </c:pt>
                <c:pt idx="26">
                  <c:v>4</c:v>
                </c:pt>
                <c:pt idx="27">
                  <c:v>4</c:v>
                </c:pt>
                <c:pt idx="28">
                  <c:v>0</c:v>
                </c:pt>
                <c:pt idx="29">
                  <c:v>0</c:v>
                </c:pt>
                <c:pt idx="30">
                  <c:v>6</c:v>
                </c:pt>
                <c:pt idx="31">
                  <c:v>6</c:v>
                </c:pt>
                <c:pt idx="32">
                  <c:v>1</c:v>
                </c:pt>
                <c:pt idx="33">
                  <c:v>1</c:v>
                </c:pt>
                <c:pt idx="34">
                  <c:v>2</c:v>
                </c:pt>
                <c:pt idx="35">
                  <c:v>2</c:v>
                </c:pt>
                <c:pt idx="36">
                  <c:v>2</c:v>
                </c:pt>
                <c:pt idx="37">
                  <c:v>2</c:v>
                </c:pt>
                <c:pt idx="38">
                  <c:v>4</c:v>
                </c:pt>
                <c:pt idx="39">
                  <c:v>4</c:v>
                </c:pt>
                <c:pt idx="40">
                  <c:v>2</c:v>
                </c:pt>
                <c:pt idx="41">
                  <c:v>2</c:v>
                </c:pt>
                <c:pt idx="42">
                  <c:v>3</c:v>
                </c:pt>
                <c:pt idx="43">
                  <c:v>3</c:v>
                </c:pt>
                <c:pt idx="44">
                  <c:v>1</c:v>
                </c:pt>
                <c:pt idx="45">
                  <c:v>1</c:v>
                </c:pt>
                <c:pt idx="46">
                  <c:v>1</c:v>
                </c:pt>
                <c:pt idx="47">
                  <c:v>1</c:v>
                </c:pt>
                <c:pt idx="48">
                  <c:v>1</c:v>
                </c:pt>
                <c:pt idx="49">
                  <c:v>1</c:v>
                </c:pt>
                <c:pt idx="50">
                  <c:v>1</c:v>
                </c:pt>
                <c:pt idx="51">
                  <c:v>1</c:v>
                </c:pt>
                <c:pt idx="52">
                  <c:v>0</c:v>
                </c:pt>
                <c:pt idx="53">
                  <c:v>0</c:v>
                </c:pt>
                <c:pt idx="54">
                  <c:v>3</c:v>
                </c:pt>
                <c:pt idx="55">
                  <c:v>3</c:v>
                </c:pt>
                <c:pt idx="56">
                  <c:v>0</c:v>
                </c:pt>
                <c:pt idx="57">
                  <c:v>0</c:v>
                </c:pt>
                <c:pt idx="58">
                  <c:v>1</c:v>
                </c:pt>
                <c:pt idx="59">
                  <c:v>1</c:v>
                </c:pt>
                <c:pt idx="60">
                  <c:v>4</c:v>
                </c:pt>
                <c:pt idx="61">
                  <c:v>4</c:v>
                </c:pt>
                <c:pt idx="62">
                  <c:v>1</c:v>
                </c:pt>
                <c:pt idx="63">
                  <c:v>1</c:v>
                </c:pt>
                <c:pt idx="64">
                  <c:v>0</c:v>
                </c:pt>
                <c:pt idx="65">
                  <c:v>0</c:v>
                </c:pt>
                <c:pt idx="66">
                  <c:v>2</c:v>
                </c:pt>
                <c:pt idx="67">
                  <c:v>2</c:v>
                </c:pt>
                <c:pt idx="68">
                  <c:v>2</c:v>
                </c:pt>
                <c:pt idx="69">
                  <c:v>2</c:v>
                </c:pt>
                <c:pt idx="70">
                  <c:v>3</c:v>
                </c:pt>
                <c:pt idx="71">
                  <c:v>3</c:v>
                </c:pt>
                <c:pt idx="72">
                  <c:v>0</c:v>
                </c:pt>
                <c:pt idx="73">
                  <c:v>0</c:v>
                </c:pt>
                <c:pt idx="74">
                  <c:v>1</c:v>
                </c:pt>
                <c:pt idx="75">
                  <c:v>1</c:v>
                </c:pt>
                <c:pt idx="76">
                  <c:v>0</c:v>
                </c:pt>
                <c:pt idx="77">
                  <c:v>0</c:v>
                </c:pt>
                <c:pt idx="78">
                  <c:v>0</c:v>
                </c:pt>
                <c:pt idx="79">
                  <c:v>0</c:v>
                </c:pt>
                <c:pt idx="80">
                  <c:v>0</c:v>
                </c:pt>
                <c:pt idx="81">
                  <c:v>0</c:v>
                </c:pt>
                <c:pt idx="82">
                  <c:v>0</c:v>
                </c:pt>
                <c:pt idx="83">
                  <c:v>0</c:v>
                </c:pt>
                <c:pt idx="84">
                  <c:v>0</c:v>
                </c:pt>
                <c:pt idx="85">
                  <c:v>0</c:v>
                </c:pt>
                <c:pt idx="86">
                  <c:v>1</c:v>
                </c:pt>
                <c:pt idx="87">
                  <c:v>1</c:v>
                </c:pt>
                <c:pt idx="88">
                  <c:v>0</c:v>
                </c:pt>
                <c:pt idx="89">
                  <c:v>0</c:v>
                </c:pt>
                <c:pt idx="90">
                  <c:v>0</c:v>
                </c:pt>
                <c:pt idx="91">
                  <c:v>0</c:v>
                </c:pt>
                <c:pt idx="92">
                  <c:v>1</c:v>
                </c:pt>
                <c:pt idx="93">
                  <c:v>1</c:v>
                </c:pt>
                <c:pt idx="94">
                  <c:v>0</c:v>
                </c:pt>
                <c:pt idx="95">
                  <c:v>0</c:v>
                </c:pt>
                <c:pt idx="96">
                  <c:v>0</c:v>
                </c:pt>
                <c:pt idx="97">
                  <c:v>0</c:v>
                </c:pt>
                <c:pt idx="98">
                  <c:v>1</c:v>
                </c:pt>
                <c:pt idx="99">
                  <c:v>1</c:v>
                </c:pt>
                <c:pt idx="100">
                  <c:v>0</c:v>
                </c:pt>
                <c:pt idx="101">
                  <c:v>0</c:v>
                </c:pt>
                <c:pt idx="102">
                  <c:v>3</c:v>
                </c:pt>
                <c:pt idx="103">
                  <c:v>3</c:v>
                </c:pt>
                <c:pt idx="104">
                  <c:v>1</c:v>
                </c:pt>
                <c:pt idx="105">
                  <c:v>1</c:v>
                </c:pt>
                <c:pt idx="106">
                  <c:v>0</c:v>
                </c:pt>
                <c:pt idx="107">
                  <c:v>0</c:v>
                </c:pt>
                <c:pt idx="108">
                  <c:v>0</c:v>
                </c:pt>
                <c:pt idx="109">
                  <c:v>0</c:v>
                </c:pt>
                <c:pt idx="110">
                  <c:v>1</c:v>
                </c:pt>
                <c:pt idx="111">
                  <c:v>1</c:v>
                </c:pt>
                <c:pt idx="112">
                  <c:v>1</c:v>
                </c:pt>
                <c:pt idx="113">
                  <c:v>1</c:v>
                </c:pt>
                <c:pt idx="114">
                  <c:v>0</c:v>
                </c:pt>
                <c:pt idx="115">
                  <c:v>0</c:v>
                </c:pt>
                <c:pt idx="116">
                  <c:v>2</c:v>
                </c:pt>
                <c:pt idx="117">
                  <c:v>2</c:v>
                </c:pt>
                <c:pt idx="118">
                  <c:v>0</c:v>
                </c:pt>
                <c:pt idx="119">
                  <c:v>0</c:v>
                </c:pt>
                <c:pt idx="120">
                  <c:v>0</c:v>
                </c:pt>
                <c:pt idx="121">
                  <c:v>0</c:v>
                </c:pt>
                <c:pt idx="122">
                  <c:v>1</c:v>
                </c:pt>
                <c:pt idx="123">
                  <c:v>1</c:v>
                </c:pt>
                <c:pt idx="124">
                  <c:v>1</c:v>
                </c:pt>
                <c:pt idx="125">
                  <c:v>1</c:v>
                </c:pt>
                <c:pt idx="126">
                  <c:v>0</c:v>
                </c:pt>
                <c:pt idx="127">
                  <c:v>0</c:v>
                </c:pt>
                <c:pt idx="128">
                  <c:v>1</c:v>
                </c:pt>
                <c:pt idx="129">
                  <c:v>1</c:v>
                </c:pt>
                <c:pt idx="130">
                  <c:v>0</c:v>
                </c:pt>
                <c:pt idx="131">
                  <c:v>0</c:v>
                </c:pt>
                <c:pt idx="132">
                  <c:v>1</c:v>
                </c:pt>
                <c:pt idx="133">
                  <c:v>1</c:v>
                </c:pt>
                <c:pt idx="134">
                  <c:v>2</c:v>
                </c:pt>
                <c:pt idx="135">
                  <c:v>2</c:v>
                </c:pt>
                <c:pt idx="136">
                  <c:v>0</c:v>
                </c:pt>
                <c:pt idx="137">
                  <c:v>0</c:v>
                </c:pt>
                <c:pt idx="138">
                  <c:v>2</c:v>
                </c:pt>
                <c:pt idx="139">
                  <c:v>2</c:v>
                </c:pt>
                <c:pt idx="140">
                  <c:v>4</c:v>
                </c:pt>
                <c:pt idx="141">
                  <c:v>4</c:v>
                </c:pt>
                <c:pt idx="142">
                  <c:v>2</c:v>
                </c:pt>
              </c:numCache>
            </c:numRef>
          </c:val>
          <c:smooth val="0"/>
          <c:extLst>
            <c:ext xmlns:c16="http://schemas.microsoft.com/office/drawing/2014/chart" uri="{C3380CC4-5D6E-409C-BE32-E72D297353CC}">
              <c16:uniqueId val="{00000004-2187-4A44-A1F9-85537DDECACC}"/>
            </c:ext>
          </c:extLst>
        </c:ser>
        <c:dLbls>
          <c:showLegendKey val="0"/>
          <c:showVal val="0"/>
          <c:showCatName val="0"/>
          <c:showSerName val="0"/>
          <c:showPercent val="0"/>
          <c:showBubbleSize val="0"/>
        </c:dLbls>
        <c:smooth val="0"/>
        <c:axId val="375490816"/>
        <c:axId val="375497088"/>
      </c:lineChart>
      <c:dateAx>
        <c:axId val="37549081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75497088"/>
        <c:crosses val="autoZero"/>
        <c:auto val="1"/>
        <c:lblOffset val="100"/>
        <c:baseTimeUnit val="days"/>
      </c:dateAx>
      <c:valAx>
        <c:axId val="375497088"/>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8717230751883938E-2"/>
              <c:y val="0.2445377295301826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549081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247353744059"/>
          <c:y val="6.7937538775900752E-2"/>
          <c:w val="0.86447280371991475"/>
          <c:h val="0.7406922536006042"/>
        </c:manualLayout>
      </c:layout>
      <c:barChart>
        <c:barDir val="col"/>
        <c:grouping val="stacked"/>
        <c:varyColors val="0"/>
        <c:ser>
          <c:idx val="1"/>
          <c:order val="0"/>
          <c:tx>
            <c:strRef>
              <c:f>'Fig 9'!$C$5</c:f>
              <c:strCache>
                <c:ptCount val="1"/>
                <c:pt idx="0">
                  <c:v>Carbapenemase-producing
</c:v>
                </c:pt>
              </c:strCache>
            </c:strRef>
          </c:tx>
          <c:spPr>
            <a:solidFill>
              <a:srgbClr val="F79646"/>
            </a:solidFill>
          </c:spPr>
          <c:invertIfNegative val="0"/>
          <c:cat>
            <c:multiLvlStrRef>
              <c:f>'Fig 9'!$A$6:$B$60</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9'!$C$6:$C$60</c:f>
              <c:numCache>
                <c:formatCode>General</c:formatCode>
                <c:ptCount val="55"/>
                <c:pt idx="0">
                  <c:v>129</c:v>
                </c:pt>
                <c:pt idx="1">
                  <c:v>177</c:v>
                </c:pt>
                <c:pt idx="2">
                  <c:v>292</c:v>
                </c:pt>
                <c:pt idx="3">
                  <c:v>238</c:v>
                </c:pt>
                <c:pt idx="4">
                  <c:v>241</c:v>
                </c:pt>
                <c:pt idx="5">
                  <c:v>289</c:v>
                </c:pt>
                <c:pt idx="7">
                  <c:v>132</c:v>
                </c:pt>
                <c:pt idx="8">
                  <c:v>165</c:v>
                </c:pt>
                <c:pt idx="9">
                  <c:v>277</c:v>
                </c:pt>
                <c:pt idx="10">
                  <c:v>182</c:v>
                </c:pt>
                <c:pt idx="11">
                  <c:v>123</c:v>
                </c:pt>
                <c:pt idx="12">
                  <c:v>170</c:v>
                </c:pt>
                <c:pt idx="14">
                  <c:v>200</c:v>
                </c:pt>
                <c:pt idx="15">
                  <c:v>180</c:v>
                </c:pt>
                <c:pt idx="16">
                  <c:v>181</c:v>
                </c:pt>
                <c:pt idx="17">
                  <c:v>128</c:v>
                </c:pt>
                <c:pt idx="18">
                  <c:v>160</c:v>
                </c:pt>
                <c:pt idx="19">
                  <c:v>230</c:v>
                </c:pt>
                <c:pt idx="21">
                  <c:v>5</c:v>
                </c:pt>
                <c:pt idx="22">
                  <c:v>9</c:v>
                </c:pt>
                <c:pt idx="23">
                  <c:v>43</c:v>
                </c:pt>
                <c:pt idx="24">
                  <c:v>19</c:v>
                </c:pt>
                <c:pt idx="25">
                  <c:v>24</c:v>
                </c:pt>
                <c:pt idx="26">
                  <c:v>40</c:v>
                </c:pt>
                <c:pt idx="28">
                  <c:v>31</c:v>
                </c:pt>
                <c:pt idx="29">
                  <c:v>47</c:v>
                </c:pt>
                <c:pt idx="30">
                  <c:v>25</c:v>
                </c:pt>
                <c:pt idx="31">
                  <c:v>31</c:v>
                </c:pt>
                <c:pt idx="32">
                  <c:v>27</c:v>
                </c:pt>
                <c:pt idx="33">
                  <c:v>31</c:v>
                </c:pt>
                <c:pt idx="35">
                  <c:v>2</c:v>
                </c:pt>
                <c:pt idx="36">
                  <c:v>4</c:v>
                </c:pt>
                <c:pt idx="37">
                  <c:v>3</c:v>
                </c:pt>
                <c:pt idx="38">
                  <c:v>1</c:v>
                </c:pt>
                <c:pt idx="40">
                  <c:v>5</c:v>
                </c:pt>
                <c:pt idx="43">
                  <c:v>6</c:v>
                </c:pt>
                <c:pt idx="44">
                  <c:v>7</c:v>
                </c:pt>
                <c:pt idx="45">
                  <c:v>3</c:v>
                </c:pt>
                <c:pt idx="46">
                  <c:v>3</c:v>
                </c:pt>
                <c:pt idx="47">
                  <c:v>2</c:v>
                </c:pt>
                <c:pt idx="49">
                  <c:v>27</c:v>
                </c:pt>
                <c:pt idx="50">
                  <c:v>16</c:v>
                </c:pt>
                <c:pt idx="51">
                  <c:v>9</c:v>
                </c:pt>
                <c:pt idx="52">
                  <c:v>9</c:v>
                </c:pt>
                <c:pt idx="53">
                  <c:v>11</c:v>
                </c:pt>
                <c:pt idx="54">
                  <c:v>13</c:v>
                </c:pt>
              </c:numCache>
            </c:numRef>
          </c:val>
          <c:extLst>
            <c:ext xmlns:c16="http://schemas.microsoft.com/office/drawing/2014/chart" uri="{C3380CC4-5D6E-409C-BE32-E72D297353CC}">
              <c16:uniqueId val="{00000000-3FAC-4A4B-8F61-2EFF5DCC0813}"/>
            </c:ext>
          </c:extLst>
        </c:ser>
        <c:ser>
          <c:idx val="3"/>
          <c:order val="1"/>
          <c:tx>
            <c:strRef>
              <c:f>'Fig 9'!$D$5</c:f>
              <c:strCache>
                <c:ptCount val="1"/>
                <c:pt idx="0">
                  <c:v>Carbapenemase- and ribosomal methyltransferase-producing
</c:v>
                </c:pt>
              </c:strCache>
            </c:strRef>
          </c:tx>
          <c:spPr>
            <a:solidFill>
              <a:srgbClr val="FF0000"/>
            </a:solidFill>
          </c:spPr>
          <c:invertIfNegative val="0"/>
          <c:cat>
            <c:multiLvlStrRef>
              <c:f>'Fig 9'!$A$6:$B$60</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9'!$D$6:$D$60</c:f>
              <c:numCache>
                <c:formatCode>General</c:formatCode>
                <c:ptCount val="55"/>
                <c:pt idx="0">
                  <c:v>10</c:v>
                </c:pt>
                <c:pt idx="1">
                  <c:v>7</c:v>
                </c:pt>
                <c:pt idx="2">
                  <c:v>12</c:v>
                </c:pt>
                <c:pt idx="3">
                  <c:v>15</c:v>
                </c:pt>
                <c:pt idx="4">
                  <c:v>2</c:v>
                </c:pt>
                <c:pt idx="5">
                  <c:v>9</c:v>
                </c:pt>
                <c:pt idx="7">
                  <c:v>22</c:v>
                </c:pt>
                <c:pt idx="8">
                  <c:v>16</c:v>
                </c:pt>
                <c:pt idx="9">
                  <c:v>24</c:v>
                </c:pt>
                <c:pt idx="10">
                  <c:v>15</c:v>
                </c:pt>
                <c:pt idx="11">
                  <c:v>5</c:v>
                </c:pt>
                <c:pt idx="12">
                  <c:v>28</c:v>
                </c:pt>
                <c:pt idx="14">
                  <c:v>1</c:v>
                </c:pt>
                <c:pt idx="15">
                  <c:v>5</c:v>
                </c:pt>
                <c:pt idx="16">
                  <c:v>1</c:v>
                </c:pt>
                <c:pt idx="17">
                  <c:v>1</c:v>
                </c:pt>
                <c:pt idx="18">
                  <c:v>1</c:v>
                </c:pt>
                <c:pt idx="19">
                  <c:v>2</c:v>
                </c:pt>
                <c:pt idx="22">
                  <c:v>2</c:v>
                </c:pt>
                <c:pt idx="23">
                  <c:v>2</c:v>
                </c:pt>
                <c:pt idx="24">
                  <c:v>1</c:v>
                </c:pt>
                <c:pt idx="25">
                  <c:v>2</c:v>
                </c:pt>
                <c:pt idx="26">
                  <c:v>1</c:v>
                </c:pt>
                <c:pt idx="28">
                  <c:v>2</c:v>
                </c:pt>
                <c:pt idx="29">
                  <c:v>2</c:v>
                </c:pt>
                <c:pt idx="30">
                  <c:v>2</c:v>
                </c:pt>
                <c:pt idx="31">
                  <c:v>1</c:v>
                </c:pt>
                <c:pt idx="32">
                  <c:v>1</c:v>
                </c:pt>
                <c:pt idx="33">
                  <c:v>6</c:v>
                </c:pt>
                <c:pt idx="36">
                  <c:v>1</c:v>
                </c:pt>
                <c:pt idx="38">
                  <c:v>1</c:v>
                </c:pt>
              </c:numCache>
            </c:numRef>
          </c:val>
          <c:extLst>
            <c:ext xmlns:c16="http://schemas.microsoft.com/office/drawing/2014/chart" uri="{C3380CC4-5D6E-409C-BE32-E72D297353CC}">
              <c16:uniqueId val="{00000001-3FAC-4A4B-8F61-2EFF5DCC0813}"/>
            </c:ext>
          </c:extLst>
        </c:ser>
        <c:ser>
          <c:idx val="0"/>
          <c:order val="2"/>
          <c:tx>
            <c:strRef>
              <c:f>'Fig 9'!$E$5</c:f>
              <c:strCache>
                <c:ptCount val="1"/>
                <c:pt idx="0">
                  <c:v>Carbapenemase-producing and transmissible resistance to colistin</c:v>
                </c:pt>
              </c:strCache>
            </c:strRef>
          </c:tx>
          <c:spPr>
            <a:ln>
              <a:noFill/>
            </a:ln>
          </c:spPr>
          <c:invertIfNegative val="0"/>
          <c:cat>
            <c:multiLvlStrRef>
              <c:f>'Fig 9'!$A$6:$B$60</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9'!$E$6:$E$60</c:f>
              <c:numCache>
                <c:formatCode>General</c:formatCode>
                <c:ptCount val="55"/>
                <c:pt idx="12">
                  <c:v>1</c:v>
                </c:pt>
                <c:pt idx="31">
                  <c:v>1</c:v>
                </c:pt>
              </c:numCache>
            </c:numRef>
          </c:val>
          <c:extLst>
            <c:ext xmlns:c16="http://schemas.microsoft.com/office/drawing/2014/chart" uri="{C3380CC4-5D6E-409C-BE32-E72D297353CC}">
              <c16:uniqueId val="{00000002-3FAC-4A4B-8F61-2EFF5DCC0813}"/>
            </c:ext>
          </c:extLst>
        </c:ser>
        <c:dLbls>
          <c:showLegendKey val="0"/>
          <c:showVal val="0"/>
          <c:showCatName val="0"/>
          <c:showSerName val="0"/>
          <c:showPercent val="0"/>
          <c:showBubbleSize val="0"/>
        </c:dLbls>
        <c:gapWidth val="10"/>
        <c:overlap val="100"/>
        <c:axId val="376646272"/>
        <c:axId val="376660352"/>
      </c:barChart>
      <c:lineChart>
        <c:grouping val="standard"/>
        <c:varyColors val="0"/>
        <c:ser>
          <c:idx val="2"/>
          <c:order val="3"/>
          <c:tx>
            <c:strRef>
              <c:f>'Fig 9'!$F$5</c:f>
              <c:strCache>
                <c:ptCount val="1"/>
                <c:pt idx="0">
                  <c:v>Grand Total</c:v>
                </c:pt>
              </c:strCache>
            </c:strRef>
          </c:tx>
          <c:spPr>
            <a:ln>
              <a:noFill/>
            </a:ln>
          </c:spPr>
          <c:marker>
            <c:symbol val="none"/>
          </c:marker>
          <c:cat>
            <c:multiLvlStrRef>
              <c:f>'Fig 9'!$A$6:$B$60</c:f>
              <c:multiLvlStrCache>
                <c:ptCount val="55"/>
                <c:lvl>
                  <c:pt idx="0">
                    <c:v>2017</c:v>
                  </c:pt>
                  <c:pt idx="1">
                    <c:v>2018</c:v>
                  </c:pt>
                  <c:pt idx="2">
                    <c:v>2019</c:v>
                  </c:pt>
                  <c:pt idx="3">
                    <c:v>2020</c:v>
                  </c:pt>
                  <c:pt idx="4">
                    <c:v>2021</c:v>
                  </c:pt>
                  <c:pt idx="5">
                    <c:v>2022</c:v>
                  </c:pt>
                  <c:pt idx="7">
                    <c:v>2017</c:v>
                  </c:pt>
                  <c:pt idx="8">
                    <c:v>2018</c:v>
                  </c:pt>
                  <c:pt idx="9">
                    <c:v>2019</c:v>
                  </c:pt>
                  <c:pt idx="10">
                    <c:v>2020</c:v>
                  </c:pt>
                  <c:pt idx="11">
                    <c:v>2021</c:v>
                  </c:pt>
                  <c:pt idx="12">
                    <c:v>2022</c:v>
                  </c:pt>
                  <c:pt idx="14">
                    <c:v>2017</c:v>
                  </c:pt>
                  <c:pt idx="15">
                    <c:v>2018</c:v>
                  </c:pt>
                  <c:pt idx="16">
                    <c:v>2019</c:v>
                  </c:pt>
                  <c:pt idx="17">
                    <c:v>2020</c:v>
                  </c:pt>
                  <c:pt idx="18">
                    <c:v>2021</c:v>
                  </c:pt>
                  <c:pt idx="19">
                    <c:v>2022</c:v>
                  </c:pt>
                  <c:pt idx="21">
                    <c:v>2017</c:v>
                  </c:pt>
                  <c:pt idx="22">
                    <c:v>2018</c:v>
                  </c:pt>
                  <c:pt idx="23">
                    <c:v>2019</c:v>
                  </c:pt>
                  <c:pt idx="24">
                    <c:v>2020</c:v>
                  </c:pt>
                  <c:pt idx="25">
                    <c:v>2021</c:v>
                  </c:pt>
                  <c:pt idx="26">
                    <c:v>2022</c:v>
                  </c:pt>
                  <c:pt idx="28">
                    <c:v>2017</c:v>
                  </c:pt>
                  <c:pt idx="29">
                    <c:v>2018</c:v>
                  </c:pt>
                  <c:pt idx="30">
                    <c:v>2019</c:v>
                  </c:pt>
                  <c:pt idx="31">
                    <c:v>2020</c:v>
                  </c:pt>
                  <c:pt idx="32">
                    <c:v>2021</c:v>
                  </c:pt>
                  <c:pt idx="33">
                    <c:v>2022</c:v>
                  </c:pt>
                  <c:pt idx="35">
                    <c:v>2017</c:v>
                  </c:pt>
                  <c:pt idx="36">
                    <c:v>2018</c:v>
                  </c:pt>
                  <c:pt idx="37">
                    <c:v>2019</c:v>
                  </c:pt>
                  <c:pt idx="38">
                    <c:v>2020</c:v>
                  </c:pt>
                  <c:pt idx="39">
                    <c:v>2021</c:v>
                  </c:pt>
                  <c:pt idx="40">
                    <c:v>2022</c:v>
                  </c:pt>
                  <c:pt idx="42">
                    <c:v>2017</c:v>
                  </c:pt>
                  <c:pt idx="43">
                    <c:v>2018</c:v>
                  </c:pt>
                  <c:pt idx="44">
                    <c:v>2019</c:v>
                  </c:pt>
                  <c:pt idx="45">
                    <c:v>2020</c:v>
                  </c:pt>
                  <c:pt idx="46">
                    <c:v>2021</c:v>
                  </c:pt>
                  <c:pt idx="47">
                    <c:v>2022</c:v>
                  </c:pt>
                  <c:pt idx="49">
                    <c:v>2017</c:v>
                  </c:pt>
                  <c:pt idx="50">
                    <c:v>2018</c:v>
                  </c:pt>
                  <c:pt idx="51">
                    <c:v>2019</c:v>
                  </c:pt>
                  <c:pt idx="52">
                    <c:v>2020</c:v>
                  </c:pt>
                  <c:pt idx="53">
                    <c:v>2021</c:v>
                  </c:pt>
                  <c:pt idx="54">
                    <c:v>2022</c:v>
                  </c:pt>
                </c:lvl>
                <c:lvl>
                  <c:pt idx="0">
                    <c:v>NSW</c:v>
                  </c:pt>
                  <c:pt idx="7">
                    <c:v>Vic</c:v>
                  </c:pt>
                  <c:pt idx="14">
                    <c:v>Qld</c:v>
                  </c:pt>
                  <c:pt idx="21">
                    <c:v>SA</c:v>
                  </c:pt>
                  <c:pt idx="28">
                    <c:v>WA</c:v>
                  </c:pt>
                  <c:pt idx="35">
                    <c:v>Tas</c:v>
                  </c:pt>
                  <c:pt idx="42">
                    <c:v>NT</c:v>
                  </c:pt>
                  <c:pt idx="49">
                    <c:v>ACT</c:v>
                  </c:pt>
                </c:lvl>
              </c:multiLvlStrCache>
            </c:multiLvlStrRef>
          </c:cat>
          <c:val>
            <c:numRef>
              <c:f>'Fig 9'!$F$6:$F$60</c:f>
              <c:numCache>
                <c:formatCode>General</c:formatCode>
                <c:ptCount val="55"/>
                <c:pt idx="0">
                  <c:v>139</c:v>
                </c:pt>
                <c:pt idx="1">
                  <c:v>184</c:v>
                </c:pt>
                <c:pt idx="2">
                  <c:v>304</c:v>
                </c:pt>
                <c:pt idx="3">
                  <c:v>253</c:v>
                </c:pt>
                <c:pt idx="4">
                  <c:v>243</c:v>
                </c:pt>
                <c:pt idx="5">
                  <c:v>298</c:v>
                </c:pt>
                <c:pt idx="7">
                  <c:v>154</c:v>
                </c:pt>
                <c:pt idx="8">
                  <c:v>181</c:v>
                </c:pt>
                <c:pt idx="9">
                  <c:v>301</c:v>
                </c:pt>
                <c:pt idx="10">
                  <c:v>197</c:v>
                </c:pt>
                <c:pt idx="11">
                  <c:v>128</c:v>
                </c:pt>
                <c:pt idx="12">
                  <c:v>199</c:v>
                </c:pt>
                <c:pt idx="14">
                  <c:v>201</c:v>
                </c:pt>
                <c:pt idx="15">
                  <c:v>185</c:v>
                </c:pt>
                <c:pt idx="16">
                  <c:v>182</c:v>
                </c:pt>
                <c:pt idx="17">
                  <c:v>129</c:v>
                </c:pt>
                <c:pt idx="18">
                  <c:v>161</c:v>
                </c:pt>
                <c:pt idx="19">
                  <c:v>232</c:v>
                </c:pt>
                <c:pt idx="21">
                  <c:v>5</c:v>
                </c:pt>
                <c:pt idx="22">
                  <c:v>11</c:v>
                </c:pt>
                <c:pt idx="23">
                  <c:v>45</c:v>
                </c:pt>
                <c:pt idx="24">
                  <c:v>20</c:v>
                </c:pt>
                <c:pt idx="25">
                  <c:v>26</c:v>
                </c:pt>
                <c:pt idx="26">
                  <c:v>41</c:v>
                </c:pt>
                <c:pt idx="28">
                  <c:v>33</c:v>
                </c:pt>
                <c:pt idx="29">
                  <c:v>49</c:v>
                </c:pt>
                <c:pt idx="30">
                  <c:v>27</c:v>
                </c:pt>
                <c:pt idx="31">
                  <c:v>33</c:v>
                </c:pt>
                <c:pt idx="32">
                  <c:v>28</c:v>
                </c:pt>
                <c:pt idx="33">
                  <c:v>37</c:v>
                </c:pt>
                <c:pt idx="35">
                  <c:v>2</c:v>
                </c:pt>
                <c:pt idx="36">
                  <c:v>5</c:v>
                </c:pt>
                <c:pt idx="37">
                  <c:v>3</c:v>
                </c:pt>
                <c:pt idx="38">
                  <c:v>2</c:v>
                </c:pt>
                <c:pt idx="40">
                  <c:v>5</c:v>
                </c:pt>
                <c:pt idx="43">
                  <c:v>6</c:v>
                </c:pt>
                <c:pt idx="44">
                  <c:v>7</c:v>
                </c:pt>
                <c:pt idx="45">
                  <c:v>3</c:v>
                </c:pt>
                <c:pt idx="46">
                  <c:v>3</c:v>
                </c:pt>
                <c:pt idx="47">
                  <c:v>2</c:v>
                </c:pt>
                <c:pt idx="49">
                  <c:v>27</c:v>
                </c:pt>
                <c:pt idx="50">
                  <c:v>16</c:v>
                </c:pt>
                <c:pt idx="51">
                  <c:v>9</c:v>
                </c:pt>
                <c:pt idx="52">
                  <c:v>9</c:v>
                </c:pt>
                <c:pt idx="53">
                  <c:v>11</c:v>
                </c:pt>
                <c:pt idx="54">
                  <c:v>13</c:v>
                </c:pt>
              </c:numCache>
            </c:numRef>
          </c:val>
          <c:smooth val="0"/>
          <c:extLst>
            <c:ext xmlns:c16="http://schemas.microsoft.com/office/drawing/2014/chart" uri="{C3380CC4-5D6E-409C-BE32-E72D297353CC}">
              <c16:uniqueId val="{00000003-3FAC-4A4B-8F61-2EFF5DCC0813}"/>
            </c:ext>
          </c:extLst>
        </c:ser>
        <c:dLbls>
          <c:showLegendKey val="0"/>
          <c:showVal val="0"/>
          <c:showCatName val="0"/>
          <c:showSerName val="0"/>
          <c:showPercent val="0"/>
          <c:showBubbleSize val="0"/>
        </c:dLbls>
        <c:marker val="1"/>
        <c:smooth val="0"/>
        <c:axId val="1155238111"/>
        <c:axId val="2108817103"/>
      </c:lineChart>
      <c:catAx>
        <c:axId val="376646272"/>
        <c:scaling>
          <c:orientation val="minMax"/>
        </c:scaling>
        <c:delete val="0"/>
        <c:axPos val="b"/>
        <c:majorGridlines>
          <c:spPr>
            <a:ln w="3175">
              <a:noFill/>
            </a:ln>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50"/>
            </a:pPr>
            <a:endParaRPr lang="en-US"/>
          </a:p>
        </c:txPr>
        <c:crossAx val="376660352"/>
        <c:crosses val="autoZero"/>
        <c:auto val="1"/>
        <c:lblAlgn val="ctr"/>
        <c:lblOffset val="100"/>
        <c:noMultiLvlLbl val="0"/>
      </c:catAx>
      <c:valAx>
        <c:axId val="376660352"/>
        <c:scaling>
          <c:orientation val="minMax"/>
          <c:max val="350"/>
        </c:scaling>
        <c:delete val="0"/>
        <c:axPos val="l"/>
        <c:majorGridlines>
          <c:spPr>
            <a:ln w="3175" cap="flat" cmpd="sng" algn="ctr">
              <a:solidFill>
                <a:schemeClr val="bg2"/>
              </a:solidFill>
              <a:round/>
            </a:ln>
            <a:effectLst/>
          </c:spPr>
        </c:majorGridlines>
        <c:title>
          <c:tx>
            <c:rich>
              <a:bodyPr rot="-5400000" vert="horz"/>
              <a:lstStyle/>
              <a:p>
                <a:pPr>
                  <a:defRPr sz="900" b="0"/>
                </a:pPr>
                <a:r>
                  <a:rPr lang="en-AU" sz="900" b="0"/>
                  <a:t>Number of isolates</a:t>
                </a:r>
              </a:p>
            </c:rich>
          </c:tx>
          <c:layout>
            <c:manualLayout>
              <c:xMode val="edge"/>
              <c:yMode val="edge"/>
              <c:x val="2.5161880187825957E-2"/>
              <c:y val="0.302307879880361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76646272"/>
        <c:crosses val="autoZero"/>
        <c:crossBetween val="between"/>
      </c:valAx>
      <c:valAx>
        <c:axId val="2108817103"/>
        <c:scaling>
          <c:orientation val="minMax"/>
        </c:scaling>
        <c:delete val="0"/>
        <c:axPos val="r"/>
        <c:numFmt formatCode="General" sourceLinked="1"/>
        <c:majorTickMark val="out"/>
        <c:minorTickMark val="none"/>
        <c:tickLblPos val="none"/>
        <c:spPr>
          <a:noFill/>
          <a:ln>
            <a:noFill/>
          </a:ln>
        </c:spPr>
        <c:crossAx val="1155238111"/>
        <c:crosses val="max"/>
        <c:crossBetween val="between"/>
      </c:valAx>
      <c:catAx>
        <c:axId val="1155238111"/>
        <c:scaling>
          <c:orientation val="minMax"/>
        </c:scaling>
        <c:delete val="1"/>
        <c:axPos val="b"/>
        <c:numFmt formatCode="General" sourceLinked="1"/>
        <c:majorTickMark val="out"/>
        <c:minorTickMark val="none"/>
        <c:tickLblPos val="nextTo"/>
        <c:crossAx val="2108817103"/>
        <c:crosses val="autoZero"/>
        <c:auto val="1"/>
        <c:lblAlgn val="ctr"/>
        <c:lblOffset val="100"/>
        <c:noMultiLvlLbl val="0"/>
      </c:catAx>
      <c:spPr>
        <a:noFill/>
        <a:ln>
          <a:noFill/>
        </a:ln>
        <a:effectLst/>
      </c:spPr>
    </c:plotArea>
    <c:legend>
      <c:legendPos val="r"/>
      <c:legendEntry>
        <c:idx val="3"/>
        <c:delete val="1"/>
      </c:legendEntry>
      <c:layout>
        <c:manualLayout>
          <c:xMode val="edge"/>
          <c:yMode val="edge"/>
          <c:x val="0.61425297348882535"/>
          <c:y val="0.10318325066285572"/>
          <c:w val="0.34216499890922369"/>
          <c:h val="0.38324078561132424"/>
        </c:manualLayout>
      </c:layout>
      <c:overlay val="0"/>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1045396719828"/>
          <c:y val="3.9112653058704781E-2"/>
          <c:w val="0.84805690665651334"/>
          <c:h val="0.61636597659710413"/>
        </c:manualLayout>
      </c:layout>
      <c:barChart>
        <c:barDir val="col"/>
        <c:grouping val="stacked"/>
        <c:varyColors val="0"/>
        <c:ser>
          <c:idx val="0"/>
          <c:order val="0"/>
          <c:tx>
            <c:strRef>
              <c:f>'Fig 11'!$C$4</c:f>
              <c:strCache>
                <c:ptCount val="1"/>
                <c:pt idx="0">
                  <c:v>IMP</c:v>
                </c:pt>
              </c:strCache>
            </c:strRef>
          </c:tx>
          <c:spPr>
            <a:solidFill>
              <a:srgbClr val="0000FF"/>
            </a:solidFill>
            <a:ln>
              <a:noFill/>
            </a:ln>
            <a:effectLst/>
          </c:spPr>
          <c:invertIfNegative val="0"/>
          <c:dLbls>
            <c:delete val="1"/>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11'!$C$5:$C$20</c:f>
              <c:numCache>
                <c:formatCode>General</c:formatCode>
                <c:ptCount val="16"/>
                <c:pt idx="0">
                  <c:v>103</c:v>
                </c:pt>
                <c:pt idx="1">
                  <c:v>85</c:v>
                </c:pt>
                <c:pt idx="2">
                  <c:v>35</c:v>
                </c:pt>
                <c:pt idx="3">
                  <c:v>16</c:v>
                </c:pt>
                <c:pt idx="4">
                  <c:v>62</c:v>
                </c:pt>
                <c:pt idx="5">
                  <c:v>105</c:v>
                </c:pt>
                <c:pt idx="6">
                  <c:v>1</c:v>
                </c:pt>
                <c:pt idx="8">
                  <c:v>14</c:v>
                </c:pt>
                <c:pt idx="9">
                  <c:v>1</c:v>
                </c:pt>
                <c:pt idx="12">
                  <c:v>1</c:v>
                </c:pt>
                <c:pt idx="13">
                  <c:v>1</c:v>
                </c:pt>
                <c:pt idx="14">
                  <c:v>7</c:v>
                </c:pt>
                <c:pt idx="15">
                  <c:v>2</c:v>
                </c:pt>
              </c:numCache>
            </c:numRef>
          </c:val>
          <c:extLst>
            <c:ext xmlns:c16="http://schemas.microsoft.com/office/drawing/2014/chart" uri="{C3380CC4-5D6E-409C-BE32-E72D297353CC}">
              <c16:uniqueId val="{00000000-371C-41DB-85B9-B816D93BBF1F}"/>
            </c:ext>
          </c:extLst>
        </c:ser>
        <c:ser>
          <c:idx val="1"/>
          <c:order val="1"/>
          <c:tx>
            <c:strRef>
              <c:f>'Fig 11'!$D$4</c:f>
              <c:strCache>
                <c:ptCount val="1"/>
                <c:pt idx="0">
                  <c:v>NDM</c:v>
                </c:pt>
              </c:strCache>
            </c:strRef>
          </c:tx>
          <c:spPr>
            <a:solidFill>
              <a:srgbClr val="00FF00"/>
            </a:solidFill>
            <a:ln>
              <a:noFill/>
            </a:ln>
            <a:effectLst/>
          </c:spPr>
          <c:invertIfNegative val="0"/>
          <c:dLbls>
            <c:delete val="1"/>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11'!$D$5:$D$20</c:f>
              <c:numCache>
                <c:formatCode>General</c:formatCode>
                <c:ptCount val="16"/>
                <c:pt idx="0">
                  <c:v>32</c:v>
                </c:pt>
                <c:pt idx="1">
                  <c:v>28</c:v>
                </c:pt>
                <c:pt idx="2">
                  <c:v>56</c:v>
                </c:pt>
                <c:pt idx="3">
                  <c:v>41</c:v>
                </c:pt>
                <c:pt idx="4">
                  <c:v>15</c:v>
                </c:pt>
                <c:pt idx="5">
                  <c:v>30</c:v>
                </c:pt>
                <c:pt idx="6">
                  <c:v>8</c:v>
                </c:pt>
                <c:pt idx="7">
                  <c:v>23</c:v>
                </c:pt>
                <c:pt idx="8">
                  <c:v>11</c:v>
                </c:pt>
                <c:pt idx="9">
                  <c:v>1</c:v>
                </c:pt>
                <c:pt idx="10">
                  <c:v>1</c:v>
                </c:pt>
                <c:pt idx="11">
                  <c:v>3</c:v>
                </c:pt>
                <c:pt idx="14">
                  <c:v>2</c:v>
                </c:pt>
                <c:pt idx="15">
                  <c:v>1</c:v>
                </c:pt>
              </c:numCache>
            </c:numRef>
          </c:val>
          <c:extLst>
            <c:ext xmlns:c16="http://schemas.microsoft.com/office/drawing/2014/chart" uri="{C3380CC4-5D6E-409C-BE32-E72D297353CC}">
              <c16:uniqueId val="{00000001-371C-41DB-85B9-B816D93BBF1F}"/>
            </c:ext>
          </c:extLst>
        </c:ser>
        <c:ser>
          <c:idx val="3"/>
          <c:order val="2"/>
          <c:tx>
            <c:strRef>
              <c:f>'Fig 11'!$E$4</c:f>
              <c:strCache>
                <c:ptCount val="1"/>
                <c:pt idx="0">
                  <c:v>OXA-48-like</c:v>
                </c:pt>
              </c:strCache>
            </c:strRef>
          </c:tx>
          <c:spPr>
            <a:solidFill>
              <a:srgbClr val="FFFF00"/>
            </a:solidFill>
            <a:ln>
              <a:noFill/>
            </a:ln>
            <a:effectLst/>
          </c:spPr>
          <c:invertIfNegative val="0"/>
          <c:dLbls>
            <c:delete val="1"/>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11'!$E$5:$E$20</c:f>
              <c:numCache>
                <c:formatCode>General</c:formatCode>
                <c:ptCount val="16"/>
                <c:pt idx="0">
                  <c:v>16</c:v>
                </c:pt>
                <c:pt idx="1">
                  <c:v>10</c:v>
                </c:pt>
                <c:pt idx="2">
                  <c:v>15</c:v>
                </c:pt>
                <c:pt idx="3">
                  <c:v>8</c:v>
                </c:pt>
                <c:pt idx="4">
                  <c:v>6</c:v>
                </c:pt>
                <c:pt idx="5">
                  <c:v>5</c:v>
                </c:pt>
                <c:pt idx="6">
                  <c:v>4</c:v>
                </c:pt>
                <c:pt idx="7">
                  <c:v>3</c:v>
                </c:pt>
                <c:pt idx="8">
                  <c:v>3</c:v>
                </c:pt>
                <c:pt idx="9">
                  <c:v>3</c:v>
                </c:pt>
                <c:pt idx="10">
                  <c:v>1</c:v>
                </c:pt>
              </c:numCache>
            </c:numRef>
          </c:val>
          <c:extLst>
            <c:ext xmlns:c16="http://schemas.microsoft.com/office/drawing/2014/chart" uri="{C3380CC4-5D6E-409C-BE32-E72D297353CC}">
              <c16:uniqueId val="{00000002-371C-41DB-85B9-B816D93BBF1F}"/>
            </c:ext>
          </c:extLst>
        </c:ser>
        <c:ser>
          <c:idx val="9"/>
          <c:order val="3"/>
          <c:tx>
            <c:strRef>
              <c:f>'Fig 11'!$F$4</c:f>
              <c:strCache>
                <c:ptCount val="1"/>
                <c:pt idx="0">
                  <c:v>NDM, OXA-48-like</c:v>
                </c:pt>
              </c:strCache>
            </c:strRef>
          </c:tx>
          <c:spPr>
            <a:pattFill prst="lgCheck">
              <a:fgClr>
                <a:srgbClr val="00FF00"/>
              </a:fgClr>
              <a:bgClr>
                <a:srgbClr val="FFFF00"/>
              </a:bgClr>
            </a:pattFill>
            <a:ln>
              <a:noFill/>
            </a:ln>
            <a:effectLst/>
          </c:spPr>
          <c:invertIfNegative val="0"/>
          <c:dLbls>
            <c:delete val="1"/>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11'!$F$5:$F$20</c:f>
              <c:numCache>
                <c:formatCode>General</c:formatCode>
                <c:ptCount val="16"/>
                <c:pt idx="0">
                  <c:v>6</c:v>
                </c:pt>
                <c:pt idx="1">
                  <c:v>7</c:v>
                </c:pt>
                <c:pt idx="2">
                  <c:v>8</c:v>
                </c:pt>
                <c:pt idx="3">
                  <c:v>6</c:v>
                </c:pt>
                <c:pt idx="4">
                  <c:v>4</c:v>
                </c:pt>
                <c:pt idx="5">
                  <c:v>2</c:v>
                </c:pt>
                <c:pt idx="8">
                  <c:v>3</c:v>
                </c:pt>
                <c:pt idx="15">
                  <c:v>1</c:v>
                </c:pt>
              </c:numCache>
            </c:numRef>
          </c:val>
          <c:extLst>
            <c:ext xmlns:c16="http://schemas.microsoft.com/office/drawing/2014/chart" uri="{C3380CC4-5D6E-409C-BE32-E72D297353CC}">
              <c16:uniqueId val="{00000003-371C-41DB-85B9-B816D93BBF1F}"/>
            </c:ext>
          </c:extLst>
        </c:ser>
        <c:ser>
          <c:idx val="4"/>
          <c:order val="4"/>
          <c:tx>
            <c:strRef>
              <c:f>'Fig 11'!$G$4</c:f>
              <c:strCache>
                <c:ptCount val="1"/>
                <c:pt idx="0">
                  <c:v>KPC</c:v>
                </c:pt>
              </c:strCache>
            </c:strRef>
          </c:tx>
          <c:spPr>
            <a:solidFill>
              <a:srgbClr val="FF0000"/>
            </a:solidFill>
            <a:ln>
              <a:noFill/>
            </a:ln>
            <a:effectLst/>
          </c:spPr>
          <c:invertIfNegative val="0"/>
          <c:dLbls>
            <c:delete val="1"/>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11'!$G$5:$G$20</c:f>
              <c:numCache>
                <c:formatCode>General</c:formatCode>
                <c:ptCount val="16"/>
                <c:pt idx="2">
                  <c:v>7</c:v>
                </c:pt>
                <c:pt idx="3">
                  <c:v>3</c:v>
                </c:pt>
                <c:pt idx="5">
                  <c:v>1</c:v>
                </c:pt>
                <c:pt idx="6">
                  <c:v>1</c:v>
                </c:pt>
                <c:pt idx="7">
                  <c:v>1</c:v>
                </c:pt>
                <c:pt idx="8">
                  <c:v>1</c:v>
                </c:pt>
              </c:numCache>
            </c:numRef>
          </c:val>
          <c:extLst>
            <c:ext xmlns:c16="http://schemas.microsoft.com/office/drawing/2014/chart" uri="{C3380CC4-5D6E-409C-BE32-E72D297353CC}">
              <c16:uniqueId val="{00000004-371C-41DB-85B9-B816D93BBF1F}"/>
            </c:ext>
          </c:extLst>
        </c:ser>
        <c:ser>
          <c:idx val="2"/>
          <c:order val="5"/>
          <c:tx>
            <c:strRef>
              <c:f>'Fig 11'!$H$4</c:f>
              <c:strCache>
                <c:ptCount val="1"/>
                <c:pt idx="0">
                  <c:v>IMI</c:v>
                </c:pt>
              </c:strCache>
            </c:strRef>
          </c:tx>
          <c:spPr>
            <a:solidFill>
              <a:srgbClr val="008000"/>
            </a:solidFill>
          </c:spPr>
          <c:invertIfNegative val="0"/>
          <c:dPt>
            <c:idx val="3"/>
            <c:invertIfNegative val="0"/>
            <c:bubble3D val="0"/>
            <c:extLst>
              <c:ext xmlns:c16="http://schemas.microsoft.com/office/drawing/2014/chart" uri="{C3380CC4-5D6E-409C-BE32-E72D297353CC}">
                <c16:uniqueId val="{00000005-371C-41DB-85B9-B816D93BBF1F}"/>
              </c:ext>
            </c:extLst>
          </c:dPt>
          <c:dLbls>
            <c:delete val="1"/>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11'!$H$5:$H$20</c:f>
              <c:numCache>
                <c:formatCode>General</c:formatCode>
                <c:ptCount val="16"/>
                <c:pt idx="0">
                  <c:v>1</c:v>
                </c:pt>
                <c:pt idx="1">
                  <c:v>4</c:v>
                </c:pt>
                <c:pt idx="2">
                  <c:v>1</c:v>
                </c:pt>
                <c:pt idx="4">
                  <c:v>2</c:v>
                </c:pt>
              </c:numCache>
            </c:numRef>
          </c:val>
          <c:extLst>
            <c:ext xmlns:c16="http://schemas.microsoft.com/office/drawing/2014/chart" uri="{C3380CC4-5D6E-409C-BE32-E72D297353CC}">
              <c16:uniqueId val="{00000006-371C-41DB-85B9-B816D93BBF1F}"/>
            </c:ext>
          </c:extLst>
        </c:ser>
        <c:ser>
          <c:idx val="5"/>
          <c:order val="6"/>
          <c:tx>
            <c:strRef>
              <c:f>'Fig 11'!$I$4</c:f>
              <c:strCache>
                <c:ptCount val="1"/>
                <c:pt idx="0">
                  <c:v>IMP, NDM</c:v>
                </c:pt>
              </c:strCache>
            </c:strRef>
          </c:tx>
          <c:spPr>
            <a:pattFill prst="lgCheck">
              <a:fgClr>
                <a:srgbClr val="0000FF"/>
              </a:fgClr>
              <a:bgClr>
                <a:srgbClr val="00FF00"/>
              </a:bgClr>
            </a:pattFill>
          </c:spPr>
          <c:invertIfNegative val="0"/>
          <c:dLbls>
            <c:delete val="1"/>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11'!$I$5:$I$20</c:f>
              <c:numCache>
                <c:formatCode>General</c:formatCode>
                <c:ptCount val="16"/>
                <c:pt idx="0">
                  <c:v>3</c:v>
                </c:pt>
                <c:pt idx="1">
                  <c:v>1</c:v>
                </c:pt>
                <c:pt idx="3">
                  <c:v>1</c:v>
                </c:pt>
              </c:numCache>
            </c:numRef>
          </c:val>
          <c:extLst>
            <c:ext xmlns:c16="http://schemas.microsoft.com/office/drawing/2014/chart" uri="{C3380CC4-5D6E-409C-BE32-E72D297353CC}">
              <c16:uniqueId val="{00000007-371C-41DB-85B9-B816D93BBF1F}"/>
            </c:ext>
          </c:extLst>
        </c:ser>
        <c:ser>
          <c:idx val="7"/>
          <c:order val="7"/>
          <c:tx>
            <c:strRef>
              <c:f>'Fig 11'!$J$4</c:f>
              <c:strCache>
                <c:ptCount val="1"/>
                <c:pt idx="0">
                  <c:v>Other types</c:v>
                </c:pt>
              </c:strCache>
            </c:strRef>
          </c:tx>
          <c:spPr>
            <a:solidFill>
              <a:srgbClr val="FF00FF"/>
            </a:solidFill>
          </c:spPr>
          <c:invertIfNegative val="0"/>
          <c:dLbls>
            <c:delete val="1"/>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11'!$J$5:$J$20</c:f>
              <c:numCache>
                <c:formatCode>General</c:formatCode>
                <c:ptCount val="16"/>
                <c:pt idx="0">
                  <c:v>1</c:v>
                </c:pt>
                <c:pt idx="1">
                  <c:v>1</c:v>
                </c:pt>
                <c:pt idx="2">
                  <c:v>2</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9-371C-41DB-85B9-B816D93BBF1F}"/>
            </c:ext>
          </c:extLst>
        </c:ser>
        <c:ser>
          <c:idx val="8"/>
          <c:order val="8"/>
          <c:tx>
            <c:strRef>
              <c:f>'Fig 11'!$N$4</c:f>
              <c:strCache>
                <c:ptCount val="1"/>
                <c:pt idx="0">
                  <c:v>Grand Total</c:v>
                </c:pt>
              </c:strCache>
            </c:strRef>
          </c:tx>
          <c:spPr>
            <a:noFill/>
            <a:ln>
              <a:noFill/>
            </a:ln>
          </c:spPr>
          <c:invertIfNegative val="0"/>
          <c:dLbls>
            <c:spPr>
              <a:noFill/>
              <a:ln>
                <a:noFill/>
              </a:ln>
              <a:effectLst/>
            </c:spPr>
            <c:txPr>
              <a:bodyPr wrap="square" lIns="38100" tIns="19050" rIns="38100" bIns="19050" anchor="ctr">
                <a:spAutoFit/>
              </a:bodyPr>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'Fig 11'!$A$5:$B$20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298)</c:v>
                  </c:pt>
                  <c:pt idx="2">
                    <c:v>Vic
 (n = 199)</c:v>
                  </c:pt>
                  <c:pt idx="4">
                    <c:v>Qld
 (n = 232)</c:v>
                  </c:pt>
                  <c:pt idx="6">
                    <c:v>SA
 (n = 41)</c:v>
                  </c:pt>
                  <c:pt idx="8">
                    <c:v>WA
 (n = 37)</c:v>
                  </c:pt>
                  <c:pt idx="10">
                    <c:v>Tas
 (n = 5)</c:v>
                  </c:pt>
                  <c:pt idx="12">
                    <c:v>NT
 (n = 2)</c:v>
                  </c:pt>
                  <c:pt idx="14">
                    <c:v>ACT
 (n = 13)</c:v>
                  </c:pt>
                </c:lvl>
              </c:multiLvlStrCache>
            </c:multiLvlStrRef>
          </c:cat>
          <c:val>
            <c:numRef>
              <c:f>'Fig 11'!$N$5:$N$20</c:f>
              <c:numCache>
                <c:formatCode>General</c:formatCode>
                <c:ptCount val="16"/>
                <c:pt idx="0">
                  <c:v>162</c:v>
                </c:pt>
                <c:pt idx="1">
                  <c:v>136</c:v>
                </c:pt>
                <c:pt idx="2">
                  <c:v>124</c:v>
                </c:pt>
                <c:pt idx="3">
                  <c:v>75</c:v>
                </c:pt>
                <c:pt idx="4">
                  <c:v>89</c:v>
                </c:pt>
                <c:pt idx="5">
                  <c:v>143</c:v>
                </c:pt>
                <c:pt idx="6">
                  <c:v>14</c:v>
                </c:pt>
                <c:pt idx="7">
                  <c:v>27</c:v>
                </c:pt>
                <c:pt idx="8">
                  <c:v>32</c:v>
                </c:pt>
                <c:pt idx="9">
                  <c:v>5</c:v>
                </c:pt>
                <c:pt idx="10">
                  <c:v>2</c:v>
                </c:pt>
                <c:pt idx="11">
                  <c:v>3</c:v>
                </c:pt>
                <c:pt idx="12">
                  <c:v>1</c:v>
                </c:pt>
                <c:pt idx="13">
                  <c:v>1</c:v>
                </c:pt>
                <c:pt idx="14">
                  <c:v>9</c:v>
                </c:pt>
                <c:pt idx="15">
                  <c:v>4</c:v>
                </c:pt>
              </c:numCache>
            </c:numRef>
          </c:val>
          <c:extLst>
            <c:ext xmlns:c16="http://schemas.microsoft.com/office/drawing/2014/chart" uri="{C3380CC4-5D6E-409C-BE32-E72D297353CC}">
              <c16:uniqueId val="{00000002-9EE3-4163-9544-E3BA672DB9BA}"/>
            </c:ext>
          </c:extLst>
        </c:ser>
        <c:dLbls>
          <c:dLblPos val="inBase"/>
          <c:showLegendKey val="0"/>
          <c:showVal val="1"/>
          <c:showCatName val="0"/>
          <c:showSerName val="0"/>
          <c:showPercent val="0"/>
          <c:showBubbleSize val="0"/>
        </c:dLbls>
        <c:gapWidth val="150"/>
        <c:overlap val="100"/>
        <c:axId val="378538624"/>
        <c:axId val="378553088"/>
      </c:barChart>
      <c:catAx>
        <c:axId val="378538624"/>
        <c:scaling>
          <c:orientation val="minMax"/>
        </c:scaling>
        <c:delete val="0"/>
        <c:axPos val="b"/>
        <c:numFmt formatCode="General" sourceLinked="1"/>
        <c:majorTickMark val="none"/>
        <c:minorTickMark val="none"/>
        <c:tickLblPos val="nextTo"/>
        <c:spPr>
          <a:noFill/>
          <a:ln w="9525" cap="flat" cmpd="sng" algn="ctr">
            <a:solidFill>
              <a:schemeClr val="bg2"/>
            </a:solidFill>
            <a:round/>
          </a:ln>
          <a:effectLst/>
        </c:spPr>
        <c:txPr>
          <a:bodyPr rot="-5400000" vert="horz"/>
          <a:lstStyle/>
          <a:p>
            <a:pPr>
              <a:defRPr sz="800"/>
            </a:pPr>
            <a:endParaRPr lang="en-US"/>
          </a:p>
        </c:txPr>
        <c:crossAx val="378553088"/>
        <c:crosses val="autoZero"/>
        <c:auto val="1"/>
        <c:lblAlgn val="ctr"/>
        <c:lblOffset val="100"/>
        <c:noMultiLvlLbl val="0"/>
      </c:catAx>
      <c:valAx>
        <c:axId val="378553088"/>
        <c:scaling>
          <c:orientation val="minMax"/>
          <c:max val="180"/>
        </c:scaling>
        <c:delete val="0"/>
        <c:axPos val="l"/>
        <c:majorGridlines>
          <c:spPr>
            <a:ln w="3175" cap="flat" cmpd="sng" algn="ctr">
              <a:solidFill>
                <a:schemeClr val="bg2"/>
              </a:solidFill>
              <a:round/>
            </a:ln>
            <a:effectLst/>
          </c:spPr>
        </c:majorGridlines>
        <c:title>
          <c:tx>
            <c:rich>
              <a:bodyPr/>
              <a:lstStyle/>
              <a:p>
                <a:pPr>
                  <a:defRPr b="0"/>
                </a:pPr>
                <a:r>
                  <a:rPr lang="en-AU" b="0"/>
                  <a:t>Number of isolates</a:t>
                </a:r>
              </a:p>
            </c:rich>
          </c:tx>
          <c:layout>
            <c:manualLayout>
              <c:xMode val="edge"/>
              <c:yMode val="edge"/>
              <c:x val="2.8405240135658903E-2"/>
              <c:y val="0.21539266724037079"/>
            </c:manualLayout>
          </c:layout>
          <c:overlay val="0"/>
        </c:title>
        <c:numFmt formatCode="General" sourceLinked="1"/>
        <c:majorTickMark val="out"/>
        <c:minorTickMark val="none"/>
        <c:tickLblPos val="nextTo"/>
        <c:spPr>
          <a:ln>
            <a:solidFill>
              <a:schemeClr val="bg2"/>
            </a:solidFill>
          </a:ln>
        </c:spPr>
        <c:txPr>
          <a:bodyPr/>
          <a:lstStyle/>
          <a:p>
            <a:pPr>
              <a:defRPr sz="800"/>
            </a:pPr>
            <a:endParaRPr lang="en-US"/>
          </a:p>
        </c:txPr>
        <c:crossAx val="378538624"/>
        <c:crosses val="autoZero"/>
        <c:crossBetween val="between"/>
      </c:valAx>
      <c:spPr>
        <a:noFill/>
        <a:ln>
          <a:noFill/>
        </a:ln>
        <a:effectLst/>
      </c:spPr>
    </c:plotArea>
    <c:legend>
      <c:legendPos val="b"/>
      <c:legendEntry>
        <c:idx val="7"/>
        <c:delete val="1"/>
      </c:legendEntry>
      <c:legendEntry>
        <c:idx val="8"/>
        <c:delete val="1"/>
      </c:legendEntry>
      <c:layout>
        <c:manualLayout>
          <c:xMode val="edge"/>
          <c:yMode val="edge"/>
          <c:x val="6.3949884753562183E-2"/>
          <c:y val="0.90847282368810134"/>
          <c:w val="0.89999991829391146"/>
          <c:h val="5.8195180522074098E-2"/>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F5FAD564A64E45BA99676CB71D8681" ma:contentTypeVersion="0" ma:contentTypeDescription="Create a new document." ma:contentTypeScope="" ma:versionID="74fee61982906b5ded301930c19303b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B46C79-84B7-4885-83BE-4FD121EA61A7}">
  <ds:schemaRefs>
    <ds:schemaRef ds:uri="http://schemas.microsoft.com/sharepoint/v3/contenttype/forms"/>
  </ds:schemaRefs>
</ds:datastoreItem>
</file>

<file path=customXml/itemProps2.xml><?xml version="1.0" encoding="utf-8"?>
<ds:datastoreItem xmlns:ds="http://schemas.openxmlformats.org/officeDocument/2006/customXml" ds:itemID="{816278BE-71A9-4174-831F-171B8BBCE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F198D3-D0C7-40A9-B9BB-4C0730FF8154}">
  <ds:schemaRefs>
    <ds:schemaRef ds:uri="http://schemas.openxmlformats.org/officeDocument/2006/bibliography"/>
  </ds:schemaRefs>
</ds:datastoreItem>
</file>

<file path=customXml/itemProps4.xml><?xml version="1.0" encoding="utf-8"?>
<ds:datastoreItem xmlns:ds="http://schemas.openxmlformats.org/officeDocument/2006/customXml" ds:itemID="{A5ED7737-47FD-4650-BD68-8DC510B6F4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32</TotalTime>
  <Pages>46</Pages>
  <Words>11125</Words>
  <Characters>88408</Characters>
  <Application>Microsoft Office Word</Application>
  <DocSecurity>0</DocSecurity>
  <Lines>736</Lines>
  <Paragraphs>198</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99335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Komoder Andrew</dc:creator>
  <cp:lastModifiedBy>CAREY, Brighid</cp:lastModifiedBy>
  <cp:revision>6</cp:revision>
  <cp:lastPrinted>2023-07-03T00:22:00Z</cp:lastPrinted>
  <dcterms:created xsi:type="dcterms:W3CDTF">2023-07-03T20:34:00Z</dcterms:created>
  <dcterms:modified xsi:type="dcterms:W3CDTF">2023-07-03T23:28:00Z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0x0101002DF5FAD564A64E45BA99676CB71D8681</vt:lpwstr>
  </property>
</Properties>
</file>