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258CF" w14:textId="77777777" w:rsidR="00B24DF4" w:rsidRDefault="00F74999" w:rsidP="003A1708">
      <w:bookmarkStart w:id="0" w:name="_Toc476822632"/>
      <w:bookmarkStart w:id="1" w:name="_Toc476822653"/>
      <w:r>
        <w:rPr>
          <w:noProof/>
        </w:rPr>
        <w:drawing>
          <wp:anchor distT="0" distB="0" distL="114300" distR="114300" simplePos="0" relativeHeight="251685376" behindDoc="0" locked="0" layoutInCell="1" allowOverlap="1" wp14:anchorId="44B90BF8" wp14:editId="1F97E639">
            <wp:simplePos x="0" y="0"/>
            <wp:positionH relativeFrom="margin">
              <wp:align>right</wp:align>
            </wp:positionH>
            <wp:positionV relativeFrom="margin">
              <wp:align>top</wp:align>
            </wp:positionV>
            <wp:extent cx="720000" cy="899999"/>
            <wp:effectExtent l="0" t="0" r="4445" b="0"/>
            <wp:wrapThrough wrapText="bothSides">
              <wp:wrapPolygon edited="0">
                <wp:start x="0" y="0"/>
                <wp:lineTo x="0" y="21036"/>
                <wp:lineTo x="21162" y="21036"/>
                <wp:lineTo x="21162"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899999"/>
                    </a:xfrm>
                    <a:prstGeom prst="rect">
                      <a:avLst/>
                    </a:prstGeom>
                  </pic:spPr>
                </pic:pic>
              </a:graphicData>
            </a:graphic>
            <wp14:sizeRelH relativeFrom="margin">
              <wp14:pctWidth>0</wp14:pctWidth>
            </wp14:sizeRelH>
            <wp14:sizeRelV relativeFrom="margin">
              <wp14:pctHeight>0</wp14:pctHeight>
            </wp14:sizeRelV>
          </wp:anchor>
        </w:drawing>
      </w:r>
      <w:r w:rsidR="00B24DF4" w:rsidRPr="008A251F">
        <w:rPr>
          <w:rFonts w:eastAsiaTheme="majorEastAsia"/>
          <w:noProof/>
        </w:rPr>
        <w:drawing>
          <wp:inline distT="0" distB="0" distL="0" distR="0" wp14:anchorId="317B2DE2" wp14:editId="5D9C0B2B">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2055B925" w14:textId="77777777" w:rsidR="00BC07E4" w:rsidRPr="003A1708" w:rsidRDefault="00BC07E4" w:rsidP="003A1708"/>
    <w:p w14:paraId="13AC7FE9" w14:textId="7E99A233" w:rsidR="00BC07E4" w:rsidRDefault="00BC07E4" w:rsidP="00A224DF">
      <w:pPr>
        <w:rPr>
          <w:highlight w:val="yellow"/>
        </w:rPr>
      </w:pPr>
      <w:r w:rsidRPr="0091137C">
        <w:t>TRIM:</w:t>
      </w:r>
      <w:r w:rsidR="001834D5">
        <w:t xml:space="preserve"> </w:t>
      </w:r>
      <w:r w:rsidR="00BC448D">
        <w:t>D23-</w:t>
      </w:r>
      <w:r w:rsidR="00CB5472">
        <w:t>24769</w:t>
      </w:r>
    </w:p>
    <w:p w14:paraId="5BB3BB59" w14:textId="77777777" w:rsidR="00BC07E4" w:rsidRDefault="00BC07E4" w:rsidP="00855830"/>
    <w:p w14:paraId="6E9460BF" w14:textId="0F9FFF10" w:rsidR="00861CD5" w:rsidRPr="008C2A64" w:rsidRDefault="00861CD5" w:rsidP="008C2A64">
      <w:pPr>
        <w:pStyle w:val="Title"/>
      </w:pPr>
      <w:r w:rsidRPr="008C2A64">
        <w:t xml:space="preserve">The Hand Hygiene Compliance Application </w:t>
      </w:r>
      <w:r w:rsidR="008C2A64">
        <w:t>(HHCApp)</w:t>
      </w:r>
    </w:p>
    <w:p w14:paraId="5D098F53" w14:textId="0BAD6249" w:rsidR="00861CD5" w:rsidRPr="00452709" w:rsidRDefault="00861CD5" w:rsidP="008C2A64">
      <w:pPr>
        <w:pStyle w:val="SubHeading"/>
      </w:pPr>
      <w:r>
        <w:t>User guide</w:t>
      </w:r>
    </w:p>
    <w:p w14:paraId="19273DE5" w14:textId="52CC3892" w:rsidR="0033440C" w:rsidRPr="00196988" w:rsidRDefault="0033440C" w:rsidP="00861CD5"/>
    <w:p w14:paraId="117E37A3" w14:textId="77777777" w:rsidR="0033440C" w:rsidRDefault="0033440C" w:rsidP="0033440C"/>
    <w:p w14:paraId="32291998" w14:textId="13243695" w:rsidR="000B0274" w:rsidRDefault="009600E0" w:rsidP="006B2409">
      <w:pPr>
        <w:pStyle w:val="PublicationDate"/>
      </w:pPr>
      <w:r>
        <w:t>Ju</w:t>
      </w:r>
      <w:r w:rsidR="000D3059">
        <w:t>ly</w:t>
      </w:r>
      <w:r w:rsidR="001834D5">
        <w:t xml:space="preserve"> </w:t>
      </w:r>
      <w:r w:rsidR="00196988">
        <w:t>2023</w:t>
      </w:r>
    </w:p>
    <w:p w14:paraId="128D2AB0" w14:textId="77777777" w:rsidR="00855830" w:rsidRPr="006B2409" w:rsidRDefault="00855830" w:rsidP="00855830"/>
    <w:p w14:paraId="6DC7AA97" w14:textId="5317A19C" w:rsidR="00BC07E4" w:rsidRPr="003C02C5" w:rsidRDefault="0011434F" w:rsidP="0033440C">
      <w:r>
        <w:rPr>
          <w:noProof/>
        </w:rPr>
        <mc:AlternateContent>
          <mc:Choice Requires="wpg">
            <w:drawing>
              <wp:inline distT="0" distB="0" distL="0" distR="0" wp14:anchorId="4C9FB603" wp14:editId="2F6876AD">
                <wp:extent cx="6119495" cy="3977113"/>
                <wp:effectExtent l="0" t="0" r="14605" b="23495"/>
                <wp:docPr id="364933503"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19495" cy="3977113"/>
                          <a:chOff x="0" y="-17253"/>
                          <a:chExt cx="6119495" cy="3977113"/>
                        </a:xfrm>
                      </wpg:grpSpPr>
                      <wps:wsp>
                        <wps:cNvPr id="884557845" name="Rectangle: Rounded Corners 1"/>
                        <wps:cNvSpPr/>
                        <wps:spPr>
                          <a:xfrm>
                            <a:off x="0" y="0"/>
                            <a:ext cx="6119495" cy="3959860"/>
                          </a:xfrm>
                          <a:prstGeom prst="roundRect">
                            <a:avLst>
                              <a:gd name="adj" fmla="val 9932"/>
                            </a:avLst>
                          </a:prstGeom>
                          <a:blipFill dpi="0" rotWithShape="1">
                            <a:blip r:embed="rId13"/>
                            <a:srcRect/>
                            <a:stretch>
                              <a:fillRect/>
                            </a:stretch>
                          </a:blip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62299" name="Rectangle: Rounded Corners 1"/>
                        <wps:cNvSpPr/>
                        <wps:spPr>
                          <a:xfrm>
                            <a:off x="1" y="-17253"/>
                            <a:ext cx="6119494" cy="3977113"/>
                          </a:xfrm>
                          <a:prstGeom prst="roundRect">
                            <a:avLst>
                              <a:gd name="adj" fmla="val 9932"/>
                            </a:avLst>
                          </a:prstGeom>
                          <a:gradFill flip="none" rotWithShape="1">
                            <a:gsLst>
                              <a:gs pos="0">
                                <a:schemeClr val="tx2">
                                  <a:alpha val="85000"/>
                                </a:schemeClr>
                              </a:gs>
                              <a:gs pos="100000">
                                <a:schemeClr val="accent1">
                                  <a:lumMod val="20000"/>
                                  <a:lumOff val="80000"/>
                                  <a:alpha val="50000"/>
                                </a:schemeClr>
                              </a:gs>
                            </a:gsLst>
                            <a:lin ang="135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178EEF" id="Group 2" o:spid="_x0000_s1026" alt="&quot;&quot;" style="width:481.85pt;height:313.15pt;mso-position-horizontal-relative:char;mso-position-vertical-relative:line" coordorigin=",-172" coordsize="61194,397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xRr2YaBAAAAg0AAA4AAABkcnMvZTJvRG9jLnhtbOxXW2/bNhh9&#10;H7D/QPC9seVLYgtRiiBZggJZGyQd8kxTlKWBIjmSjp3++h2Skuym3gZkK7CHvsi8fjw8PN8hff5+&#10;10ryLKxrtCpodjKmRCiuy0atC/rb55t3C0qcZ6pkUitR0Bfh6PuLn38635pcTHStZSksQRDl8q0p&#10;aO29yUcjx2vRMneijVDorLRtmUfVrkelZVtEb+VoMh6fjrbalsZqLpxD63XqpBcxflUJ7j9VlROe&#10;yIICm49fG7+r8B1dnLN8bZmpG97BYG9A0bJGYdEh1DXzjGxs802otuFWO135E67bka6qhou4B+wm&#10;G7/aza3VGxP3ss63azPQBGpf8fTmsPzj8601j+begomtWYOLWAt72VW2Db9ASXaRspeBMrHzhKPx&#10;NMuWs+WcEo6+6fLsLMumiVReg/n9vHfZ2WQ+dP3yD9NH/eqjrzBtDVTi9kS4f0fEY82MiPy6HETc&#10;W9KUBV0sZvP5GT6UKNZCsw9QEVNrKXLyoDeqFCW50lZB9CQLew2oMH0g0eUOfL6RwflycRplOVDA&#10;cmOdvxW6JaFQUKhClQFUVBx7vnM+Sq/s8LLyd0qqVkLIz0yS5XI6CTARsBuLUh8yTFzJxtw0UpLS&#10;QLDIEqv9U+PrSA+SOi4TBnUCRPq8kt+RNE3SvtZ80wrlU65aIZmHUbi6MQ7L5KJdCTBuP5SRSJY7&#10;y8PGYlY6b4XndUBYAV3XDuxDB8o99jBKqvB1WjZl2E6sBB8RV9ISMFFQxjnA9GwcjESkMBtq6w8v&#10;lvyLFCnyg6ggDgh+EtmI/vQ6biLK1awUablsPh73ZznMiAchFQKGyGlnXewuwDHMkR+g7MaHqSLa&#10;2wBs/HfA0vEPM+LKWvlhctsobY8FkH5YOY3vSUrUBJZWunxB6kA0UTzO8JsGOr1jzt8zCxFCUbgh&#10;/Cd8Kqm3BdVdiZJa2y/H2sN4qAy9lGzhzgV1f2yYFZTIDwpZv8xms2DnsTKbn02Cag97Voc9atNe&#10;aRx/hrvI8FgM473si5XV7RMuksuwKrqY4li7oNzbvnLl062Bq4iLy8s4DBZumL9Tj4b3aRLy6vPu&#10;iVnTJauHU37UvdN0KZiOYz82nIfSlxuvqyaIP+ow8dpV4HrJaL67/U2y8XR+Opksl/+5/4F/3BKH&#10;N8HX18jsm2sEiu9vod6xvpMJ4g0QXYNUMLqCKrxWIJEjRrh2vd86YjS0eDTx/C4ZBZOmZskNFn/p&#10;BmsXBLDu4mUwDdhGaBpM49C+kkvITfurLlM7HkLJZ+BimzZcu9HtFvvmAxgBxXFTCjBA+LBB2Shk&#10;Ah4b2TROQmI4zmRw7M6ufSPF3pd7CgPy5MVKByNOav/hr8eO9Ie/dmb7f/DX+NjEQzulQfpTEF7y&#10;h/Xox/u/Lhd/AgAA//8DAFBLAwQKAAAAAAAAACEAe4mJC7wXAQC8FwEAFAAAAGRycy9tZWRpYS9p&#10;bWFnZTEuSlBH/9j/4AAQSkZJRgABAQEAYABgAAD/4RDyRXhpZgAATU0AKgAAAAgABAE7AAIAAAAN&#10;AAAISodpAAQAAAABAAAIWJydAAEAAAAaAAAQ0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xJQU8s&#10;IFNlcmluYQAAAAWQAwACAAAAFAAAEKaQBAACAAAAFAAAELqSkQACAAAAAzc0AACSkgACAAAAAzc0&#10;AADqHAAHAAAIDAAACJo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zOjA3OjA3IDEwOjAzOjI2ADIwMjM6MDc6MDcg&#10;MTA6MDM6MjYAAABMAEkAQQBPACwAIABTAGUAcgBpAG4AYQAAAP/hCx9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IzLTA3LTA3VDEwOjAzOjI2LjczNj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MSUFPLCBTZXJpbmE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DMwW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7y6PLqxspfLrQwK3l0eXVnZSbKAK3l0eXVnZRsoAqGOk2VaMdJ5dMRU2Uhj&#10;q0Y6aY6YrlYpTSlWjHTTHQK5UMdJsq3sphjpiKpSk8urRSmlKLBcr7KTYKsFKaUosFyArSbanKU3&#10;ZTsK5Fto21LtpdtIdyLbRtqXZRsoC5Dto21PspNtFguQ7aNtTbaTZQFyArSbamKUFKAuVitNK1YK&#10;UwrTsFyuy03bU5Wk20WAiC08JTwlSBKdguMVKkCU9Y6kVKAIwlKEqcR04R0gIBHTglTiOl8ukO5X&#10;2UuyrHl0eXSYEGyl2VYEdL5dSO5W2UbKs+XR5dILlbZRsqz5dL5dICrspdlWfLo2UmO5W8ummOrf&#10;l00x1mxlUx0wpVwx0wpWMhlXZSbKs+XSbKyArFKNlWNlGymhFfZRsqxso2VogK+yl2VPspfLq0xF&#10;fZRsqxso2VaEV9lKEqfy6cI60QEASnbKnEdO8uqEVwlLsqx5dL5dMCtspfLqz5dAjpgV/LpfLqz5&#10;dHl0AVxHThHVjy6UR0irlfy6Xy6s+XSiOgZV8ul8urXl0eVQFyr5dHl1b8qjyqAKvl0eXVvy6PLo&#10;GVPLo8urflUeVQBVEdL5dWfKpfKoAq+XR5ftVvyqPLoAq+XR5dW/Lo8qgCp5dHl1b8uk8ugZV8uk&#10;8urflUnlUCKvl0eXVryqTy6AKvl0nl1b8uk8ugCoY6Ty6t+XSGOmIqGOmlKtmOmmOmIqbKaUq2Y6&#10;aUpiuUzHSFKtFKaY6CblUx00pVopTClAXKpSgJVgx0oSmBAEpwSpvL5pwSgCDy6UR1OI6cI6QyAJ&#10;ThHU/l04R0AVxHS+X7VZ8ujy6Blby6PLq15dGykBV8ujy6teXSeXQBW8ujy/arPl0eXQBW8v2pNl&#10;WvLo8umK5V8ujy6teXSeXSC5V2UeXVny6PLoHcq+XRsqz5dBjoEVClGyrJjo8ugLkASl2VOI6UR0&#10;Bcr7BS+XVjy6Xy6AKvl0myrXl0hjphcqGOkMdWzHTfLoAq7KNlWDHR5dArlfy6NlWPLpdlAXK+yl&#10;8up9lO8ugdyt5dGyrPl0eXQFyuEpQlWPLpfLpBcgEdKI6sCOl2UDK+yl2VY8ul8ukBW8ul8urHl0&#10;vl0guVtlL5dWfLo8ugZV8ul8urXl0eXQIq+XSeXVvy6PLoGVPL9qPL9qt+XR5dAip5ftR5ftVvy6&#10;PLoAq+XR5dWvLo8ugCr5dHl1a8ujy6BlTy6aY6uGOmmOgVyp5dHl1a8ujy6AL+yl2VPs9qXZ7VVh&#10;XK/l+1Hl+1WNlLs9qLBcreXR5dWdntSbPaiwXKpT2puz2q55ftSeX7UxXKZjppj9quGP2ppj9qBX&#10;KhSmFParhj9qaY/amFypsppT2q2Y/amlPaiwrlQp7UwpVwx+1MMftTsK5UKUhSrRjpvl5oC5VKUm&#10;yrXle1IY6BXKm2jbVgx+1Gz2pjuQbaNtThKd5ftSsFyvtpNtWfLpDHRYCvt9qQr7VYKUGOiwXKxW&#10;kK1Y8ummOnYCsVpjLVox00x+1FguVdlGyrPlUeXTC5AEqRUqQR+1SrH7UARLHUqx1KsftUyx0DIB&#10;H7U4R+1WRHThF7VIXKwjp3l1Z8r2pfL9qQFXZ7UbKteV7Uvle1AXKwSl8urIi9qXy6ljuVdntRs9&#10;qt+VR5XtSC5U2Uvl+1WvKo8qkMq+X7UbParXl0nl1LC5VKe1NKe1WzHTClQx3KpSmlKtFKYUrCSC&#10;5VKUhSrJSmlKxZVyvso2VPso2e1CYrkGyjZ7VPspdlUmBBspdlThKXy60TEV9lHl+1WRH7Uvl1om&#10;IrbPanBPap/L9qcI/atEwIAlOEftVgR+1OEftVgVvL9qXy/arPl+1OEftTAreXR5ftVnyqURUxFb&#10;y/alEdWRH7U4Re1MZWEdKI6siL2pwi9qQFYR+1L5dWvK9qURe1Ayt5ftRsq35XtR5XtQMqbPal2V&#10;b8r2o8r2pgVPL9qPL9qteX7Uvle1IZU8v2pfL9qteVSiL2oAqeV7Uvl+1W/L9qPL9qAKvl0eXVvy&#10;/al8r2oGU/L9qXy6t+V7UeV7UCuU/L9qPL9queVSeVQO5U8uk8v2q55XtSeX7UCKfl+1Hl+1WzH7&#10;Unle1AFQx+1IY/arnl+1J5XtTAp+X7U0pVwx+1IYvamIpFPamlParpi9qYY/amIplKYU9quGOmGO&#10;mSUylNKVaMdNMdAioU9qaUq2Y6aY6AKmygJVnyvajy/agLkGynBPaphF7U8RUBcgCe1OCe1TiOni&#10;L2oHcrhPanBParAj9qd5ftQFyvso2VZ8v2pfL9qQXKuyjZVry6PKosO5V2UbParXl0eXRYVyrs9q&#10;NntVry6PLosFyr5ftR5ftVny/ajy/aiwXK2z2pPL9qteX7UeX7UCuVPL9qPL9qteWaTy6AuVTH7U&#10;nl+1WvL9qPL9qYXKvl+1J5dWvL9qTy6VguV/LpQntVkR+1KI6AuV9lHl1a8r2o8r2oHcq7KaY6ue&#10;X7Uhj9qAuUzHSGOrZj9qTy/amK5U8v2ppT2q4Y6aY/agLlXZ7UbParXl+1Hl+1AXK2ylCVY8v2pR&#10;H7UWC5X2UeXVry6PL9qAuVvL9qcE9qseX7Uvl+1ILlfZ7UoT2qwI/anCP2pFXK4SgJVoR+1Hl+1I&#10;Ct5dL5ftVkR+1L5ftSC5V8v2pfL9qteX7UeX7UBcq+XR5dWvL9qXy/agLlXy6PLq15ftR5ftQFyr&#10;5dHl1b8v2o8r2pDKnl0eXVvy/ak8qgLlXy6PLq35XtR5XtQIqeXR5dW/Ko8v2oGUzHTfLq6Yvam+&#10;V7UwKfl+1Hl1b8r2o8qmIsbKUJUm2l21diLkeyjZUwWl20WFch2UeXU22l20WC5XKUnl1ZKUmz2o&#10;C5XKU3y6t+XR5VAXKRjpPLq4YjSeVTC5TMVNMNXvKo8mmIzzFiozFWk0HPSkFv7UCM7yCaPIrUFt&#10;xR9m9qAMv7P7Uxrc+hrY+ze1H2X2pgYhtjR9mPvWybb2o+ze1OwXMb7MaX7OfStf7N7UG2x2osFz&#10;J+z0ht61Db0029KwzM8j2pphrUNvTDB7U7CuZZhpDFWkYKYYPaiwXM0x4pvl1oNBTTBQFyj5VJ5V&#10;XvJpRDSsMpiH2qVYqsiGpFhoArrFUixVZWKpFhoGVhFTxFVkRU8RUgKvl0vl1b8qgRUguVPKpfKq&#10;55VHlUgKojo8urXlUvlUmMqeXR5dXBFR5VSBT8ujy6ueVSeVSC5TMdIY6uGKkMVJjKTR1GUq80VR&#10;NHUMCoUphSrnl00x1hJgimY6TZVox0nl1g2UVfLo2VZ8vNKIqi4yr5dLsqz5dKI6OYCuEpfLqwI6&#10;cI6uMhFYR0vl1Z8ul8utkxFby6cI6nEdPEdaJiK4jp4jqcR04R1ogK/l0ojqz5dOEVWgK3l0ojq1&#10;5VKIqYFXy6cI6s+VzThFTEVRHThFVkRU4R0DuVvLpwiqz5VOEVA7lXy6Xy6s+VSiKgdyr5VHlVb8&#10;r2o8r2phcqeVS+VVryqXyvagdyp5VKIqteXR5ftRYLlXyqPK9queXSiOkFyn5VHlVc8uk8ugdyr5&#10;VHlVa8ujy6AKnl0eXVry6PLoFcq+X7Unl1aMVHlU7BcqGKk8r2q4Y6Ty6LBcp+VSeVVzy6Ty6dgu&#10;UzFTTHV0x0wx0CuUzHTDHVxo6YY6ZNyk0dMMdXTHTTHTJuUTHSGOrhjpDFTFcpGOmmKrvlUnle1A&#10;yh5VL5dXDFR5VAFQR08RVaEVKIqAK3l04R1Z8qnCKgCt5dL5dWhFR5dIZWEdL5dWvLpRHQBV8ujy&#10;6teXSeXQBVMdHl+1WfLo8ugCts9qNntVny6Ty6BFby6PLqwY6PLoC5X2UbParHl0eXQFyt5dJ5dW&#10;fLo8ugCt5dJ5dW/LpClAFQx0eXVkx0eXQFyAR0ojqcR04R0AV9lLsqyI6Xy6VguVDH7Unl1bMdJ5&#10;dOwXKnl0eXVvy6Ty6AuUzFTTHV0x00x0xXKfl0vl1a8ujy6AKvl0vlmrPl0vl0AVvLpwjqx5dO8u&#10;gdyr5dAjq15dHl0gK4jpRHVkR0oipWC5XEdL5dWRHThHSsO5V8ulEVWvLpfLoC5V8ul8urPl0vlV&#10;IXKvl0eXVvy6PLosMq+X7UeX7Va8ul8qgCp5dHl1b8qjy6AuVPLo8urflUnlUguVhFR5VW/L9qPL&#10;oAqeVR5VW/Lo8qgZTMdNMVXfKpDFTApeXSeVVzy6PL9qYiLZS7afigAVtYwuNC0oX2p4p4FFguRb&#10;KUJmpgtOVeaLDuQhKXy6shKcI80rDuVhF7UvlVcWKnCL2osFyl5NBhq95XtR5XtRYLlDyfanfZ6v&#10;CL2p/k0wuZpt+actvWiIfaniAelAjO8ilFvWh5FOENMZm/Z6X7OPStLyfajyPagRlm3o8itPyPak&#10;8n2oGZvke1Bt8jpWl5PtSeTQBlG3pptvatUw+1J5PtTFcyTb0w29azQ+1RGGgDJa3qNoK1zB7Uxo&#10;PagRjmCozBjtWu1v7VE0HtQBl+VSiKr7Qe1J5PtSGUxDUiw1bEXtT1ipDKqw08RVbWLHanCKgCsI&#10;qeIqtCKnCOgCr5VAhq4Iqd5XtUjKflUCL2q55XtSiL2pAU/J9qPJ9qu+VQIqLBcp+VR5VXfLo8up&#10;sO5S8qk8mr3lUnlUrAUTFTTFV4x+1NMftUsLlAxVG0PtWiY6jaP2rOQzPMVMMVaBjqMx1hICj5VN&#10;MVXvLpDH7VzyRRSEVL5VW/L9qQp7VzuRRU8qjy6tbKTZWfOBXEdOEdWNgpQlaxkBAI6Xy6sbKXy6&#10;6FIkreXThHVjZShK1TEQiP2pwiqcJTwlbxEV/KpwiqwEpwStUIriKnCKrISnBKYFXyqURVaEftSi&#10;OmBWEVKIqteXS7PamO5WEdPEdThKcEoGV/K9qBFVrYKXYKdhXKvlUeVVrZ7UbPanYLlTyqXy6slP&#10;ajZRYLlbyqPKq1so2UWKuVxF7UvlVZCUuylYZV8qjyqs7KNlFhXKvl0eXVnZRsp2C5W8uk8urJSk&#10;20WC5W8ujy6sbaNtFhXK5izSeVVrb7UbfanYdyoYqTyqtlaTbQK5UMVMMVXSvtTCtArlIxUwxVdK&#10;UwpTJbKJjpDHVsx0eXTApGKmmKrxjppj9qAKflUnlVc8v2o8v2oApGKk8qrvl0eXQMp+XS+VVvyq&#10;PLoArCKnCKrIjpwjoAq+VR5dWtntRspBcriKjyqshPajZTC5WMdJ5dWtlNKUWHcreXRsqxspClFh&#10;XK/l0nl1Y2UbKLCuV/Lo8urGyk2UWC5X2UeXU+2l2iiwrlfy6PLqxto20WC5X2Unl1YK0m2gLlcx&#10;0eXVnbRsoC5WEdPEdTbKeEoC5CI6Xy6nCUuyiwXKxipPKq3spNlAyr5dIY6tFKTZQK5UMdIY6t+X&#10;SFKYXKfl0vl1a8ujZ7UBcq+XS+XVnZ7UuygLlXy6UR1Z2UbKAuV/LpfL9qseXThHUhcreXThHVny&#10;6UR0AVxHS+XVkJS+XQMreX7UvlVZEdKEpBcreXS+XVnZ7UbPapGV/Ko8qrQSl2UAVPKpfLq1so2U&#10;gKvl0eVVrZRsoAq+VR5VWtlGygCsI6Xy/arOyjZRYLlXyqPKq35dHl0h3KnlU0xVc2UhSmFymYva&#10;k8qrhSk2UwMrHtRig04V1cpy3ALUiikWpVFFh3FVM1IsdKi1OqipaGmRrHmpli9qkRBnpVhI8jpS&#10;sO5WEVSCGrIiFSCKkUVPKo8r2q55VKIqYFRYPapBCPSrYip4ioAp+R7U4Q1d8r2pREKAKfkj0pRB&#10;7VcEVOEVIZS8gUeSPSr3le1L5PtQOxQ8gelIYAO1XzDSeTQBQ8kelHk+36Ve8mk8qmIz2g9qaYPa&#10;tExUwxUCM4we1RmCtJoqjMVAGeYPao2hHpWkYhUbRZpiM1oKiaCtQw1G0PtSAyWh5pvk1ptAM1GY&#10;cUAU1hp4hq2sQp4iHpSGVBD7U4Q+1WhHTxFSGVRFSiKrflCneVQMqCKneX7VZEdO8v2pAVPL9qUR&#10;1a8selL5ftSC5W8qjyqtiOjy6AKnlUnlirhipPLFSwKnl+1Hl1bMdN8upAqGKmmKrhjppjqQKZi4&#10;qMxe1XjHUbRiokMotHUbRirzR1GY655IZT8qkMVXPLppSspIaZT8vHakMdWmQU0pXJJFJlQpSbKt&#10;FBTCtcsnqUQbOaeEqUJTglaRYmR7KXZUuylCV0xZLIQtOCVMEFOCV0RJIhHThHUwSnhK6IsVyER+&#10;1OCVOEpwQVqmIgEdOEdTiOnBKtAQCOl8up9lKEqhXIQlOEY9Kn2UoQUx3K/l+1OEdT7BShKdh3IP&#10;Lo8urOyjZTC5X2UbPap9lGymIrFKNlWNlJtFFhXIdlLsqXZS7Kdh3IwvtS7PapNlOC0WK5iHZ7Um&#10;32qcpSbKLC5iuVpNtTlRSFaLBchK+1Js9qm20hWgLkOyjZUu2jbQFyLZS7Kk20u2gLkOz2o8v2qf&#10;bRtpCuVilMKe1WitMKU7BcrFKYY6s7KQpTJbKvl0COrJSjy6AuVjHSGL2q35dHl0Bcp+VR5NW/Lo&#10;8ugoqeTR5NXPLo8ugCn5NHk1b8ul8ugCp5VHlc1b2UhjoAq+XSFKtbBTdlFgK3l0vl+1WNtG2gLl&#10;fZTClWStMKUwuQbKQpU5WmlaAIdtG2pdtJtoERFaTZUpWjbTsK5Dso2VNto20WFcg2UbalIpCKLC&#10;I9tLsqQLxTttKw7kGylCVLtpQtFguR7KeEp4FPC0BcZ5dHl+1S4pcUBci2UhSp9tIVoHcgKUnl1P&#10;so2UWFcg2UhSrGyjZQBW2Uvl1Y2UeXQBXEdHl1ZEdHl0AVtlLsFWPLo8umFyDy6UJVjZShKVh3IA&#10;lOEdThKcEqQK/l0uyrISjZQO5W8v2pRH7VZ20oUUguVtlLsqfZShBSsFyAJ7Uuyp9lGyiw7kHl+1&#10;Hl+1WNlGykBX8v2o8v2qzso20WC5X8v2o8v2qxto20WC5AI/ajy/arASl2UgK/l+1Hl+1WNlGygC&#10;sUpClWSlJsoC5W2UbPapytJtFMLnNE05aTFPQciu45Byjmp0FRqOasIKLDuPQVOgqNFqxGtQ0O5L&#10;GnNWkTiool56VcReKmxSYxUqQJT1UVIF9qVikyLZT1jqTZUqpSKIRHipBHUoTmnhKBkXl0vl1YCc&#10;dKUJ7UgIPLpwjFTBOelPCe1Ayv5dL5dWdntRs9qkorGOmmKrez2prJTBlTy6PLqzsHpRsHpQSVTH&#10;TDFVzYPSkaMUxFFoxUZjFXSlMKe1MRSMXtTDH7VeKUxo6BFExCmNGKutH7VE6UAUWj9qiMdXmj9q&#10;YY6QiqEFPEdTrH7U8R+1A0VxFTxGKnCe1OEdIoriOlEdWAlLspAQeXS7KsBB6UFKQEAjpfKqdUp3&#10;l0AVvLxRsqwY6BHSArmOk8urWykKVLQFUpzTSlWtlIUpWAqFaYy1bKUxo6TQyqVphSrZj9qaY/as&#10;2gKRSmlKttH7U0pWUkMqbKaU9qtmP2ppjrGQykyU0pVxo6jaOuSZSKZSmlOatmP2phT2rhktS7kG&#10;2nBRUmylCe1EZO4hm2l2VJspyrXXBkkQTFOC1LtFKFrqiSxgWnhaeFpwX2reJI0LTwopwFOArVAN&#10;C08LS4p2BWqFcZinBRTgue1OC1Yhu0U4LTtvtTgKYyPZS7ak20bfaqC4zFGKft9qXbTsFyPFG2pN&#10;tJt9qdhXI9tJtqQikK0Bcj20bak20baYXG7acAKUcUfhRYLjSKTFONJRYLjCBTSBTzTSKLBcbgUh&#10;pcUmPaiwXEoox7UfhRYdwpaT8KWiwrhilxS4oxRYLjSKYVqWkNILkWyk21LikxTC5Hto2ipdtKFo&#10;ERbKPLqcLS7PagZX2Uban2e1GykO5BspdlTbRS4FAyvtpQtSlaNlAEO2kK1PtpCvtTsBXK00rU7L&#10;TCtMRDtFG0VJtpCtFgIyKYRUxWoyKYERFMIqUimMKLAMo/CnY9qQinYVxhpMU40lAhKOKKKBCGm0&#10;pptArjxSgUgpwpBcMUoFFKKAuLinqtNFPAosFxcUu2lxS4pWC4YpMU+giiw7keKXFOxQBTFcQLS7&#10;KcBTwtBRHspNtT7aNtAEG3FKFzUu2lC0CuQ7KPLqfbS7KAIQlLsqbbRikBGEpQtTBaNtIdyLZRsq&#10;bFKFFILkGylC1Nto20DIsUuKk2ijaKQiPFGKftFG0UAIFoxTwBRiiw7jNtJtp+KMUWC43bRtp1FA&#10;AFo20tKKVguN20badSgUrDuM200rUpHtSY9qdhXIStJipSKbiiwXOXC09Vp4SnqldxzCKnNTovFC&#10;pUqrigByCp4xUaCpkFQFywlWo+arx1ZjosNMnVRUgWkQjvUq1NikxAtShRSAVIoqbF3ECipAuaUL&#10;UirSHcaFpwQU4LUgSkUMCCnhBTgtPC1LGR7aXaKk20baCiLaKaUqcrTStAEGwUvlipglGygRB5Yp&#10;pQVYK1GwoEVilMZKsEU0rVElcqKYy1ZK0wr7UxFVkqJ0q2VqJhQIqMopuyrDLTdtJgRBBS7alC0u&#10;2pGRbacFqTZTglAXIwtLsqYLml20h3IglGypdtLt4oGRBKdsqTbS7aQEOwUuypdtG2gCLZSFKm20&#10;FakCuUpNlTlaQrQBXKe1MaOrO2kK1LAqlKaUqyVpu2pYFUx0wx1bKUwpWLGVSgphQVZZKYUrGSKK&#10;7IKjKVZKUwp7VyTQ0ysUFNMdWCtNK1ySRZWKUbKnKU0rzUJAR7aULUmKMV0QJY3bQFp2KWuqJLYA&#10;CngCkApwFdESbhgU4AUUCtkIcAMU4AYpBTq1ihCgU8CmCnirsK4uKUCjFOAqrDuAAo20uKcBTAZi&#10;jFPxS7asRHgUbRT8UYoAiIppFTFaaVpiI8UYp2KMUwGUU40hpWGNpKfSGiwXGGmmnkUw0xDaTFOx&#10;RigBuKTFOIpMUhiUuKTFLigQtFFLQAlJipAKNooAZijFSBaULQAwLTttSBaULSGMApwWnhacEpAR&#10;baNtTbaXbSLsVylG2pitJtoAh2UbKm20uw0wK5SkK1OUppWmBXZaYVAqyV9qiZadhEG0UhUVNt4p&#10;hWgCFgKYRUzCo2FMCFhTDipGFMIpiuM4pp60402mIaaTilNMNMm4ZozSGmmkFwJzSUhNANIQ9aeD&#10;UYp6mgB+aUUgFKKQDhUi00VIooFccBSgUCnUFCUYpT1ooATFKFpQKcBQIQCnikxTgKCrjgBS7aUC&#10;loGM20oWn4pQKZI3FG2n4pQPapGM20bafijFACADFLgUuKUCkA3bTgtOApwFAEZWjbUu2jbRYdyH&#10;bRtqQijFKwEWKKeRSYosK43FGKdSGiwXG0UGkzRYLi0lGaM07BcWlFNzSg0WC46nU3NLmlYLhSUt&#10;JmgY1hTcU5qbQIwglSBafspQtdhgIq81KFoC04KaQCgYNSoKQLT1FSBPH1qygNVo85q0nSgCZRUy&#10;iolqZDQMkWpVFQg1IpqS7kqipFFRqalWpHckUVIBTBTwak0uPApwFNU06kO4oFGKBS5osFxpFG2n&#10;ZpM0mh3E20mKdzQaBNkbComFSsajJNAiPbSFacc0hNUAwimMKeTTGNMlkbVC4qVjUTUmIjxQVp+K&#10;MGpuMYBTttOANOpDG7aMYqTFGDSAaBShTTgDS4NADNtKBT8GjBoGN20uKfilxSAZijbT8UuKAI9t&#10;JtNS4pCKkCErSFamIppBpARFaaVqYikIpDICvNN21MwpuKlgRFajK1ORUZHNSBAy0wrUxFNNYyRR&#10;ARTCKmPWmGuWcRkJFMK1K1NNcsosoiK0mKeaYTzU8gCEUmKUmkzxW8IEthiimlqN1bRRDHinioQ1&#10;ODV0xRJLSio9xpwNbJASDilqPNO3VqhEgp4FRg08GrESCnCo809SaYDqUUCnCnYdwFKKSlFMLhik&#10;xTqMUDGEU0inkUUxEe2jFSUlFwIiKaRU22mlaLiI8UhqTbTSKYEZFN21LSEUBcipKcVOaTaaAGmk&#10;p5FJikA3FGKdijFACAGnbTSgGngUANApcU7FLikMTbShDTwDTgKYDQtOC08UopANC04IaUCngUho&#10;TYcUhSpQOKCOKCiApSbKmwaaQaBjNtG2pMUh60CIiKaRUrCmGqAiKmmMtT9qY1AFcjFRkVOwqJga&#10;YiJlqIirDA4qJhQIgYVGRUzA1GQaoRCRTTUjA0wg0wImppFSEU00ySI00mntUbZpWEIaUUgpRSAU&#10;VIKYKeKAHiniminA0gHipFqMU9c07ASDNOxTVJp4ziiwBg0YNL+NIaLAAp4pmKcKLAOxTgKaDUgN&#10;FguOFKKQGnZ4pDuLSimA0ooFcdjmlFIDThSGJjmloNFAAKWlFLQAAGnDikBozQAp60lGaTNIdwNF&#10;FJmgVwNNNKTTCeaAHZppppamljTFccaSm7qaWosFx5NJmoy1G6mFyTNOBqHfShqLBcnpajDUoaiy&#10;C4/NITTC1IWpWHccabSFqbuosh3Km2nBaXFOUZrpMBoWpAlKBTgKQABTwKQCngUhjhxU8Z6VCKkT&#10;igRbTpUy1VV6kV6Q7lgHmpFNVw1Sq1IZYU1MpqqrVKrjPWpY0WQacDUIYetODD1pFXJwaeDVfdSh&#10;6LDuT5pag30oagdyejNReZ70eYPWpHckJprMMVGX96YXosO5IWphNRl/eml6LE3JCaYTTC/FML+9&#10;MB5NRs1IXqMnmkxCk5puKWjvU3GAFOxSCnYpDACnAcUmKdRYBMUoFFKBxSsAYpcUAU7FBQmBRilx&#10;RikAYpcUYpQKAEoxS4oxQAmKMUuKMVIDSKaRT8UhFADCKaRTjTTQA0imEU49aaalgNNRtUhqJjU2&#10;AYaaaUmmE1m0MYRzTCKcTUbGsZRGMY0w0MajLVi4juKaYWxQWpjEUuQVxGem7qa7VHmrUREu6jNR&#10;bqN1WoiJgacDUINPBreMSSYHilBqHNODVuoiuTA0uaiBpc1aiK5Opp4qBTUgNXYVyYVItQqalU0W&#10;HcmHvThUeacDTAfilApAacDSGFLikp1AxpFJin4pMUCG4o206koAaRTStSGm0AM2mmkVLimMKYEZ&#10;WmkVIaaRxQBGVpNtSUlMCMrzSbakIpMUAM20bafjmlAoAQCngUgp3egAxShaKfSAAOKcBQOlKKBh&#10;ilxQKKQWFAqQCmAVIKQxwFBGaUUuKBjNtIVqSmmgYwimkVIRTSOKYEbCmFalNNNNCI8UxhUhphpg&#10;RMKjK1MRTCKBELDioytSsKYRVCIGHNREVYcVEVpoCBhTCKmK00rTEV2FNIqcimFaBEDComFWGWo2&#10;WgRDilFOK03HNIBwqQUwCpFHNFgHAU4CkxSinYQ8CnDimg0uaLDuSCpRUCmpAfegB9NNJSGmA7NK&#10;DUeaUGgRMDTwaiBp4NICUGlzUamnA1IDxTqjpQaQySlFMBp1AxTRQKMUAPFOFR4pw4oAdS0lLQAl&#10;JS000ABpuaDTTQICaYTQTTCadhXFJppppakZqqwrik00mmlqaXosFxS1JuqNmqPdz1o5QuWN1ODV&#10;XDUoeiwXLQanBqqh6eHosFyYtTd1RlqTdU2HckLUm6oy1N3e9Fhkgp6iminCtjIeBSikFPxxSAUU&#10;tIKcMUDHLTwaZSikIeGp4eo6UClcZMsuKkWaqwp1K4FoTU7z8VTFLSYy6LzilF4apYpc0gL/ANsP&#10;elF5VAGnA0AX/tlH2s1SFLii5RdN170n2o+tVMUYpBcti5J70vnmqgFP59aBonMpNN8w1GDTqAHb&#10;zRmkApcUmMKKUCjFIYYoApw6UAUgAUooxSikAvalxRjilA4oYxMUo6UYpcUgAU6kxTsUxgKWgClx&#10;SASloxRSAKSloxQAlFLikIpDG0hpSKSkAw0008ikbFAIiNNNPNNIpARmmNUhqJjQK5G1RMalaomq&#10;WguRE1GzU5jUTGs3ELjWNQsaexFRMajlC41mqMvQxqNjRyBcVjTCaCaYTT5RXF3Yo31GTSBqtRAs&#10;K9PD1XDU8GtYoVyfdShqhBpwat0ibk4alDVCGpQ1VYm5OGqVWqspqZTTC5YQ1MpqulTIaQyYGnio&#10;1p4oGSCnCmCnikUOpcikoxSAcKMUoHFLikMZijFPxSYoENxSbafRimOwzFNK1IRTcUCIWFNIqVhT&#10;CKYEdFOIpuOaAGGkzSkc0hFABnmlB5puOacBQA4U6gClxQAU4U3FOAoAcOlOpBincUgAUYpRjFHF&#10;IoUVIKjFPFAEgNGabRSAdSGkooGIaQ0pppIpgIaa1OJphpoQ00w05jTCaoBpqNqeajY0CGN0php5&#10;qM0xDWqMipDTSKYEZAFMOKkYUwimIjK5phWpsUwigRCy1Ey1YIpjCkwK5WmbeanZaYVoAYBTwaNt&#10;GKYD80uaaBxS4pgLmlDUylFAEqmng1CtOBoESbqTNNoo2C46nCmZpQeaAJAacDUYNKDQImBp26oQ&#10;3NPBosBIDS7qYKXNS0A8GnA0wGn0hoeDTxUYp45oAdmjNJSgUihQadmm0GmK4E00mlNNOKaQriE0&#10;0mg0w1VhCE0wmnGo2oSAQmmk0Gmk1QgJqNjSk0xjQIazVGWpWqInFUA/fTw1QZpwNAE4anBsVCrU&#10;7NICQvSF6iLU0t70hk2+k3VFupN1Kwy8Gp4aoA1OB5pkFkGnhs1ArVIDSAkyKUGmUooAkBpwpgpw&#10;oGPzRmm0tSxjwacKYKcpqRDhS0lLQMWiiikAtOptKKBkgpaaKUUMY/0pRTaUUgHUd6SlpAKKdTRT&#10;qCh46UZpopaAHClpB0paBi5ozSUUgF704U0U4UgHCnU0UtADqKSlosMUUuKaKfSKAUtJS0hBS0lF&#10;ABRRRSAM0UhooACKaadTTQxjTTDUhqM0AMNNY0rUxqQhjGomPNSNUTUCGMahZqkaomp2EQuahY1K&#10;1QtSsIjZqiZqexqJjRYCNjTGNOJpjGjlAaTTCaUmmmnyiGlqTdzSNTe9NRC5KGp4aoRingirSsK5&#10;MGpQaiBpwNaIkmBpwpi08U7CJFqZKhUVOgosBKpqZTzUK1KvWpLRMDUgNRCpBQMkBpynmmCnqKRR&#10;IKWm04UgHDpS0gpaQwopKKQC0UlKKaYxppKU9aQ0yRpFMNSGo2PNMBhpp6040hpAMIphqU1GaYDe&#10;9OFJSigCUUopopwoADSikNJSAeDSg0wGlzQBKDRmmA0ZoGSA08GoQ1ODUCJqKZuo3UDH0VGW5pN1&#10;AyQmmmmFqQtSEOJppNMZqYWqkMcxqMmhmqNjTEOJphpM0hNAhGphpxNNNADaQ06mmmK400w080w0&#10;xDTTSKfTTQAwjNMK1LTSPamBCVppWpWFNIpAR7aXbTsUYpiGYoxT8UmKBojIpaUjmkwaoQoPFLmk&#10;oosIdmlzTKcKLALS0gpc0gFzTgaZnmnCmA4U8GmUooESA04UwGlBpASCn1GDTgeKQx4NPU1Fmnqa&#10;kZLmlzUeaN1IZJmgmmA0haqJHE03NITTSaaEKTTSaQtTCaYAWphNBNMY1SEDNTDSE0hNUIDUbGlJ&#10;qNjTARmqImlY0wmmIM0u6mZozSGShsU7fUGeaXNIZKWphamk00mgZJuwKTdUeaTNIZoA1IpqAHNS&#10;KakgmBqRTUINSLQBMDTgajFOBoESBqeDUQNSA1I0PpaaKXNSyh4pw60wGnA0hjxSikFLQIMc0oFG&#10;aXNABSikFKKBjxTgKaKcKACnU2nUhjqWkFLQIUdadTR1p1BSFooopDFFOpop1ABS0lAoGOpRSCnD&#10;rSAUUtAooAWlpBSigAp+abSd6kofS00dadQAUUUUAFFApTSASkpaQ0gEJpDSmmmgAJqMmnGozTAa&#10;1ManGmNxQIYaiepTUT0wImNQsalaoGoJInNQtUzVC1FgIWqJqmYcVCwp2AiNRsKkPWmmnZCIiKaa&#10;kxTSKdkIiNJg5p5FLtpoBgFOC04CpFWmKw0LTwtOC08LVCsIoxUiilC09VouFhUFTKKRVqZVoHYQ&#10;LUqigLUiipKsAFSikAp4FAxRT1puKeBSGOpRRRSAUUtNopWAdRSZpCaLAOzRmmE0maLDuPJpDTc0&#10;hNMQrVEacxqMmmAtIaM1GxpAPJqM0hNJnimAtKKjJpQ1AEwNOFQhqUNQBLSUzdSb6VhEmaXNQlqT&#10;dTGT76N9QbqN1KwFgNTg1Vd1OD4pgWt1G6q3mUokoAn3Ubqg8yjzKAJS1NJqIvSb6LASMaYWphem&#10;F6YEhamk1GXppagB+aQtUZak3UCJd1Jmo80maAuSE0lM3Um6mIVqjalJpjGgGOB4pppKWgQtIc0U&#10;UwGlc0m2n0UARlaTbUh60lFwGFaaRUpFNIqkBFijFSYpCKQEZFJTyKTFVcQ2nCkxSgUXGKKWkxRi&#10;kIKdSClpgLmnA0zvThQIeKcKatOzUsB4NLmmA0uaQxwNPU1GDTgaTAk3UbqZmjNILj91IWpmaTNX&#10;YQ/dTSaTNITTQCk00mkJppNUK4E1GxpSaYTVIQZppNGaZTsAhNMNKTTC1MQxqY1OJqNjQA3NAPNN&#10;zQDQA/NKDTN1KDSGPpKTNNJpFCk0mabRUgXVaplNVQ1TIaCSypqVTVdTUqmgZNmnCowaepqHuIkF&#10;PFRg04GgCWlpoPFLmkMdSikFKKQx4NOzTFp1ADs0opopRSAWlpKWgY5afTFp9MBaUUnelFIQtOpo&#10;p1IYo604dKaOtOHSgoUUtIKWkAop1NFOoGGKMUtFAxQaUGm0opASCigdKKAFFLSCikA6k70Uo61I&#10;wAp9JRTGLRRRQAClpKKQBSUuKMUAJimkU+mmgCNqjNSNTDQJkRpG6U801hxVCIjUT1MwqF6AIWqF&#10;hU7VEwoEV2FRPU7DrULigCEiomFTGo2pgQMKYRUjU00xEZFNNSEU3FAiPHNOxS7aXbTQCAVIooC1&#10;Iq0xAFp6rShalVaYCKlSKtOVakC0DGKtSqKUJUipRcLAFqRVxQBTgKm5QoFOApVFOAoGAFOFKBRS&#10;AKKKKAEooNMLUAPzTS1MLU0tQIkLUm6ot1G6gZLupC1RbqTdQBITTGNMLUwtTFcfuppao2fFQS3U&#10;cY+ZgKBlkvTd1Yl7rsFupPmrx71hTeO4ImYCQcUBqdqWoDV56vxEgMrBm4zxV628eWkoy0ij2xTs&#10;LU7YPS+YK5iLxZZSjKyrj61dj120lUETLk+9AXNvfmjdWdHqNuw/1q/nUwuo2GQ4/OgC1upN1QLM&#10;rdGFOMnvSAl3Ubqh8z3o30DJt1G6oPMo8ygCcvR5hquZKQyUAWfMpPMqt5nvSeZTAtF803dUHmUm&#10;+gCcvTC9V2kphkoAsl6QvVcSe9G+gRPupN1QF6N9AixvFG6q4enBqAJt1Gai3U4NTAfTSKM0hNAM&#10;KWm0UCHZozTaKAHUUgooADRiiigQUhFLmincaG4pCKfigimMiIptSFaaRTEJilApQKXFADaSnlaT&#10;FMBKKcBRigBMUop2aTNTcQueKTNGaSlcQuaeDUdOFAEgp4qNalApDClNGKQ0AIaaTzS03vVITCko&#10;ppHNUIU0w5p1NaqEITTDTjTTTAYaYTT2qI1QDWNMY0rUw0xDSajY089KjNADTRSGkFJjHUtIKdSG&#10;LmkpRTTSZQUmaKTNIZbWpUqFalSpMyYVKtRLUq0ASqaeKYKetIB4608CmrTxUgOFOpBS0DHCikFO&#10;FIY5adTQcUuaBCinCkFLQMWlFNpwoAcKfmo6cDxQMdThTRThSELSjrSUo60hjh1pc0lFBSHilpq0&#10;6kMUU6minUAFGaKMUDFpRSClFADwaWmilpAKKWkFLQAopR1pBS1Ix1FNooKH0UlLQIKKKKACjNFI&#10;e9ABmmmjtSGkAhGaYRUlMPWgCIimmpTTDTuIhao2GameojTEQMKjcVO1RMKYFZxUDg1aYVA4pCK7&#10;VG1SuOaiYUAQtTTUhFMI5piGmjFLjmgDmmAgFO204LTwtNCEVKkVaVVqRV5phYFWpVSlValVaBiK&#10;lSKlKFp4FAWGhRmpAKMc04LSGGKcopQtOAoGCinYpQKXFIBKPrS4oxSAaaSlpppgIxqImnE0w0wG&#10;k00tQxqMmgQu6jfURao2emIsbqTdVcPxQXpBcnLVE8gX7xxUTThBzWFrWtx28JHBJ460AWtT1mG1&#10;DAtn0wa4TXPGZUlYXI7Vg+IvEDTTFIGwAfXpXLSzPK2WYmk5GsYGnfa5c3TEmRsH3rMeZ36sfzqP&#10;NJms+Y2UULuIPFL5jf3iPxptFK5VkTpdzJ92RqsR6veR42zsMVQzRmqUieVG3B4mv4SCJmOPU1oQ&#10;eOr+NvnYkema5SinzsXs0d7bfESVJMyZxWpb/EeJmxJkD6V5dR+NPnI9kj2a28eWTj5n5rQh8XWM&#10;g/1y14WJWX7rEVIl1Kn3ZDT9oL2R75FrlpL0lX86srfwv92QGvAU1W7T7szCrkPifUIsYlY4quZE&#10;+zZ7t5oPQj86XdmvGYPHF8nDuxrUt/iBKAPMOTReIuVo9RLUm6vPoPiFGR+9O2r1v47spDgyc+4p&#10;6C1OyL00yGsCHxXYSL/rVz7mraavazDKSr+dBLbNFpeaaXqp9riPSRfzpwuFPQikLmLO80bjUAlB&#10;o8ygLk++lDZFVvMpyvTsx6FgNTwarBqkVqQiwGpwNV91PDUwJsmjNR76XdQBIDRmmZozSAkopmaU&#10;GmA+ikFKKAFxRilHSloAZijFONJigBKSg9aKAF4ppxQaKYCgUtIKKLgLikxS5oyKADFJQaaTRcBT&#10;TaWkoQmFLSUtJgKKUUgFKBSAetSCmAYqRRTAd0ptPIpmKBiUmKcBRimmDGYpCKk20hWruSRdKawp&#10;7CmkcVQiM0xjUhqNqoQwmmGnkUw0xETVG1SNUbUAMNMNPNMNMBppopxpopDQop1NFOpDFpDS02kx&#10;iGkpTSUhltalWo1qVRUkEy1KtRKKmUUASKKeKaBT1FADxTxTRThUjHClFAFLQACnCkpRSGO7UUme&#10;KKQh46U6mjpSikMcKUUgNKKAClFJSigY8U4UwU8UwCnCm04UgHClpBS0ikOWnUwU+gAp1Np1IYtL&#10;SUtAwpRSUCgB4NLTBTh0pAOFKKQUUAOFLTRTqQwoHWigdaRQ6lpKWgQUUUUAFNNKaKQDTSGnGkpA&#10;NppNONMIoAQ80w0+mt1pgRMKjNStUbUySJqiapWqJhTAicVA4qw1QvQBWYVGwqdutQtQhEBFNI5q&#10;QikIpgM20oFLilApiHAU8LSKKkC00IVVqVVpqip0WmMFWpVWkC1Kq0hgFpwWnKtPApDGbacFp+2l&#10;C0DGgU9VoxzTwKVwQmKXFLS0rjGEUlOIppFMQ2mmnHrTWNMRExqJjT2qJqYhjGomNPY8VC7UCY1m&#10;qFnpWeoWOaYiUNxTTJjrUJkwKz9R1FbeFvmwcfnSATVNTjt1bLY44rzLxLr++TZG2WJ5x2q14i8Q&#10;Mcopy31rh5pmmmLsckmobNoRCSQyMSTyaZS0lRc6LWCiikpALRRRQAlFFIaQC5ozTaUUwFzRSUua&#10;BiUoOKSigB2aMim0lFxEgpQaYOlLRcB4NODYqMUtO4rIlE7r91iKmj1O7j+5MwFVKKOZk8qNNNev&#10;l/5bMauReLr+Pq1YIpKrmYezTOwg8dXEf+sTNacHxAhKjzUAPfmvPCabmqUyfZI9Ri8bWb9do+pq&#10;7B4rsJP+WyjP+1XkJY9qUSuo4JFV7Ql0T2qPXrJiMSKf+BCriajbycrIv514Yl5OpGHYVaTWb2Mf&#10;JMRRzIl0mj3FbhCOHU/jUokBFeKxeK7+LA80kVoweN7pV+ds0XRPI0euhs04NXl8Pj5h/rD+RNad&#10;t4/g2/MSBT0Jszv91G6uRg8bWMn3pfzGK0IvFNi4H71fzp6BqdAGpQayotdspSAJVH41aS/gf7si&#10;miwi6DTgKrpOjdGBqUSCnYCYdKWmA8UZpBcUmjIpuaTNAxTSUhPrSZoEKaKbmjNADs0ZqMnmkzSF&#10;cmyKMioweKXNA7jt1NJpM0lADs0oNMA5qQCgQUoFGKUCgBwFOAoAp4FAwC1Iq0KKkUUAIVppWpcU&#10;hWgZFikxUhWkxTQmMApTTsU0iquIiYc001KRTCKsRCwqNhUzComFUJkTCo2FTMKiaqEQtUTVK9Qt&#10;QIaaYacaYTQA0mgUhpB1oGOpaSikA6kpKKGUhaSikqRl9RUqimKKlUUiCRRUqimKKlUUgJAKcBQB&#10;TgOaAHAU4CkFPFIYoFLRRUiDFLilFLQAlFLS0rDAU4U0UtAxwpaQUooAWlFJSikIcKeKYDTqYxaU&#10;UCikUh4paatOoAUUuabSikMeKWm5pRQMfRSUtIYUCigUAKKeKYKUUASCiminUgFFOpg606kMWgda&#10;SloKHUtJRSELRRRQAUmKWikA00hpWppoADTSKdSHrQBGeKYakao2piGNUbCpSOKY1AiFhUTCpmqJ&#10;qYiJhULCp2qJ6BldxUTCpnFREUCIjSGnEU3HNAw20oWlAp4GKoQKtSBaQCpFFMQqrUyLTVFTItMY&#10;5VqRVpFFSqtIYoFOApcU4CpuUJilGKMc0oFAhMc0tOApcUgG80CnYpMUANNNNSEVGaYDDUbGntTG&#10;piImqFuKlaoJDTERuarO3FSOaruaCSN2qJnokaqtxOsMZZjwKYDbm8EKH1rg/Emukbl3ZbHTNW9e&#10;16NFOG56cGvPNQvWupyWJNQ2aQjqRXFy87lnOTVYCndTTxEznCgn2ArFy1OhWRGaSulbwF4kSxiu&#10;pNHvBFMMowhJyKyJ9KurfiaF4+cfMpH86nmRryMo0VK1uy9RTDGR1p3RNmNopSuKSmIKSloPNADa&#10;WjFFABRilooASilopgJRilopAJRQaSnYRIDS00U6gYUYpRRSAKSloNMY09KTFKaTNAgoxRS0DuNx&#10;SU6kxQDEpMU7FJTAbRuIHFKelNNFxWQ5ZHHRjUi3MyniRvzqEUtHMw5UW01K5Q8St+dX4fE19DjE&#10;p496xu1JT52hOmmdRF431GNhiRgMc1oW/wAQrlceYSa4elxVKoyHSR6XB8RxwJM1p23xBtH4mciv&#10;IaduPrVc5PsUe52vjDSp1H+kqGPYg1fTWrKT7symvn4TOv3XIqVNQuYz8k7j8aOZEumz6DS8hk+6&#10;6n/gQqUOpHDD868Dh1/UIvuzt+dX4fGmpxY/ekgU1JEumz23rSV5TbfEa6jH74FvetKH4mIMeZGf&#10;yp3RPKz0Skri7X4jWMspEgIHritWHxlpU2P3wXPrT0JcWdAKOapW+s2E6BkuUIPvVpbiFxlZVP40&#10;CJKcBmmqwP3Tn6U8U0gFApwWgCpFFADdtKFp2OacBSGIBUiikAqQCkCFUVIBSLT1pDDFIRTyKQ0x&#10;jMU0in0hoAZimmnkUw1RI01G1Smo2FXcRE1QsamfpULVRIxjUTU9qiaqFcjeoX71K1RNVARmozT2&#10;qJjQIQmgU2loAfS00UtDGLikpaSpGFFFFQUaSCplqMCpFFMyJVqZTUKipVpDJhThimCnCkFyQU8C&#10;mLTxSGOpKWkpAOFLSClpgApRSCnCkAUUUUDFBpQaaKcKQC0opBSikMcKfTQaUGgBwNLTaUUhjh1p&#10;4qOlBoAeaWm5p1AxwpaQUtIpC5pc0lApAOoFFAoGLSiiigVhwFOpFpaQwHWnU0dadSGFLSUtA0OF&#10;LikFLSAKKKKACiiigBCM00in0w0gEpCKU0hpANPNMIp9IaYEZFRsKlamNQIgaomFTPURpiIiKiYV&#10;OaiemBWcVGRUz1GaLCIsU3bT6KYCAU8CkAp6imIcBUirTVFSKKYD0WplWmLUqUDHgVIopoqRaQxc&#10;U4DigCikMMUuKUUYpFABTgtIOKeKBDcUhGKfQaAGGo2qUioyKAIWqNqleoWqiSJ6rSGrD9Kqynim&#10;IrSNVZ2qeQ8VUmIVcngUySKWTArkvEmsCGF0jPar+uarHbW5+b8jXmWtao11M/z8buOe1S3Y0jG5&#10;S1C+a4cl271QHNIxLGnRoWYAVjKZtpFXJIIGlkCqDkmvavhN8NF1OddW1eH/AEWE5jQj/WN/gK57&#10;4Y/D+fxHqySToy2kJDSORwfYV9N2trDZWkdtaxiOKMYVQK53K5dGn7T32TKAqgKAABgADpVe50+z&#10;vM/a7WGbP/PRAasUlI7zlr74aeENQyZ9Et1Y9Wiyh/Q1zN/8BvDF1n7JNdWhJz8rbx/49XqFFFxW&#10;R4PqX7Okwdm0zWIXXss0ZU/pxXLal8DPFlkuYrSK5/64zL/IkV9Q0lPmZLimfGWoeBvEOmki60m6&#10;TvnyiR+Y4rHewnibbLEyN6EV9zfWqN3omlX6lb3TrWcHg74VP9KfOxezR8RPAy9RUZQ+lfXepfCj&#10;whqJJOlJAxHWF2X9M4rmb79n3QZ8tZahdWxxwrAOP8apSIdM+adtBGK9w1D9njUk3HT9UtZ/7qup&#10;Q/1rltU+C3jCyz5emfaVH8UEit/WnzEum7Hm9Fbt94R1rTnZb7TLqAr13xED86yntJlbGw/lT5kQ&#10;4sr0VI0bKORTdh9KdybWGGil280oGKq4gFOApKUUhiijFApaAEoNFJQAGkwKWigY3FGaWkpgJRRR&#10;QDHAU00FsUwmgQGijNJSuMWikooGLnijmkpaACndaZSjpQGotFFFO5IUYoooAM0UUlLUqwtJg0ua&#10;M07ksBkUodh0Yj8aSindhZFiO+uovuTOB7GrsXiHUovuXUg/GsqinzNC5UdNbeOdUt8bpS39a1oP&#10;iZeJgSJmuCoqlNk+yieqWnxRhKjz0wc88VsQfEfSZCN7FfwNeKcUYz3p84vZH0FbeLtFuVBF6isf&#10;4SDx+laEOs6dN/q7qM/jXzeHcdGI/GpY725hOY5nX/gRpqa6kOiz6YjmikGY5FYexqdRnoa+cbfx&#10;RqtsoEV3IMf7Va9r8R9atyA8xcD3quaJPspHvQGKcBXi0PxW1FJCXhDj6itq0+LkTIPtNoyt3wwp&#10;6C5Weo9qaa4uz+Jujz/6xzH7E1tWvi/SLwDybpOegJp2TJd0bJpDTYJ4rmHzIHDrnGQaXNHKTcMc&#10;UwrUgpCKQyI8Uw1I4qJhWiJImFQsKnaomFWiSBhUTVM4qFxVEkLVE9StUT0wIWqJqkao2oAb3paQ&#10;0UgHUtNFOoGOpD7UtJSGgFLQKKRRqKKlWm4xTloasYkoFPWmCnA0gJhSg0wHilFAiQGpBUKmpATS&#10;GSiimg07NSWOFLTQaXNAC0optLSAdRSUuKBiilpKUUgFFKKSlpDFpy00U4UBYdS0gpaAFFKKbTga&#10;Qxadmm04UwHiigUVJQtLSUCkMfRSCloGLTsU0U4daAHAYpaBRSAB1p1NHWnUhhS0lLQNDhS0gpaQ&#10;BRilFFABijFFFACU0inGkNIBhpDSmkNADaTIpTTDTARjUZpzUwmgkYwqJhUpNRtQBE1RMakaoWpg&#10;RPUZp7UymIjopT1pKYDgKkFMFPWmIkWpFFRrUidaBkq1KlRLUq0DJQM1IKjWpFoGOBxS03vThUjQ&#10;tLSUtIY4dKWkHSlpCCiiigBDUbVIajNNAyF+tQOeamfrUD9aokhc1VkNWHqpM2M0xMrTOFWuf1jU&#10;1t4HO7B7Vf1O9SCIlmwe1eYeJ9bMpdEbvTEldlDXtba4kZFbIz1rm3bcxJokcu5Zj1poGawlI6ox&#10;shVGTgV2HgTwddeKNbitYYyY85kbHCr65rK8PaDc61fx2tpE0kjkAKB1r6s8C+DbbwfoiwRoDcy/&#10;NPJ3J9PpXNLcmMHUl5GvoWiWnh/SYrGxTaiDk92Pqa0TRRUnpRXKrISlpKWgoKKMUUCCiiigAooo&#10;oAKSlooATGKUHFFFACModcOAwPYisq98LaFqBP23SLKXPXMIya1qQc0wOF1D4NeC9QJI0+S2Y/8A&#10;PCVgB+Fctf8A7POluxOn6rLEOyyoG/UYr2WkxRclxTPnPUf2eddgZjYXdrdL2+YqT+FcpqHwk8X2&#10;ALSaNO6jq0eGH6V9cUnfrT5mLkifEt34e1KxfZd2VxC3o8bD+lUWgZG2kHPpX3JJbwzjbNFHIvo6&#10;g1jX3gnw1qBLXWh2Lk/xeSAf0quZkOmj4y2MOxpCDX1NffBDwld7jBDPak9PLmJA/A5rmL79ne3d&#10;idP1ll6/LNF/UU+Yn2R8/mm16zqPwD8UW+82htLtVGV2SbSfbkVyuofDLxXpuftOi3YHrGA4/wDH&#10;c0+ZEuDOQoq/PpF5auUuLaWJh1DoRiqrQMOnP0p8yJ5WiGjFPKEdQfyph4qroWohFJS9uKbRcGIT&#10;TTzSmkoAKTNLSYpALRRRTAKKDRQFwpaSigLi0CkooEOoptBzTAdRxTaKVxi0UCigQUtJS0wCkzQa&#10;SkAUUUUDFopKWmO4ZozSHrSUAKTS0h5oouA7NGaZk0ZNVzBYfnB4p6TyxNlJGU+xqGijmYrI6PRv&#10;GWr6ThIbgmP+63Ney+BNbn8V2yhVBmUcrkAmvnteldb4F8SzeH9YieGQpubDH2rem+bcwqQVro+g&#10;prWW3YpMm1h1GagIpIfECa0obGJAg3e/vSmm9zEjaoyKlIprCrTIZAwqFhVhhULCqJIGqCSrDioH&#10;FUIgYVC9TPUD1SERGmGnGmGmgENJS0lDAQcU8GoyaUGkBJmjFNDUuallIXOBSZpDTaQzoQtG2n44&#10;pdvFaNGQ0UopMUoqBDwaUGmA04GkBItSCo1qRakaHjpThTacBxSsUKKWkFOxSABSigCnKKQwFLS4&#10;oxQMAKWlC04LSGMpQKk20oWlYBlOFLtoxQMWilxRikISnKKTFPAoGFKKMUtAxaWjFFAxaUUlKKQx&#10;RS02lpAOFOFMFOBoGSCimZpc0mA4U6minUAFLSUtIodS0ynUgHUU0UtAC0UlFABmkzSNSUgENIaK&#10;DSAaaaaeelMpgRtUZqVqjNMkjaozUjVEaAI3qFqnaoGpgQtTKe3WmGmIYaSg0lUIeDUgNQipFpgS&#10;qalWoBUq0ATqalU1AtSrSGTA1IGFQinCkMnpc1GDS5pWHcfmlzTKKLDuP3U4NUQ608HilYCTNGaj&#10;zRmkMVmqMmhjUZNUiWNc1A9Ssagc4piIJGArJ1G5WKMtkcdqtXtyIQSTwK4HxHryxI7K2evGaonc&#10;zfFPiBUyA3zAdBXnVxdNPIzMc5NTapfve3DMelZ4zWUpG8I9SQcmr+m6dLe3SRxxs5ZgMDvVa3hM&#10;kigZ5OOBX0T8H/h0lpbx67qiqzOMwRn/ANCNc0pDV6j5Ub3wv+H0PhjT1vr6P/T5l4U8+Uvp9a9D&#10;Y5NKaSoPQhBRVkJRS0UGglFLRQIM0UUUgCiiigAooooAKKKKACikNcn8QvHVp4I8OPcufMvJhsto&#10;VGSzH+lJjSOT+M3xPHhTTW0rRpydVnQnMfWFf72R0NL8F/E+oz/Dm81vxZqk1ysTs/m3D5Kr6CvP&#10;dd8LXenfDfUfGHiomTWtVP7lXP8AqkPb8qzfBzal460bS/BWiLLb6XCfN1G4zjdk8jNVGLaa6ibW&#10;jR6/4K+ImteK9T1HUJLK2tPDFpnbdyZDNjuPWtnwX8RYfGup3kOl6XcfYbZipv3YBHI9B3ryD4oe&#10;KDDpsfgHwFZzzWdiqi8e0jLb/UcfrTvC/wAddM8H+H4dGTwpdWjQphT5mC7+pBGetCtutug+V7Hu&#10;+s+MdB0C/t7LVtRjt7m5OIoiCzN+ArRn1GytWiS5uoYmmA8tZHCs+fQHmvD/AAnZgi6+KXxEIDHc&#10;9lbSfwDtx79qreALiz+IPjibxh4p1W2RYZCthp7zhdozwSCaLWdmxb6o+gg2cYpa8l+JPxA1CbVr&#10;bwl4DnD6tckB7iA58keuelVdX8da/ol5pfgzw1cjWfEHy/bLqddwjB65xQD0PZKAMVBZ/aEsoBfl&#10;GuSg8wxjClu+Kr63runeHtMlv9Xuo7a3jXJZ+/sB3pPQaVy/QOO5H0Nc94V8caB40t5JvD141wsX&#10;3wyFStdBQIr3Gn2d2CLq2hmB6iSMN/OsC/8Ahv4R1EN9o0O1Bbq0abD+a4xXT0UCseY3/wAB/Ct0&#10;SbaS7tD2CPvH/j1ctqP7OkhJbTtYjcdlmjKn8xXu9FO4uVHy9qXwK8V2KlobeC5T/plMM/ka5jUP&#10;h54l01d13o12i/3hHuH6V9kUHnrz9afMyXTTPhifTLmCQpJC6MOoZcYqu1tIvVTX3Fd6Pp1+pF7Y&#10;W0+evmRKa57UPhZ4P1LmXRoom/vQsU/QHFPmYvZo+O/LYdRimkYNfT2o/ADw7ckmyu7q1PYcOB+f&#10;NcrqH7OV8GLafqttKvYSqVP6Zp85PsjwujFel3/wR8W2W4rp6zgHgxTKc/hnNcrfeDdc05iLvS7q&#10;L3MRx+dVzohwaOdxRVx7ORcgqVI6g8VEYG9KfMieVkFFSFMcd6Rlx14qrkjcUUtJQAUUUUXAMUYp&#10;aSgYClpKKBBRRSUDsKaSiikAGkoNFABRmlFGaYCUUtFAwoNFJQAUUUUDClxSUHNOwh44rV0C387V&#10;ocrkA5+lZ1vC9xMsaDJY44r07SvDyaVpPnSAB5Fy3H3fat6aMptWOk8MXe3U1iLYGwgCuzB61514&#10;TPn+IOOVUGvRscVqcrG4pGWn01ulIRAwqFhU7VC1WibED1A9TOageqJK79agcVO9QPVIRC1MJ5p7&#10;UzHpVAJ2ppp3ammhgJQKKBUgLmnZplOApDQp9qTml6CkyKRVjpwOKXbxSqKditmc5CVpMVKRTdtQ&#10;UMpRS7aUCpYD1qQcUxRUqipY0Kpp4oAp+3ikMQCngUm2nhakYYpRS7acFpDEC0u2pAvFO2UDIwMU&#10;9VzTglSKlAxgSl2VKFpwSpAg2U3bVnZSbKQyHbS7al2UbKBkW3mnbak2Uu2gZFto21Lt4pNtAWGY&#10;oxT9tGKQDcUuKXFGKBjaWjFFIBaUGkooGLmlptKDQA9afmowaM81IEmadUQNOzQMfTh0qOnUh7jq&#10;XNMHWnUAGaM0ZpMigBD1ooNITSGJmkNITSUhC54pmaU000xDWphp5qM0xDGqNqkNRtTsBG1QtUzV&#10;A1AELUw09qjamIYaSg0VRNxRTwaYKUUCJQalU1XU1IDTAsqakU1XU08NQVcsg08Gq4anhqBk+aXN&#10;RBqdmkMlopgNG6iwElKDUYalDUhkm6jNRFqN1FgHMajJoLVGWosFxGNUrmdYgSe1TTS7FJzXKa/r&#10;KW6vucdODTSIbM/xLraQxu28bewzXk+tas97cNtfK5496u+Idaa8mZQ2RmuZds1EpGsIiE5qSKJn&#10;YBRkmmou416V8LPh3P4u1hGkUpZQENNIfT+79TXLKRo22+WJ0Xwc+GL61cx6vqsRFhEdyqy/61h2&#10;+lfRP9kWaxqkUCxIgwoi+QAfhUun2FvptlFaWcSxQxKFRVHQCrNZnbSpqCsZp0ll5hvZkP8AtYcf&#10;rUbWWop9yaCYf7SFCfyzWtQaDUxi15D/AK6ycj1iYNUYv4QcTCSE/wDTRCK3aKAMlJoZPuSo3sGF&#10;PHPQ1bksLWUkvbxk+u0ZqsdGgH+peWH/AHJD/WgBuKKU6fdI37u8DL/dkjB/UVCY9Qizuhil/wBx&#10;8H9RQBLRVdrt4/8AXW00fqdmQPypUvbZ+k6D/eO3+dAE9FIGUjgg/Q0tABRRRQAVzGr+APD+veIb&#10;fWdWt5bi6tseUGlOxcf7PSunpKAOI+KHgCfx/oEOnWl/HYiNw5LISDjtxWOPAOreCvhu2ieAoYZ9&#10;UuRi4vJZBHj3Ga9PooWisNu7ucP8P/BFt8PvDEs10PO1GUGa8nX5mY9SB6153Fp1x8TvHFx4g8S2&#10;39neGNIY7Eki8sy7T1IxnmvfQcVHNDFcRPHcRpLG42sjqCGHuKq/vXJtpY8Fktrn42eLltLdGtvB&#10;+mfIpiO3zCOMCsP4pfC7wZ4MtoV0q51B9WuWC21kJA+73PGcV9I2GnWWlweTp1nDaxE5KQoFBP0F&#10;c4/w40OXxoPFE/n3F+q4jWd90cZ9QtS0tkVfQ8e02wj+Dvg2Odo1ufF+sII4IurRBugr0n4UfD6T&#10;w3pr6xreZtc1AmSZ2HMeecfWn6d8Lv8Ai4M3inxBqh1WXObeJ49oh/pW9411TxFpujP/AMIlpDaj&#10;eyDavzALH7mq216hpt0IPG/xC0bwRprS6hN5t4w/cWkRzJI3bj0rxbxraazrfhm58XeP5zawSAR6&#10;ZpUbY5P8TfhW1L8AtQ8UwHVvFfiK4j1q4O91SMOkXt1rzq/8D6hbfEqw8Hz67LqkfmgsCzbUA9iT&#10;ilFXlYL2V0e5/BXQY/DHw1ju71Vt5LoG4lZ+Nq84z+FRw/HzwhJqV3bMbpY7bOZxHuV8dcY5Ncl8&#10;UvG32i8sPh14YnUO+y3upkb7o6bc1t+IG8KfCjwD/ZWn20F1q1zH5aJGoeSViMEnHOM/ypSd05L5&#10;ILWtF79T0Twt4y0PxlZtc+H7z7QinDhkKsv1BrVjvbWaZoormF5E+8iuCR9RXzto13cfCzwG24E+&#10;JdfP7i1ByYVPQketX7X4VHQfBeoeJPFfiK/tL+5i3ultLsCt1AJ703pe/wDTFHWx9ABgcY707FeQ&#10;fs9za1ceHru41O6uZ7NpNtu1wdxx7E84rvfHPjGx8F+G5tRv5AGxiFO7t2FTJ8q1KSuy/feI9F0y&#10;8S01HVbS1uHGVjmmVSR+JrQhljuIlkgdZY2GVdDkMPUEV8cJp2r/ABE8b217qwczalODFEf4YgeT&#10;9K9l8e/E238G+HW0HwiySXNnEIJLgf6u3GMYz3b2qrNLXcndnshPzYwR+FOFeHfAp/G3iGS41vX9&#10;ZvJNKGRDFMQRK3rzzgV7ekscgOyRWx12nNG2jBaq46kNMllSCF5ZWCRopZmJ4AHeud8N+PtA8W6h&#10;d2miXEs72jFJHMJVMjrhuhpAdLSMiupDAEH1FKcAZJFB6cHp1oAzLzwzouoKReaVaTZ/vRCuavvg&#10;/wCEL7dnTfJJ7wyMMf0ruc0madxNHkOofs96PKrf2fqdxAewkQOP6Vymo/s8avFk6ff2lx7NlD/W&#10;voqgYp8zFyo+TNQ+D3i6w3b9HllA/ihZXH6GuXvfCur6fk3dhcQ/78RFfbXQ0jxRyjEiK49GUGlz&#10;MOVHws1nKvVGB9MVC8Lp1Uj8K+1tQ8HeHdTGL3RrOT38kKfzFcxqPwW8I32THby2pP8AzxkPH55p&#10;8zIdNHydtPofypCuK+idR/Z4tJM/2Xqzp7Tx5/UGuZ1D9n3X7fmzntbsd8OUP61XOQ6bPG6Wu31P&#10;4VeKdOY79IuXA7xAOP0rm7rQ76ybbc200TejxkU+ZC5GZdJVlrSUfwH8qiMbKfmU/lT5ibMjxRTy&#10;PwpNtUIbRilxRQAlJilNFMAFFLSUAJRRRQIKKKO9MdwxTwM0grpfCegtrF7GzA7A3JxxWkI8xLdj&#10;ofA3hXcq392vydVzWx4p1SFY/s8B5Uc47e1amr30ejaYLeAhdoxgVw9haXOva0I49zgnLn2rfbY5&#10;m2zu/h7pz/Z2v3U4kyFJ7jpXdlar6RYpp2lQW0agCNcYqy1K5BEeKY1Pao2oEQtULGpWqFqtEsgc&#10;1A5qZ6gerIIXqB6neoH71QiI0ynMabTAQ00ilPWigBhFApxFJipAMU4UCigaFNR1J2pmKks6sU8U&#10;ijmpAK2OciI5o28U8jmjFSMjxQFp+2lC5qWMFFSqKRVqVVqB2BRUgFIFqRVoHYQLUgWlC09VqGVY&#10;bspwSpAtOC0DsNC07bTgtPC0rlWIwlSKtOC08LSHYZil20/bS7aAsR4pdtP204LSHYj20m2pdtG2&#10;gLEe3ijbUu2jbQMi20bal20bKQEJFN21My4puKBWIiKMVIRTSMUDGYpKeRSEUANpM0uKQikAZpab&#10;iloAdmjNJRSAeKdmmClFAx4NOFR04GlYB2eaXNRk804Giw7jqKTNJmkMdTTSZozSENoJozSGhCGk&#10;03NKabVWEBNMJpWNRk07ABqNqeTUbGgCNqhapmqFjTsIhao2p7Go2NMlsYaTNBpKdiRRS5ptLTsA&#10;8GpFNQinA80WC5YBp4NQA08GnYdycNTw1QA04Giw7lgNS7qgzSg0rBcsb6N9Q7qN1IdywGpQ1Qhq&#10;TfRYdyYtRuqHdRuosFyQtUMkgUGhpAvWsfVdRW3jZt2MCixLkVta1UWtvIWbtXkviTXzcyskbZ96&#10;ueK/Exkkkijkyx7CuElmaRiWOSalysaQjcSWTc3JpgG40AZNa+h6LcavqUFnZxmSaVgFAFc0p3N2&#10;+VaGp4J8H3finXIrG0jY7j8z44Qdya+vvCvhq08LaDBp1koARRvfHLt61k/DzwJa+DNFWMKGvZVB&#10;nk9/7o9hXYDisToo07e8wpaSlpHSFFFFABRRRQAUUUUAFFFFABUckEMv+tiR/wDeUGpKKAKL6PZO&#10;ciHYfVGK/wAqYdJZf9RezJ7Ph/51o0UAZLWeox/ce3mH+0Cp/Soy95Gx82yYr6xsGraooAwzfxJ/&#10;r1kh/wCuiEVIl1BIfkmRvo1a5UHrzVeXTrWc5kgjY+u3mgCtjPIpMU9tGgxiF5Yf91+PyNRnTbtP&#10;9VeK3oJI/wDCgApaiMWox/et45B6xvz+RphuWj/19tPH6kpkfpQBYozVdb23dsCZAfQnB/Wp1Ibk&#10;EH6GgAo+tOpKAEHNcN8Rra+stHkuvCfh6K81qbMaXSQrviB6sSea7rFFJq41o7nkPhj4FaW3hMjx&#10;X5z6veP501xHJiSMnnAParV34R8FfCnSpdfuUlvLyIYgkvZfMdmzkAV6p0rM1jw7pHiGJItbsIb1&#10;I23IJRnaabu9gXmfP9h4H8deMrxPH+2J70zeZaWVy21Sg6ZzXaP4C8b+Pby3b4iXlvp+mQkN/Ztg&#10;27eR/eP/ANevXIYIreCOGBFjjiAVEXoop+aq6VrLYWut+pm/8SzwpoB2hLaxtI8DjGAK8BmkuPi9&#10;4sude1WRrbwnowLpu4EmPT3Jr6NmhhuYGhuYkmifhkkXcD+FZ154a0i+0OXR5bGKOwl+9DCPLB/K&#10;p136j8j5m8OXWteMvGt9c+H4TaWpXy/t3RLSAcED8KLTw9a+M/E7aZpe6DwxopM19etkmdh94k9y&#10;ecV9AXHw60lPBs/hzQmk0e1n4d7Y/OR3yT1qpbfDLTdH+Htz4Z0ZnTz0O+diA8jepNF9PQNn6nA6&#10;Jd678UL5tK8L3Mnh7whp/wC632/yyTgcfe7Z61zvinQIfBvxR0TTvBmqajPdySI9zE87SY55JFdV&#10;4T8H/FTwrpU2g6U2jW9qzErfyOXdfoKNY8Pf8Ku0KfWlS78QeK9QJQXfllhGx7gdhT2tIVun9IT4&#10;v+ONS1K5h8D+EElutRuMC68gcr/s1jaX4p1/4PtpegX/AIZsoLe6YbnWcvK5JwScfyqn8MfGuheB&#10;4dTvPFKXkvim4l3eSIC0hz6GtWxsrvX9WufiT8Rojp+lWKl7GzlGGIHTj1o+HR/P/gDtzbfI9U8X&#10;ePNH8I6NbXGsyzLJeALFBbrulyw7CuP1DUdI+HWg3fimG91e4vtXU/ZrXUHyQW54TtzXK6Ap8ba9&#10;efEnxofs+h6fu+wwOflOOgwazf7UXxZqlz8QPGCFdD04kafaNwJmB+UAVLvs/X5f5hpfT+n/AJHr&#10;fwt/4SifQpNX8Y6i8jXh3w274CwqenNd2CGGVIYeoOa+WpvHM3im9ln8fHxBYaIy4tYdMhKRBe2T&#10;3rr/AICPdz+INVeyu76bQ1+WAXbMT7darVvUT0PeOgpKD1opAFFFFABRRRQAUlLRQAVDNZ2tyhW5&#10;t4pgeokjDfzqaigDm9Q+H3hbUmLXWi2u8jG5E2H/AMdxXN33wN8J3efKFzbHt5cmf55r0iigVjw3&#10;Uv2dVdt2mauoX0nj5/MGuY1L4B+JrUn7ItvdqOhjlCk/ga+maKd2LlR8dX/w38S6du+1aNdpt6ss&#10;e4fmK5+40q5gcpLC6MOoZSK+5MVXudLsLxdt3ZW8w/6aRK38xRzMh0kz4bNs44INR+S1fYt98MfC&#10;N8zNLosCO38URKfoDiuav/gH4ZuVP2Se7tWPcMGH61SmyfZny8YyKaVxXvV9+ztdqWOn6xFIOyzR&#10;kE/lXCeLPhbrXhS3+0amLbyScK8cwO78DzT5yHFrc8/o4pXGGI96MVonckbTsUVJbxNPMsacsxwK&#10;uKbE9CzpemzaneLBApYkjOK9m0yxt/DmirkKHAyx96zvB/h2LSbJbqZQZGGc+lZ/irXGnzDGQF9q&#10;6l7qOWUrsytX1CTUr7BY/McKAM16b4H8Nxadp4umTMkg6muU8A+F3vphqV6n7v8AgBP616xGFiTY&#10;gwvYChk3GFdtMNSuahapERtUTGpGqNqaEQvULVK1RNWhDZA9V3qw3Sq7jrVolkD1C561M9V2piI2&#10;ptK1Nai4WA0mKUUUBYTFGKdRmkMSkpSabmkMU0lFJSGdeBinbqSkNbGAfxUtIOTUgGahlIQLTgOa&#10;dtxSgVDZVhQKkUU1RUiCkUOC08LQtSAVLYwC1IFpFFSAUihQtOC0YpwFSx2ALTwtAFOApFBilAzS&#10;4pyigBMU4CjFPApDG7aULTttOApDsR7aNtSbaMYoCwwLxRtp+KMUrhYjxRin4pMU7hYjYZppWpSK&#10;aRSCxEVppWpSKaRTER4pNtPNNJouBGRTSKeaQigTGUUYpCcUxC0U3NANIY8GnUynZoGPBpaZmikA&#10;/FKKbnijNIB+aTNIDxSZpDFpKCaSgQUhNFNJoACaYTSk1GTTEBNMNKaaaoBCajY040xqBDGNQsal&#10;eoW61QiNqiIqU1G1OxLGEU0080xqokKKTNGadhDgTSgnNMBpwNAEgNPBqHNOBphcmzTgaiBpwNFg&#10;Jc04NUOacDRYCXNLmos0tKwyTNGajzRupBck3Um+o2fFUry68mEuD0oC4mo38dvGSzAYrzbxX4mA&#10;8yKOTk8Y9Km8UeJfLkZUfk8GvN767e6mZ2NZykawjchuZjNKXY5Jqv1pTUsEDSSBVGSTXLNnTdQR&#10;LY2cl1OscalmY4AAzX1P8IPhwvhrTI9U1OL/AImE6cKw/wBWp/qa5f4K/DBNy6/rcGUXBtoZF6n+&#10;8Qa966DisWa0qfN78helBpKWkdgCiiigAooooAKKKKACiiigAooooAKKKKACiiigAooooAKKKKAC&#10;iiigAooooAikt4ZRiWJHHuoNVzpFmTlYvLPqhK/yq7RQBmHSGT/UXky+z4YUw2moxjCvBMPcFP8A&#10;GtajFAGM0l3GcS2L49Y2DUz+0IFOJt8R/wCmiEVuUhVWGCAfqKAMpJ4Zf9XKjfRqfirEumWcw+e3&#10;j+oXB/Sq7aJCP9RNcQ+yyZH5GgAxRTP7NvY/9XeLIPSRP8KYU1GIEtapKPWOTB/I0ATUVWN06/66&#10;0uIh6lMj9KVb62c4Eyg+h4oAs0Ui/MMqQR7GlxjrQAlB560GigCs+m2El0LmSwtWnB4lMKl/zrK8&#10;V+C9G8aWUNrryTSQwtvVIpSgz7461vUUAcN4v+GFn4n0nTtIg1GbTtMsiM2sKArKB2NYvxL+F1xr&#10;3g/TtL8L+TGdPP7uB2CI+Bjn8q9RPWilYFoeX+G9P+KLJYWOqQ6Hpmn2uEkGxZ2lUe3QV6Za2kNp&#10;Htghiiz97yowgJ9cCpR0paYAaKSloAKKKKACiiigAooooAKKKKACiiigAooooAKKKKACjNFH1oAg&#10;u7uKxtZLi5cJHGMsxr5a+KfjmTxHrciRSZtoyViX0Ga774y+PdiyaPYSHavEjA9T6V8+TTGeQu/U&#10;9apI4qknOVuhGWyaM0lA610RiPYUZLYFeheB/Chkxf3SjaOgI61h+FPDU2r3yOU/coQSTXp+o3UO&#10;j6Z5CcALgAV0xjZGE5FLxFrK2lt9nh25xjjtXN6Bodz4j1RcAmJXBcn0qoz/ANqXLPI2Bu574r2b&#10;wjpVvp+ixNCOXUHdjBNUzK2hoafYR6fYpbwqFCDHFTEHNTNUZqbiYwmmMae1MagRE1RNUr1Expom&#10;5EwqB6nY1A9aEshY8VA5qZzVdzVEshkqu1TvUD1RJGRTTTqaaLDQgFFKKKBjaKDRUjEoopKQBRSU&#10;lAHZYxSE5pSab3rRsiw5alWo1qVai5SQ7rSgUoFOAqWWkIBUiikAp6ipCw8VIKYBUgqWMcKlFRgV&#10;KtIoUCnqKQU8UAKBTwKFp4qSgxilAoNAoGKBTgKB0pRSuAtKKSilcodSU4ClxUjsN20Yp2KKAsMI&#10;pMU/60hFMLDDTSKeRTcUCGEU0ipDTTTEREUwipSKaRQSREU1qkIppFMREaYRUjCmGgBuKUcUUhoA&#10;dmlzTRS0AOpabS0AOzRmm5ozUgOFGaQGjNAC5pM00mm7qAJM00mk3cUwtTAUmmGgmmk0wAmmk00m&#10;mlqCbik1GxoJqNmquUVxGOajbNKWphaqQmxDUbGlY0wmqsTcCaY1Ixppp2FcMikzSUVVguKDzTwa&#10;j70oNFhXH08VHk08ZosK5IKcM0i9KcBQO4tKDSUUAOo3UmaQmkMdmjNNzxUM0wjUkmiwxt1crFGS&#10;xwK4fxJ4jSKB1WT8qn8ReIFhgYB/WvLdU1R7x/mbispSLjC5BqV+91cM5YnJ4qjmkJyaULlq5pyO&#10;tJRWosaF3AFewfCD4at4h1KPUdRi/wBAt3BII4cjtXN/DTwDc+MNejiA22sZ3Tyf3V/xr640jSbT&#10;RNLgsLCMRwwqFAHf3Nc7ZdKDm+Z7FmGGOCJY4VCIowqgdBUlFFSdwCiiigAooooAKKKKACiiigAo&#10;oooAKKKKACiiigAqO4uIbW3ee5kWKJBlnc4AH1rM8R+JtL8LaW99rN0tvEOFBPzOfRR3NeWeMdQ1&#10;HXvC9xrfiAnT9L+5YaYj5eZicKZCPc9KOmg0j13S9Y0/W7T7VpN3FdwZI8yJsjIOP6Grtee+HLm0&#10;+HHwrs5dTXEpTcIUHzSyNyFA/Gun/wCEkjsvC66zrsR01PLEjxOdzLnoOOp5FAjborMHiHTV0uLU&#10;Lq6S0gmQOpuSIzj6Gs7WvHGlaXp0NxaypqMlywS3htZAxlY+lAHSUVgx+K7Y61DpEtvcLfPCJZFV&#10;MpEPQt0rVtdQtb7f9jnSYIcMUOQD9aALNFFFABRSUtABRRRQAUUUUAFFFFABRRRQAVHJbwy/62JH&#10;/wB5QakooAoSaNZOchGjPrG5WozpMq/6m+mHs4DVp0UAZJtdRQcG3m/EqTUZkuo/9dYy/WMhhW1R&#10;QBiC/tx/rGMR9JFK1Kk0Uv8Aq5Ef/dOa1SoYfMAfqKrSaZZTHL20efUDH8qAKxFGKc2jQ/8ALGWa&#10;L0AfIH4GmNp96g/dXcb+0kf+FAC0tQlNQj+/apIPWOT+hphvPL/4+LeeL6pkfpQBYoqGO9tZDhZl&#10;z6E4NTAq33SD9DQAUUuKMUAJRRiigAooooAKKKKACiiigAooooAKKKSgBa4T4meOYPDGjvBBJ/pk&#10;q4GD9wetdL4j1628O6PLe3TAFR8ik43Gvknxp4nm8QavNPMxy7HvmmjnrTfwox9X1OW/u3klkZiS&#10;ScnNZvWk70ua3jEzirIBya0dI0mbU75IYlzk8mqdrA9zcpHEpLMcAV7F4O8NQ6PYi6ugC5Gee1dM&#10;ImNSRf0+xh8O6QowFYL83ua4XX9Ve+vWPzEZwqjmtzxVrgnlCQnCKcAA1N4F8LHULsahepmIcpnu&#10;fWtjJkPgvwFqU19Hd6ou21B3qoP3vrXsUcaxRhIxhVGAKSOMRqFThR0FSVFybjTTCae1RmoENao2&#10;NPaompgMfmomqQ1G9WiSJulQvUr1A5q0QyJ6rv3qd+lV3q0IgeoXqZ6geqERk00nmlamGgBwNLmm&#10;5pM0rjHE03NIaTNIB9NNFITUlIQmkyKRqbSEdsBSgUopwFU2SAWpAKaBxUijNRcpDlFPApAKcKls&#10;sXFOWgAYpwFTcY4U8UwU4UDJVFSCo1qQUhjhTxTRThQMeDUgqIGpFNIB3WlxSDrThSAUdKdTc0oN&#10;IpDsUYpR0pakoUdKWgUUFBRRRQAUwin0hGaAGGmmnkU0ikJjGpppxFJiquTYaaaRTyKaaZIwimEV&#10;Iaa1AETc1GRUjCmGlcQzFGKXFFUIb0paQmjIoAcKKbmjdTAUmjNNLc0m6kA8GjNM3U0tSAcTTSaT&#10;dTS1Owh+6mlqZuppamFx5emF6YzVGWppCuSFqYTTS1NLVaViLji1Rs1IWpjGqFcCabmkzSE1SRLY&#10;jVGTTiaYQadhDSaSnBc0u2nYRHS4pwXmnBKAI9tOC08JTgtADAtPApwWnBaQhBTh0pcUYoGJS0AU&#10;tAxKaadUbtikAkkoRCSelch4g19LYODJx7Va8Q61HaxsgfnHPNeTa5q7Xtyx3ZGaznKyN4QuR61q&#10;7XszbT8maxWJNKxyaQDNccpnVGKSBck10nhHwpe+J9bhsrGEyO7DJ7KPUmszSNLn1O/jtraMvLIw&#10;VVA6k19c/DP4fweDNEUzgPqEwzK+Pu/7IrFscYuo/I2fBvhS08IaBFp9oo3YBlfHLNXQUUVB3pWV&#10;kFFFFAwooooAKKKKACiiigAooooAKKKKACiiigAqtfm8FjL/AGckL3O392JmKrn3IBNWaKAPPrL4&#10;Yx6rcSah4+uBrV85OyLkQW6+iL/U1xPiP4e2kPxI0XTdEsbtLGE+fcyEsYlABIA7DrXu9IRn6UbO&#10;4PVWPGbLxRo2rePLzUvE1/HZ2Wikw2VlMSPmHV8dzxTdZ8Rx+J1fxTfK58P6bJt062ZSPtk/QOf9&#10;kHoPxr1S48L6Hd7zc6TaOz53OYhuOffrVPX/AAZpeveHk0eVHtraMgxCAgbCOmM0bIq6bORt/DWl&#10;2+jv4p+IjLe3skfmLHcPlIFPIRF6ZrkdJsV8LQ/219kZ9W1J2TR9MOT5CsfvY7dc12a/CJDrdneX&#10;+u3+p21kN0NndNmMv2JA44qVPCWtWN1qviS5WHUdb2smnwxtiOBOwAPemScxqVn4ia3g8KaTr1wN&#10;YuVafVboEFbdDyRnt16Vq+FNbv8AR9FGg+FLCTxHNattkviot7cN3Gf4jWZe2OtaF8K7m4ewuYdW&#10;1G4B1GZjulZSecY6DFbOleOtNtfDMGk+B9LvL68EYRUEBWONj1Z3PvQN7o2PCXxAm1q/v7DW7CPT&#10;rrTxmXbJuTH1NTWPxW8K6ldm3tLyV3EhjBELEMR6EV57aaJearqs3huzu2nuriTztd1CPooP/LFT&#10;+lex6ToOm6LYQWun2UEMcKgLtjGfz9afQRoFgE3E4GMkntXP+H/GFt4l1bUbXTbaZrawfy2vGx5c&#10;j9wvrXO+ONdvda1dPBnhmQi7nGb65XpbRntn1NdJbQaR4A8HrHuWCzso/mY9XPqfUk1K1Vx+Rpaj&#10;rOnaS0I1G8itzO4jiDnl29AKu9RXjKassupr478WwSEO/laHpncjs5B4BNdCPiJr2n67p9n4g8OJ&#10;a2+okLDJFOZGU/7QAp26CPRqKwNa8beH/D8nl6nqMcc2MmFPncD12jmrei+JNJ8RWhudFvY7qJcb&#10;iuRt+oPSluBqUU1ZUf7jq30OaXOaAFooozQAUUUUAFFFFABRRRQAUUUUAFFFFABRRRQBDLaW83+u&#10;gjf/AHlBqq+iWR/1aNEf+mbkVoUUAZZ0iZP+Pe+lHtIAwphttUj6fZ5h+Kk/zrXooAxGuLqL/X2E&#10;w94yGpP7RtgcSO0R9JFK1uU1o1YYZQR9KAMtJYpOY5Fb6Gn4qaXSbGU5a3QH1UbT+lQnRUXmC4nh&#10;PYB8j8jQAYoph0/UI/8AV3UcvtJHj9RTHGoRfftFkHrHIP60ATUVW+3Ki/v4J4cdd0ZI/MUsd9ay&#10;nCTx59C2KALFFGPSkoAKZPPHbW8k0zhI41LMxOMCn4rxn4v+P0hhfRtOlUgHEzK3U+lNIyqVORXO&#10;L+KnxBfXdTe3t2H2aIkRjP615NKxkkLHqanu7lridnc5Oar1rFHPFNu7G0qjcwUdT0o7Gup8H+G2&#10;1S8SWRT5anPIreMRSkbvgTwySy3t1GOuVJrpfE2sJbW/2aB8HuBVnUrqDQ9NWCLggYyK4byLvV74&#10;qnOTyc9K6VZI5W22T6Dpc3iHVFUAtEr/ADe9e06bYR6faJBCAFUYGKyvC+iQaTpsQjX5yuScdTXQ&#10;Ck2S3clU0tNWlrMYNUZqQ9KiNAhrVE1SGo2NNAMNQvUpNRNVokgeoHqd+tQPWqIIn6VA5qZ6rvTE&#10;RPUDmpnqu9UIjY0w0rdaaaAFopM0ZqWAGkoJopDDNGaQnmkzSARjzTc0NSUhncipFpgqRRSY7DwK&#10;kUVGKkBqRodSikpakoeKcKjzTlNIZIKctMzSg0DJQ2KeHqDNOBoAsBqeGquGp4agCcGpFNVg1SK9&#10;ICxSiog1P3UhjiacKjzShqkonWnVEDTgaRSJBS0wHinA0iwzRmmk0ZpAOpM0maQmkIXNIaKSi4WE&#10;NMJp5phqiWGaQ0tIaZIw00inNTDQA0io2FSGmtTERYpDTzTTTJGGkwacaaTTAbRmkNNNMBxNGaaT&#10;xTc0hDyaaTTd1NLUxXHE0wmkLUwtTFcUtTS1MLUwtVJCuSFqjLUhbimE07EsfupCabmkzVEik02l&#10;oqgYxqaacaTFUSNpCKeVo20wGgUYqTbQBSAjC808Cl2808LSAaFpwSnhaDxRcBu2jgdahnuhD0wT&#10;VKS9eRumPpWbmkaxptmkZFx1pnmrng5rPDs1Sxjnms3Wsbxw6e5e3cUhaog4ApGlUDrUqtcqWGts&#10;S9qyNZ1FLOP7+G+tLe6vFbIxLcgV5f4o8RtdXEio3U+vatHLQxUNTP8AEmuPd3LIj5A4JrmHbcad&#10;LIXcknJJqPFc85XOmMbCdTVmztWuJlRRkseBUcEJkcADNe+/Bb4Zee8ev6xDiJDmBGH3j6/Sudsn&#10;WcuVHT/B34Yr4ftU1rV4lN7KoMKEcxr6/WvW6AMdKKzPRhBQVkFFFFBYUUUUAFFFQ3VylrAZH5PR&#10;VHVj6UAMu7rydscY3TScIv8AU+1QfYbqT53v5Vk7bAAoH0qSztmDfaLj5p3GSf7o9BVygDP8nVIv&#10;uXMM3s6bf5UhvL6LHnWBb1ML5/nWjRQBRXVrfH78SQH/AKaIR+tWIru3m/1U8b/RhUpUN94A/Wq8&#10;2nWk/wDrLdD74waALNFUP7KEZzb3E8XoN+QPwNIYdTj/ANXdRSj0kjwfzFAGhRWf9r1CI/vbASD1&#10;ikB/Q0o1eEf6+KeA/wC3Ef5igC/RUEV7bTEiKeNiOoDDipwcjIoAKKKKACiiigAooooAKj8iMKyh&#10;FAb7wAxmpKKAKGmaJpujLKNMtI7fznLyFBy7HuTV88jiiigDye48JeN/DfjbUdb8KCw1CHUWDSpd&#10;S7GXHQA46fjWhJ4V8SeJJI7zx3Lai0tR5iaXYklXYcjcx616RRTA8V1TxP4X8Y6bLpvi2CXSry0k&#10;K28UEbNIMdCoFUbbWfEHhjwMIr1pJbi8ufs+ly3q5ljQ8bj3BxXuTWlu8okaGNnByGKAkfjWX4k8&#10;J6T4rsRbaxA0iqcoyOVZD7EUBoeZWXgvxL4Xj+02/iDQru4vDuf+0IcNK57b8knt2qjZ22s+HIJ/&#10;D9nLayeJtelLTG05itY8nLdB26V6Jpnwx8P6VOt1BFNcXcYIhmvJTN5Z7EA9MU/w34NPhyXUdTnn&#10;/tPWLxmczv8ALx/Cg9B0oGmcDrXhy18CafY2el3+paj4huSVt4jcNtdz1ZlHG0Hnn0p+t3fj7wbo&#10;Gnz3fiS3ur+WVUW08rcZSf4fXius8PeGr3TtUvvFPisfatSkVvKjiG/yEHRVHqa4vWNR1K2Fx488&#10;Q6e++N/s+lWc6kLAD/y0cU1/w/8AkJ66nod74zfSrWztpdOvNR1aaEPJb2cWQh77m6AVU0H4lxav&#10;4lGg3+jXmmagVLCOcqQQPpXFal411Cy0AajP4/s3uJFBWytbQZyeiqep/GqdjNq2h2S6rqTNf+Mt&#10;eHl2cbDm3jPcgdAB1pLcfkewSeMPD0F3NazavaxzW5AlV5MbCfUmtS2vLe8gWa0njmiYZV42DA/i&#10;K8c1fwro/hPwylm9pHqvijVm27pfmZpCOW9gKpa14Ii8IeAYLO41jUbjWLjCWtvBMUUSE9gOoHND&#10;Wmgutj3akryC2+IkvhuysfC9vcW19rcUY+1XF7OUihJHc9Sfardh478RW/jHT9L1O60q/t745VrH&#10;7yfr096XUD1UUUDpRQAUUUUAFFFFABRRRQAUUUUAFFFFABRRRQAUUUUAFFFFAARnqKgksreb/XQx&#10;v/vKDU9FAGe+i2bHMavE3rG5H6ZxUZ0q4T/UX8n0lUP/AIVqGsvxDrtr4c0abUL5wqRqcAn7x7AU&#10;Cbsrs4j4j+M5PBukeU8sD3k6kJsBBUeuK+VNX1We/uZJJXLlmySe9b3j3xddeJtemu7p+WOAoPCr&#10;2ArjWNaRRwyvUnzC5z1oNMFWrW0kupFjhGWY4xXTGNynKxd0TSpdUuhEiZGeTivY9MsIPDuiAtgO&#10;Rz7VQ8IaBHpGmrcTph8Z+aqHiLWGu5TDAxIHUDvXSkkjmk3cztRupdX1BgWJVjxXU+GtEZZowQMK&#10;PmbHU1m+H9G84xu4+Z/bpXpFlZraxKq46DJqepDdi1CnlxhR2FTCminCpYh60tAoNSMaxphpzUw0&#10;xDGqJqlY1E1UAxulRNUrVC/SrRDInqu9TPUDVoiSN6rvU79KrvVCInqu1TPUD0wImNMJpWphNBIt&#10;FIDQTQMDQKTNBNQxi03NGaaTQAE0maaxpu6pGegAVIBUa1IKhlDhTxxTBTs1Fyh2aXNMzRmi4Dwa&#10;cGqLNKG96Bk2aN1MDUm6gCXdTg1V91OD0AWQ1PDVVEnHFPElAFkNTw1VQ9SK9IZaD8U4PVUPTw9S&#10;xljdTw1V91ODUii0H4pweqwanhqQ0yffTg9Qg04GkUS5zS1HupwNJjHUhozSZpALSUmaCaAFNMPW&#10;lJphNNCYuaQmkJpuaokVqjNOJ4phNAmJTTTiajJpiA00sKCaiY80CFJphoJppNUIXNNJpC3FMLUx&#10;XHFqaWqMvTC9OwmyUtUZaoy9MLU7E3JS1NLVEWppeqsIeTTSaaWpM1SRNx+aaTzSZpM07CHZpM0D&#10;ml20BcWilAp2KoQwrQFqTFAFO4iMigCpCtG2lcNRuKUCnAUnSi47BtpcYHNMNwiLksKp3Go8YGKh&#10;zSLjTbLkkyRryfyqhPe5yF6dqz5LtmbrTQxY1zyqnVCjYlJLNyc09Ey1NRc1ZiTFYORuopD1jwKX&#10;OKk/hqpPLsU0i0E1yEWsTUNXECk7sCo9R1ARoctXBa7rJJZEfilYtvQfrviR5pGSNzjvXIzTtIxJ&#10;OSaJZGkkJJqLFac2ljDl1uJmnINxApoQseK7j4feBbvxbrUNvChEQIMsmOEX1rJsiUnflib/AMJP&#10;hpJ4q1QXV6jLp1uQZGx98/3RX1PbW0VpbRwW6BI41Cqo7AVT0PQ7Lw9o8OnabH5cMQx7se5PvWjW&#10;Z206fIvMKKKKRqFFFFABRRR0oAbLKkMTSSMFVRkk9qpwxNd3BubhSFX/AFKMOg9frTOdRuu/2WPp&#10;28xv8BWjQAUUUUAFFFFABRRRQAUUUUAFGKKKAK02nWk/+tt4299tQHR4U5t5p4D/ALEhx+RrQooA&#10;z2t9Rj/1N4kg/wCm0f8AUUC51GH/AF1oko9YZOfyNaFFAGd/bMSYFxBPAT/fT+oqxFqFpOcRXEbH&#10;03c1YxnrUMtjbT/66CN/qtAE4IIyORRVA6PAn/HtJNbnt5chwPwoFpfxD91feYPSWMH9RQBforP8&#10;/U48b7SKUdzHJj+dL/aqx/8AHzbTwe5TI/SgC/RVaPUbSU4S4jz6FsH8jVgEEZByPagBaKKKACii&#10;igAooooAKintoLqIxXUMc0Z6rIgYH8DUtFAGFdeCfDl55XnaNaYhk8xAkQUBvXiktfCGmWviSXXF&#10;WSW+kQRh5GyI1HZR2reoo2A5TTvBph8V3niHVbr+0LyT5bZSuFt0HYD196xn8K6zdalq3iPVkR9R&#10;WJo9Mt0fcIFx1H+0a9EooGnY8G8Kz6XZeH303xH4JvNV1p5naXNnuMhJyPmPavRfCPgXQ9PuI9cj&#10;8OR6TqMiY8symQxg9vQGu0ooEFFFFABRRRQAUUUUAFFFFABRRRQAUUUUAFFFFABRRRQAUUUUAFFF&#10;IeBQA2SRIY2klYKijJJ7Cvl34yfEhvEGqtZWMv8AoFu22MD+M92NegfGz4ippdkdC02f/SHGbhlP&#10;3B2X8a+Yr27a5mLscnNXFHJUnzPlRDJIZHLGmGlHSgDLYrdRDZDoojIwVRkmvSfAvhYjF3eLgdRk&#10;VgeD/DzajerJKh8peTXpuoX9tpOnrBCMHGOK6YrlOecrlHxPrqwxfZrdsEDHFYGj2n2u5EhYEk9K&#10;zZln1TUTHDlmY4HoK9B8J+CE0oC4u5zLKRymOBVvUyOg0rTVtogWX58CtgDimKoGMdKfUEjxSimC&#10;nipGSg0hpFNDGgBrGmmlamGmIa1RNUjVGaAGMahc1I1QtWiJZG9QNUzHioXrREEDmoHNTPUD0xET&#10;1A9TNUL1SArtTCKe5qMtQSHSlJpuc0lSUOzTSaWkJpDEzSE0E0wmgAJzTeaQmjNID0MCpFpi1IBW&#10;TKFozRSVJQ7NGaZS0CFzRTSaTNAXH7qTdUZak3Uh3RJupd1Q5pc0CJg9PV6rA04HFAy0Hpweq4NP&#10;BoGWA9SK1VgakU0rDLINPDVAGNPDUhk4anhqrbqkVqQyyGpQ1QBqeGpDuTBqcGqDdTg1IdyfdRmo&#10;g1LuosO4/NBao91JuosFyTdSE1GWpM0WC48mmk00tTS1OxNx5PFRlqaWphamSx5amFqYzUwtTEOL&#10;U0mmlqaWqhCk00tTS1MZqAFZqjLio2eo2erRDZIz1GXqJnphenYVyUvTS1Ql6bv4q7Ekxem7qi30&#10;bqdhXJd1G6og9Lup2Ak3UoNRZpy0CJVNPFMXtTxRYB1OWminqKAHUoFB4FVp7sRKe9S2kNJssMMD&#10;mo3mCDms19RfbjtVN7lm6k/nWMqljpjSuakl8qn735VSm1Drg/rWe8tVZXJNYSqs2jTRdkvGYdar&#10;PMzd6gBp6rms+Zs1ULEifN1q3GtRwxZq5GmBU6l2HRqcVZXio1GKHfaKYiRpMCsXVL4xRt0qe5uw&#10;qnmuJ8Ra0EVhu4pdQRma7rR2kZ5rj57lpmJY5ovrxrqUnPy1WFUFxS1CnJo69K0tK06S/uUhhRnd&#10;2CqqjJJqWzKcrGh4Y8O3fiDVIrKxgaaWQgAL/CO5NfXngfwdaeDtBjtIFVrhgDNKByx/wrD+F3w7&#10;g8IaSlzdRK2pTqC7Y/1Y/uivQazbN6NPl957hRRRSOkKKKKACiiigAqhdSNc3As4G2nrK4/hHp+N&#10;X6pT6d5lw00NxLA7ddmMH8KALccaxRhIxhVGAKdWfs1OH7ksNwP9sFT+lAv7qP8A4+LCTH96IhhQ&#10;BoUVSXV7MtteQxN6SKV/nVpJ4pf9XIr/AO62aAH0UUUAFFFFABRRRQAUUUUAFFFFABRRRQAUUUUA&#10;FFFFABRRRQBDJaW83+tgjb6qKrHRrVeYPMgP/TOQir9FAFD7Jexf6i+3D0lQH9aDLqcX37eGYf8A&#10;TNyp/Wr9FAGf/avl/wDHzZ3EPuV3D9Kli1Sym4S4QH0bj+dW6iltoJhiWJH+q0ASKysMqwI9QaWq&#10;J0e1yTEHhJ7xuRTTZXkY/wBH1B/pKoagDQorP8zVYcb4YJx3KMVP5GlGqMn/AB82c8WBkkLuH6UA&#10;X6Kpx6tYykAXCqx/hfKn9atJIki7kZWHqDmgB1FFFABRRRQAUUUUAFFFFABRRRQAUUUUAFFFFABR&#10;RRQAUUUUAFFFFABRRRQAZrj/AIjeNYPB3hyWYOpu5QVgTvn1x6Cug1rV7TQ9Jn1C/kEcMKlmJ7+g&#10;r5A+Ivji48Wa9NcyErFuIjjB4Ve36VSVznq1Le6jmta1i41W+luLqQySSOWYk5yayDyaVjlqSt4x&#10;MkrIM1q6FpE2q3yRxqSM/MfQVRs7Z7u6SGMEs5wAK9k8LeHo9E03zpgA5GTmumETKcy5Y2UGgaUv&#10;RW28muQv55tS1EgHcmeMVf17VmvJjBCTtWrOgaUZGQFfmY+nSrMLmp4V0eGKYOY8vwST2rvQAOgq&#10;pYWUdrEFUfNjk+tXdtK9iXqFKKSl7VNwHCnCmilFIoeDQ3NNpaBDTTTTyaiY0wEaomp5NRsaYhjV&#10;A1SsaietIiZG1QPUzVA9WSQvUD1O9QPTEQNUL9KlaoXqkIgeomNSPURoEANGabnFIWpAOzSFqbup&#10;CakoCaaTQaaTQAE0m6mk0lAHpY4pwNNxSisGMXNGaSlpDCkzTscUYoGMpDUmKaRQIjxSGpMU0igL&#10;DcUU/FGKA1GinCjFLikA4U8U0UuaCiQGng0wdKcKBkgapAahBpwNIZMDTwagDU4NSGThjTg1QhqU&#10;NQBPupQ1Q7uaUPSAsBqduquHpd9IdybdSbqg30F6AuTZpN1ReZSb6qwrkhamF6iaSmGSnYVyYtTC&#10;1RGSmmSnYRIzVGWphemF6AJC1NLVCz0xn96YErSVE0lRtJUDyU7EXJmkqJpKhaSomlq0iWTM+ajL&#10;1A01RtNVklgvSb6qmX3oEvvVWC5a3e9AY1XElPDU7CuTB8U4PUG7NPU0CuTA1KpqFaeGANJtJFJN&#10;snFPyKg83HQU1pSR6Vm5pF8jLYdR1NI90qj5RmqLScdartMQaylWXQ2jRZauL5scfzrOmuy2f8ai&#10;nkyetU2J3VzyqNm8aaRY83PWgtUCnNPY4Xis7myQjmoT1pC5zzQDmpLSF61PCM1EiE1cgiwKLFFm&#10;FanAxUafKKeTxVpGbY/cBVO7n2IcU+WYKKwdW1RYI2zSJ3KGs6oLaE8849a821fUmupmyeM8Crmv&#10;621w5AY9a5wEu2Wo0KQ8cjmnAUgqaKFpJAqjk0NkSkkSW1s08gVBkmvpT4M/DP8As21i1zWIsSuN&#10;1vEw6D+8a5j4OfC59Suk1fWIdtnEwKK3/LVv8K+jkRY0CIAqqMADsKzbCjTbfNIXFFHSipO0KKKK&#10;ACiiigAooooAKKKKACiiigBrxpIuHVWHoRmqkmkWUhz5CofVPl/lV2igDP8A7NliP+jX06D+653j&#10;9aUjU4vutBOB65Un+lX6KAKH9oTx4+0WEy+pTDgflTk1eyZtpm8tvSQFf51dprxRyriRFcejDNAC&#10;JLHIuY3Vh6g5p9Un0iydtywiNvWMlf5UwabNF/x730yj0fDUAaFFUN2pwk5SG4XtglDR/aTx/wDH&#10;xZzp7qAw/SgC/RVKPV7GRgvnhGP8Lgr/ADq2siOMoyt9DmgB1FFFABRRRQAUUUUAFFFFABRRRQAU&#10;UUUAFFFFABRRRQAUUUUARyW8Mw/exI/1Wqj6PaFt0aNE3rGxXFX6KAM/7BdRL/o+oSkjoJQGH+NG&#10;7VY+qW8wHcEqTWhRQBn/ANpSR/8AHzYzJjqVG4fpT01eycczBD6OCv8AOrtMkgilGJY0f/eXNAAk&#10;0cgzHIrfQ5p9UW0eyblYvLPrGxWmHTZkOba/mT0VsMKANGis/wD4msP/ADwuB+KGkOpzRHFxYTqO&#10;7Jhx+lAGjRVFdYsmOGlMbekikVdVgwypyPagBaKKKACiiigAooooAKKKKACiiigApCQoyegpc15J&#10;8afiIuhac2iafJ/pVwuJyP4FPb6mgmUuVXOA+NnxH/tnUn0jTJf9BtmIYqf9a3r+FeIyuZJCT3qe&#10;7uHnlLOxYk9c1WNbRicVru7EpyJvYAck0ijJ4Fdb4P8ADbanfJLKhEanvXTCIpSsjpvAXhdYY1vr&#10;hMnqpIrW8T6w8YMEJCjpwa09Tu49H0sQxYXAxkHpXnF9qDXN5uGWJPA9a32OfVmxpGnfaZ/MkJOe&#10;lel6Hpgs4A7D52FY3hTSz9mSaeIL8oO3PQ116DaB7VJL0HDAp26mHrRUMQ8mgU2lBoGSClFMFOFA&#10;DqMUgpaBjWqI1I1RmmIaajank1G1MRG1RNUzdKhatEJkTVA9Tsahc1RJA9QPUzmoHqhEL1A5qZ6g&#10;amIgeoialeoGpoQjGmE0pppNJgGaM00mkzSGh2aaTSZpCaQwzSZpCaTNAz1AigCn4oxWHUY3FLil&#10;xTgKYCAUYpwFLtqShmKQinkUhWgCMimkVLtppFADcUYpcUYoEJijFLRQAClpKKRRIp4pQaizS5oA&#10;mBpQaiDUu6kBLmnBqiDUm6gZPupd1Qb6N9AXLIalD1W38UnmUWAteZSiTiqgk5pfM96dhloyU3zK&#10;qmWmmWjlEW/Mpvm1W83iozLzRYCy0maYXqs0tMMtOxLZaMlMMtVjLTDLQFy0ZaYZfeqjS0wy07CL&#10;bS1GZaqtNjvUbT+9UkSWWlqF5arNP71C9x71dhE7TVE0+Kqvce9V5J6qxLLjT5qMy1SExPTNSxpI&#10;/RSarRC1J/NpwlpqWshHIxU6WLZ5/lSc4oahJiCTJqQOTU0dljrUwt1WsnXSNVQbKykmpF3Z6VOA&#10;q9qMgGs/rKNPq40cCkL4FIzE0081zSqtnRGmkO87HemNKT3prLUbZqOZs0UUOaQ1EzU0nmm5qCxH&#10;GagZasdqYwpgRItPdMrxSqOalC0xFEx8809UzU0q46VGGwaCrliOIDFWVAC1UWbFOa5+WhDuWTIA&#10;Oaje4xVN7jNZ95qCwxklgMUyCxf3wjjY7gAB1rzfxDrZd3RJC3ODU/iDxASrJG/61xskzzSFjzk0&#10;WAbI7SSZNPVcUiDmpguelAXshY03PivUfhR8OJPFesLLdKUsYPmlfHX/AGa5zwH4LvPFuv29pao2&#10;0nMj44Re5NfX/hzw9ZeGdFh07Tk2xxj5mPVz6mobM4U3UlzPYvWVnBp9nFbWkaxRRqFVVHAqeiio&#10;O4KKKKACiiigAooooAKKKKACiiigAooooAKKKKACiiigAooooAKKKKACiiigBkkMUoxJGrD3Gapv&#10;o1kxykRib1jYrV+igDPGn3MY/wBHv5F9A6hqXdqcR+ZIJ1x1UlSav0UAZ51Nos/abOePHUhdw/Sp&#10;Y9Us5DgTqrf3X+U/rVuo5LeGb/WxI/8AvLmgByurjKMGHsadVFtItCxMatET3jcik+w3UQ/0e/k4&#10;6CUBh+dAF+iqBl1OI/NBDMP+mbbf50f2oU/4+bSeL32bh+lAF+iqsWpWcv3bhAfRjtP5GrKsrDKs&#10;CPY0ALRRRQAUUUUAFFFFABRRRQAUUUUAFFFFABRRRQAUUUUAFFFR3E628DSSHAUUAVNVKPCsATzJ&#10;peEHp6mrNrD9ntUiJ3FRgn1qvYwO7td3I/eSD5V/uLV6gAooooAKKKKACiiigAooooAKKKq6jqFv&#10;penzXl5KsUMKFmdjgAUCbsYfjjxlZ+DdAlvblgZyNsMXd2/wr428Sa9c65qc95eSNJLM5Zixz+Fd&#10;N8T/AB7ceLfEksqSEWkfyQx+i158zFjk1pGJyylzMTOaXGaQCrVnaPdTrGgyxPauiMSGy9oWkS6n&#10;fJHGDjPJxXs2mWMGhaUF+UHbkk8c1m+FfD8Wkaes0q/ORnJ7VneJ9dMn7uJvlxjiuqKsjlk3JmX4&#10;g1Z7+48tPXHB6811Pgnwsi2wvL6JWZ+VDDOKwvCHh6TU7wXNwp8oc816xbwLDGqIPlUYFFwegQQJ&#10;bxbIxgVJSkU2s2yRRS0gopALSim0opgPFOFNWnCkA4UZozSE0DGsajNPao2pgNJqNjUhqNqpEjGq&#10;FzUrHFQuasRGxqBzUrVA9USRPUDVM9QPTERMagY1K9V2NMTI3NQOealY1AxyaYhpppNKTTDQAmaS&#10;g0A4pMpCGkzQaaakYE0maQmkzTGetYoxT8UYrABgFPAoxS0DQmKMUtFIoTFIRTqQ0CGU0in5FMNI&#10;Q3FFLikNAxDRQaSgYuKMUA0FqACikzSFqAHZozUe6k3UCJd2KN1QlqaXoGT7qN1V/M96PM96YFjf&#10;70nmVWL00yUCuWTJR5tUzJSeZTC5aaWmmWqbzVE0/vQBoGbiozNVLzuKjaf3p2JuXWmphm96otPU&#10;bT+9OwF83HvTGuKzzPUZn96dhGgbiozOfWqDXHvUbXHvTsBfaeoWnNUmuKha496oReac1A9xVJrg&#10;9qRN8p+XOaoTJ/OJbGMmrMNrJOOFNW9P0lsiSQfnWq3lwLhAM+1YzqqOxpGk3uVINOjjwWPNWMRL&#10;2AqtLOxJqHzCfWuOdVs7I0kjQMq9gOKUXHsKoB6epzWfMzVQRc83NJuqJTmpFXNSVYXrRtp+w0n3&#10;aAsJikxTS3zUoagQOvFQstWM5pjCqIuU3j54phQirLCo2pFpkQ6UFc0E0oNMY0LinA0UGgCOU8VT&#10;ZjmrUvTms+eUIppDCS42jrUBuz61n3F2d1QG7AUljSEX7i+2xks2AK4/W9e4aMZP0p+r6sPLIU1x&#10;9xO0shYnrVoQyedriQk+tCLTVFToOlFxiqlbfh3QLvXdVhs7KJpJJGAAA6e9UdPspb66SGBSzucK&#10;oHJPpX1X8JfhxH4V0tb++j/4mFwoJDD/AFY9BUNmdnN2RvfD3wRa+CtBS3jAe6kAM0mO/pXXUAYo&#10;qDrirKwUUUUFBRRRQAUUUUAFFFFABRRRQAUUUUAFFFFABRRRQAUUUUAFFFFABQTjrQa8/wDiZ47H&#10;h22g0rS5oTrGoHy4Q7gCIHgu2ewoGjtU1bTpLlrdL62adDhoxMpYfhmrdePRfCrwZa+HDfapqn+n&#10;AGS51GO7+8556g0/4U38+mWGpahrWrSropmKWMt9Ly6jjIz1p2Cx69RWVpnifRNZkKaVqlrdOOqR&#10;ygsPw61qA5GaQhaKKKACiiigAooooAKKKKAIpLaGb/WxI/1UGqx0i1zmIPCfWNyKvUUAUPsl7D/x&#10;73u9R/DMmf1FHn6lGf3ltFKPWNyP0NX6KAM8asqti4tp4eepXI/MVNFqVnM22O4Qn0Jwf1q1UEtl&#10;bT/62CNj6laAJwQehzRVA6RAvMDywH/pm+BSfZL6L/UX2/2lXP60AaFFZ5udRhH720SUD+KJ+v4G&#10;j+2IkIFxDNCT/eTj86ANCiq8V/aznEU6MfTPNWAQenNABRRRQAUUUUAFFFFAASAMngVmJnUr0Sn/&#10;AI9oThAf4z60+8ke7uBZQHjrM4/hX0/GrsUSQxqkahVUYAFAD6KKKACiiigAooooAKKKKACiiigB&#10;CQBzXzl8cfiQNQnfQNKmP2WE/v2Q48xh2+legfGP4hJ4W0JtPspB9vulx/uL618l3l3LczM8jZLE&#10;kmqijmqyvoiKaQySE1HQMCl6nAroiiLWQ5F3sAvU16V4I8NGPF3dRjHUZrF8HeFm1C7SaZSY15Ne&#10;kX9zDpNlsTC4HyiuqMbHLUk27IqeItZFpamKE4bHY1yOk6bca3qSLglN3zH2pk0s+s6mIo8ku2K9&#10;M8M6HHpNkvH7xuWzVMnY09M06PT7VYol2hR2rQVsU2ioI3JM5pKbS5pDClppNANADqKQmjNADwac&#10;DUdKDSuBLmkNJnikNMBWNRk0pNRk0DAmo2NKaYapEjWqFqlNRNVoRC1QvUzVC9USyButQualfrUD&#10;mmIieq7mpnNV5DQBDIarsamkqBqYCUhNJmkJoCwjGm5oJpKTGLmkJpKTNIY1jimU5qbigZ7HRSUV&#10;iAtJRRSGhRRSUtAxKSlNNpEiYFMNOJNNJoAM8UlGaQmgYhpDQSKTIoGLTSaRjimFqBDiaQmmF6YX&#10;piJd1NLVEWprPigCUtTGeoWkHrTGk96LBcl34pvm1XMvHWozL70xFkye9MMvvVYzVG01Ay353rUb&#10;T+lU2npjTe9Owi003vURm96ptPUbTU7AXjcY70xrgetZzz1E1waoRotcVG1xWebjio2uPersBoGe&#10;o2uKoNce9RNce9FhF9riomuPSqBuPeo2nNVYC+1xUTTEnAqmJGY8Zrb0fSmupAZAQM9DSdktRehH&#10;aWclywABFdNp2kLAN0uM+lXoLW2sYgxUA4qtc6iMkJ0rlqVex0Qp9SaaYL8sY4qs2XPNRx3AJ5qY&#10;SIfSuNu7OlKxEY6YYqucMODSGLNJo0TKJUinKDVowH0qMxEdKRSFTrVmM1CkTd6nRCDQUWFXI5pX&#10;hDLjpSpUvFBLM2aIrggH3qDca1ZBuUg1mTIU6UhCiSgvkVU83DdakWX8aq4uUe1Rmnk5phoAiZaU&#10;LTqKAuNximlsdacxqB2oGhk8mKxLyXrWjcSfKcVhXswGeaViihczAck1j3epKkZ5p2pXgTvxXMXN&#10;y0jHuKdgC7ummc88VVHJo604LTEOUcVYt4GlkCqM5OKZGmTxXtPwZ+GDa1eLq2rxFbKFgyKw/wBY&#10;f8Klszk3J8qOp+CvwvFpCniDW4fnbm2icdP9o17jTY0WONUQBVUYAA6CnVB1QioqwUUUUFhRRRQA&#10;UUUjusaFnIVQMkntQAtFZolvb75oCttD2Zhlm9DjtT86nD2gnHsSpoAv0VnnU5Iv+PmymjHquGH6&#10;VJHq1lIceeqt/df5T+tAFyimrIjjKMrD2OadQAUUUUAFFFFABRRRQAUUUUAFFFFAGP4p1z/hH9Au&#10;L5baW5kUYjiiUsWY9BxXB+F/hjb69bS694/tvtmqaiN/lOTi3Tsgr1QgHqM0UbAeaah8Ovh74Ts3&#10;1TU7DZbwHcFklZlJ7DbnBNZmoavZXqw6pc+AL2awt0zbyTsoiVfUJ2r0Dxb4Ss/GGkmw1CWWJNwZ&#10;WiOCpHQ1xmq/CO+v7K3sj4pv5rRZB50UrYDp6YFF5Boc54ThGq6xqHj2w0ZtMs7OFlt7SLP79h/F&#10;xxiptP1TWvGelT3+neLriHXE3GPS4dsapg8Ljv8AU10Oo2fi3wvr0K+HtMOp6FFAIls43CbffHc1&#10;g3OjajoepXHj3U9Disfs67YdOtZDls/xyEdaLsDpofG+q6ZbWOgzWf8Aa3iZ4g80SOEVB6sT/Spt&#10;A+I15c6/daN4h0f+z7m1iM0jxyFkCj3IrhPFupeG/FFvBrvh/UpoPErIFSGzVmZn/un2rT8Y6tda&#10;X4D0vSdYeOHWtTVUuZVUblj75PUnFNbagem6Z4r0vU9FOqpKYLIEjzZxsHHf6Vp2t9bX1rHc2c8c&#10;0EgykiMCrD614D4uaXUdL0vR7iR9M0lwBDblsF4l6u/161t3+rNNoVsuJdO8N2wEVtAnyzX7Dpj0&#10;GaNBantVFeYzWXju50RtSfWoNDiiiLw2cce5lUDgOzZBOKbo3xRlsvhz/bfiSMzXfmGKCOIbWuWz&#10;xtFT5DPUKK4fRviHJd2yT61ol1o0Ozc9xcsqxg46c4P6Vctfib4SvJHS31eNiqlslSAQPQmnsB1l&#10;Fcx4R8SX/ij7TfGzS30svttHYHfKB1Y84x6V09ABRRRQAUUUUAFFFFABSEA9RmlooAry2FrN/rIE&#10;J9cVXbRoQ2YJZ4T/ALEhrQooAz/s+oxf6m7WVR0Eqcn8RR9r1CL/AF1iJPeF/wChrQooAzxrECti&#10;eOaH3eM4/SrMd7bSnEc8bH0Dc1OQD15qtLp1pN/rLaMn124NAFkHPSqt7dGFRHCA88nCL/WohpMS&#10;HME08Q/urIcflU1tYQ2rFk3M5OSznJoAWztRaw4J3SMdzt6mrFFFABRRRQAUUUUAFFFFABRRRQAV&#10;z/jLxZZeEfD82oXsihgpEUZPLt2FbN7ewafZy3V3II4YlLOxPQV8h/Fb4hT+Mtek8piljCxWCP29&#10;fxppXM6krLQ5fxb4kuvEmsT315IzySsTyegz0rnyc0E0g5raMTnXmAFbXh/R5NTvo1Vdyhhms20s&#10;5by4WKEZZjivafC3h6HRtPWSVQJMZJNdcImVSfQ0LO3t9C00/Lt46AVwuuao+oXhjiYnJworV8Ua&#10;35kzRwtlcYxUXhDQHvboXlyg2jlSa0MTc8G+Ghaxi7ul/etgjPau5jUBelQwxiOMKOAKmzUNkXuO&#10;NJSFqTdSAdRTQ1KWoAWgU0GnUALRmkJxRmgBwpRTM04GgCT+GkpM0ZoBCGo2p5NMY0DGk0wmlNMJ&#10;qkSIxqFqkJ4qF6tCZGxqFzUrHioGqiSJ6ruaneqz96BELmq7mp3NV3pgQP1qF6meoGoGMNNJp1NN&#10;ACUGikpDENJSmkoCwhFJTjTcUij1+jFGaM1iCFopM0ZoGLSUmaM0AKTTS1I1MNIkUmmE0E00mgAJ&#10;pM00timluaBjiaTNMLU0vQIeWqMtTGemF6YXHl6jL0xnqJpKYErSVGZPeoWeo2kx3piJmkwKhaX3&#10;qF5ahaWmBO0nvUbS+9VmlqJpaEItGb3qJpveqjTVE03vSsBaef3qIz8dapPcc9ahM/vVWKLrzn1q&#10;Jp6pNPUTT+9VYRfaeoWnqk0/vUTT0wLrT8cVGZziqRn4phmq0gLZnNRmeqjTUwyk9KqxLLRmqWFW&#10;lcAAnNQ2lu08m0ck12Wi6IkISW6GMjIpSmogouQzRvD0s5EkyYTqM4rq0Ftp0OBgms671lIU8uEY&#10;I9OKxpdSllY7m49K4alS50xp2NS7v2nYgcCqgyTzVVLjLdqtI26ua9zpSsSqKlAxTVp+RSsWkSRu&#10;wPFW0kyOapKwqVH5oBovKwK0hqFXNPDZNMETRrVpYlYVUjJq7FRYLiGLaOKiORV3tUEseRxSFcqN&#10;Jgcmq8hBBp0wK1AT61DAp3MeDkd6qLNtbk1o3GClYd22yTg1PNYtI1o5wy0jSelZVvejoTVpZw5q&#10;07j5S0GpxbAqsJQOpprz+lMixM0lVpm561E0/rVWe8VAcnmkXYLmUKtcrq91tzg/rVvUdTVVIDfN&#10;XH6hfb2POaaEU727aVjz3qgSTUknLU0LVXARVNTIvSmqtdT4K8H3vi7XYrGxjJJOXc9EHcmpbMpS&#10;tojc+GPw+ufGGuKrKUs48NLIRwB6V9cabp1vpenQ2dnGI4YVCqoFZvhPwvZeFNCh0+xRRtUeY+OX&#10;bHJrcqDelT5VdhRRRSNgooooAKKKKAAnAyazz/xMpmQg/Zo25/6aH/CnXErXUxtIDj/nq4/hHoPe&#10;rcUSQRLHENqqMAUAOAAAA6UtFFABUUltDMMSxK49GGalooAotpFqTmIPCfWNyv6U0WV5D/x73pYe&#10;kq5/WtCigDO8/U4T89tHMPWN8fzpRq8aHF1DNB7shI/MVoUhUHqKAIIr61nx5U8be26rGarS6dZz&#10;HMlvGx9cc1CdKVP+Pa4mh9g2R+RoAv0VntFqcI/dTwzj/pou0/pR9tu4sfabFvdom3CgDQoqlHq1&#10;m3DyeU392RSpq1HNHKMxyK4/2TmgB9FFFABRRRQAUUUUAFNeNJEKyKrqeoYZBp1FAFO20nTrOUyW&#10;lhbQO3Vo4lUn8hWFqPw/0TVfFMWv6lDJc3kKbYhI2UT3C11NFO7vcDz65+FsWq+O21/W79ru3RQI&#10;LILtVMevrWZ8QNM1ez8YaLq9jpEup6ZYqQba3XJRux29K9UopdgPKvEN54h8WaW51aybw34ejG+5&#10;eaQGaYDnaAOgqHwboI8QX0fiXU7b7NpNgpXSrJl+4g/jPua9Wmt4p42jmjSRG6q65Bo+zRfZjbqi&#10;rFt27VGABTTtqtxNX0PMdIij+JfiG51PVyDo2lymK1s2Pyuw6uw6HpVLXNC0/wCIHjW307SbaKPS&#10;9Lb/AE24gUKrn/nmCK1r/wCDFhNHdpput6nYJdMWaKOX5QT16V2HhXwxZeE9Dh03TwdqKN8jfekb&#10;uxoVt2Poalraw2VrHb2yCOKNQqqBjAqaiikAUUUUAFFFFABRRRQAUUUUAFFFFABRRRQAUUUUAFFF&#10;FABRRRQAUUUUAFFFFABRRRQAUUV578W/H8Xg/wANyW9tKP7SukKxKOqL3agTdlc88+O3xKWVn8N6&#10;RMGjQ/6S69z/AHfwr58kkZ3JY5Jqe+vJby5eaZyzuxJJ71VzW0YnJq3diVJFE0rgICT6CmAZOK7f&#10;wZ4be8uEuZV/djrkV0wiROXKjc8EeGFhVLu4UE4yCR1ra8R62tvG0MTbdvWruo30elWW1MKQMLiv&#10;PpnuNZ1NYUyzSHj2rc5W76lrR9Om13Uh1KBskmvWdPsY7K1SKJQAoqh4d0SPTLFOB5hHNbWKlicm&#10;KKdmmijNSJATRRSUDFopBS0AL2pRTKcDQA4jNJtpc0ZoAM0oNMJpwNAiTNJSCg0DAmozT+1MY0AM&#10;NRsae1RmqENJ4qJjT2qNqtIRE5qFqkaomNMkhc1Xc5qaSq7UxET1A5qdqrvTAhkqBsVO9QPQMjzS&#10;E0EUhFABmkoNIallAaaaWkNK4woopKBnrmaN1MzTS1ZCJd1G6ot1IWoC5KWppeoi9IXoAlL0xnqM&#10;vTC9AEhemF6iZ6YZKBErPTC9Qs9ML0ATl6aXquZKaZKAJmeoy9QtJioml96AsTPJxULPUTy1C8tM&#10;CZpaheWoWlqB5qYidpahaWoGlqFpaALDS1C8+KrST471Wef3qkh2LT3HXmq0s5I4NVnm9TVd5ven&#10;YCw01RmaqjTVGZqoZaaY1E01VXmqJpveqCxaaY00zVTMtMMtUkBc83PemmQ1U83Ap6EucAVfKibk&#10;xcnpWjp2nyXcgG0gH9am0nRJbyReMAn0rvLLS4NOgUnaXHr2rOU1EFFyZU03RobSISSqN3Xae1T3&#10;d2u3Cn8qZeX+chDWS8pZiTXnzldnXCFkSyfOSSc1CUwaVX9aXrWRqNHHSrdrLg4P4VVxzUsXDZpD&#10;NRX4oLVHEcgVIRQWhyGpkbFQLUiigotI1Sq1V161Ip5oM2Wo2wavRvis6PrVxDTEWwc0daRKGOKl&#10;iuV7iIMPes+aLY3FX5pwFrPnuUYZzWbLiV5BWXf23mR5A5rRM6Gq1w428VBrY5OV3trgg+tWoL5T&#10;/EM1Bq5zyOo/WsSKaQvhapMpHWfawR1pjXg7muda9li4JqndattXkkfjVomSR0dzqKRjrXP3+sfM&#10;cNWFc6o7nCuce5rPknY5y3NMTZavL9pHJzmsx2LE5pWbNMpozuAFOAzSAVcsLV7udYolLsxwAO9J&#10;ilJJFnRNFuta1KGzsoWlllYKqqOTX178NvANt4I0JYyqvfTDM8gHT/ZHsKwPg/8ADVPDWmx6tqUX&#10;/EwnT5FI/wBWp/rXqlRcqlTfxSCiiikdIUUUUAFFFFABVS9uWjCwwczycKPQetS3NwLeItjcx+6o&#10;6saisrZk3T3HM0nX0UegoAktLZbWHaDuYnLMerH1qeiigAooooAKKKKACiiigAooooAKKKKACiii&#10;gBrxRyKRIisPQjNVH0iybJWERk94ztP6VdooAzzp9xHzbX0oH92QBqTfq0PWO3nH+ySprRooAzxq&#10;hjH+l2k8OOpC7h+YqaLU7ObAS4TJ/hY4P5GrVQy2lvMMTQo+fVaAJQwYZUgj1FLWe2j24Obd5YD2&#10;8tz/ACo+y6jD/qbxZF7CVOfzFAGhRWebu/iP76yDr3aJ8/pSjWLcNtmWSFv9tCB+dAF+ioYru3nG&#10;YZkcezVNQAUUUUAFFFFABRRRQAUUUUAFFFFABRRRQAUUUUAFFFFABRRRQAUUUUAFFFFABRRRQAUU&#10;UUAFFFFABRRRQAUUUyaaO3heWZgkaKWZj0AFAGT4o8S2XhTQp9T1BwEjU7Uzy7dgK+NPGni678V6&#10;9cX96xLO3yjP3V7AV1nxi+I0nivXntrOR00+2JWJQcb+fvGvLGJNaRicspuTAnJpBQOa0NK02TUL&#10;tIohnJwa6YQuTJ2Re8N6DLq2oIgQlAcsfavXYIINF0wJEQm0d6g0HSItE0tG2rv28kVg+I9Z8wGN&#10;D8vrXSlY5JNyZm6zqUt9dbFO8E4GK7LwZ4Z+ywrdXa5kflc9qxPCPhxrucXV2h8vqoPevT4I1ihC&#10;qMAdAKTZDAJt4FFOamGoCwGkoJpM0ALSUA0ZoAM80ZpOtGKBC0opKKBjs0ucUzNKDQApPNKDTaAa&#10;BEueKQnmkB4ozQMUnioyacTTDQA1jUZNOY1GaYhrGomNOeomq7kjGqBjUzdKgaqERvVd6naomFMR&#10;A1QPVhxULigZWeoXGancVERTAhIppqRhUZGKVxjTTacaaTS3GBNNJpGPNNJpDHZ5optJSGer76Td&#10;UBek31mST7qQtUBemmSgCcvTS9QGXiozLQBOz0wycVA0lRtJQBOz1GZKgaSozLQBYZ6Z5lVmlphl&#10;oAsmSozJVcy+9RtLQBPJLxUDy+9RPJUDSZoAsNLULSGoTJxUTSUwJmk4qF5KjaSoXkp2AkaSq8sv&#10;BprSVC79atIBHkNQO5pHeoHeqQxHc1XeU0sj8VVkemA5pTURl9ageX3qMyZFVYZO0pqNpDUBemF6&#10;tICx5tIXNQAljWhZWEt04WNSTVOyRLYyCFpmAUZrq9E8MyzOkjIQgwSTWt4d8KrHGs10AK6Ge5it&#10;EMcXGBXNUrK1kVGDYkaWunR443YrOu9QLsQvSq1xdNIxOapuST1rilO50RjYkaQtTaatOArM1HKK&#10;lApijmplpAN2Zp6pinilpjLMHSpiKrxHAqyvNA0NA5qxElNVOatRpxmkPmIwMGpF607Z6Uu3FBLZ&#10;IhqcP6VWBqWPmhsSLsclSEhhVVWqZTxU7gU71SF461z1x5ocqM9a6a5XcKoNCDJkgVmWnYxgkoTc&#10;RWZf3siHZ0967E26tGVwK57WtMwd6j60rGikjn/KNyfm5rQttHQgHZzTrK3IP41uW8XFNA5GFd6J&#10;GUzt7elcTrun+RI23oRxXqd0oEZz6VwHiqdFYqvpVkXOGYbc5qBnz0p88uXIFRYpk3FpQKQU9VLN&#10;gCmTJ2Vx0UZdwqjJNfQXwQ+F2RH4j1uH5c5toXX73+0a5f4PfDN/EupjUNQj2afbtliw/wBYfQV9&#10;SW8EdtAkMCLHGihVVRgAVDY6cOd8zJB0oooqTsCiiigAooooAKKKKAM3Ube6a5intlEojB/dlsZ/&#10;GlTVHRR9rs54fUhdw/StGigCtFqNpP8A6u4jJ/uk4P5GrOcjIqCaytrj/XQI59SvNVjo8Kc20s1u&#10;3qj5/Q0AaFFZ32fUoM+VdRzj0mTBP4ij7dewj/SNPZh/ehcN+nWgDRoqgmsWh4lZ4G7iVCv61bjn&#10;imGYpFcexzQBJRRRQAUUUUAFFFFABRRRQAUUUUAFFFFABRRRQAUUUUAFIyhhhgCPcUtFAFSXS7OU&#10;ktboCe6jB/SoTpRj5tLuaH2J3A/nWjRQBnhdUi/iguB6EFTSf2nNH/x82Mye6fMP0rRooApx6tZP&#10;wZgjf3X+Uj86tq6uuUYMPUGmSW8MufNiR89dyg1UbRrMtujV4T6xuRQBforO+wXkOfs1+xHZZVDD&#10;86PO1SH/AFltFcD1ifaf1oA0aKzv7YjTi6gngP8AtISPzFWYb+1n/wBVcRsfTdQBYooBBGRzRQAU&#10;UUUAFFFFABRRRQAUUUUAFFFFABRRRQAUUUUAFFFFABRRRQAUUUUAFeFfHP4mLawyeGtIn/eH/j7k&#10;TsP7ma7z4p+PYfBPhp2hZW1C4BSBM8j/AGvwr461PUZdQvJZ7hy8sjFmYnOTVJGU5dCrK+9ifWo6&#10;M09I/MOPWtopsx2FhiaWQKo6mvWPBvhqOygW7mXDkdxXPeC/DRuboTz/ACouMZHWu91S+jsLMRRt&#10;ggYxXbFWRy1JNuyKPiPV/Lh8mE4x3BrnNC0xtZ1HdKC0atzmoGWfVtSEMQL5P5V6Z4d0ZNNs1TaN&#10;3c4oZOyNXT7SO1tlSNQoAq3nFNoqCRSaYadTSaBDTSUE0maBDqSkzRmgBaKbmjNAx2aXNRk80maA&#10;Jc0ZqLNPBoAdmlFNzSigB+aM02igBSaYaUmmNTAQmomNPNRmmhDWNRNTzUbVdiSNjUDVK1RNTAia&#10;omqY1E1MRC1QvU71A9AELVCamc1AxoAY1RGpGNRGgoaaYacaaakY000080lAxtGaDSUmB6QXpC+K&#10;rmT3qNpazJLJkppkqt5tMaWgCy0lRmSqxlphloAstLURlqs01RGb3oAttLUTSVWMtRmWgC0ZKjMl&#10;VmlphmoAsmWmGT3quZfemGSgCdpKiL1EZKaZKAHs9Qs9NZ6hZ6oZIXqJnppfiomeqsAryVA8lI7V&#10;CzVQCO1QO9OY8VA5qkAyRqrSNUjsaqyNV2AhdsnNRlqHPNRE1ZQ/caVQWpq81q6Zpcl3IoUcHrVX&#10;SRLY7StLku5AAMc16Pofh+GxhWWZQTjnNJo+lwadCrMFLY7ip7nUeqqcD2rhq1jSELlm8vkRfLh4&#10;UelY8s7OeSahllLt1pM1xuVzoUbATTOtPHNLtpFDQKeKAKXFAx4qRTUYFPFAyRTUi1GtSLxSAnX7&#10;tTx/1qurdqnjoEW0FWEHFQxD1qdaYmSqOKRhSZpM80hDcU5W20lNxk0mBZjO41aU4FVIjirCnNSF&#10;xWXdUbR4NWBjFRv1pBciC4qrfwebCfpVyo5OnNIpM56G32SHjvWii7V5qZ40645qpd3It42YngCm&#10;h3MrX9SS0tyGPJryfW9Ua4vH2sSM1seKtdaed0D5AJwK45nLsSeSa0sNATk0opBTh83Sp2E7IByc&#10;V3vw2+H974z1pIkjKWkbBp5/7q/41i+EPCl54n163sbRCzSMAeOg7mvsTwf4UsvCOgxafZIN2N0s&#10;mOXb1qbkRi5vyNDRtHtND0uGw0+JYoYVwAB19zV+iipO1JJBRmikoGKaKKKACiiigAooooAKKKKA&#10;CiiigAooooAa8aSLh1DD0IzVSXSLKVt/khHHRkO0j8qu0UAZo0y5h/49dRmAHRZQHH+NIH1eDO+K&#10;C4H+wxUn8606KAM3+2Uibbd2txAR1JTcv5irEOpWc5xFcxsfTdg1aqvNp9pcEma3jYnuV5oAsAg8&#10;jkUVnHR0jH+h3E9uewWQkfkaQRarAvyXENwB2kTaT+IoA0qKzhqF1CP9MsJBjq8J3j8utSR6xZSN&#10;tMvlt6SKV/nQBdopqSI4yjKw9jmnUAFFFFABRRRQAUUUUAFFFFABRRRQAUUUUAFFFFABRRRQAEZ6&#10;1Xl0+0nOZbeNj64xViigDP8A7HjjbdazzW/sj5H5GgxanEP3c8U3s64rQooAzjfXkJ/0iwYgfxRN&#10;uz+FPTV7QnEjNCx7SoVq9SMiuMOoYehGaAGxzRyjMciuP9k5p9UpNIspORF5Z9YyV/lUf9nTRA/Z&#10;r2ZfQP8AMBQBo0Vnb9Vh6xwTgd1JUmgasY/+Pu0mh98bh+lAGjRVe3v7a6OIJVY+nQ1YoAKKKKAC&#10;iiigAooooAKKKKACiiigArN17XLPw9otxqWoyiOGFSeT949gK0HcRqWc4UDJJ7V8sfG34jt4j1h9&#10;K06X/iXWp25U/wCtbufpTSuRKVkcR4+8aXnjLxJPqFyxEbEiKPPCL2FcmeaVmzSCt4xOcFUk4rpf&#10;C2iNqd6vynaD1rI06ye9uliRSc+lexeHdJi0ewGRg4yc1004WVzGci4Ei0exCIqgqvauG1nUZr26&#10;WOPJJ4wK1PEmsl2ZYTz04p/hTQWu5Rd3CAgHgEVozFdza8I+Hfs0C3M6/vHHGa7NV2jApltEscKq&#10;oxipTU3Ib1AUZoFIaQATTSaU0w0AITSZopKADNLmm0UCFJozTTQKAFzRRSg0AGKWmk0ZoC48HinA&#10;1FmlBoAlopB0pDmgYE00mlNNNMBrGozTzTDVIQ1qiapCajNUSyJqhap2FRMKVwImqJhUzDFROKu4&#10;iu9ROKmYc1E9SBXfpUDVPIahalcpERqM09qYaBkZphqQ0w0DG0ZpSKaeKQxDTaCaSgLHbGSozJVc&#10;y1E0tQQWTLTDJVZpDTDJQBYaSmNJVdpKjMtMZO0hqIyGomkqNpKB2JjJTDJUDSVGZKBWLJemlveq&#10;xlpPMosBYLe9N3Y71D5lIZKdhk5f3qMvUW/iml6BD2eomems2ajJqkgHFqjZqC1RsaoYFqiY06mt&#10;TAhaoXqZqjarQipJVSSrkoqpIKsCq/Wo8ZqZqSNdzVYyxY2b3MwVBzXoej2C6fbh3A3VkeHLFYk8&#10;2Veg4rYurnccKeK4a1a2iNIQvqTz3xbIU8VUMhbqarq3NSCuJ6nSlYkozQOaXHNIdxwNPFMFPFMB&#10;QKkApqipFFMYoWjbTx0oxSGhF4qVRmmAc1PEvNIGSIlWEXFKq4WlVcmgksxMMVMKhijx1qcCi4gJ&#10;pKUUHigkaTSx0U5RgVLYrjgcVNG1Q09KkVy1u4qJmphao2bJpASFqjkfAprMQKqz3GxSTT3KFlnV&#10;FJNcV4v11YLYxxyDcRVrXNdWzgZt3PYV5Zq2rSahcl2Y4zxVWLiVLmdriYsxyaixihfvZqQjPApj&#10;2EVcmtTSNLm1K+it7aMySSMFVR3JqpaWrXEwjQZJ6D1r6c+DXwzXRbOPXNWhH2uUZhRhnYPX61m9&#10;TNpzdkdN8L/h/B4L0RWnjU6jOgM0mPuj+7XeUg96WkdkIqKsgzSUUUFi0lLRQAUUUUAFFFFABRRR&#10;QAUUUUAFFFFABRRRQAUUUUAFFFFABRRRQAUUUUAFRyQRTKRLGrj/AGhmpKKAKDaLZk5jVoT6xMVp&#10;v2C8hH+jX7sOyzKGH59a0aKAM43Gpwf622inHrG+CfwNA1mJDi6gntz6vGcfmK0aCARgjNAEEN9a&#10;z/6meN/owqeqs2m2c5zJbRk+oXB/OoP7I8v/AI9bueH2Lbx+RoA0aKzfL1aAZWaC5H91lKH86X+0&#10;bmL/AI+rCRR3aM76ANGiqUer2Uhx5wRvSQbT+tW0kWQZRgw9jmgB1FFFABRRRQAUUUUAFFFFABRR&#10;RQAUUUUAFFFFABRRRQAU12VELPwqjJOKdWfePJd3H2OA4TrM47D0/GgBtogudRkvIx+6wAhxjdx1&#10;rSpkcaxRqkY2qowAKfQAUUUUAFFFFABRRRQAUUUUAFFFch8R/HFt4J8NSXLOpu5gUt4+5b1+goE3&#10;ZHDfHH4mpotg3h/R5/8ATZx+/dD/AKtT2z6mvl+eUyylm5OetXta1a41jUpr29lMs0zlmY9zWb3r&#10;aKOZtt3CpreB55VSNSxJxxUYUsQBXeeC/DbTSLczrhQcjNdNOPUynKyNnwd4dWzjW4ukw3XBFaXi&#10;DWY7eExxNzjAIq1qt2tjb7EIGOK4hvtGr6iI0BIJ6+lbnLfW7Lmj6fLrd+Ny7kB+Zq9Q0+zjs7dY&#10;okCgDHFZ3h/SE06yjXb82OT61vKMVLE2OUYpTQKWoFYKQ0GimMaaYae1MagBuaKDSUAFFFFAhDRR&#10;QKBhS5pKSgm46igGloHYbSg0GigLD1PFKTTQaU0xjTTSaU009aBCGmGnGmmmhDD1phFPNNNO4iJq&#10;jbpUjc1GaQETVG/SpWqJ+lWBAwqBwastUD0rgVnHrULCrDjNQPUlELUw1IaZQNIYwphpzHmoyaYw&#10;NMY0pPFRk1IwNNoJpM0XGdAZKjZzUBlpjS0EWJzIaYZDUDSUwyUBYmaWmGWq7yVG0lAiyZKjaSq5&#10;lpjS0DLBkqMyVXMlMMlMZZMhpN5qt5lKJKYFnf70u6q+6nBqAJS1NZsdKZupCaaEKWppNGaaTTAX&#10;NMJzSk0hoAYaaacaaapAMYVEwqY0x60QinKKqSCrsoqpIKoRVIya1NJsDNMuB39Kp28W+UfWuv0q&#10;2+zW5kI61FWajEuMbsusUgjCR9MVVZuae7ZNRE15MpXZ1qNhwanq9QZpQcGgotK9Sg5qorVOjZoF&#10;oTinLTFOaeKY0SinqKaoqTOBQMAeaeKiXk1PGtAxVXmp4xzTAKniTJpAydVzgetTKuyiNKc9Bm2K&#10;GqQGoVGakANICVeaftBFMUYFODUEtiFCDxQQalB4prVAmyOgMRQRzSUiR+/IqMtzSGopH2807FoW&#10;eUIvJrm9d1qOzgYlucVPrGqR2tu7u2Me9eV+I9ea+unCH5B0FOxokVNd1yTULhsEhax15PNH32zU&#10;qqBVIdhyirMURdgAOScUyKIswxXqvwm+HEnirVhc3sbJp8BzI2Pvn0FS2RJt6I6f4NfC1rmWPXdZ&#10;ixbIQ0MbD/WEdz7V9CqoVQqgADoB2qK0tYbK1jtrZBHDEoVFA4AFTVB1U4KCsFFJ3paDQSilooAK&#10;KKKACiiigAooooAKKKKACiiigAooooAKKKKACiiigAoopHYIhZjgAZJ9KAGTzx20RkmbCj9apte3&#10;pJaKxynbdIAT70yMnUJxcSDECE+Uv97/AGjV2gCr/aoR9tzbyw+pI3D8xViK/tZuI54yfTdzTiPW&#10;q8tjaz/62CNvfbQBeBB6HNFZn9mKn/HrNNBjsrkj8jShNTiPyzxTAdnUg/mKANKis3+0rmHm6sZF&#10;A/ijIf8ASpY9YspDgzeW3pICv86ALtFNSRJFDIysD0IOadQAUUUUAFFFFAEUttDMP3sSP/vLmqr6&#10;PbdYTJA3rE5FX6KAM77HfQj/AEa+3D0mXP60C61KI/v7NJB6xP8A0NaNFAGd/bVsh23CywN/00jO&#10;Pzq3FdwTAeXNG2emGqUgEYIyPeqk2lWU5JkgUN/eXg/pQBcorMGkyQn/AEO+niA6Ix3j9aX/AIm0&#10;A5Nvcj8Ub/CgDSorN/tZ4R/pllcR46si7l/Spo9WsZSAtwoPo3B/WgC5RSKwYZUgj1FLQAUUUUAF&#10;FFFABRRUVxcR20LSSMAFHT19qAIb+6aFBHCN00vyoPT3qSztVtIAgO5jy7HqxqGxgdmN3cf62UcD&#10;+6vYVdoAKKKKACiiigAooooAKKKKACiikdgqlmOAOpNAFLWNVtNE0m41DUJRFbwIWZjXxz8SfHlz&#10;408RzXZYrboSkEWchF/+vXb/ABy+Jh1jU20HSpD9gtz+8cHiV+/4CvEWOWNaROecrsQnNA60VoaP&#10;psmoXyIgJ57CuinG5jKVjW8L6FJqd4paM7AeTjivVikGkacFUBQF7djUWjabDo2mrgYbbzXOeIdZ&#10;eRjGhz24rq2RyuXMzP1bUpb658uPnc2BXWeFdCFtEJZACzAc4rC8L6K97ci4lHydVzXpFtEI0VQA&#10;MelK4mTRJhcVMBgU1afUEhRRRQMDSUGkoADTDTjSEUAMPSkpxFNoAKMUCloENNApTRQAlFFFAWEp&#10;RRSUDHUUgooAcKM0lFABTSKUmk7UxCHpTDTiaaaoQ09KjNSGmGgCM1EalNRGkBG1RNUrVE1MZE1Q&#10;PUzVC1AED1A1Tv1qBqkZE1RsakaomoGMNMIqQ0xjTERtTCKeetNNSURnNNzTzTeKBloyUwy1WaWm&#10;mSqJLJlphkqsZKYZKALDSVG0lQNJTDJQOxOZKjaSoTJTGkp2ETGSmF6gMlN30BYsiSnLJVQPUitQ&#10;MuBs04NVdGqXNMCTOaWowadmgB1NajNIaYhKDSd6CaYhDSYpaKpCGHionqZhUbDFWhFWWqrqWOBV&#10;uVc1a0zTjcuf1yKqUkkCVyLR9PeacFgVANdNOwVAi9BT1t0tYAq9fWoXGa82tU5nY6qcbIhJphNP&#10;PFRnrXMbB1pwWminimhBg1NHSKM1Ki1QyRalQUxEqdE4oBEiijqaBkUmeaRaRYjj4qUCo4mytSjk&#10;0XAfEMtV6FBVaJeeatI2KRLJgPSjb60LTz0pEjAMVIBTaUHFIQ8nimiigGghkqnilNRg8Uu6kFhG&#10;4qMnmlZqhZsUWBDmbisvU79LaJi7YwKlvLsQxsc9K828XeJzuaCE5PQ4pmhneKPEL3UpiU/Lz3rl&#10;Dl2yaHdpH3OcmnLTKQqrUypuNIi10Hhbw7deIdYgs7OIu8jYFTJ2IlJp2Rt/D7wJf+LtZjt7VNsQ&#10;IMsrDhFr640HQ7Tw/pEOn2EYSOJccD7x9TWf4L8IWfhDQ47O1RTKwBlkA+8a6Opub06XLq9woooo&#10;NwNFFAoAKKKKACiiigAooooAKKKKACiiigAooooAKKKKACiiigAooooAKzZnbULgwJn7PG37xv75&#10;9BUl7cSGRbW1P7x/vt/zzX1qWGJbeFYo+Aox9aAHgBVwBgUdKKwvFniSDw5pLzyENO42wxA/M7ds&#10;DvWlKnKrNQjuyKlSNOLlITWPFtjpGqW+nyLJPdXB4jiGSB6mt2M74w3qM4IxXBeA/Dc89xJ4i11S&#10;17cnKI//ACzHtXYatrVhotm1zqUyxRqM5rpxFGEaio0fefXzfkYUaspRdSpouhfBpwOa4IfFXSPt&#10;KiW1vI7dzhLh4tqt+ddpBdRz2yTI37txuVu2Kyq4erRt7SNrmlOvTqfCywajkhhmXbLGrj0YZpBM&#10;knMbq49VbNNnuI7aBp55AkaDLM3AA+tYWd7G11a5XbSrXzN8StC3rG5GKQ2t/E2be+JUfwyoG/Wp&#10;7O+tb+ITWVwk8Z/iRgR+lWKGmtxJp7FL7XqMK5mtFmH/AExbn8jQuuW27bOktu3pImP1q7SMAwww&#10;BHuM0igiu4J8eTMj59Gqas6XS7OU7mt1Df3l+U/pVYxPZX9ulrLKys3zRM+QBQI2qKKKACiiigAo&#10;oooAKKKKACoZbSCf/XRI/wBVqaigDPOjwKc27SwH/pm5A/Kk+y6jDzDeLMP7syf1FaNFAGb9tv4Q&#10;ftNjvHrC4P6GnJrNrnbOXgb0kQj9a0KRkV/vqG+ozQAyK4hmGYpUf/dYGpKpS6TZS8mBUb1T5T+l&#10;Qf2VcQj/AEPUZk9pPnH60AabMFUknAFZ0aHUbvzpB/o0RxGp6OfWj7Bdz4W9u90Y6rGu3d9a0URU&#10;QKgwqjAA7UALRRRQAUUUUAFFFFABRRRQAUUUUAFeRfGz4kr4d0ptE0ubF/cqRKynmJD/AFNdt488&#10;Y2ngzwzPf3DAzY2wx93Y+1fGHiDXLrXdWuL+9kLyzOWYk1SRlOXQz7mdp5WZiSSepOTUIo605VLM&#10;APWtoRuzBuxLa2z3M6pGuSxxXrHg/wAPLYWyzzAb2X06VieC/DgJS5uF4HIyK7HUr+OztykXBArt&#10;SUUck5XZR8Q6wIo2jiOQO4rmdLsZtXvVODt3cmo5jJqN3tUn5j9a9A8P6QtjartAz1PFDYtjS0uy&#10;S1hWNAAAPStRQBUSDbUoNSyWPFOpgpwqQFoxSijFADSKKU0hpgJikIpwoNIBhFMIqU009aAGYopT&#10;SGgQhpKU0hoEIaKKKY0JmjNB60lACg0tNpQaAHUUgpaBiHmk7UtJQIaaaacaYaYDSaYTTz0qM0AM&#10;c1GakeozQIjY1G1Pao2pgRtUDVOahekVYrtUL1M9QNSGRNUJqZqiIoGRmmGnmmGgBpppNKaYTSuM&#10;YxptDU2i4FZpKYZagMlML1YrFgyUwyVAXphkoHYsGSmGSoC/FNL0xkxkqMyVGXqMvTCxN5lJvqDf&#10;RuosFiwr1MrVTVqnjaiwi4hqUGqyNUoaqsInBpc1EDTs0rAP3UZzTacKBBRiiimFhKKXFHerRLGn&#10;pTdpY8VYSFpOAp/KtWw0RnHmScD0NJySGlczLTTXuGAxj1yOlb8NtHZRBVxnuamlMVtEEhUA9z61&#10;QknLcVx1K13Y2jAWVizVEw4pwOetLXM9zZFV+DURPNTy1XcYoGPFOBqNWp+aBEyNViOqidasx8Ux&#10;lpR6VOhwKgQ8U8N6UxkpNJjNNzTlPFSzRE8QqzGvzVViPNXkI28UCHDipUzTEXJqxGtDEPQ1JnNM&#10;xzSipuQSAUmKTdSg0CEJxSA0NSUiR4NIWxSA012wOaYCO1VLicQpuY06WcLnJ7VxnirxALe3KI/z&#10;GmNIpeKvEYhaSKOQFjkYrzi4ne4lLucmpLy6e7uGkck5qFRQaWEVamRKEFXLW3M0gUAnPpQ2KUuV&#10;E+mafLfXCQwRs7u2FVRkk19ZfC34eQ+DtJSe6hX+0Zh87dfLB7CuZ+C3w1XTrWPXtXg/fSKDbxOP&#10;uj+9j1r2nFZO7Y6NNv32IOlLRRTOsM0lFFACiiiigAooooAKKKKACiiigAooooAKM0UmKAFooooA&#10;KKKKACiiigAqte3Qt4cKN0r8Inqf8KnkkWKNmfoBms2wP2tjeO252+VV/uD0+tAE1rbGCMmQ7pX5&#10;kbPU+3tU9L9TRQA1s7TjrjivHfF2m+MLnxIuqXGliWOBv3CKRIoHuB3r2OlxxXdg8Y8LNyUU/U5c&#10;Th/rEeW9jz3wr4213U9SayvtKjiWJcu4UrtA9qx7K9t/Ffj65fX7hYLKxOY4JmwGPvXrHkx8/IuT&#10;1OOtc7ffD/w7qN411dWWZWO5irkbvrXVTxmHUpSUeW66dDmlhqzhGLlzW79TjPFmoQeML+HSdKWP&#10;+z7Rg9xOANoA6gGn2Can41vBY2lxNY6FZL5XmR8NJj3rX1m40CKGfwlp+2yuJV2qFTAyenNcq0uv&#10;+EdL/sO3vbVpZmxHHbLuk57k9q9Ok+ako01Zra/brL1OKo+So3J3T3t+CI5bG907xj/YnhLUbkxP&#10;gzSs+7yxnnntXQ3GvXWs6wnhnTxHqNrAuL25uOQx79KyZrS78MaNHY2Aln1zVsCafaT5APXmlvVf&#10;w1pkHhnQj5ms3wxcSgZZAetXNRq2e76P85P9DOPNC62T/qy/U27X4gaDoV6+j2Fk4trbIaSFcjI9&#10;K6fw/wCL9L8SSSJpjuzR/eDriuUuodP8A+E1s440m1S7TbyMszHvWn8PPCraNZNf3f8Ax+XXzP7Z&#10;rzcTSwvsZVI3Xbz7s76FSuqkYS+fkdrmjNFIzBFLMcADJJ7V4Z6pHc3KWsJeT6ADqTTbG3bc11cD&#10;E0g6f3R6VFap9vuPtUqfuUOIQR1/2q0qYBRRRSAKKKKACiiigAooooAKKKKACiiigAooooAKKKKA&#10;CiiigAooooAKKKKACiiigAooooAKrahf2+mafNeXsqxQQqWd2OABVg184/Hz4lC8nbwxpE3+jxn/&#10;AEp1P33GCF/CmlcmUrI4L4o/EG48aeIJZA5FnC223jHQD1/GvPjyeacx3NRWsYnO9dRVGTium8K+&#10;H3v7pXkU+VnrWZo2lSalerGikr3IHSvXtK0uLR9NVV645rspxstTmqS6EpEWm6cEU4wvGa4nV9Rk&#10;upiiZyTjitHX9W8wmJeAMgYqHw3pJvbkTzfcB4yKtsxS6mv4V0Ixfv7leSBiu3iUKOKrW0YjQIo4&#10;FWl4qRN3JKcKaBTgKQh4FOFIKXvSGPFFApQKBCEU3FSEZppFAxuKQ06mmgBtIetOppoENPWkNBpD&#10;QAUhopDQFgozSE0hNMEB60UhNJk0AKaUUw0A0DsSUE1GTRmgRJmmE0ZpCaYBSGjNIaAENRGnuaiJ&#10;pAIxqJjTyaiJpjGsaiY09jUZNAhrGoXNPaoWoGRSVA1TNULUhkbVERUrVG1BSIjUZqRqiakwGE0x&#10;jTzUZoYxhpKcabSAwjJTTJVcvSFq0uOxMXppeoS9JvoCxMXNJuqHfSb6YyUvUbNSFuKYTVgP3Um6&#10;mZozQImRqsIaqIaspzQItIanBqouaspTJsTLT6jWpBQIcKcKaBUqpkUguNoqZbdm6CtC10l5iMjA&#10;+lDaQambHE8h+Rc1o2mkSy8upWt6202G2AOATUjzpHwvFYyqFKFyvBYw2ygkAketNuLoD5U6VFPc&#10;luBVMtnNc0ptm8YWCWQseaiAJNHepVXNZl20G4wKSnsppAKBEEnWqz1bZaryJigoiWnjrSBeakC0&#10;BYclWYzVdRzVhKBpFlOlPFRp0qVaLjsKBUqr0oRM1KI6LjFRcVYThqiXipFBpCbLkWDVgNiqkYIq&#10;UGgROGBpc1CGpd1SSyTNOFQ7qcrUEkpppFBfFRvKAKdhCtJgVUuLnCkUya4FYWsazDZQNIxyR2zT&#10;Glcr67ra2UD7mwewzXl+qalJf3BZ2yO1Ta3q8mo3bOThc8DNZYGeTTRrYTFSotCruqaNDnFJsUpW&#10;Wo6GEyOABmvcPg38L21O6i1nVoSLGE5jVv8Alq309K534V/DefxVrSyzo6WMBBmkI4/3R719V2Nl&#10;Bp9nHa2kaxQxKFVVHAFZvUmnD2ju9iZEWNAiAKqjAAHSnUUUHaFBoozQAUUUUAFFFFABRRRQAUUU&#10;UAFFFFABRRWJ4l8QpoNiHRPOuZm8u3hHV3PSmlfQT0I9Z8Trp2oxafZW0l9eyKW8iI8qo7k9qmt/&#10;EQeRYrvTr22lPZosr+YJrmvCsV9okk93r2j3T6jePumuYsSKB/dGOgFbeoeJ3GpLpmi2bX14QGfJ&#10;2pEP9o/0rRxWyIjJvc6IHIBpa5mw8R3v/CQPpOp28QkWLzGlib5VHvmrlv4q0u6n8qCaSRg5TKxM&#10;VyPfGKhxZd0bVFRpcRSHCSox9AwzUmakYUUUUAIyh1KsMgjBrO/saJJN9tNLAfRG4/KtKigDMMGp&#10;w52TRXI9JF2n8xTTqE8H/H1YyIP70fzitWigDPi1Ozl4EwVv7r/Kf1q0CGXKkEeopZLaGYYliRh7&#10;iqjaNbjm3aSA+qNQBboqi1rqMBzb3KTLj7sq8/mKQ3l7Ao+0WDN6tE24UAZOt+A9F126a5vIZFuG&#10;/wCWsUhVqdoPgXR9AkM1tC0k56zTNub9a101W0bAaTy29HBFXFkR1yjqw9VOa6PrNbk5ObQx+r0r&#10;3sMaND1UZ9cVUXRNPTUWv0tIhdN1m2/Mfxq+TTT1rJTktmW6cX0OduPBtnd+Jl1m7mmmlT7kTkFE&#10;+ldCq7eAMClpac6s5pKT2CNOMXdBVGQHULryFz5EZzKfU9lp95O5Zba2/wBdJ3/uD1q3bW6WsCxR&#10;9B1J6k+tQWSKoVQFGAOgpaKKQBRRRQAUUUUAFFFFABRRRQAUUUUAFFFFABRRRQAUUUUAFFFFABRR&#10;RQAUUUUAFFFFABRQawPGfiuz8H+G7jU7113IpEUZPMj9hQBx/wAZPiVD4Q0NtN0+Yf2reIQoU8xJ&#10;0Lexr5GuZ3uLh5JWLMzEkk5JNanibxDeeI9cuNQv5WkmldjknoCeAPasbOa1ijnk7sBirFrbPczK&#10;kQyScVCiF2AAya9I8F+GEEQupwCx5UEdK6oRW7Oec7Gz4S0AadaCSRFDsPvGpte1cQr5cbDOMdau&#10;arfCzi8uI7TjHHauHuGn1K+KqCfmrTmOa1xLG0m1bUiCTtzzXpmm6fHZ26xoBjA7VleHdJWzjBZR&#10;ux1ro0XBouDbHooFSrTQKkUVNyB4pwHNIBTgKBiinY5oFKKQCgU4dKQCnCgdgpDTqaaAGnrTTTjT&#10;TTAaaaaU0wmgQhpDS5pDQMQ0hoJphamAHrSHrSE0maBC5ozTCaM0DHE0maYTRuoAeTSZphbmjdQI&#10;l3cUmaj3UmaYyQmmlqYTTSaQCsaYTQWqMmgBWNRMacTUTGgYhNRsaUmomNAAxqFzT2NQtQAxqiap&#10;GqJqQyMmo2NSNULUFDHNRGpGqMikIjam05qYRSGIabSkUmKAOR300tUO+kLmtDSxKXpN9QlqTdTC&#10;xPvpN1RbqUNVWAmDcUnWmA1IKoQnSjqadtoVfmpiHovrViM80xQAKcnLUElpMVYQVBGvtVyKJm6C&#10;mSAHNTxxlqswafJJj5TW1Z6IxxuBFQ5JC3MaK0eRgAua07fR5Gx8tb9vYQ245AJqZp404UAVlKqW&#10;oNmfa6UkIzJirbyxxrhRj6VBPdk8VSeUnvWEqjZrGJYkuD2NUpZyWNBbNV261k22aWQE5oFIKeo5&#10;pDGlPSnoccU8gBaiPBoAeTTTzSA0ooCxGwFROAasMtQsKBkBGKVetPK03BBoGSCpkquDViOkMsr0&#10;qVRzUS1MlBRPGMVMCKgBwKcp+akInVQalUAVEh4p+7mgkmBp4NQBs08NSETA0meai3GnA0CH5p4b&#10;FQ7qTcaLisSPJxVWaQ0ryYrOv9QjtoWaRgMetUgsV9T1BLWBndsDFeZa7rj6hKQrfIO1T+I/ED3k&#10;rRRMNgPauayXOTQUkOxu5NPUUKvFSqtF9Bt2FQYrtvAfgy98W61DbWqfLnMjkcIvrWJ4e8P3Oual&#10;Da2kTPJI2AAK+vPAPguz8HaDHDCgN1IoM0hHJPoPas73ZjFOrK3Q1/Dnh+z8NaLDp9igVIx8zY5c&#10;9ya1qbRmg70klZDqTNJmkzQMdmim0tADqKbmjNADqKbmjNADqKbmjNADqKbmjNADqKbmjNAEF7PN&#10;b2xe2tmunH/LNWCk/ia48XFmniIatrsF/BMo2xJPDuji9cFePxrt6ayh1wwBHoRVJ2E0ZVxrVvd6&#10;XcPpF1DczhDsRHGc/SuW8N6wdI0VYRY3V3rFxITKqxHAY/3mPautuvDulXrFprKPef40G0/mKpf8&#10;IzNa/Npmr3dv6I5Ei/kapSilYTTZz9tpd3c6pcQmfzb25YNfTKeIl7Rr+FXH82+1JdB0IG2sLUf6&#10;XcoOWP8AdHv71oO154c0tpZIVvZpJMu0Ee3j1IrnZrfd9qfw3d3cZvjvucQ7Fi9SWIrRNMlopeIL&#10;Oxh1eCz0KVrVbNd97co2SB6E+probO/8Q3umtdxJDptlEmY/OBeWQD1GQADXO3WkWH2Cwg0WdbyK&#10;K4E18qtmW4I9QSD1roNRk1LXbd4HtpNJ0lBmSZ2G+VR/CB2q2oq1iU3uPg8Z3cfg+LVLmy864kco&#10;sSELu5x61qeFp9Qu7SS81dZYpnPEUi4CD0FY/hywTV5Y7woEsLY7LWDOcY7muj17UBpeiz3J6qh2&#10;j1NYytfQuN+poRXEM+7yZFfacHac4NPyK850bUpotH+xaSdtzJma7uX5SDPOM+uK09HutZvLd0sJ&#10;dtsh5vboZaU9yB6UnCw1I7SiuR0DxRcTW2oSauY9lnJ5ayoMeZ9BW3HrEJ0tb65DW0Z5xJ1FTysO&#10;ZGnRVZL23kVGSZCHG5eeo9anBz0qSh1FNzRmgBJIo5VxIisPcZqjJolk2TGrQn1jYir+aCaAM3+z&#10;72Fs298XUdElGf1pPtOoQ/66zWQD+KJufyrTzRmgDOXV7XpN5kJ7+YhH60SapAMLbsJ5W+6ic5/H&#10;tWgyq4w6hh6EZpiQRRnMcSIf9lcUARWNs0KtLOczynL+3tVum0ZoAdRTc0ZoAdRTc0ZoAdRTc0Zo&#10;AdRTc0ZoAdRTc0ZoAdRTc0ZoAdRTc0ZoAdRTc0ZoAdRTc0ZoAdRTc0ZoAdRTc0ZoAdRTc0ZoAdRT&#10;c0E4oAiu7yGxtJbm6cRxRIXdmOAAK+Qfi38Rrjxr4gdIHKadbEpBED1/2j6k13/x7+Jm7f4X0abg&#10;f8fcing/7FfPqpJcScAsx9K0ijGcuiI+SasW1lPdNiGJnPbFdDofhOS8kRrgFQTyK9I0rw1b2ajb&#10;Go98VonYyZwfh7wjcGdJbuMr3KnBr061RLSFVRAAB06U/wAuOBcADNQtLluKftGYund3IJrEXTEv&#10;jnrTrPRIIGLYDEnNWVNWY26Uk2y+RIsQ2xX7o4qwsLDqKIJscGrW5W6VakZSplbbg808CldTmhat&#10;MxaHCnimDrTwasQ7FLikBpc0gHilpmaXdQA4000FqaWoGIaaaCaaTTEI1MNKTTCaBBSE0hamM1Ax&#10;WNMJpC1MLUAOJpCajL00tTAkLUm6oi1G6gY8mkzTC1JvoFYkzRmo91G6gCTNGaj3UbqAJCaYTTS1&#10;MLUDHlqjY0hamlqQClqjY0FqjY0wAmmMaQmmE0rgIxqJjTmNRsaBiMahY09jUJNIYjNUJNPY1GaA&#10;GsRUZNDUw0igJphpaQ0gG0YpcUUwOB30hJpmacK1NRaKKeBVCGingUKtSBadxCKKlVSelOSInoKt&#10;Q2rnsfyp3JuQBD3FOEZz0rVt9MkkcfLWpFoDN0TJxUuaRN2c3HA7tjaa0rXTGk6Lg11VpoCogMig&#10;e1asNnBB0Vah1UOzZzdpoTtgMtbtroccQBcc1eNzGg4AFQPqHoaxdRsagWUghg+6ozTZbvbwKzJL&#10;5ieDUMlwT3rOUi1Evvdkiq7zk1U3k0uagtKxIzk0wmkpCaBgTUTGnE03GaQxyCn9DRGuKJeKBClu&#10;KiY0gbmkegY4HmnColNSCgCTGRUbJUgpGpFFfbSbakam0DuR7cVLGaSkA560h3LaGplNVIyanWgC&#10;yrVNGKrLmplJHQ0hFgNijfzUO4nrSg80EllGzUgGagi5NWVHFAhMUtFKTUjEJpjuAtNkkC1RuboR&#10;oSTimgsF3drCpYnGK838Ua758pit5MjPNX/Euv8AyGKJue5FcLLIZpCT3NWgsNJLtk09VpAtSKua&#10;Bj1WtHTtOlvrhIolLOxwAB1qvaW7TSgKMnNfRvwa+HAtIIte1iAFmGbdHXp/tVm3fRHPJyqPkidB&#10;8J/h2vhjTEv9SiH2+ZeFI/1Y/wAa9Mpg46UuaSVjvhBQjZDs0ZpuaM0yxc0tNozQA7NGabmjNADs&#10;0ZpuaM0AOzRmm5ozQA7NGabmjNADs0ZpuaM0AOzRmm5ozQA7NGabmjNADs0ZpuaM0AOzSYABAAwf&#10;akzRmgDPvdA0vUG3XVjC7f39uGH41nyeFTED/ZmqXVsD0Rz5qfka6DNGafMxWRzEcet+H7ZjHBY3&#10;cCnLeUhjcj6Dis/xMr+KLFEn86y0qJg88m075PYAc9a7eg8jBp82oWOG1NdNufDKWPhmeNgrr5iI&#10;212A65z1NXGu9R1Czi03SdNmsrby9sl1PgbB32jufet270TTb45ubOF2/vbcH8xWe3hZYWJ0zUby&#10;z/2RJvX8jVqSItrcwdLtNON01srrDpenHLmRhmaTuxqS71GLW3/tCdymi2ZIiAGTcP2x7U668LX/&#10;AM/mW+n36N975TE7D8OM0rGKCaz/ALT0u8tLezGI4IlEkQPrxWnMieVl7TfD39rSPqeuK++ZcRwB&#10;iBGvYcVe13V08O6SsdrC9xcMNkEK8ljTx4m0o6XLeRXKmOEfMCCCD2GD3rldE1eW51u51XXbeeEk&#10;Ys4fLJIX1+prOzbKukjT/wCEj13Tbe0k1extz9ocKVVyGXP4dq3LzxJpdhMYbm7UShQxjQFmA9SB&#10;XL6ne3U2pW93d22JXOyxtJDjB7u/+FUdbvdX0AEWcmmDVLxggihhLySk/wB7P3QKvkuLntuegWGq&#10;WepwedYXCzpnGV7VbzXml5DqnhbQ7GENJI91Nu1G4i6rnrj0AraWC20yNtb0/U5GsIULSoZS+81m&#10;4dilI7HNGa5GDxDrF/p8eq6daQvaP0jLEuR61rWfiCG61IaeY3W5WISSDsn1qeVjubGaM1Vh1C1u&#10;ZZI7edJXiOHCHO0+9TBw33WB+hpWHckzRmm5ozSGOzRmm5ozQA7NGabmjNADs0ZpuaM0AOzRmm5o&#10;zQA7NGabmjNADs0ZpuaM0AOzRmm5ozQA7NGabmjNADs0ZpuaM0AOzRmm5ozQA7NGabmjNADs0Zpu&#10;aM0AOzXnPxe+JEPgnw+1vaSg6rdqRCo6xju5rqvFfiaz8KeH59Tv5FVIx8ik/fbsor5C1vUdS8de&#10;JJ9U1FmPmudiHoi9gKpGc5WOeVbzWb6SWQvLLIxZ3Y5JJrsfD/hfylDzrknoa0dG0FLZAdgz9K62&#10;zsggXjjtWhyuRNpOmJGi7UwfWtWcLDHU1ogSP6VnalNliAarccbsz7mYsxxUKtTJHpEoUTVIuxN8&#10;1Wo6oxjmrsRrRLQC3HVqLIqtGM1dhjz1osQyysBljytQOhQ81et5BHxUVzhuaVrGMkVRThUeeafu&#10;rS+hg0PBp24VEDRmgViXcKTNR5ozQA8mkJphamlqAHE00tTC3vTS1NCHE00mmFqYWpgPZqjY01mq&#10;NmoAeWqNmpjNUbPTAkJpN2Kj38UhekMeWpC1Rl/ek3UAPLUm6oi9NL0hFgPRvqvupd9O4E+6jdUG&#10;+jfQMmLUwtTN1NLUXAkJppambqaWpAPLVGXprNUZai4x5ao2akLVGxoAUtUZNBNMY0DELVEWpWNR&#10;E0hgzVGTQxqMmgAY0wmlNMNIYUhoooGAFLilFFAzztRTwtJGCWrQtrJpGGRWnMVcqqlTRwlu1aQ0&#10;zHatK10vJHH6U+YlsyIrB25CVci0pm/gNdRaaYAPu/pWnBp0aEFhUupYLNnLWehM7DK4roLbw+qL&#10;84ArWGyEfKopGuD2rCU7gokcGnQQ8hQfrVj5EHQCq5mNQyTcdalyL5SzLdYHFUZbpueagklqu75J&#10;qblJExnJphkJqHJPek6VOox5egNUeaBQBOGpwaoQacGpgSlqaWppNC5NAC9aeqUqripB0pAIBimS&#10;H5TTieaZLypxTArKfmqQ8iq4OGNSb+KQxG4NSRtUdNDlWpgX15pkny02KXIpZeaRViEmgmmNxTcm&#10;i5ViUGlB5qMZp6jmgLEyVOhqFBUiHBpAWVNSCoUepgaQh4FPCk0in1p4YUCsOjQg1LuK0wOBSF8m&#10;gdh5lwailuNo4NMkNULuYKp55osMdPeheTXJeINf8tWjjIJ+tN1vWBEhRH5781xF3O09wWJPWmkI&#10;bcTPcyl3PWmqtLilFMAAqzDCzMAoyT0pkceSMDNej/DPwDc+KdYTchS0Q5llI4A9B71LZjKTbsjo&#10;vhD8M31m7TVdUiK2UTZAIx5h9PpX0hFGsMSxxgKqgAADoKrWFlb6bYw2lnGIoYVCqq9hVnNQdVOm&#10;oLzHUZpM0maZqOzRmm5pM0APzRmm5pc0ALmjNJmjNAC5ozSZozQAuaM0maM0ALmjNJmjNAC5ozSZ&#10;ozQAuaM0maM0ALmjNJmjNAC5ozSZozQAuaM0maM0ALmjNJmjNAC5ozSZozQAtFJmjNAC0mKM0ZoA&#10;oXuiWWoNGbmLcI23BRwCfU+tUpfC8IkaSyvLq0kPO5JMjP0NbmaTNUpNCsmcjqfh/WbkxmWS11ER&#10;fcMmYpB/wIVmQafFpervqF5pF9BctEY1lVvPVPfIr0GirVRohwTOAi1TUL/Tn0yHUtNZplKGe4yr&#10;qD/snqcVdtLjTfDtodCu7ZvsATIuAC4kJ69K6e70uxvlK3drFKD3ZBn86zJPCVmnOnz3ViR90Qyk&#10;oP8AgJ4o5k9w5bHOaC8mlzX2pW/m2uiRIfJt5QVLN64PSs6PU520TUdSctbm4/1lwOTz0RfWuov9&#10;H1qWxNrNNbapBnlJl8tj+I4rK1a1W7tbay1HSr2xs7cgmO1USI2PcVopJktMq6BL5Ggtb6dKYbcf&#10;Nd3h+8xPO0H1rZ0mHVb3TzN9pOm6eufKVeZHA/iYn1qjrNxpl/pdpY6LIixwShpLUnymYDt82Mmt&#10;Gd9X1uP7N9mTTtK2YllaTMhHcADipfcCPQfFUq6NcXeqSGSGKVooGAy0xH0rWtfExeNZdQsJbCFh&#10;kSzsAv8A+usbSNPt5D9pSHydM09SLWL+9jqx9zS6VFDr00mvat80ELEW0Uh+VAP4iPWhxQ1JmzL4&#10;v0lbaWSK5VnjHCHgsfbNQJ4rS002K51lVhlnYCKCIF3IPTism002DxT4mGqtH/oVp8sOBgOwPXHe&#10;r2raroGi6oZmia51OQbUhhUu/wCXaoaSdirs1dP8S2N/emzHmQ3QXcYZk2tj1rWzXK6Bpl1c6xLr&#10;+pxeRNKuyOE/eVf9qupzUyVmUtRc0ZpM0ZqRi5ozSZozQAuaM0maM0ALmjNJmjNAC5ozSZozQAua&#10;M0maM0ALmjNJmjNAC5ozSZozQAuaM0maM0ALmo5547eB5Z3WONAWZmOAAKdmvI/ix4xM2fD+lyna&#10;cfapF/8AQaaVyJy5UcH8SvFlx468RC2tCf7Is2xCuMea3dz/ACFU9L0tYFXKDNO06zWFFUDOOlbl&#10;vEARxVpHI5OWpJa2oHJFaUadMVHEuauIoqhWJo2wmKzL2DcxwOK0elRSDcTmmaROekhweaVYs4xW&#10;lNbjOajWMBquJdyJIamjUg4NTxRVN5IHOK0E5DoauK2F4NUSdtL5+KkRd87bSPMStUWmzSeYQOtR&#10;cTWhaBy1SCqsbEmpt1axd0cctGSc0c0zfRup2EOyaXNRlqTdQA8mmk00tTC1MQ4mmlqYXpjPxQA5&#10;mphbFRlvemM9AiRmqMvTC9RM9Mdh7PUZamF6YXouBIXpu+oWkppegCYtSb6h300vQMmLU3JqPfSb&#10;6QrEwal3VEGpd1AyXNGai30b6AJC1NLUwvTd1AEu6mlqjLU0tQFh7NUbNSFqYWpDHbqaXphamFqB&#10;jy1Rs1NLUwtQApaoyaC1MZqAEJppNNY00tSKQrGmmikpDsLRiiigAoopKAMK20Ukgla2rTSwhGR+&#10;lb8GnonJFTiGNegqZSQ9TNi01GHQVoQWUMS9M07IXpTTLUcxSiT7lT7tNM+OlVy5NM3VLuyiZpia&#10;YZKiJpM0hkpkqJ2yKaTTSaAInJplPbrUZpAJmkJoPFRk0FDiaUGos09eTQBMAaM81KiHFNKfN0pk&#10;hjNSKtSRx5FKy4oAaBTqBS4pDImPNOVdy0hXFKnencLFC4G1zTEbNWbtM81RB2tQUiyppXTjgVEr&#10;1OhzSKsRoxVuam8zIqCb5WyKapJpDRK3NNpRzTgtIYgqQGkC81Iq0CHociplWoVGDVhBwKLgGKeH&#10;wMUoGaXyg1ArDllpfMqIoVqNnx2ouOxbWSnGUCqiGmyuR3phsST3O1Sc9q5rV9W8qFiDzjirOpah&#10;5EbZ6Ac1w2raj9obgn6Zphcp31208pJNVAOaTJY5pwFMTFqRFyaai5re0DQ7jVb6KG3iaRnYAKB1&#10;NZydjnqT5dEangzwhdeJNXitYI3O4jcwHCj1NfWnhrw9ZeGdGhsLCMKEUb3xy7eprG8A+CbfwnpC&#10;h0zeSgGVs52+wrrs1CN6FJx1luLS5puaTNUdI/NJTc0oNADqKbmjNADs0ZpuaM0AOzRmm5ozQA7N&#10;GabmjNADs0ZpuaM0AOzRmm5ozQA7NGabmjNADs0ZpuaM0AOzRmm5ozQA7NGabmjNADs0ZpuaM0AO&#10;zRmm5ozQA7NGabmjNADs0ZpuaM0AOzRmm5ozQA7NGabmjNADs0ZpuaM0AOzRmm5ozQA7NGabmjNA&#10;Fa70yxvl23dpDMP9tAayj4Rs4iW064urFu3lSkr+RzW9mjNO7FZHOyad4htoWiivLa+hZduyaMxt&#10;j6iuZvdDmFuYNRstVt7bduZLWUTRkfQc16OaMiqU2ieVHOW2uaTHp8dlpkyRkAIIpD5LKPX5q0NF&#10;0Ww0yN3s1EkkrbpJ2YOzk+9WbrTrK+Qrd2sUwP8AeQE/nS2On2umwmKyiESE52g0nK40i2OOlLmm&#10;5ozUlDs0ZpuaM0AOzRmm5ozQA7NGabmjNADs0ZpuaM0AOzRmm5ozQA7NGabmjNADs0ZpuaM0AOzR&#10;mm5ozQA7NGabmqGs6xbaJpct7eNtSMcDux7AUCbsYfj3xcnhvRykBDX1wCsSD+Ed2/CvCwHmmaa4&#10;YvI7FmZjkk1o63qtxr+rS392fmc/KvZF7AVRIxWiicsp8zsWrdlHWtGGRS1YykirMcjCmhKJ0EDD&#10;1q5Gc1g290Q2DWrby7h1pjsX8cVEwpVeg4NAIhcZHNRbRmp2FN21URsdGualIAFMU4pJnwK0uSVZ&#10;pMHAqEyU2d/mNV9/vSbLRaD5p6nNUw53VZQ4WoFLYtxtUu6q8ZqTcK1icctyXdSZqItRuqiSQtSb&#10;qiLU0vQBMzUwtUTNTC9MRIz1Gz1GXphegB5eo2emM9Rs9Ax5ao2amM9RF6YEjSUwyVE0lRl6QEjP&#10;TS9Ql6aWoGTb6TfUO6jdSCxNuNG41CGpwamFidWNLuqENTt1ICTdRupm6kLUAP3UhamFqaTQBJup&#10;pambqaTQMeWphamk00mgBSaaTTS1MLUDHFqYzU0tTCaAHbqaTTc0hNIBGptB60lBQuaM0lFIYuaM&#10;0w9aWgB1FJmigR0zzYqFpajZjTN1c9zUkZ80wtSZpCaQC7qM0zNOBoGKaaTinZpjUDsITSGkNBoF&#10;YjY1GTT2qM0DGMaYTTmpuKAAc1NEuWFESZPSrkUPoKAHxrxT9nNPCYFFMQgGKRlzS5paB2IehozS&#10;Pw1ApDsKRQopaWgZFKm9CKypYyrHNbRFUrqPnNVYCijYqdHxVYnDUqvzSaKJpiWpsbZpd2RTUX5q&#10;kCyoqRVpqLkVOq0ihAop4WnhaDx2oAcqVKqVGjc1ZhGTSAFjJp4jxVhIsipBBQBUMfvULxA/Wrzp&#10;tqtJjFFgKLZTNZ17fpChy3NWr+YRxnBAPua4PW9WLyFEOcVaEyLWtX89mRWyKwDk8nmldvMYsepp&#10;OtArAKcKRRVu2tTNKqjqTSlJRRnOSirstaZp73syoi8k19N/Cz4exeH7NNRv4v8AS5FBjU/8sx9P&#10;WuZ+Efw6U7NY1SH9ymPJjYffPr9BXuA4GBWKu3cmjScn7SQ7NGabmjNWdw7NGabmjNAC5ozSZozQ&#10;A7NGabmjNADs0ZpuaM0AOzRmm5ozQA7NGabmjNADs0ZpuaM0AOzRmm5ozQA7NGabmjNADs0ZpuaM&#10;0AOzRmm5ozQA7NGabmjNADs0ZpuaM0AOzRmm5ozQA7NGabmjNADs0ZpuaM0AOzRmm5ozQA7NGabm&#10;jNADs0ZpuaM0AOzRmm5ozQA7NGabmjNADs0ZpuaM0AOzRmm5ozQA7NGabmjNADs0ZpuaM0AOzRmm&#10;5ozQA7NGabmjNADs0ZpuaM0AOzRmm5ozQA7NGabmjNADs0ZpuaM0AOzRmm5ozQA7NGabmjNABJKs&#10;UbO7BVUZJPYV4h478Wf8JHq/2a1dvsNqxCjtI396uo+JXizyYjolg372Qfv2U/dX+7+NeZRxd8VS&#10;RzVJ9EGMdKAuan8vikKYFXcyiiICnoKAuT0p4XFI3RNEMnitG3JHQ1nwsBwa0YCKYFxJPeplcVS3&#10;U9ZKCLF3INNNQpJT9+aYWHZpjnIpc5pD1ppiKcsDE5xxUX2Ria0aRmCjnincdyitsUb5jT8joKJp&#10;xjioUfLU1qTKWhcQ4HNDPzxUW/imlq1RyyJg9G+oA1IWpk2Ji1NL1EXppamIkZ6YX96jZ6jZ6Bkp&#10;eomkqNn4qJpM0ASNIaiL+9ML1Ez0ASmSo2eoy9Rs9A7D2c0wuaYXqMvQFiQvSFqi3Um6gZLvo3VF&#10;mjNICcNQGqEGlzQBOGp2+oQeKcDQBNuzSbqj3UbqAHlqbupuaQmgB26kLUzNITQA7dTS1NzTSaQC&#10;lqYTSE0xmoGOLU0mm5ozTGBNGaaTSZpXHYCaQmmnrSGkMcTRuptFAxc80uabSjpQIdRQKKAsbZNM&#10;JpT0pp61zM1SFzSE0hOKTNIYop2abS5pgLmmmgmkzQMKbSmm0xDGqJqkY1GaQxhp8aZpoBNW4EwK&#10;BD4owDV2NAo560yNcdalpiFOKhPWlZvSmZpDQtGaaTSbuaChHA61GpwalYZWof4qBkwopBS0wHLj&#10;dzUFyu5TiplGaSRT5ZpoRhyrhjUatg1Zn71SzhqGUifdUkR5FVd9TwGoGaMZ4qdeKqxPxU4c0hk4&#10;IxSMaiDmp0Qnk0ALHESauxR4xUUfBqwGx0pjLEZxUwYYqqrfLSmTA60hMSdsZrKvLlYlYsanuroL&#10;nJ4rjtf1hUyqmnYRT13WANyoecVxsspkck96mup3nkLMe9VqYhKetNxUkS7mpOViJS5UTQQmRwAM&#10;17D8Kfhw+tXS3l9HtsoWBYt/y0P90Vz/AMOPAk/ifU0UIRCp3SyEfdX/ABr6j0vTbbSdOisrKMRw&#10;xLhVH86x1k9TKnB1Zcz2LMEMdvCsUKKiIMKqjAAqSkoqz0Nhc0ZppozQA6im5paAFopKKAFopKKA&#10;FopKKAFopKKAFopKQGgB1FJRQAtFJRQAtFJRQAtFJRQAtFJRQAtFJRQAtFJRQAtFJRQAtFJRQAtF&#10;JRQAtFJRQAtFJRQAtFJRQAtFJRQAtFJRQAtFJRQAtFJRQAtFJRQAtFJRQAtFJRQAtFJRQAtFJRQA&#10;tFJRQAtFJRQAtFJRQAtFJRQAtc94x8TxeHNHaRSGu5BtgQ9z6/hWtqOoQaZYy3d2+yKMZJ9favDd&#10;b1efxDrEt5OSEY4jjP8AAvYU0ZzlZGaXlubmS5uWLyysXdj3JqwiUqxcVOqVocm+pGE4oMeanCU4&#10;J6UFoqiICnbBVrys0eXQVcqbAOcVLFNg4qTZmmmD0FBSJlkz1p4eqW4qealWSgdi4HxUiyDNVA2R&#10;Tg5HegLF1XBp3Wqav71KJcd6CGiRmxVSebAPNPllwtUJpdxouKwhYseKmTgU+1g39afNF5dXFmc9&#10;BhkyKQvURaml63RgyYNRvqENTS9AicvTC9RF6YXpiJGeomems9RFqBkjPxUTtTGeo2egBxao2emN&#10;JUTPQBIXpheomemF6RRIz0wtmoy1ANK4EgNLupmaM0wsP3UoPFR9aUUBYkzS7qjFOoAkBpQ1RilF&#10;ICXNITTaSgLDs0lJRQAuaQmkzTSaBi5pCaTNNJoACaYaU5ppNACE0hNITSGgAJppNGaQnNIoXNNL&#10;UhNJmgY/NGaZRQIfkUoIpgpRQMfS02loEbRpDQaSsGjW400UppDU2GBPFJupGpopDH5pc00GlphY&#10;Ka1PqNqAGGmYJ6U+nRrTEIqe1W4VA5NMValXikImBoZuKYDTC5oGhWakzTTSdKCkOzzRTc0ooGSL&#10;0qNwA3FOBpr9M0CBTTsZpimpRTGOUYpX5Qj2pM0rdKaEzGuRt3VmO3zVr3q4QmsSZiDxSZSJQc1Y&#10;i4qmjHHNWY34qSi6jEVYU5FUkerkXNAFiMZq9CPlqrEucVfhTCigBCpWlVs09xxUYXFIfQmB+WoJ&#10;5gin2FK0mxeawNb1VIIm+fB6dadiGyprOsrHvUNjj1rgr69a6mJJ4zUmo3zXExwxIzWeTTEBNMxz&#10;Sk0o5oYthVXJrqPCPha78QapFa20JYuw57AVnaHo8+qXqQQRs7uwACjrX1T8PfA9v4V0dGljU3sg&#10;yz91HpWLd2Y2lVlZbGz4U8NWvhfQ4rG2Vd4GZHA+8a3M03NGao70lFWQ7NGabmkzQMfmkJptLQAo&#10;pc03NGaAHZozTc0ZoAdmjNNzRmgB2aM03NGaAHZozTM0uaAHZpAabmlFADs0ZpuaM0AOzRmm5ozQ&#10;A7NGabmjNADs0ZpuaM0AOzRmm5ozQA7NGabmjNADs0ZpuaM0AOzRmm5ozQA7NGabmjNADs0ZpuaM&#10;0AOzRmm5ozQA7NGabmjNADs0ZpuaM0AOzRmm5ozQA7NGabmjNADs0ZpuaM0AOzRmm5ozQA7NGabm&#10;jNADs0ZpuaM0AOzRmm5ozQA7NGabmjNADs0ZpuaM0AOzRmm5ozQA7NGabmjNADs0ZpuaM0AOzSMw&#10;VSTwB1zSZrh/H3in7FAdKsXzcTL+9YH7i+n1NMmTsjnPHnib+2r/AOw2Ln7JbnBZT/rG7/gK5qKP&#10;AFNhjC4A6VaVapI5W3Jgq1IiUqrUqjFWSN2+lOCinY9aMUihMUFadilxQMj20u2nbaUCgZTlgyc1&#10;AF2tWmVz1qtNHg5oLTI1bAppkxUbPtqJ5Km4ywJ8U77SAKoNJx1qJpqLisXpLnI60yEeY/NUfN3c&#10;ZrRsxzRuFjXtEwo4p91FmMnFFucKKsMNykVSdjGSMF+KhL1du02ms566EzCSsSb6aW5qLdSb6okl&#10;LUwmmFuKYWouFh7NUTNSM1RM1AA7VEz0M1Qs1BVhWfNRF6az1Gz0BYkLU0mo91LupAPzS5qPNKDQ&#10;BJmjNMpeaBjs04HimU4dKBDwaWmCnCkA4UopBRTAfmjNMopAOzRmmmkpiHGmmjNIaBoTNITQTTSa&#10;AAmmsaU000DG0UhooAQ02hjSE0DA9aaaKSgBwNLmm0opDHClxSClFAhaWm0tAG0eelFIDS1kyxKQ&#10;0GkNSWNambqc/SoCcVIyTfzUinNVd/NTRnmgL2J8UxhUyrkUMlOxLZWxzU6LSbcU5aYD8Uc5paKQ&#10;C5pmacajJ5oKQ7NBNN3UZ5oGLmjNJuozQA4Hmh8laZnmn54pgRq2DUgkqBzhqRX5pAWBJzzUm7NV&#10;C1So/FMCte/6s1gz8PW7eNujNYFy37ykUhVOKlWTAqsG4pd2WqC0aELbmFacPC1kW5wRWpC/Apga&#10;EFX424waz4DV2PpQSyY8imHigtWff3ogQ89BTsS2RanqKWsLFmGfSvO9Z1VryRlB+UH86t6/rHny&#10;YU4GORXMPIWYmnYEDGmUFs0AZoHoKBV/T7F7y4SJFyWPAqG2tmnkCoCSfavd/hL8Otzx6vqkQaJO&#10;YlZfvH1rGTvoc0m5y5YnRfCj4dpolmmqajAoupBmJTyVHrXqPamDCqAOAKXdQlY7oQUFZDs0Zpua&#10;M0yx1GabmjNADs0ZpuaM0AOzRmm5ozQA7NGabmjNADs0ZpuaM0AOzSZpM0E0ALmjNNzRmgB2aUGm&#10;0ZoAdmjNNzRmgB2aM03NGaAHZozTc0ZoAdmjNNzRmgB2aM03NGaAHZozTc0ZoAdmjNNzRmgB2aM0&#10;3NGaAHZozTc0ZoAdmjNNzRmgB2aM03NGaAHZozTc0ZoAdmjNNzRmgB2aM03NGaAHZozTc0ZoAdmj&#10;NNzRmgB2aM03NGaAHZozTc0ZoAdmjNNzRmgB2aM03NGaAHZozTc0ZoAdmjNNzRmgB2aM03NGaAHZ&#10;ozTc0ZoAdmjNNzUN3dxWVrJcXDhI41LMTQBmeKPEcXh/S2mOGnfiFP7x/wDrV43LNLdXUlxcNull&#10;bc5PcmrviLV5df1hryTcsY+WKPPCr/jVJB61aRyzm2yRBVhRUaip0FUiB6LmpguKRFqTFMZG3FAp&#10;WFNxQMdinAU3NOU0DDbRjFGeaC1ACHioZSCKeTmq8hqGUipMOKqPxVyRs1SncKKgpELtgVWeSo7i&#10;fsDUKkk0FpFuLluK17RjxWTAK1rbjFUhNGxCelXUPy1nQP0q9G3SmZtFTUEG3NYMpwa6W8j3x8Vz&#10;d2hRutdEWc0kRZ4pM1GWpN1aGRIWphambqaXoAVmqJmoZqiZqBg7VCzUO1QsaCkDtUZJpGam5zSu&#10;A8GnbqjzQKAsSZpwNRilHWgCUNS5pgpc0AOpwPrTQaXNADwacKjB4pwoESZozTRSigQuaM0lFAC0&#10;UlBoHYKaaDSE0AI1NzTieKYTQMUmmk0hNNJoAUmmk0Gmk0DEJ5pOaCeaTNIYZo5oooAM0oNJS0AO&#10;FKBSDpThQIUCjFKKXFAGuKKQUVDRYGmk806mNUFjXPy1Vkep5PuGs+V8NilYLjw2Wq9bjNUYfmat&#10;S2WixLLcacUPgVIvAqGU80DIj14ophbFIHoKJxRmmK1KaQgJqJjTiajagYmfel3UyimA7dShqZSZ&#10;oAkLU5X9ahzSg0AOm6ZqFXx1qVvmSq5GODQBNuyaeGwKgU04N60DGXDZjasG6P7wn3rcl5U/SsK7&#10;HzmkUMDcUqHLVEDxUkdQWX4D0rQhbpWZG3TFXYHoEbFuelXVbC1mwvhanM4VCTx71ViGPuLry1J9&#10;BXE+IdbLNtU84qbX9a2bo0b9a424uGnfcxzTJGSyNK5ZjnNREU/rS4qgI9tWLaEyuAKYi7mAxXf+&#10;AfBdxr+qRpHGTHkFmPRR61jOXRGFWf2Y7s3vhj8PpNYvkubuMraRnLn19q+ira3itbeOCBQkca4U&#10;DtVTSdLt9H06KztFxHGuM+p9avZqUjro0vZx13FzSZpM0UzcduozTaKAH5ozTc0ZoAdmjNNzRmgB&#10;2aM03NGaAHZozTc0ZoAdmkJpM0ZoAXNGabmigB2aKTNGaAHZozTc0ZoAdmjNNzRmgB2aM03NGaAH&#10;ZozTc0ZoAdmjNNzRmgB2aM03NGaAHZozTc0ZoAdmjNNzRmgB2aM03NGaAHZozTc0ZoAdmjNNzRmg&#10;B2aM03NGaAHZozTc0ZoAdmjNNzRmgB2aM03NGaAHZozTc0ZoAdmjNNzRmgB2aM03NGaAHZozTc0Z&#10;oAdmjNNzRmgB2aM03NGaAHZozTc0ZoAdmjNNzRmgB2aM03NGaAHZozTc0ZoAUmvM/GviIancNp9m&#10;+baFv3jD+Nh2+grd8a+Ixp9sdPtX/wBKmX5iOsa+v1rzpFwvX/69VFGM5dBNmaQRkGn5xRuFaGI9&#10;RViMVWVuasxMCaYFlBUmKRMYp1DAifmoyMVKaYakY3FKOKUUEUAITUbGnkVG5FIQ0tUEh609jVO5&#10;nCLwalmkbkU8mBWRdXJ3YNOvLvC8Hmsl59zZqehpFEjOXbNTRjpVePmrcY5pmti5D2rUgPA+lZkV&#10;aEHQU0SakLdKvRt0rNiPSr8RqjNost8yEGue1KIh/wA66BTms7U4MqW9quLMJI5hjgmmlqJsq5+t&#10;RM1bnO1qSbqaTTN1NLUxCu1RM1KzVCzUDEZqiZqHNRk0hiM1IDTSaKRRJmnA8VGKcKBEgNKKZTh0&#10;oEOzTgaZThQA8UtNFPHSmAo6UoptOFIBwNKKaKUUxDqKTNGaADNBNBNNJoGBNJRSGgANMNOIpvSg&#10;BppKU9aQ0AIaaaCKSkMaetFBpM0ALRg0oPFLmgYlFFKBQIUU4U0CnYoAcDTqaKWmBqBuKXNRing1&#10;DBDqjannrSGoNEyGX7hrNlGZK0Z/u1Q25ekMnt0xzWpbjpVGBMCtGFcYp2EyxwBVeU1Pniq8vJqW&#10;NELc00ipMU0igGCnFSZ4qMU/PFADSajbmpCKjIoGNNJQTzSZpjFpM0o5pppALmjNJRQIlXpUMy9x&#10;UiHiiT7tMCtuI60Bs0yRsZpiP60iiVjkH6Vi3vEhrYLdcVkX3+sNIaKoPFSxmoA3FSRtzUlllWII&#10;xV2B8YrODU9ZynekJm9HKAvzHisvV9WWOMpG2B3NVrjUvKgJJrlb+/a5kPpmtEiSC8uWuZSzHvVc&#10;UmcmnA07EijilUFjgU3qeK1tG0yW/ukihQszMBwM1EpWMpzUUaXhnwzc63eQxW8bMXYDAFfUnhHw&#10;1b+GtGjgiUeewBlfHJPp+FY3w88GR+HdLS4uYx9rlXkH+Af4122axS6mmHpNe/Ldjs0ZpuaTNUdg&#10;/NGaZmlBoAdmjNNzRmgB2aM03NGaAHZozTc0ZoAdmjNNzRmgB2aTdSZooAXNLmm0ZoAXNLmm5ozQ&#10;A7NGabmjNADs0ZpuaM0AOzRmm5ozQA7NGabmjNADs0ZpuaM0AOzRmm5ozQA7NGabmjNADs0ZpuaM&#10;0AOzRmm5ozQA7NGabmjNADs0ZpuaM0ALupc00mkzQA/NGabmjNADs0ZpuaM0AOzRmm5ozQA7NGab&#10;mjNADs0ZpuaM0AOzRmm5ozQA7NGabmjNADs0ZpuaM0AOzRmm5ozQA7NGabmjNADs0ZpuaM0AOzRm&#10;m5ozQA7NGabmjNADs1ma9rcOh6Y91Mct0jTuzVdnnjtrd5pmCogLMT2FeNeJvEkviDVGcNi1jJWF&#10;PQev1ppXJk7Iq3F9cX95Ld3j755Wyx/pSiTAqojVJurRHMyQyc0m/moi1KGoAsK1WIn96oq1WYTz&#10;TA1Im4qXNVYmqwGpgIaaadmipAaKDTqSgBjGq0jYqw5qlcSBRzUsaRDNNsU81gahqIVSM1PqeoBF&#10;+U1x99fF5Dg8VJvGJbmvS54NNiYueTWXHNlq0Ld6RZpQGriVnxN8wq9E3IpjuXoqvQnGKoRGrsXJ&#10;FMlmlCc4q/EazoOCKvxmqRmy2vao7xN8DetSoeKJRlD9KaMmjir1NsjY9aos1bWqRbWOKwX4JrZM&#10;xaFzSE0zdSFqszFY1ExpWamE0XBDGNRk05jTDU3LsJRmiikMcDTwajFOBpiH5p4NRinigkdS0gNO&#10;pgOFOHSm04dKAFFKM0ClFACgU4UgNGaYCmkzRRQIKQ0vakoGJSE0GmmkApNNJoPSm0AITSZoNN7U&#10;ABNFJRTGIRmm4pxFIRSAB0paKKAuLRSYpRQIcKcBSCnCgBQKXFKBTsUAXAKeKaKcKGMdSGiisy0y&#10;GUZWqeMNV9+lVJFw1IZZtzzWhGOKzLfhq04ulAh5qFhk1JJxioW61IxCMU0040hoGMxzTgKMUooA&#10;TFMYVLTDQBARzRinMOaSgYlJilpDTGJijFFFACqcUpORTc0maAKso5NRJxmppuKrb/moGTE4rPvQ&#10;MEirRcYqrcfMpqRozc4NOVqhkOGpm81JZc8zFQyTbQT2quZfeqF7e4+VDTsJiX18Zcop6dazs5oL&#10;bjRWiICgUd6lghMsgVRyamTsiZOyuyextJLuUJEuWJr6J+FXgBNNtF1TUo8yMAYVYfrXP/Cj4eJc&#10;Kup6lD+6jbKqw+8f8K9xRQiBVAVQMAAcCsLtu7Jo0ud88vkPFFNozTO4WikzRQA6im0UAOoptFAD&#10;qKbRQA6im0UAOoptFADqM02igBc0uabRQA6jNNoNAC5pc0yloAdRTaKAHUU2igB1FNzRmgB1FNoo&#10;AdRTaKAHUU2igB1FNooAdRTaKAHUU2igB1FNooAdSUlBoAXNLmmUUAPzRmmUZoAfRTc0UAOoptFA&#10;DqKbRQA6im0UAOoptFADqKbRQA6im0UAOoptFADqKbRQA6im0UAOoptct448T/2Jppt7Vh9snUhf&#10;9gdzQJuxz3xD8VedKdH06QlUOLhl6H/Z964RM55oQFnLOdzE5JPc1OErVIwlK46OpRTUXAp4FMzG&#10;kUmKfimkUhjlqzEearKKtRjmmMtxtU4fiqqmn7qAJ99KDVfdUitzQOxODQTTAaCaQiGZsZ5rndT1&#10;FY8jdWjqV4sULHOK4DWNRDsdpPNQzSKI9T1TecK9YclwWaq9xcFnqNZKLG2xpQPmtCB6x4ZOKvxS&#10;+hpDNeF+avxSe9Y8UvIq/BJmgDYhfOOa0oD0rHgbOOa1YDnHNBLRpwnpV6M8VnQnkVfjOBVGbLiG&#10;peCKroc1OnSmZsxNZjABNclPwxx0zXcapGHhOR2riLwbXYD1rWLMpIr5pCabmkzWhnYcTxTCaUni&#10;oyalsLAaYaU000FBmikApaAFFOFNFPAoEx3WnAU0U8ZpiFpwpvenAUAOFOpBThTAUUopKUUxDhS0&#10;lKKQBSUGkpiF7UlLSGgAJphp1NNIYhpppTSGgBpptOxSYoGJRSGkoEBpKWigYlGKWnAUDAClApQK&#10;UCgQYpwFFPAoAKWkoxTEXhSiiipELRRRUmiEbpVeQdaKKTKHQda0o+lFFSxDn6VEaKKEMSmmiigY&#10;lOoopMBD0pjUUUIZG1NooqgG0GiikMO1JRRTAQ0yiikBDP8Adqg3BNFFAxATUUpPNFFSUjLmPzVX&#10;YnNFFSUQysQhwayZOWOaKKpCGilooqyBDXT+D4Y5dUjWRAwLDrRRWdTYxrbH1tp9vFa6fBFbxrHG&#10;qDCirVFFZ9DujsBpKKKCgpRRRQAUUUUAFFFFABRRRQAUUUUAFFFFABRRRQAUUUUAFIaKKACloooA&#10;KKKKACiiigBDRRRQAtFFFABRRRQAUUUUAFFFFABRRRQAUUUUAFFFFABSGiigAooooAKKKKAAUtFF&#10;ABRRRQAUUUUAFFFFABRRRQAUUUUAFFFFABRRRQAUUUUAFFFFACHpXhHiK5mu/FN+9zI0jLMUUsei&#10;jgCiiqRnIgjAxUy0UVoc73JVpRRRTAKaetFFIYqdatR0UUDJqcKKKY0JT160UVIyUUh6fjRRSEzD&#10;1xQITgV5nqvVvrRRUmkDBZjnrT46KKDVluGtCBRxxRRUgaMKjd0q9GMdKKKANCDqK1LbtRRQBpw1&#10;dToKKKtGbLUXWrC0UUzIqah/qG+lcRqIHmt9aKKtESM40lFFaECU00UUANppoopCAUooooAcKeKK&#10;KBDhThRRTELT1oooAcKcKKKoBaKKKYDhSiiikAtNoooEFIaKKAEpDRRQMaaKKKYDTSGiigBhpKKK&#10;QC0YoooAUClAoooGLSiiigRItLRRQAUUUUwP/9lQSwMEFAAGAAgAAAAhAB8ewNXdAAAABQEAAA8A&#10;AABkcnMvZG93bnJldi54bWxMj0FLw0AQhe+C/2EZwZvdpMGoMZtSinoqQluh9DbNTpPQ7GzIbpP0&#10;37t60cvA4z3e+yZfTKYVA/WusawgnkUgiEurG64UfO3eH55BOI+ssbVMCq7kYFHc3uSYaTvyhoat&#10;r0QoYZehgtr7LpPSlTUZdDPbEQfvZHuDPsi+krrHMZSbVs6jKJUGGw4LNXa0qqk8by9GwceI4zKJ&#10;34b1+bS6HnaPn/t1TErd303LVxCeJv8Xhh/8gA5FYDraC2snWgXhEf97g/eSJk8gjgrSeZqALHL5&#10;n774BgAA//8DAFBLAwQUAAYACAAAACEAJ3pqHbsAAAAhAQAAGQAAAGRycy9fcmVscy9lMm9Eb2Mu&#10;eG1sLnJlbHOEj8sKwjAQRfeC/xBmb9O6EJGmbkTRlUj9gCGZtsHmQRLF/r0BNwqCy7mXew5Tb59m&#10;ZA8KUTsroCpKYGSlU9r2Aq7tfrEGFhNahaOzJGCiCNtmPqsvNGLKozhoH1mm2ChgSMlvOI9yIIOx&#10;cJ5sbjoXDKZ8hp57lDfsiS/LcsXDJwOaLyY7KgHhqCpg7eSz+T/bdZ2WtHPybsimHwquTXZnIIae&#10;kgBDSuM7rIrT+QC8qfnXY80LAAD//wMAUEsBAi0AFAAGAAgAAAAhAKiGNuAPAQAAFAIAABMAAAAA&#10;AAAAAAAAAAAAAAAAAFtDb250ZW50X1R5cGVzXS54bWxQSwECLQAUAAYACAAAACEAOP0h/9YAAACU&#10;AQAACwAAAAAAAAAAAAAAAABAAQAAX3JlbHMvLnJlbHNQSwECLQAUAAYACAAAACEArFGvZhoEAAAC&#10;DQAADgAAAAAAAAAAAAAAAAA/AgAAZHJzL2Uyb0RvYy54bWxQSwECLQAKAAAAAAAAACEAe4mJC7wX&#10;AQC8FwEAFAAAAAAAAAAAAAAAAACFBgAAZHJzL21lZGlhL2ltYWdlMS5KUEdQSwECLQAUAAYACAAA&#10;ACEAHx7A1d0AAAAFAQAADwAAAAAAAAAAAAAAAABzHgEAZHJzL2Rvd25yZXYueG1sUEsBAi0AFAAG&#10;AAgAAAAhACd6ah27AAAAIQEAABkAAAAAAAAAAAAAAAAAfR8BAGRycy9fcmVscy9lMm9Eb2MueG1s&#10;LnJlbHNQSwUGAAAAAAYABgB8AQAAbyABAAAA&#10;">
                <v:roundrect id="Rectangle: Rounded Corners 1" o:spid="_x0000_s1027" style="position:absolute;width:61194;height:39598;visibility:visible;mso-wrap-style:square;v-text-anchor:middle" arcsize="65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StyAAAAOIAAAAPAAAAZHJzL2Rvd25yZXYueG1sRE/LasJA&#10;FN0X/IfhCu7qxBJjSB1FCsWupL4W3V0yt0lq5k7ITM307zuC4ObA4bw4y3UwrbhS7xrLCmbTBARx&#10;aXXDlYLT8f05B+E8ssbWMin4Iwfr1ehpiYW2A+/pevCViCXsClRQe98VUrqyJoNuajviqH3b3qCP&#10;tK+k7nGI5aaVL0mSSYMNx4UaO3qrqbwcfo2CbZkPmd59pvwzO6f7XRuy9CsoNRmHzSsIT8E/zPf0&#10;h1aQ5+l8vogAt0vxDsjVPwAAAP//AwBQSwECLQAUAAYACAAAACEA2+H2y+4AAACFAQAAEwAAAAAA&#10;AAAAAAAAAAAAAAAAW0NvbnRlbnRfVHlwZXNdLnhtbFBLAQItABQABgAIAAAAIQBa9CxbvwAAABUB&#10;AAALAAAAAAAAAAAAAAAAAB8BAABfcmVscy8ucmVsc1BLAQItABQABgAIAAAAIQB84BStyAAAAOIA&#10;AAAPAAAAAAAAAAAAAAAAAAcCAABkcnMvZG93bnJldi54bWxQSwUGAAAAAAMAAwC3AAAA/AIAAAAA&#10;" strokecolor="#00a9dd [3205]" strokeweight="2pt">
                  <v:fill r:id="rId14" o:title="" recolor="t" rotate="t" type="frame"/>
                </v:roundrect>
                <v:roundrect id="Rectangle: Rounded Corners 1" o:spid="_x0000_s1028" style="position:absolute;top:-172;width:61194;height:39770;visibility:visible;mso-wrap-style:square;v-text-anchor:middle" arcsize="65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1MFywAAAOMAAAAPAAAAZHJzL2Rvd25yZXYueG1sRI/RasJA&#10;FETfC/2H5RZ8qxtTFI2uUi2C0Fpa4wdcsrfZtNm7Ibua2K93hUIfh5k5wyxWva3FmVpfOVYwGiYg&#10;iAunKy4VHPPt4xSED8gaa8ek4EIeVsv7uwVm2nX8SedDKEWEsM9QgQmhyaT0hSGLfuga4uh9udZi&#10;iLItpW6xi3BbyzRJJtJixXHBYEMbQ8XP4WQVfL9N8/xX806/ri+Fqd+7lz1+KDV46J/nIAL14T/8&#10;195pBekoeRpP0nQ2g9un+Afk8goAAP//AwBQSwECLQAUAAYACAAAACEA2+H2y+4AAACFAQAAEwAA&#10;AAAAAAAAAAAAAAAAAAAAW0NvbnRlbnRfVHlwZXNdLnhtbFBLAQItABQABgAIAAAAIQBa9CxbvwAA&#10;ABUBAAALAAAAAAAAAAAAAAAAAB8BAABfcmVscy8ucmVsc1BLAQItABQABgAIAAAAIQD9r1MFywAA&#10;AOMAAAAPAAAAAAAAAAAAAAAAAAcCAABkcnMvZG93bnJldi54bWxQSwUGAAAAAAMAAwC3AAAA/wIA&#10;AAAA&#10;" fillcolor="#1178a2 [3215]" stroked="f" strokeweight="2pt">
                  <v:fill opacity="55705f" color2="#c2e9f8 [660]" o:opacity2=".5" rotate="t" angle="225" focus="100%" type="gradient"/>
                </v:roundrect>
                <w10:anchorlock/>
              </v:group>
            </w:pict>
          </mc:Fallback>
        </mc:AlternateContent>
      </w:r>
    </w:p>
    <w:p w14:paraId="1FE862E9" w14:textId="72A3577B" w:rsidR="00BC07E4" w:rsidRPr="00BC07E4" w:rsidRDefault="00BC07E4" w:rsidP="00BC07E4">
      <w:bookmarkStart w:id="2" w:name="_Toc476822633"/>
      <w:bookmarkStart w:id="3" w:name="_Toc476822654"/>
      <w:bookmarkStart w:id="4" w:name="_Toc476822854"/>
      <w:bookmarkStart w:id="5" w:name="_Toc476823158"/>
      <w:bookmarkStart w:id="6" w:name="_Toc476823667"/>
      <w:r>
        <w:br w:type="page"/>
      </w:r>
    </w:p>
    <w:bookmarkEnd w:id="6" w:displacedByCustomXml="next"/>
    <w:bookmarkEnd w:id="5" w:displacedByCustomXml="next"/>
    <w:bookmarkEnd w:id="4" w:displacedByCustomXml="next"/>
    <w:bookmarkEnd w:id="3" w:displacedByCustomXml="next"/>
    <w:bookmarkEnd w:id="2" w:displacedByCustomXml="next"/>
    <w:sdt>
      <w:sdtPr>
        <w:rPr>
          <w:rFonts w:cs="Times New Roman"/>
          <w:b w:val="0"/>
          <w:bCs w:val="0"/>
          <w:iCs w:val="0"/>
          <w:color w:val="auto"/>
          <w:kern w:val="0"/>
          <w:sz w:val="22"/>
          <w:szCs w:val="22"/>
        </w:rPr>
        <w:id w:val="-156238153"/>
        <w:docPartObj>
          <w:docPartGallery w:val="Table of Contents"/>
          <w:docPartUnique/>
        </w:docPartObj>
      </w:sdtPr>
      <w:sdtEndPr>
        <w:rPr>
          <w:noProof/>
        </w:rPr>
      </w:sdtEndPr>
      <w:sdtContent>
        <w:p w14:paraId="0CBD20F7" w14:textId="77777777" w:rsidR="00255596" w:rsidRDefault="00255596" w:rsidP="003B50C1">
          <w:pPr>
            <w:pStyle w:val="TOCHeading"/>
          </w:pPr>
          <w:r w:rsidRPr="003B50C1">
            <w:t>Contents</w:t>
          </w:r>
        </w:p>
        <w:p w14:paraId="2AB1F547" w14:textId="79132FF6" w:rsidR="001B622E" w:rsidRDefault="00F14E80">
          <w:pPr>
            <w:pStyle w:val="TOC1"/>
            <w:rPr>
              <w:rFonts w:eastAsiaTheme="minorEastAsia" w:cstheme="minorBidi"/>
              <w:b w:val="0"/>
              <w:bCs w:val="0"/>
              <w:noProof/>
              <w:color w:val="auto"/>
              <w:sz w:val="22"/>
              <w:szCs w:val="22"/>
            </w:rPr>
          </w:pPr>
          <w:r>
            <w:fldChar w:fldCharType="begin"/>
          </w:r>
          <w:r>
            <w:instrText xml:space="preserve"> TOC \o "1-2" \h \z \u </w:instrText>
          </w:r>
          <w:r>
            <w:fldChar w:fldCharType="separate"/>
          </w:r>
          <w:hyperlink w:anchor="_Toc140222172" w:history="1">
            <w:r w:rsidR="001B622E" w:rsidRPr="00BA2145">
              <w:rPr>
                <w:rStyle w:val="Hyperlink"/>
                <w:noProof/>
              </w:rPr>
              <w:t>About this guide</w:t>
            </w:r>
            <w:r w:rsidR="001B622E">
              <w:rPr>
                <w:noProof/>
                <w:webHidden/>
              </w:rPr>
              <w:tab/>
            </w:r>
            <w:r w:rsidR="001B622E">
              <w:rPr>
                <w:noProof/>
                <w:webHidden/>
              </w:rPr>
              <w:fldChar w:fldCharType="begin"/>
            </w:r>
            <w:r w:rsidR="001B622E">
              <w:rPr>
                <w:noProof/>
                <w:webHidden/>
              </w:rPr>
              <w:instrText xml:space="preserve"> PAGEREF _Toc140222172 \h </w:instrText>
            </w:r>
            <w:r w:rsidR="001B622E">
              <w:rPr>
                <w:noProof/>
                <w:webHidden/>
              </w:rPr>
            </w:r>
            <w:r w:rsidR="001B622E">
              <w:rPr>
                <w:noProof/>
                <w:webHidden/>
              </w:rPr>
              <w:fldChar w:fldCharType="separate"/>
            </w:r>
            <w:r w:rsidR="00090F13">
              <w:rPr>
                <w:noProof/>
                <w:webHidden/>
              </w:rPr>
              <w:t>3</w:t>
            </w:r>
            <w:r w:rsidR="001B622E">
              <w:rPr>
                <w:noProof/>
                <w:webHidden/>
              </w:rPr>
              <w:fldChar w:fldCharType="end"/>
            </w:r>
          </w:hyperlink>
        </w:p>
        <w:p w14:paraId="081B5D38" w14:textId="4773184D" w:rsidR="001B622E" w:rsidRDefault="001B622E">
          <w:pPr>
            <w:pStyle w:val="TOC1"/>
            <w:rPr>
              <w:rFonts w:eastAsiaTheme="minorEastAsia" w:cstheme="minorBidi"/>
              <w:b w:val="0"/>
              <w:bCs w:val="0"/>
              <w:noProof/>
              <w:color w:val="auto"/>
              <w:sz w:val="22"/>
              <w:szCs w:val="22"/>
            </w:rPr>
          </w:pPr>
          <w:hyperlink w:anchor="_Toc140222173" w:history="1">
            <w:r w:rsidRPr="00BA2145">
              <w:rPr>
                <w:rStyle w:val="Hyperlink"/>
                <w:noProof/>
              </w:rPr>
              <w:t>Administrator roles and responsibilities</w:t>
            </w:r>
            <w:r>
              <w:rPr>
                <w:noProof/>
                <w:webHidden/>
              </w:rPr>
              <w:tab/>
            </w:r>
            <w:r>
              <w:rPr>
                <w:noProof/>
                <w:webHidden/>
              </w:rPr>
              <w:fldChar w:fldCharType="begin"/>
            </w:r>
            <w:r>
              <w:rPr>
                <w:noProof/>
                <w:webHidden/>
              </w:rPr>
              <w:instrText xml:space="preserve"> PAGEREF _Toc140222173 \h </w:instrText>
            </w:r>
            <w:r>
              <w:rPr>
                <w:noProof/>
                <w:webHidden/>
              </w:rPr>
            </w:r>
            <w:r>
              <w:rPr>
                <w:noProof/>
                <w:webHidden/>
              </w:rPr>
              <w:fldChar w:fldCharType="separate"/>
            </w:r>
            <w:r w:rsidR="00090F13">
              <w:rPr>
                <w:noProof/>
                <w:webHidden/>
              </w:rPr>
              <w:t>4</w:t>
            </w:r>
            <w:r>
              <w:rPr>
                <w:noProof/>
                <w:webHidden/>
              </w:rPr>
              <w:fldChar w:fldCharType="end"/>
            </w:r>
          </w:hyperlink>
        </w:p>
        <w:p w14:paraId="1CD3D835" w14:textId="094BE935" w:rsidR="001B622E" w:rsidRDefault="001B622E">
          <w:pPr>
            <w:pStyle w:val="TOC2"/>
            <w:rPr>
              <w:rFonts w:eastAsiaTheme="minorEastAsia" w:cstheme="minorBidi"/>
              <w:noProof/>
              <w:szCs w:val="22"/>
            </w:rPr>
          </w:pPr>
          <w:hyperlink w:anchor="_Toc140222174" w:history="1">
            <w:r w:rsidRPr="00BA2145">
              <w:rPr>
                <w:rStyle w:val="Hyperlink"/>
                <w:noProof/>
              </w:rPr>
              <w:t>Organisation Administrator</w:t>
            </w:r>
            <w:r>
              <w:rPr>
                <w:noProof/>
                <w:webHidden/>
              </w:rPr>
              <w:tab/>
            </w:r>
            <w:r>
              <w:rPr>
                <w:noProof/>
                <w:webHidden/>
              </w:rPr>
              <w:fldChar w:fldCharType="begin"/>
            </w:r>
            <w:r>
              <w:rPr>
                <w:noProof/>
                <w:webHidden/>
              </w:rPr>
              <w:instrText xml:space="preserve"> PAGEREF _Toc140222174 \h </w:instrText>
            </w:r>
            <w:r>
              <w:rPr>
                <w:noProof/>
                <w:webHidden/>
              </w:rPr>
            </w:r>
            <w:r>
              <w:rPr>
                <w:noProof/>
                <w:webHidden/>
              </w:rPr>
              <w:fldChar w:fldCharType="separate"/>
            </w:r>
            <w:r w:rsidR="00090F13">
              <w:rPr>
                <w:noProof/>
                <w:webHidden/>
              </w:rPr>
              <w:t>4</w:t>
            </w:r>
            <w:r>
              <w:rPr>
                <w:noProof/>
                <w:webHidden/>
              </w:rPr>
              <w:fldChar w:fldCharType="end"/>
            </w:r>
          </w:hyperlink>
        </w:p>
        <w:p w14:paraId="061A18D6" w14:textId="30EA193F" w:rsidR="001B622E" w:rsidRDefault="001B622E">
          <w:pPr>
            <w:pStyle w:val="TOC2"/>
            <w:rPr>
              <w:rFonts w:eastAsiaTheme="minorEastAsia" w:cstheme="minorBidi"/>
              <w:noProof/>
              <w:szCs w:val="22"/>
            </w:rPr>
          </w:pPr>
          <w:hyperlink w:anchor="_Toc140222175" w:history="1">
            <w:r w:rsidRPr="00BA2145">
              <w:rPr>
                <w:rStyle w:val="Hyperlink"/>
                <w:noProof/>
              </w:rPr>
              <w:t>Region and Region Group/Organisation Group Administrator</w:t>
            </w:r>
            <w:r>
              <w:rPr>
                <w:noProof/>
                <w:webHidden/>
              </w:rPr>
              <w:tab/>
            </w:r>
            <w:r>
              <w:rPr>
                <w:noProof/>
                <w:webHidden/>
              </w:rPr>
              <w:fldChar w:fldCharType="begin"/>
            </w:r>
            <w:r>
              <w:rPr>
                <w:noProof/>
                <w:webHidden/>
              </w:rPr>
              <w:instrText xml:space="preserve"> PAGEREF _Toc140222175 \h </w:instrText>
            </w:r>
            <w:r>
              <w:rPr>
                <w:noProof/>
                <w:webHidden/>
              </w:rPr>
            </w:r>
            <w:r>
              <w:rPr>
                <w:noProof/>
                <w:webHidden/>
              </w:rPr>
              <w:fldChar w:fldCharType="separate"/>
            </w:r>
            <w:r w:rsidR="00090F13">
              <w:rPr>
                <w:noProof/>
                <w:webHidden/>
              </w:rPr>
              <w:t>4</w:t>
            </w:r>
            <w:r>
              <w:rPr>
                <w:noProof/>
                <w:webHidden/>
              </w:rPr>
              <w:fldChar w:fldCharType="end"/>
            </w:r>
          </w:hyperlink>
        </w:p>
        <w:p w14:paraId="32378A55" w14:textId="1FDFE987" w:rsidR="001B622E" w:rsidRDefault="001B622E">
          <w:pPr>
            <w:pStyle w:val="TOC2"/>
            <w:rPr>
              <w:rFonts w:eastAsiaTheme="minorEastAsia" w:cstheme="minorBidi"/>
              <w:noProof/>
              <w:szCs w:val="22"/>
            </w:rPr>
          </w:pPr>
          <w:hyperlink w:anchor="_Toc140222176" w:history="1">
            <w:r w:rsidRPr="00BA2145">
              <w:rPr>
                <w:rStyle w:val="Hyperlink"/>
                <w:noProof/>
              </w:rPr>
              <w:t>Other HHCApp roles</w:t>
            </w:r>
            <w:r>
              <w:rPr>
                <w:noProof/>
                <w:webHidden/>
              </w:rPr>
              <w:tab/>
            </w:r>
            <w:r>
              <w:rPr>
                <w:noProof/>
                <w:webHidden/>
              </w:rPr>
              <w:fldChar w:fldCharType="begin"/>
            </w:r>
            <w:r>
              <w:rPr>
                <w:noProof/>
                <w:webHidden/>
              </w:rPr>
              <w:instrText xml:space="preserve"> PAGEREF _Toc140222176 \h </w:instrText>
            </w:r>
            <w:r>
              <w:rPr>
                <w:noProof/>
                <w:webHidden/>
              </w:rPr>
            </w:r>
            <w:r>
              <w:rPr>
                <w:noProof/>
                <w:webHidden/>
              </w:rPr>
              <w:fldChar w:fldCharType="separate"/>
            </w:r>
            <w:r w:rsidR="00090F13">
              <w:rPr>
                <w:noProof/>
                <w:webHidden/>
              </w:rPr>
              <w:t>5</w:t>
            </w:r>
            <w:r>
              <w:rPr>
                <w:noProof/>
                <w:webHidden/>
              </w:rPr>
              <w:fldChar w:fldCharType="end"/>
            </w:r>
          </w:hyperlink>
        </w:p>
        <w:p w14:paraId="17C2A863" w14:textId="07A856B2" w:rsidR="001B622E" w:rsidRDefault="001B622E">
          <w:pPr>
            <w:pStyle w:val="TOC2"/>
            <w:rPr>
              <w:rFonts w:eastAsiaTheme="minorEastAsia" w:cstheme="minorBidi"/>
              <w:noProof/>
              <w:szCs w:val="22"/>
            </w:rPr>
          </w:pPr>
          <w:hyperlink w:anchor="_Toc140222177" w:history="1">
            <w:r w:rsidRPr="00BA2145">
              <w:rPr>
                <w:rStyle w:val="Hyperlink"/>
                <w:noProof/>
              </w:rPr>
              <w:t>How to register a new organisation in the HHCApp</w:t>
            </w:r>
            <w:r>
              <w:rPr>
                <w:noProof/>
                <w:webHidden/>
              </w:rPr>
              <w:tab/>
            </w:r>
            <w:r>
              <w:rPr>
                <w:noProof/>
                <w:webHidden/>
              </w:rPr>
              <w:fldChar w:fldCharType="begin"/>
            </w:r>
            <w:r>
              <w:rPr>
                <w:noProof/>
                <w:webHidden/>
              </w:rPr>
              <w:instrText xml:space="preserve"> PAGEREF _Toc140222177 \h </w:instrText>
            </w:r>
            <w:r>
              <w:rPr>
                <w:noProof/>
                <w:webHidden/>
              </w:rPr>
            </w:r>
            <w:r>
              <w:rPr>
                <w:noProof/>
                <w:webHidden/>
              </w:rPr>
              <w:fldChar w:fldCharType="separate"/>
            </w:r>
            <w:r w:rsidR="00090F13">
              <w:rPr>
                <w:noProof/>
                <w:webHidden/>
              </w:rPr>
              <w:t>7</w:t>
            </w:r>
            <w:r>
              <w:rPr>
                <w:noProof/>
                <w:webHidden/>
              </w:rPr>
              <w:fldChar w:fldCharType="end"/>
            </w:r>
          </w:hyperlink>
        </w:p>
        <w:p w14:paraId="21C298B6" w14:textId="47E47EBF" w:rsidR="001B622E" w:rsidRDefault="001B622E">
          <w:pPr>
            <w:pStyle w:val="TOC1"/>
            <w:rPr>
              <w:rFonts w:eastAsiaTheme="minorEastAsia" w:cstheme="minorBidi"/>
              <w:b w:val="0"/>
              <w:bCs w:val="0"/>
              <w:noProof/>
              <w:color w:val="auto"/>
              <w:sz w:val="22"/>
              <w:szCs w:val="22"/>
            </w:rPr>
          </w:pPr>
          <w:hyperlink w:anchor="_Toc140222178" w:history="1">
            <w:r w:rsidRPr="00BA2145">
              <w:rPr>
                <w:rStyle w:val="Hyperlink"/>
                <w:noProof/>
              </w:rPr>
              <w:t>User profiles</w:t>
            </w:r>
            <w:r>
              <w:rPr>
                <w:noProof/>
                <w:webHidden/>
              </w:rPr>
              <w:tab/>
            </w:r>
            <w:r>
              <w:rPr>
                <w:noProof/>
                <w:webHidden/>
              </w:rPr>
              <w:fldChar w:fldCharType="begin"/>
            </w:r>
            <w:r>
              <w:rPr>
                <w:noProof/>
                <w:webHidden/>
              </w:rPr>
              <w:instrText xml:space="preserve"> PAGEREF _Toc140222178 \h </w:instrText>
            </w:r>
            <w:r>
              <w:rPr>
                <w:noProof/>
                <w:webHidden/>
              </w:rPr>
            </w:r>
            <w:r>
              <w:rPr>
                <w:noProof/>
                <w:webHidden/>
              </w:rPr>
              <w:fldChar w:fldCharType="separate"/>
            </w:r>
            <w:r w:rsidR="00090F13">
              <w:rPr>
                <w:noProof/>
                <w:webHidden/>
              </w:rPr>
              <w:t>8</w:t>
            </w:r>
            <w:r>
              <w:rPr>
                <w:noProof/>
                <w:webHidden/>
              </w:rPr>
              <w:fldChar w:fldCharType="end"/>
            </w:r>
          </w:hyperlink>
        </w:p>
        <w:p w14:paraId="4169412E" w14:textId="46EB2158" w:rsidR="001B622E" w:rsidRDefault="001B622E">
          <w:pPr>
            <w:pStyle w:val="TOC1"/>
            <w:rPr>
              <w:rFonts w:eastAsiaTheme="minorEastAsia" w:cstheme="minorBidi"/>
              <w:b w:val="0"/>
              <w:bCs w:val="0"/>
              <w:noProof/>
              <w:color w:val="auto"/>
              <w:sz w:val="22"/>
              <w:szCs w:val="22"/>
            </w:rPr>
          </w:pPr>
          <w:hyperlink w:anchor="_Toc140222179" w:history="1">
            <w:r w:rsidRPr="00BA2145">
              <w:rPr>
                <w:rStyle w:val="Hyperlink"/>
                <w:noProof/>
              </w:rPr>
              <w:t>Entering audit data using the HHCApp</w:t>
            </w:r>
            <w:r>
              <w:rPr>
                <w:noProof/>
                <w:webHidden/>
              </w:rPr>
              <w:tab/>
            </w:r>
            <w:r>
              <w:rPr>
                <w:noProof/>
                <w:webHidden/>
              </w:rPr>
              <w:fldChar w:fldCharType="begin"/>
            </w:r>
            <w:r>
              <w:rPr>
                <w:noProof/>
                <w:webHidden/>
              </w:rPr>
              <w:instrText xml:space="preserve"> PAGEREF _Toc140222179 \h </w:instrText>
            </w:r>
            <w:r>
              <w:rPr>
                <w:noProof/>
                <w:webHidden/>
              </w:rPr>
            </w:r>
            <w:r>
              <w:rPr>
                <w:noProof/>
                <w:webHidden/>
              </w:rPr>
              <w:fldChar w:fldCharType="separate"/>
            </w:r>
            <w:r w:rsidR="00090F13">
              <w:rPr>
                <w:noProof/>
                <w:webHidden/>
              </w:rPr>
              <w:t>9</w:t>
            </w:r>
            <w:r>
              <w:rPr>
                <w:noProof/>
                <w:webHidden/>
              </w:rPr>
              <w:fldChar w:fldCharType="end"/>
            </w:r>
          </w:hyperlink>
        </w:p>
        <w:p w14:paraId="7DF64AFD" w14:textId="37DF6EA1" w:rsidR="001B622E" w:rsidRDefault="001B622E">
          <w:pPr>
            <w:pStyle w:val="TOC2"/>
            <w:rPr>
              <w:rFonts w:eastAsiaTheme="minorEastAsia" w:cstheme="minorBidi"/>
              <w:noProof/>
              <w:szCs w:val="22"/>
            </w:rPr>
          </w:pPr>
          <w:hyperlink w:anchor="_Toc140222180" w:history="1">
            <w:r w:rsidRPr="00BA2145">
              <w:rPr>
                <w:rStyle w:val="Hyperlink"/>
                <w:noProof/>
              </w:rPr>
              <w:t>How to enter data using the mobile site</w:t>
            </w:r>
            <w:r>
              <w:rPr>
                <w:noProof/>
                <w:webHidden/>
              </w:rPr>
              <w:tab/>
            </w:r>
            <w:r>
              <w:rPr>
                <w:noProof/>
                <w:webHidden/>
              </w:rPr>
              <w:fldChar w:fldCharType="begin"/>
            </w:r>
            <w:r>
              <w:rPr>
                <w:noProof/>
                <w:webHidden/>
              </w:rPr>
              <w:instrText xml:space="preserve"> PAGEREF _Toc140222180 \h </w:instrText>
            </w:r>
            <w:r>
              <w:rPr>
                <w:noProof/>
                <w:webHidden/>
              </w:rPr>
            </w:r>
            <w:r>
              <w:rPr>
                <w:noProof/>
                <w:webHidden/>
              </w:rPr>
              <w:fldChar w:fldCharType="separate"/>
            </w:r>
            <w:r w:rsidR="00090F13">
              <w:rPr>
                <w:noProof/>
                <w:webHidden/>
              </w:rPr>
              <w:t>9</w:t>
            </w:r>
            <w:r>
              <w:rPr>
                <w:noProof/>
                <w:webHidden/>
              </w:rPr>
              <w:fldChar w:fldCharType="end"/>
            </w:r>
          </w:hyperlink>
        </w:p>
        <w:p w14:paraId="6CA7BE79" w14:textId="5678F885" w:rsidR="001B622E" w:rsidRDefault="001B622E">
          <w:pPr>
            <w:pStyle w:val="TOC2"/>
            <w:rPr>
              <w:rFonts w:eastAsiaTheme="minorEastAsia" w:cstheme="minorBidi"/>
              <w:noProof/>
              <w:szCs w:val="22"/>
            </w:rPr>
          </w:pPr>
          <w:hyperlink w:anchor="_Toc140222181" w:history="1">
            <w:r w:rsidRPr="00BA2145">
              <w:rPr>
                <w:rStyle w:val="Hyperlink"/>
                <w:noProof/>
              </w:rPr>
              <w:t>How to enter data using the desktop site</w:t>
            </w:r>
            <w:r>
              <w:rPr>
                <w:noProof/>
                <w:webHidden/>
              </w:rPr>
              <w:tab/>
            </w:r>
            <w:r>
              <w:rPr>
                <w:noProof/>
                <w:webHidden/>
              </w:rPr>
              <w:fldChar w:fldCharType="begin"/>
            </w:r>
            <w:r>
              <w:rPr>
                <w:noProof/>
                <w:webHidden/>
              </w:rPr>
              <w:instrText xml:space="preserve"> PAGEREF _Toc140222181 \h </w:instrText>
            </w:r>
            <w:r>
              <w:rPr>
                <w:noProof/>
                <w:webHidden/>
              </w:rPr>
            </w:r>
            <w:r>
              <w:rPr>
                <w:noProof/>
                <w:webHidden/>
              </w:rPr>
              <w:fldChar w:fldCharType="separate"/>
            </w:r>
            <w:r w:rsidR="00090F13">
              <w:rPr>
                <w:noProof/>
                <w:webHidden/>
              </w:rPr>
              <w:t>15</w:t>
            </w:r>
            <w:r>
              <w:rPr>
                <w:noProof/>
                <w:webHidden/>
              </w:rPr>
              <w:fldChar w:fldCharType="end"/>
            </w:r>
          </w:hyperlink>
        </w:p>
        <w:p w14:paraId="7A431DD1" w14:textId="0ED83A8D" w:rsidR="001B622E" w:rsidRDefault="001B622E">
          <w:pPr>
            <w:pStyle w:val="TOC2"/>
            <w:rPr>
              <w:rFonts w:eastAsiaTheme="minorEastAsia" w:cstheme="minorBidi"/>
              <w:noProof/>
              <w:szCs w:val="22"/>
            </w:rPr>
          </w:pPr>
          <w:hyperlink w:anchor="_Toc140222182" w:history="1">
            <w:r w:rsidRPr="00BA2145">
              <w:rPr>
                <w:rStyle w:val="Hyperlink"/>
                <w:noProof/>
                <w:lang w:val="en-US"/>
              </w:rPr>
              <w:t>How to use the hand hygiene observation data collection form</w:t>
            </w:r>
            <w:r>
              <w:rPr>
                <w:noProof/>
                <w:webHidden/>
              </w:rPr>
              <w:tab/>
            </w:r>
            <w:r>
              <w:rPr>
                <w:noProof/>
                <w:webHidden/>
              </w:rPr>
              <w:fldChar w:fldCharType="begin"/>
            </w:r>
            <w:r>
              <w:rPr>
                <w:noProof/>
                <w:webHidden/>
              </w:rPr>
              <w:instrText xml:space="preserve"> PAGEREF _Toc140222182 \h </w:instrText>
            </w:r>
            <w:r>
              <w:rPr>
                <w:noProof/>
                <w:webHidden/>
              </w:rPr>
            </w:r>
            <w:r>
              <w:rPr>
                <w:noProof/>
                <w:webHidden/>
              </w:rPr>
              <w:fldChar w:fldCharType="separate"/>
            </w:r>
            <w:r w:rsidR="00090F13">
              <w:rPr>
                <w:noProof/>
                <w:webHidden/>
              </w:rPr>
              <w:t>20</w:t>
            </w:r>
            <w:r>
              <w:rPr>
                <w:noProof/>
                <w:webHidden/>
              </w:rPr>
              <w:fldChar w:fldCharType="end"/>
            </w:r>
          </w:hyperlink>
        </w:p>
        <w:p w14:paraId="7BDBD07C" w14:textId="0FDF8BE8" w:rsidR="001B622E" w:rsidRDefault="001B622E">
          <w:pPr>
            <w:pStyle w:val="TOC2"/>
            <w:rPr>
              <w:rFonts w:eastAsiaTheme="minorEastAsia" w:cstheme="minorBidi"/>
              <w:noProof/>
              <w:szCs w:val="22"/>
            </w:rPr>
          </w:pPr>
          <w:hyperlink w:anchor="_Toc140222183" w:history="1">
            <w:r w:rsidRPr="00BA2145">
              <w:rPr>
                <w:rStyle w:val="Hyperlink"/>
                <w:noProof/>
              </w:rPr>
              <w:t>Automated data validation</w:t>
            </w:r>
            <w:r>
              <w:rPr>
                <w:noProof/>
                <w:webHidden/>
              </w:rPr>
              <w:tab/>
            </w:r>
            <w:r>
              <w:rPr>
                <w:noProof/>
                <w:webHidden/>
              </w:rPr>
              <w:fldChar w:fldCharType="begin"/>
            </w:r>
            <w:r>
              <w:rPr>
                <w:noProof/>
                <w:webHidden/>
              </w:rPr>
              <w:instrText xml:space="preserve"> PAGEREF _Toc140222183 \h </w:instrText>
            </w:r>
            <w:r>
              <w:rPr>
                <w:noProof/>
                <w:webHidden/>
              </w:rPr>
            </w:r>
            <w:r>
              <w:rPr>
                <w:noProof/>
                <w:webHidden/>
              </w:rPr>
              <w:fldChar w:fldCharType="separate"/>
            </w:r>
            <w:r w:rsidR="00090F13">
              <w:rPr>
                <w:noProof/>
                <w:webHidden/>
              </w:rPr>
              <w:t>24</w:t>
            </w:r>
            <w:r>
              <w:rPr>
                <w:noProof/>
                <w:webHidden/>
              </w:rPr>
              <w:fldChar w:fldCharType="end"/>
            </w:r>
          </w:hyperlink>
        </w:p>
        <w:p w14:paraId="3ADA251A" w14:textId="3AD691ED" w:rsidR="001B622E" w:rsidRDefault="001B622E">
          <w:pPr>
            <w:pStyle w:val="TOC1"/>
            <w:rPr>
              <w:rFonts w:eastAsiaTheme="minorEastAsia" w:cstheme="minorBidi"/>
              <w:b w:val="0"/>
              <w:bCs w:val="0"/>
              <w:noProof/>
              <w:color w:val="auto"/>
              <w:sz w:val="22"/>
              <w:szCs w:val="22"/>
            </w:rPr>
          </w:pPr>
          <w:hyperlink w:anchor="_Toc140222184" w:history="1">
            <w:r w:rsidRPr="00BA2145">
              <w:rPr>
                <w:rStyle w:val="Hyperlink"/>
                <w:noProof/>
              </w:rPr>
              <w:t>Generating reports</w:t>
            </w:r>
            <w:r>
              <w:rPr>
                <w:noProof/>
                <w:webHidden/>
              </w:rPr>
              <w:tab/>
            </w:r>
            <w:r>
              <w:rPr>
                <w:noProof/>
                <w:webHidden/>
              </w:rPr>
              <w:fldChar w:fldCharType="begin"/>
            </w:r>
            <w:r>
              <w:rPr>
                <w:noProof/>
                <w:webHidden/>
              </w:rPr>
              <w:instrText xml:space="preserve"> PAGEREF _Toc140222184 \h </w:instrText>
            </w:r>
            <w:r>
              <w:rPr>
                <w:noProof/>
                <w:webHidden/>
              </w:rPr>
            </w:r>
            <w:r>
              <w:rPr>
                <w:noProof/>
                <w:webHidden/>
              </w:rPr>
              <w:fldChar w:fldCharType="separate"/>
            </w:r>
            <w:r w:rsidR="00090F13">
              <w:rPr>
                <w:noProof/>
                <w:webHidden/>
              </w:rPr>
              <w:t>26</w:t>
            </w:r>
            <w:r>
              <w:rPr>
                <w:noProof/>
                <w:webHidden/>
              </w:rPr>
              <w:fldChar w:fldCharType="end"/>
            </w:r>
          </w:hyperlink>
        </w:p>
        <w:p w14:paraId="5DCE1A41" w14:textId="749F64A6" w:rsidR="001B622E" w:rsidRDefault="001B622E">
          <w:pPr>
            <w:pStyle w:val="TOC2"/>
            <w:rPr>
              <w:rFonts w:eastAsiaTheme="minorEastAsia" w:cstheme="minorBidi"/>
              <w:noProof/>
              <w:szCs w:val="22"/>
            </w:rPr>
          </w:pPr>
          <w:hyperlink w:anchor="_Toc140222185" w:history="1">
            <w:r w:rsidRPr="00BA2145">
              <w:rPr>
                <w:rStyle w:val="Hyperlink"/>
                <w:noProof/>
              </w:rPr>
              <w:t>Standard Reports</w:t>
            </w:r>
            <w:r>
              <w:rPr>
                <w:noProof/>
                <w:webHidden/>
              </w:rPr>
              <w:tab/>
            </w:r>
            <w:r>
              <w:rPr>
                <w:noProof/>
                <w:webHidden/>
              </w:rPr>
              <w:fldChar w:fldCharType="begin"/>
            </w:r>
            <w:r>
              <w:rPr>
                <w:noProof/>
                <w:webHidden/>
              </w:rPr>
              <w:instrText xml:space="preserve"> PAGEREF _Toc140222185 \h </w:instrText>
            </w:r>
            <w:r>
              <w:rPr>
                <w:noProof/>
                <w:webHidden/>
              </w:rPr>
            </w:r>
            <w:r>
              <w:rPr>
                <w:noProof/>
                <w:webHidden/>
              </w:rPr>
              <w:fldChar w:fldCharType="separate"/>
            </w:r>
            <w:r w:rsidR="00090F13">
              <w:rPr>
                <w:noProof/>
                <w:webHidden/>
              </w:rPr>
              <w:t>26</w:t>
            </w:r>
            <w:r>
              <w:rPr>
                <w:noProof/>
                <w:webHidden/>
              </w:rPr>
              <w:fldChar w:fldCharType="end"/>
            </w:r>
          </w:hyperlink>
        </w:p>
        <w:p w14:paraId="46D21837" w14:textId="7024FC18" w:rsidR="001B622E" w:rsidRDefault="001B622E">
          <w:pPr>
            <w:pStyle w:val="TOC2"/>
            <w:rPr>
              <w:rFonts w:eastAsiaTheme="minorEastAsia" w:cstheme="minorBidi"/>
              <w:noProof/>
              <w:szCs w:val="22"/>
            </w:rPr>
          </w:pPr>
          <w:hyperlink w:anchor="_Toc140222186" w:history="1">
            <w:r w:rsidRPr="00BA2145">
              <w:rPr>
                <w:rStyle w:val="Hyperlink"/>
                <w:noProof/>
              </w:rPr>
              <w:t>Custom reports</w:t>
            </w:r>
            <w:r>
              <w:rPr>
                <w:noProof/>
                <w:webHidden/>
              </w:rPr>
              <w:tab/>
            </w:r>
            <w:r>
              <w:rPr>
                <w:noProof/>
                <w:webHidden/>
              </w:rPr>
              <w:fldChar w:fldCharType="begin"/>
            </w:r>
            <w:r>
              <w:rPr>
                <w:noProof/>
                <w:webHidden/>
              </w:rPr>
              <w:instrText xml:space="preserve"> PAGEREF _Toc140222186 \h </w:instrText>
            </w:r>
            <w:r>
              <w:rPr>
                <w:noProof/>
                <w:webHidden/>
              </w:rPr>
            </w:r>
            <w:r>
              <w:rPr>
                <w:noProof/>
                <w:webHidden/>
              </w:rPr>
              <w:fldChar w:fldCharType="separate"/>
            </w:r>
            <w:r w:rsidR="00090F13">
              <w:rPr>
                <w:noProof/>
                <w:webHidden/>
              </w:rPr>
              <w:t>27</w:t>
            </w:r>
            <w:r>
              <w:rPr>
                <w:noProof/>
                <w:webHidden/>
              </w:rPr>
              <w:fldChar w:fldCharType="end"/>
            </w:r>
          </w:hyperlink>
        </w:p>
        <w:p w14:paraId="04F7BF57" w14:textId="42764A98" w:rsidR="001B622E" w:rsidRDefault="001B622E">
          <w:pPr>
            <w:pStyle w:val="TOC1"/>
            <w:rPr>
              <w:rFonts w:eastAsiaTheme="minorEastAsia" w:cstheme="minorBidi"/>
              <w:b w:val="0"/>
              <w:bCs w:val="0"/>
              <w:noProof/>
              <w:color w:val="auto"/>
              <w:sz w:val="22"/>
              <w:szCs w:val="22"/>
            </w:rPr>
          </w:pPr>
          <w:hyperlink w:anchor="_Toc140222187" w:history="1">
            <w:r w:rsidRPr="00BA2145">
              <w:rPr>
                <w:rStyle w:val="Hyperlink"/>
                <w:noProof/>
              </w:rPr>
              <w:t>Local audits</w:t>
            </w:r>
            <w:r>
              <w:rPr>
                <w:noProof/>
                <w:webHidden/>
              </w:rPr>
              <w:tab/>
            </w:r>
            <w:r>
              <w:rPr>
                <w:noProof/>
                <w:webHidden/>
              </w:rPr>
              <w:fldChar w:fldCharType="begin"/>
            </w:r>
            <w:r>
              <w:rPr>
                <w:noProof/>
                <w:webHidden/>
              </w:rPr>
              <w:instrText xml:space="preserve"> PAGEREF _Toc140222187 \h </w:instrText>
            </w:r>
            <w:r>
              <w:rPr>
                <w:noProof/>
                <w:webHidden/>
              </w:rPr>
            </w:r>
            <w:r>
              <w:rPr>
                <w:noProof/>
                <w:webHidden/>
              </w:rPr>
              <w:fldChar w:fldCharType="separate"/>
            </w:r>
            <w:r w:rsidR="00090F13">
              <w:rPr>
                <w:noProof/>
                <w:webHidden/>
              </w:rPr>
              <w:t>28</w:t>
            </w:r>
            <w:r>
              <w:rPr>
                <w:noProof/>
                <w:webHidden/>
              </w:rPr>
              <w:fldChar w:fldCharType="end"/>
            </w:r>
          </w:hyperlink>
        </w:p>
        <w:p w14:paraId="2F74196A" w14:textId="77BF66C5" w:rsidR="001B622E" w:rsidRDefault="001B622E">
          <w:pPr>
            <w:pStyle w:val="TOC2"/>
            <w:rPr>
              <w:rFonts w:eastAsiaTheme="minorEastAsia" w:cstheme="minorBidi"/>
              <w:noProof/>
              <w:szCs w:val="22"/>
            </w:rPr>
          </w:pPr>
          <w:hyperlink w:anchor="_Toc140222188" w:history="1">
            <w:r w:rsidRPr="00BA2145">
              <w:rPr>
                <w:rStyle w:val="Hyperlink"/>
                <w:noProof/>
              </w:rPr>
              <w:t>More information</w:t>
            </w:r>
            <w:r>
              <w:rPr>
                <w:noProof/>
                <w:webHidden/>
              </w:rPr>
              <w:tab/>
            </w:r>
            <w:r>
              <w:rPr>
                <w:noProof/>
                <w:webHidden/>
              </w:rPr>
              <w:fldChar w:fldCharType="begin"/>
            </w:r>
            <w:r>
              <w:rPr>
                <w:noProof/>
                <w:webHidden/>
              </w:rPr>
              <w:instrText xml:space="preserve"> PAGEREF _Toc140222188 \h </w:instrText>
            </w:r>
            <w:r>
              <w:rPr>
                <w:noProof/>
                <w:webHidden/>
              </w:rPr>
            </w:r>
            <w:r>
              <w:rPr>
                <w:noProof/>
                <w:webHidden/>
              </w:rPr>
              <w:fldChar w:fldCharType="separate"/>
            </w:r>
            <w:r w:rsidR="00090F13">
              <w:rPr>
                <w:noProof/>
                <w:webHidden/>
              </w:rPr>
              <w:t>30</w:t>
            </w:r>
            <w:r>
              <w:rPr>
                <w:noProof/>
                <w:webHidden/>
              </w:rPr>
              <w:fldChar w:fldCharType="end"/>
            </w:r>
          </w:hyperlink>
        </w:p>
        <w:p w14:paraId="033A35CD" w14:textId="13FFC2D0" w:rsidR="00255596" w:rsidRPr="005132B7" w:rsidRDefault="00F14E80" w:rsidP="00F42BD6">
          <w:r>
            <w:rPr>
              <w:b/>
              <w:bCs/>
              <w:color w:val="1178A2" w:themeColor="text2"/>
              <w:sz w:val="24"/>
              <w:szCs w:val="20"/>
            </w:rPr>
            <w:fldChar w:fldCharType="end"/>
          </w:r>
        </w:p>
      </w:sdtContent>
    </w:sdt>
    <w:p w14:paraId="6B2EAD9F" w14:textId="77777777" w:rsidR="003B50C1" w:rsidRDefault="003B50C1" w:rsidP="003B50C1">
      <w:pPr>
        <w:pStyle w:val="TOCHeading"/>
      </w:pPr>
      <w:r>
        <w:t>Tables</w:t>
      </w:r>
    </w:p>
    <w:p w14:paraId="582EAB34" w14:textId="6C4FEE53" w:rsidR="001B622E" w:rsidRDefault="003B50C1">
      <w:pPr>
        <w:pStyle w:val="TableofFigures"/>
        <w:rPr>
          <w:rFonts w:eastAsiaTheme="minorEastAsia" w:cstheme="minorBidi"/>
          <w:noProof/>
          <w:szCs w:val="22"/>
        </w:rPr>
      </w:pPr>
      <w:r w:rsidRPr="003B50C1">
        <w:fldChar w:fldCharType="begin"/>
      </w:r>
      <w:r w:rsidRPr="003B50C1">
        <w:instrText xml:space="preserve"> TOC \h \z \c "Table" </w:instrText>
      </w:r>
      <w:r w:rsidRPr="003B50C1">
        <w:fldChar w:fldCharType="separate"/>
      </w:r>
      <w:hyperlink w:anchor="_Toc140222189" w:history="1">
        <w:r w:rsidR="001B622E" w:rsidRPr="00855725">
          <w:rPr>
            <w:rStyle w:val="Hyperlink"/>
            <w:noProof/>
          </w:rPr>
          <w:t>Table 1. HHCApp roles and actions</w:t>
        </w:r>
        <w:r w:rsidR="001B622E">
          <w:rPr>
            <w:noProof/>
            <w:webHidden/>
          </w:rPr>
          <w:tab/>
        </w:r>
        <w:r w:rsidR="001B622E">
          <w:rPr>
            <w:noProof/>
            <w:webHidden/>
          </w:rPr>
          <w:fldChar w:fldCharType="begin"/>
        </w:r>
        <w:r w:rsidR="001B622E">
          <w:rPr>
            <w:noProof/>
            <w:webHidden/>
          </w:rPr>
          <w:instrText xml:space="preserve"> PAGEREF _Toc140222189 \h </w:instrText>
        </w:r>
        <w:r w:rsidR="001B622E">
          <w:rPr>
            <w:noProof/>
            <w:webHidden/>
          </w:rPr>
        </w:r>
        <w:r w:rsidR="001B622E">
          <w:rPr>
            <w:noProof/>
            <w:webHidden/>
          </w:rPr>
          <w:fldChar w:fldCharType="separate"/>
        </w:r>
        <w:r w:rsidR="00090F13">
          <w:rPr>
            <w:noProof/>
            <w:webHidden/>
          </w:rPr>
          <w:t>6</w:t>
        </w:r>
        <w:r w:rsidR="001B622E">
          <w:rPr>
            <w:noProof/>
            <w:webHidden/>
          </w:rPr>
          <w:fldChar w:fldCharType="end"/>
        </w:r>
      </w:hyperlink>
    </w:p>
    <w:p w14:paraId="116AC1C9" w14:textId="58DD6953" w:rsidR="001B622E" w:rsidRDefault="001B622E">
      <w:pPr>
        <w:pStyle w:val="TableofFigures"/>
        <w:rPr>
          <w:rFonts w:eastAsiaTheme="minorEastAsia" w:cstheme="minorBidi"/>
          <w:noProof/>
          <w:szCs w:val="22"/>
        </w:rPr>
      </w:pPr>
      <w:hyperlink w:anchor="_Toc140222190" w:history="1">
        <w:r w:rsidRPr="00855725">
          <w:rPr>
            <w:rStyle w:val="Hyperlink"/>
            <w:noProof/>
          </w:rPr>
          <w:t>Table 2. HHCApp reports: Standard</w:t>
        </w:r>
        <w:r>
          <w:rPr>
            <w:noProof/>
            <w:webHidden/>
          </w:rPr>
          <w:tab/>
        </w:r>
        <w:r>
          <w:rPr>
            <w:noProof/>
            <w:webHidden/>
          </w:rPr>
          <w:fldChar w:fldCharType="begin"/>
        </w:r>
        <w:r>
          <w:rPr>
            <w:noProof/>
            <w:webHidden/>
          </w:rPr>
          <w:instrText xml:space="preserve"> PAGEREF _Toc140222190 \h </w:instrText>
        </w:r>
        <w:r>
          <w:rPr>
            <w:noProof/>
            <w:webHidden/>
          </w:rPr>
        </w:r>
        <w:r>
          <w:rPr>
            <w:noProof/>
            <w:webHidden/>
          </w:rPr>
          <w:fldChar w:fldCharType="separate"/>
        </w:r>
        <w:r w:rsidR="00090F13">
          <w:rPr>
            <w:noProof/>
            <w:webHidden/>
          </w:rPr>
          <w:t>26</w:t>
        </w:r>
        <w:r>
          <w:rPr>
            <w:noProof/>
            <w:webHidden/>
          </w:rPr>
          <w:fldChar w:fldCharType="end"/>
        </w:r>
      </w:hyperlink>
    </w:p>
    <w:p w14:paraId="4798F1F8" w14:textId="4A43D909" w:rsidR="001B622E" w:rsidRDefault="001B622E">
      <w:pPr>
        <w:pStyle w:val="TableofFigures"/>
        <w:rPr>
          <w:rFonts w:eastAsiaTheme="minorEastAsia" w:cstheme="minorBidi"/>
          <w:noProof/>
          <w:szCs w:val="22"/>
        </w:rPr>
      </w:pPr>
      <w:hyperlink w:anchor="_Toc140222191" w:history="1">
        <w:r w:rsidRPr="00855725">
          <w:rPr>
            <w:rStyle w:val="Hyperlink"/>
            <w:noProof/>
          </w:rPr>
          <w:t>Table 3. HHCApp reports: Custom</w:t>
        </w:r>
        <w:r>
          <w:rPr>
            <w:noProof/>
            <w:webHidden/>
          </w:rPr>
          <w:tab/>
        </w:r>
        <w:r>
          <w:rPr>
            <w:noProof/>
            <w:webHidden/>
          </w:rPr>
          <w:fldChar w:fldCharType="begin"/>
        </w:r>
        <w:r>
          <w:rPr>
            <w:noProof/>
            <w:webHidden/>
          </w:rPr>
          <w:instrText xml:space="preserve"> PAGEREF _Toc140222191 \h </w:instrText>
        </w:r>
        <w:r>
          <w:rPr>
            <w:noProof/>
            <w:webHidden/>
          </w:rPr>
        </w:r>
        <w:r>
          <w:rPr>
            <w:noProof/>
            <w:webHidden/>
          </w:rPr>
          <w:fldChar w:fldCharType="separate"/>
        </w:r>
        <w:r w:rsidR="00090F13">
          <w:rPr>
            <w:noProof/>
            <w:webHidden/>
          </w:rPr>
          <w:t>27</w:t>
        </w:r>
        <w:r>
          <w:rPr>
            <w:noProof/>
            <w:webHidden/>
          </w:rPr>
          <w:fldChar w:fldCharType="end"/>
        </w:r>
      </w:hyperlink>
    </w:p>
    <w:p w14:paraId="5187888A" w14:textId="5A14B705" w:rsidR="001B622E" w:rsidRDefault="001B622E">
      <w:pPr>
        <w:pStyle w:val="TableofFigures"/>
        <w:rPr>
          <w:rFonts w:eastAsiaTheme="minorEastAsia" w:cstheme="minorBidi"/>
          <w:noProof/>
          <w:szCs w:val="22"/>
        </w:rPr>
      </w:pPr>
      <w:hyperlink w:anchor="_Toc140222192" w:history="1">
        <w:r w:rsidRPr="00855725">
          <w:rPr>
            <w:rStyle w:val="Hyperlink"/>
            <w:noProof/>
          </w:rPr>
          <w:t>Table 4. HHCApp reports: Preset</w:t>
        </w:r>
        <w:r>
          <w:rPr>
            <w:noProof/>
            <w:webHidden/>
          </w:rPr>
          <w:tab/>
        </w:r>
        <w:r>
          <w:rPr>
            <w:noProof/>
            <w:webHidden/>
          </w:rPr>
          <w:fldChar w:fldCharType="begin"/>
        </w:r>
        <w:r>
          <w:rPr>
            <w:noProof/>
            <w:webHidden/>
          </w:rPr>
          <w:instrText xml:space="preserve"> PAGEREF _Toc140222192 \h </w:instrText>
        </w:r>
        <w:r>
          <w:rPr>
            <w:noProof/>
            <w:webHidden/>
          </w:rPr>
        </w:r>
        <w:r>
          <w:rPr>
            <w:noProof/>
            <w:webHidden/>
          </w:rPr>
          <w:fldChar w:fldCharType="separate"/>
        </w:r>
        <w:r w:rsidR="00090F13">
          <w:rPr>
            <w:noProof/>
            <w:webHidden/>
          </w:rPr>
          <w:t>27</w:t>
        </w:r>
        <w:r>
          <w:rPr>
            <w:noProof/>
            <w:webHidden/>
          </w:rPr>
          <w:fldChar w:fldCharType="end"/>
        </w:r>
      </w:hyperlink>
    </w:p>
    <w:p w14:paraId="769EBE8A" w14:textId="578E00FB" w:rsidR="00236B46" w:rsidRPr="0019636C" w:rsidRDefault="003B50C1" w:rsidP="003B50C1">
      <w:pPr>
        <w:pStyle w:val="TableofFigures"/>
      </w:pPr>
      <w:r w:rsidRPr="003B50C1">
        <w:fldChar w:fldCharType="end"/>
      </w:r>
      <w:r w:rsidR="00236B46" w:rsidRPr="0019636C">
        <w:br w:type="page"/>
      </w:r>
    </w:p>
    <w:p w14:paraId="4300B4B6" w14:textId="7CBAFF8C" w:rsidR="00236B46" w:rsidRPr="00E373A4" w:rsidRDefault="00D14464" w:rsidP="0072591D">
      <w:pPr>
        <w:pStyle w:val="Heading1"/>
      </w:pPr>
      <w:bookmarkStart w:id="7" w:name="_Toc140222172"/>
      <w:r>
        <w:lastRenderedPageBreak/>
        <w:t>About this guide</w:t>
      </w:r>
      <w:bookmarkEnd w:id="7"/>
    </w:p>
    <w:p w14:paraId="7AE24757" w14:textId="60C0B758" w:rsidR="001F5AF6" w:rsidRDefault="004F2E72" w:rsidP="00861CD5">
      <w:r w:rsidRPr="004F2E72">
        <w:t xml:space="preserve">The </w:t>
      </w:r>
      <w:r w:rsidR="0072591D" w:rsidRPr="0072591D">
        <w:t xml:space="preserve">Hand Hygiene Compliance Application </w:t>
      </w:r>
      <w:r w:rsidR="0072591D">
        <w:t>(</w:t>
      </w:r>
      <w:r w:rsidRPr="004F2E72">
        <w:t>HHCApp</w:t>
      </w:r>
      <w:r w:rsidR="0072591D">
        <w:t>)</w:t>
      </w:r>
      <w:r w:rsidRPr="004F2E72">
        <w:t xml:space="preserve"> is </w:t>
      </w:r>
      <w:r w:rsidR="001F5AF6">
        <w:t xml:space="preserve">the Commission’s </w:t>
      </w:r>
      <w:r w:rsidR="0092648D">
        <w:t>web</w:t>
      </w:r>
      <w:r w:rsidR="001F5AF6">
        <w:t>-based</w:t>
      </w:r>
      <w:r w:rsidR="0092648D">
        <w:t xml:space="preserve"> application developed </w:t>
      </w:r>
      <w:r w:rsidR="001F5AF6">
        <w:t xml:space="preserve">for </w:t>
      </w:r>
      <w:r w:rsidRPr="004F2E72">
        <w:t xml:space="preserve">use by </w:t>
      </w:r>
      <w:r w:rsidR="006A39F6">
        <w:rPr>
          <w:noProof/>
        </w:rPr>
        <w:t xml:space="preserve">health service facilities </w:t>
      </w:r>
      <w:r w:rsidRPr="004F2E72">
        <w:t xml:space="preserve">to collect, review and report their hand hygiene compliance </w:t>
      </w:r>
      <w:r w:rsidR="00E61249">
        <w:t>data</w:t>
      </w:r>
      <w:r w:rsidRPr="004F2E72">
        <w:t xml:space="preserve">. </w:t>
      </w:r>
      <w:r w:rsidR="001F5AF6">
        <w:t xml:space="preserve">Only trained and validated hand hygiene auditors </w:t>
      </w:r>
      <w:r w:rsidR="00D14464">
        <w:t>can</w:t>
      </w:r>
      <w:r w:rsidR="001F5AF6">
        <w:t xml:space="preserve"> collect and enter data using the HHCApp.</w:t>
      </w:r>
    </w:p>
    <w:p w14:paraId="4AEEC4B6" w14:textId="75335B8C" w:rsidR="004F2E72" w:rsidRPr="004F2E72" w:rsidRDefault="008A5247" w:rsidP="00861CD5">
      <w:pPr>
        <w:rPr>
          <w:lang w:val="en-GB"/>
        </w:rPr>
      </w:pPr>
      <w:r>
        <w:t>T</w:t>
      </w:r>
      <w:r w:rsidR="004F2E72" w:rsidRPr="004F2E72">
        <w:t>he HHCApp</w:t>
      </w:r>
      <w:r>
        <w:t xml:space="preserve"> </w:t>
      </w:r>
      <w:r w:rsidR="004F2E72" w:rsidRPr="004F2E72">
        <w:t xml:space="preserve">forms part of the resources for the </w:t>
      </w:r>
      <w:r>
        <w:t>National Hand Hygiene Initiative (</w:t>
      </w:r>
      <w:r w:rsidR="004F2E72" w:rsidRPr="004F2E72">
        <w:t>NHHI</w:t>
      </w:r>
      <w:r>
        <w:t>)</w:t>
      </w:r>
      <w:r w:rsidR="004F2E72" w:rsidRPr="004F2E72">
        <w:t>.</w:t>
      </w:r>
    </w:p>
    <w:p w14:paraId="78F3E313" w14:textId="4E4C0CFC" w:rsidR="00AF5E5E" w:rsidRPr="001577A5" w:rsidRDefault="004F2E72" w:rsidP="00861CD5">
      <w:r w:rsidRPr="004F2E72">
        <w:rPr>
          <w:lang w:val="en-GB"/>
        </w:rPr>
        <w:t xml:space="preserve">This guide provides information and instructions on how to use the HHCApp to collect, review and report hand hygiene compliance </w:t>
      </w:r>
      <w:r w:rsidR="00E61249">
        <w:rPr>
          <w:lang w:val="en-GB"/>
        </w:rPr>
        <w:t>data</w:t>
      </w:r>
      <w:r w:rsidRPr="004F2E72">
        <w:rPr>
          <w:lang w:val="en-GB"/>
        </w:rPr>
        <w:t>.</w:t>
      </w:r>
    </w:p>
    <w:p w14:paraId="51092457" w14:textId="10107BDF" w:rsidR="000706EA" w:rsidRDefault="0092648D" w:rsidP="0092648D">
      <w:pPr>
        <w:pStyle w:val="Heading1"/>
        <w:rPr>
          <w:noProof/>
        </w:rPr>
      </w:pPr>
      <w:bookmarkStart w:id="8" w:name="_Toc138343806"/>
      <w:bookmarkStart w:id="9" w:name="_Toc135402335"/>
      <w:bookmarkStart w:id="10" w:name="_Toc140222173"/>
      <w:r>
        <w:rPr>
          <w:noProof/>
        </w:rPr>
        <w:lastRenderedPageBreak/>
        <w:t>A</w:t>
      </w:r>
      <w:r w:rsidR="008A5247">
        <w:rPr>
          <w:noProof/>
        </w:rPr>
        <w:t>dministrator</w:t>
      </w:r>
      <w:r w:rsidR="000706EA" w:rsidRPr="000706EA">
        <w:rPr>
          <w:noProof/>
        </w:rPr>
        <w:t xml:space="preserve"> roles</w:t>
      </w:r>
      <w:r w:rsidR="009364C4">
        <w:rPr>
          <w:noProof/>
        </w:rPr>
        <w:t xml:space="preserve"> and responsibilities</w:t>
      </w:r>
      <w:bookmarkEnd w:id="8"/>
      <w:bookmarkEnd w:id="10"/>
    </w:p>
    <w:p w14:paraId="1035DBF0" w14:textId="77777777" w:rsidR="00F546F7" w:rsidRDefault="00F546F7" w:rsidP="00F546F7">
      <w:pPr>
        <w:pStyle w:val="Heading2"/>
      </w:pPr>
      <w:bookmarkStart w:id="11" w:name="_Toc138343808"/>
      <w:bookmarkStart w:id="12" w:name="_Toc138343807"/>
      <w:bookmarkStart w:id="13" w:name="_Toc140222174"/>
      <w:r w:rsidRPr="008A5247">
        <w:rPr>
          <w:noProof/>
        </w:rPr>
        <w:t>Organisation</w:t>
      </w:r>
      <w:r w:rsidRPr="000706EA">
        <w:t xml:space="preserve"> </w:t>
      </w:r>
      <w:r w:rsidRPr="0018633D">
        <w:t>Administrator</w:t>
      </w:r>
      <w:bookmarkEnd w:id="11"/>
      <w:bookmarkEnd w:id="13"/>
    </w:p>
    <w:p w14:paraId="7D4347BF" w14:textId="77777777" w:rsidR="00F546F7" w:rsidRDefault="00F546F7" w:rsidP="00F546F7">
      <w:pPr>
        <w:pStyle w:val="Normal-beforebullets"/>
        <w:rPr>
          <w:noProof/>
        </w:rPr>
      </w:pPr>
      <w:r>
        <w:rPr>
          <w:noProof/>
        </w:rPr>
        <w:t xml:space="preserve">Organisations are the health service facilities that collect hand hygiene compliance data for national or their local audits; for example, an acute hospital. Organisation Administrators can access hand hygiene data and perform administrative fucntion for their organisation(s). </w:t>
      </w:r>
    </w:p>
    <w:p w14:paraId="1924681E" w14:textId="77777777" w:rsidR="00F546F7" w:rsidRDefault="00F546F7" w:rsidP="00F546F7">
      <w:pPr>
        <w:pStyle w:val="Normal-beforebullets"/>
        <w:rPr>
          <w:noProof/>
        </w:rPr>
      </w:pPr>
      <w:r>
        <w:rPr>
          <w:noProof/>
        </w:rPr>
        <w:t>The role of the Organisation Administrator is to:</w:t>
      </w:r>
    </w:p>
    <w:p w14:paraId="24BB18F2" w14:textId="77777777" w:rsidR="00F546F7" w:rsidRDefault="00F546F7" w:rsidP="00F546F7">
      <w:pPr>
        <w:pStyle w:val="Bulletlist"/>
      </w:pPr>
      <w:r>
        <w:t xml:space="preserve">register their organisation within the HHCApp </w:t>
      </w:r>
    </w:p>
    <w:p w14:paraId="38B8D1C8" w14:textId="77777777" w:rsidR="00F546F7" w:rsidRDefault="00F546F7" w:rsidP="00F546F7">
      <w:pPr>
        <w:pStyle w:val="Bulletlist"/>
      </w:pPr>
      <w:r>
        <w:t xml:space="preserve">create user profiles for their organisation </w:t>
      </w:r>
    </w:p>
    <w:p w14:paraId="2554C5A4" w14:textId="77777777" w:rsidR="00F546F7" w:rsidRDefault="00F546F7" w:rsidP="00F546F7">
      <w:pPr>
        <w:pStyle w:val="Bulletlist"/>
      </w:pPr>
      <w:r>
        <w:t>manage users and provide support on password resets, data input and reporting enquiries</w:t>
      </w:r>
    </w:p>
    <w:p w14:paraId="402EF234" w14:textId="77777777" w:rsidR="00F546F7" w:rsidRDefault="00F546F7" w:rsidP="00F546F7">
      <w:pPr>
        <w:pStyle w:val="Bulletlist"/>
      </w:pPr>
      <w:r>
        <w:t>manage the validation and submission of audit data at the end of each national audit period</w:t>
      </w:r>
    </w:p>
    <w:p w14:paraId="640E959F" w14:textId="77777777" w:rsidR="00F546F7" w:rsidRDefault="00F546F7" w:rsidP="00F546F7">
      <w:pPr>
        <w:pStyle w:val="Bulletlist"/>
      </w:pPr>
      <w:r>
        <w:t>access data and perform administrative functions for their organisation(s) only</w:t>
      </w:r>
    </w:p>
    <w:p w14:paraId="1E8EE1B6" w14:textId="77777777" w:rsidR="00F546F7" w:rsidRDefault="00F546F7" w:rsidP="00F546F7">
      <w:pPr>
        <w:pStyle w:val="Bulletlist"/>
      </w:pPr>
      <w:r>
        <w:t>ensure their organisation details are current</w:t>
      </w:r>
    </w:p>
    <w:p w14:paraId="6A75BAA3" w14:textId="77777777" w:rsidR="00F546F7" w:rsidRDefault="00F546F7" w:rsidP="00F546F7">
      <w:pPr>
        <w:pStyle w:val="Bulletlist"/>
      </w:pPr>
      <w:r>
        <w:t>run reports on hand hygiene compliance data for all users and their organisation.</w:t>
      </w:r>
    </w:p>
    <w:p w14:paraId="2A06710C" w14:textId="2AC8BB82" w:rsidR="00081B61" w:rsidRDefault="000706EA" w:rsidP="0092648D">
      <w:pPr>
        <w:pStyle w:val="Heading2"/>
        <w:rPr>
          <w:noProof/>
        </w:rPr>
      </w:pPr>
      <w:bookmarkStart w:id="14" w:name="_Toc140222175"/>
      <w:r>
        <w:rPr>
          <w:noProof/>
        </w:rPr>
        <w:t>R</w:t>
      </w:r>
      <w:r w:rsidRPr="000706EA">
        <w:rPr>
          <w:noProof/>
        </w:rPr>
        <w:t>egion</w:t>
      </w:r>
      <w:r w:rsidR="00681B9A">
        <w:rPr>
          <w:noProof/>
        </w:rPr>
        <w:t xml:space="preserve"> and Region Group/Organisation </w:t>
      </w:r>
      <w:r w:rsidR="00681B9A">
        <w:t>G</w:t>
      </w:r>
      <w:r w:rsidR="00681B9A" w:rsidRPr="0072591D">
        <w:t>roup</w:t>
      </w:r>
      <w:r w:rsidRPr="000706EA">
        <w:rPr>
          <w:noProof/>
        </w:rPr>
        <w:t xml:space="preserve"> </w:t>
      </w:r>
      <w:r w:rsidR="009364C4">
        <w:rPr>
          <w:noProof/>
        </w:rPr>
        <w:t>A</w:t>
      </w:r>
      <w:r w:rsidRPr="000706EA">
        <w:rPr>
          <w:noProof/>
        </w:rPr>
        <w:t>dministrator</w:t>
      </w:r>
      <w:bookmarkEnd w:id="9"/>
      <w:bookmarkEnd w:id="12"/>
      <w:bookmarkEnd w:id="14"/>
    </w:p>
    <w:p w14:paraId="38733E07" w14:textId="4A50B010" w:rsidR="000706EA" w:rsidRDefault="00256E4D" w:rsidP="00861CD5">
      <w:pPr>
        <w:rPr>
          <w:noProof/>
        </w:rPr>
      </w:pPr>
      <w:r>
        <w:rPr>
          <w:noProof/>
        </w:rPr>
        <w:t xml:space="preserve">Regions and </w:t>
      </w:r>
      <w:r w:rsidR="00F546F7">
        <w:rPr>
          <w:noProof/>
        </w:rPr>
        <w:t>R</w:t>
      </w:r>
      <w:r>
        <w:rPr>
          <w:noProof/>
        </w:rPr>
        <w:t xml:space="preserve">egion </w:t>
      </w:r>
      <w:r w:rsidR="00F546F7">
        <w:rPr>
          <w:noProof/>
        </w:rPr>
        <w:t>G</w:t>
      </w:r>
      <w:r>
        <w:rPr>
          <w:noProof/>
        </w:rPr>
        <w:t xml:space="preserve">roups are </w:t>
      </w:r>
      <w:r w:rsidR="00575C6B">
        <w:rPr>
          <w:noProof/>
        </w:rPr>
        <w:t>clusters</w:t>
      </w:r>
      <w:r w:rsidR="00575C6B" w:rsidDel="00575C6B">
        <w:rPr>
          <w:noProof/>
        </w:rPr>
        <w:t xml:space="preserve"> </w:t>
      </w:r>
      <w:r>
        <w:rPr>
          <w:noProof/>
        </w:rPr>
        <w:t>of health service facilities that operate in the public health sector. These groups are generally formed on the basis</w:t>
      </w:r>
      <w:r w:rsidR="004B54DE">
        <w:rPr>
          <w:noProof/>
        </w:rPr>
        <w:t xml:space="preserve"> </w:t>
      </w:r>
      <w:r>
        <w:rPr>
          <w:noProof/>
        </w:rPr>
        <w:t>of state and geographic location</w:t>
      </w:r>
      <w:r w:rsidR="004B54DE">
        <w:rPr>
          <w:noProof/>
        </w:rPr>
        <w:t>. For example</w:t>
      </w:r>
      <w:r w:rsidR="004F6932">
        <w:rPr>
          <w:noProof/>
        </w:rPr>
        <w:t>,</w:t>
      </w:r>
      <w:r w:rsidR="004B54DE">
        <w:rPr>
          <w:noProof/>
        </w:rPr>
        <w:t xml:space="preserve"> a local health district</w:t>
      </w:r>
      <w:r>
        <w:rPr>
          <w:noProof/>
        </w:rPr>
        <w:t xml:space="preserve">. </w:t>
      </w:r>
      <w:r w:rsidR="008A5247">
        <w:rPr>
          <w:noProof/>
        </w:rPr>
        <w:t xml:space="preserve">A Region or </w:t>
      </w:r>
      <w:r w:rsidR="00E52ECB">
        <w:rPr>
          <w:noProof/>
        </w:rPr>
        <w:t xml:space="preserve">Region </w:t>
      </w:r>
      <w:r w:rsidR="008A5247">
        <w:rPr>
          <w:noProof/>
        </w:rPr>
        <w:t xml:space="preserve">Group Administrator is assigned in the HHCApp to manage </w:t>
      </w:r>
      <w:r w:rsidR="00D14464">
        <w:rPr>
          <w:noProof/>
        </w:rPr>
        <w:t xml:space="preserve">the </w:t>
      </w:r>
      <w:r w:rsidR="008A5247">
        <w:rPr>
          <w:noProof/>
        </w:rPr>
        <w:t>group</w:t>
      </w:r>
      <w:r w:rsidR="00E61249">
        <w:rPr>
          <w:noProof/>
        </w:rPr>
        <w:t>.</w:t>
      </w:r>
    </w:p>
    <w:p w14:paraId="76D1999C" w14:textId="76546CB3" w:rsidR="00256E4D" w:rsidRDefault="00256E4D" w:rsidP="00861CD5">
      <w:pPr>
        <w:rPr>
          <w:noProof/>
        </w:rPr>
      </w:pPr>
      <w:r>
        <w:rPr>
          <w:noProof/>
        </w:rPr>
        <w:t xml:space="preserve">Organisation </w:t>
      </w:r>
      <w:r w:rsidR="00F546F7">
        <w:rPr>
          <w:noProof/>
        </w:rPr>
        <w:t>G</w:t>
      </w:r>
      <w:r>
        <w:rPr>
          <w:noProof/>
        </w:rPr>
        <w:t xml:space="preserve">roups are used primarily for private sector health service </w:t>
      </w:r>
      <w:r w:rsidR="006A39F6">
        <w:rPr>
          <w:noProof/>
        </w:rPr>
        <w:t>facilities</w:t>
      </w:r>
      <w:r>
        <w:rPr>
          <w:noProof/>
        </w:rPr>
        <w:t xml:space="preserve">. They can also be used </w:t>
      </w:r>
      <w:r w:rsidR="008806D5">
        <w:rPr>
          <w:noProof/>
        </w:rPr>
        <w:t xml:space="preserve">in the public sector when </w:t>
      </w:r>
      <w:r w:rsidR="006A39F6">
        <w:rPr>
          <w:noProof/>
        </w:rPr>
        <w:t>an organisation</w:t>
      </w:r>
      <w:r w:rsidR="008806D5">
        <w:rPr>
          <w:noProof/>
        </w:rPr>
        <w:t xml:space="preserve"> must be associated with more than one region group. </w:t>
      </w:r>
      <w:r>
        <w:rPr>
          <w:noProof/>
        </w:rPr>
        <w:t xml:space="preserve">Organisation groups are not necessarily geographically co-located. </w:t>
      </w:r>
      <w:r w:rsidR="00357E5D">
        <w:rPr>
          <w:noProof/>
        </w:rPr>
        <w:t>For example</w:t>
      </w:r>
      <w:r w:rsidR="004F6932">
        <w:rPr>
          <w:noProof/>
        </w:rPr>
        <w:t>,</w:t>
      </w:r>
      <w:r w:rsidR="00357E5D">
        <w:rPr>
          <w:noProof/>
        </w:rPr>
        <w:t xml:space="preserve"> a dental group</w:t>
      </w:r>
      <w:r w:rsidR="00D14464">
        <w:rPr>
          <w:noProof/>
        </w:rPr>
        <w:t xml:space="preserve"> could have members dispersed across different regions</w:t>
      </w:r>
      <w:r w:rsidR="00357E5D">
        <w:rPr>
          <w:noProof/>
        </w:rPr>
        <w:t xml:space="preserve">. </w:t>
      </w:r>
      <w:r>
        <w:rPr>
          <w:noProof/>
        </w:rPr>
        <w:t>Organisation Group Administrators manage these group</w:t>
      </w:r>
      <w:r w:rsidR="00D14464">
        <w:rPr>
          <w:noProof/>
        </w:rPr>
        <w:t>s</w:t>
      </w:r>
      <w:r>
        <w:rPr>
          <w:noProof/>
        </w:rPr>
        <w:t>.</w:t>
      </w:r>
    </w:p>
    <w:p w14:paraId="478F6B0A" w14:textId="4C9B0E08" w:rsidR="008A5247" w:rsidRDefault="000706EA" w:rsidP="008A5247">
      <w:pPr>
        <w:pStyle w:val="Normal-beforebullets"/>
        <w:rPr>
          <w:noProof/>
        </w:rPr>
      </w:pPr>
      <w:r>
        <w:rPr>
          <w:noProof/>
        </w:rPr>
        <w:t xml:space="preserve">The role of the Region or </w:t>
      </w:r>
      <w:r w:rsidR="00681B9A">
        <w:rPr>
          <w:noProof/>
        </w:rPr>
        <w:t xml:space="preserve">Region/Organisation </w:t>
      </w:r>
      <w:r>
        <w:rPr>
          <w:noProof/>
        </w:rPr>
        <w:t>Group Administrator is to</w:t>
      </w:r>
      <w:r w:rsidR="008A5247">
        <w:rPr>
          <w:noProof/>
        </w:rPr>
        <w:t xml:space="preserve"> support </w:t>
      </w:r>
      <w:r w:rsidR="008E4AE5">
        <w:rPr>
          <w:noProof/>
        </w:rPr>
        <w:t xml:space="preserve">health service facilities </w:t>
      </w:r>
      <w:r w:rsidR="001F5AF6">
        <w:rPr>
          <w:noProof/>
        </w:rPr>
        <w:t>within the region or group</w:t>
      </w:r>
      <w:r w:rsidR="008A5247">
        <w:rPr>
          <w:noProof/>
        </w:rPr>
        <w:t xml:space="preserve"> to:</w:t>
      </w:r>
    </w:p>
    <w:p w14:paraId="09498AF6" w14:textId="09184773" w:rsidR="008A5247" w:rsidRPr="008C2A64" w:rsidRDefault="000706EA" w:rsidP="008C2A64">
      <w:pPr>
        <w:pStyle w:val="Bulletlist"/>
      </w:pPr>
      <w:r w:rsidRPr="008C2A64">
        <w:t>implement their own hand hygiene programs</w:t>
      </w:r>
    </w:p>
    <w:p w14:paraId="52FA3CC8" w14:textId="06037F79" w:rsidR="008A5247" w:rsidRPr="008C2A64" w:rsidRDefault="008A5247" w:rsidP="008C2A64">
      <w:pPr>
        <w:pStyle w:val="Bulletlist"/>
      </w:pPr>
      <w:r w:rsidRPr="008C2A64">
        <w:t xml:space="preserve">use </w:t>
      </w:r>
      <w:r w:rsidR="000706EA" w:rsidRPr="008C2A64">
        <w:t>the HHCApp</w:t>
      </w:r>
    </w:p>
    <w:p w14:paraId="6DFB4C07" w14:textId="0D5FC1F4" w:rsidR="008A5247" w:rsidRPr="008C2A64" w:rsidRDefault="008A5247" w:rsidP="008C2A64">
      <w:pPr>
        <w:pStyle w:val="Bulletlist"/>
      </w:pPr>
      <w:r w:rsidRPr="008C2A64">
        <w:t xml:space="preserve">validate and submit data </w:t>
      </w:r>
      <w:r w:rsidR="000706EA" w:rsidRPr="008C2A64">
        <w:t>at the end of national audit periods</w:t>
      </w:r>
    </w:p>
    <w:p w14:paraId="381F71B4" w14:textId="51D08F3D" w:rsidR="000706EA" w:rsidRDefault="000706EA" w:rsidP="008C2A64">
      <w:pPr>
        <w:pStyle w:val="Bulletlist"/>
      </w:pPr>
      <w:r w:rsidRPr="008C2A64">
        <w:t>ensure</w:t>
      </w:r>
      <w:r>
        <w:t xml:space="preserve"> only trained and valid</w:t>
      </w:r>
      <w:r w:rsidR="00D14464">
        <w:t>ated</w:t>
      </w:r>
      <w:r>
        <w:t xml:space="preserve"> auditors are assigned and submit hand hygiene audit data.</w:t>
      </w:r>
    </w:p>
    <w:p w14:paraId="526727E9" w14:textId="2B571E9E" w:rsidR="000706EA" w:rsidRDefault="00F546F7" w:rsidP="008A5247">
      <w:pPr>
        <w:pStyle w:val="Normal-beforebullets"/>
        <w:rPr>
          <w:noProof/>
        </w:rPr>
      </w:pPr>
      <w:r>
        <w:rPr>
          <w:noProof/>
        </w:rPr>
        <w:t xml:space="preserve">Region or Region/Organisation Group Administrator </w:t>
      </w:r>
      <w:r w:rsidR="001F5AF6">
        <w:rPr>
          <w:noProof/>
        </w:rPr>
        <w:t>can</w:t>
      </w:r>
      <w:r w:rsidR="000706EA">
        <w:rPr>
          <w:noProof/>
        </w:rPr>
        <w:t xml:space="preserve"> access </w:t>
      </w:r>
      <w:r w:rsidR="008A5247">
        <w:rPr>
          <w:noProof/>
        </w:rPr>
        <w:t>details of</w:t>
      </w:r>
      <w:r w:rsidR="008E4AE5">
        <w:rPr>
          <w:noProof/>
        </w:rPr>
        <w:t xml:space="preserve"> health service facilities</w:t>
      </w:r>
      <w:r w:rsidR="00991013">
        <w:rPr>
          <w:noProof/>
        </w:rPr>
        <w:t xml:space="preserve"> (which are called </w:t>
      </w:r>
      <w:r w:rsidR="006A39F6">
        <w:rPr>
          <w:noProof/>
        </w:rPr>
        <w:t xml:space="preserve">organisations </w:t>
      </w:r>
      <w:r w:rsidR="00991013">
        <w:rPr>
          <w:noProof/>
        </w:rPr>
        <w:t>in the HHCApp)</w:t>
      </w:r>
      <w:r w:rsidR="008A5247">
        <w:rPr>
          <w:noProof/>
        </w:rPr>
        <w:t xml:space="preserve"> within</w:t>
      </w:r>
      <w:r w:rsidR="000706EA">
        <w:rPr>
          <w:noProof/>
        </w:rPr>
        <w:t xml:space="preserve"> their group</w:t>
      </w:r>
      <w:r w:rsidR="008A5247">
        <w:rPr>
          <w:noProof/>
        </w:rPr>
        <w:t xml:space="preserve">, including </w:t>
      </w:r>
      <w:r w:rsidR="000706EA">
        <w:rPr>
          <w:noProof/>
        </w:rPr>
        <w:t xml:space="preserve">all reporting functions for the group. </w:t>
      </w:r>
      <w:r w:rsidR="008A5247">
        <w:rPr>
          <w:noProof/>
        </w:rPr>
        <w:t xml:space="preserve">The functions </w:t>
      </w:r>
      <w:r w:rsidR="009364C4">
        <w:rPr>
          <w:noProof/>
        </w:rPr>
        <w:t>of</w:t>
      </w:r>
      <w:r w:rsidR="008A5247">
        <w:rPr>
          <w:noProof/>
        </w:rPr>
        <w:t xml:space="preserve"> the </w:t>
      </w:r>
      <w:r>
        <w:rPr>
          <w:noProof/>
        </w:rPr>
        <w:t xml:space="preserve">Region or Region/Organisation Group Administrator </w:t>
      </w:r>
      <w:r w:rsidR="008A5247">
        <w:rPr>
          <w:noProof/>
        </w:rPr>
        <w:t>are to:</w:t>
      </w:r>
    </w:p>
    <w:p w14:paraId="2B5BE1FA" w14:textId="77777777" w:rsidR="00836A0A" w:rsidRDefault="00836A0A" w:rsidP="000706EA">
      <w:pPr>
        <w:pStyle w:val="Bulletlist"/>
      </w:pPr>
      <w:r>
        <w:t>register their region within the HHCApp</w:t>
      </w:r>
    </w:p>
    <w:p w14:paraId="05B5473B" w14:textId="2C12A407" w:rsidR="008A5247" w:rsidRDefault="008A5247" w:rsidP="000706EA">
      <w:pPr>
        <w:pStyle w:val="Bulletlist"/>
      </w:pPr>
      <w:r>
        <w:t xml:space="preserve">ensure that at least one primary contact </w:t>
      </w:r>
      <w:r w:rsidR="00E52ECB">
        <w:t xml:space="preserve">of Organisation Administrator </w:t>
      </w:r>
      <w:r>
        <w:t xml:space="preserve">is assigned for every </w:t>
      </w:r>
      <w:r w:rsidR="008E4AE5">
        <w:t xml:space="preserve">health service facility </w:t>
      </w:r>
      <w:r>
        <w:t>within their group</w:t>
      </w:r>
    </w:p>
    <w:p w14:paraId="5A72F3FA" w14:textId="3AADA533" w:rsidR="000706EA" w:rsidRDefault="008A5247" w:rsidP="000706EA">
      <w:pPr>
        <w:pStyle w:val="Bulletlist"/>
      </w:pPr>
      <w:r>
        <w:t>c</w:t>
      </w:r>
      <w:r w:rsidR="000706EA">
        <w:t>reat</w:t>
      </w:r>
      <w:r>
        <w:t>e</w:t>
      </w:r>
      <w:r w:rsidR="000706EA">
        <w:t xml:space="preserve"> user profiles</w:t>
      </w:r>
      <w:r w:rsidR="00836A0A">
        <w:t xml:space="preserve"> for their region</w:t>
      </w:r>
      <w:r w:rsidR="00234B61">
        <w:t>,</w:t>
      </w:r>
      <w:r w:rsidR="00B626FC">
        <w:t xml:space="preserve"> when required</w:t>
      </w:r>
    </w:p>
    <w:p w14:paraId="0706B1F7" w14:textId="529B6A97" w:rsidR="000706EA" w:rsidRDefault="000706EA" w:rsidP="000706EA">
      <w:pPr>
        <w:pStyle w:val="Bulletlist"/>
      </w:pPr>
      <w:r>
        <w:t xml:space="preserve">modify </w:t>
      </w:r>
      <w:r w:rsidR="008E4AE5">
        <w:t xml:space="preserve">health service facility’s </w:t>
      </w:r>
      <w:r>
        <w:t xml:space="preserve">administrator, auditor, reporter and data entry profile details, including updating email addresses, moving learners to different </w:t>
      </w:r>
      <w:r w:rsidR="008E4AE5">
        <w:t xml:space="preserve">health service facilities </w:t>
      </w:r>
      <w:r>
        <w:t>within the region or group</w:t>
      </w:r>
      <w:r w:rsidR="00D14464">
        <w:t>,</w:t>
      </w:r>
      <w:r>
        <w:t xml:space="preserve"> and removing learners from the region or group</w:t>
      </w:r>
    </w:p>
    <w:p w14:paraId="26E5F2AD" w14:textId="53A6B68A" w:rsidR="000706EA" w:rsidRDefault="000706EA" w:rsidP="000706EA">
      <w:pPr>
        <w:pStyle w:val="Bulletlist"/>
      </w:pPr>
      <w:r>
        <w:t xml:space="preserve">reset passwords for users registered in the region </w:t>
      </w:r>
    </w:p>
    <w:p w14:paraId="78CF52C4" w14:textId="27F01F91" w:rsidR="000706EA" w:rsidRDefault="000706EA" w:rsidP="00005E3D">
      <w:pPr>
        <w:pStyle w:val="Bulletlist"/>
      </w:pPr>
      <w:r>
        <w:lastRenderedPageBreak/>
        <w:t>run reports on hand hygiene compliance data for all users and organisations within the region group, region, or group</w:t>
      </w:r>
      <w:r w:rsidR="00991013">
        <w:t xml:space="preserve"> of </w:t>
      </w:r>
      <w:r w:rsidR="00991013" w:rsidRPr="00991013">
        <w:t>health service facilities</w:t>
      </w:r>
      <w:r>
        <w:t xml:space="preserve">. </w:t>
      </w:r>
    </w:p>
    <w:p w14:paraId="6EA63DC5" w14:textId="77777777" w:rsidR="00E52ECB" w:rsidRDefault="00E52ECB" w:rsidP="00E52ECB">
      <w:pPr>
        <w:pStyle w:val="Heading3"/>
      </w:pPr>
      <w:r>
        <w:rPr>
          <w:noProof/>
        </w:rPr>
        <w:t>Supporting resources</w:t>
      </w:r>
    </w:p>
    <w:p w14:paraId="7A9C949E" w14:textId="5CB96442" w:rsidR="00E52ECB" w:rsidRDefault="00E52ECB" w:rsidP="00E52ECB">
      <w:pPr>
        <w:keepNext/>
        <w:rPr>
          <w:noProof/>
        </w:rPr>
      </w:pPr>
      <w:r>
        <w:rPr>
          <w:noProof/>
        </w:rPr>
        <w:t>The following resources support Region, Region/Organisation Group and Organisation Administrators in using the HHCApp:</w:t>
      </w:r>
    </w:p>
    <w:p w14:paraId="63FE5A85" w14:textId="0C8646A3" w:rsidR="00E52ECB" w:rsidRPr="000706EA" w:rsidRDefault="00487B89" w:rsidP="00E52ECB">
      <w:pPr>
        <w:pStyle w:val="Bulletlist"/>
        <w:rPr>
          <w:rStyle w:val="Hyperlink"/>
        </w:rPr>
      </w:pPr>
      <w:hyperlink r:id="rId15" w:history="1">
        <w:r w:rsidR="00E52ECB" w:rsidRPr="000706EA">
          <w:rPr>
            <w:rStyle w:val="Hyperlink"/>
          </w:rPr>
          <w:t>NHHI HHCApp Region/Group Administrator Webinar: Instruction</w:t>
        </w:r>
        <w:r w:rsidR="00E52ECB">
          <w:rPr>
            <w:rStyle w:val="Hyperlink"/>
          </w:rPr>
          <w:t>s</w:t>
        </w:r>
        <w:r w:rsidR="00E52ECB" w:rsidRPr="000706EA">
          <w:rPr>
            <w:rStyle w:val="Hyperlink"/>
          </w:rPr>
          <w:t xml:space="preserve"> for organisation and regional administrators</w:t>
        </w:r>
      </w:hyperlink>
      <w:r w:rsidR="00E52ECB" w:rsidRPr="003A1708">
        <w:rPr>
          <w:rStyle w:val="FootnoteReference"/>
        </w:rPr>
        <w:footnoteReference w:id="2"/>
      </w:r>
    </w:p>
    <w:p w14:paraId="2FE39A87" w14:textId="77777777" w:rsidR="00E52ECB" w:rsidRPr="000706EA" w:rsidRDefault="00487B89" w:rsidP="00E52ECB">
      <w:pPr>
        <w:pStyle w:val="Bulletlist"/>
        <w:rPr>
          <w:rStyle w:val="Hyperlink"/>
        </w:rPr>
      </w:pPr>
      <w:hyperlink r:id="rId16" w:history="1">
        <w:r w:rsidR="00E52ECB" w:rsidRPr="000706EA">
          <w:rPr>
            <w:rStyle w:val="Hyperlink"/>
          </w:rPr>
          <w:t>National Hand Hygiene Initiative Learning Management System (LMS) - Instructions for Region Administrators</w:t>
        </w:r>
      </w:hyperlink>
      <w:r w:rsidR="00E52ECB" w:rsidRPr="003A1708">
        <w:rPr>
          <w:rStyle w:val="FootnoteReference"/>
        </w:rPr>
        <w:footnoteReference w:id="3"/>
      </w:r>
    </w:p>
    <w:p w14:paraId="49ABEA56" w14:textId="17436E8B" w:rsidR="00E52ECB" w:rsidRPr="000706EA" w:rsidRDefault="00487B89" w:rsidP="00E52ECB">
      <w:pPr>
        <w:pStyle w:val="Bulletlist"/>
        <w:rPr>
          <w:rStyle w:val="Hyperlink"/>
        </w:rPr>
      </w:pPr>
      <w:hyperlink r:id="rId17" w:history="1">
        <w:r w:rsidR="00E52ECB" w:rsidRPr="000706EA">
          <w:rPr>
            <w:rStyle w:val="Hyperlink"/>
          </w:rPr>
          <w:t>National Hand Hygiene Initiative Learning Management System (LMS) - Instructions for Organisation Administrators</w:t>
        </w:r>
      </w:hyperlink>
      <w:r w:rsidR="001B622E" w:rsidRPr="001B622E">
        <w:rPr>
          <w:rStyle w:val="Hyperlink"/>
          <w:color w:val="auto"/>
          <w:u w:val="none"/>
        </w:rPr>
        <w:t>.</w:t>
      </w:r>
      <w:r w:rsidR="00E52ECB" w:rsidRPr="003A1708">
        <w:rPr>
          <w:rStyle w:val="FootnoteReference"/>
        </w:rPr>
        <w:footnoteReference w:id="4"/>
      </w:r>
    </w:p>
    <w:p w14:paraId="0265CF40" w14:textId="501B711C" w:rsidR="000706EA" w:rsidRPr="000706EA" w:rsidRDefault="000706EA" w:rsidP="00FA0AA5">
      <w:pPr>
        <w:pStyle w:val="Heading2"/>
        <w:rPr>
          <w:noProof/>
        </w:rPr>
      </w:pPr>
      <w:bookmarkStart w:id="15" w:name="_Toc140222176"/>
      <w:r w:rsidRPr="000706EA">
        <w:rPr>
          <w:noProof/>
        </w:rPr>
        <w:t>Other HHCApp roles</w:t>
      </w:r>
      <w:bookmarkEnd w:id="15"/>
      <w:r w:rsidRPr="000706EA">
        <w:rPr>
          <w:noProof/>
        </w:rPr>
        <w:t xml:space="preserve"> </w:t>
      </w:r>
    </w:p>
    <w:p w14:paraId="3BD83313" w14:textId="4215D897" w:rsidR="000706EA" w:rsidRPr="000706EA" w:rsidRDefault="000706EA" w:rsidP="0099512E">
      <w:pPr>
        <w:rPr>
          <w:noProof/>
        </w:rPr>
      </w:pPr>
      <w:r w:rsidRPr="000706EA">
        <w:rPr>
          <w:noProof/>
        </w:rPr>
        <w:t xml:space="preserve">Several </w:t>
      </w:r>
      <w:r w:rsidR="00697837">
        <w:rPr>
          <w:noProof/>
        </w:rPr>
        <w:t xml:space="preserve">other </w:t>
      </w:r>
      <w:r w:rsidRPr="000706EA">
        <w:rPr>
          <w:noProof/>
        </w:rPr>
        <w:t>roles are available in HHCApp</w:t>
      </w:r>
      <w:r w:rsidR="0099512E">
        <w:rPr>
          <w:noProof/>
        </w:rPr>
        <w:t>, each</w:t>
      </w:r>
      <w:r w:rsidRPr="000706EA">
        <w:rPr>
          <w:noProof/>
        </w:rPr>
        <w:t xml:space="preserve"> with differing functionality. The role assigned determines </w:t>
      </w:r>
      <w:r w:rsidR="0099512E">
        <w:rPr>
          <w:noProof/>
        </w:rPr>
        <w:t xml:space="preserve">the level of </w:t>
      </w:r>
      <w:r w:rsidRPr="000706EA">
        <w:rPr>
          <w:noProof/>
        </w:rPr>
        <w:t xml:space="preserve">each user </w:t>
      </w:r>
      <w:r w:rsidR="0099512E">
        <w:rPr>
          <w:noProof/>
        </w:rPr>
        <w:t xml:space="preserve">and what they </w:t>
      </w:r>
      <w:r w:rsidRPr="000706EA">
        <w:rPr>
          <w:noProof/>
        </w:rPr>
        <w:t xml:space="preserve">can </w:t>
      </w:r>
      <w:r w:rsidR="0099512E">
        <w:rPr>
          <w:noProof/>
        </w:rPr>
        <w:t xml:space="preserve">access </w:t>
      </w:r>
      <w:r w:rsidRPr="000706EA">
        <w:rPr>
          <w:noProof/>
        </w:rPr>
        <w:t>and do</w:t>
      </w:r>
      <w:r w:rsidR="001E764A">
        <w:rPr>
          <w:noProof/>
        </w:rPr>
        <w:t xml:space="preserve"> within the system</w:t>
      </w:r>
      <w:r w:rsidRPr="000706EA">
        <w:rPr>
          <w:noProof/>
        </w:rPr>
        <w:t>. Users cannot access data or administrative functions above their assigned level.</w:t>
      </w:r>
      <w:r w:rsidR="00B45171">
        <w:rPr>
          <w:noProof/>
        </w:rPr>
        <w:t xml:space="preserve"> </w:t>
      </w:r>
      <w:r w:rsidRPr="000706EA">
        <w:rPr>
          <w:noProof/>
        </w:rPr>
        <w:t>Other HHCApp roles include:</w:t>
      </w:r>
    </w:p>
    <w:tbl>
      <w:tblPr>
        <w:tblStyle w:val="TableGridLigh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7506"/>
      </w:tblGrid>
      <w:tr w:rsidR="008C2A64" w:rsidRPr="008C2A64" w14:paraId="25216541" w14:textId="77777777" w:rsidTr="006B10A8">
        <w:trPr>
          <w:trHeight w:val="510"/>
        </w:trPr>
        <w:tc>
          <w:tcPr>
            <w:tcW w:w="2122" w:type="dxa"/>
            <w:vAlign w:val="center"/>
          </w:tcPr>
          <w:p w14:paraId="1BEC8F2F" w14:textId="77777777" w:rsidR="008C2A64" w:rsidRPr="00855830" w:rsidRDefault="008C2A64" w:rsidP="00855830">
            <w:pPr>
              <w:pStyle w:val="TableParagraph"/>
              <w:rPr>
                <w:rStyle w:val="Strong"/>
              </w:rPr>
            </w:pPr>
            <w:r w:rsidRPr="00855830">
              <w:rPr>
                <w:rStyle w:val="Strong"/>
              </w:rPr>
              <w:t>Jurisdictional Administrator</w:t>
            </w:r>
          </w:p>
        </w:tc>
        <w:tc>
          <w:tcPr>
            <w:tcW w:w="7506" w:type="dxa"/>
            <w:vAlign w:val="center"/>
          </w:tcPr>
          <w:p w14:paraId="5D3DC0FC" w14:textId="3DC57D36" w:rsidR="008C2A64" w:rsidRPr="008C2A64" w:rsidRDefault="008C2A64" w:rsidP="00855830">
            <w:pPr>
              <w:pStyle w:val="TableParagraph"/>
              <w:rPr>
                <w:noProof/>
              </w:rPr>
            </w:pPr>
            <w:r w:rsidRPr="008C2A64">
              <w:rPr>
                <w:noProof/>
              </w:rPr>
              <w:t>can access all data and perform all administrative functions for their state</w:t>
            </w:r>
            <w:r w:rsidR="008E4AE5">
              <w:rPr>
                <w:noProof/>
              </w:rPr>
              <w:t xml:space="preserve"> or territory</w:t>
            </w:r>
            <w:r w:rsidRPr="008C2A64">
              <w:rPr>
                <w:noProof/>
              </w:rPr>
              <w:t>.</w:t>
            </w:r>
          </w:p>
        </w:tc>
      </w:tr>
      <w:tr w:rsidR="008C2A64" w:rsidRPr="008C2A64" w14:paraId="17AF4BD4" w14:textId="77777777" w:rsidTr="006B10A8">
        <w:trPr>
          <w:trHeight w:val="510"/>
        </w:trPr>
        <w:tc>
          <w:tcPr>
            <w:tcW w:w="2122" w:type="dxa"/>
            <w:vAlign w:val="center"/>
          </w:tcPr>
          <w:p w14:paraId="0D364310" w14:textId="77777777" w:rsidR="008C2A64" w:rsidRPr="00855830" w:rsidRDefault="008C2A64" w:rsidP="00855830">
            <w:pPr>
              <w:pStyle w:val="TableParagraph"/>
              <w:rPr>
                <w:rStyle w:val="Strong"/>
              </w:rPr>
            </w:pPr>
            <w:r w:rsidRPr="00855830">
              <w:rPr>
                <w:rStyle w:val="Strong"/>
              </w:rPr>
              <w:t>Auditor</w:t>
            </w:r>
          </w:p>
        </w:tc>
        <w:tc>
          <w:tcPr>
            <w:tcW w:w="7506" w:type="dxa"/>
            <w:vAlign w:val="center"/>
          </w:tcPr>
          <w:p w14:paraId="75B7651F" w14:textId="77777777" w:rsidR="008C2A64" w:rsidRPr="008C2A64" w:rsidRDefault="008C2A64" w:rsidP="00855830">
            <w:pPr>
              <w:pStyle w:val="TableParagraph"/>
              <w:rPr>
                <w:noProof/>
              </w:rPr>
            </w:pPr>
            <w:r w:rsidRPr="008C2A64">
              <w:rPr>
                <w:noProof/>
              </w:rPr>
              <w:t>can audit and enter data for their department or organisation.</w:t>
            </w:r>
          </w:p>
        </w:tc>
      </w:tr>
      <w:tr w:rsidR="008C2A64" w:rsidRPr="008C2A64" w14:paraId="3A2DD106" w14:textId="77777777" w:rsidTr="006B10A8">
        <w:trPr>
          <w:trHeight w:val="510"/>
        </w:trPr>
        <w:tc>
          <w:tcPr>
            <w:tcW w:w="2122" w:type="dxa"/>
            <w:vAlign w:val="center"/>
          </w:tcPr>
          <w:p w14:paraId="3AFCB758" w14:textId="77777777" w:rsidR="008C2A64" w:rsidRPr="00855830" w:rsidRDefault="008C2A64" w:rsidP="00855830">
            <w:pPr>
              <w:pStyle w:val="TableParagraph"/>
              <w:rPr>
                <w:rStyle w:val="Strong"/>
              </w:rPr>
            </w:pPr>
            <w:r w:rsidRPr="00855830">
              <w:rPr>
                <w:rStyle w:val="Strong"/>
              </w:rPr>
              <w:t>Reporter</w:t>
            </w:r>
          </w:p>
        </w:tc>
        <w:tc>
          <w:tcPr>
            <w:tcW w:w="7506" w:type="dxa"/>
            <w:vAlign w:val="center"/>
          </w:tcPr>
          <w:p w14:paraId="0C126EB5" w14:textId="140C212A" w:rsidR="008C2A64" w:rsidRPr="008C2A64" w:rsidRDefault="008C2A64" w:rsidP="00855830">
            <w:pPr>
              <w:pStyle w:val="TableParagraph"/>
              <w:rPr>
                <w:noProof/>
              </w:rPr>
            </w:pPr>
            <w:r w:rsidRPr="008C2A64">
              <w:rPr>
                <w:noProof/>
              </w:rPr>
              <w:t xml:space="preserve">can access reports for their department, </w:t>
            </w:r>
            <w:r w:rsidR="008E4AE5">
              <w:rPr>
                <w:noProof/>
              </w:rPr>
              <w:t xml:space="preserve">group, </w:t>
            </w:r>
            <w:r w:rsidRPr="008C2A64">
              <w:rPr>
                <w:noProof/>
              </w:rPr>
              <w:t>organisation, or region.</w:t>
            </w:r>
          </w:p>
        </w:tc>
      </w:tr>
      <w:tr w:rsidR="008C2A64" w:rsidRPr="008C2A64" w14:paraId="34E9D6D7" w14:textId="77777777" w:rsidTr="006B10A8">
        <w:trPr>
          <w:trHeight w:val="510"/>
        </w:trPr>
        <w:tc>
          <w:tcPr>
            <w:tcW w:w="2122" w:type="dxa"/>
            <w:vAlign w:val="center"/>
          </w:tcPr>
          <w:p w14:paraId="0AB8A0A9" w14:textId="77777777" w:rsidR="008C2A64" w:rsidRPr="00855830" w:rsidRDefault="008C2A64" w:rsidP="00855830">
            <w:pPr>
              <w:pStyle w:val="TableParagraph"/>
              <w:rPr>
                <w:rStyle w:val="Strong"/>
              </w:rPr>
            </w:pPr>
            <w:r w:rsidRPr="00855830">
              <w:rPr>
                <w:rStyle w:val="Strong"/>
              </w:rPr>
              <w:t>Data entry</w:t>
            </w:r>
          </w:p>
        </w:tc>
        <w:tc>
          <w:tcPr>
            <w:tcW w:w="7506" w:type="dxa"/>
            <w:vAlign w:val="center"/>
          </w:tcPr>
          <w:p w14:paraId="67F81FD3" w14:textId="77777777" w:rsidR="008C2A64" w:rsidRPr="008C2A64" w:rsidRDefault="008C2A64" w:rsidP="00855830">
            <w:pPr>
              <w:pStyle w:val="TableParagraph"/>
              <w:rPr>
                <w:noProof/>
              </w:rPr>
            </w:pPr>
            <w:r w:rsidRPr="008C2A64">
              <w:rPr>
                <w:noProof/>
              </w:rPr>
              <w:t>can enter data that are collected by their department or organisation’s auditors for their department or organisation.</w:t>
            </w:r>
          </w:p>
        </w:tc>
      </w:tr>
    </w:tbl>
    <w:p w14:paraId="6716FA61" w14:textId="48ACAA5D" w:rsidR="00855830" w:rsidRDefault="00855830" w:rsidP="00855830">
      <w:pPr>
        <w:pStyle w:val="NoSpacing"/>
      </w:pPr>
    </w:p>
    <w:p w14:paraId="23108902" w14:textId="75895D9B" w:rsidR="004D4D9E" w:rsidRDefault="004D4D9E" w:rsidP="00855830">
      <w:pPr>
        <w:pStyle w:val="NoSpacing"/>
      </w:pPr>
    </w:p>
    <w:p w14:paraId="31D90A41" w14:textId="77777777" w:rsidR="006B10A8" w:rsidRDefault="006B10A8" w:rsidP="00855830">
      <w:pPr>
        <w:pStyle w:val="NoSpacing"/>
      </w:pPr>
    </w:p>
    <w:p w14:paraId="51194B9F" w14:textId="0DDDD8B0" w:rsidR="004D4D9E" w:rsidRDefault="004D4D9E" w:rsidP="00855830">
      <w:pPr>
        <w:pStyle w:val="NoSpacing"/>
      </w:pPr>
    </w:p>
    <w:p w14:paraId="12CEA1BF" w14:textId="2114EC06" w:rsidR="004D4D9E" w:rsidRDefault="004D4D9E" w:rsidP="00855830">
      <w:pPr>
        <w:pStyle w:val="NoSpacing"/>
      </w:pPr>
    </w:p>
    <w:p w14:paraId="3AAF53C8" w14:textId="732E02EF" w:rsidR="00F546F7" w:rsidRDefault="00F546F7" w:rsidP="00855830">
      <w:pPr>
        <w:pStyle w:val="NoSpacing"/>
      </w:pPr>
    </w:p>
    <w:p w14:paraId="0AFA8886" w14:textId="48542118" w:rsidR="004D4D9E" w:rsidRDefault="004D4D9E" w:rsidP="00855830">
      <w:pPr>
        <w:pStyle w:val="NoSpacing"/>
      </w:pPr>
    </w:p>
    <w:p w14:paraId="5E867A32" w14:textId="77777777" w:rsidR="004D4D9E" w:rsidRDefault="004D4D9E" w:rsidP="00855830">
      <w:pPr>
        <w:pStyle w:val="NoSpacing"/>
      </w:pPr>
    </w:p>
    <w:p w14:paraId="19EDFA03" w14:textId="56521ADD" w:rsidR="000706EA" w:rsidRDefault="000706EA" w:rsidP="000706EA">
      <w:pPr>
        <w:pStyle w:val="Caption"/>
      </w:pPr>
      <w:bookmarkStart w:id="16" w:name="_Toc140222189"/>
      <w:r>
        <w:lastRenderedPageBreak/>
        <w:t xml:space="preserve">Table </w:t>
      </w:r>
      <w:r w:rsidR="00487B89">
        <w:fldChar w:fldCharType="begin"/>
      </w:r>
      <w:r w:rsidR="00487B89">
        <w:instrText xml:space="preserve"> SEQ Table \* ARABIC </w:instrText>
      </w:r>
      <w:r w:rsidR="00487B89">
        <w:fldChar w:fldCharType="separate"/>
      </w:r>
      <w:r w:rsidR="00090F13">
        <w:rPr>
          <w:noProof/>
        </w:rPr>
        <w:t>1</w:t>
      </w:r>
      <w:r w:rsidR="00487B89">
        <w:rPr>
          <w:noProof/>
        </w:rPr>
        <w:fldChar w:fldCharType="end"/>
      </w:r>
      <w:r>
        <w:t xml:space="preserve">. </w:t>
      </w:r>
      <w:r w:rsidR="0099512E">
        <w:t>H</w:t>
      </w:r>
      <w:r w:rsidR="00804DD9">
        <w:t>H</w:t>
      </w:r>
      <w:r w:rsidR="0099512E">
        <w:t>CApp roles and actions</w:t>
      </w:r>
      <w:bookmarkEnd w:id="16"/>
    </w:p>
    <w:tbl>
      <w:tblPr>
        <w:tblStyle w:val="TableGridLight"/>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1E0" w:firstRow="1" w:lastRow="1" w:firstColumn="1" w:lastColumn="1" w:noHBand="0" w:noVBand="0"/>
      </w:tblPr>
      <w:tblGrid>
        <w:gridCol w:w="2262"/>
        <w:gridCol w:w="851"/>
        <w:gridCol w:w="990"/>
        <w:gridCol w:w="1558"/>
        <w:gridCol w:w="1460"/>
        <w:gridCol w:w="1252"/>
        <w:gridCol w:w="1255"/>
      </w:tblGrid>
      <w:tr w:rsidR="00697837" w14:paraId="4784EB72" w14:textId="77777777" w:rsidTr="00E52ECB">
        <w:trPr>
          <w:trHeight w:val="397"/>
          <w:tblHeader/>
        </w:trPr>
        <w:tc>
          <w:tcPr>
            <w:tcW w:w="1175" w:type="pct"/>
            <w:vMerge w:val="restart"/>
            <w:shd w:val="clear" w:color="auto" w:fill="1178A2" w:themeFill="accent1"/>
            <w:vAlign w:val="center"/>
          </w:tcPr>
          <w:p w14:paraId="4A091F40" w14:textId="66271B1E" w:rsidR="00697837" w:rsidRPr="00A957D8" w:rsidRDefault="00697837" w:rsidP="002B0C55">
            <w:pPr>
              <w:pStyle w:val="TableHeader"/>
              <w:rPr>
                <w:rStyle w:val="Strong"/>
              </w:rPr>
            </w:pPr>
            <w:r w:rsidRPr="002B0C55">
              <w:t>Role</w:t>
            </w:r>
          </w:p>
        </w:tc>
        <w:tc>
          <w:tcPr>
            <w:tcW w:w="3825" w:type="pct"/>
            <w:gridSpan w:val="6"/>
            <w:shd w:val="clear" w:color="auto" w:fill="1178A2" w:themeFill="accent1"/>
            <w:vAlign w:val="center"/>
          </w:tcPr>
          <w:p w14:paraId="5B00C4A6" w14:textId="665A49C0" w:rsidR="00697837" w:rsidRPr="008C3B80" w:rsidRDefault="00697837" w:rsidP="00697837">
            <w:pPr>
              <w:pStyle w:val="TableHeader"/>
              <w:jc w:val="center"/>
            </w:pPr>
            <w:r w:rsidRPr="008C3B80">
              <w:t>Action</w:t>
            </w:r>
          </w:p>
        </w:tc>
      </w:tr>
      <w:tr w:rsidR="00697837" w:rsidRPr="0072591D" w14:paraId="64AF8C46" w14:textId="77777777" w:rsidTr="00E52ECB">
        <w:trPr>
          <w:trHeight w:val="340"/>
          <w:tblHeader/>
        </w:trPr>
        <w:tc>
          <w:tcPr>
            <w:tcW w:w="1175" w:type="pct"/>
            <w:vMerge/>
            <w:shd w:val="clear" w:color="auto" w:fill="1178A2" w:themeFill="accent1"/>
            <w:vAlign w:val="center"/>
          </w:tcPr>
          <w:p w14:paraId="514957C5" w14:textId="5D6E28FB" w:rsidR="00697837" w:rsidRPr="002B0C55" w:rsidRDefault="00697837" w:rsidP="002B0C55">
            <w:pPr>
              <w:pStyle w:val="TableHeader"/>
            </w:pPr>
          </w:p>
        </w:tc>
        <w:tc>
          <w:tcPr>
            <w:tcW w:w="442" w:type="pct"/>
            <w:shd w:val="clear" w:color="auto" w:fill="F2F2F2" w:themeFill="background1" w:themeFillShade="F2"/>
          </w:tcPr>
          <w:p w14:paraId="05B8F4DD" w14:textId="77777777" w:rsidR="00697837" w:rsidRPr="00D14464" w:rsidRDefault="00697837" w:rsidP="00FA0AA5">
            <w:pPr>
              <w:pStyle w:val="TableParaBoldBlue"/>
            </w:pPr>
            <w:r w:rsidRPr="00D14464">
              <w:t>Data</w:t>
            </w:r>
            <w:r w:rsidRPr="00452709">
              <w:t xml:space="preserve"> </w:t>
            </w:r>
            <w:r w:rsidRPr="00D14464">
              <w:t>Entry</w:t>
            </w:r>
          </w:p>
        </w:tc>
        <w:tc>
          <w:tcPr>
            <w:tcW w:w="514" w:type="pct"/>
            <w:shd w:val="clear" w:color="auto" w:fill="F2F2F2" w:themeFill="background1" w:themeFillShade="F2"/>
          </w:tcPr>
          <w:p w14:paraId="23968306" w14:textId="77777777" w:rsidR="00697837" w:rsidRPr="00D14464" w:rsidRDefault="00697837" w:rsidP="00FA0AA5">
            <w:pPr>
              <w:pStyle w:val="TableParaBoldBlue"/>
            </w:pPr>
            <w:r w:rsidRPr="00D14464">
              <w:t>Reports</w:t>
            </w:r>
          </w:p>
        </w:tc>
        <w:tc>
          <w:tcPr>
            <w:tcW w:w="809" w:type="pct"/>
            <w:shd w:val="clear" w:color="auto" w:fill="F2F2F2" w:themeFill="background1" w:themeFillShade="F2"/>
          </w:tcPr>
          <w:p w14:paraId="602D549F" w14:textId="77777777" w:rsidR="00697837" w:rsidRPr="00D14464" w:rsidRDefault="00697837" w:rsidP="00FA0AA5">
            <w:pPr>
              <w:pStyle w:val="TableParaBoldBlue"/>
            </w:pPr>
            <w:r w:rsidRPr="00D14464">
              <w:t>Departments</w:t>
            </w:r>
          </w:p>
          <w:p w14:paraId="461430A0" w14:textId="77777777" w:rsidR="00697837" w:rsidRPr="00D14464" w:rsidRDefault="00697837" w:rsidP="00FA0AA5">
            <w:pPr>
              <w:pStyle w:val="TableBlueBullet"/>
            </w:pPr>
            <w:r w:rsidRPr="00D14464">
              <w:t>Add</w:t>
            </w:r>
          </w:p>
          <w:p w14:paraId="0F9A544D" w14:textId="77777777" w:rsidR="00697837" w:rsidRPr="00D14464" w:rsidRDefault="00697837" w:rsidP="00FA0AA5">
            <w:pPr>
              <w:pStyle w:val="TableBlueBullet"/>
            </w:pPr>
            <w:r w:rsidRPr="00D14464">
              <w:t>Remove</w:t>
            </w:r>
          </w:p>
          <w:p w14:paraId="2EA0D036" w14:textId="77777777" w:rsidR="00697837" w:rsidRPr="00D14464" w:rsidRDefault="00697837" w:rsidP="00FA0AA5">
            <w:pPr>
              <w:pStyle w:val="TableBlueBullet"/>
            </w:pPr>
            <w:r w:rsidRPr="00D14464">
              <w:t>Inactivate</w:t>
            </w:r>
          </w:p>
        </w:tc>
        <w:tc>
          <w:tcPr>
            <w:tcW w:w="758" w:type="pct"/>
            <w:shd w:val="clear" w:color="auto" w:fill="F2F2F2" w:themeFill="background1" w:themeFillShade="F2"/>
          </w:tcPr>
          <w:p w14:paraId="6A6070F8" w14:textId="2CE22E7A" w:rsidR="00697837" w:rsidRPr="00D14464" w:rsidRDefault="00697837" w:rsidP="00FA0AA5">
            <w:pPr>
              <w:pStyle w:val="TableParaBoldBlue"/>
            </w:pPr>
            <w:r w:rsidRPr="00D14464">
              <w:t>Healthcare Worker</w:t>
            </w:r>
            <w:r w:rsidRPr="00452709">
              <w:t xml:space="preserve"> </w:t>
            </w:r>
            <w:r w:rsidRPr="00D14464">
              <w:t>Type</w:t>
            </w:r>
          </w:p>
          <w:p w14:paraId="10DAD3A1" w14:textId="77777777" w:rsidR="00697837" w:rsidRPr="00D14464" w:rsidRDefault="00697837" w:rsidP="00FA0AA5">
            <w:pPr>
              <w:pStyle w:val="TableBlueBullet"/>
            </w:pPr>
            <w:r w:rsidRPr="00D14464">
              <w:t>Add</w:t>
            </w:r>
          </w:p>
          <w:p w14:paraId="35F592CB" w14:textId="77777777" w:rsidR="00697837" w:rsidRPr="00D14464" w:rsidRDefault="00697837" w:rsidP="00FA0AA5">
            <w:pPr>
              <w:pStyle w:val="TableBlueBullet"/>
            </w:pPr>
            <w:r w:rsidRPr="00D14464">
              <w:t>Remove</w:t>
            </w:r>
          </w:p>
          <w:p w14:paraId="290D3E47" w14:textId="77777777" w:rsidR="00697837" w:rsidRPr="00D14464" w:rsidRDefault="00697837" w:rsidP="00FA0AA5">
            <w:pPr>
              <w:pStyle w:val="TableBlueBullet"/>
            </w:pPr>
            <w:r w:rsidRPr="00D14464">
              <w:t>Inactivate</w:t>
            </w:r>
          </w:p>
        </w:tc>
        <w:tc>
          <w:tcPr>
            <w:tcW w:w="650" w:type="pct"/>
            <w:shd w:val="clear" w:color="auto" w:fill="F2F2F2" w:themeFill="background1" w:themeFillShade="F2"/>
          </w:tcPr>
          <w:p w14:paraId="40DA41D0" w14:textId="6001265D" w:rsidR="00697837" w:rsidRPr="00D14464" w:rsidRDefault="00697837" w:rsidP="00FA0AA5">
            <w:pPr>
              <w:pStyle w:val="TableParaBoldBlue"/>
            </w:pPr>
            <w:r w:rsidRPr="00D14464">
              <w:t>Audit Periods</w:t>
            </w:r>
          </w:p>
          <w:p w14:paraId="101B996A" w14:textId="77777777" w:rsidR="00697837" w:rsidRPr="00D14464" w:rsidRDefault="00697837" w:rsidP="00FA0AA5">
            <w:pPr>
              <w:pStyle w:val="TableBlueBullet"/>
            </w:pPr>
            <w:r w:rsidRPr="00D14464">
              <w:t>Add</w:t>
            </w:r>
          </w:p>
          <w:p w14:paraId="30629AD8" w14:textId="4D2FF5C4" w:rsidR="00697837" w:rsidRPr="00D14464" w:rsidRDefault="00697837" w:rsidP="00FA0AA5">
            <w:pPr>
              <w:pStyle w:val="TableBlueBullet"/>
            </w:pPr>
            <w:r w:rsidRPr="00D14464">
              <w:t>Submit</w:t>
            </w:r>
          </w:p>
        </w:tc>
        <w:tc>
          <w:tcPr>
            <w:tcW w:w="652" w:type="pct"/>
            <w:shd w:val="clear" w:color="auto" w:fill="F2F2F2" w:themeFill="background1" w:themeFillShade="F2"/>
          </w:tcPr>
          <w:p w14:paraId="51DB0BA9" w14:textId="77777777" w:rsidR="00697837" w:rsidRPr="00D14464" w:rsidRDefault="00697837" w:rsidP="00FA0AA5">
            <w:pPr>
              <w:pStyle w:val="TableParaBoldBlue"/>
            </w:pPr>
            <w:r w:rsidRPr="00D14464">
              <w:t>Auditors</w:t>
            </w:r>
          </w:p>
          <w:p w14:paraId="5B5B3F44" w14:textId="77777777" w:rsidR="00697837" w:rsidRPr="00D14464" w:rsidRDefault="00697837" w:rsidP="00FA0AA5">
            <w:pPr>
              <w:pStyle w:val="TableBlueBullet"/>
            </w:pPr>
            <w:r w:rsidRPr="00D14464">
              <w:t>Add</w:t>
            </w:r>
          </w:p>
          <w:p w14:paraId="5696EA9E" w14:textId="77777777" w:rsidR="00697837" w:rsidRPr="00D14464" w:rsidRDefault="00697837" w:rsidP="00FA0AA5">
            <w:pPr>
              <w:pStyle w:val="TableBlueBullet"/>
            </w:pPr>
            <w:r w:rsidRPr="00D14464">
              <w:t>Remove</w:t>
            </w:r>
          </w:p>
          <w:p w14:paraId="76B3A435" w14:textId="77777777" w:rsidR="00697837" w:rsidRPr="00D14464" w:rsidRDefault="00697837" w:rsidP="00FA0AA5">
            <w:pPr>
              <w:pStyle w:val="TableBlueBullet"/>
            </w:pPr>
            <w:r w:rsidRPr="00D14464">
              <w:t>Reset logins</w:t>
            </w:r>
          </w:p>
        </w:tc>
      </w:tr>
      <w:tr w:rsidR="00855830" w14:paraId="28DA7475" w14:textId="77777777" w:rsidTr="00E52ECB">
        <w:trPr>
          <w:trHeight w:val="340"/>
        </w:trPr>
        <w:tc>
          <w:tcPr>
            <w:tcW w:w="1175" w:type="pct"/>
            <w:shd w:val="clear" w:color="auto" w:fill="F2F2F2" w:themeFill="background1" w:themeFillShade="F2"/>
          </w:tcPr>
          <w:p w14:paraId="3DA53F8F" w14:textId="77777777" w:rsidR="0072591D" w:rsidRPr="00D14464" w:rsidRDefault="0072591D" w:rsidP="00FA0AA5">
            <w:pPr>
              <w:pStyle w:val="TableParaBoldBlue"/>
            </w:pPr>
            <w:r w:rsidRPr="00D14464">
              <w:t>Jurisdictional</w:t>
            </w:r>
            <w:r w:rsidRPr="00452709">
              <w:t xml:space="preserve"> </w:t>
            </w:r>
            <w:r w:rsidRPr="00D14464">
              <w:t>Administrator</w:t>
            </w:r>
          </w:p>
        </w:tc>
        <w:tc>
          <w:tcPr>
            <w:tcW w:w="442" w:type="pct"/>
            <w:vAlign w:val="center"/>
          </w:tcPr>
          <w:p w14:paraId="07841A88"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514" w:type="pct"/>
            <w:vAlign w:val="center"/>
          </w:tcPr>
          <w:p w14:paraId="71FA951E"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809" w:type="pct"/>
            <w:vAlign w:val="center"/>
          </w:tcPr>
          <w:p w14:paraId="35378534"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758" w:type="pct"/>
            <w:vAlign w:val="center"/>
          </w:tcPr>
          <w:p w14:paraId="2DFDE58C"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650" w:type="pct"/>
            <w:vAlign w:val="center"/>
          </w:tcPr>
          <w:p w14:paraId="005BF48B"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652" w:type="pct"/>
            <w:vAlign w:val="center"/>
          </w:tcPr>
          <w:p w14:paraId="62C13350"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r>
      <w:tr w:rsidR="00855830" w14:paraId="5C2C071F" w14:textId="77777777" w:rsidTr="00E52ECB">
        <w:trPr>
          <w:trHeight w:val="340"/>
        </w:trPr>
        <w:tc>
          <w:tcPr>
            <w:tcW w:w="1175" w:type="pct"/>
            <w:shd w:val="clear" w:color="auto" w:fill="F2F2F2" w:themeFill="background1" w:themeFillShade="F2"/>
          </w:tcPr>
          <w:p w14:paraId="5FB2800C" w14:textId="7334995D" w:rsidR="0072591D" w:rsidRPr="00D14464" w:rsidRDefault="0072591D" w:rsidP="00FA0AA5">
            <w:pPr>
              <w:pStyle w:val="TableParaBoldBlue"/>
            </w:pPr>
            <w:r w:rsidRPr="00D14464">
              <w:t>Region</w:t>
            </w:r>
            <w:r w:rsidRPr="00452709">
              <w:t xml:space="preserve"> and </w:t>
            </w:r>
            <w:r w:rsidR="00E52ECB">
              <w:t xml:space="preserve">Region/Organisation </w:t>
            </w:r>
            <w:r w:rsidRPr="00452709">
              <w:t xml:space="preserve">Group </w:t>
            </w:r>
            <w:r w:rsidRPr="00D14464">
              <w:t>Administrator</w:t>
            </w:r>
          </w:p>
        </w:tc>
        <w:tc>
          <w:tcPr>
            <w:tcW w:w="442" w:type="pct"/>
            <w:vAlign w:val="center"/>
          </w:tcPr>
          <w:p w14:paraId="5DE73A81"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514" w:type="pct"/>
            <w:vAlign w:val="center"/>
          </w:tcPr>
          <w:p w14:paraId="0ABC4128"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809" w:type="pct"/>
            <w:vAlign w:val="center"/>
          </w:tcPr>
          <w:p w14:paraId="731C4A49"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758" w:type="pct"/>
            <w:vAlign w:val="center"/>
          </w:tcPr>
          <w:p w14:paraId="1F5AB98C"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650" w:type="pct"/>
            <w:vAlign w:val="center"/>
          </w:tcPr>
          <w:p w14:paraId="768D0067"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652" w:type="pct"/>
            <w:vAlign w:val="center"/>
          </w:tcPr>
          <w:p w14:paraId="1A5579BD"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r>
      <w:tr w:rsidR="00855830" w14:paraId="2460B0DF" w14:textId="77777777" w:rsidTr="00E52ECB">
        <w:trPr>
          <w:trHeight w:val="340"/>
        </w:trPr>
        <w:tc>
          <w:tcPr>
            <w:tcW w:w="1175" w:type="pct"/>
            <w:shd w:val="clear" w:color="auto" w:fill="F2F2F2" w:themeFill="background1" w:themeFillShade="F2"/>
          </w:tcPr>
          <w:p w14:paraId="201A2AB2" w14:textId="77777777" w:rsidR="0072591D" w:rsidRPr="00D14464" w:rsidRDefault="0072591D" w:rsidP="00FA0AA5">
            <w:pPr>
              <w:pStyle w:val="TableParaBoldBlue"/>
            </w:pPr>
            <w:r w:rsidRPr="00D14464">
              <w:t>Organisation</w:t>
            </w:r>
            <w:r w:rsidRPr="00452709">
              <w:t xml:space="preserve"> </w:t>
            </w:r>
            <w:r w:rsidRPr="00D14464">
              <w:t>Administrator</w:t>
            </w:r>
          </w:p>
        </w:tc>
        <w:tc>
          <w:tcPr>
            <w:tcW w:w="442" w:type="pct"/>
            <w:vAlign w:val="center"/>
          </w:tcPr>
          <w:p w14:paraId="26E4C0DD"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514" w:type="pct"/>
            <w:vAlign w:val="center"/>
          </w:tcPr>
          <w:p w14:paraId="30C79BBA"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809" w:type="pct"/>
            <w:vAlign w:val="center"/>
          </w:tcPr>
          <w:p w14:paraId="74AE064F"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758" w:type="pct"/>
            <w:vAlign w:val="center"/>
          </w:tcPr>
          <w:p w14:paraId="5334F970"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650" w:type="pct"/>
            <w:vAlign w:val="center"/>
          </w:tcPr>
          <w:p w14:paraId="32521787"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652" w:type="pct"/>
            <w:vAlign w:val="center"/>
          </w:tcPr>
          <w:p w14:paraId="125D67B8"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r>
      <w:tr w:rsidR="00855830" w14:paraId="05049464" w14:textId="77777777" w:rsidTr="00E52ECB">
        <w:trPr>
          <w:trHeight w:val="340"/>
        </w:trPr>
        <w:tc>
          <w:tcPr>
            <w:tcW w:w="1175" w:type="pct"/>
            <w:shd w:val="clear" w:color="auto" w:fill="F2F2F2" w:themeFill="background1" w:themeFillShade="F2"/>
          </w:tcPr>
          <w:p w14:paraId="2C6E293D" w14:textId="77777777" w:rsidR="0072591D" w:rsidRPr="00D14464" w:rsidRDefault="0072591D" w:rsidP="00FA0AA5">
            <w:pPr>
              <w:pStyle w:val="TableParaBoldBlue"/>
            </w:pPr>
            <w:r w:rsidRPr="00D14464">
              <w:t>Auditor</w:t>
            </w:r>
          </w:p>
        </w:tc>
        <w:tc>
          <w:tcPr>
            <w:tcW w:w="442" w:type="pct"/>
            <w:vAlign w:val="center"/>
          </w:tcPr>
          <w:p w14:paraId="1930D4EA"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514" w:type="pct"/>
            <w:vAlign w:val="center"/>
          </w:tcPr>
          <w:p w14:paraId="0164E0FD" w14:textId="77777777" w:rsidR="0072591D" w:rsidRPr="008E0CEF" w:rsidRDefault="0072591D" w:rsidP="00A957D8">
            <w:pPr>
              <w:pStyle w:val="RedCrossinTables"/>
              <w:rPr>
                <w:b/>
                <w:bCs/>
                <w:sz w:val="28"/>
                <w:szCs w:val="28"/>
              </w:rPr>
            </w:pPr>
            <w:r w:rsidRPr="008E0CEF">
              <w:rPr>
                <w:b/>
                <w:bCs/>
                <w:sz w:val="28"/>
                <w:szCs w:val="28"/>
              </w:rPr>
              <w:t></w:t>
            </w:r>
          </w:p>
        </w:tc>
        <w:tc>
          <w:tcPr>
            <w:tcW w:w="809" w:type="pct"/>
            <w:vAlign w:val="center"/>
          </w:tcPr>
          <w:p w14:paraId="1618046F" w14:textId="77777777" w:rsidR="0072591D" w:rsidRPr="008E0CEF" w:rsidRDefault="0072591D" w:rsidP="00A957D8">
            <w:pPr>
              <w:pStyle w:val="RedCrossinTables"/>
              <w:rPr>
                <w:b/>
                <w:bCs/>
                <w:sz w:val="28"/>
                <w:szCs w:val="28"/>
              </w:rPr>
            </w:pPr>
            <w:r w:rsidRPr="008E0CEF">
              <w:rPr>
                <w:b/>
                <w:bCs/>
                <w:sz w:val="28"/>
                <w:szCs w:val="28"/>
              </w:rPr>
              <w:t></w:t>
            </w:r>
          </w:p>
        </w:tc>
        <w:tc>
          <w:tcPr>
            <w:tcW w:w="758" w:type="pct"/>
            <w:vAlign w:val="center"/>
          </w:tcPr>
          <w:p w14:paraId="326EC47B" w14:textId="77777777" w:rsidR="0072591D" w:rsidRPr="008E0CEF" w:rsidRDefault="0072591D" w:rsidP="00A957D8">
            <w:pPr>
              <w:pStyle w:val="RedCrossinTables"/>
              <w:rPr>
                <w:b/>
                <w:bCs/>
                <w:sz w:val="28"/>
                <w:szCs w:val="28"/>
              </w:rPr>
            </w:pPr>
            <w:r w:rsidRPr="008E0CEF">
              <w:rPr>
                <w:b/>
                <w:bCs/>
                <w:sz w:val="28"/>
                <w:szCs w:val="28"/>
              </w:rPr>
              <w:t></w:t>
            </w:r>
          </w:p>
        </w:tc>
        <w:tc>
          <w:tcPr>
            <w:tcW w:w="650" w:type="pct"/>
            <w:vAlign w:val="center"/>
          </w:tcPr>
          <w:p w14:paraId="5E7483D4" w14:textId="77777777" w:rsidR="0072591D" w:rsidRPr="008E0CEF" w:rsidRDefault="0072591D" w:rsidP="00A957D8">
            <w:pPr>
              <w:pStyle w:val="RedCrossinTables"/>
              <w:rPr>
                <w:b/>
                <w:bCs/>
                <w:sz w:val="28"/>
                <w:szCs w:val="28"/>
              </w:rPr>
            </w:pPr>
            <w:r w:rsidRPr="008E0CEF">
              <w:rPr>
                <w:b/>
                <w:bCs/>
                <w:sz w:val="28"/>
                <w:szCs w:val="28"/>
              </w:rPr>
              <w:t></w:t>
            </w:r>
          </w:p>
        </w:tc>
        <w:tc>
          <w:tcPr>
            <w:tcW w:w="652" w:type="pct"/>
            <w:vAlign w:val="center"/>
          </w:tcPr>
          <w:p w14:paraId="36F235BE" w14:textId="77777777" w:rsidR="0072591D" w:rsidRPr="008E0CEF" w:rsidRDefault="0072591D" w:rsidP="00A957D8">
            <w:pPr>
              <w:pStyle w:val="RedCrossinTables"/>
              <w:rPr>
                <w:b/>
                <w:bCs/>
                <w:sz w:val="28"/>
                <w:szCs w:val="28"/>
              </w:rPr>
            </w:pPr>
            <w:r w:rsidRPr="008E0CEF">
              <w:rPr>
                <w:b/>
                <w:bCs/>
                <w:sz w:val="28"/>
                <w:szCs w:val="28"/>
              </w:rPr>
              <w:t></w:t>
            </w:r>
          </w:p>
        </w:tc>
      </w:tr>
      <w:tr w:rsidR="00855830" w14:paraId="480D82FF" w14:textId="77777777" w:rsidTr="00E52ECB">
        <w:trPr>
          <w:trHeight w:val="340"/>
        </w:trPr>
        <w:tc>
          <w:tcPr>
            <w:tcW w:w="1175" w:type="pct"/>
            <w:shd w:val="clear" w:color="auto" w:fill="F2F2F2" w:themeFill="background1" w:themeFillShade="F2"/>
          </w:tcPr>
          <w:p w14:paraId="1BBD760E" w14:textId="77777777" w:rsidR="0072591D" w:rsidRPr="00D14464" w:rsidRDefault="0072591D" w:rsidP="00FA0AA5">
            <w:pPr>
              <w:pStyle w:val="TableParaBoldBlue"/>
            </w:pPr>
            <w:r w:rsidRPr="00D14464">
              <w:t>Reporter</w:t>
            </w:r>
          </w:p>
        </w:tc>
        <w:tc>
          <w:tcPr>
            <w:tcW w:w="442" w:type="pct"/>
            <w:vAlign w:val="center"/>
          </w:tcPr>
          <w:p w14:paraId="4E66B3A1" w14:textId="77777777" w:rsidR="0072591D" w:rsidRPr="008E0CEF" w:rsidRDefault="0072591D" w:rsidP="00A957D8">
            <w:pPr>
              <w:pStyle w:val="RedCrossinTables"/>
              <w:rPr>
                <w:b/>
                <w:bCs/>
                <w:sz w:val="28"/>
                <w:szCs w:val="28"/>
              </w:rPr>
            </w:pPr>
            <w:r w:rsidRPr="008E0CEF">
              <w:rPr>
                <w:b/>
                <w:bCs/>
                <w:sz w:val="28"/>
                <w:szCs w:val="28"/>
              </w:rPr>
              <w:t></w:t>
            </w:r>
          </w:p>
        </w:tc>
        <w:tc>
          <w:tcPr>
            <w:tcW w:w="514" w:type="pct"/>
            <w:vAlign w:val="center"/>
          </w:tcPr>
          <w:p w14:paraId="5505F856" w14:textId="77777777"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809" w:type="pct"/>
            <w:vAlign w:val="center"/>
          </w:tcPr>
          <w:p w14:paraId="6114D4B4" w14:textId="77777777" w:rsidR="0072591D" w:rsidRPr="008E0CEF" w:rsidRDefault="0072591D" w:rsidP="00A957D8">
            <w:pPr>
              <w:pStyle w:val="RedCrossinTables"/>
              <w:rPr>
                <w:b/>
                <w:bCs/>
                <w:sz w:val="28"/>
                <w:szCs w:val="28"/>
              </w:rPr>
            </w:pPr>
            <w:r w:rsidRPr="008E0CEF">
              <w:rPr>
                <w:b/>
                <w:bCs/>
                <w:sz w:val="28"/>
                <w:szCs w:val="28"/>
              </w:rPr>
              <w:t></w:t>
            </w:r>
          </w:p>
        </w:tc>
        <w:tc>
          <w:tcPr>
            <w:tcW w:w="758" w:type="pct"/>
            <w:vAlign w:val="center"/>
          </w:tcPr>
          <w:p w14:paraId="7730F8F2" w14:textId="77777777" w:rsidR="0072591D" w:rsidRPr="008E0CEF" w:rsidRDefault="0072591D" w:rsidP="00A957D8">
            <w:pPr>
              <w:pStyle w:val="RedCrossinTables"/>
              <w:rPr>
                <w:b/>
                <w:bCs/>
                <w:sz w:val="28"/>
                <w:szCs w:val="28"/>
              </w:rPr>
            </w:pPr>
            <w:r w:rsidRPr="008E0CEF">
              <w:rPr>
                <w:b/>
                <w:bCs/>
                <w:sz w:val="28"/>
                <w:szCs w:val="28"/>
              </w:rPr>
              <w:t></w:t>
            </w:r>
          </w:p>
        </w:tc>
        <w:tc>
          <w:tcPr>
            <w:tcW w:w="650" w:type="pct"/>
            <w:vAlign w:val="center"/>
          </w:tcPr>
          <w:p w14:paraId="2CCB49E9" w14:textId="77777777" w:rsidR="0072591D" w:rsidRPr="008E0CEF" w:rsidRDefault="0072591D" w:rsidP="00A957D8">
            <w:pPr>
              <w:pStyle w:val="RedCrossinTables"/>
              <w:rPr>
                <w:b/>
                <w:bCs/>
                <w:sz w:val="28"/>
                <w:szCs w:val="28"/>
              </w:rPr>
            </w:pPr>
            <w:r w:rsidRPr="008E0CEF">
              <w:rPr>
                <w:b/>
                <w:bCs/>
                <w:sz w:val="28"/>
                <w:szCs w:val="28"/>
              </w:rPr>
              <w:t></w:t>
            </w:r>
          </w:p>
        </w:tc>
        <w:tc>
          <w:tcPr>
            <w:tcW w:w="652" w:type="pct"/>
            <w:vAlign w:val="center"/>
          </w:tcPr>
          <w:p w14:paraId="0DDF3C00" w14:textId="77777777" w:rsidR="0072591D" w:rsidRPr="008E0CEF" w:rsidRDefault="0072591D" w:rsidP="00A957D8">
            <w:pPr>
              <w:pStyle w:val="RedCrossinTables"/>
              <w:rPr>
                <w:b/>
                <w:bCs/>
                <w:sz w:val="28"/>
                <w:szCs w:val="28"/>
              </w:rPr>
            </w:pPr>
            <w:r w:rsidRPr="008E0CEF">
              <w:rPr>
                <w:b/>
                <w:bCs/>
                <w:sz w:val="28"/>
                <w:szCs w:val="28"/>
              </w:rPr>
              <w:t></w:t>
            </w:r>
          </w:p>
        </w:tc>
      </w:tr>
      <w:tr w:rsidR="00855830" w14:paraId="0A6D12D2" w14:textId="77777777" w:rsidTr="00E52ECB">
        <w:trPr>
          <w:trHeight w:val="265"/>
        </w:trPr>
        <w:tc>
          <w:tcPr>
            <w:tcW w:w="1175" w:type="pct"/>
            <w:shd w:val="clear" w:color="auto" w:fill="F2F2F2" w:themeFill="background1" w:themeFillShade="F2"/>
          </w:tcPr>
          <w:p w14:paraId="0392B788" w14:textId="2BD3BEF1" w:rsidR="0072591D" w:rsidRPr="00474B13" w:rsidRDefault="0072591D" w:rsidP="00A957D8">
            <w:pPr>
              <w:pStyle w:val="TableParaBoldBlue"/>
            </w:pPr>
            <w:r w:rsidRPr="00474B13">
              <w:t>Data Entry</w:t>
            </w:r>
          </w:p>
        </w:tc>
        <w:tc>
          <w:tcPr>
            <w:tcW w:w="442" w:type="pct"/>
            <w:vAlign w:val="center"/>
          </w:tcPr>
          <w:p w14:paraId="2E979E32" w14:textId="18918A04" w:rsidR="0072591D" w:rsidRPr="008E0CEF" w:rsidRDefault="0072591D" w:rsidP="00A957D8">
            <w:pPr>
              <w:pStyle w:val="RedCrossinTables"/>
              <w:rPr>
                <w:b/>
                <w:bCs/>
                <w:sz w:val="28"/>
                <w:szCs w:val="28"/>
              </w:rPr>
            </w:pPr>
            <w:r w:rsidRPr="008E0CEF">
              <w:rPr>
                <w:b/>
                <w:bCs/>
                <w:color w:val="119066" w:themeColor="accent4"/>
                <w:sz w:val="28"/>
                <w:szCs w:val="28"/>
              </w:rPr>
              <w:t></w:t>
            </w:r>
          </w:p>
        </w:tc>
        <w:tc>
          <w:tcPr>
            <w:tcW w:w="514" w:type="pct"/>
            <w:vAlign w:val="center"/>
          </w:tcPr>
          <w:p w14:paraId="099CAA13" w14:textId="22686E42" w:rsidR="0072591D" w:rsidRPr="008E0CEF" w:rsidRDefault="0072591D" w:rsidP="00A957D8">
            <w:pPr>
              <w:pStyle w:val="RedCrossinTables"/>
              <w:rPr>
                <w:b/>
                <w:bCs/>
                <w:sz w:val="28"/>
                <w:szCs w:val="28"/>
              </w:rPr>
            </w:pPr>
            <w:r w:rsidRPr="008E0CEF">
              <w:rPr>
                <w:b/>
                <w:bCs/>
                <w:sz w:val="28"/>
                <w:szCs w:val="28"/>
              </w:rPr>
              <w:t></w:t>
            </w:r>
          </w:p>
        </w:tc>
        <w:tc>
          <w:tcPr>
            <w:tcW w:w="809" w:type="pct"/>
            <w:vAlign w:val="center"/>
          </w:tcPr>
          <w:p w14:paraId="5A35606F" w14:textId="1B5AAA4D" w:rsidR="0072591D" w:rsidRPr="008E0CEF" w:rsidRDefault="0072591D" w:rsidP="00A957D8">
            <w:pPr>
              <w:pStyle w:val="RedCrossinTables"/>
              <w:rPr>
                <w:b/>
                <w:bCs/>
                <w:sz w:val="28"/>
                <w:szCs w:val="28"/>
              </w:rPr>
            </w:pPr>
            <w:r w:rsidRPr="008E0CEF">
              <w:rPr>
                <w:b/>
                <w:bCs/>
                <w:sz w:val="28"/>
                <w:szCs w:val="28"/>
              </w:rPr>
              <w:t></w:t>
            </w:r>
          </w:p>
        </w:tc>
        <w:tc>
          <w:tcPr>
            <w:tcW w:w="758" w:type="pct"/>
            <w:vAlign w:val="center"/>
          </w:tcPr>
          <w:p w14:paraId="4CC171BE" w14:textId="00441B07" w:rsidR="0072591D" w:rsidRPr="008E0CEF" w:rsidRDefault="0072591D" w:rsidP="00A957D8">
            <w:pPr>
              <w:pStyle w:val="RedCrossinTables"/>
              <w:rPr>
                <w:b/>
                <w:bCs/>
                <w:sz w:val="28"/>
                <w:szCs w:val="28"/>
              </w:rPr>
            </w:pPr>
            <w:r w:rsidRPr="008E0CEF">
              <w:rPr>
                <w:b/>
                <w:bCs/>
                <w:sz w:val="28"/>
                <w:szCs w:val="28"/>
              </w:rPr>
              <w:t></w:t>
            </w:r>
          </w:p>
        </w:tc>
        <w:tc>
          <w:tcPr>
            <w:tcW w:w="650" w:type="pct"/>
            <w:vAlign w:val="center"/>
          </w:tcPr>
          <w:p w14:paraId="343563AF" w14:textId="4FCD80DB" w:rsidR="0072591D" w:rsidRPr="008E0CEF" w:rsidRDefault="0072591D" w:rsidP="00A957D8">
            <w:pPr>
              <w:pStyle w:val="RedCrossinTables"/>
              <w:rPr>
                <w:b/>
                <w:bCs/>
                <w:sz w:val="28"/>
                <w:szCs w:val="28"/>
              </w:rPr>
            </w:pPr>
            <w:r w:rsidRPr="008E0CEF">
              <w:rPr>
                <w:b/>
                <w:bCs/>
                <w:sz w:val="28"/>
                <w:szCs w:val="28"/>
              </w:rPr>
              <w:t></w:t>
            </w:r>
          </w:p>
        </w:tc>
        <w:tc>
          <w:tcPr>
            <w:tcW w:w="652" w:type="pct"/>
            <w:vAlign w:val="center"/>
          </w:tcPr>
          <w:p w14:paraId="7F3E0C5C" w14:textId="19D53CEF" w:rsidR="0072591D" w:rsidRPr="008E0CEF" w:rsidRDefault="0072591D" w:rsidP="00A957D8">
            <w:pPr>
              <w:pStyle w:val="RedCrossinTables"/>
              <w:rPr>
                <w:b/>
                <w:bCs/>
                <w:sz w:val="28"/>
                <w:szCs w:val="28"/>
              </w:rPr>
            </w:pPr>
            <w:r w:rsidRPr="008E0CEF">
              <w:rPr>
                <w:b/>
                <w:bCs/>
                <w:sz w:val="28"/>
                <w:szCs w:val="28"/>
              </w:rPr>
              <w:t></w:t>
            </w:r>
          </w:p>
        </w:tc>
      </w:tr>
    </w:tbl>
    <w:p w14:paraId="665CCF46" w14:textId="550E1BA1" w:rsidR="000706EA" w:rsidRPr="007535DA" w:rsidRDefault="000706EA" w:rsidP="007535DA">
      <w:pPr>
        <w:pStyle w:val="Normal-beforebullets"/>
      </w:pPr>
      <w:r w:rsidRPr="007535DA">
        <w:t>The following resources support users in using the HHCApp:</w:t>
      </w:r>
    </w:p>
    <w:p w14:paraId="11888D45" w14:textId="06F41144" w:rsidR="000706EA" w:rsidRPr="000706EA" w:rsidRDefault="00487B89" w:rsidP="00B45171">
      <w:pPr>
        <w:pStyle w:val="Bulletlist"/>
        <w:keepNext/>
        <w:keepLines/>
        <w:rPr>
          <w:rStyle w:val="Hyperlink"/>
        </w:rPr>
      </w:pPr>
      <w:hyperlink r:id="rId18" w:history="1">
        <w:r w:rsidR="000706EA" w:rsidRPr="000706EA">
          <w:rPr>
            <w:rStyle w:val="Hyperlink"/>
          </w:rPr>
          <w:t>National Hand Hygiene Initiative Learning Management System (LMS) - Instructions for learners</w:t>
        </w:r>
      </w:hyperlink>
      <w:r w:rsidR="0099512E" w:rsidRPr="003A1708">
        <w:rPr>
          <w:rStyle w:val="FootnoteReference"/>
        </w:rPr>
        <w:footnoteReference w:id="5"/>
      </w:r>
    </w:p>
    <w:p w14:paraId="3EA04591" w14:textId="76BB6840" w:rsidR="000706EA" w:rsidRPr="000706EA" w:rsidRDefault="00487B89" w:rsidP="00B45171">
      <w:pPr>
        <w:pStyle w:val="Bulletlist"/>
        <w:keepNext/>
        <w:keepLines/>
        <w:rPr>
          <w:rStyle w:val="Hyperlink"/>
        </w:rPr>
      </w:pPr>
      <w:hyperlink r:id="rId19" w:history="1">
        <w:r w:rsidR="000706EA" w:rsidRPr="000706EA">
          <w:rPr>
            <w:rStyle w:val="Hyperlink"/>
          </w:rPr>
          <w:t>Quick start HHCApp guide</w:t>
        </w:r>
      </w:hyperlink>
      <w:r w:rsidR="0015641D" w:rsidRPr="00697837">
        <w:rPr>
          <w:rStyle w:val="Hyperlink"/>
          <w:color w:val="auto"/>
          <w:u w:val="none"/>
        </w:rPr>
        <w:t>.</w:t>
      </w:r>
      <w:r w:rsidR="00BA69C8" w:rsidRPr="003A1708">
        <w:rPr>
          <w:rStyle w:val="FootnoteReference"/>
        </w:rPr>
        <w:footnoteReference w:id="6"/>
      </w:r>
    </w:p>
    <w:p w14:paraId="427AEC60" w14:textId="77777777" w:rsidR="00681B9A" w:rsidRDefault="00681B9A" w:rsidP="00681B9A">
      <w:bookmarkStart w:id="17" w:name="_Toc138343809"/>
    </w:p>
    <w:p w14:paraId="2241CFE3" w14:textId="77777777" w:rsidR="00681B9A" w:rsidRDefault="00681B9A" w:rsidP="00681B9A"/>
    <w:p w14:paraId="5AE84226" w14:textId="29C47BCA" w:rsidR="00681B9A" w:rsidRDefault="00681B9A" w:rsidP="00681B9A"/>
    <w:p w14:paraId="71CDD02B" w14:textId="7FB7EF03" w:rsidR="00681B9A" w:rsidRDefault="00681B9A" w:rsidP="00681B9A"/>
    <w:p w14:paraId="4E594DC9" w14:textId="5309F00F" w:rsidR="00681B9A" w:rsidRDefault="00681B9A" w:rsidP="00681B9A"/>
    <w:p w14:paraId="3F4B59B3" w14:textId="48BCF13B" w:rsidR="00681B9A" w:rsidRDefault="00681B9A" w:rsidP="00681B9A"/>
    <w:p w14:paraId="137F5009" w14:textId="162E1674" w:rsidR="00681B9A" w:rsidRDefault="00681B9A" w:rsidP="00681B9A"/>
    <w:p w14:paraId="012027ED" w14:textId="49A86306" w:rsidR="00681B9A" w:rsidRDefault="00681B9A" w:rsidP="00681B9A"/>
    <w:p w14:paraId="5BEBB24C" w14:textId="7C240019" w:rsidR="00681B9A" w:rsidRDefault="00681B9A" w:rsidP="00681B9A"/>
    <w:p w14:paraId="0C24ADE8" w14:textId="76304344" w:rsidR="00681B9A" w:rsidRDefault="00681B9A" w:rsidP="00681B9A"/>
    <w:p w14:paraId="34918B6E" w14:textId="77777777" w:rsidR="00681B9A" w:rsidRDefault="00681B9A" w:rsidP="00681B9A"/>
    <w:p w14:paraId="47F3241D" w14:textId="77777777" w:rsidR="00681B9A" w:rsidRDefault="00681B9A" w:rsidP="00681B9A"/>
    <w:p w14:paraId="259999AE" w14:textId="1B3E814D" w:rsidR="000706EA" w:rsidRPr="005C0BB6" w:rsidRDefault="000706EA" w:rsidP="0072591D">
      <w:pPr>
        <w:pStyle w:val="Heading2"/>
      </w:pPr>
      <w:bookmarkStart w:id="18" w:name="_Toc140222177"/>
      <w:r w:rsidRPr="005C0BB6">
        <w:lastRenderedPageBreak/>
        <w:t>How to register a new organisation in the HHCApp</w:t>
      </w:r>
      <w:bookmarkEnd w:id="17"/>
      <w:bookmarkEnd w:id="18"/>
    </w:p>
    <w:p w14:paraId="10A95F10" w14:textId="637AEE22" w:rsidR="000706EA" w:rsidRDefault="00681B9A" w:rsidP="00474B13">
      <w:pPr>
        <w:pStyle w:val="Normal-beforebullets"/>
      </w:pPr>
      <w:r>
        <w:t>A h</w:t>
      </w:r>
      <w:r w:rsidR="000706EA">
        <w:t>ealth</w:t>
      </w:r>
      <w:r w:rsidR="00804DD9">
        <w:t xml:space="preserve"> service</w:t>
      </w:r>
      <w:r w:rsidR="000706EA">
        <w:t xml:space="preserve"> </w:t>
      </w:r>
      <w:r w:rsidR="00AC217B">
        <w:t>facilit</w:t>
      </w:r>
      <w:r>
        <w:t>y</w:t>
      </w:r>
      <w:r w:rsidR="00AC217B">
        <w:t xml:space="preserve"> </w:t>
      </w:r>
      <w:r w:rsidR="000706EA">
        <w:t xml:space="preserve">can set up their organisation in the HHCApp by following </w:t>
      </w:r>
      <w:r w:rsidR="00BA69C8">
        <w:t xml:space="preserve">these </w:t>
      </w:r>
      <w:r w:rsidR="000706EA">
        <w:t>steps:</w:t>
      </w:r>
    </w:p>
    <w:p w14:paraId="4CB09ACA" w14:textId="6EE4B2A1" w:rsidR="000706EA" w:rsidRPr="00681B9A" w:rsidRDefault="000706EA" w:rsidP="000706EA">
      <w:pPr>
        <w:pStyle w:val="Numberedlists"/>
        <w:rPr>
          <w:rStyle w:val="Hyperlink"/>
          <w:color w:val="auto"/>
          <w:u w:val="none"/>
        </w:rPr>
      </w:pPr>
      <w:r>
        <w:t xml:space="preserve">Go to the HHCApp desktop site </w:t>
      </w:r>
      <w:hyperlink r:id="rId20" w:history="1">
        <w:r w:rsidRPr="003170F7">
          <w:rPr>
            <w:rStyle w:val="Hyperlink"/>
          </w:rPr>
          <w:t>https://nhhi.safetyandquality.gov.au/</w:t>
        </w:r>
      </w:hyperlink>
    </w:p>
    <w:p w14:paraId="5F979F29" w14:textId="151F1EF7" w:rsidR="000706EA" w:rsidRDefault="000706EA" w:rsidP="000706EA">
      <w:pPr>
        <w:pStyle w:val="Numberedlists"/>
      </w:pPr>
      <w:r>
        <w:t xml:space="preserve">Click the </w:t>
      </w:r>
      <w:r w:rsidR="003D055F">
        <w:t>‘</w:t>
      </w:r>
      <w:r>
        <w:t>Register your organisation</w:t>
      </w:r>
      <w:r w:rsidR="003D055F">
        <w:t>’</w:t>
      </w:r>
      <w:r>
        <w:t xml:space="preserve"> button</w:t>
      </w:r>
    </w:p>
    <w:p w14:paraId="3F0FC0C8" w14:textId="126FF304" w:rsidR="000706EA" w:rsidRDefault="0018633D" w:rsidP="008C3B80">
      <w:pPr>
        <w:pStyle w:val="Indent"/>
        <w:rPr>
          <w:noProof/>
        </w:rPr>
      </w:pPr>
      <w:r>
        <w:rPr>
          <w:noProof/>
        </w:rPr>
        <w:drawing>
          <wp:inline distT="0" distB="0" distL="0" distR="0" wp14:anchorId="459ECD98" wp14:editId="1F0DC8FF">
            <wp:extent cx="4590690" cy="4051929"/>
            <wp:effectExtent l="76200" t="76200" r="286385" b="292100"/>
            <wp:docPr id="812767719" name="Picture 812767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67719" name="Picture 81276771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9462" cy="4068498"/>
                    </a:xfrm>
                    <a:prstGeom prst="rect">
                      <a:avLst/>
                    </a:prstGeom>
                    <a:ln>
                      <a:noFill/>
                    </a:ln>
                    <a:effectLst>
                      <a:outerShdw blurRad="190500" dist="139700" dir="2700000" algn="tl" rotWithShape="0">
                        <a:srgbClr val="333333">
                          <a:alpha val="65000"/>
                        </a:srgbClr>
                      </a:outerShdw>
                    </a:effectLst>
                  </pic:spPr>
                </pic:pic>
              </a:graphicData>
            </a:graphic>
          </wp:inline>
        </w:drawing>
      </w:r>
    </w:p>
    <w:p w14:paraId="7BA11E1D" w14:textId="680AC041" w:rsidR="000706EA" w:rsidRDefault="004E48B5" w:rsidP="004E48B5">
      <w:pPr>
        <w:pStyle w:val="Numberedlists"/>
      </w:pPr>
      <w:r>
        <w:t>F</w:t>
      </w:r>
      <w:r w:rsidR="000706EA">
        <w:t xml:space="preserve">ollow the steps to complete the application. </w:t>
      </w:r>
    </w:p>
    <w:p w14:paraId="6F0D3631" w14:textId="35391A26" w:rsidR="000706EA" w:rsidRDefault="000706EA" w:rsidP="00A957D8">
      <w:r>
        <w:t xml:space="preserve">Once the application is submitted for review, the applicant will be contacted via the email address provided in the application </w:t>
      </w:r>
      <w:r w:rsidR="001E764A">
        <w:t>with</w:t>
      </w:r>
      <w:r>
        <w:t xml:space="preserve">in five business days regarding the status of the application. </w:t>
      </w:r>
    </w:p>
    <w:p w14:paraId="68E4F926" w14:textId="01F6CBAA" w:rsidR="000706EA" w:rsidRPr="00875689" w:rsidRDefault="001F5AF6" w:rsidP="00B45171">
      <w:pPr>
        <w:pStyle w:val="Heading1"/>
      </w:pPr>
      <w:bookmarkStart w:id="19" w:name="_Toc138343810"/>
      <w:bookmarkStart w:id="20" w:name="_Toc140222178"/>
      <w:r>
        <w:lastRenderedPageBreak/>
        <w:t xml:space="preserve">User </w:t>
      </w:r>
      <w:r w:rsidR="000706EA" w:rsidRPr="00875689">
        <w:t>profile</w:t>
      </w:r>
      <w:r>
        <w:t>s</w:t>
      </w:r>
      <w:bookmarkEnd w:id="19"/>
      <w:bookmarkEnd w:id="20"/>
    </w:p>
    <w:p w14:paraId="333710AE" w14:textId="489F19D6" w:rsidR="000706EA" w:rsidRPr="003F3C60" w:rsidRDefault="000706EA" w:rsidP="00BB6A01">
      <w:pPr>
        <w:spacing w:after="0" w:line="240" w:lineRule="auto"/>
      </w:pPr>
      <w:r w:rsidRPr="003F3C60">
        <w:t>A</w:t>
      </w:r>
      <w:r w:rsidR="001F5AF6">
        <w:t xml:space="preserve"> HHCApp</w:t>
      </w:r>
      <w:r w:rsidRPr="003F3C60">
        <w:t xml:space="preserve"> user profile is created either by the </w:t>
      </w:r>
      <w:hyperlink r:id="rId22" w:history="1">
        <w:r w:rsidR="00BB6A01">
          <w:rPr>
            <w:rStyle w:val="Hyperlink"/>
          </w:rPr>
          <w:t>NHHI LMS</w:t>
        </w:r>
        <w:r w:rsidR="00BB6A01" w:rsidRPr="00BB6A01">
          <w:rPr>
            <w:rStyle w:val="FootnoteReference"/>
            <w:rFonts w:cstheme="minorBidi"/>
          </w:rPr>
          <w:footnoteReference w:id="7"/>
        </w:r>
      </w:hyperlink>
      <w:r w:rsidR="00BB6A01">
        <w:t xml:space="preserve"> </w:t>
      </w:r>
      <w:r w:rsidRPr="003F3C60">
        <w:t>after</w:t>
      </w:r>
      <w:r w:rsidR="00BA69C8">
        <w:t xml:space="preserve"> </w:t>
      </w:r>
      <w:r w:rsidR="006B10A8">
        <w:t>a</w:t>
      </w:r>
      <w:r w:rsidR="00BA69C8">
        <w:t xml:space="preserve"> user</w:t>
      </w:r>
      <w:r w:rsidRPr="003F3C60">
        <w:t xml:space="preserve"> complet</w:t>
      </w:r>
      <w:r w:rsidR="00BA69C8">
        <w:t>es the</w:t>
      </w:r>
      <w:r w:rsidRPr="003F3C60">
        <w:t xml:space="preserve"> </w:t>
      </w:r>
      <w:hyperlink r:id="rId23" w:history="1">
        <w:r w:rsidR="00BB6A01" w:rsidRPr="00BB6A01">
          <w:rPr>
            <w:rStyle w:val="Hyperlink"/>
            <w:i/>
            <w:iCs/>
          </w:rPr>
          <w:t>Hygiene Auditor Training Pathway</w:t>
        </w:r>
        <w:r w:rsidR="00BB6A01" w:rsidRPr="00BB6A01">
          <w:rPr>
            <w:rStyle w:val="Hyperlink"/>
            <w:rFonts w:ascii="Arial" w:hAnsi="Arial" w:cstheme="minorBidi"/>
            <w:i/>
            <w:iCs/>
            <w:color w:val="auto"/>
            <w:u w:val="none"/>
            <w:vertAlign w:val="superscript"/>
          </w:rPr>
          <w:footnoteReference w:id="8"/>
        </w:r>
      </w:hyperlink>
      <w:r w:rsidR="00BB6A01">
        <w:rPr>
          <w:rFonts w:ascii="Times New Roman" w:hAnsi="Times New Roman"/>
          <w:sz w:val="24"/>
          <w:szCs w:val="24"/>
        </w:rPr>
        <w:t xml:space="preserve"> </w:t>
      </w:r>
      <w:r w:rsidR="002B731E" w:rsidRPr="003F3C60">
        <w:t xml:space="preserve">or </w:t>
      </w:r>
      <w:r w:rsidR="001E764A">
        <w:t xml:space="preserve">by </w:t>
      </w:r>
      <w:r w:rsidR="002B731E" w:rsidRPr="003F3C60">
        <w:t>the</w:t>
      </w:r>
      <w:r w:rsidR="002B731E">
        <w:t>ir</w:t>
      </w:r>
      <w:r w:rsidR="002B731E" w:rsidRPr="003F3C60">
        <w:t xml:space="preserve"> </w:t>
      </w:r>
      <w:r w:rsidR="002B731E">
        <w:t>R</w:t>
      </w:r>
      <w:r w:rsidR="002B731E" w:rsidRPr="003F3C60">
        <w:t>egion</w:t>
      </w:r>
      <w:r w:rsidR="00AC217B">
        <w:t>, Group</w:t>
      </w:r>
      <w:r w:rsidR="002B731E" w:rsidRPr="003F3C60">
        <w:t xml:space="preserve"> or </w:t>
      </w:r>
      <w:r w:rsidR="002B731E">
        <w:t>O</w:t>
      </w:r>
      <w:r w:rsidR="002B731E" w:rsidRPr="003F3C60">
        <w:t xml:space="preserve">rganisation </w:t>
      </w:r>
      <w:r w:rsidR="002B731E">
        <w:t>A</w:t>
      </w:r>
      <w:r w:rsidR="002B731E" w:rsidRPr="003F3C60">
        <w:t>dministrator</w:t>
      </w:r>
      <w:r w:rsidRPr="003F3C60">
        <w:t xml:space="preserve">. </w:t>
      </w:r>
      <w:r w:rsidR="00BA69C8">
        <w:t>R</w:t>
      </w:r>
      <w:r w:rsidRPr="003F3C60">
        <w:t>egion</w:t>
      </w:r>
      <w:r w:rsidR="00AC217B">
        <w:t>, Group</w:t>
      </w:r>
      <w:r w:rsidRPr="003F3C60">
        <w:t xml:space="preserve"> or </w:t>
      </w:r>
      <w:r w:rsidR="002B731E">
        <w:t>O</w:t>
      </w:r>
      <w:r w:rsidRPr="003F3C60">
        <w:t xml:space="preserve">rganisation </w:t>
      </w:r>
      <w:r w:rsidR="002B731E">
        <w:t>A</w:t>
      </w:r>
      <w:r w:rsidRPr="003F3C60">
        <w:t>dministrator</w:t>
      </w:r>
      <w:r w:rsidR="00BA69C8">
        <w:t>s</w:t>
      </w:r>
      <w:r w:rsidRPr="003F3C60">
        <w:t xml:space="preserve"> </w:t>
      </w:r>
      <w:r w:rsidR="0092648D">
        <w:t xml:space="preserve">only </w:t>
      </w:r>
      <w:r w:rsidRPr="003F3C60">
        <w:t>need to create a HHCApp user profile for learners who complete</w:t>
      </w:r>
      <w:r w:rsidR="001E764A">
        <w:t>d</w:t>
      </w:r>
      <w:r w:rsidRPr="003F3C60">
        <w:t xml:space="preserve"> the general auditor training in the </w:t>
      </w:r>
      <w:r w:rsidRPr="00D14464">
        <w:t xml:space="preserve">old </w:t>
      </w:r>
      <w:r w:rsidR="002B731E" w:rsidRPr="002B731E">
        <w:t xml:space="preserve">training </w:t>
      </w:r>
      <w:r w:rsidR="002B731E" w:rsidRPr="00D14464">
        <w:t>format</w:t>
      </w:r>
      <w:r w:rsidR="00697837">
        <w:t xml:space="preserve"> before 1 October 2023</w:t>
      </w:r>
      <w:r w:rsidRPr="00D14464">
        <w:t>.</w:t>
      </w:r>
      <w:r w:rsidRPr="003F3C60">
        <w:t xml:space="preserve"> </w:t>
      </w:r>
    </w:p>
    <w:p w14:paraId="6287AFF0" w14:textId="7E71E562" w:rsidR="000706EA" w:rsidRPr="003F3C60" w:rsidRDefault="000706EA" w:rsidP="003075C1">
      <w:pPr>
        <w:rPr>
          <w:rFonts w:cs="Arial"/>
        </w:rPr>
      </w:pPr>
      <w:r w:rsidRPr="003F3C60">
        <w:rPr>
          <w:rFonts w:cs="Arial"/>
        </w:rPr>
        <w:t>If a learner has an existing profile</w:t>
      </w:r>
      <w:r w:rsidR="00697837">
        <w:rPr>
          <w:rFonts w:cs="Arial"/>
        </w:rPr>
        <w:t xml:space="preserve"> in the HHCApp</w:t>
      </w:r>
      <w:r w:rsidRPr="003F3C60">
        <w:rPr>
          <w:rFonts w:cs="Arial"/>
        </w:rPr>
        <w:t xml:space="preserve">, they must contact the </w:t>
      </w:r>
      <w:hyperlink r:id="rId24" w:history="1">
        <w:r w:rsidRPr="00937924">
          <w:rPr>
            <w:rStyle w:val="Hyperlink"/>
            <w:rFonts w:cs="Arial"/>
          </w:rPr>
          <w:t>NHHI Help Desk</w:t>
        </w:r>
      </w:hyperlink>
      <w:r w:rsidR="003573E1" w:rsidRPr="00D14464">
        <w:rPr>
          <w:rStyle w:val="FootnoteReference"/>
        </w:rPr>
        <w:footnoteReference w:id="9"/>
      </w:r>
      <w:r w:rsidRPr="00D14464">
        <w:t xml:space="preserve"> </w:t>
      </w:r>
      <w:r w:rsidRPr="003F3C60">
        <w:rPr>
          <w:rFonts w:cs="Arial"/>
        </w:rPr>
        <w:t xml:space="preserve">to link their profile in the NHHI LMS and the HHCApp before enrolling in the </w:t>
      </w:r>
      <w:r w:rsidRPr="003F3C60">
        <w:rPr>
          <w:rFonts w:cs="Arial"/>
          <w:i/>
          <w:iCs/>
        </w:rPr>
        <w:t>Hand Hygiene Auditor Training Pathway</w:t>
      </w:r>
      <w:r w:rsidRPr="003F3C60">
        <w:rPr>
          <w:rFonts w:cs="Arial"/>
        </w:rPr>
        <w:t xml:space="preserve">. </w:t>
      </w:r>
    </w:p>
    <w:p w14:paraId="0A756408" w14:textId="03136FAA" w:rsidR="000706EA" w:rsidRPr="003F3C60" w:rsidRDefault="000706EA" w:rsidP="003075C1">
      <w:r w:rsidRPr="003F3C60">
        <w:t xml:space="preserve">When a learner enrols in the </w:t>
      </w:r>
      <w:r w:rsidRPr="003F3C60">
        <w:rPr>
          <w:i/>
          <w:iCs/>
        </w:rPr>
        <w:t>Hand Hygiene Auditor Training Pathway</w:t>
      </w:r>
      <w:r w:rsidRPr="003F3C60">
        <w:t xml:space="preserve"> in the NHHI LMS</w:t>
      </w:r>
      <w:r w:rsidR="001F5AF6">
        <w:t xml:space="preserve"> and they </w:t>
      </w:r>
      <w:r w:rsidR="001F5AF6" w:rsidRPr="003F3C60">
        <w:t>do not have an existing profile in the HHCApp</w:t>
      </w:r>
      <w:r w:rsidR="001F5AF6">
        <w:t xml:space="preserve">, they </w:t>
      </w:r>
      <w:r w:rsidRPr="003F3C60">
        <w:t xml:space="preserve">will be asked to nominate </w:t>
      </w:r>
      <w:r w:rsidR="00697837">
        <w:t>one</w:t>
      </w:r>
      <w:r w:rsidRPr="003F3C60">
        <w:t xml:space="preserve"> organisation where they will conduct audits. If the learner cannot find their organisation name, they will be directed to the </w:t>
      </w:r>
      <w:r w:rsidRPr="003C6A79">
        <w:rPr>
          <w:rFonts w:cs="Arial"/>
        </w:rPr>
        <w:t>NHHI Help Desk</w:t>
      </w:r>
      <w:r w:rsidRPr="00FA0AA5">
        <w:t xml:space="preserve"> </w:t>
      </w:r>
      <w:r w:rsidRPr="003F3C60">
        <w:t>for assistance in linking their profiles in the NHHI LMS and the HHCApp.</w:t>
      </w:r>
    </w:p>
    <w:p w14:paraId="3E536CCD" w14:textId="1F36E113" w:rsidR="001F5AF6" w:rsidRDefault="001F5AF6" w:rsidP="001F5AF6">
      <w:pPr>
        <w:pStyle w:val="Normal-beforebullets"/>
      </w:pPr>
      <w:r>
        <w:t xml:space="preserve">When a </w:t>
      </w:r>
      <w:r w:rsidR="000706EA" w:rsidRPr="003F3C60">
        <w:t xml:space="preserve">learner completes the </w:t>
      </w:r>
      <w:r w:rsidR="000706EA" w:rsidRPr="001F5AF6">
        <w:rPr>
          <w:i/>
          <w:iCs/>
        </w:rPr>
        <w:t xml:space="preserve">Hand Hygiene Auditor </w:t>
      </w:r>
      <w:r>
        <w:rPr>
          <w:i/>
          <w:iCs/>
        </w:rPr>
        <w:t>T</w:t>
      </w:r>
      <w:r w:rsidR="000706EA" w:rsidRPr="001F5AF6">
        <w:rPr>
          <w:i/>
          <w:iCs/>
        </w:rPr>
        <w:t xml:space="preserve">raining </w:t>
      </w:r>
      <w:r>
        <w:rPr>
          <w:i/>
          <w:iCs/>
        </w:rPr>
        <w:t>P</w:t>
      </w:r>
      <w:r w:rsidR="000706EA" w:rsidRPr="001F5AF6">
        <w:rPr>
          <w:i/>
          <w:iCs/>
        </w:rPr>
        <w:t>athway</w:t>
      </w:r>
      <w:r w:rsidR="000706EA" w:rsidRPr="003F3C60">
        <w:t xml:space="preserve">, </w:t>
      </w:r>
      <w:r w:rsidR="006B10A8">
        <w:t xml:space="preserve">one of </w:t>
      </w:r>
      <w:r>
        <w:t>the following actions occur:</w:t>
      </w:r>
    </w:p>
    <w:p w14:paraId="30F78C91" w14:textId="0E833401" w:rsidR="001F5AF6" w:rsidRDefault="00474B13" w:rsidP="001F5AF6">
      <w:pPr>
        <w:pStyle w:val="Bulletlist"/>
      </w:pPr>
      <w:r>
        <w:t>I</w:t>
      </w:r>
      <w:r w:rsidR="001F5AF6">
        <w:t xml:space="preserve">f the learner does not have a </w:t>
      </w:r>
      <w:r w:rsidR="00B908AE">
        <w:t>user</w:t>
      </w:r>
      <w:r w:rsidR="001F5AF6">
        <w:t xml:space="preserve"> profile</w:t>
      </w:r>
      <w:r>
        <w:t>,</w:t>
      </w:r>
      <w:r w:rsidR="001F5AF6">
        <w:t xml:space="preserve"> </w:t>
      </w:r>
      <w:r w:rsidR="000706EA" w:rsidRPr="003F3C60">
        <w:t>a profile with an Auditor role will automatically be created</w:t>
      </w:r>
      <w:r w:rsidR="001F5AF6">
        <w:t xml:space="preserve"> and </w:t>
      </w:r>
      <w:r w:rsidR="000706EA" w:rsidRPr="003F3C60">
        <w:t>assigned to the organisation</w:t>
      </w:r>
      <w:r w:rsidR="001F5AF6">
        <w:t xml:space="preserve"> nominated at the time of enrolment. </w:t>
      </w:r>
      <w:r w:rsidR="006B10A8">
        <w:t xml:space="preserve">The new auditor will receive a pop-up message with their HHCApp login details </w:t>
      </w:r>
      <w:r w:rsidR="00587926">
        <w:t xml:space="preserve">once they complete the whole training pathway. They will also receive an email with the login details. </w:t>
      </w:r>
      <w:r w:rsidR="000706EA" w:rsidRPr="003F3C60">
        <w:t>The new auditor can log into the HHCApp to collect and report hand hygiene audit data for their organisation</w:t>
      </w:r>
    </w:p>
    <w:p w14:paraId="548B3237" w14:textId="1BAF8A20" w:rsidR="000706EA" w:rsidRDefault="00474B13" w:rsidP="001F5AF6">
      <w:pPr>
        <w:pStyle w:val="Bulletlist"/>
      </w:pPr>
      <w:r>
        <w:t>I</w:t>
      </w:r>
      <w:r w:rsidR="000706EA" w:rsidRPr="003F3C60">
        <w:t>f the learner has a</w:t>
      </w:r>
      <w:r w:rsidR="001F5AF6">
        <w:t>n existing</w:t>
      </w:r>
      <w:r w:rsidR="000706EA" w:rsidRPr="003F3C60">
        <w:t xml:space="preserve"> profile, their profile will be assigned an Auditor role. They can log into the HHCApp using the same login details and select the “Auditor” role to collect and report hand hygiene audit date.</w:t>
      </w:r>
    </w:p>
    <w:p w14:paraId="3852BE67" w14:textId="4CCE4263" w:rsidR="00697837" w:rsidRPr="003F3C60" w:rsidRDefault="00697837" w:rsidP="003E0BBA">
      <w:r w:rsidRPr="003E0BBA">
        <w:rPr>
          <w:rStyle w:val="Normal-beforebulletsChar"/>
        </w:rPr>
        <w:t>As the learner can only nominate one organisation, their Region</w:t>
      </w:r>
      <w:r w:rsidR="00AC217B">
        <w:rPr>
          <w:rStyle w:val="Normal-beforebulletsChar"/>
        </w:rPr>
        <w:t>, Group</w:t>
      </w:r>
      <w:r w:rsidRPr="003E0BBA">
        <w:rPr>
          <w:rStyle w:val="Normal-beforebulletsChar"/>
        </w:rPr>
        <w:t xml:space="preserve"> or Organisation Administrator can assign them to more organisations after their auditor profile has created by the NHHI LMS</w:t>
      </w:r>
      <w:r w:rsidR="00AC217B">
        <w:rPr>
          <w:rStyle w:val="Normal-beforebulletsChar"/>
        </w:rPr>
        <w:t>,</w:t>
      </w:r>
      <w:r w:rsidRPr="003E0BBA">
        <w:rPr>
          <w:rStyle w:val="Normal-beforebulletsChar"/>
        </w:rPr>
        <w:t xml:space="preserve"> if needed</w:t>
      </w:r>
      <w:r>
        <w:t>.</w:t>
      </w:r>
    </w:p>
    <w:p w14:paraId="7B12415E" w14:textId="605735CF" w:rsidR="000706EA" w:rsidRDefault="00B908AE" w:rsidP="0072591D">
      <w:pPr>
        <w:pStyle w:val="Heading1"/>
      </w:pPr>
      <w:bookmarkStart w:id="21" w:name="_Toc138343811"/>
      <w:bookmarkStart w:id="22" w:name="_Toc140222179"/>
      <w:r>
        <w:lastRenderedPageBreak/>
        <w:t>Entering</w:t>
      </w:r>
      <w:r w:rsidR="000706EA">
        <w:t xml:space="preserve"> audit data</w:t>
      </w:r>
      <w:r>
        <w:t xml:space="preserve"> using the HHCApp</w:t>
      </w:r>
      <w:bookmarkEnd w:id="21"/>
      <w:bookmarkEnd w:id="22"/>
    </w:p>
    <w:p w14:paraId="445C1A72" w14:textId="4610C266" w:rsidR="004E48B5" w:rsidRDefault="000706EA" w:rsidP="003075C1">
      <w:r w:rsidRPr="003F3C60">
        <w:t>Only trained and valid</w:t>
      </w:r>
      <w:r w:rsidR="001F5AF6">
        <w:t>ated</w:t>
      </w:r>
      <w:r w:rsidRPr="003F3C60">
        <w:t xml:space="preserve"> hand hygiene auditors are authorised to collect and enter data using the HHCApp.</w:t>
      </w:r>
      <w:r>
        <w:t xml:space="preserve"> Hand </w:t>
      </w:r>
      <w:r w:rsidR="003C6A79">
        <w:t>h</w:t>
      </w:r>
      <w:r>
        <w:t>ygiene audit data can be entered by users with an Auditor or Data entry role</w:t>
      </w:r>
      <w:r w:rsidR="001F5AF6">
        <w:t>s</w:t>
      </w:r>
      <w:r>
        <w:t>.</w:t>
      </w:r>
    </w:p>
    <w:p w14:paraId="0662A7BE" w14:textId="65D648AB" w:rsidR="000706EA" w:rsidRDefault="000706EA" w:rsidP="003075C1">
      <w:r>
        <w:t>A user with an Auditor role can enter hand hygiene audit data</w:t>
      </w:r>
      <w:r w:rsidR="002B731E">
        <w:t xml:space="preserve"> that they collect</w:t>
      </w:r>
      <w:r w:rsidR="001F5AF6">
        <w:t>.</w:t>
      </w:r>
      <w:r>
        <w:t xml:space="preserve"> A user with a Data entry role</w:t>
      </w:r>
      <w:r w:rsidRPr="00B51825">
        <w:rPr>
          <w:rFonts w:cstheme="minorHAnsi"/>
        </w:rPr>
        <w:t xml:space="preserve"> </w:t>
      </w:r>
      <w:r w:rsidRPr="008A3CF3">
        <w:t xml:space="preserve">can enter data </w:t>
      </w:r>
      <w:r>
        <w:t xml:space="preserve">on the hand hygiene audit data collection forms </w:t>
      </w:r>
      <w:r w:rsidRPr="008A3CF3">
        <w:t xml:space="preserve">that are </w:t>
      </w:r>
      <w:r>
        <w:t>recorded</w:t>
      </w:r>
      <w:r w:rsidRPr="008A3CF3">
        <w:t xml:space="preserve"> by their department or organisation’s auditors for their department or organisation.</w:t>
      </w:r>
    </w:p>
    <w:p w14:paraId="11C9C96A" w14:textId="611ADEE0" w:rsidR="000706EA" w:rsidRPr="006D59E2" w:rsidRDefault="000706EA" w:rsidP="00474B13">
      <w:pPr>
        <w:pStyle w:val="Normal-beforebullets"/>
      </w:pPr>
      <w:r w:rsidRPr="006D59E2">
        <w:t xml:space="preserve">There are three main methods for </w:t>
      </w:r>
      <w:r>
        <w:t>entering</w:t>
      </w:r>
      <w:r w:rsidRPr="006D59E2">
        <w:t xml:space="preserve"> hand hygiene data. These are:</w:t>
      </w:r>
    </w:p>
    <w:p w14:paraId="0540B37D" w14:textId="46E6228B" w:rsidR="000706EA" w:rsidRPr="006D59E2" w:rsidRDefault="000706EA" w:rsidP="00474B13">
      <w:pPr>
        <w:pStyle w:val="Bulletlist"/>
        <w:rPr>
          <w:rFonts w:cs="Arial"/>
        </w:rPr>
      </w:pPr>
      <w:r w:rsidRPr="006D59E2">
        <w:rPr>
          <w:rFonts w:cs="Arial"/>
        </w:rPr>
        <w:t xml:space="preserve">using the </w:t>
      </w:r>
      <w:hyperlink r:id="rId25" w:history="1">
        <w:r w:rsidRPr="006D59E2">
          <w:rPr>
            <w:rStyle w:val="Hyperlink"/>
            <w:rFonts w:cs="Arial"/>
          </w:rPr>
          <w:t xml:space="preserve">HHCApp </w:t>
        </w:r>
        <w:r>
          <w:rPr>
            <w:rStyle w:val="Hyperlink"/>
            <w:rFonts w:cs="Arial"/>
          </w:rPr>
          <w:t>m</w:t>
        </w:r>
        <w:r w:rsidRPr="006D59E2">
          <w:rPr>
            <w:rStyle w:val="Hyperlink"/>
            <w:rFonts w:cs="Arial"/>
          </w:rPr>
          <w:t>obile site</w:t>
        </w:r>
      </w:hyperlink>
      <w:r w:rsidR="00C32129" w:rsidRPr="003A1708">
        <w:rPr>
          <w:rStyle w:val="FootnoteReference"/>
        </w:rPr>
        <w:footnoteReference w:id="10"/>
      </w:r>
    </w:p>
    <w:p w14:paraId="1E327CEE" w14:textId="25B305FA" w:rsidR="000706EA" w:rsidRPr="00A05E5A" w:rsidRDefault="000706EA" w:rsidP="00474B13">
      <w:pPr>
        <w:pStyle w:val="Bulletlist"/>
        <w:rPr>
          <w:rFonts w:cs="Arial"/>
        </w:rPr>
      </w:pPr>
      <w:r w:rsidRPr="006D59E2">
        <w:rPr>
          <w:rFonts w:cs="Arial"/>
        </w:rPr>
        <w:t xml:space="preserve">directly using the </w:t>
      </w:r>
      <w:hyperlink r:id="rId26" w:history="1">
        <w:r w:rsidRPr="006D59E2">
          <w:rPr>
            <w:rStyle w:val="Hyperlink"/>
            <w:rFonts w:cs="Arial"/>
          </w:rPr>
          <w:t xml:space="preserve">HHCApp </w:t>
        </w:r>
        <w:r>
          <w:rPr>
            <w:rStyle w:val="Hyperlink"/>
            <w:rFonts w:cs="Arial"/>
          </w:rPr>
          <w:t>d</w:t>
        </w:r>
        <w:r w:rsidRPr="006D59E2">
          <w:rPr>
            <w:rStyle w:val="Hyperlink"/>
            <w:rFonts w:cs="Arial"/>
          </w:rPr>
          <w:t>esktop site</w:t>
        </w:r>
      </w:hyperlink>
      <w:r w:rsidR="00C32129" w:rsidRPr="003A1708">
        <w:rPr>
          <w:rStyle w:val="FootnoteReference"/>
        </w:rPr>
        <w:footnoteReference w:id="11"/>
      </w:r>
    </w:p>
    <w:p w14:paraId="5D962DB6" w14:textId="088052CD" w:rsidR="003E0BBA" w:rsidRPr="002144C6" w:rsidRDefault="003E0BBA" w:rsidP="003E0BBA">
      <w:pPr>
        <w:pStyle w:val="Bulletlist"/>
        <w:rPr>
          <w:rStyle w:val="BulletlistChar"/>
        </w:rPr>
      </w:pPr>
      <w:bookmarkStart w:id="23" w:name="_Toc138343812"/>
      <w:r>
        <w:t xml:space="preserve">recording </w:t>
      </w:r>
      <w:r w:rsidRPr="006D59E2">
        <w:t>audit</w:t>
      </w:r>
      <w:r>
        <w:t xml:space="preserve"> </w:t>
      </w:r>
      <w:r w:rsidRPr="006D59E2">
        <w:t>observations</w:t>
      </w:r>
      <w:r>
        <w:t xml:space="preserve"> </w:t>
      </w:r>
      <w:r w:rsidRPr="006D59E2">
        <w:t>using</w:t>
      </w:r>
      <w:r>
        <w:t xml:space="preserve"> </w:t>
      </w:r>
      <w:r w:rsidRPr="006D59E2">
        <w:t>a</w:t>
      </w:r>
      <w:r>
        <w:t xml:space="preserve"> </w:t>
      </w:r>
      <w:r w:rsidRPr="00C676DB">
        <w:t xml:space="preserve">hand hygiene </w:t>
      </w:r>
      <w:hyperlink r:id="rId27" w:history="1">
        <w:r w:rsidR="00587926">
          <w:rPr>
            <w:rStyle w:val="Hyperlink"/>
          </w:rPr>
          <w:t>a</w:t>
        </w:r>
        <w:r w:rsidRPr="003E0BBA">
          <w:rPr>
            <w:rStyle w:val="Hyperlink"/>
          </w:rPr>
          <w:t>udit data collection form</w:t>
        </w:r>
      </w:hyperlink>
      <w:r w:rsidRPr="00A02CA5">
        <w:rPr>
          <w:rStyle w:val="FootnoteReference"/>
        </w:rPr>
        <w:footnoteReference w:id="12"/>
      </w:r>
      <w:r>
        <w:t xml:space="preserve"> </w:t>
      </w:r>
      <w:r w:rsidRPr="006D59E2">
        <w:t>and</w:t>
      </w:r>
      <w:r>
        <w:t xml:space="preserve"> </w:t>
      </w:r>
      <w:r w:rsidRPr="006D59E2">
        <w:t>then</w:t>
      </w:r>
      <w:r>
        <w:t xml:space="preserve"> </w:t>
      </w:r>
      <w:r w:rsidRPr="006D59E2">
        <w:t>enter</w:t>
      </w:r>
      <w:r>
        <w:t xml:space="preserve">ing </w:t>
      </w:r>
      <w:r w:rsidRPr="006D59E2">
        <w:t>the</w:t>
      </w:r>
      <w:r>
        <w:t xml:space="preserve"> </w:t>
      </w:r>
      <w:r w:rsidRPr="006D59E2">
        <w:t>hand</w:t>
      </w:r>
      <w:r>
        <w:t xml:space="preserve"> </w:t>
      </w:r>
      <w:r w:rsidRPr="006D59E2">
        <w:t>hygiene</w:t>
      </w:r>
      <w:r>
        <w:t xml:space="preserve"> </w:t>
      </w:r>
      <w:r w:rsidRPr="006D59E2">
        <w:t>data</w:t>
      </w:r>
      <w:r>
        <w:t xml:space="preserve"> </w:t>
      </w:r>
      <w:r w:rsidRPr="006D59E2">
        <w:t>into</w:t>
      </w:r>
      <w:r>
        <w:t xml:space="preserve"> </w:t>
      </w:r>
      <w:r w:rsidRPr="006D59E2">
        <w:t>the</w:t>
      </w:r>
      <w:r>
        <w:t xml:space="preserve"> </w:t>
      </w:r>
      <w:r w:rsidRPr="006D59E2">
        <w:t>HHCApp</w:t>
      </w:r>
      <w:r>
        <w:t xml:space="preserve"> </w:t>
      </w:r>
      <w:r w:rsidRPr="006D59E2">
        <w:t>later</w:t>
      </w:r>
      <w:r>
        <w:t xml:space="preserve"> </w:t>
      </w:r>
      <w:r w:rsidRPr="006D59E2">
        <w:t>using</w:t>
      </w:r>
      <w:r>
        <w:t xml:space="preserve"> </w:t>
      </w:r>
      <w:r w:rsidRPr="006D59E2">
        <w:t>the</w:t>
      </w:r>
      <w:r>
        <w:t xml:space="preserve"> </w:t>
      </w:r>
      <w:r w:rsidRPr="00EA242C">
        <w:rPr>
          <w:rFonts w:cs="Arial"/>
        </w:rPr>
        <w:t>HHCApp desktop site</w:t>
      </w:r>
      <w:r w:rsidRPr="002144C6">
        <w:rPr>
          <w:rStyle w:val="BulletlistChar"/>
        </w:rPr>
        <w:t>.</w:t>
      </w:r>
    </w:p>
    <w:p w14:paraId="7379C184" w14:textId="68AEABD9" w:rsidR="00723752" w:rsidRPr="003A1708" w:rsidRDefault="00B908AE" w:rsidP="00B908AE">
      <w:pPr>
        <w:pStyle w:val="Heading2"/>
      </w:pPr>
      <w:bookmarkStart w:id="24" w:name="_Toc140222180"/>
      <w:r>
        <w:t>How to enter data using</w:t>
      </w:r>
      <w:r w:rsidR="00723752" w:rsidRPr="0007780D">
        <w:t xml:space="preserve"> the mobile</w:t>
      </w:r>
      <w:r>
        <w:t xml:space="preserve"> site</w:t>
      </w:r>
      <w:bookmarkEnd w:id="23"/>
      <w:bookmarkEnd w:id="24"/>
    </w:p>
    <w:p w14:paraId="2101D93E" w14:textId="73BAF578" w:rsidR="00723752" w:rsidRDefault="00723752" w:rsidP="0018633D">
      <w:r w:rsidRPr="00C55968">
        <w:t>The</w:t>
      </w:r>
      <w:r>
        <w:t xml:space="preserve"> </w:t>
      </w:r>
      <w:r w:rsidRPr="0018633D">
        <w:rPr>
          <w:rFonts w:cs="Arial"/>
        </w:rPr>
        <w:t>HHCApp mobile site</w:t>
      </w:r>
      <w:r>
        <w:t xml:space="preserve"> uses</w:t>
      </w:r>
      <w:r w:rsidRPr="00EA51DA">
        <w:t xml:space="preserve"> the internet browser on </w:t>
      </w:r>
      <w:r>
        <w:t>a</w:t>
      </w:r>
      <w:r w:rsidRPr="00EA51DA">
        <w:t xml:space="preserve"> mobile device. The mobile site works best with the most recent versions of these internet browsers: Google Chrome, Microsoft Edge, Apple Safari/</w:t>
      </w:r>
      <w:proofErr w:type="gramStart"/>
      <w:r w:rsidRPr="00EA51DA">
        <w:t>iOS</w:t>
      </w:r>
      <w:proofErr w:type="gramEnd"/>
      <w:r w:rsidRPr="00EA51DA">
        <w:t xml:space="preserve"> and Mozilla Firefox. Before accessing the mobile site, ensure </w:t>
      </w:r>
      <w:r>
        <w:t>the</w:t>
      </w:r>
      <w:r w:rsidRPr="00EA51DA">
        <w:t xml:space="preserve"> device is connected to the internet </w:t>
      </w:r>
      <w:r>
        <w:t>via a local wireless network or a</w:t>
      </w:r>
      <w:r w:rsidRPr="00EA51DA">
        <w:t xml:space="preserve"> carrier’s network (3G/4G/5G enabled).</w:t>
      </w:r>
    </w:p>
    <w:p w14:paraId="5EF7F5C4" w14:textId="49889E5E" w:rsidR="00723752" w:rsidRPr="00E41E24" w:rsidRDefault="00723752" w:rsidP="0018633D">
      <w:r w:rsidRPr="00E41E24">
        <w:t xml:space="preserve">The </w:t>
      </w:r>
      <w:r>
        <w:t>m</w:t>
      </w:r>
      <w:r w:rsidRPr="00E41E24">
        <w:t xml:space="preserve">obile site does not automatically send data to the HHCApp on completion of auditing. When using the mobile site, ensure audit sessions are synced before closing </w:t>
      </w:r>
      <w:r>
        <w:t xml:space="preserve">the </w:t>
      </w:r>
      <w:r w:rsidRPr="00E41E24">
        <w:t>audit to avoid data loss.</w:t>
      </w:r>
    </w:p>
    <w:p w14:paraId="29D02525" w14:textId="19305C36" w:rsidR="00723752" w:rsidRDefault="00723752" w:rsidP="0018633D">
      <w:r w:rsidRPr="00E61A83">
        <w:t xml:space="preserve">To access the </w:t>
      </w:r>
      <w:r>
        <w:t>mobile site</w:t>
      </w:r>
      <w:r w:rsidRPr="00E61A83">
        <w:t xml:space="preserve">, </w:t>
      </w:r>
      <w:r>
        <w:t>log in</w:t>
      </w:r>
      <w:r w:rsidRPr="00E61A83">
        <w:t xml:space="preserve"> to</w:t>
      </w:r>
      <w:r>
        <w:t xml:space="preserve">: </w:t>
      </w:r>
      <w:hyperlink r:id="rId28" w:history="1">
        <w:r w:rsidRPr="005E0691">
          <w:rPr>
            <w:rStyle w:val="Hyperlink"/>
            <w:rFonts w:cs="Arial"/>
          </w:rPr>
          <w:t>https://nhhi.safetyandquality.gov.au/mobile/</w:t>
        </w:r>
      </w:hyperlink>
      <w:r w:rsidR="00B45171">
        <w:t>.</w:t>
      </w:r>
    </w:p>
    <w:p w14:paraId="312DB8AF" w14:textId="1E28A97E" w:rsidR="00723752" w:rsidRDefault="00587926" w:rsidP="00B45171">
      <w:pPr>
        <w:pStyle w:val="Normal-beforebullets"/>
        <w:rPr>
          <w:rFonts w:cs="Arial"/>
        </w:rPr>
      </w:pPr>
      <w:r>
        <w:rPr>
          <w:noProof/>
        </w:rPr>
        <w:drawing>
          <wp:inline distT="0" distB="0" distL="0" distR="0" wp14:anchorId="18FB038B" wp14:editId="15C3289A">
            <wp:extent cx="1892061" cy="2102835"/>
            <wp:effectExtent l="152400" t="152400" r="356235" b="35496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9"/>
                    <a:stretch>
                      <a:fillRect/>
                    </a:stretch>
                  </pic:blipFill>
                  <pic:spPr>
                    <a:xfrm>
                      <a:off x="0" y="0"/>
                      <a:ext cx="1898210" cy="2109669"/>
                    </a:xfrm>
                    <a:prstGeom prst="rect">
                      <a:avLst/>
                    </a:prstGeom>
                    <a:ln>
                      <a:noFill/>
                    </a:ln>
                    <a:effectLst>
                      <a:outerShdw blurRad="292100" dist="139700" dir="2700000" algn="tl" rotWithShape="0">
                        <a:srgbClr val="333333">
                          <a:alpha val="65000"/>
                        </a:srgbClr>
                      </a:outerShdw>
                    </a:effectLst>
                  </pic:spPr>
                </pic:pic>
              </a:graphicData>
            </a:graphic>
          </wp:inline>
        </w:drawing>
      </w:r>
    </w:p>
    <w:p w14:paraId="6B179097" w14:textId="77777777" w:rsidR="00723752" w:rsidRDefault="00723752" w:rsidP="0018633D">
      <w:r w:rsidRPr="00E61A83">
        <w:t>Once logged in</w:t>
      </w:r>
      <w:r>
        <w:t>,</w:t>
      </w:r>
      <w:r w:rsidRPr="00E61A83">
        <w:t xml:space="preserve"> you will see the Sessions screen. </w:t>
      </w:r>
    </w:p>
    <w:p w14:paraId="6961F12F" w14:textId="73CAA9B5" w:rsidR="00723752" w:rsidRDefault="00723752" w:rsidP="00474B13">
      <w:pPr>
        <w:keepNext/>
      </w:pPr>
      <w:r w:rsidRPr="00E61A83">
        <w:lastRenderedPageBreak/>
        <w:t>On the Sessions screen</w:t>
      </w:r>
      <w:r>
        <w:t>,</w:t>
      </w:r>
      <w:r w:rsidRPr="00E61A83">
        <w:t xml:space="preserve"> you will see </w:t>
      </w:r>
      <w:r>
        <w:t>that</w:t>
      </w:r>
      <w:r w:rsidRPr="00E61A83">
        <w:t xml:space="preserve"> there are</w:t>
      </w:r>
      <w:r>
        <w:t xml:space="preserve"> </w:t>
      </w:r>
      <w:r w:rsidRPr="00E61A83">
        <w:t>no sessions stored on the device</w:t>
      </w:r>
      <w:r w:rsidR="00474B13">
        <w:t>, o</w:t>
      </w:r>
      <w:r>
        <w:t>r</w:t>
      </w:r>
      <w:r w:rsidRPr="00E61A83">
        <w:t xml:space="preserve"> th</w:t>
      </w:r>
      <w:r>
        <w:t>at there are</w:t>
      </w:r>
      <w:r w:rsidRPr="00E61A83">
        <w:t xml:space="preserve"> </w:t>
      </w:r>
      <w:r>
        <w:t xml:space="preserve">previous audit </w:t>
      </w:r>
      <w:r w:rsidRPr="00E61A83">
        <w:t>sessions stored on your device</w:t>
      </w:r>
      <w:r>
        <w:t xml:space="preserve"> that are</w:t>
      </w:r>
      <w:r w:rsidRPr="00E61A83">
        <w:t xml:space="preserve"> waiting to be </w:t>
      </w:r>
      <w:r>
        <w:t xml:space="preserve">uploaded </w:t>
      </w:r>
      <w:r w:rsidRPr="00E61A83">
        <w:t>to</w:t>
      </w:r>
      <w:r>
        <w:t xml:space="preserve"> the </w:t>
      </w:r>
      <w:r w:rsidRPr="00E61A83">
        <w:t>HHCApp</w:t>
      </w:r>
      <w:r>
        <w:t xml:space="preserve"> database:</w:t>
      </w:r>
    </w:p>
    <w:p w14:paraId="49135C49" w14:textId="5D413729" w:rsidR="001C5810" w:rsidRDefault="001C5810" w:rsidP="0018633D">
      <w:pPr>
        <w:pStyle w:val="Normal-beforebullets"/>
        <w:keepNext w:val="0"/>
      </w:pPr>
      <w:r>
        <w:rPr>
          <w:noProof/>
        </w:rPr>
        <w:drawing>
          <wp:inline distT="0" distB="0" distL="0" distR="0" wp14:anchorId="05295E0B" wp14:editId="3BBF22A7">
            <wp:extent cx="2880000" cy="1621393"/>
            <wp:effectExtent l="76200" t="76200" r="244475" b="283845"/>
            <wp:docPr id="279437606" name="Picture 279437606"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37606" name="Picture 279437606" descr="Screensh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1621393"/>
                    </a:xfrm>
                    <a:prstGeom prst="rect">
                      <a:avLst/>
                    </a:prstGeom>
                    <a:ln>
                      <a:noFill/>
                    </a:ln>
                    <a:effectLst>
                      <a:outerShdw blurRad="190500" dist="139700" dir="2700000" algn="tl" rotWithShape="0">
                        <a:srgbClr val="333333">
                          <a:alpha val="65000"/>
                        </a:srgbClr>
                      </a:outerShdw>
                    </a:effectLst>
                  </pic:spPr>
                </pic:pic>
              </a:graphicData>
            </a:graphic>
          </wp:inline>
        </w:drawing>
      </w:r>
    </w:p>
    <w:p w14:paraId="449B8712" w14:textId="2BC1E52F" w:rsidR="00723752" w:rsidRDefault="00723752" w:rsidP="0018633D">
      <w:pPr>
        <w:keepLines/>
      </w:pPr>
      <w:r w:rsidRPr="00A521F5">
        <w:t xml:space="preserve">If you have sessions stored, use </w:t>
      </w:r>
      <w:r w:rsidR="007961DA">
        <w:t>‘</w:t>
      </w:r>
      <w:r w:rsidRPr="00A521F5">
        <w:t>Sync</w:t>
      </w:r>
      <w:r w:rsidR="007961DA">
        <w:t>’</w:t>
      </w:r>
      <w:r w:rsidRPr="00A521F5">
        <w:t xml:space="preserve"> button </w:t>
      </w:r>
      <w:r w:rsidR="00A57A47">
        <w:t xml:space="preserve">in the upper left corner </w:t>
      </w:r>
      <w:r w:rsidRPr="00A521F5">
        <w:t>to upload the sessions to the HHCApp database. Sync your sessions regularly, preferably after each session and before logging out of the HHCApp Mobile. If you don’t sync, the audit data will remain on your device and won’t be added to the HHCApp database. This means your data won’t be visible to anyone in your organisation.</w:t>
      </w:r>
    </w:p>
    <w:p w14:paraId="29CCA4D7" w14:textId="41EF8F49" w:rsidR="00723752" w:rsidRDefault="00723752" w:rsidP="0018633D">
      <w:r w:rsidRPr="00E61A83">
        <w:t xml:space="preserve">To </w:t>
      </w:r>
      <w:r>
        <w:t xml:space="preserve">enter </w:t>
      </w:r>
      <w:r w:rsidRPr="00E61A83">
        <w:t>data for a new session:</w:t>
      </w:r>
    </w:p>
    <w:p w14:paraId="2ADC9E9A" w14:textId="682A89D0" w:rsidR="00723752" w:rsidRPr="00F3276C" w:rsidRDefault="00723752" w:rsidP="00DA3988">
      <w:pPr>
        <w:pStyle w:val="Numberedlists"/>
        <w:numPr>
          <w:ilvl w:val="0"/>
          <w:numId w:val="15"/>
        </w:numPr>
      </w:pPr>
      <w:r w:rsidRPr="00E61A83">
        <w:t xml:space="preserve">Click </w:t>
      </w:r>
      <w:r w:rsidR="007961DA">
        <w:t>‘</w:t>
      </w:r>
      <w:r w:rsidRPr="00653C27">
        <w:t xml:space="preserve">Add </w:t>
      </w:r>
      <w:r w:rsidRPr="00DA3988">
        <w:t>Session</w:t>
      </w:r>
      <w:r w:rsidR="007961DA" w:rsidRPr="00DA3988">
        <w:t>’</w:t>
      </w:r>
    </w:p>
    <w:p w14:paraId="1A259E1F" w14:textId="22FAF87A" w:rsidR="001C5810" w:rsidRDefault="001C5810" w:rsidP="00452709">
      <w:pPr>
        <w:pStyle w:val="Indent"/>
      </w:pPr>
      <w:r>
        <w:rPr>
          <w:noProof/>
        </w:rPr>
        <w:drawing>
          <wp:inline distT="0" distB="0" distL="0" distR="0" wp14:anchorId="3A141383" wp14:editId="76307A66">
            <wp:extent cx="2880000" cy="1045093"/>
            <wp:effectExtent l="76200" t="76200" r="263525" b="288925"/>
            <wp:docPr id="1583022265" name="Picture 1583022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22265" name="Picture 158302226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1045093"/>
                    </a:xfrm>
                    <a:prstGeom prst="rect">
                      <a:avLst/>
                    </a:prstGeom>
                    <a:ln>
                      <a:noFill/>
                    </a:ln>
                    <a:effectLst>
                      <a:outerShdw blurRad="190500" dist="139700" dir="2700000" algn="tl" rotWithShape="0">
                        <a:srgbClr val="333333">
                          <a:alpha val="65000"/>
                        </a:srgbClr>
                      </a:outerShdw>
                    </a:effectLst>
                  </pic:spPr>
                </pic:pic>
              </a:graphicData>
            </a:graphic>
          </wp:inline>
        </w:drawing>
      </w:r>
    </w:p>
    <w:p w14:paraId="6960D587" w14:textId="42F5DC76" w:rsidR="00723752" w:rsidRDefault="00723752" w:rsidP="00DA3988">
      <w:pPr>
        <w:pStyle w:val="Numberedlists"/>
        <w:numPr>
          <w:ilvl w:val="0"/>
          <w:numId w:val="15"/>
        </w:numPr>
        <w:rPr>
          <w:rFonts w:cs="Arial"/>
        </w:rPr>
      </w:pPr>
      <w:r w:rsidRPr="00DA3988">
        <w:t>Select</w:t>
      </w:r>
      <w:r w:rsidRPr="00F3276C">
        <w:rPr>
          <w:rFonts w:cs="Arial"/>
        </w:rPr>
        <w:t xml:space="preserve"> the appropriate Organisation, Audit, Ward/Dept name and</w:t>
      </w:r>
      <w:r>
        <w:rPr>
          <w:rFonts w:cs="Arial"/>
        </w:rPr>
        <w:t xml:space="preserve"> </w:t>
      </w:r>
      <w:r w:rsidRPr="00F3276C">
        <w:rPr>
          <w:rFonts w:cs="Arial"/>
        </w:rPr>
        <w:t>Session (optional)</w:t>
      </w:r>
    </w:p>
    <w:p w14:paraId="42EC94FA" w14:textId="77777777" w:rsidR="00723752" w:rsidRDefault="00723752" w:rsidP="00452709">
      <w:pPr>
        <w:pStyle w:val="Indent"/>
        <w:rPr>
          <w:rFonts w:cs="Arial"/>
        </w:rPr>
      </w:pPr>
      <w:r>
        <w:rPr>
          <w:noProof/>
        </w:rPr>
        <w:drawing>
          <wp:inline distT="0" distB="0" distL="0" distR="0" wp14:anchorId="4657A3A3" wp14:editId="3CD49B42">
            <wp:extent cx="2880000" cy="1971940"/>
            <wp:effectExtent l="76200" t="76200" r="282575" b="295275"/>
            <wp:docPr id="44067" name="Picture 44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7" name="Picture 44067">
                      <a:extLst>
                        <a:ext uri="{C183D7F6-B498-43B3-948B-1728B52AA6E4}">
                          <adec:decorative xmlns:adec="http://schemas.microsoft.com/office/drawing/2017/decorative" val="1"/>
                        </a:ext>
                      </a:extLst>
                    </pic:cNvPr>
                    <pic:cNvPicPr/>
                  </pic:nvPicPr>
                  <pic:blipFill rotWithShape="1">
                    <a:blip r:embed="rId32"/>
                    <a:srcRect l="-1" r="568"/>
                    <a:stretch/>
                  </pic:blipFill>
                  <pic:spPr bwMode="auto">
                    <a:xfrm>
                      <a:off x="0" y="0"/>
                      <a:ext cx="2880000" cy="1971940"/>
                    </a:xfrm>
                    <a:prstGeom prst="rect">
                      <a:avLst/>
                    </a:prstGeom>
                    <a:ln>
                      <a:noFill/>
                    </a:ln>
                    <a:effectLst>
                      <a:outerShdw blurRad="1905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489DF2" w14:textId="77AC8744" w:rsidR="00723752" w:rsidRDefault="00723752" w:rsidP="00DA3988">
      <w:r>
        <w:t>Please note that t</w:t>
      </w:r>
      <w:r w:rsidRPr="00F3276C">
        <w:t>he date and time are automatically added to the session information. Make sure these settings</w:t>
      </w:r>
      <w:r>
        <w:t xml:space="preserve"> </w:t>
      </w:r>
      <w:r w:rsidRPr="00F3276C">
        <w:t>are correct on your device.</w:t>
      </w:r>
    </w:p>
    <w:p w14:paraId="5839858E" w14:textId="6D1763EB" w:rsidR="00723752" w:rsidRPr="001C5810" w:rsidRDefault="00723752" w:rsidP="00C95D9B">
      <w:pPr>
        <w:pStyle w:val="Numberedlists"/>
        <w:numPr>
          <w:ilvl w:val="0"/>
          <w:numId w:val="15"/>
        </w:numPr>
        <w:rPr>
          <w:rFonts w:cs="Arial"/>
        </w:rPr>
      </w:pPr>
      <w:r w:rsidRPr="001C5810">
        <w:rPr>
          <w:rFonts w:cs="Arial"/>
        </w:rPr>
        <w:lastRenderedPageBreak/>
        <w:t xml:space="preserve">Select </w:t>
      </w:r>
      <w:r w:rsidR="007961DA">
        <w:rPr>
          <w:rFonts w:cs="Arial"/>
        </w:rPr>
        <w:t>‘</w:t>
      </w:r>
      <w:r w:rsidRPr="005C4F72">
        <w:t>Moments</w:t>
      </w:r>
      <w:r w:rsidR="007961DA">
        <w:t>’</w:t>
      </w:r>
      <w:r w:rsidRPr="001C5810">
        <w:rPr>
          <w:rFonts w:cs="Arial"/>
        </w:rPr>
        <w:t xml:space="preserve"> button to move to the Moments screen</w:t>
      </w:r>
      <w:r w:rsidR="0018633D">
        <w:rPr>
          <w:noProof/>
        </w:rPr>
        <w:drawing>
          <wp:inline distT="0" distB="0" distL="0" distR="0" wp14:anchorId="3F44467E" wp14:editId="44517E94">
            <wp:extent cx="2572109" cy="814501"/>
            <wp:effectExtent l="76200" t="76200" r="285750" b="290830"/>
            <wp:docPr id="44069" name="Picture 44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9" name="Picture 4406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579714" cy="816909"/>
                    </a:xfrm>
                    <a:prstGeom prst="rect">
                      <a:avLst/>
                    </a:prstGeom>
                    <a:ln>
                      <a:noFill/>
                    </a:ln>
                    <a:effectLst>
                      <a:outerShdw blurRad="190500" dist="139700" dir="2700000" algn="tl" rotWithShape="0">
                        <a:srgbClr val="333333">
                          <a:alpha val="65000"/>
                        </a:srgbClr>
                      </a:outerShdw>
                    </a:effectLst>
                  </pic:spPr>
                </pic:pic>
              </a:graphicData>
            </a:graphic>
          </wp:inline>
        </w:drawing>
      </w:r>
      <w:r>
        <w:rPr>
          <w:noProof/>
        </w:rPr>
        <w:drawing>
          <wp:anchor distT="0" distB="0" distL="114300" distR="114300" simplePos="0" relativeHeight="251710464" behindDoc="0" locked="0" layoutInCell="1" allowOverlap="1" wp14:anchorId="0AEDB4E6" wp14:editId="435504B9">
            <wp:simplePos x="0" y="0"/>
            <wp:positionH relativeFrom="margin">
              <wp:align>right</wp:align>
            </wp:positionH>
            <wp:positionV relativeFrom="paragraph">
              <wp:posOffset>743662</wp:posOffset>
            </wp:positionV>
            <wp:extent cx="570839" cy="160549"/>
            <wp:effectExtent l="0" t="0" r="1270" b="0"/>
            <wp:wrapNone/>
            <wp:docPr id="44068" name="Picture 44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8" name="Picture 4406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70839" cy="160549"/>
                    </a:xfrm>
                    <a:prstGeom prst="rect">
                      <a:avLst/>
                    </a:prstGeom>
                  </pic:spPr>
                </pic:pic>
              </a:graphicData>
            </a:graphic>
            <wp14:sizeRelH relativeFrom="margin">
              <wp14:pctWidth>0</wp14:pctWidth>
            </wp14:sizeRelH>
            <wp14:sizeRelV relativeFrom="margin">
              <wp14:pctHeight>0</wp14:pctHeight>
            </wp14:sizeRelV>
          </wp:anchor>
        </w:drawing>
      </w:r>
    </w:p>
    <w:p w14:paraId="76CC4220" w14:textId="35613265" w:rsidR="00723752" w:rsidRDefault="00723752" w:rsidP="00C95D9B">
      <w:pPr>
        <w:pStyle w:val="Numberedlists"/>
        <w:keepNext/>
        <w:numPr>
          <w:ilvl w:val="0"/>
          <w:numId w:val="15"/>
        </w:numPr>
        <w:rPr>
          <w:rFonts w:cs="Arial"/>
        </w:rPr>
      </w:pPr>
      <w:r>
        <w:rPr>
          <w:rFonts w:cs="Arial"/>
        </w:rPr>
        <w:t xml:space="preserve">To enter </w:t>
      </w:r>
      <w:r w:rsidRPr="005C4F72">
        <w:t>moment</w:t>
      </w:r>
      <w:r>
        <w:rPr>
          <w:rFonts w:cs="Arial"/>
        </w:rPr>
        <w:t xml:space="preserve"> data into the Healthcare worker (HCW), Action (Act), Moment type (M), or Glove (</w:t>
      </w:r>
      <w:proofErr w:type="spellStart"/>
      <w:r>
        <w:rPr>
          <w:rFonts w:cs="Arial"/>
        </w:rPr>
        <w:t>Glv</w:t>
      </w:r>
      <w:proofErr w:type="spellEnd"/>
      <w:r>
        <w:rPr>
          <w:rFonts w:cs="Arial"/>
        </w:rPr>
        <w:t>) fields, select the required field and then select the appropriate value</w:t>
      </w:r>
    </w:p>
    <w:p w14:paraId="1511C861" w14:textId="1EAA1BE5" w:rsidR="00723752" w:rsidRDefault="001C5810" w:rsidP="00452709">
      <w:pPr>
        <w:pStyle w:val="Indent"/>
      </w:pPr>
      <w:r>
        <w:rPr>
          <w:noProof/>
        </w:rPr>
        <w:drawing>
          <wp:inline distT="0" distB="0" distL="0" distR="0" wp14:anchorId="76276D7A" wp14:editId="461267C4">
            <wp:extent cx="3684917" cy="2125913"/>
            <wp:effectExtent l="76200" t="76200" r="277495" b="294005"/>
            <wp:docPr id="1744425168" name="Picture 1744425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25168" name="Picture 1744425168">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5635" cy="2132097"/>
                    </a:xfrm>
                    <a:prstGeom prst="rect">
                      <a:avLst/>
                    </a:prstGeom>
                    <a:ln>
                      <a:noFill/>
                    </a:ln>
                    <a:effectLst>
                      <a:outerShdw blurRad="190500" dist="139700" dir="2700000" algn="tl" rotWithShape="0">
                        <a:srgbClr val="333333">
                          <a:alpha val="65000"/>
                        </a:srgbClr>
                      </a:outerShdw>
                    </a:effectLst>
                  </pic:spPr>
                </pic:pic>
              </a:graphicData>
            </a:graphic>
          </wp:inline>
        </w:drawing>
      </w:r>
    </w:p>
    <w:p w14:paraId="625F547A" w14:textId="77777777" w:rsidR="00723752" w:rsidRDefault="00723752" w:rsidP="00C95D9B">
      <w:pPr>
        <w:pStyle w:val="Numberedlists"/>
        <w:numPr>
          <w:ilvl w:val="0"/>
          <w:numId w:val="15"/>
        </w:numPr>
        <w:rPr>
          <w:rFonts w:cs="Arial"/>
        </w:rPr>
      </w:pPr>
      <w:r w:rsidRPr="005C4F72">
        <w:t>To</w:t>
      </w:r>
      <w:r>
        <w:rPr>
          <w:rFonts w:cs="Arial"/>
        </w:rPr>
        <w:t xml:space="preserve"> save a moment, you can:</w:t>
      </w:r>
    </w:p>
    <w:p w14:paraId="7E38C986" w14:textId="0C7DEE04" w:rsidR="00723752" w:rsidRDefault="00723752" w:rsidP="00452709">
      <w:pPr>
        <w:pStyle w:val="NumberedList2"/>
      </w:pPr>
      <w:r>
        <w:t>s</w:t>
      </w:r>
      <w:r w:rsidRPr="00E41823">
        <w:t>av</w:t>
      </w:r>
      <w:r>
        <w:t>e each moment</w:t>
      </w:r>
      <w:r w:rsidRPr="00E41823">
        <w:t xml:space="preserve"> individually</w:t>
      </w:r>
      <w:r>
        <w:t xml:space="preserve"> </w:t>
      </w:r>
      <w:r w:rsidR="0018633D">
        <w:t>–</w:t>
      </w:r>
      <w:r w:rsidRPr="00E41823">
        <w:t xml:space="preserve"> </w:t>
      </w:r>
      <w:r>
        <w:t>s</w:t>
      </w:r>
      <w:r w:rsidRPr="00E41823">
        <w:t>elect the green arrow to save</w:t>
      </w:r>
      <w:r>
        <w:t xml:space="preserve"> the</w:t>
      </w:r>
      <w:r w:rsidRPr="00E41823">
        <w:t xml:space="preserve"> individual moment</w:t>
      </w:r>
    </w:p>
    <w:p w14:paraId="63980786" w14:textId="5520D2BF" w:rsidR="00723752" w:rsidRDefault="001C5810" w:rsidP="00452709">
      <w:pPr>
        <w:pStyle w:val="Indent"/>
      </w:pPr>
      <w:r>
        <w:rPr>
          <w:noProof/>
        </w:rPr>
        <w:drawing>
          <wp:inline distT="0" distB="0" distL="0" distR="0" wp14:anchorId="2CDE29FB" wp14:editId="434CDCA3">
            <wp:extent cx="4105877" cy="536276"/>
            <wp:effectExtent l="76200" t="76200" r="276225" b="283210"/>
            <wp:docPr id="237324275" name="Picture 237324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24275" name="Picture 237324275">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1874" cy="542284"/>
                    </a:xfrm>
                    <a:prstGeom prst="rect">
                      <a:avLst/>
                    </a:prstGeom>
                    <a:ln>
                      <a:noFill/>
                    </a:ln>
                    <a:effectLst>
                      <a:outerShdw blurRad="190500" dist="139700" dir="2700000" algn="tl" rotWithShape="0">
                        <a:srgbClr val="333333">
                          <a:alpha val="65000"/>
                        </a:srgbClr>
                      </a:outerShdw>
                    </a:effectLst>
                  </pic:spPr>
                </pic:pic>
              </a:graphicData>
            </a:graphic>
          </wp:inline>
        </w:drawing>
      </w:r>
    </w:p>
    <w:p w14:paraId="5A65849B" w14:textId="6CD728A0" w:rsidR="00723752" w:rsidRDefault="00723752" w:rsidP="00A957D8">
      <w:pPr>
        <w:pStyle w:val="NumberedList2"/>
      </w:pPr>
      <w:r>
        <w:t>save all data on the page at the same time</w:t>
      </w:r>
      <w:r w:rsidR="0018633D">
        <w:t xml:space="preserve"> –</w:t>
      </w:r>
      <w:r>
        <w:t xml:space="preserve"> after entering all moments, select </w:t>
      </w:r>
      <w:r w:rsidR="003D055F">
        <w:t>‘</w:t>
      </w:r>
      <w:r>
        <w:t>Save All</w:t>
      </w:r>
      <w:r w:rsidR="003D055F">
        <w:t>’</w:t>
      </w:r>
      <w:r>
        <w:t xml:space="preserve"> to save all moments on the page</w:t>
      </w:r>
    </w:p>
    <w:p w14:paraId="039D21DA" w14:textId="50B0D1EC" w:rsidR="00723752" w:rsidRDefault="001C5810" w:rsidP="00452709">
      <w:pPr>
        <w:pStyle w:val="Indent"/>
      </w:pPr>
      <w:r>
        <w:rPr>
          <w:noProof/>
        </w:rPr>
        <w:drawing>
          <wp:inline distT="0" distB="0" distL="0" distR="0" wp14:anchorId="34AD96BA" wp14:editId="4E270E4C">
            <wp:extent cx="3707712" cy="2132162"/>
            <wp:effectExtent l="76200" t="76200" r="293370" b="287655"/>
            <wp:docPr id="957685889" name="Picture 957685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85889" name="Picture 95768588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6593" cy="2154521"/>
                    </a:xfrm>
                    <a:prstGeom prst="rect">
                      <a:avLst/>
                    </a:prstGeom>
                    <a:ln>
                      <a:noFill/>
                    </a:ln>
                    <a:effectLst>
                      <a:outerShdw blurRad="190500" dist="139700" dir="2700000" algn="tl" rotWithShape="0">
                        <a:srgbClr val="333333">
                          <a:alpha val="65000"/>
                        </a:srgbClr>
                      </a:outerShdw>
                    </a:effectLst>
                  </pic:spPr>
                </pic:pic>
              </a:graphicData>
            </a:graphic>
          </wp:inline>
        </w:drawing>
      </w:r>
    </w:p>
    <w:p w14:paraId="139570A8" w14:textId="153E7D76" w:rsidR="005C4F72" w:rsidRDefault="00723752" w:rsidP="00C95D9B">
      <w:pPr>
        <w:pStyle w:val="Numberedlists"/>
        <w:numPr>
          <w:ilvl w:val="0"/>
          <w:numId w:val="15"/>
        </w:numPr>
        <w:rPr>
          <w:rFonts w:cs="Arial"/>
        </w:rPr>
      </w:pPr>
      <w:r>
        <w:rPr>
          <w:rFonts w:cs="Arial"/>
        </w:rPr>
        <w:lastRenderedPageBreak/>
        <w:t>You can delete a moment that has been entered incorrectly by selecting the red circle next to the moment you wish to delete</w:t>
      </w:r>
    </w:p>
    <w:p w14:paraId="13BE20F4" w14:textId="77777777" w:rsidR="005C4F72" w:rsidRDefault="005C4F72" w:rsidP="00FA0AA5">
      <w:pPr>
        <w:pStyle w:val="Indent"/>
      </w:pPr>
      <w:r>
        <w:rPr>
          <w:noProof/>
        </w:rPr>
        <w:drawing>
          <wp:inline distT="0" distB="0" distL="0" distR="0" wp14:anchorId="35A8A1A7" wp14:editId="1FB1007A">
            <wp:extent cx="4320000" cy="568333"/>
            <wp:effectExtent l="76200" t="76200" r="290195" b="288925"/>
            <wp:docPr id="440849196" name="Picture 440849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49196" name="Picture 44084919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568333"/>
                    </a:xfrm>
                    <a:prstGeom prst="rect">
                      <a:avLst/>
                    </a:prstGeom>
                    <a:ln>
                      <a:noFill/>
                    </a:ln>
                    <a:effectLst>
                      <a:outerShdw blurRad="190500" dist="139700" dir="2700000" algn="tl" rotWithShape="0">
                        <a:srgbClr val="333333">
                          <a:alpha val="65000"/>
                        </a:srgbClr>
                      </a:outerShdw>
                    </a:effectLst>
                  </pic:spPr>
                </pic:pic>
              </a:graphicData>
            </a:graphic>
          </wp:inline>
        </w:drawing>
      </w:r>
    </w:p>
    <w:p w14:paraId="4B0FCF49" w14:textId="195FCABF" w:rsidR="00723752" w:rsidRPr="005C4F72" w:rsidRDefault="00723752" w:rsidP="00C95D9B">
      <w:pPr>
        <w:pStyle w:val="Numberedlists"/>
        <w:keepNext/>
        <w:numPr>
          <w:ilvl w:val="0"/>
          <w:numId w:val="15"/>
        </w:numPr>
      </w:pPr>
      <w:r w:rsidRPr="005C4F72">
        <w:t xml:space="preserve">When you have completed a session, select </w:t>
      </w:r>
      <w:r w:rsidR="003D055F">
        <w:t>‘</w:t>
      </w:r>
      <w:r w:rsidRPr="005C4F72">
        <w:t>Done</w:t>
      </w:r>
      <w:r w:rsidR="003D055F">
        <w:t>’</w:t>
      </w:r>
      <w:r w:rsidR="0018633D">
        <w:t>; y</w:t>
      </w:r>
      <w:r w:rsidRPr="005C4F72">
        <w:t xml:space="preserve">ou will be returned to the Sessions page, where you will see a </w:t>
      </w:r>
      <w:r w:rsidRPr="005C4F72">
        <w:rPr>
          <w:rFonts w:cs="Arial"/>
        </w:rPr>
        <w:t>summary</w:t>
      </w:r>
      <w:r w:rsidRPr="005C4F72">
        <w:t xml:space="preserve"> of the session data</w:t>
      </w:r>
    </w:p>
    <w:p w14:paraId="4873B38F" w14:textId="5B9A37DE" w:rsidR="001C5810" w:rsidRDefault="001C5810" w:rsidP="00FA0AA5">
      <w:pPr>
        <w:pStyle w:val="Indent"/>
      </w:pPr>
      <w:r>
        <w:rPr>
          <w:noProof/>
        </w:rPr>
        <w:drawing>
          <wp:inline distT="0" distB="0" distL="0" distR="0" wp14:anchorId="64BECF20" wp14:editId="646C1498">
            <wp:extent cx="4320000" cy="2470939"/>
            <wp:effectExtent l="76200" t="76200" r="290195" b="291465"/>
            <wp:docPr id="203135168" name="Picture 203135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168" name="Picture 20313516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2470939"/>
                    </a:xfrm>
                    <a:prstGeom prst="rect">
                      <a:avLst/>
                    </a:prstGeom>
                    <a:ln>
                      <a:noFill/>
                    </a:ln>
                    <a:effectLst>
                      <a:outerShdw blurRad="190500" dist="139700" dir="2700000" algn="tl" rotWithShape="0">
                        <a:srgbClr val="333333">
                          <a:alpha val="65000"/>
                        </a:srgbClr>
                      </a:outerShdw>
                    </a:effectLst>
                  </pic:spPr>
                </pic:pic>
              </a:graphicData>
            </a:graphic>
          </wp:inline>
        </w:drawing>
      </w:r>
    </w:p>
    <w:p w14:paraId="580E0F5C" w14:textId="77777777" w:rsidR="00723752" w:rsidRPr="00E41823" w:rsidRDefault="00723752" w:rsidP="008C3B80">
      <w:pPr>
        <w:pStyle w:val="IndentedHeading"/>
      </w:pPr>
      <w:r w:rsidRPr="00E41823">
        <w:t xml:space="preserve">Invalid </w:t>
      </w:r>
      <w:r w:rsidRPr="008C3B80">
        <w:t>entry</w:t>
      </w:r>
    </w:p>
    <w:p w14:paraId="2E702240" w14:textId="3CBC9F89" w:rsidR="00723752" w:rsidRDefault="00723752" w:rsidP="00855830">
      <w:pPr>
        <w:pStyle w:val="Indent"/>
        <w:keepNext/>
      </w:pPr>
      <w:r w:rsidRPr="00BD673C">
        <w:t xml:space="preserve">If the moment </w:t>
      </w:r>
      <w:r>
        <w:t>breaches a</w:t>
      </w:r>
      <w:r w:rsidRPr="00BD673C">
        <w:t xml:space="preserve"> </w:t>
      </w:r>
      <w:r>
        <w:t>revalidation</w:t>
      </w:r>
      <w:r w:rsidRPr="00BD673C">
        <w:t xml:space="preserve"> rule</w:t>
      </w:r>
      <w:r>
        <w:t xml:space="preserve"> (for example, the moment is not possible)</w:t>
      </w:r>
      <w:r w:rsidRPr="00BD673C">
        <w:t>, you will get an error message when you try to save it.</w:t>
      </w:r>
      <w:r>
        <w:t xml:space="preserve"> </w:t>
      </w:r>
      <w:r w:rsidRPr="00BD673C">
        <w:t xml:space="preserve">Select </w:t>
      </w:r>
      <w:r w:rsidR="003D055F">
        <w:t>‘</w:t>
      </w:r>
      <w:r w:rsidRPr="00BD673C">
        <w:t>OK</w:t>
      </w:r>
      <w:r w:rsidR="003D055F">
        <w:t>’</w:t>
      </w:r>
      <w:r>
        <w:t xml:space="preserve"> </w:t>
      </w:r>
      <w:r w:rsidRPr="00BD673C">
        <w:t>and make the required change</w:t>
      </w:r>
      <w:r>
        <w:t>s</w:t>
      </w:r>
      <w:r w:rsidRPr="00BD673C">
        <w:t xml:space="preserve"> to the moment field highlighted in red.</w:t>
      </w:r>
    </w:p>
    <w:p w14:paraId="1EDEC552" w14:textId="77777777" w:rsidR="00723752" w:rsidRDefault="00723752" w:rsidP="00452709">
      <w:pPr>
        <w:pStyle w:val="Indent"/>
        <w:rPr>
          <w:rFonts w:cs="Arial"/>
        </w:rPr>
      </w:pPr>
      <w:r>
        <w:rPr>
          <w:noProof/>
        </w:rPr>
        <w:drawing>
          <wp:inline distT="0" distB="0" distL="0" distR="0" wp14:anchorId="3D305CCF" wp14:editId="11F574AF">
            <wp:extent cx="2880000" cy="1674522"/>
            <wp:effectExtent l="76200" t="76200" r="282575" b="287655"/>
            <wp:docPr id="44075" name="Picture 44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 name="Picture 44075">
                      <a:extLst>
                        <a:ext uri="{C183D7F6-B498-43B3-948B-1728B52AA6E4}">
                          <adec:decorative xmlns:adec="http://schemas.microsoft.com/office/drawing/2017/decorative" val="1"/>
                        </a:ext>
                      </a:extLst>
                    </pic:cNvPr>
                    <pic:cNvPicPr/>
                  </pic:nvPicPr>
                  <pic:blipFill>
                    <a:blip r:embed="rId40"/>
                    <a:stretch>
                      <a:fillRect/>
                    </a:stretch>
                  </pic:blipFill>
                  <pic:spPr>
                    <a:xfrm>
                      <a:off x="0" y="0"/>
                      <a:ext cx="2880000" cy="1674522"/>
                    </a:xfrm>
                    <a:prstGeom prst="rect">
                      <a:avLst/>
                    </a:prstGeom>
                    <a:ln>
                      <a:noFill/>
                    </a:ln>
                    <a:effectLst>
                      <a:outerShdw blurRad="190500" dist="139700" dir="2700000" algn="tl" rotWithShape="0">
                        <a:srgbClr val="333333">
                          <a:alpha val="65000"/>
                        </a:srgbClr>
                      </a:outerShdw>
                    </a:effectLst>
                  </pic:spPr>
                </pic:pic>
              </a:graphicData>
            </a:graphic>
          </wp:inline>
        </w:drawing>
      </w:r>
    </w:p>
    <w:p w14:paraId="5CAD235A" w14:textId="6AC3EED6" w:rsidR="00723752" w:rsidRDefault="00723752" w:rsidP="00C95D9B">
      <w:pPr>
        <w:pStyle w:val="Numberedlists"/>
        <w:keepNext/>
        <w:numPr>
          <w:ilvl w:val="0"/>
          <w:numId w:val="15"/>
        </w:numPr>
        <w:rPr>
          <w:rFonts w:cs="Arial"/>
        </w:rPr>
      </w:pPr>
      <w:r>
        <w:rPr>
          <w:rFonts w:cs="Arial"/>
        </w:rPr>
        <w:lastRenderedPageBreak/>
        <w:t xml:space="preserve">After selecting </w:t>
      </w:r>
      <w:r w:rsidR="003D055F">
        <w:rPr>
          <w:rFonts w:cs="Arial"/>
        </w:rPr>
        <w:t>‘</w:t>
      </w:r>
      <w:r>
        <w:rPr>
          <w:rFonts w:cs="Arial"/>
        </w:rPr>
        <w:t>Done</w:t>
      </w:r>
      <w:r w:rsidR="003D055F">
        <w:rPr>
          <w:rFonts w:cs="Arial"/>
        </w:rPr>
        <w:t>’</w:t>
      </w:r>
      <w:r>
        <w:rPr>
          <w:rFonts w:cs="Arial"/>
        </w:rPr>
        <w:t xml:space="preserve">, a pop-up message will ask if you have finished the session. Select </w:t>
      </w:r>
      <w:r w:rsidR="003D055F">
        <w:rPr>
          <w:rFonts w:cs="Arial"/>
        </w:rPr>
        <w:t>‘</w:t>
      </w:r>
      <w:r>
        <w:rPr>
          <w:rFonts w:cs="Arial"/>
        </w:rPr>
        <w:t>Cancel</w:t>
      </w:r>
      <w:r w:rsidR="003D055F">
        <w:rPr>
          <w:rFonts w:cs="Arial"/>
        </w:rPr>
        <w:t>’</w:t>
      </w:r>
      <w:r>
        <w:rPr>
          <w:rFonts w:cs="Arial"/>
        </w:rPr>
        <w:t xml:space="preserve"> if you have not finished the session. Select </w:t>
      </w:r>
      <w:r w:rsidR="003D055F">
        <w:rPr>
          <w:rFonts w:cs="Arial"/>
        </w:rPr>
        <w:t>‘</w:t>
      </w:r>
      <w:r>
        <w:rPr>
          <w:rFonts w:cs="Arial"/>
        </w:rPr>
        <w:t>Yes</w:t>
      </w:r>
      <w:r w:rsidR="003D055F">
        <w:rPr>
          <w:rFonts w:cs="Arial"/>
        </w:rPr>
        <w:t>’</w:t>
      </w:r>
      <w:r>
        <w:rPr>
          <w:rFonts w:cs="Arial"/>
        </w:rPr>
        <w:t xml:space="preserve"> if you have completed entering data for the session</w:t>
      </w:r>
    </w:p>
    <w:p w14:paraId="79320B6F" w14:textId="77777777" w:rsidR="00723752" w:rsidRDefault="00723752" w:rsidP="00452709">
      <w:pPr>
        <w:pStyle w:val="Indent"/>
        <w:rPr>
          <w:rFonts w:cs="Arial"/>
        </w:rPr>
      </w:pPr>
      <w:r>
        <w:rPr>
          <w:noProof/>
        </w:rPr>
        <w:drawing>
          <wp:inline distT="0" distB="0" distL="0" distR="0" wp14:anchorId="5F9514F5" wp14:editId="108A0ECE">
            <wp:extent cx="2880000" cy="1442754"/>
            <wp:effectExtent l="76200" t="76200" r="282575" b="290830"/>
            <wp:docPr id="44076" name="Picture 44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 name="Picture 44076">
                      <a:extLst>
                        <a:ext uri="{C183D7F6-B498-43B3-948B-1728B52AA6E4}">
                          <adec:decorative xmlns:adec="http://schemas.microsoft.com/office/drawing/2017/decorative" val="1"/>
                        </a:ext>
                      </a:extLst>
                    </pic:cNvPr>
                    <pic:cNvPicPr/>
                  </pic:nvPicPr>
                  <pic:blipFill>
                    <a:blip r:embed="rId41"/>
                    <a:stretch>
                      <a:fillRect/>
                    </a:stretch>
                  </pic:blipFill>
                  <pic:spPr>
                    <a:xfrm>
                      <a:off x="0" y="0"/>
                      <a:ext cx="2880000" cy="1442754"/>
                    </a:xfrm>
                    <a:prstGeom prst="rect">
                      <a:avLst/>
                    </a:prstGeom>
                    <a:ln>
                      <a:noFill/>
                    </a:ln>
                    <a:effectLst>
                      <a:outerShdw blurRad="190500" dist="139700" dir="2700000" algn="tl" rotWithShape="0">
                        <a:srgbClr val="333333">
                          <a:alpha val="65000"/>
                        </a:srgbClr>
                      </a:outerShdw>
                    </a:effectLst>
                  </pic:spPr>
                </pic:pic>
              </a:graphicData>
            </a:graphic>
          </wp:inline>
        </w:drawing>
      </w:r>
    </w:p>
    <w:p w14:paraId="28A2BDA7" w14:textId="0AF1C1AE" w:rsidR="00723752" w:rsidRDefault="00723752" w:rsidP="00C95D9B">
      <w:pPr>
        <w:pStyle w:val="Numberedlists"/>
        <w:numPr>
          <w:ilvl w:val="0"/>
          <w:numId w:val="15"/>
        </w:numPr>
        <w:rPr>
          <w:rFonts w:cs="Arial"/>
        </w:rPr>
      </w:pPr>
      <w:r>
        <w:rPr>
          <w:rFonts w:cs="Arial"/>
        </w:rPr>
        <w:t>S</w:t>
      </w:r>
      <w:r w:rsidRPr="00C11F80">
        <w:rPr>
          <w:rFonts w:cs="Arial"/>
        </w:rPr>
        <w:t>ynchroni</w:t>
      </w:r>
      <w:r>
        <w:rPr>
          <w:rFonts w:cs="Arial"/>
        </w:rPr>
        <w:t>s</w:t>
      </w:r>
      <w:r w:rsidRPr="00C11F80">
        <w:rPr>
          <w:rFonts w:cs="Arial"/>
        </w:rPr>
        <w:t>e</w:t>
      </w:r>
      <w:r w:rsidRPr="0071252D">
        <w:rPr>
          <w:rFonts w:cs="Arial"/>
        </w:rPr>
        <w:t xml:space="preserve"> all sessions stored on your device</w:t>
      </w:r>
      <w:r>
        <w:rPr>
          <w:rFonts w:cs="Arial"/>
        </w:rPr>
        <w:t>. To do this</w:t>
      </w:r>
      <w:r w:rsidRPr="0071252D">
        <w:rPr>
          <w:rFonts w:cs="Arial"/>
        </w:rPr>
        <w:t>,</w:t>
      </w:r>
      <w:r>
        <w:rPr>
          <w:rFonts w:cs="Arial"/>
        </w:rPr>
        <w:t xml:space="preserve"> sele</w:t>
      </w:r>
      <w:r w:rsidRPr="0071252D">
        <w:rPr>
          <w:rFonts w:cs="Arial"/>
        </w:rPr>
        <w:t xml:space="preserve">ct </w:t>
      </w:r>
      <w:r>
        <w:rPr>
          <w:rFonts w:cs="Arial"/>
        </w:rPr>
        <w:t xml:space="preserve">the </w:t>
      </w:r>
      <w:r w:rsidR="003D055F">
        <w:rPr>
          <w:rFonts w:cs="Arial"/>
        </w:rPr>
        <w:t>‘</w:t>
      </w:r>
      <w:r w:rsidRPr="0071252D">
        <w:rPr>
          <w:rFonts w:cs="Arial"/>
        </w:rPr>
        <w:t>Sync</w:t>
      </w:r>
      <w:r w:rsidR="003D055F">
        <w:rPr>
          <w:rFonts w:cs="Arial"/>
        </w:rPr>
        <w:t>’</w:t>
      </w:r>
      <w:r w:rsidRPr="0071252D">
        <w:rPr>
          <w:rFonts w:cs="Arial"/>
        </w:rPr>
        <w:t xml:space="preserve"> </w:t>
      </w:r>
      <w:r>
        <w:rPr>
          <w:rFonts w:cs="Arial"/>
        </w:rPr>
        <w:t xml:space="preserve">to submit your data to the database. </w:t>
      </w:r>
      <w:r w:rsidRPr="00A521F5">
        <w:rPr>
          <w:rFonts w:cs="Arial"/>
        </w:rPr>
        <w:t>S</w:t>
      </w:r>
      <w:r w:rsidRPr="00C11F80">
        <w:rPr>
          <w:rFonts w:cs="Arial"/>
        </w:rPr>
        <w:t>ynchroni</w:t>
      </w:r>
      <w:r>
        <w:rPr>
          <w:rFonts w:cs="Arial"/>
        </w:rPr>
        <w:t>sing</w:t>
      </w:r>
      <w:r w:rsidRPr="00A521F5">
        <w:rPr>
          <w:rFonts w:cs="Arial"/>
        </w:rPr>
        <w:t xml:space="preserve"> a session sends the hand hygiene data directly to the database and clears the session data from your device. You must be connected to the internet to s</w:t>
      </w:r>
      <w:r w:rsidRPr="00C11F80">
        <w:rPr>
          <w:rFonts w:cs="Arial"/>
        </w:rPr>
        <w:t>ynchroni</w:t>
      </w:r>
      <w:r>
        <w:rPr>
          <w:rFonts w:cs="Arial"/>
        </w:rPr>
        <w:t>s</w:t>
      </w:r>
      <w:r w:rsidRPr="00C11F80">
        <w:rPr>
          <w:rFonts w:cs="Arial"/>
        </w:rPr>
        <w:t>e</w:t>
      </w:r>
      <w:r w:rsidRPr="00A521F5">
        <w:rPr>
          <w:rFonts w:cs="Arial"/>
        </w:rPr>
        <w:t xml:space="preserve"> your dat</w:t>
      </w:r>
      <w:r>
        <w:rPr>
          <w:rFonts w:cs="Arial"/>
        </w:rPr>
        <w:t>a</w:t>
      </w:r>
    </w:p>
    <w:p w14:paraId="2638BFFF" w14:textId="063C895B" w:rsidR="00723752" w:rsidRDefault="001C5810" w:rsidP="003A1708">
      <w:pPr>
        <w:pStyle w:val="Indent"/>
      </w:pPr>
      <w:r>
        <w:rPr>
          <w:noProof/>
        </w:rPr>
        <w:drawing>
          <wp:inline distT="0" distB="0" distL="0" distR="0" wp14:anchorId="73A8387C" wp14:editId="215F07FA">
            <wp:extent cx="2880000" cy="1651218"/>
            <wp:effectExtent l="76200" t="76200" r="282575" b="292100"/>
            <wp:docPr id="779161797" name="Picture 779161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61797" name="Picture 779161797">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1651218"/>
                    </a:xfrm>
                    <a:prstGeom prst="rect">
                      <a:avLst/>
                    </a:prstGeom>
                    <a:ln>
                      <a:noFill/>
                    </a:ln>
                    <a:effectLst>
                      <a:outerShdw blurRad="190500" dist="139700" dir="2700000" algn="tl" rotWithShape="0">
                        <a:srgbClr val="333333">
                          <a:alpha val="65000"/>
                        </a:srgbClr>
                      </a:outerShdw>
                    </a:effectLst>
                  </pic:spPr>
                </pic:pic>
              </a:graphicData>
            </a:graphic>
          </wp:inline>
        </w:drawing>
      </w:r>
    </w:p>
    <w:p w14:paraId="77DF5509" w14:textId="77777777" w:rsidR="00723752" w:rsidRDefault="00723752" w:rsidP="00855830">
      <w:pPr>
        <w:pStyle w:val="Indent"/>
        <w:keepNext/>
      </w:pPr>
      <w:r w:rsidRPr="00CF4340">
        <w:t xml:space="preserve">To </w:t>
      </w:r>
      <w:r w:rsidRPr="00C11F80">
        <w:t>synchroni</w:t>
      </w:r>
      <w:r>
        <w:t>s</w:t>
      </w:r>
      <w:r w:rsidRPr="00C11F80">
        <w:t>e</w:t>
      </w:r>
      <w:r>
        <w:t xml:space="preserve"> </w:t>
      </w:r>
      <w:r w:rsidRPr="00CF4340">
        <w:t xml:space="preserve">an individual session, select the green arrow next to the session you want to </w:t>
      </w:r>
      <w:r w:rsidRPr="00C11F80">
        <w:t>synchroni</w:t>
      </w:r>
      <w:r>
        <w:t>s</w:t>
      </w:r>
      <w:r w:rsidRPr="00C11F80">
        <w:t>e</w:t>
      </w:r>
      <w:r>
        <w:t>.</w:t>
      </w:r>
    </w:p>
    <w:p w14:paraId="6DE07BC8" w14:textId="74E60A29" w:rsidR="001C5810" w:rsidRPr="00CF4340" w:rsidRDefault="001C5810" w:rsidP="008C3B80">
      <w:pPr>
        <w:pStyle w:val="Indent"/>
      </w:pPr>
      <w:r>
        <w:rPr>
          <w:noProof/>
        </w:rPr>
        <w:drawing>
          <wp:inline distT="0" distB="0" distL="0" distR="0" wp14:anchorId="379766EA" wp14:editId="55C1C5DB">
            <wp:extent cx="2880000" cy="1651218"/>
            <wp:effectExtent l="76200" t="76200" r="282575" b="292100"/>
            <wp:docPr id="887905542" name="Picture 887905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05542" name="Picture 88790554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1651218"/>
                    </a:xfrm>
                    <a:prstGeom prst="rect">
                      <a:avLst/>
                    </a:prstGeom>
                    <a:ln>
                      <a:noFill/>
                    </a:ln>
                    <a:effectLst>
                      <a:outerShdw blurRad="190500" dist="139700" dir="2700000" algn="tl" rotWithShape="0">
                        <a:srgbClr val="333333">
                          <a:alpha val="65000"/>
                        </a:srgbClr>
                      </a:outerShdw>
                    </a:effectLst>
                  </pic:spPr>
                </pic:pic>
              </a:graphicData>
            </a:graphic>
          </wp:inline>
        </w:drawing>
      </w:r>
    </w:p>
    <w:p w14:paraId="33A03C6A" w14:textId="77777777" w:rsidR="00587926" w:rsidRDefault="00587926" w:rsidP="003A1708">
      <w:pPr>
        <w:pStyle w:val="Indent"/>
      </w:pPr>
    </w:p>
    <w:p w14:paraId="4EF58DE1" w14:textId="77777777" w:rsidR="00587926" w:rsidRDefault="00587926" w:rsidP="003A1708">
      <w:pPr>
        <w:pStyle w:val="Indent"/>
      </w:pPr>
    </w:p>
    <w:p w14:paraId="5E560E7F" w14:textId="77777777" w:rsidR="00587926" w:rsidRDefault="00587926" w:rsidP="003A1708">
      <w:pPr>
        <w:pStyle w:val="Indent"/>
      </w:pPr>
    </w:p>
    <w:p w14:paraId="7A5604D8" w14:textId="3D50C303" w:rsidR="00723752" w:rsidRDefault="00723752" w:rsidP="003A1708">
      <w:pPr>
        <w:pStyle w:val="Indent"/>
      </w:pPr>
      <w:r>
        <w:lastRenderedPageBreak/>
        <w:t xml:space="preserve">Click </w:t>
      </w:r>
      <w:r w:rsidR="003D055F">
        <w:t>‘</w:t>
      </w:r>
      <w:r>
        <w:t>Yes</w:t>
      </w:r>
      <w:r w:rsidR="003D055F">
        <w:t>’</w:t>
      </w:r>
      <w:r>
        <w:t xml:space="preserve"> in the pop-up message to sync the session.</w:t>
      </w:r>
    </w:p>
    <w:p w14:paraId="5104C662" w14:textId="616252A9" w:rsidR="00723752" w:rsidRDefault="00861CD5" w:rsidP="008C3B80">
      <w:pPr>
        <w:pStyle w:val="Indent"/>
        <w:rPr>
          <w:rFonts w:cs="Arial"/>
        </w:rPr>
      </w:pPr>
      <w:r>
        <w:rPr>
          <w:noProof/>
        </w:rPr>
        <w:drawing>
          <wp:inline distT="0" distB="0" distL="0" distR="0" wp14:anchorId="3511C444" wp14:editId="1B66B547">
            <wp:extent cx="2880000" cy="1498399"/>
            <wp:effectExtent l="76200" t="76200" r="282575" b="29273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2880000" cy="1498399"/>
                    </a:xfrm>
                    <a:prstGeom prst="rect">
                      <a:avLst/>
                    </a:prstGeom>
                    <a:ln>
                      <a:noFill/>
                    </a:ln>
                    <a:effectLst>
                      <a:outerShdw blurRad="190500" dist="139700" dir="2700000" algn="tl" rotWithShape="0">
                        <a:srgbClr val="333333">
                          <a:alpha val="65000"/>
                        </a:srgbClr>
                      </a:outerShdw>
                    </a:effectLst>
                  </pic:spPr>
                </pic:pic>
              </a:graphicData>
            </a:graphic>
          </wp:inline>
        </w:drawing>
      </w:r>
    </w:p>
    <w:p w14:paraId="4362826E" w14:textId="0144C35C" w:rsidR="00723752" w:rsidRPr="00CF4340" w:rsidRDefault="00723752" w:rsidP="008C3B80">
      <w:pPr>
        <w:pStyle w:val="Indent"/>
      </w:pPr>
      <w:r w:rsidRPr="00CF4340">
        <w:t>To delete a session without syncing, select the red circle next to the session you wish to delete</w:t>
      </w:r>
      <w:r>
        <w:t xml:space="preserve"> and then confirm deletion</w:t>
      </w:r>
      <w:r w:rsidRPr="00CF4340">
        <w:t xml:space="preserve">. </w:t>
      </w:r>
      <w:r>
        <w:t xml:space="preserve">You cannot recover a session after it has been deleted. </w:t>
      </w:r>
    </w:p>
    <w:p w14:paraId="3532987E" w14:textId="5FFE16E5" w:rsidR="00723752" w:rsidRDefault="001C5810" w:rsidP="008C3B80">
      <w:pPr>
        <w:pStyle w:val="Indent"/>
      </w:pPr>
      <w:r>
        <w:rPr>
          <w:noProof/>
        </w:rPr>
        <w:drawing>
          <wp:inline distT="0" distB="0" distL="0" distR="0" wp14:anchorId="6EDB49DC" wp14:editId="05D039B4">
            <wp:extent cx="2880000" cy="1651218"/>
            <wp:effectExtent l="76200" t="76200" r="282575" b="292100"/>
            <wp:docPr id="998732058" name="Picture 998732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32058" name="Picture 998732058">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1651218"/>
                    </a:xfrm>
                    <a:prstGeom prst="rect">
                      <a:avLst/>
                    </a:prstGeom>
                    <a:ln>
                      <a:noFill/>
                    </a:ln>
                    <a:effectLst>
                      <a:outerShdw blurRad="190500" dist="139700" dir="2700000" algn="tl" rotWithShape="0">
                        <a:srgbClr val="333333">
                          <a:alpha val="65000"/>
                        </a:srgbClr>
                      </a:outerShdw>
                    </a:effectLst>
                  </pic:spPr>
                </pic:pic>
              </a:graphicData>
            </a:graphic>
          </wp:inline>
        </w:drawing>
      </w:r>
    </w:p>
    <w:p w14:paraId="318CC926" w14:textId="25F27BF1" w:rsidR="00723752" w:rsidRDefault="00723752" w:rsidP="00DA3988">
      <w:pPr>
        <w:pStyle w:val="Numberedlists"/>
        <w:keepNext/>
        <w:numPr>
          <w:ilvl w:val="0"/>
          <w:numId w:val="15"/>
        </w:numPr>
        <w:rPr>
          <w:rFonts w:cs="Arial"/>
        </w:rPr>
      </w:pPr>
      <w:r>
        <w:rPr>
          <w:rFonts w:cs="Arial"/>
        </w:rPr>
        <w:t xml:space="preserve">After </w:t>
      </w:r>
      <w:r w:rsidRPr="005C4F72">
        <w:t>collecting</w:t>
      </w:r>
      <w:r>
        <w:rPr>
          <w:rFonts w:cs="Arial"/>
        </w:rPr>
        <w:t xml:space="preserve"> data, log out of the HHCApp</w:t>
      </w:r>
      <w:r w:rsidRPr="000F6239">
        <w:rPr>
          <w:rFonts w:cs="Arial"/>
        </w:rPr>
        <w:t xml:space="preserve"> </w:t>
      </w:r>
      <w:r>
        <w:rPr>
          <w:rFonts w:cs="Arial"/>
        </w:rPr>
        <w:t xml:space="preserve">mobile. To log out, select </w:t>
      </w:r>
      <w:r w:rsidR="003D055F">
        <w:rPr>
          <w:rFonts w:cs="Arial"/>
        </w:rPr>
        <w:t>‘</w:t>
      </w:r>
      <w:r w:rsidRPr="00C11F80">
        <w:rPr>
          <w:rFonts w:cs="Arial"/>
        </w:rPr>
        <w:t>Logout</w:t>
      </w:r>
      <w:r w:rsidR="003D055F">
        <w:rPr>
          <w:rFonts w:cs="Arial"/>
        </w:rPr>
        <w:t>’</w:t>
      </w:r>
      <w:r>
        <w:rPr>
          <w:rFonts w:cs="Arial"/>
        </w:rPr>
        <w:t xml:space="preserve"> on the Sessions screen.</w:t>
      </w:r>
    </w:p>
    <w:p w14:paraId="010D8A34" w14:textId="696AA64A" w:rsidR="00723752" w:rsidRPr="00E41823" w:rsidRDefault="001C5810" w:rsidP="00A957D8">
      <w:pPr>
        <w:pStyle w:val="Indent"/>
      </w:pPr>
      <w:r>
        <w:rPr>
          <w:noProof/>
        </w:rPr>
        <w:drawing>
          <wp:inline distT="0" distB="0" distL="0" distR="0" wp14:anchorId="397BC115" wp14:editId="20426B62">
            <wp:extent cx="2880000" cy="1036283"/>
            <wp:effectExtent l="76200" t="76200" r="263525" b="278765"/>
            <wp:docPr id="955717401" name="Picture 955717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17401" name="Picture 95571740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1036283"/>
                    </a:xfrm>
                    <a:prstGeom prst="rect">
                      <a:avLst/>
                    </a:prstGeom>
                    <a:ln>
                      <a:noFill/>
                    </a:ln>
                    <a:effectLst>
                      <a:outerShdw blurRad="190500" dist="139700" dir="2700000" algn="tl" rotWithShape="0">
                        <a:srgbClr val="333333">
                          <a:alpha val="65000"/>
                        </a:srgbClr>
                      </a:outerShdw>
                    </a:effectLst>
                  </pic:spPr>
                </pic:pic>
              </a:graphicData>
            </a:graphic>
          </wp:inline>
        </w:drawing>
      </w:r>
    </w:p>
    <w:p w14:paraId="4CCE1100" w14:textId="6B7EF8CC" w:rsidR="00723752" w:rsidRDefault="00723752" w:rsidP="00A957D8">
      <w:r w:rsidRPr="00C11F80">
        <w:t xml:space="preserve">See </w:t>
      </w:r>
      <w:hyperlink r:id="rId47" w:history="1">
        <w:r w:rsidRPr="00E771EB">
          <w:rPr>
            <w:rStyle w:val="Hyperlink"/>
          </w:rPr>
          <w:t>the instruction video on how to enter hand hygiene data using the HHCApp mobile site</w:t>
        </w:r>
      </w:hyperlink>
      <w:r w:rsidR="00310173" w:rsidRPr="003E0BBA">
        <w:rPr>
          <w:rStyle w:val="Hyperlink"/>
          <w:color w:val="auto"/>
          <w:u w:val="none"/>
        </w:rPr>
        <w:t>.</w:t>
      </w:r>
      <w:r w:rsidR="005C4F72" w:rsidRPr="00D14464">
        <w:rPr>
          <w:rStyle w:val="FootnoteReference"/>
        </w:rPr>
        <w:footnoteReference w:id="13"/>
      </w:r>
      <w:r>
        <w:t xml:space="preserve"> </w:t>
      </w:r>
    </w:p>
    <w:p w14:paraId="186EFAA1" w14:textId="77777777" w:rsidR="00723752" w:rsidRPr="00D03607" w:rsidRDefault="00723752" w:rsidP="00DA3988">
      <w:pPr>
        <w:pStyle w:val="Normal-beforebullets"/>
      </w:pPr>
      <w:r>
        <w:t>T</w:t>
      </w:r>
      <w:r w:rsidRPr="00D03607">
        <w:t>he following resources can be downloaded from the Commission’s website:</w:t>
      </w:r>
    </w:p>
    <w:p w14:paraId="7491ACDB" w14:textId="4D0F34C3" w:rsidR="00723752" w:rsidRPr="0067648C" w:rsidRDefault="00487B89" w:rsidP="005C4F72">
      <w:pPr>
        <w:pStyle w:val="Bulletlist"/>
        <w:keepNext/>
        <w:keepLines/>
        <w:rPr>
          <w:rFonts w:cs="Arial"/>
        </w:rPr>
      </w:pPr>
      <w:hyperlink r:id="rId48" w:history="1">
        <w:r w:rsidR="00723752" w:rsidRPr="0067648C">
          <w:rPr>
            <w:rStyle w:val="Hyperlink"/>
            <w:rFonts w:cs="Arial"/>
          </w:rPr>
          <w:t>Mobile device troubleshooting guide (Android)</w:t>
        </w:r>
      </w:hyperlink>
      <w:r w:rsidR="005C4F72" w:rsidRPr="003A1708">
        <w:rPr>
          <w:rStyle w:val="FootnoteReference"/>
        </w:rPr>
        <w:footnoteReference w:id="14"/>
      </w:r>
    </w:p>
    <w:p w14:paraId="13A13A82" w14:textId="3FCCD075" w:rsidR="00723752" w:rsidRPr="00855830" w:rsidRDefault="00487B89" w:rsidP="00861CD5">
      <w:pPr>
        <w:pStyle w:val="Bulletlist"/>
        <w:rPr>
          <w:rStyle w:val="Hyperlink"/>
          <w:color w:val="000000" w:themeColor="text1"/>
          <w:u w:val="none"/>
        </w:rPr>
      </w:pPr>
      <w:hyperlink r:id="rId49" w:history="1">
        <w:r w:rsidR="00723752" w:rsidRPr="0067648C">
          <w:rPr>
            <w:rStyle w:val="Hyperlink"/>
            <w:rFonts w:cs="Arial"/>
          </w:rPr>
          <w:t>Mobile device troubleshooting guide (Apple)</w:t>
        </w:r>
      </w:hyperlink>
      <w:r w:rsidR="00861CD5" w:rsidRPr="001B622E">
        <w:rPr>
          <w:rStyle w:val="Hyperlink"/>
          <w:rFonts w:cs="Arial"/>
          <w:color w:val="auto"/>
          <w:u w:val="none"/>
        </w:rPr>
        <w:t>.</w:t>
      </w:r>
      <w:r w:rsidR="005C4F72" w:rsidRPr="003A1708">
        <w:rPr>
          <w:rStyle w:val="FootnoteReference"/>
        </w:rPr>
        <w:footnoteReference w:id="15"/>
      </w:r>
    </w:p>
    <w:p w14:paraId="1D91C052" w14:textId="77777777" w:rsidR="00855830" w:rsidRPr="00861CD5" w:rsidRDefault="00855830" w:rsidP="00855830">
      <w:pPr>
        <w:pStyle w:val="NoSpacing"/>
      </w:pPr>
    </w:p>
    <w:p w14:paraId="4ABEAD1D" w14:textId="77777777" w:rsidR="00E61249" w:rsidRPr="00FE677B" w:rsidRDefault="00E61249" w:rsidP="00E61249">
      <w:pPr>
        <w:pStyle w:val="Heading2"/>
        <w:rPr>
          <w:noProof/>
        </w:rPr>
      </w:pPr>
      <w:bookmarkStart w:id="25" w:name="_Toc140222181"/>
      <w:r w:rsidRPr="00FE677B">
        <w:rPr>
          <w:noProof/>
        </w:rPr>
        <w:t>How to enter data using the desktop</w:t>
      </w:r>
      <w:r>
        <w:rPr>
          <w:noProof/>
        </w:rPr>
        <w:t xml:space="preserve"> site</w:t>
      </w:r>
      <w:bookmarkEnd w:id="25"/>
    </w:p>
    <w:p w14:paraId="100413B2" w14:textId="77777777" w:rsidR="00E61249" w:rsidRPr="00FE677B" w:rsidRDefault="00E61249" w:rsidP="00E61249">
      <w:pPr>
        <w:rPr>
          <w:noProof/>
        </w:rPr>
      </w:pPr>
      <w:r>
        <w:rPr>
          <w:noProof/>
        </w:rPr>
        <w:t xml:space="preserve">Log </w:t>
      </w:r>
      <w:r w:rsidRPr="00FE677B">
        <w:rPr>
          <w:noProof/>
        </w:rPr>
        <w:t>in to the HHCApp desktop</w:t>
      </w:r>
      <w:r>
        <w:rPr>
          <w:noProof/>
        </w:rPr>
        <w:t xml:space="preserve"> at </w:t>
      </w:r>
      <w:hyperlink r:id="rId50" w:history="1">
        <w:r w:rsidRPr="00FE677B">
          <w:rPr>
            <w:rStyle w:val="Hyperlink"/>
            <w:noProof/>
          </w:rPr>
          <w:t>https://nhhi.safetyandquality.gov.au/</w:t>
        </w:r>
      </w:hyperlink>
      <w:r w:rsidRPr="003A1708">
        <w:t>.</w:t>
      </w:r>
    </w:p>
    <w:p w14:paraId="07744532" w14:textId="30E53E50" w:rsidR="00E61249" w:rsidRPr="00FE677B" w:rsidRDefault="00E61249" w:rsidP="00E61249">
      <w:pPr>
        <w:rPr>
          <w:noProof/>
          <w:lang w:val="en-US"/>
        </w:rPr>
      </w:pPr>
      <w:r w:rsidRPr="00FE677B">
        <w:rPr>
          <w:noProof/>
        </w:rPr>
        <w:t xml:space="preserve">The </w:t>
      </w:r>
      <w:r>
        <w:rPr>
          <w:noProof/>
        </w:rPr>
        <w:t xml:space="preserve">HHCApp </w:t>
      </w:r>
      <w:r w:rsidRPr="00C32129">
        <w:rPr>
          <w:noProof/>
          <w:lang w:val="en-US"/>
        </w:rPr>
        <w:t>desktop site</w:t>
      </w:r>
      <w:r w:rsidRPr="00FE677B">
        <w:rPr>
          <w:noProof/>
          <w:lang w:val="en-US"/>
        </w:rPr>
        <w:t xml:space="preserve"> can be used to </w:t>
      </w:r>
      <w:r>
        <w:rPr>
          <w:noProof/>
          <w:lang w:val="en-US"/>
        </w:rPr>
        <w:t xml:space="preserve">audit in real time or to </w:t>
      </w:r>
      <w:r w:rsidRPr="00FE677B">
        <w:rPr>
          <w:noProof/>
          <w:lang w:val="en-US"/>
        </w:rPr>
        <w:t xml:space="preserve">enter hand hygiene data that has been collected using a </w:t>
      </w:r>
      <w:r w:rsidR="003E0BBA" w:rsidRPr="00C676DB">
        <w:t xml:space="preserve">hand hygiene </w:t>
      </w:r>
      <w:hyperlink r:id="rId51" w:history="1">
        <w:r w:rsidR="00587926">
          <w:rPr>
            <w:rStyle w:val="Hyperlink"/>
          </w:rPr>
          <w:t>a</w:t>
        </w:r>
        <w:r w:rsidR="003E0BBA" w:rsidRPr="003E0BBA">
          <w:rPr>
            <w:rStyle w:val="Hyperlink"/>
          </w:rPr>
          <w:t>udit data collection form</w:t>
        </w:r>
      </w:hyperlink>
      <w:r w:rsidRPr="003E0BBA">
        <w:rPr>
          <w:rStyle w:val="Hyperlink"/>
          <w:noProof/>
          <w:color w:val="auto"/>
          <w:u w:val="none"/>
          <w:lang w:val="en-US"/>
        </w:rPr>
        <w:t>.</w:t>
      </w:r>
      <w:r w:rsidRPr="003E0BBA">
        <w:rPr>
          <w:noProof/>
          <w:lang w:val="en-US"/>
        </w:rPr>
        <w:t xml:space="preserve"> </w:t>
      </w:r>
      <w:r w:rsidRPr="00FE677B">
        <w:rPr>
          <w:noProof/>
          <w:lang w:val="en-US"/>
        </w:rPr>
        <w:t>HHCApp desktop site works best with the most recent versions of the following internet browsers: Google Chrome, Microsoft Edge, Apple Safari and Mozilla Firefox.</w:t>
      </w:r>
    </w:p>
    <w:p w14:paraId="128F451E" w14:textId="77777777" w:rsidR="00E61249" w:rsidRDefault="00E61249" w:rsidP="00E61249">
      <w:pPr>
        <w:keepNext/>
        <w:rPr>
          <w:noProof/>
        </w:rPr>
      </w:pPr>
      <w:r w:rsidRPr="00FE677B">
        <w:rPr>
          <w:noProof/>
        </w:rPr>
        <w:t>If you have multiple roles in the HHCApp, you must change your role to Auditor.</w:t>
      </w:r>
    </w:p>
    <w:p w14:paraId="1D5B3AFC" w14:textId="77777777" w:rsidR="00E61249" w:rsidRDefault="00E61249" w:rsidP="00DA3988">
      <w:pPr>
        <w:rPr>
          <w:noProof/>
        </w:rPr>
      </w:pPr>
      <w:r>
        <w:rPr>
          <w:noProof/>
        </w:rPr>
        <w:drawing>
          <wp:inline distT="0" distB="0" distL="0" distR="0" wp14:anchorId="55F31D58" wp14:editId="51D0F3C0">
            <wp:extent cx="5760000" cy="438681"/>
            <wp:effectExtent l="76200" t="76200" r="279400" b="28575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438681"/>
                    </a:xfrm>
                    <a:prstGeom prst="rect">
                      <a:avLst/>
                    </a:prstGeom>
                    <a:ln>
                      <a:noFill/>
                    </a:ln>
                    <a:effectLst>
                      <a:outerShdw blurRad="190500" dist="139700" dir="2700000" algn="tl" rotWithShape="0">
                        <a:srgbClr val="333333">
                          <a:alpha val="65000"/>
                        </a:srgbClr>
                      </a:outerShdw>
                    </a:effectLst>
                  </pic:spPr>
                </pic:pic>
              </a:graphicData>
            </a:graphic>
          </wp:inline>
        </w:drawing>
      </w:r>
    </w:p>
    <w:p w14:paraId="4FF29A08" w14:textId="07F14A98" w:rsidR="00E61249" w:rsidRDefault="00E61249" w:rsidP="00E61249">
      <w:pPr>
        <w:pStyle w:val="Numberedlists"/>
        <w:keepNext/>
        <w:numPr>
          <w:ilvl w:val="0"/>
          <w:numId w:val="11"/>
        </w:numPr>
        <w:rPr>
          <w:noProof/>
        </w:rPr>
      </w:pPr>
      <w:r w:rsidRPr="00FE677B">
        <w:rPr>
          <w:noProof/>
        </w:rPr>
        <w:t>Click ‘Sessions’ on the home screen</w:t>
      </w:r>
    </w:p>
    <w:p w14:paraId="290BFF7F" w14:textId="77777777" w:rsidR="00E61249" w:rsidRDefault="00E61249" w:rsidP="008C2A64">
      <w:pPr>
        <w:pStyle w:val="Indent"/>
        <w:rPr>
          <w:noProof/>
        </w:rPr>
      </w:pPr>
      <w:r>
        <w:rPr>
          <w:noProof/>
        </w:rPr>
        <w:drawing>
          <wp:inline distT="0" distB="0" distL="0" distR="0" wp14:anchorId="6F837B5D" wp14:editId="3C89A75C">
            <wp:extent cx="4875362" cy="3472405"/>
            <wp:effectExtent l="76200" t="76200" r="287655" b="28067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2443" cy="3477448"/>
                    </a:xfrm>
                    <a:prstGeom prst="rect">
                      <a:avLst/>
                    </a:prstGeom>
                    <a:ln>
                      <a:noFill/>
                    </a:ln>
                    <a:effectLst>
                      <a:outerShdw blurRad="190500" dist="139700" dir="2700000" algn="tl" rotWithShape="0">
                        <a:srgbClr val="333333">
                          <a:alpha val="65000"/>
                        </a:srgbClr>
                      </a:outerShdw>
                    </a:effectLst>
                  </pic:spPr>
                </pic:pic>
              </a:graphicData>
            </a:graphic>
          </wp:inline>
        </w:drawing>
      </w:r>
    </w:p>
    <w:p w14:paraId="4C5575C4" w14:textId="2E3C5D52" w:rsidR="00E61249" w:rsidRPr="00FE677B" w:rsidRDefault="00E61249" w:rsidP="00E61249">
      <w:pPr>
        <w:pStyle w:val="Numberedlists"/>
        <w:keepNext/>
        <w:numPr>
          <w:ilvl w:val="0"/>
          <w:numId w:val="11"/>
        </w:numPr>
        <w:rPr>
          <w:noProof/>
        </w:rPr>
      </w:pPr>
      <w:r w:rsidRPr="00FE677B">
        <w:rPr>
          <w:noProof/>
        </w:rPr>
        <w:lastRenderedPageBreak/>
        <w:t>To add a new session, click ‘Add Session +’</w:t>
      </w:r>
    </w:p>
    <w:p w14:paraId="0593B6C0" w14:textId="77777777" w:rsidR="00E61249" w:rsidRPr="00FE677B" w:rsidRDefault="00E61249" w:rsidP="008C2A64">
      <w:pPr>
        <w:pStyle w:val="Indent"/>
        <w:rPr>
          <w:noProof/>
        </w:rPr>
      </w:pPr>
      <w:r>
        <w:rPr>
          <w:noProof/>
        </w:rPr>
        <w:drawing>
          <wp:inline distT="0" distB="0" distL="0" distR="0" wp14:anchorId="578EAC85" wp14:editId="7D4F2139">
            <wp:extent cx="4320000" cy="1818685"/>
            <wp:effectExtent l="76200" t="76200" r="290195" b="27686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1818685"/>
                    </a:xfrm>
                    <a:prstGeom prst="rect">
                      <a:avLst/>
                    </a:prstGeom>
                    <a:ln>
                      <a:noFill/>
                    </a:ln>
                    <a:effectLst>
                      <a:outerShdw blurRad="190500" dist="139700" dir="2700000" algn="tl" rotWithShape="0">
                        <a:srgbClr val="333333">
                          <a:alpha val="65000"/>
                        </a:srgbClr>
                      </a:outerShdw>
                    </a:effectLst>
                  </pic:spPr>
                </pic:pic>
              </a:graphicData>
            </a:graphic>
          </wp:inline>
        </w:drawing>
      </w:r>
    </w:p>
    <w:p w14:paraId="0ED68F5D" w14:textId="5CD4E0CA" w:rsidR="00E61249" w:rsidRPr="00FE677B" w:rsidRDefault="00E61249" w:rsidP="00E61249">
      <w:pPr>
        <w:pStyle w:val="Numberedlists"/>
        <w:keepNext/>
        <w:numPr>
          <w:ilvl w:val="0"/>
          <w:numId w:val="11"/>
        </w:numPr>
        <w:rPr>
          <w:noProof/>
        </w:rPr>
      </w:pPr>
      <w:r w:rsidRPr="00FE677B">
        <w:rPr>
          <w:noProof/>
        </w:rPr>
        <w:t xml:space="preserve">Select the relevant demographic details and then click </w:t>
      </w:r>
      <w:r w:rsidR="003D055F">
        <w:rPr>
          <w:noProof/>
        </w:rPr>
        <w:t>‘</w:t>
      </w:r>
      <w:r w:rsidRPr="00FE677B">
        <w:rPr>
          <w:noProof/>
        </w:rPr>
        <w:t>Save</w:t>
      </w:r>
      <w:r w:rsidR="003D055F">
        <w:rPr>
          <w:noProof/>
        </w:rPr>
        <w:t>’</w:t>
      </w:r>
    </w:p>
    <w:p w14:paraId="58468B52" w14:textId="77777777" w:rsidR="00E61249" w:rsidRPr="00FE677B" w:rsidRDefault="00E61249" w:rsidP="00A957D8">
      <w:pPr>
        <w:pStyle w:val="Indent"/>
        <w:rPr>
          <w:noProof/>
        </w:rPr>
      </w:pPr>
      <w:r>
        <w:rPr>
          <w:noProof/>
        </w:rPr>
        <mc:AlternateContent>
          <mc:Choice Requires="wps">
            <w:drawing>
              <wp:anchor distT="0" distB="0" distL="114300" distR="114300" simplePos="0" relativeHeight="251735040" behindDoc="0" locked="0" layoutInCell="1" allowOverlap="1" wp14:anchorId="3CC91766" wp14:editId="70715ECD">
                <wp:simplePos x="0" y="0"/>
                <wp:positionH relativeFrom="column">
                  <wp:posOffset>505460</wp:posOffset>
                </wp:positionH>
                <wp:positionV relativeFrom="paragraph">
                  <wp:posOffset>2355850</wp:posOffset>
                </wp:positionV>
                <wp:extent cx="371475" cy="209550"/>
                <wp:effectExtent l="19050" t="19050" r="28575" b="1905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209550"/>
                        </a:xfrm>
                        <a:prstGeom prst="round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76BBEC0" id="Rectangle: Rounded Corners 8" o:spid="_x0000_s1026" alt="&quot;&quot;" style="position:absolute;margin-left:39.8pt;margin-top:185.5pt;width:29.2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HzsQIAAPIFAAAOAAAAZHJzL2Uyb0RvYy54bWysVNtOGzEQfa/Uf7D8XjZJkwIRCYqgVJUQ&#10;IKDieeK1s5Zsj2s7t359x95NArSVStUXr71zPzNnzs431rCVDFGjm/D+UY8z6QTW2i0m/Nvj1YcT&#10;zmICV4NBJyd8KyM/n75/d7b2YznABk0tAyMnLo7XfsKblPy4qqJopIV4hF46EioMFhI9w6KqA6zJ&#10;uzXVoNf7VK0x1D6gkDHS38tWyKfFv1JSpFulokzMTDjllsoZyjnPZzU9g/EigG+06NKAf8jCgnYU&#10;dO/qEhKwZdC/uLJaBIyo0pFAW6FSWshSA1XT772q5qEBL0stBE70e5ji/3MrblYP/i4QDGsfx5Gu&#10;uYqNCjZ/KT+2KWBt92DJTWKCfn487g+PR5wJEg16p6NRAbM6GPsQ0xeJluXLhAdcuvqeGlJwgtV1&#10;TBSV9Hd6OaDDK21MaYpxbE2eT0YlCNBsKAOJ4llfT3h0C87ALGjoRArFZUSj62yeHZUBkhcmsBVQ&#10;60EI6dIot5sivtDM4S8hNq1iEbVTURIuqTQS6s+uZmnraYQdDTLPuVlZc2YkpZBvRTOBNn+jSUkY&#10;R7kcQC+3tDUyZ2/cvVRM1wX7tpywmOdq2tElbtEw7wa4OCODrKio/jfadibZWhbGvNF+b1Tio0t7&#10;e6sddr3JfP5TO1Rrs4OjBSHjMcd6e0c1Y0vb6MWVpm5dQ0x3EIinBALtnnRLhzJILcHuxlmD4cfv&#10;/md9og9JqYfEexql70sI1FHz1RGxTvvDYV4U5TEcHQ/oEZ5L5s8lbmkvkOarT1vOi3LN+snsriqg&#10;faIVNctRSQROUOx2aLvHRWqbSktOyNmsqNFy8JCu3YMX2XlGNs/p4+YJgu8IlYiJN7jbETB+RalW&#10;N1s6nC0TKl34dsC1w5sWSyFFtwTz5nr+LlqHVT39CQAA//8DAFBLAwQUAAYACAAAACEAnZF6hN8A&#10;AAAKAQAADwAAAGRycy9kb3ducmV2LnhtbEyPQU+DQBCF7yb+h82YeLMLtrYUGZpq4kXtoaD3LTsC&#10;KTtL2KXFf+/2VI+T+fLe97LNZDpxosG1lhHiWQSCuLK65Rrhq3x7SEA4r1irzjIh/JKDTX57k6lU&#10;2zPv6VT4WoQQdqlCaLzvUyld1ZBRbmZ74vD7sYNRPpxDLfWgziHcdPIxipbSqJZDQ6N6em2oOhaj&#10;QbDFy+6bk2Lr12X58T7uP3dPR4d4fzdtn0F4mvwVhot+UIc8OB3syNqJDmG1XgYSYb6Kw6YLME9i&#10;EAeERbSIQOaZ/D8h/wMAAP//AwBQSwECLQAUAAYACAAAACEAtoM4kv4AAADhAQAAEwAAAAAAAAAA&#10;AAAAAAAAAAAAW0NvbnRlbnRfVHlwZXNdLnhtbFBLAQItABQABgAIAAAAIQA4/SH/1gAAAJQBAAAL&#10;AAAAAAAAAAAAAAAAAC8BAABfcmVscy8ucmVsc1BLAQItABQABgAIAAAAIQB7HbHzsQIAAPIFAAAO&#10;AAAAAAAAAAAAAAAAAC4CAABkcnMvZTJvRG9jLnhtbFBLAQItABQABgAIAAAAIQCdkXqE3wAAAAoB&#10;AAAPAAAAAAAAAAAAAAAAAAsFAABkcnMvZG93bnJldi54bWxQSwUGAAAAAAQABADzAAAAFwYAAAAA&#10;" filled="f" strokecolor="#dc5827 [3208]" strokeweight="2.25pt"/>
            </w:pict>
          </mc:Fallback>
        </mc:AlternateContent>
      </w:r>
      <w:r w:rsidRPr="00FE677B">
        <w:rPr>
          <w:noProof/>
        </w:rPr>
        <w:t xml:space="preserve"> </w:t>
      </w:r>
      <w:r w:rsidRPr="00FE677B">
        <w:rPr>
          <w:noProof/>
        </w:rPr>
        <w:drawing>
          <wp:inline distT="0" distB="0" distL="0" distR="0" wp14:anchorId="7C59D474" wp14:editId="484EC8A5">
            <wp:extent cx="2880000" cy="2539479"/>
            <wp:effectExtent l="76200" t="76200" r="282575" b="28003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55"/>
                    <a:stretch>
                      <a:fillRect/>
                    </a:stretch>
                  </pic:blipFill>
                  <pic:spPr>
                    <a:xfrm>
                      <a:off x="0" y="0"/>
                      <a:ext cx="2880000" cy="2539479"/>
                    </a:xfrm>
                    <a:prstGeom prst="rect">
                      <a:avLst/>
                    </a:prstGeom>
                    <a:ln>
                      <a:noFill/>
                    </a:ln>
                    <a:effectLst>
                      <a:outerShdw blurRad="190500" dist="139700" dir="2700000" algn="tl" rotWithShape="0">
                        <a:srgbClr val="333333">
                          <a:alpha val="65000"/>
                        </a:srgbClr>
                      </a:outerShdw>
                    </a:effectLst>
                  </pic:spPr>
                </pic:pic>
              </a:graphicData>
            </a:graphic>
          </wp:inline>
        </w:drawing>
      </w:r>
    </w:p>
    <w:p w14:paraId="255BACE5" w14:textId="6DCAA9F1" w:rsidR="00E61249" w:rsidRDefault="00E61249" w:rsidP="008C2A64">
      <w:pPr>
        <w:pStyle w:val="Indent"/>
        <w:rPr>
          <w:noProof/>
        </w:rPr>
      </w:pPr>
      <w:r w:rsidRPr="00FE677B">
        <w:rPr>
          <w:noProof/>
        </w:rPr>
        <w:t xml:space="preserve">If you cannot see the current audit period in the </w:t>
      </w:r>
      <w:r w:rsidRPr="00FA0AA5">
        <w:rPr>
          <w:rStyle w:val="Strong"/>
        </w:rPr>
        <w:t>Audit</w:t>
      </w:r>
      <w:r w:rsidRPr="00FE677B">
        <w:rPr>
          <w:noProof/>
        </w:rPr>
        <w:t xml:space="preserve"> dropdown menu, you will need to contact your </w:t>
      </w:r>
      <w:r>
        <w:rPr>
          <w:noProof/>
        </w:rPr>
        <w:t>O</w:t>
      </w:r>
      <w:r w:rsidRPr="00FE677B">
        <w:rPr>
          <w:noProof/>
        </w:rPr>
        <w:t xml:space="preserve">rganisation </w:t>
      </w:r>
      <w:r>
        <w:rPr>
          <w:noProof/>
        </w:rPr>
        <w:t>A</w:t>
      </w:r>
      <w:r w:rsidRPr="00FE677B">
        <w:rPr>
          <w:noProof/>
        </w:rPr>
        <w:t>dministrator. Their contact email can be found under the ‘Contacts</w:t>
      </w:r>
      <w:r w:rsidR="003D055F">
        <w:rPr>
          <w:noProof/>
        </w:rPr>
        <w:t>’</w:t>
      </w:r>
      <w:r w:rsidRPr="00FE677B">
        <w:rPr>
          <w:noProof/>
        </w:rPr>
        <w:t xml:space="preserve"> tab on the HHCApp homepage.</w:t>
      </w:r>
    </w:p>
    <w:p w14:paraId="49049A71" w14:textId="77777777" w:rsidR="00E61249" w:rsidRPr="00FE677B" w:rsidRDefault="00E61249" w:rsidP="008C2A64">
      <w:pPr>
        <w:jc w:val="center"/>
        <w:rPr>
          <w:noProof/>
        </w:rPr>
      </w:pPr>
      <w:r>
        <w:rPr>
          <w:noProof/>
        </w:rPr>
        <w:drawing>
          <wp:inline distT="0" distB="0" distL="0" distR="0" wp14:anchorId="151D4DED" wp14:editId="11744A9F">
            <wp:extent cx="5760000" cy="627868"/>
            <wp:effectExtent l="76200" t="76200" r="279400" b="28702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627868"/>
                    </a:xfrm>
                    <a:prstGeom prst="rect">
                      <a:avLst/>
                    </a:prstGeom>
                    <a:ln>
                      <a:noFill/>
                    </a:ln>
                    <a:effectLst>
                      <a:outerShdw blurRad="190500" dist="139700" dir="2700000" algn="tl" rotWithShape="0">
                        <a:srgbClr val="333333">
                          <a:alpha val="65000"/>
                        </a:srgbClr>
                      </a:outerShdw>
                    </a:effectLst>
                  </pic:spPr>
                </pic:pic>
              </a:graphicData>
            </a:graphic>
          </wp:inline>
        </w:drawing>
      </w:r>
    </w:p>
    <w:p w14:paraId="50A5C54E" w14:textId="28D4AD75" w:rsidR="00E61249" w:rsidRDefault="00E61249" w:rsidP="00855830">
      <w:pPr>
        <w:pStyle w:val="Indent"/>
        <w:keepNext/>
        <w:rPr>
          <w:noProof/>
        </w:rPr>
      </w:pPr>
      <w:r w:rsidRPr="00FE677B">
        <w:rPr>
          <w:noProof/>
        </w:rPr>
        <w:lastRenderedPageBreak/>
        <w:t xml:space="preserve">If you are entering </w:t>
      </w:r>
      <w:r w:rsidRPr="003075C1">
        <w:t>data</w:t>
      </w:r>
      <w:r w:rsidRPr="00FE677B">
        <w:rPr>
          <w:noProof/>
        </w:rPr>
        <w:t xml:space="preserve"> </w:t>
      </w:r>
      <w:r w:rsidRPr="00587926">
        <w:rPr>
          <w:rFonts w:cstheme="minorHAnsi"/>
          <w:noProof/>
        </w:rPr>
        <w:t xml:space="preserve">from a </w:t>
      </w:r>
      <w:r w:rsidRPr="00587926">
        <w:rPr>
          <w:rFonts w:eastAsiaTheme="minorHAnsi" w:cstheme="minorHAnsi"/>
          <w:shd w:val="clear" w:color="auto" w:fill="FFFFFF"/>
          <w:lang w:eastAsia="en-US"/>
        </w:rPr>
        <w:t>hand hygiene observation data collection form,</w:t>
      </w:r>
      <w:r w:rsidRPr="00587926">
        <w:rPr>
          <w:rFonts w:cstheme="minorHAnsi"/>
          <w:noProof/>
        </w:rPr>
        <w:t xml:space="preserve"> you will need to enter the relevant information from the form into</w:t>
      </w:r>
      <w:r w:rsidRPr="00587926">
        <w:rPr>
          <w:noProof/>
        </w:rPr>
        <w:t xml:space="preserve"> </w:t>
      </w:r>
      <w:r w:rsidRPr="00FE677B">
        <w:rPr>
          <w:noProof/>
        </w:rPr>
        <w:t xml:space="preserve">the required fields on the Add Session screen. </w:t>
      </w:r>
    </w:p>
    <w:p w14:paraId="62439A11" w14:textId="1FF769E5" w:rsidR="004C46C3" w:rsidRDefault="00587926" w:rsidP="004C46C3">
      <w:pPr>
        <w:rPr>
          <w:rFonts w:ascii="Arial" w:eastAsia="Times New Roman" w:hAnsi="Arial" w:cs="Arial"/>
        </w:rPr>
      </w:pPr>
      <w:r>
        <w:rPr>
          <w:noProof/>
        </w:rPr>
        <mc:AlternateContent>
          <mc:Choice Requires="wps">
            <w:drawing>
              <wp:anchor distT="0" distB="0" distL="114300" distR="114300" simplePos="0" relativeHeight="251757568" behindDoc="0" locked="0" layoutInCell="1" allowOverlap="1" wp14:anchorId="5DCA2A5A" wp14:editId="393C09A5">
                <wp:simplePos x="0" y="0"/>
                <wp:positionH relativeFrom="column">
                  <wp:posOffset>2523442</wp:posOffset>
                </wp:positionH>
                <wp:positionV relativeFrom="paragraph">
                  <wp:posOffset>358344</wp:posOffset>
                </wp:positionV>
                <wp:extent cx="1112808" cy="1434357"/>
                <wp:effectExtent l="0" t="38100" r="49530" b="33020"/>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12808" cy="1434357"/>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E48742" id="_x0000_t32" coordsize="21600,21600" o:spt="32" o:oned="t" path="m,l21600,21600e" filled="f">
                <v:path arrowok="t" fillok="f" o:connecttype="none"/>
                <o:lock v:ext="edit" shapetype="t"/>
              </v:shapetype>
              <v:shape id="Straight Arrow Connector 37" o:spid="_x0000_s1026" type="#_x0000_t32" alt="&quot;&quot;" style="position:absolute;margin-left:198.7pt;margin-top:28.2pt;width:87.6pt;height:112.9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Ak0QEAAH8DAAAOAAAAZHJzL2Uyb0RvYy54bWysU8mO2zAMvRfoPwi6N7aTWQIjzhySmV6K&#10;doAud0aWbAHaQKlx8vel5DQzbW/F+CCQovhIPj5vHk7WsKPEqL3reLOoOZNO+F67oePfvz19WHMW&#10;E7gejHey42cZ+cP2/bvNFFq59KM3vURGIC62U+j4mFJoqyqKUVqICx+ko6DyaCGRi0PVI0yEbk21&#10;rOu7avLYB/RCxki3+znItwVfKSnSF6WiTMx0nHpL5cRyHvJZbTfQDghh1OLSBvxHFxa0o6JXqD0k&#10;YD9R/wNltUAfvUoL4W3lldJClhlomqb+a5qvIwRZZiFyYrjSFN8OVnw+7twzEg1TiG0Mz5inOCm0&#10;TBkdftBOy1zUKTsV2s5X2uQpMUGXTdMs1zUtWlCsuVndrG7vM7HVDJQBA8b0UXrLstHxmBD0MKad&#10;d45W5HEuAsdPMc2JvxNysvNP2piyKePY1PG71S3tUgDpRRlIZNrQE6obOAMzkBBFwtJ29Eb3OTvj&#10;RBwOO4PsCCSGx/39ftVc2vzjWS69hzjO70polonVibRqtO34us7ffJ1Am0fXs3QOJPCEGtxg5AXZ&#10;uFxZFiVehnshOlsH358L/1X2aMuFt4sis4xe+2S//m+2vwAAAP//AwBQSwMEFAAGAAgAAAAhAEMx&#10;8iDhAAAACgEAAA8AAABkcnMvZG93bnJldi54bWxMj8FOwzAMhu9IvENkJG4spaPtVppOCARox23s&#10;sFvWeG2hcaom2wpPP3OCk2X51+fvLxaj7cQJB986UnA/iUAgVc60VCv42LzezUD4oMnozhEq+EYP&#10;i/L6qtC5cWda4WkdasEQ8rlW0ITQ51L6qkGr/cT1SHw7uMHqwOtQSzPoM8NtJ+MoSqXVLfGHRvf4&#10;3GD1tT5aBfFh9ZIt33Ebbz7rt5/ELNtqvlPq9mZ8egQRcAx/YfjVZ3Uo2WnvjmS86BRM59kDRxUk&#10;KU8OJFmcgtgzfRZPQZaF/F+hvAAAAP//AwBQSwECLQAUAAYACAAAACEAtoM4kv4AAADhAQAAEwAA&#10;AAAAAAAAAAAAAAAAAAAAW0NvbnRlbnRfVHlwZXNdLnhtbFBLAQItABQABgAIAAAAIQA4/SH/1gAA&#10;AJQBAAALAAAAAAAAAAAAAAAAAC8BAABfcmVscy8ucmVsc1BLAQItABQABgAIAAAAIQB5W4Ak0QEA&#10;AH8DAAAOAAAAAAAAAAAAAAAAAC4CAABkcnMvZTJvRG9jLnhtbFBLAQItABQABgAIAAAAIQBDMfIg&#10;4QAAAAoBAAAPAAAAAAAAAAAAAAAAACsEAABkcnMvZG93bnJldi54bWxQSwUGAAAAAAQABADzAAAA&#10;OQUAAAAA&#10;" strokecolor="#ed7d31" strokeweight=".5pt">
                <v:stroke endarrow="block" joinstyle="miter"/>
              </v:shape>
            </w:pict>
          </mc:Fallback>
        </mc:AlternateContent>
      </w:r>
      <w:r>
        <w:rPr>
          <w:noProof/>
        </w:rPr>
        <mc:AlternateContent>
          <mc:Choice Requires="wps">
            <w:drawing>
              <wp:anchor distT="0" distB="0" distL="114300" distR="114300" simplePos="0" relativeHeight="251758592" behindDoc="0" locked="0" layoutInCell="1" allowOverlap="1" wp14:anchorId="517BDA6D" wp14:editId="4F4AD422">
                <wp:simplePos x="0" y="0"/>
                <wp:positionH relativeFrom="column">
                  <wp:posOffset>2506188</wp:posOffset>
                </wp:positionH>
                <wp:positionV relativeFrom="paragraph">
                  <wp:posOffset>944940</wp:posOffset>
                </wp:positionV>
                <wp:extent cx="1138687" cy="1055214"/>
                <wp:effectExtent l="0" t="38100" r="61595" b="31115"/>
                <wp:wrapNone/>
                <wp:docPr id="36" name="Straight Arrow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38687" cy="1055214"/>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1D4113" id="Straight Arrow Connector 36" o:spid="_x0000_s1026" type="#_x0000_t32" alt="&quot;&quot;" style="position:absolute;margin-left:197.35pt;margin-top:74.4pt;width:89.65pt;height:83.1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RT0QEAAH8DAAAOAAAAZHJzL2Uyb0RvYy54bWysU01v2zAMvQ/YfxB0X2wnSxoEcXpI2l2G&#10;rcC63RlZsgXoC5QWJ/9+lJxl3XYr6oNAiuIj+fi8vT9bw04So/au5c2s5kw64Tvt+pZ/f378sOYs&#10;JnAdGO9kyy8y8vvd+3fbMWzk3A/edBIZgbi4GUPLh5TCpqqiGKSFOPNBOgoqjxYSudhXHcJI6NZU&#10;87peVaPHLqAXMka6PUxBviv4SkmRvioVZWKm5dRbKieW85jPareFTY8QBi2ubcArurCgHRW9QR0g&#10;AfuJ+j8oqwX66FWaCW8rr5QWssxA0zT1P9N8GyDIMguRE8ONpvh2sOLLae+ekGgYQ9zE8IR5irNC&#10;y5TR4QfttMxFnbJzoe1yo02eExN02TSL9Wp9x5mgWFMvl/PmYya2moAyYMCYPklvWTZaHhOC7oe0&#10;987RijxOReD0OaYp8XdCTnb+URtTNmUcG1u+WixplwJIL8pAItOGjlBdzxmYnoQoEpa2oze6y9kZ&#10;J2J/3BtkJyAxPBzuDovm2uZfz3LpA8RheldCk0ysTqRVo23L13X+pusE2jy4jqVLIIEn1OB6I6/I&#10;xuXKsijxOtwforN19N2l8F9lj7ZceLsqMsvopU/2y/9m9wsAAP//AwBQSwMEFAAGAAgAAAAhAGIk&#10;cvDgAAAACwEAAA8AAABkcnMvZG93bnJldi54bWxMj0FPwkAQhe8m/ofNmHiTLbW1ULslRqOGIyAH&#10;bkt3aKvd2aa7QPXXM570OPm+vHmvWIy2EyccfOtIwXQSgUCqnGmpVvCxeb2bgfBBk9GdI1TwjR4W&#10;5fVVoXPjzrTC0zrUgkPI51pBE0KfS+mrBq32E9cjMTu4werA51BLM+gzh9tOxlH0IK1uiT80usfn&#10;Bquv9dEqiA+rl2z5jtt481m//aRm2VbznVK3N+PTI4iAY/iT4bc+V4eSO+3dkYwXnYL7eZKxyiCZ&#10;8QY20izhdXtG0zQCWRby/4byAgAA//8DAFBLAQItABQABgAIAAAAIQC2gziS/gAAAOEBAAATAAAA&#10;AAAAAAAAAAAAAAAAAABbQ29udGVudF9UeXBlc10ueG1sUEsBAi0AFAAGAAgAAAAhADj9If/WAAAA&#10;lAEAAAsAAAAAAAAAAAAAAAAALwEAAF9yZWxzLy5yZWxzUEsBAi0AFAAGAAgAAAAhAE9eRFPRAQAA&#10;fwMAAA4AAAAAAAAAAAAAAAAALgIAAGRycy9lMm9Eb2MueG1sUEsBAi0AFAAGAAgAAAAhAGIkcvDg&#10;AAAACwEAAA8AAAAAAAAAAAAAAAAAKwQAAGRycy9kb3ducmV2LnhtbFBLBQYAAAAABAAEAPMAAAA4&#10;BQAAAAA=&#10;" strokecolor="#ed7d31" strokeweight=".5pt">
                <v:stroke endarrow="block" joinstyle="miter"/>
              </v:shape>
            </w:pict>
          </mc:Fallback>
        </mc:AlternateContent>
      </w:r>
      <w:r w:rsidR="004C46C3">
        <w:rPr>
          <w:noProof/>
        </w:rPr>
        <mc:AlternateContent>
          <mc:Choice Requires="wps">
            <w:drawing>
              <wp:anchor distT="0" distB="0" distL="114300" distR="114300" simplePos="0" relativeHeight="251779072" behindDoc="0" locked="0" layoutInCell="1" allowOverlap="1" wp14:anchorId="3D89A444" wp14:editId="04B90A5A">
                <wp:simplePos x="0" y="0"/>
                <wp:positionH relativeFrom="margin">
                  <wp:posOffset>2480310</wp:posOffset>
                </wp:positionH>
                <wp:positionV relativeFrom="paragraph">
                  <wp:posOffset>1764448</wp:posOffset>
                </wp:positionV>
                <wp:extent cx="1138399" cy="460639"/>
                <wp:effectExtent l="0" t="38100" r="62230" b="34925"/>
                <wp:wrapNone/>
                <wp:docPr id="237324265" name="Straight Arrow Connector 237324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38399" cy="460639"/>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319647" id="Straight Arrow Connector 237324265" o:spid="_x0000_s1026" type="#_x0000_t32" alt="&quot;&quot;" style="position:absolute;margin-left:195.3pt;margin-top:138.95pt;width:89.65pt;height:36.25pt;flip:y;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Dk0AEAAH4DAAAOAAAAZHJzL2Uyb0RvYy54bWysU02P0zAQvSPxHyzfadINlLZquodmlwuC&#10;lRa4Tx07seQvjU3T/nvGTikL3BA5WDMez5uZNy+7+7M17CQxau9avlzUnEknfK/d0PKvXx7frDmL&#10;CVwPxjvZ8ouM/H7/+tVuClt550dveomMQFzcTqHlY0phW1VRjNJCXPggHQWVRwuJXByqHmEidGuq&#10;u7peVZPHPqAXMka67eYg3xd8paRIn5WKMjHTcuotlRPLecxntd/BdkAIoxbXNuAfurCgHRW9QXWQ&#10;gH1H/ReU1QJ99CothLeVV0oLWWagaZb1H9M8jxBkmYXIieFGU/x/sOLT6eCekGiYQtzG8IR5irNC&#10;y5TR4RvttMxFnbJzoe1yo02eExN0uVw262az4UxQ7O2qXjWbzGs142S8gDF9kN6ybLQ8JgQ9jOng&#10;naMNeZxrwOljTHPiz4Sc7PyjNqYsyjg2tXzVvKNVCiC5KAOJTBt6QnUDZ2AG0qFIWLqO3ug+Z2ec&#10;iMPxYJCdgLTw0L3vmuW1zd+e5dIdxHF+V0KzSqxOJFWjbcvXdf7m6wTaPLiepUsgfSfU4AYjr8jG&#10;5cqyCPE63C+es3X0/aXQX2WPllx4uwoyq+ilT/bL32b/AwAA//8DAFBLAwQUAAYACAAAACEAHnkU&#10;U+AAAAALAQAADwAAAGRycy9kb3ducmV2LnhtbEyPwU7DMAyG70i8Q2Qkbiyl0HYtTScEArTjNnbg&#10;ljVeW2icqsm2wtPPnOBm6//1+XO5mGwvjjj6zpGC21kEAql2pqNGwfvm5WYOwgdNRveOUME3elhU&#10;lxelLow70QqP69AIhpAvtII2hKGQ0tctWu1nbkDibO9GqwOvYyPNqE8Mt72MoyiVVnfEF1o94FOL&#10;9df6YBXE+9VztnzDbbz5bF5/ErPs6vxDqeur6fEBRMAp/JXhV5/VoWKnnTuQ8aJXcJdHKVcZlmU5&#10;CG4kac7DjqMkugdZlfL/D9UZAAD//wMAUEsBAi0AFAAGAAgAAAAhALaDOJL+AAAA4QEAABMAAAAA&#10;AAAAAAAAAAAAAAAAAFtDb250ZW50X1R5cGVzXS54bWxQSwECLQAUAAYACAAAACEAOP0h/9YAAACU&#10;AQAACwAAAAAAAAAAAAAAAAAvAQAAX3JlbHMvLnJlbHNQSwECLQAUAAYACAAAACEAdxqg5NABAAB+&#10;AwAADgAAAAAAAAAAAAAAAAAuAgAAZHJzL2Uyb0RvYy54bWxQSwECLQAUAAYACAAAACEAHnkUU+AA&#10;AAALAQAADwAAAAAAAAAAAAAAAAAqBAAAZHJzL2Rvd25yZXYueG1sUEsFBgAAAAAEAAQA8wAAADcF&#10;AAAAAA==&#10;" strokecolor="#ed7d31" strokeweight=".5pt">
                <v:stroke endarrow="block" joinstyle="miter"/>
                <w10:wrap anchorx="margin"/>
              </v:shape>
            </w:pict>
          </mc:Fallback>
        </mc:AlternateContent>
      </w:r>
      <w:r w:rsidR="004C46C3">
        <w:rPr>
          <w:noProof/>
        </w:rPr>
        <mc:AlternateContent>
          <mc:Choice Requires="wps">
            <w:drawing>
              <wp:anchor distT="0" distB="0" distL="114300" distR="114300" simplePos="0" relativeHeight="251777024" behindDoc="0" locked="0" layoutInCell="1" allowOverlap="1" wp14:anchorId="099E81DA" wp14:editId="49CEC4AF">
                <wp:simplePos x="0" y="0"/>
                <wp:positionH relativeFrom="margin">
                  <wp:posOffset>2471683</wp:posOffset>
                </wp:positionH>
                <wp:positionV relativeFrom="paragraph">
                  <wp:posOffset>1353892</wp:posOffset>
                </wp:positionV>
                <wp:extent cx="1190445" cy="870980"/>
                <wp:effectExtent l="0" t="38100" r="48260" b="24765"/>
                <wp:wrapNone/>
                <wp:docPr id="237324264" name="Straight Arrow Connector 237324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90445" cy="87098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EC96DE" id="Straight Arrow Connector 237324264" o:spid="_x0000_s1026" type="#_x0000_t32" alt="&quot;&quot;" style="position:absolute;margin-left:194.6pt;margin-top:106.6pt;width:93.75pt;height:68.6pt;flip:y;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sZ0gEAAH4DAAAOAAAAZHJzL2Uyb0RvYy54bWysU8uO2zAMvBfoPwi6N7b3mTXi7CHe7aVo&#10;F+jjzsiSLUAvUGqc/H0pOU237a2oD4IkikPOcLx5PFrDDhKj9q7jzarmTDrhB+3Gjn/98vxuzVlM&#10;4AYw3smOn2Tkj9u3bzZzaOWVn7wZJDICcbGdQ8enlEJbVVFM0kJc+SAdBZVHC4mOOFYDwkzo1lRX&#10;dX1XzR6HgF7IGOm2X4J8W/CVkiJ9UirKxEzHqbdUVizrPq/VdgPtiBAmLc5twD90YUE7KnqB6iEB&#10;+476LyirBfroVVoJbyuvlBaycCA2Tf0Hm88TBFm4kDgxXGSK/w9WfDzs3AuSDHOIbQwvmFkcFVqm&#10;jA7faKaFF3XKjkW200U2eUxM0GXTPNQ3N7ecCYqt7+uHddG1WnAyXsCY3ktvWd50PCYEPU5p552j&#10;CXlcasDhQ0zUCSX+TMjJzj9rY8qgjGNzx++ub2mUAsguykCirQ0DobqRMzAj+VAkLF1Hb/SQszNO&#10;xHG/M8gOQF546u/76yaPn6r99iyX7iFOy7sSWlxidSKrGm2JZJ2/5TqBNk9uYOkUyN8JNbjRyDOy&#10;cbmyLEY8k/ulc97t/XAq8lf5REMuDZ0NmV30+kz717/N9gcAAAD//wMAUEsDBBQABgAIAAAAIQBT&#10;OFgX4QAAAAsBAAAPAAAAZHJzL2Rvd25yZXYueG1sTI/BTsJAEIbvJrzDZki8yZZiKdRuidGo4Qjo&#10;wdvSHdpqd7bpLlB9escT3Gby//nmm3w12FacsPeNIwXTSQQCqXSmoUrB++7lbgHCB01Gt45QwQ96&#10;WBWjm1xnxp1pg6dtqARDyGdaQR1Cl0npyxqt9hPXIXF2cL3Vgde+kqbXZ4bbVsZRNJdWN8QXat3h&#10;U43l9/ZoFcSHzXO6fsOPePdVvf4mZt2Uy0+lbsfD4wOIgEO4lOFfn9WhYKe9O5LxolUwWyxjrjJs&#10;OuOBG0k6T0HsOUqie5BFLq9/KP4AAAD//wMAUEsBAi0AFAAGAAgAAAAhALaDOJL+AAAA4QEAABMA&#10;AAAAAAAAAAAAAAAAAAAAAFtDb250ZW50X1R5cGVzXS54bWxQSwECLQAUAAYACAAAACEAOP0h/9YA&#10;AACUAQAACwAAAAAAAAAAAAAAAAAvAQAAX3JlbHMvLnJlbHNQSwECLQAUAAYACAAAACEAsqWbGdIB&#10;AAB+AwAADgAAAAAAAAAAAAAAAAAuAgAAZHJzL2Uyb0RvYy54bWxQSwECLQAUAAYACAAAACEAUzhY&#10;F+EAAAALAQAADwAAAAAAAAAAAAAAAAAsBAAAZHJzL2Rvd25yZXYueG1sUEsFBgAAAAAEAAQA8wAA&#10;ADoFAAAAAA==&#10;" strokecolor="#ed7d31" strokeweight=".5pt">
                <v:stroke endarrow="block" joinstyle="miter"/>
                <w10:wrap anchorx="margin"/>
              </v:shape>
            </w:pict>
          </mc:Fallback>
        </mc:AlternateContent>
      </w:r>
      <w:r w:rsidR="004C46C3" w:rsidRPr="008E3A6D">
        <w:rPr>
          <w:rFonts w:ascii="Arial" w:eastAsia="Times New Roman" w:hAnsi="Arial" w:cs="Arial"/>
        </w:rPr>
        <w:t>.</w:t>
      </w:r>
      <w:r w:rsidR="004C46C3" w:rsidRPr="009B1629">
        <w:rPr>
          <w:noProof/>
        </w:rPr>
        <w:t xml:space="preserve"> </w:t>
      </w:r>
      <w:r w:rsidR="004C46C3">
        <w:rPr>
          <w:noProof/>
        </w:rPr>
        <w:drawing>
          <wp:inline distT="0" distB="0" distL="0" distR="0" wp14:anchorId="77DD5DCE" wp14:editId="7AF95244">
            <wp:extent cx="2692400" cy="688316"/>
            <wp:effectExtent l="19050" t="19050" r="12700" b="17145"/>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pic:nvPicPr>
                  <pic:blipFill rotWithShape="1">
                    <a:blip r:embed="rId57"/>
                    <a:srcRect l="2282" t="2150" r="911" b="58984"/>
                    <a:stretch/>
                  </pic:blipFill>
                  <pic:spPr bwMode="auto">
                    <a:xfrm>
                      <a:off x="0" y="0"/>
                      <a:ext cx="2698226" cy="6898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C46C3">
        <w:rPr>
          <w:rFonts w:ascii="Arial" w:eastAsia="Times New Roman" w:hAnsi="Arial" w:cs="Arial"/>
        </w:rPr>
        <w:t xml:space="preserve">   </w:t>
      </w:r>
      <w:r w:rsidR="004C46C3">
        <w:rPr>
          <w:noProof/>
        </w:rPr>
        <w:drawing>
          <wp:inline distT="0" distB="0" distL="0" distR="0" wp14:anchorId="66F782C3" wp14:editId="49D5EEFE">
            <wp:extent cx="2590800" cy="2284473"/>
            <wp:effectExtent l="19050" t="19050" r="19050" b="20955"/>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pic:nvPicPr>
                  <pic:blipFill>
                    <a:blip r:embed="rId55"/>
                    <a:stretch>
                      <a:fillRect/>
                    </a:stretch>
                  </pic:blipFill>
                  <pic:spPr>
                    <a:xfrm>
                      <a:off x="0" y="0"/>
                      <a:ext cx="2595229" cy="2288379"/>
                    </a:xfrm>
                    <a:prstGeom prst="rect">
                      <a:avLst/>
                    </a:prstGeom>
                    <a:ln>
                      <a:solidFill>
                        <a:sysClr val="windowText" lastClr="000000"/>
                      </a:solidFill>
                    </a:ln>
                  </pic:spPr>
                </pic:pic>
              </a:graphicData>
            </a:graphic>
          </wp:inline>
        </w:drawing>
      </w:r>
    </w:p>
    <w:p w14:paraId="43972694" w14:textId="047E46F5" w:rsidR="004C46C3" w:rsidRPr="00062970" w:rsidRDefault="004C46C3" w:rsidP="004C46C3">
      <w:pPr>
        <w:rPr>
          <w:rFonts w:ascii="Arial" w:eastAsia="Times New Roman" w:hAnsi="Arial" w:cs="Arial"/>
          <w:b/>
          <w:bCs/>
        </w:rPr>
      </w:pPr>
    </w:p>
    <w:p w14:paraId="18AFDE00" w14:textId="6B432A82" w:rsidR="004C46C3" w:rsidRDefault="00587926" w:rsidP="004C46C3">
      <w:pPr>
        <w:rPr>
          <w:rFonts w:ascii="Arial" w:eastAsia="Times New Roman" w:hAnsi="Arial" w:cs="Arial"/>
        </w:rPr>
      </w:pPr>
      <w:r>
        <w:rPr>
          <w:noProof/>
        </w:rPr>
        <mc:AlternateContent>
          <mc:Choice Requires="wps">
            <w:drawing>
              <wp:anchor distT="0" distB="0" distL="114300" distR="114300" simplePos="0" relativeHeight="251774976" behindDoc="0" locked="0" layoutInCell="1" allowOverlap="1" wp14:anchorId="492AC5A0" wp14:editId="1C5C4AF0">
                <wp:simplePos x="0" y="0"/>
                <wp:positionH relativeFrom="column">
                  <wp:posOffset>2557947</wp:posOffset>
                </wp:positionH>
                <wp:positionV relativeFrom="paragraph">
                  <wp:posOffset>1786315</wp:posOffset>
                </wp:positionV>
                <wp:extent cx="1077223" cy="138023"/>
                <wp:effectExtent l="0" t="0" r="85090" b="90805"/>
                <wp:wrapNone/>
                <wp:docPr id="237324257" name="Straight Arrow Connector 237324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77223" cy="138023"/>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283717" id="Straight Arrow Connector 237324257" o:spid="_x0000_s1026" type="#_x0000_t32" alt="&quot;&quot;" style="position:absolute;margin-left:201.4pt;margin-top:140.65pt;width:84.8pt;height:10.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aKyAEAAHQDAAAOAAAAZHJzL2Uyb0RvYy54bWysU01v2zAMvQ/ofxB0b2wnWBMYcXqI212G&#10;rcDWH8DIsi1AX6C0OPn3o2Qv7bbbMB9kShQfycen/ePFaHaWGJSzDa9WJWfSCtcpOzT89fvz/Y6z&#10;EMF2oJ2VDb/KwB8Pdx/2k6/l2o1OdxIZgdhQT77hY4y+LoogRmkgrJyXlpy9QwORtjgUHcJE6EYX&#10;67J8KCaHnUcnZAh02s5Ofsj4fS9F/Nr3QUamG061xbxiXk9pLQ57qAcEPyqxlAH/UIUBZSnpDaqF&#10;COwHqr+gjBLoguvjSjhTuL5XQuYeqJuq/KObbyN4mXshcoK/0RT+H6z4cj7aFyQaJh/q4F8wdXHp&#10;0aQ/1ccumazrjSx5iUzQYVVut+v1hjNBvmqzK8kmmOIt2mOIn6QzLBkNDxFBDWM8OmtpLg6rzBic&#10;P4c4B/4KSKmte1Za5/Foy6aGP2w+0gAFkEh6DZFM4ztCtQNnoAdSn4iYEYPTqkvRCSfgcDpqZGcg&#10;BTy123ZTLWX+di2lbiGM873smrVhVCSBamUavivTNx9HUPrJdixePak6ogI7aLkga5syyyy/pbk3&#10;dpN1ct01k16kHY0287bIMGnn/Z7s94/l8BMAAP//AwBQSwMEFAAGAAgAAAAhALANWsHgAAAACwEA&#10;AA8AAABkcnMvZG93bnJldi54bWxMj8FOwzAQRO9I/IO1SNyo3aSUKsSpUIDSAxfSfsA2XpKIeB3F&#10;bhP+HnOC42hGM2/y7Wx7caHRd441LBcKBHHtTMeNhuPh9W4Dwgdkg71j0vBNHrbF9VWOmXETf9Cl&#10;Co2IJewz1NCGMGRS+roli37hBuLofbrRYohybKQZcYrltpeJUmtpseO40OJAZUv1V3W2GtaGzK57&#10;e2/2QzlhWe3al/3zrPXtzfz0CCLQHP7C8Isf0aGITCd3ZuNFr2GlkogeNCSbZQoiJu4fkhWIk4ZU&#10;pQpkkcv/H4ofAAAA//8DAFBLAQItABQABgAIAAAAIQC2gziS/gAAAOEBAAATAAAAAAAAAAAAAAAA&#10;AAAAAABbQ29udGVudF9UeXBlc10ueG1sUEsBAi0AFAAGAAgAAAAhADj9If/WAAAAlAEAAAsAAAAA&#10;AAAAAAAAAAAALwEAAF9yZWxzLy5yZWxzUEsBAi0AFAAGAAgAAAAhAIp2torIAQAAdAMAAA4AAAAA&#10;AAAAAAAAAAAALgIAAGRycy9lMm9Eb2MueG1sUEsBAi0AFAAGAAgAAAAhALANWsHgAAAACwEAAA8A&#10;AAAAAAAAAAAAAAAAIgQAAGRycy9kb3ducmV2LnhtbFBLBQYAAAAABAAEAPMAAAAvBQAAAAA=&#10;" strokecolor="#ed7d31" strokeweight=".5pt">
                <v:stroke endarrow="block" joinstyle="miter"/>
              </v:shape>
            </w:pict>
          </mc:Fallback>
        </mc:AlternateContent>
      </w:r>
      <w:r>
        <w:rPr>
          <w:noProof/>
        </w:rPr>
        <mc:AlternateContent>
          <mc:Choice Requires="wps">
            <w:drawing>
              <wp:anchor distT="0" distB="0" distL="114300" distR="114300" simplePos="0" relativeHeight="251773952" behindDoc="0" locked="0" layoutInCell="1" allowOverlap="1" wp14:anchorId="72F5265A" wp14:editId="1BB3991B">
                <wp:simplePos x="0" y="0"/>
                <wp:positionH relativeFrom="column">
                  <wp:posOffset>1298492</wp:posOffset>
                </wp:positionH>
                <wp:positionV relativeFrom="paragraph">
                  <wp:posOffset>1558792</wp:posOffset>
                </wp:positionV>
                <wp:extent cx="2311412" cy="227522"/>
                <wp:effectExtent l="0" t="57150" r="12700" b="20320"/>
                <wp:wrapNone/>
                <wp:docPr id="237324258" name="Straight Arrow Connector 237324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11412" cy="227522"/>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3B5C51" id="Straight Arrow Connector 237324258" o:spid="_x0000_s1026" type="#_x0000_t32" alt="&quot;&quot;" style="position:absolute;margin-left:102.25pt;margin-top:122.75pt;width:182pt;height:17.9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Dw0AEAAH4DAAAOAAAAZHJzL2Uyb0RvYy54bWysU02P0zAQvSPxHyzfaZqU/VDUdA/tLhcE&#10;K7Fwnzp2YslfGpum/feMnVAWuCFysGY8njczb162D2dr2Eli1N51vF6tOZNO+F67oeNfX57e3XMW&#10;E7gejHey4xcZ+cPu7ZvtFFrZ+NGbXiIjEBfbKXR8TCm0VRXFKC3ElQ/SUVB5tJDIxaHqESZCt6Zq&#10;1uvbavLYB/RCxki3hznIdwVfKSnSZ6WiTMx0nHpL5cRyHvNZ7bbQDghh1GJpA/6hCwvaUdEr1AES&#10;sO+o/4KyWqCPXqWV8LbySmkhyww0Tb3+Y5ovIwRZZiFyYrjSFP8frPh02rtnJBqmENsYnjFPcVZo&#10;mTI6fKOdlrmoU3YutF2utMlzYoIum01dv68bzgTFmubupmkyr9WMk/ECxvRBesuy0fGYEPQwpr13&#10;jjbkca4Bp48xzYk/E3Ky80/amLIo49jU8dvNDa1SAMlFGUhk2tATqhs4AzOQDkXC0nX0Rvc5O+NE&#10;HI57g+wEpIXHw91hUy9t/vYslz5AHOd3JTSrxOpEUjXadvx+nb/5OoE2j65n6RJI3wk1uMHIBdm4&#10;XFkWIS7D/eI5W0ffXwr9VfZoyYW3RZBZRa99sl//NrsfAAAA//8DAFBLAwQUAAYACAAAACEAidgd&#10;cOAAAAALAQAADwAAAGRycy9kb3ducmV2LnhtbEyPzU7DMBCE70i8g7VIvVGnadOGEKdCIEA99ocD&#10;NzfeJmnjdRS7beDpWU5wm90ZzX6bLwfbigv2vnGkYDKOQCCVzjRUKdhtX+9TED5oMrp1hAq+0MOy&#10;uL3JdWbcldZ42YRKcAn5TCuoQ+gyKX1Zo9V+7Dok9g6utzrw2FfS9PrK5baVcRTNpdUN8YVad/hc&#10;Y3nanK2C+LB+Waze8SPeHqu378SsmvLhU6nR3fD0CCLgEP7C8IvP6FAw096dyXjRckc0SzjKYpaw&#10;4EQyT1nseZNOpiCLXP7/ofgBAAD//wMAUEsBAi0AFAAGAAgAAAAhALaDOJL+AAAA4QEAABMAAAAA&#10;AAAAAAAAAAAAAAAAAFtDb250ZW50X1R5cGVzXS54bWxQSwECLQAUAAYACAAAACEAOP0h/9YAAACU&#10;AQAACwAAAAAAAAAAAAAAAAAvAQAAX3JlbHMvLnJlbHNQSwECLQAUAAYACAAAACEATlaw8NABAAB+&#10;AwAADgAAAAAAAAAAAAAAAAAuAgAAZHJzL2Uyb0RvYy54bWxQSwECLQAUAAYACAAAACEAidgdcOAA&#10;AAALAQAADwAAAAAAAAAAAAAAAAAqBAAAZHJzL2Rvd25yZXYueG1sUEsFBgAAAAAEAAQA8wAAADcF&#10;AAAAAA==&#10;" strokecolor="#ed7d31"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357DA578" wp14:editId="540551F6">
                <wp:simplePos x="0" y="0"/>
                <wp:positionH relativeFrom="column">
                  <wp:posOffset>2549321</wp:posOffset>
                </wp:positionH>
                <wp:positionV relativeFrom="paragraph">
                  <wp:posOffset>1142927</wp:posOffset>
                </wp:positionV>
                <wp:extent cx="1086186" cy="392754"/>
                <wp:effectExtent l="0" t="38100" r="57150" b="26670"/>
                <wp:wrapNone/>
                <wp:docPr id="237324260" name="Straight Arrow Connector 237324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86186" cy="392754"/>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92FE6C" id="Straight Arrow Connector 237324260" o:spid="_x0000_s1026" type="#_x0000_t32" alt="&quot;&quot;" style="position:absolute;margin-left:200.75pt;margin-top:90pt;width:85.55pt;height:30.9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Oz0QEAAH4DAAAOAAAAZHJzL2Uyb0RvYy54bWysU02P0zAQvSPxHyzfadKW7Zaq6R6aXS4I&#10;VuLjPnXsxJK/NDZN++8ZO6EscEPkYM14PG9m3rzsHy7WsLPEqL1r+HJRcyad8J12fcO/fnl6s+Us&#10;JnAdGO9kw68y8ofD61f7Mezkyg/edBIZgbi4G0PDh5TCrqqiGKSFuPBBOgoqjxYSudhXHcJI6NZU&#10;q7reVKPHLqAXMka6bacgPxR8paRIn5SKMjHTcOotlRPLecpnddjDrkcIgxZzG/APXVjQjoreoFpI&#10;wL6j/gvKaoE+epUWwtvKK6WFLDPQNMv6j2k+DxBkmYXIieFGU/x/sOLj+eiekWgYQ9zF8Ix5iotC&#10;y5TR4RvttMxFnbJLoe16o01eEhN0uay3m+V2w5mg2Prd6v7ubea1mnAyXsCY3ktvWTYaHhOC7od0&#10;9M7RhjxONeD8IaYp8WdCTnb+SRtTFmUcGxu+Wd/RKgWQXJSBRKYNHaG6njMwPelQJCxdR290l7Mz&#10;TsT+dDTIzkBaeGzv2/VybvO3Z7l0C3GY3pXQpBKrE0nVaNvwbZ2/6TqBNo+uY+kaSN8JNbjeyBnZ&#10;uFxZFiHOw/3iOVsn310L/VX2aMmFt1mQWUUvfbJf/jaHHwAAAP//AwBQSwMEFAAGAAgAAAAhAEId&#10;GQThAAAACwEAAA8AAABkcnMvZG93bnJldi54bWxMj8tOwzAQRfdI/IM1SOyonajpI8SpEAhQl21h&#10;wc6Np0kgHkex2wa+nukKlqN7debcYjW6TpxwCK0nDclEgUCqvG2p1vC2e75bgAjRkDWdJ9TwjQFW&#10;5fVVYXLrz7TB0zbWgiEUcqOhibHPpQxVg86Eie+RODv4wZnI51BLO5gzw10nU6Vm0pmW+ENjenxs&#10;sPraHp2G9LB5mq9f8T3dfdYvP5ldt9XyQ+vbm/HhHkTEMf6V4aLP6lCy094fyQbRaZiqJOMqBwvF&#10;o7iRzdMZiD3jp8kSZFnI/xvKXwAAAP//AwBQSwECLQAUAAYACAAAACEAtoM4kv4AAADhAQAAEwAA&#10;AAAAAAAAAAAAAAAAAAAAW0NvbnRlbnRfVHlwZXNdLnhtbFBLAQItABQABgAIAAAAIQA4/SH/1gAA&#10;AJQBAAALAAAAAAAAAAAAAAAAAC8BAABfcmVscy8ucmVsc1BLAQItABQABgAIAAAAIQDcVZOz0QEA&#10;AH4DAAAOAAAAAAAAAAAAAAAAAC4CAABkcnMvZTJvRG9jLnhtbFBLAQItABQABgAIAAAAIQBCHRkE&#10;4QAAAAsBAAAPAAAAAAAAAAAAAAAAACsEAABkcnMvZG93bnJldi54bWxQSwUGAAAAAAQABADzAAAA&#10;OQUAAAAA&#10;" strokecolor="#ed7d31" strokeweight=".5pt">
                <v:stroke endarrow="block" joinstyle="miter"/>
              </v:shape>
            </w:pict>
          </mc:Fallback>
        </mc:AlternateContent>
      </w:r>
      <w:r w:rsidR="007028E7">
        <w:rPr>
          <w:noProof/>
        </w:rPr>
        <mc:AlternateContent>
          <mc:Choice Requires="wps">
            <w:drawing>
              <wp:anchor distT="0" distB="0" distL="114300" distR="114300" simplePos="0" relativeHeight="251769856" behindDoc="0" locked="0" layoutInCell="1" allowOverlap="1" wp14:anchorId="76114891" wp14:editId="6B262A33">
                <wp:simplePos x="0" y="0"/>
                <wp:positionH relativeFrom="column">
                  <wp:posOffset>1263985</wp:posOffset>
                </wp:positionH>
                <wp:positionV relativeFrom="paragraph">
                  <wp:posOffset>737487</wp:posOffset>
                </wp:positionV>
                <wp:extent cx="2320410" cy="798662"/>
                <wp:effectExtent l="0" t="38100" r="60960" b="20955"/>
                <wp:wrapNone/>
                <wp:docPr id="237324256" name="Straight Arrow Connector 237324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20410" cy="798662"/>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96A6B6" id="Straight Arrow Connector 237324256" o:spid="_x0000_s1026" type="#_x0000_t32" alt="&quot;&quot;" style="position:absolute;margin-left:99.55pt;margin-top:58.05pt;width:182.7pt;height:62.9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PHzwEAAH4DAAAOAAAAZHJzL2Uyb0RvYy54bWysU02P0zAQvSPxHyzfadIWuqVquodmlwuC&#10;lRa4Tx07seQvjU3T/nvGTigL3BA5WDMez5uZNy/7+4s17Cwxau8avlzUnEknfKdd3/CvXx7fbDmL&#10;CVwHxjvZ8KuM/P7w+tV+DDu58oM3nURGIC7uxtDwIaWwq6ooBmkhLnyQjoLKo4VELvZVhzASujXV&#10;qq431eixC+iFjJFu2ynIDwVfKSnSZ6WiTMw0nHpL5cRynvJZHfaw6xHCoMXcBvxDFxa0o6I3qBYS&#10;sO+o/4KyWqCPXqWF8LbySmkhyww0zbL+Y5rnAYIssxA5Mdxoiv8PVnw6H90TEg1jiLsYnjBPcVFo&#10;mTI6fKOdlrmoU3YptF1vtMlLYoIuV+tV/XZJ7AqK3b3fbjarzGs14WS8gDF9kN6ybDQ8JgTdD+no&#10;naMNeZxqwPljTFPiz4Sc7PyjNqYsyjg2NnyzfpeLAclFGUhk2tARqus5A9OTDkXC0nX0Rnc5O+NE&#10;7E9Hg+wMpIWH9q5dL+c2f3uWS7cQh+ldCU0qsTqRVI22Dd/W+ZuuE2jz4DqWroH0nVCD642ckY3L&#10;lWUR4jzcL56zdfLdtdBfZY+WXHibBZlV9NIn++Vvc/gBAAD//wMAUEsDBBQABgAIAAAAIQBBSC3q&#10;4AAAAAsBAAAPAAAAZHJzL2Rvd25yZXYueG1sTI/BTsMwEETvSPyDtUjcqJOoCSTEqRAIUI9t6aE3&#10;N94mgXgdxW4b+Hq2J7jNaJ9mZ8rFZHtxwtF3jhTEswgEUu1MR42Cj83r3QMIHzQZ3TtCBd/oYVFd&#10;X5W6MO5MKzytQyM4hHyhFbQhDIWUvm7Raj9zAxLfDm60OrAdG2lGfeZw28skijJpdUf8odUDPrdY&#10;f62PVkFyWL3cL99xm2w+m7ef1Cy7Ot8pdXszPT2CCDiFPxgu9bk6VNxp745kvOjZ53nMKIs4Y8FE&#10;ms1TEHuOn8c5yKqU/zdUvwAAAP//AwBQSwECLQAUAAYACAAAACEAtoM4kv4AAADhAQAAEwAAAAAA&#10;AAAAAAAAAAAAAAAAW0NvbnRlbnRfVHlwZXNdLnhtbFBLAQItABQABgAIAAAAIQA4/SH/1gAAAJQB&#10;AAALAAAAAAAAAAAAAAAAAC8BAABfcmVscy8ucmVsc1BLAQItABQABgAIAAAAIQAI9ZPHzwEAAH4D&#10;AAAOAAAAAAAAAAAAAAAAAC4CAABkcnMvZTJvRG9jLnhtbFBLAQItABQABgAIAAAAIQBBSC3q4AAA&#10;AAsBAAAPAAAAAAAAAAAAAAAAACkEAABkcnMvZG93bnJldi54bWxQSwUGAAAAAAQABADzAAAANgUA&#10;AAAA&#10;" strokecolor="#ed7d31" strokeweight=".5pt">
                <v:stroke endarrow="block" joinstyle="miter"/>
              </v:shape>
            </w:pict>
          </mc:Fallback>
        </mc:AlternateContent>
      </w:r>
      <w:r w:rsidR="004C46C3" w:rsidRPr="009B1629">
        <w:rPr>
          <w:noProof/>
        </w:rPr>
        <w:t xml:space="preserve"> </w:t>
      </w:r>
      <w:r w:rsidR="004C46C3">
        <w:rPr>
          <w:noProof/>
        </w:rPr>
        <w:drawing>
          <wp:inline distT="0" distB="0" distL="0" distR="0" wp14:anchorId="774A6CDA" wp14:editId="2F3E5C84">
            <wp:extent cx="2692400" cy="862881"/>
            <wp:effectExtent l="19050" t="19050" r="12700" b="13970"/>
            <wp:docPr id="237324262" name="Picture 237324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24262" name="Picture 237324262">
                      <a:extLst>
                        <a:ext uri="{C183D7F6-B498-43B3-948B-1728B52AA6E4}">
                          <adec:decorative xmlns:adec="http://schemas.microsoft.com/office/drawing/2017/decorative" val="1"/>
                        </a:ext>
                      </a:extLst>
                    </pic:cNvPr>
                    <pic:cNvPicPr/>
                  </pic:nvPicPr>
                  <pic:blipFill rotWithShape="1">
                    <a:blip r:embed="rId57"/>
                    <a:srcRect l="2282" t="41990" r="911" b="9287"/>
                    <a:stretch/>
                  </pic:blipFill>
                  <pic:spPr bwMode="auto">
                    <a:xfrm>
                      <a:off x="0" y="0"/>
                      <a:ext cx="2698226" cy="8647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C46C3">
        <w:rPr>
          <w:rFonts w:ascii="Arial" w:eastAsia="Times New Roman" w:hAnsi="Arial" w:cs="Arial"/>
        </w:rPr>
        <w:t xml:space="preserve">   </w:t>
      </w:r>
      <w:r w:rsidR="004C46C3">
        <w:rPr>
          <w:noProof/>
        </w:rPr>
        <w:drawing>
          <wp:inline distT="0" distB="0" distL="0" distR="0" wp14:anchorId="7148A57C" wp14:editId="0670106B">
            <wp:extent cx="2590800" cy="2284473"/>
            <wp:effectExtent l="19050" t="19050" r="19050" b="20955"/>
            <wp:docPr id="237324263" name="Picture 237324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24263" name="Picture 237324263">
                      <a:extLst>
                        <a:ext uri="{C183D7F6-B498-43B3-948B-1728B52AA6E4}">
                          <adec:decorative xmlns:adec="http://schemas.microsoft.com/office/drawing/2017/decorative" val="1"/>
                        </a:ext>
                      </a:extLst>
                    </pic:cNvPr>
                    <pic:cNvPicPr/>
                  </pic:nvPicPr>
                  <pic:blipFill>
                    <a:blip r:embed="rId55"/>
                    <a:stretch>
                      <a:fillRect/>
                    </a:stretch>
                  </pic:blipFill>
                  <pic:spPr>
                    <a:xfrm>
                      <a:off x="0" y="0"/>
                      <a:ext cx="2595229" cy="2288379"/>
                    </a:xfrm>
                    <a:prstGeom prst="rect">
                      <a:avLst/>
                    </a:prstGeom>
                    <a:ln>
                      <a:solidFill>
                        <a:sysClr val="windowText" lastClr="000000"/>
                      </a:solidFill>
                    </a:ln>
                  </pic:spPr>
                </pic:pic>
              </a:graphicData>
            </a:graphic>
          </wp:inline>
        </w:drawing>
      </w:r>
    </w:p>
    <w:p w14:paraId="7C601CA3" w14:textId="3ED47620" w:rsidR="008E42E1" w:rsidRPr="00FE677B" w:rsidRDefault="008E42E1" w:rsidP="008E42E1">
      <w:pPr>
        <w:pStyle w:val="Indent"/>
        <w:rPr>
          <w:noProof/>
        </w:rPr>
      </w:pPr>
    </w:p>
    <w:p w14:paraId="47461CB1" w14:textId="3999E2C7" w:rsidR="00E61249" w:rsidRPr="00FE677B" w:rsidRDefault="00E61249" w:rsidP="00E61249">
      <w:pPr>
        <w:pStyle w:val="Numberedlists"/>
        <w:keepNext/>
        <w:numPr>
          <w:ilvl w:val="0"/>
          <w:numId w:val="11"/>
        </w:numPr>
        <w:rPr>
          <w:noProof/>
        </w:rPr>
      </w:pPr>
      <w:r w:rsidRPr="00FE677B">
        <w:rPr>
          <w:noProof/>
        </w:rPr>
        <w:lastRenderedPageBreak/>
        <w:t xml:space="preserve">Select the correct Healthcare worker type, Moment, Action and Glove use from the dropdown list and then click </w:t>
      </w:r>
      <w:r w:rsidR="003D055F">
        <w:rPr>
          <w:noProof/>
        </w:rPr>
        <w:t>‘</w:t>
      </w:r>
      <w:r w:rsidRPr="00FE677B">
        <w:rPr>
          <w:noProof/>
        </w:rPr>
        <w:t>save</w:t>
      </w:r>
      <w:r w:rsidR="003D055F">
        <w:rPr>
          <w:noProof/>
        </w:rPr>
        <w:t>’</w:t>
      </w:r>
    </w:p>
    <w:p w14:paraId="67C78E3D" w14:textId="77777777" w:rsidR="00E61249" w:rsidRDefault="00E61249" w:rsidP="008C3B80">
      <w:pPr>
        <w:rPr>
          <w:noProof/>
        </w:rPr>
      </w:pPr>
      <w:r>
        <w:rPr>
          <w:noProof/>
        </w:rPr>
        <mc:AlternateContent>
          <mc:Choice Requires="wps">
            <w:drawing>
              <wp:anchor distT="0" distB="0" distL="114300" distR="114300" simplePos="0" relativeHeight="251736064" behindDoc="0" locked="0" layoutInCell="1" allowOverlap="1" wp14:anchorId="65BA1E02" wp14:editId="3165C4F8">
                <wp:simplePos x="0" y="0"/>
                <wp:positionH relativeFrom="column">
                  <wp:posOffset>4986547</wp:posOffset>
                </wp:positionH>
                <wp:positionV relativeFrom="paragraph">
                  <wp:posOffset>433070</wp:posOffset>
                </wp:positionV>
                <wp:extent cx="200025" cy="152400"/>
                <wp:effectExtent l="19050" t="19050" r="28575" b="19050"/>
                <wp:wrapNone/>
                <wp:docPr id="19" name="Rectangle: Rounded Corner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 cy="152400"/>
                        </a:xfrm>
                        <a:prstGeom prst="round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9F2124" id="Rectangle: Rounded Corners 19" o:spid="_x0000_s1026" alt="&quot;&quot;" style="position:absolute;margin-left:392.65pt;margin-top:34.1pt;width:15.75pt;height:12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QqsAIAAPIFAAAOAAAAZHJzL2Uyb0RvYy54bWysVFtv0zAUfkfiP1h+Z2mrlkG1dKo2hpCm&#10;bdqG9uw6dhPJ8TG2e+PX89lJ2zFAYogX55yc+3cuZ+fb1rC18qEhW/LhyYAzZSVVjV2W/Ovj1bsP&#10;nIUobCUMWVXynQr8fPb2zdnGTdWIajKV8gxObJhuXMnrGN20KIKsVSvCCTllIdTkWxHB+mVRebGB&#10;99YUo8HgfbEhXzlPUoWAv5edkM+yf62VjLdaBxWZKTlyi/n1+V2kt5idienSC1c3sk9D/EMWrWgs&#10;gh5cXYoo2Mo3v7hqG+kpkI4nktqCtG6kyjWgmuHgRTUPtXAq1wJwgjvAFP6fW3mzfnB3HjBsXJgG&#10;kKmKrfZt+iI/ts1g7Q5gqW1kEj+B/mA04UxCNJyMxoMMZnE0dj7Ez4paloiSe1rZ6h4NyTiJ9XWI&#10;iAr9vV4KaOmqMSY3xVi2QZQPk9MURGA2tBERZOuqkge75EyYJYZORp9dBjJNlcyTozxA6sJ4thZo&#10;vZBS2ThJ7UbEnzRT+EsR6k4xi7qpyAnnVGolqk+2YnHnMMIWg8xTbq2qODMKKSQqa0bRmL/RRBLG&#10;Ipcj6JmKO6NS9sbeK82aKmPfleOXi1RNN7rYLQzzfoCzMxgkRY36X2nbmyRrlTfmlfYHoxyfbDzY&#10;t42lvjdpn//UDt3Z7OHoQEh4LKja3aFm6tY2OHnVoFvXIsQ74bGnAAG3J97i0YbQEuopzmry33/3&#10;P+ljfSBFD7H3GKVvK+HRUfPFYrE+DsfjdCgyM56cjsD455LFc4ldtReE+RriyjmZyaQfzZ7Unton&#10;nKh5igqRsBKxu6HtmYvYNRVHTqr5PKvhODgRr+2Dk8l5QjbN6eP2SXjXL1TEJt7Q/kaI6YuV6nST&#10;paX5KpJu8r4dce3xxmHJS9EfwXS5nvNZ63iqZz8AAAD//wMAUEsDBBQABgAIAAAAIQB1nyd03gAA&#10;AAkBAAAPAAAAZHJzL2Rvd25yZXYueG1sTI9BT4NAEIXvJv6HzZh4s0sxxS1laKqJF7WHgr1vYQRS&#10;dpawS4v/3vWkx8l8ee972XY2vbjQ6DrLCMtFBIK4snXHDcJn+fqgQDivuda9ZUL4Jgfb/PYm02lt&#10;r3ygS+EbEULYpRqh9X5IpXRVS0a7hR2Iw+/Ljkb7cI6NrEd9DeGml3EUJdLojkNDqwd6aak6F5NB&#10;sMXz/siq2Pl1Wb6/TYeP/ersEO/v5t0GhKfZ/8Hwqx/UIQ9OJztx7USP8KRWjwFFSFQMIgBqmYQt&#10;J4R1HIPMM/l/Qf4DAAD//wMAUEsBAi0AFAAGAAgAAAAhALaDOJL+AAAA4QEAABMAAAAAAAAAAAAA&#10;AAAAAAAAAFtDb250ZW50X1R5cGVzXS54bWxQSwECLQAUAAYACAAAACEAOP0h/9YAAACUAQAACwAA&#10;AAAAAAAAAAAAAAAvAQAAX3JlbHMvLnJlbHNQSwECLQAUAAYACAAAACEAVJIEKrACAADyBQAADgAA&#10;AAAAAAAAAAAAAAAuAgAAZHJzL2Uyb0RvYy54bWxQSwECLQAUAAYACAAAACEAdZ8ndN4AAAAJAQAA&#10;DwAAAAAAAAAAAAAAAAAKBQAAZHJzL2Rvd25yZXYueG1sUEsFBgAAAAAEAAQA8wAAABUGAAAAAA==&#10;" filled="f" strokecolor="#dc5827 [3208]" strokeweight="2.25pt"/>
            </w:pict>
          </mc:Fallback>
        </mc:AlternateContent>
      </w:r>
      <w:r w:rsidRPr="008C3B80">
        <w:rPr>
          <w:noProof/>
        </w:rPr>
        <w:drawing>
          <wp:inline distT="0" distB="0" distL="0" distR="0" wp14:anchorId="100AD7DB" wp14:editId="4E45205C">
            <wp:extent cx="5760000" cy="2532206"/>
            <wp:effectExtent l="76200" t="76200" r="279400" b="287655"/>
            <wp:docPr id="44064" name="Picture 44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4" name="Picture 44064">
                      <a:extLst>
                        <a:ext uri="{C183D7F6-B498-43B3-948B-1728B52AA6E4}">
                          <adec:decorative xmlns:adec="http://schemas.microsoft.com/office/drawing/2017/decorative" val="1"/>
                        </a:ext>
                      </a:extLst>
                    </pic:cNvPr>
                    <pic:cNvPicPr/>
                  </pic:nvPicPr>
                  <pic:blipFill>
                    <a:blip r:embed="rId58"/>
                    <a:stretch>
                      <a:fillRect/>
                    </a:stretch>
                  </pic:blipFill>
                  <pic:spPr>
                    <a:xfrm>
                      <a:off x="0" y="0"/>
                      <a:ext cx="5760000" cy="2532206"/>
                    </a:xfrm>
                    <a:prstGeom prst="rect">
                      <a:avLst/>
                    </a:prstGeom>
                    <a:ln>
                      <a:noFill/>
                    </a:ln>
                    <a:effectLst>
                      <a:outerShdw blurRad="190500" dist="139700" dir="2700000" algn="tl" rotWithShape="0">
                        <a:srgbClr val="333333">
                          <a:alpha val="65000"/>
                        </a:srgbClr>
                      </a:outerShdw>
                    </a:effectLst>
                  </pic:spPr>
                </pic:pic>
              </a:graphicData>
            </a:graphic>
          </wp:inline>
        </w:drawing>
      </w:r>
    </w:p>
    <w:p w14:paraId="6DA8A621" w14:textId="0A5AE435" w:rsidR="00E61249" w:rsidRDefault="00E61249" w:rsidP="00855830">
      <w:pPr>
        <w:pStyle w:val="Indent"/>
        <w:keepNext/>
      </w:pPr>
      <w:r>
        <w:t>I</w:t>
      </w:r>
      <w:r w:rsidRPr="008E3A6D">
        <w:t xml:space="preserve">f you are entering data from </w:t>
      </w:r>
      <w:r>
        <w:t xml:space="preserve">a </w:t>
      </w:r>
      <w:r w:rsidR="00587926" w:rsidRPr="00587926">
        <w:t>hand hygiene audit data collection form</w:t>
      </w:r>
      <w:r w:rsidRPr="008E3A6D">
        <w:t>,</w:t>
      </w:r>
      <w:r>
        <w:t xml:space="preserve"> you will need to input</w:t>
      </w:r>
      <w:r w:rsidRPr="008E3A6D">
        <w:t xml:space="preserve"> the relevant </w:t>
      </w:r>
      <w:r>
        <w:t>Healthcare worker, Action, and Glove use</w:t>
      </w:r>
      <w:r w:rsidRPr="008E3A6D">
        <w:t xml:space="preserve"> </w:t>
      </w:r>
      <w:r>
        <w:t>in accordance with what is recorded on</w:t>
      </w:r>
      <w:r w:rsidRPr="008E3A6D">
        <w:t xml:space="preserve"> the form</w:t>
      </w:r>
      <w:r>
        <w:t>.</w:t>
      </w:r>
    </w:p>
    <w:p w14:paraId="79FA365F" w14:textId="77777777" w:rsidR="00E61249" w:rsidRDefault="00E61249" w:rsidP="00DA3988">
      <w:r>
        <w:rPr>
          <w:noProof/>
        </w:rPr>
        <w:drawing>
          <wp:inline distT="0" distB="0" distL="0" distR="0" wp14:anchorId="3CE13E78" wp14:editId="371284DF">
            <wp:extent cx="5760000" cy="2096912"/>
            <wp:effectExtent l="76200" t="76200" r="279400" b="284480"/>
            <wp:docPr id="44065" name="Picture 44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5" name="Picture 44065">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2096912"/>
                    </a:xfrm>
                    <a:prstGeom prst="rect">
                      <a:avLst/>
                    </a:prstGeom>
                    <a:ln>
                      <a:noFill/>
                    </a:ln>
                    <a:effectLst>
                      <a:outerShdw blurRad="190500" dist="139700" dir="2700000" algn="tl" rotWithShape="0">
                        <a:srgbClr val="333333">
                          <a:alpha val="65000"/>
                        </a:srgbClr>
                      </a:outerShdw>
                    </a:effectLst>
                  </pic:spPr>
                </pic:pic>
              </a:graphicData>
            </a:graphic>
          </wp:inline>
        </w:drawing>
      </w:r>
    </w:p>
    <w:p w14:paraId="0F04DA6B" w14:textId="77777777" w:rsidR="00E61249" w:rsidRDefault="00E61249" w:rsidP="00E61249">
      <w:pPr>
        <w:pStyle w:val="Numberedlists"/>
        <w:keepNext/>
        <w:numPr>
          <w:ilvl w:val="0"/>
          <w:numId w:val="11"/>
        </w:numPr>
        <w:rPr>
          <w:rFonts w:cs="Arial"/>
        </w:rPr>
      </w:pPr>
      <w:r>
        <w:rPr>
          <w:rFonts w:cs="Arial"/>
        </w:rPr>
        <w:t xml:space="preserve">A </w:t>
      </w:r>
      <w:r w:rsidRPr="00390C73">
        <w:rPr>
          <w:noProof/>
        </w:rPr>
        <w:t>new</w:t>
      </w:r>
      <w:r>
        <w:rPr>
          <w:rFonts w:cs="Arial"/>
        </w:rPr>
        <w:t xml:space="preserve"> row will be added to </w:t>
      </w:r>
      <w:r w:rsidRPr="002C4C53">
        <w:rPr>
          <w:rFonts w:cs="Arial"/>
        </w:rPr>
        <w:t>the screen so</w:t>
      </w:r>
      <w:r>
        <w:rPr>
          <w:rFonts w:cs="Arial"/>
        </w:rPr>
        <w:t xml:space="preserve"> that</w:t>
      </w:r>
      <w:r w:rsidRPr="002C4C53">
        <w:rPr>
          <w:rFonts w:cs="Arial"/>
        </w:rPr>
        <w:t xml:space="preserve"> you can enter the next moment </w:t>
      </w:r>
      <w:r>
        <w:rPr>
          <w:rFonts w:cs="Arial"/>
        </w:rPr>
        <w:t>you have audited</w:t>
      </w:r>
    </w:p>
    <w:p w14:paraId="483BF0BF" w14:textId="77777777" w:rsidR="00E61249" w:rsidRDefault="00E61249" w:rsidP="00FA0AA5">
      <w:pPr>
        <w:rPr>
          <w:rFonts w:cs="Arial"/>
        </w:rPr>
      </w:pPr>
      <w:r>
        <w:rPr>
          <w:noProof/>
        </w:rPr>
        <w:drawing>
          <wp:inline distT="0" distB="0" distL="0" distR="0" wp14:anchorId="63C21528" wp14:editId="4CF752C5">
            <wp:extent cx="5760000" cy="795783"/>
            <wp:effectExtent l="76200" t="76200" r="279400" b="290195"/>
            <wp:docPr id="44066" name="Picture 44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 name="Picture 44066">
                      <a:extLst>
                        <a:ext uri="{C183D7F6-B498-43B3-948B-1728B52AA6E4}">
                          <adec:decorative xmlns:adec="http://schemas.microsoft.com/office/drawing/2017/decorative" val="1"/>
                        </a:ext>
                      </a:extLst>
                    </pic:cNvPr>
                    <pic:cNvPicPr/>
                  </pic:nvPicPr>
                  <pic:blipFill>
                    <a:blip r:embed="rId60"/>
                    <a:stretch>
                      <a:fillRect/>
                    </a:stretch>
                  </pic:blipFill>
                  <pic:spPr>
                    <a:xfrm>
                      <a:off x="0" y="0"/>
                      <a:ext cx="5760000" cy="795783"/>
                    </a:xfrm>
                    <a:prstGeom prst="rect">
                      <a:avLst/>
                    </a:prstGeom>
                    <a:ln>
                      <a:noFill/>
                    </a:ln>
                    <a:effectLst>
                      <a:outerShdw blurRad="190500" dist="139700" dir="2700000" algn="tl" rotWithShape="0">
                        <a:srgbClr val="333333">
                          <a:alpha val="65000"/>
                        </a:srgbClr>
                      </a:outerShdw>
                    </a:effectLst>
                  </pic:spPr>
                </pic:pic>
              </a:graphicData>
            </a:graphic>
          </wp:inline>
        </w:drawing>
      </w:r>
    </w:p>
    <w:p w14:paraId="3E8F99DE" w14:textId="0D5ED990" w:rsidR="00E61249" w:rsidRDefault="00E61249" w:rsidP="00E61249">
      <w:pPr>
        <w:pStyle w:val="Numberedlists"/>
        <w:keepNext/>
        <w:numPr>
          <w:ilvl w:val="0"/>
          <w:numId w:val="11"/>
        </w:numPr>
        <w:rPr>
          <w:rFonts w:cs="Arial"/>
        </w:rPr>
      </w:pPr>
      <w:r w:rsidRPr="00D84371">
        <w:rPr>
          <w:rFonts w:cs="Arial"/>
        </w:rPr>
        <w:lastRenderedPageBreak/>
        <w:t xml:space="preserve">You </w:t>
      </w:r>
      <w:r w:rsidRPr="00390C73">
        <w:rPr>
          <w:noProof/>
        </w:rPr>
        <w:t>can</w:t>
      </w:r>
      <w:r w:rsidRPr="00D84371">
        <w:rPr>
          <w:rFonts w:cs="Arial"/>
        </w:rPr>
        <w:t xml:space="preserve"> change the values in a previously saved moment by clicking the </w:t>
      </w:r>
      <w:r w:rsidR="003D055F">
        <w:rPr>
          <w:rFonts w:cs="Arial"/>
        </w:rPr>
        <w:t>‘</w:t>
      </w:r>
      <w:r w:rsidRPr="00C11F80">
        <w:rPr>
          <w:rFonts w:cs="Arial"/>
        </w:rPr>
        <w:t>edit</w:t>
      </w:r>
      <w:r w:rsidR="003D055F">
        <w:rPr>
          <w:rFonts w:cs="Arial"/>
        </w:rPr>
        <w:t>’</w:t>
      </w:r>
      <w:r w:rsidRPr="00C11F80">
        <w:rPr>
          <w:rFonts w:cs="Arial"/>
        </w:rPr>
        <w:t xml:space="preserve"> </w:t>
      </w:r>
      <w:r w:rsidRPr="00D84371">
        <w:rPr>
          <w:rFonts w:cs="Arial"/>
        </w:rPr>
        <w:t>button at the</w:t>
      </w:r>
      <w:r>
        <w:rPr>
          <w:rFonts w:cs="Arial"/>
        </w:rPr>
        <w:t xml:space="preserve"> </w:t>
      </w:r>
      <w:r w:rsidRPr="00D84371">
        <w:rPr>
          <w:rFonts w:cs="Arial"/>
        </w:rPr>
        <w:t>end of the row</w:t>
      </w:r>
    </w:p>
    <w:p w14:paraId="260EA242" w14:textId="77777777" w:rsidR="00E61249" w:rsidRDefault="00E61249" w:rsidP="00DA3988">
      <w:r>
        <w:rPr>
          <w:noProof/>
        </w:rPr>
        <w:drawing>
          <wp:inline distT="0" distB="0" distL="0" distR="0" wp14:anchorId="07BE4278" wp14:editId="5C803208">
            <wp:extent cx="5760000" cy="796508"/>
            <wp:effectExtent l="76200" t="76200" r="279400" b="289560"/>
            <wp:docPr id="44070" name="Picture 4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0" name="Picture 44070">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796508"/>
                    </a:xfrm>
                    <a:prstGeom prst="rect">
                      <a:avLst/>
                    </a:prstGeom>
                    <a:ln>
                      <a:noFill/>
                    </a:ln>
                    <a:effectLst>
                      <a:outerShdw blurRad="190500" dist="139700" dir="2700000" algn="tl" rotWithShape="0">
                        <a:srgbClr val="333333">
                          <a:alpha val="65000"/>
                        </a:srgbClr>
                      </a:outerShdw>
                    </a:effectLst>
                  </pic:spPr>
                </pic:pic>
              </a:graphicData>
            </a:graphic>
          </wp:inline>
        </w:drawing>
      </w:r>
    </w:p>
    <w:p w14:paraId="1A7371D4" w14:textId="0ACD22C9" w:rsidR="00E61249" w:rsidRDefault="00E61249" w:rsidP="00E61249">
      <w:pPr>
        <w:pStyle w:val="Numberedlists"/>
        <w:keepNext/>
        <w:numPr>
          <w:ilvl w:val="0"/>
          <w:numId w:val="11"/>
        </w:numPr>
        <w:rPr>
          <w:rFonts w:cs="Arial"/>
        </w:rPr>
      </w:pPr>
      <w:r>
        <w:rPr>
          <w:rFonts w:cs="Arial"/>
        </w:rPr>
        <w:t xml:space="preserve">If you enter the moment incorrectly, you can delete the moment by clicking the </w:t>
      </w:r>
      <w:r w:rsidR="003D055F">
        <w:rPr>
          <w:rFonts w:cs="Arial"/>
        </w:rPr>
        <w:t>‘</w:t>
      </w:r>
      <w:r w:rsidRPr="00C11F80">
        <w:rPr>
          <w:rFonts w:cs="Arial"/>
        </w:rPr>
        <w:t>del</w:t>
      </w:r>
      <w:r w:rsidR="003D055F">
        <w:rPr>
          <w:rFonts w:cs="Arial"/>
        </w:rPr>
        <w:t>’</w:t>
      </w:r>
      <w:r>
        <w:rPr>
          <w:rFonts w:cs="Arial"/>
        </w:rPr>
        <w:t xml:space="preserve"> button at the end of the row</w:t>
      </w:r>
    </w:p>
    <w:p w14:paraId="59E2A02A" w14:textId="77777777" w:rsidR="00E61249" w:rsidRDefault="00E61249" w:rsidP="00DA3988">
      <w:pPr>
        <w:pStyle w:val="Normal-beforebullets"/>
        <w:keepNext w:val="0"/>
        <w:rPr>
          <w:rFonts w:cs="Arial"/>
        </w:rPr>
      </w:pPr>
      <w:r>
        <w:rPr>
          <w:rFonts w:cs="Arial"/>
          <w:noProof/>
        </w:rPr>
        <w:drawing>
          <wp:inline distT="0" distB="0" distL="0" distR="0" wp14:anchorId="4B3415C1" wp14:editId="3D0C40A3">
            <wp:extent cx="5760000" cy="746620"/>
            <wp:effectExtent l="76200" t="76200" r="279400" b="282575"/>
            <wp:docPr id="44071" name="Picture 44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1" name="Picture 4407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746620"/>
                    </a:xfrm>
                    <a:prstGeom prst="rect">
                      <a:avLst/>
                    </a:prstGeom>
                    <a:ln>
                      <a:noFill/>
                    </a:ln>
                    <a:effectLst>
                      <a:outerShdw blurRad="190500" dist="139700" dir="2700000" algn="tl" rotWithShape="0">
                        <a:srgbClr val="333333">
                          <a:alpha val="65000"/>
                        </a:srgbClr>
                      </a:outerShdw>
                    </a:effectLst>
                  </pic:spPr>
                </pic:pic>
              </a:graphicData>
            </a:graphic>
          </wp:inline>
        </w:drawing>
      </w:r>
    </w:p>
    <w:p w14:paraId="66275667" w14:textId="4D8D5573" w:rsidR="00E61249" w:rsidRDefault="00E61249" w:rsidP="00855830">
      <w:pPr>
        <w:pStyle w:val="Normal-beforebullets"/>
      </w:pPr>
      <w:r>
        <w:t xml:space="preserve">If you enter hand hygiene audit data directly into the HHCApp Desktop as you audit, make sure you update the End Time field under the session details and click </w:t>
      </w:r>
      <w:r w:rsidR="003D055F">
        <w:t>‘</w:t>
      </w:r>
      <w:r>
        <w:t>Save</w:t>
      </w:r>
      <w:r w:rsidR="003D055F">
        <w:t>’</w:t>
      </w:r>
      <w:r>
        <w:t>.</w:t>
      </w:r>
    </w:p>
    <w:p w14:paraId="0E2AA3E2" w14:textId="56105733" w:rsidR="00E61249" w:rsidRDefault="00587926" w:rsidP="003A1708">
      <w:pPr>
        <w:pStyle w:val="Indent"/>
        <w:rPr>
          <w:rFonts w:cs="Arial"/>
        </w:rPr>
      </w:pPr>
      <w:r>
        <w:rPr>
          <w:noProof/>
        </w:rPr>
        <mc:AlternateContent>
          <mc:Choice Requires="wps">
            <w:drawing>
              <wp:anchor distT="0" distB="0" distL="114300" distR="114300" simplePos="0" relativeHeight="251737088" behindDoc="0" locked="0" layoutInCell="1" allowOverlap="1" wp14:anchorId="595A3548" wp14:editId="3B4D0B19">
                <wp:simplePos x="0" y="0"/>
                <wp:positionH relativeFrom="column">
                  <wp:posOffset>437647</wp:posOffset>
                </wp:positionH>
                <wp:positionV relativeFrom="paragraph">
                  <wp:posOffset>3199142</wp:posOffset>
                </wp:positionV>
                <wp:extent cx="308754" cy="185935"/>
                <wp:effectExtent l="19050" t="19050" r="15240" b="24130"/>
                <wp:wrapNone/>
                <wp:docPr id="23" name="Rectangle: Rounded Corner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754" cy="185935"/>
                        </a:xfrm>
                        <a:prstGeom prst="round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6BB13" id="Rectangle: Rounded Corners 23" o:spid="_x0000_s1026" alt="&quot;&quot;" style="position:absolute;margin-left:34.45pt;margin-top:251.9pt;width:24.3pt;height:14.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t6swIAAPIFAAAOAAAAZHJzL2Uyb0RvYy54bWysVNtu2zAMfR+wfxD0vjpJkzUN6hRBuw4D&#10;ijZoO/SZkaVYgCxqknLb14+SnaTrNmAd9iJT5kXkIQ8vLreNYWvpg0Zb8v5JjzNpBVbaLkv+9enm&#10;w5izEMFWYNDKku9k4JfT9+8uNm4iB1ijqaRnFMSGycaVvI7RTYoiiFo2EE7QSUtKhb6BSFe/LCoP&#10;G4remGLQ630sNugr51HIEOjvdavk0xxfKSnivVJBRmZKTrnFfPp8LtJZTC9gsvTgai26NOAfsmhA&#10;W3r0EOoaIrCV17+EarTwGFDFE4FNgUppIXMNVE2/96qaxxqczLUQOMEdYAr/L6y4Wz+6uScYNi5M&#10;Aompiq3yTfpSfmybwdodwJLbyAT9PO2Nz0ZDzgSp+uPR+ekogVkcnZ0P8bPEhiWh5B5XtnqghmSc&#10;YH0bYmu/t0sPWrzRxuSmGMs2JR+MR2cjegRoNpSBSGLjqpIHu+QMzJKGTkSfQwY0ukruKVAeIHll&#10;PFsDtR6EkDbuM/zJMj1/DaFuDbOqnYqccE6lllB9shWLO0cjbGmQecqtkRVnRlIKScqWEbT5G0uC&#10;yVhC6wh6luLOyJS9sQ9SMV1l7Nty/HKRqmlHl7hFw7wf4ByMHJKhovrf6Nu5JG+ZGfNG/4NTfh9t&#10;PPg32mLXm8TnP7VDtT57OFoQEh4LrHZzqhlb2gYnbjR16xZCnIMnnhIItHviPR3KILUEO4mzGv33&#10;3/1P9kQf0lIPifc0St9W4Kmj5oslYp33h8O0KPJlODob0MW/1CxeauyquUKarz5tOSeymOyj2YvK&#10;Y/NMK2qWXiUVWEFvt0PbXa5i21RackLOZtmMloODeGsfnUjBE7JpTp+2z+BdR6hITLzD/Y6AyStK&#10;tbbJ0+JsFVHpzLcjrh3etFgybbslmDbXy3u2Oq7q6Q8AAAD//wMAUEsDBBQABgAIAAAAIQDgWVw/&#10;3gAAAAoBAAAPAAAAZHJzL2Rvd25yZXYueG1sTI/BToNAEIbvJr7DZky82QUJlVKWppp4UXso6H0L&#10;UyBlZwm7tPj2Tk/1ODNf/vn+bDObXpxxdJ0lBeEiAIFU2bqjRsF3+f6UgHBeU617S6jgFx1s8vu7&#10;TKe1vdAez4VvBIeQS7WC1vshldJVLRrtFnZA4tvRjkZ7HsdG1qO+cLjp5XMQLKXRHfGHVg/41mJ1&#10;KiajwBavux9Kiq1fleXnx7T/2sUnp9Tjw7xdg/A4+xsMV31Wh5ydDnai2olewTJZMakgDiKucAXC&#10;lxjEgTdRFILMM/m/Qv4HAAD//wMAUEsBAi0AFAAGAAgAAAAhALaDOJL+AAAA4QEAABMAAAAAAAAA&#10;AAAAAAAAAAAAAFtDb250ZW50X1R5cGVzXS54bWxQSwECLQAUAAYACAAAACEAOP0h/9YAAACUAQAA&#10;CwAAAAAAAAAAAAAAAAAvAQAAX3JlbHMvLnJlbHNQSwECLQAUAAYACAAAACEASOg7erMCAADyBQAA&#10;DgAAAAAAAAAAAAAAAAAuAgAAZHJzL2Uyb0RvYy54bWxQSwECLQAUAAYACAAAACEA4FlcP94AAAAK&#10;AQAADwAAAAAAAAAAAAAAAAANBQAAZHJzL2Rvd25yZXYueG1sUEsFBgAAAAAEAAQA8wAAABgGAAAA&#10;AA==&#10;" filled="f" strokecolor="#dc5827 [3208]" strokeweight="2.25pt"/>
            </w:pict>
          </mc:Fallback>
        </mc:AlternateContent>
      </w:r>
      <w:r w:rsidR="00E61249">
        <w:rPr>
          <w:noProof/>
        </w:rPr>
        <w:drawing>
          <wp:inline distT="0" distB="0" distL="0" distR="0" wp14:anchorId="440658BE" wp14:editId="1BEEC129">
            <wp:extent cx="3615906" cy="3341083"/>
            <wp:effectExtent l="76200" t="76200" r="289560" b="278765"/>
            <wp:docPr id="44072" name="Picture 44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 name="Picture 44072">
                      <a:extLst>
                        <a:ext uri="{C183D7F6-B498-43B3-948B-1728B52AA6E4}">
                          <adec:decorative xmlns:adec="http://schemas.microsoft.com/office/drawing/2017/decorative" val="1"/>
                        </a:ext>
                      </a:extLst>
                    </pic:cNvPr>
                    <pic:cNvPicPr/>
                  </pic:nvPicPr>
                  <pic:blipFill>
                    <a:blip r:embed="rId63"/>
                    <a:stretch>
                      <a:fillRect/>
                    </a:stretch>
                  </pic:blipFill>
                  <pic:spPr>
                    <a:xfrm>
                      <a:off x="0" y="0"/>
                      <a:ext cx="3631650" cy="3355631"/>
                    </a:xfrm>
                    <a:prstGeom prst="rect">
                      <a:avLst/>
                    </a:prstGeom>
                    <a:ln>
                      <a:noFill/>
                    </a:ln>
                    <a:effectLst>
                      <a:outerShdw blurRad="190500" dist="139700" dir="2700000" algn="tl" rotWithShape="0">
                        <a:srgbClr val="333333">
                          <a:alpha val="65000"/>
                        </a:srgbClr>
                      </a:outerShdw>
                    </a:effectLst>
                  </pic:spPr>
                </pic:pic>
              </a:graphicData>
            </a:graphic>
          </wp:inline>
        </w:drawing>
      </w:r>
    </w:p>
    <w:p w14:paraId="14DDCF40" w14:textId="7F82C018" w:rsidR="00E61249" w:rsidRDefault="00E61249" w:rsidP="00E61249">
      <w:pPr>
        <w:pStyle w:val="Numberedlists"/>
        <w:keepNext/>
        <w:numPr>
          <w:ilvl w:val="0"/>
          <w:numId w:val="11"/>
        </w:numPr>
        <w:rPr>
          <w:rFonts w:cs="Arial"/>
        </w:rPr>
      </w:pPr>
      <w:r>
        <w:rPr>
          <w:rFonts w:cs="Arial"/>
        </w:rPr>
        <w:t xml:space="preserve">When you have completed </w:t>
      </w:r>
      <w:r w:rsidRPr="004E7923">
        <w:rPr>
          <w:rFonts w:cs="Arial"/>
        </w:rPr>
        <w:t xml:space="preserve">entering data for </w:t>
      </w:r>
      <w:r>
        <w:rPr>
          <w:rFonts w:cs="Arial"/>
        </w:rPr>
        <w:t>a</w:t>
      </w:r>
      <w:r w:rsidRPr="004E7923">
        <w:rPr>
          <w:rFonts w:cs="Arial"/>
        </w:rPr>
        <w:t xml:space="preserve"> session, </w:t>
      </w:r>
      <w:r>
        <w:rPr>
          <w:rFonts w:cs="Arial"/>
        </w:rPr>
        <w:t>you can either repeat steps 1 to 7 to add more hand hygiene auditing sessions or</w:t>
      </w:r>
      <w:r w:rsidRPr="00C11F80">
        <w:rPr>
          <w:rFonts w:cs="Arial"/>
        </w:rPr>
        <w:t xml:space="preserve"> click </w:t>
      </w:r>
      <w:r w:rsidR="003D055F">
        <w:rPr>
          <w:rFonts w:cs="Arial"/>
        </w:rPr>
        <w:t>‘</w:t>
      </w:r>
      <w:r w:rsidRPr="00C11F80">
        <w:rPr>
          <w:rFonts w:cs="Arial"/>
        </w:rPr>
        <w:t>Logout</w:t>
      </w:r>
      <w:r w:rsidR="003D055F">
        <w:rPr>
          <w:rFonts w:cs="Arial"/>
        </w:rPr>
        <w:t>’</w:t>
      </w:r>
      <w:r w:rsidRPr="00C11F80">
        <w:rPr>
          <w:rFonts w:cs="Arial"/>
        </w:rPr>
        <w:t xml:space="preserve"> button on the top right corner to log out.</w:t>
      </w:r>
      <w:r>
        <w:rPr>
          <w:rFonts w:cs="Arial"/>
        </w:rPr>
        <w:t xml:space="preserve"> </w:t>
      </w:r>
    </w:p>
    <w:p w14:paraId="1C647BEE" w14:textId="77777777" w:rsidR="00E61249" w:rsidRDefault="00E61249" w:rsidP="00855830">
      <w:r w:rsidRPr="00C11F80">
        <w:t xml:space="preserve">See </w:t>
      </w:r>
      <w:hyperlink r:id="rId64" w:history="1">
        <w:r w:rsidRPr="00C11F80">
          <w:rPr>
            <w:rStyle w:val="Hyperlink"/>
          </w:rPr>
          <w:t xml:space="preserve">the </w:t>
        </w:r>
        <w:r>
          <w:rPr>
            <w:rStyle w:val="Hyperlink"/>
          </w:rPr>
          <w:t xml:space="preserve">instruction </w:t>
        </w:r>
        <w:r w:rsidRPr="00C11F80">
          <w:rPr>
            <w:rStyle w:val="Hyperlink"/>
          </w:rPr>
          <w:t xml:space="preserve">video on </w:t>
        </w:r>
        <w:r>
          <w:rPr>
            <w:rStyle w:val="Hyperlink"/>
          </w:rPr>
          <w:t>how to enter hand hygiene data</w:t>
        </w:r>
        <w:r w:rsidRPr="00C11F80">
          <w:rPr>
            <w:rStyle w:val="Hyperlink"/>
          </w:rPr>
          <w:t xml:space="preserve"> using the HHCApp desktop site</w:t>
        </w:r>
      </w:hyperlink>
      <w:r w:rsidRPr="003E0BBA">
        <w:rPr>
          <w:rStyle w:val="Hyperlink"/>
          <w:color w:val="auto"/>
          <w:u w:val="none"/>
        </w:rPr>
        <w:t>.</w:t>
      </w:r>
      <w:r w:rsidRPr="009D23C7">
        <w:rPr>
          <w:rStyle w:val="FootnoteReference"/>
        </w:rPr>
        <w:footnoteReference w:id="16"/>
      </w:r>
    </w:p>
    <w:p w14:paraId="2B4E44E6" w14:textId="65952B8A" w:rsidR="00723752" w:rsidRPr="0007780D" w:rsidRDefault="00B908AE" w:rsidP="00B45171">
      <w:pPr>
        <w:pStyle w:val="Heading2"/>
      </w:pPr>
      <w:bookmarkStart w:id="26" w:name="_Toc138343814"/>
      <w:bookmarkStart w:id="27" w:name="_Toc140222182"/>
      <w:r>
        <w:rPr>
          <w:lang w:val="en-US"/>
        </w:rPr>
        <w:lastRenderedPageBreak/>
        <w:t>How to use the h</w:t>
      </w:r>
      <w:r w:rsidR="00723752" w:rsidRPr="0007780D">
        <w:rPr>
          <w:lang w:val="en-US"/>
        </w:rPr>
        <w:t>and hygiene observation data collection form</w:t>
      </w:r>
      <w:bookmarkEnd w:id="26"/>
      <w:bookmarkEnd w:id="27"/>
    </w:p>
    <w:p w14:paraId="74B603D1" w14:textId="339ACB93" w:rsidR="00723752" w:rsidRPr="00B37019" w:rsidRDefault="00723752" w:rsidP="00861CD5">
      <w:pPr>
        <w:rPr>
          <w:highlight w:val="yellow"/>
        </w:rPr>
      </w:pPr>
      <w:r w:rsidRPr="00B37019">
        <w:t xml:space="preserve">The </w:t>
      </w:r>
      <w:r w:rsidR="003E0BBA" w:rsidRPr="00C676DB">
        <w:t xml:space="preserve">hand hygiene </w:t>
      </w:r>
      <w:hyperlink r:id="rId65" w:history="1">
        <w:r w:rsidR="00587926">
          <w:rPr>
            <w:rStyle w:val="Hyperlink"/>
          </w:rPr>
          <w:t>au</w:t>
        </w:r>
        <w:r w:rsidR="003E0BBA" w:rsidRPr="003E0BBA">
          <w:rPr>
            <w:rStyle w:val="Hyperlink"/>
          </w:rPr>
          <w:t>dit data collection form</w:t>
        </w:r>
      </w:hyperlink>
      <w:r w:rsidR="00310173">
        <w:rPr>
          <w:rFonts w:cs="Arial"/>
        </w:rPr>
        <w:t xml:space="preserve"> </w:t>
      </w:r>
      <w:r w:rsidRPr="00B37019">
        <w:t xml:space="preserve">can be used for auditing if this is </w:t>
      </w:r>
      <w:r>
        <w:t>the</w:t>
      </w:r>
      <w:r w:rsidRPr="00B37019">
        <w:t xml:space="preserve"> preferred data collection method of your organisation or </w:t>
      </w:r>
      <w:r>
        <w:t xml:space="preserve">if </w:t>
      </w:r>
      <w:r w:rsidRPr="00B37019">
        <w:t xml:space="preserve">a mobile device is </w:t>
      </w:r>
      <w:r>
        <w:t xml:space="preserve">unavailable </w:t>
      </w:r>
      <w:r w:rsidRPr="00B37019">
        <w:t>during auditing.</w:t>
      </w:r>
    </w:p>
    <w:p w14:paraId="05BD6815" w14:textId="4102E9FE" w:rsidR="00723752" w:rsidRDefault="00723752" w:rsidP="00DA3988">
      <w:r>
        <w:t xml:space="preserve">If </w:t>
      </w:r>
      <w:r w:rsidR="00310173">
        <w:t>the</w:t>
      </w:r>
      <w:r>
        <w:t xml:space="preserve"> </w:t>
      </w:r>
      <w:r w:rsidR="00310173" w:rsidRPr="00B37019">
        <w:t xml:space="preserve">hand hygiene observation data collection form </w:t>
      </w:r>
      <w:r>
        <w:t>is used for auditing, follow these steps:</w:t>
      </w:r>
    </w:p>
    <w:p w14:paraId="4E4EAA8C" w14:textId="2C787B35" w:rsidR="00723752" w:rsidRPr="001C5810" w:rsidRDefault="00723752" w:rsidP="00C95D9B">
      <w:pPr>
        <w:pStyle w:val="Numberedlists"/>
        <w:numPr>
          <w:ilvl w:val="0"/>
          <w:numId w:val="16"/>
        </w:numPr>
      </w:pPr>
      <w:r w:rsidRPr="005C4F72">
        <w:rPr>
          <w:shd w:val="clear" w:color="auto" w:fill="FFFFFF"/>
        </w:rPr>
        <w:t>At the beginning of each hand hygiene audit session, fill in the demographic details on the data collection form. These details must be filled out on each data collection form. A new form should be used for each session of hand hygiene auditing</w:t>
      </w:r>
    </w:p>
    <w:p w14:paraId="3AF18A30" w14:textId="5E9FEDF3" w:rsidR="00723752" w:rsidRPr="00FA0AA5" w:rsidRDefault="00260F9B" w:rsidP="00FA0AA5">
      <w:pPr>
        <w:pStyle w:val="Indent"/>
      </w:pPr>
      <w:r>
        <w:rPr>
          <w:noProof/>
        </w:rPr>
        <mc:AlternateContent>
          <mc:Choice Requires="wps">
            <w:drawing>
              <wp:anchor distT="0" distB="0" distL="114300" distR="114300" simplePos="0" relativeHeight="251719680" behindDoc="0" locked="0" layoutInCell="1" allowOverlap="1" wp14:anchorId="656A221C" wp14:editId="58F5E018">
                <wp:simplePos x="0" y="0"/>
                <wp:positionH relativeFrom="column">
                  <wp:posOffset>607778</wp:posOffset>
                </wp:positionH>
                <wp:positionV relativeFrom="paragraph">
                  <wp:posOffset>413247</wp:posOffset>
                </wp:positionV>
                <wp:extent cx="1685538" cy="938254"/>
                <wp:effectExtent l="0" t="0" r="10160" b="14605"/>
                <wp:wrapNone/>
                <wp:docPr id="14"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5538" cy="938254"/>
                        </a:xfrm>
                        <a:prstGeom prst="roundRect">
                          <a:avLst>
                            <a:gd name="adj" fmla="val 8334"/>
                          </a:avLst>
                        </a:prstGeom>
                        <a:noFill/>
                        <a:ln w="19050">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B0A4058" id="Rectangle: Rounded Corners 14" o:spid="_x0000_s1026" alt="&quot;&quot;" style="position:absolute;margin-left:47.85pt;margin-top:32.55pt;width:132.7pt;height:7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5PlwIAAJIFAAAOAAAAZHJzL2Uyb0RvYy54bWysVFlvEzEQfkfiP1h+p5vNUdIomypqKUKq&#10;2qot6rPro7tge4ztXPx6xt7NpkCEEOLFO7Nzf3PMz7dGk7X0oQFb0fJkQIm0HERjXyr6+fHq3ZSS&#10;EJkVTIOVFd3JQM8Xb9/MN24mh1CDFtITdGLDbOMqWsfoZkUReC0NCyfgpEWhAm9YRNa/FMKzDXo3&#10;uhgOBqfFBrxwHrgMAf9etkK6yP6VkjzeKhVkJLqimFvMr8/vc3qLxZzNXjxzdcO7NNg/ZGFYYzFo&#10;7+qSRUZWvvnNlWm4hwAqnnAwBSjVcJlrwGrKwS/VPNTMyVwLghNcD1P4f275zfrB3XmEYePCLCCZ&#10;qtgqb9IX8yPbDNauB0tuI+H4szydTiYjbC9H2dloOpyME5rFwdr5ED9KMCQRFfWwsuIeO5KBYuvr&#10;EDNiglhmcDSY+EKJMhrxXzNNpqPR3mGni673LpOhhatG69xAbckGMzobTAbZeS2Z+GAFiTuHji1O&#10;Hk0KRgpKtMRBTVS2jKzRf6OJsbXF6g4oZSrutEy5aHsvFWkE4jLMGeQBlhfaE6wFa+Nc2jjpAMra&#10;yUxhAb1hecxQx7Iz6nSTmcyD3Ru2Nf8xYm+Ro4KNvbFpLPhjkcXXPnKrv6++rTmV/wxid+eJh3at&#10;guNXDbb6moV4xzz2ETcOb0O8xUdpwA5AR1FSg/9+7H/Sx/FGKbYM97Ki4duKeWyg/mRx8M/K8Tgt&#10;cmbGk/dDZPxryfNriV2ZC0D8S7xCjmcy6Ue9J5UH84QnZJmioohZjrEryqPfMxexvRd4hLhcLrMa&#10;Lq9j8do+OJ6cJ1TTaD5un5h33bxH3JQb2O8wm+UpbjfkoJssLSxXEVQTk/CAa8fg4iP102V5zWet&#10;wyld/AAAAP//AwBQSwMEFAAGAAgAAAAhAKDyzq7fAAAACQEAAA8AAABkcnMvZG93bnJldi54bWxM&#10;j0FPg0AQhe8m/ofNmHgxdgELtMjSEBNvXlo16XHKjoCyu4TdtvTfO57s7U3ey3vflJvZDOJEk++d&#10;VRAvIhBkG6d72yr4eH99XIHwAa3GwVlScCEPm+r2psRCu7Pd0mkXWsEl1heooAthLKT0TUcG/cKN&#10;ZNn7cpPBwOfUSj3hmcvNIJMoyqTB3vJChyO9dNT87I5GQZpdZB3i77xebjH/NA/7PHpbKnV/N9fP&#10;IALN4T8Mf/iMDhUzHdzRai8GBes056SCLI1BsP+UxSwOCpI4WYOsSnn9QfULAAD//wMAUEsBAi0A&#10;FAAGAAgAAAAhALaDOJL+AAAA4QEAABMAAAAAAAAAAAAAAAAAAAAAAFtDb250ZW50X1R5cGVzXS54&#10;bWxQSwECLQAUAAYACAAAACEAOP0h/9YAAACUAQAACwAAAAAAAAAAAAAAAAAvAQAAX3JlbHMvLnJl&#10;bHNQSwECLQAUAAYACAAAACEAofCuT5cCAACSBQAADgAAAAAAAAAAAAAAAAAuAgAAZHJzL2Uyb0Rv&#10;Yy54bWxQSwECLQAUAAYACAAAACEAoPLOrt8AAAAJAQAADwAAAAAAAAAAAAAAAADxBAAAZHJzL2Rv&#10;d25yZXYueG1sUEsFBgAAAAAEAAQA8wAAAP0FAAAAAA==&#10;" filled="f" strokecolor="#dc5827 [3208]" strokeweight="1.5pt"/>
            </w:pict>
          </mc:Fallback>
        </mc:AlternateContent>
      </w:r>
      <w:r>
        <w:rPr>
          <w:noProof/>
        </w:rPr>
        <w:drawing>
          <wp:inline distT="0" distB="0" distL="0" distR="0" wp14:anchorId="1284353D" wp14:editId="6BA2E656">
            <wp:extent cx="4320000" cy="1600017"/>
            <wp:effectExtent l="76200" t="76200" r="290195" b="28638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66"/>
                    <a:stretch>
                      <a:fillRect/>
                    </a:stretch>
                  </pic:blipFill>
                  <pic:spPr>
                    <a:xfrm>
                      <a:off x="0" y="0"/>
                      <a:ext cx="4320000" cy="1600017"/>
                    </a:xfrm>
                    <a:prstGeom prst="rect">
                      <a:avLst/>
                    </a:prstGeom>
                    <a:ln>
                      <a:noFill/>
                    </a:ln>
                    <a:effectLst>
                      <a:outerShdw blurRad="190500" dist="139700" dir="2700000" algn="tl" rotWithShape="0">
                        <a:srgbClr val="333333">
                          <a:alpha val="65000"/>
                        </a:srgbClr>
                      </a:outerShdw>
                    </a:effectLst>
                  </pic:spPr>
                </pic:pic>
              </a:graphicData>
            </a:graphic>
          </wp:inline>
        </w:drawing>
      </w:r>
    </w:p>
    <w:p w14:paraId="7863F2AC" w14:textId="251B66EA" w:rsidR="00723752" w:rsidRPr="008E3A6D" w:rsidRDefault="00723752" w:rsidP="00C95D9B">
      <w:pPr>
        <w:pStyle w:val="Numberedlists"/>
        <w:keepNext/>
        <w:numPr>
          <w:ilvl w:val="0"/>
          <w:numId w:val="16"/>
        </w:numPr>
        <w:rPr>
          <w:rFonts w:cs="Arial"/>
        </w:rPr>
      </w:pPr>
      <w:r w:rsidRPr="008E3A6D">
        <w:rPr>
          <w:rFonts w:cs="Arial"/>
        </w:rPr>
        <w:t xml:space="preserve">Record </w:t>
      </w:r>
      <w:r>
        <w:rPr>
          <w:rFonts w:cs="Arial"/>
        </w:rPr>
        <w:t xml:space="preserve">the </w:t>
      </w:r>
      <w:r w:rsidRPr="00861CD5">
        <w:rPr>
          <w:shd w:val="clear" w:color="auto" w:fill="FFFFFF"/>
        </w:rPr>
        <w:t>type</w:t>
      </w:r>
      <w:r>
        <w:rPr>
          <w:rFonts w:cs="Arial"/>
        </w:rPr>
        <w:t xml:space="preserve"> of healthcare worker you audited using a correct HCW code</w:t>
      </w:r>
    </w:p>
    <w:p w14:paraId="1825DD4A" w14:textId="284357F5" w:rsidR="00723752" w:rsidRDefault="001C5810" w:rsidP="007535DA">
      <w:pPr>
        <w:pStyle w:val="Indent"/>
      </w:pPr>
      <w:r>
        <w:rPr>
          <w:noProof/>
        </w:rPr>
        <w:drawing>
          <wp:inline distT="0" distB="0" distL="0" distR="0" wp14:anchorId="04FF4E6C" wp14:editId="636B677A">
            <wp:extent cx="4320000" cy="2634054"/>
            <wp:effectExtent l="76200" t="76200" r="290195" b="280670"/>
            <wp:docPr id="261053284" name="Picture 261053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53284" name="Picture 261053284">
                      <a:extLst>
                        <a:ext uri="{C183D7F6-B498-43B3-948B-1728B52AA6E4}">
                          <adec:decorative xmlns:adec="http://schemas.microsoft.com/office/drawing/2017/decorative" val="1"/>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17073"/>
                    <a:stretch/>
                  </pic:blipFill>
                  <pic:spPr bwMode="auto">
                    <a:xfrm>
                      <a:off x="0" y="0"/>
                      <a:ext cx="4320000" cy="2634054"/>
                    </a:xfrm>
                    <a:prstGeom prst="rect">
                      <a:avLst/>
                    </a:prstGeom>
                    <a:ln>
                      <a:noFill/>
                    </a:ln>
                    <a:effectLst>
                      <a:outerShdw blurRad="1905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FA72736" w14:textId="2747DD80" w:rsidR="00723752" w:rsidRPr="008E3A6D" w:rsidRDefault="00723752" w:rsidP="00C95D9B">
      <w:pPr>
        <w:pStyle w:val="Numberedlists"/>
        <w:keepNext/>
        <w:numPr>
          <w:ilvl w:val="0"/>
          <w:numId w:val="16"/>
        </w:numPr>
        <w:rPr>
          <w:rFonts w:cs="Arial"/>
        </w:rPr>
      </w:pPr>
      <w:r>
        <w:rPr>
          <w:rFonts w:cs="Arial"/>
        </w:rPr>
        <w:lastRenderedPageBreak/>
        <w:t xml:space="preserve">Record the </w:t>
      </w:r>
      <w:r w:rsidRPr="005C4F72">
        <w:rPr>
          <w:shd w:val="clear" w:color="auto" w:fill="FFFFFF"/>
        </w:rPr>
        <w:t>hand</w:t>
      </w:r>
      <w:r w:rsidRPr="001E1B01">
        <w:rPr>
          <w:rFonts w:cs="Arial"/>
        </w:rPr>
        <w:t xml:space="preserve"> hygiene moment you observed (</w:t>
      </w:r>
      <w:r>
        <w:rPr>
          <w:rFonts w:cs="Arial"/>
        </w:rPr>
        <w:t>o</w:t>
      </w:r>
      <w:r w:rsidRPr="001E1B01">
        <w:rPr>
          <w:rFonts w:cs="Arial"/>
        </w:rPr>
        <w:t>nly one moment per box)</w:t>
      </w:r>
    </w:p>
    <w:p w14:paraId="4A983FD2" w14:textId="61680814" w:rsidR="00723752" w:rsidRPr="008E3A6D" w:rsidRDefault="001C5810" w:rsidP="00A957D8">
      <w:pPr>
        <w:pStyle w:val="Indent"/>
      </w:pPr>
      <w:r>
        <w:rPr>
          <w:noProof/>
        </w:rPr>
        <w:drawing>
          <wp:inline distT="0" distB="0" distL="0" distR="0" wp14:anchorId="3BDFB923" wp14:editId="2A6DA570">
            <wp:extent cx="4320000" cy="2679026"/>
            <wp:effectExtent l="76200" t="76200" r="290195" b="293370"/>
            <wp:docPr id="1672525655" name="Picture 1672525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25655" name="Picture 1672525655">
                      <a:extLst>
                        <a:ext uri="{C183D7F6-B498-43B3-948B-1728B52AA6E4}">
                          <adec:decorative xmlns:adec="http://schemas.microsoft.com/office/drawing/2017/decorative" val="1"/>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5070"/>
                    <a:stretch/>
                  </pic:blipFill>
                  <pic:spPr bwMode="auto">
                    <a:xfrm>
                      <a:off x="0" y="0"/>
                      <a:ext cx="4320000" cy="2679026"/>
                    </a:xfrm>
                    <a:prstGeom prst="rect">
                      <a:avLst/>
                    </a:prstGeom>
                    <a:ln>
                      <a:noFill/>
                    </a:ln>
                    <a:effectLst>
                      <a:outerShdw blurRad="1905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4CA7B7C" w14:textId="0B093DB6" w:rsidR="00723752" w:rsidRDefault="00723752" w:rsidP="00DA3988">
      <w:pPr>
        <w:pStyle w:val="Numberedlists"/>
        <w:keepNext/>
        <w:numPr>
          <w:ilvl w:val="0"/>
          <w:numId w:val="16"/>
        </w:numPr>
        <w:rPr>
          <w:rFonts w:cs="Arial"/>
        </w:rPr>
      </w:pPr>
      <w:r w:rsidRPr="008E3A6D">
        <w:rPr>
          <w:rFonts w:cs="Arial"/>
        </w:rPr>
        <w:t>Record</w:t>
      </w:r>
      <w:r w:rsidRPr="00A40CF9">
        <w:rPr>
          <w:rFonts w:cs="Arial"/>
        </w:rPr>
        <w:t xml:space="preserve"> the </w:t>
      </w:r>
      <w:r w:rsidRPr="005C4F72">
        <w:rPr>
          <w:shd w:val="clear" w:color="auto" w:fill="FFFFFF"/>
        </w:rPr>
        <w:t>hand</w:t>
      </w:r>
      <w:r w:rsidRPr="00A40CF9">
        <w:rPr>
          <w:rFonts w:cs="Arial"/>
        </w:rPr>
        <w:t xml:space="preserve"> hygiene action </w:t>
      </w:r>
      <w:r>
        <w:rPr>
          <w:rFonts w:cs="Arial"/>
        </w:rPr>
        <w:t>that</w:t>
      </w:r>
      <w:r w:rsidRPr="00A40CF9">
        <w:rPr>
          <w:rFonts w:cs="Arial"/>
        </w:rPr>
        <w:t xml:space="preserve"> you </w:t>
      </w:r>
      <w:r>
        <w:rPr>
          <w:rFonts w:cs="Arial"/>
        </w:rPr>
        <w:t>observed</w:t>
      </w:r>
    </w:p>
    <w:p w14:paraId="11BC9330" w14:textId="53D08878" w:rsidR="00260F9B" w:rsidRDefault="00260F9B" w:rsidP="00FA0AA5">
      <w:pPr>
        <w:pStyle w:val="Indent"/>
        <w:rPr>
          <w:rFonts w:cs="Arial"/>
        </w:rPr>
      </w:pPr>
      <w:r>
        <w:rPr>
          <w:noProof/>
        </w:rPr>
        <mc:AlternateContent>
          <mc:Choice Requires="wps">
            <w:drawing>
              <wp:anchor distT="0" distB="0" distL="114300" distR="114300" simplePos="0" relativeHeight="251721728" behindDoc="0" locked="0" layoutInCell="1" allowOverlap="1" wp14:anchorId="0EA92B26" wp14:editId="0AA3E278">
                <wp:simplePos x="0" y="0"/>
                <wp:positionH relativeFrom="column">
                  <wp:posOffset>1095707</wp:posOffset>
                </wp:positionH>
                <wp:positionV relativeFrom="paragraph">
                  <wp:posOffset>1748307</wp:posOffset>
                </wp:positionV>
                <wp:extent cx="428625" cy="485775"/>
                <wp:effectExtent l="0" t="0" r="28575" b="28575"/>
                <wp:wrapNone/>
                <wp:docPr id="43017" name="Rectangle: Rounded Corners 430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625" cy="485775"/>
                        </a:xfrm>
                        <a:prstGeom prst="roundRect">
                          <a:avLst/>
                        </a:prstGeom>
                        <a:noFill/>
                        <a:ln w="1905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7F77F" id="Rectangle: Rounded Corners 43017" o:spid="_x0000_s1026" alt="&quot;&quot;" style="position:absolute;margin-left:86.3pt;margin-top:137.65pt;width:33.75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GRsQIAAPIFAAAOAAAAZHJzL2Uyb0RvYy54bWysVNtOGzEQfa/Uf7D8XjaJEi4RCYqgVJUQ&#10;IKDieeK1s5Zsj2s7t359x95NArSVStUX73jn4pkzc+b8YmMNW8kQNboJ7x/1OJNOYK3dYsK/PV1/&#10;OuUsJnA1GHRywrcy8ovpxw/naz+WA2zQ1DIwCuLieO0nvEnJj6sqikZaiEfopSOlwmAh0TUsqjrA&#10;mqJbUw16veNqjaH2AYWMkf5etUo+LfGVkiLdKRVlYmbCKbdUzlDOeT6r6TmMFwF8o0WXBvxDFha0&#10;o0f3oa4gAVsG/Usoq0XAiCodCbQVKqWFLDVQNf3em2oeG/Cy1ELgRL+HKf6/sOJ29ejvA8Gw9nEc&#10;ScxVbFSw+Uv5sU0Ba7sHS24SE/RzODg9How4E6Qano5OTkYZzOrg7ENMXyRaloUJD7h09QM1pOAE&#10;q5uYWvudXX7Q4bU2pjTFOLamiTrrjahvAmg2lIFEovX1hEe34AzMgoZOpFBCRjS6zu45UBkgeWkC&#10;WwG1HoSQLu0yfGWZn7+C2LSGRdVORUm4pNJIqD+7mqWtpxF2NMg852ZlzZmRlEKWimUCbf7GkmAy&#10;jtA6gF6ktDUyZ2/cg1RM1wX7tpywmOdq2tElbhEouwEuwcghGyqq/52+nUv2loUx7/TfO5X30aW9&#10;v9UOu95kPv+pHar12cHRgpDxmGO9vaeasaVt9OJaU7duIKZ7CMRTAoF2T7qjQxmklmAncdZg+PG7&#10;/9me6ENa6iHxnkbp+xICddR8dUSss/5wmBdFuQxHJwO6hJea+UuNW9pLpPnq05bzoojZPpmdqALa&#10;Z1pRs/wqqcAJersd2u5ymdqm0pITcjYrZrQcPKQb9+hFDp6RzXP6tHmG4DtCJWLiLe52BIzfUKq1&#10;zZ4OZ8uEShe+HXDt8KbFUmjbLcG8uV7ei9VhVU9/AgAA//8DAFBLAwQUAAYACAAAACEAeczanuIA&#10;AAALAQAADwAAAGRycy9kb3ducmV2LnhtbEyPy07DMBBF90j8gzVI7KjzIG0V4lSoohKsUEMLYufG&#10;0ySqH1HsNoGvZ1jB8mqOzr1TrCaj2QUH3zkrIJ5FwNDWTnW2EbB729wtgfkgrZLaWRTwhR5W5fVV&#10;IXPlRrvFSxUaRhLrcymgDaHPOfd1i0b6mevR0u3oBiMDxaHhapAjyY3mSRTNuZGdpYZW9rhusT5V&#10;ZyMg3Zw+9fvLU6ZCtU7xeXzdf3wfhbi9mR4fgAWcwh8Mv/NpOpS06eDOVnmmKS+SOaECkkWWAiMi&#10;uY9iYAfSZ/ESeFnw/z+UPwAAAP//AwBQSwECLQAUAAYACAAAACEAtoM4kv4AAADhAQAAEwAAAAAA&#10;AAAAAAAAAAAAAAAAW0NvbnRlbnRfVHlwZXNdLnhtbFBLAQItABQABgAIAAAAIQA4/SH/1gAAAJQB&#10;AAALAAAAAAAAAAAAAAAAAC8BAABfcmVscy8ucmVsc1BLAQItABQABgAIAAAAIQAMHnGRsQIAAPIF&#10;AAAOAAAAAAAAAAAAAAAAAC4CAABkcnMvZTJvRG9jLnhtbFBLAQItABQABgAIAAAAIQB5zNqe4gAA&#10;AAsBAAAPAAAAAAAAAAAAAAAAAAsFAABkcnMvZG93bnJldi54bWxQSwUGAAAAAAQABADzAAAAGgYA&#10;AAAA&#10;" filled="f" strokecolor="#dc5827 [3208]" strokeweight="1.5pt"/>
            </w:pict>
          </mc:Fallback>
        </mc:AlternateContent>
      </w:r>
      <w:r w:rsidRPr="00FA0AA5">
        <w:rPr>
          <w:noProof/>
        </w:rPr>
        <w:drawing>
          <wp:inline distT="0" distB="0" distL="0" distR="0" wp14:anchorId="65D8C991" wp14:editId="36C4ABA4">
            <wp:extent cx="4320000" cy="2675076"/>
            <wp:effectExtent l="95250" t="76200" r="290195" b="27813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69"/>
                    <a:srcRect l="1158" b="14350"/>
                    <a:stretch/>
                  </pic:blipFill>
                  <pic:spPr bwMode="auto">
                    <a:xfrm>
                      <a:off x="0" y="0"/>
                      <a:ext cx="4320000" cy="2675076"/>
                    </a:xfrm>
                    <a:prstGeom prst="rect">
                      <a:avLst/>
                    </a:prstGeom>
                    <a:ln>
                      <a:noFill/>
                    </a:ln>
                    <a:effectLst>
                      <a:outerShdw blurRad="1905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3E6B7B" w14:textId="5480923B" w:rsidR="00723752" w:rsidRDefault="00723752" w:rsidP="00855830">
      <w:pPr>
        <w:pStyle w:val="Numberedlists"/>
        <w:keepNext/>
        <w:numPr>
          <w:ilvl w:val="0"/>
          <w:numId w:val="16"/>
        </w:numPr>
      </w:pPr>
      <w:r>
        <w:lastRenderedPageBreak/>
        <w:t xml:space="preserve">Record </w:t>
      </w:r>
      <w:r w:rsidRPr="00E67415">
        <w:rPr>
          <w:shd w:val="clear" w:color="auto" w:fill="FFFFFF"/>
        </w:rPr>
        <w:t>the</w:t>
      </w:r>
      <w:r>
        <w:t xml:space="preserve"> glove use you observed</w:t>
      </w:r>
    </w:p>
    <w:p w14:paraId="40AE31DD" w14:textId="32AD72DC" w:rsidR="00723752" w:rsidRDefault="001C5810" w:rsidP="00A957D8">
      <w:pPr>
        <w:pStyle w:val="Indent"/>
      </w:pPr>
      <w:r>
        <w:rPr>
          <w:noProof/>
        </w:rPr>
        <w:drawing>
          <wp:inline distT="0" distB="0" distL="0" distR="0" wp14:anchorId="63A19F26" wp14:editId="31F98719">
            <wp:extent cx="4320000" cy="2643699"/>
            <wp:effectExtent l="76200" t="76200" r="290195" b="290195"/>
            <wp:docPr id="591394724" name="Picture 591394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94724" name="Picture 591394724">
                      <a:extLst>
                        <a:ext uri="{C183D7F6-B498-43B3-948B-1728B52AA6E4}">
                          <adec:decorative xmlns:adec="http://schemas.microsoft.com/office/drawing/2017/decorative" val="1"/>
                        </a:ext>
                      </a:extLst>
                    </pic:cNvP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5886"/>
                    <a:stretch/>
                  </pic:blipFill>
                  <pic:spPr bwMode="auto">
                    <a:xfrm>
                      <a:off x="0" y="0"/>
                      <a:ext cx="4320000" cy="2643699"/>
                    </a:xfrm>
                    <a:prstGeom prst="rect">
                      <a:avLst/>
                    </a:prstGeom>
                    <a:ln>
                      <a:noFill/>
                    </a:ln>
                    <a:effectLst>
                      <a:outerShdw blurRad="1905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A0BA9DA" w14:textId="680B45D4" w:rsidR="00723752" w:rsidRDefault="00723752" w:rsidP="00C95D9B">
      <w:pPr>
        <w:pStyle w:val="Numberedlists"/>
        <w:keepNext/>
        <w:numPr>
          <w:ilvl w:val="0"/>
          <w:numId w:val="16"/>
        </w:numPr>
        <w:rPr>
          <w:rFonts w:cs="Arial"/>
        </w:rPr>
      </w:pPr>
      <w:r>
        <w:rPr>
          <w:rFonts w:cs="Arial"/>
        </w:rPr>
        <w:t>If you have made an error on the audit data collection form, cross it out</w:t>
      </w:r>
    </w:p>
    <w:p w14:paraId="1C7FD428" w14:textId="6C2A6783" w:rsidR="00723752" w:rsidRDefault="00260F9B" w:rsidP="003A1708">
      <w:pPr>
        <w:pStyle w:val="Indent"/>
        <w:rPr>
          <w:rFonts w:cs="Arial"/>
        </w:rPr>
      </w:pPr>
      <w:r w:rsidRPr="00705F3D">
        <w:rPr>
          <w:noProof/>
        </w:rPr>
        <mc:AlternateContent>
          <mc:Choice Requires="wps">
            <w:drawing>
              <wp:anchor distT="0" distB="0" distL="114300" distR="114300" simplePos="0" relativeHeight="251723776" behindDoc="0" locked="0" layoutInCell="1" allowOverlap="1" wp14:anchorId="2C028D64" wp14:editId="651A6816">
                <wp:simplePos x="0" y="0"/>
                <wp:positionH relativeFrom="column">
                  <wp:posOffset>1967649</wp:posOffset>
                </wp:positionH>
                <wp:positionV relativeFrom="paragraph">
                  <wp:posOffset>2242388</wp:posOffset>
                </wp:positionV>
                <wp:extent cx="1285875" cy="466725"/>
                <wp:effectExtent l="19050" t="19050" r="28575" b="28575"/>
                <wp:wrapNone/>
                <wp:docPr id="42015" name="Straight Connector 420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85875" cy="4667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B8E17" id="Straight Connector 42015" o:spid="_x0000_s1026" alt="&quot;&quot;"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5pt,176.55pt" to="256.2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9QsAEAAKgDAAAOAAAAZHJzL2Uyb0RvYy54bWysU01vGyEQvUfqf0Dca3bd2LFWXueQqLlU&#10;SdR83Ak7eFH5ElDv+t93YJ1N1FZVVfWCgJl5vPdm2F6ORpMDhKicbWm9qCgBK1yn7L6lT4+fP24o&#10;iYnbjmtnoaVHiPRy9+FsO/gGlq53uoNAEMTGZvAt7VPyDWNR9GB4XDgPFoPSBcMTHsOedYEPiG40&#10;W1bVmg0udD44ATHi7fUUpLuCLyWIdCdlhER0S5FbKmso60te2W7Lm33gvlfiRIP/AwvDlcVHZ6hr&#10;njj5HtQvUEaJ4KKTaSGcYU5KJaBoQDV19ZOah557KFrQnOhnm+L/gxW3hyt7H9CGwccm+vuQVYwy&#10;GCK18s/Y06ILmZKx2HacbYMxEYGX9XKz2lysKBEYO1+vL5ar7CubcDKeDzHdgDMkb1qqlc2yeMMP&#10;X2KaUl9T8rW2ZGjpp01dlQaxN2pll44aprSvIInqMoUCV6YGrnQgB4797r7VJx7aYmYukUrruaj6&#10;c9EpN5dBmaS/LZyzy4vOprnQKOvC715N4ytVOeWjfe+05u2L646lUSWA41AcPo1unrf351L+9sF2&#10;PwAAAP//AwBQSwMEFAAGAAgAAAAhAEk9dWviAAAACwEAAA8AAABkcnMvZG93bnJldi54bWxMj7FO&#10;wzAQhnck3sE6JDZqJ3UDTeNUFRIDA5Vou7C5sRtHjc/Bdtrw9piJbne6T/99f7WebE8u2ofOoYBs&#10;xoBobJzqsBVw2L89vQAJUaKSvUMt4EcHWNf3d5Uslbvip77sYktSCIZSCjAxDiWloTHayjBzg8Z0&#10;OzlvZUyrb6ny8prCbU9zxgpqZYfpg5GDfjW6Oe9GK2D77E574w/bkX9tOG0++Dv75kI8PkybFZCo&#10;p/gPw59+Uoc6OR3diCqQXsCcLZcJTcNingFJxCLLOZCjAJ4XBdC6orcd6l8AAAD//wMAUEsBAi0A&#10;FAAGAAgAAAAhALaDOJL+AAAA4QEAABMAAAAAAAAAAAAAAAAAAAAAAFtDb250ZW50X1R5cGVzXS54&#10;bWxQSwECLQAUAAYACAAAACEAOP0h/9YAAACUAQAACwAAAAAAAAAAAAAAAAAvAQAAX3JlbHMvLnJl&#10;bHNQSwECLQAUAAYACAAAACEAM9KfULABAACoAwAADgAAAAAAAAAAAAAAAAAuAgAAZHJzL2Uyb0Rv&#10;Yy54bWxQSwECLQAUAAYACAAAACEAST11a+IAAAALAQAADwAAAAAAAAAAAAAAAAAKBAAAZHJzL2Rv&#10;d25yZXYueG1sUEsFBgAAAAAEAAQA8wAAABkFAAAAAA==&#10;" strokecolor="black [3040]" strokeweight="3pt"/>
            </w:pict>
          </mc:Fallback>
        </mc:AlternateContent>
      </w:r>
      <w:r>
        <w:rPr>
          <w:noProof/>
        </w:rPr>
        <w:drawing>
          <wp:inline distT="0" distB="0" distL="0" distR="0" wp14:anchorId="054F4AB3" wp14:editId="14BC6DA7">
            <wp:extent cx="4320000" cy="3098734"/>
            <wp:effectExtent l="76200" t="76200" r="290195" b="292735"/>
            <wp:docPr id="42014" name="Picture 42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4" name="Picture 42014">
                      <a:extLst>
                        <a:ext uri="{C183D7F6-B498-43B3-948B-1728B52AA6E4}">
                          <adec:decorative xmlns:adec="http://schemas.microsoft.com/office/drawing/2017/decorative" val="1"/>
                        </a:ext>
                      </a:extLst>
                    </pic:cNvPr>
                    <pic:cNvPicPr/>
                  </pic:nvPicPr>
                  <pic:blipFill rotWithShape="1">
                    <a:blip r:embed="rId71"/>
                    <a:srcRect b="50147"/>
                    <a:stretch/>
                  </pic:blipFill>
                  <pic:spPr bwMode="auto">
                    <a:xfrm>
                      <a:off x="0" y="0"/>
                      <a:ext cx="4320000" cy="3098734"/>
                    </a:xfrm>
                    <a:prstGeom prst="rect">
                      <a:avLst/>
                    </a:prstGeom>
                    <a:ln>
                      <a:noFill/>
                    </a:ln>
                    <a:effectLst>
                      <a:outerShdw blurRad="1905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9218404" w14:textId="5E5F9658" w:rsidR="001C5810" w:rsidRDefault="00E67415" w:rsidP="00855830">
      <w:pPr>
        <w:pStyle w:val="Indent"/>
        <w:keepNext/>
        <w:keepLines/>
      </w:pPr>
      <w:r w:rsidRPr="00E67415">
        <w:lastRenderedPageBreak/>
        <w:t>Record all hand hygiene moments that you have observed. Once you finish the hand hygiene audit or all boxes on the data collection form have been filled, record the finish time,</w:t>
      </w:r>
      <w:r>
        <w:t xml:space="preserve"> </w:t>
      </w:r>
      <w:r w:rsidRPr="00E67415">
        <w:t>duration of the auditing session, the total correct moments observed, and the number of moments observed.</w:t>
      </w:r>
    </w:p>
    <w:p w14:paraId="14179932" w14:textId="22CEAA39" w:rsidR="00E67415" w:rsidRDefault="00DA3988" w:rsidP="002B0C55">
      <w:pPr>
        <w:pStyle w:val="Indent"/>
      </w:pPr>
      <w:r>
        <w:rPr>
          <w:noProof/>
        </w:rPr>
        <mc:AlternateContent>
          <mc:Choice Requires="wpg">
            <w:drawing>
              <wp:inline distT="0" distB="0" distL="0" distR="0" wp14:anchorId="6D652126" wp14:editId="1BC7534C">
                <wp:extent cx="4319905" cy="3034168"/>
                <wp:effectExtent l="76200" t="76200" r="290195" b="261620"/>
                <wp:docPr id="63929609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9905" cy="3034168"/>
                          <a:chOff x="0" y="0"/>
                          <a:chExt cx="4319905" cy="3034168"/>
                        </a:xfrm>
                      </wpg:grpSpPr>
                      <pic:pic xmlns:pic="http://schemas.openxmlformats.org/drawingml/2006/picture">
                        <pic:nvPicPr>
                          <pic:cNvPr id="1" name="Picture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319905" cy="3019425"/>
                          </a:xfrm>
                          <a:prstGeom prst="rect">
                            <a:avLst/>
                          </a:prstGeom>
                          <a:ln>
                            <a:noFill/>
                          </a:ln>
                          <a:effectLst>
                            <a:outerShdw blurRad="190500" dist="139700" dir="2700000" algn="tl" rotWithShape="0">
                              <a:srgbClr val="333333">
                                <a:alpha val="65000"/>
                              </a:srgbClr>
                            </a:outerShdw>
                          </a:effectLst>
                        </pic:spPr>
                      </pic:pic>
                      <wpg:grpSp>
                        <wpg:cNvPr id="324739695" name="Group 3"/>
                        <wpg:cNvGrpSpPr/>
                        <wpg:grpSpPr>
                          <a:xfrm>
                            <a:off x="857416" y="984637"/>
                            <a:ext cx="3455504" cy="2049531"/>
                            <a:chOff x="0" y="0"/>
                            <a:chExt cx="3455504" cy="2049531"/>
                          </a:xfrm>
                        </wpg:grpSpPr>
                        <wps:wsp>
                          <wps:cNvPr id="27" name="Rectangle: Rounded Corners 27"/>
                          <wps:cNvSpPr/>
                          <wps:spPr>
                            <a:xfrm>
                              <a:off x="763325" y="0"/>
                              <a:ext cx="532737" cy="190831"/>
                            </a:xfrm>
                            <a:prstGeom prst="roundRect">
                              <a:avLst/>
                            </a:prstGeom>
                            <a:noFill/>
                            <a:ln w="1905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0" y="174928"/>
                              <a:ext cx="532130" cy="190500"/>
                            </a:xfrm>
                            <a:prstGeom prst="roundRect">
                              <a:avLst/>
                            </a:prstGeom>
                            <a:noFill/>
                            <a:ln w="1905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636104" y="1868556"/>
                              <a:ext cx="2819400" cy="180975"/>
                            </a:xfrm>
                            <a:prstGeom prst="roundRect">
                              <a:avLst/>
                            </a:prstGeom>
                            <a:noFill/>
                            <a:ln w="1905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oel="http://schemas.microsoft.com/office/2019/extlst">
            <w:pict>
              <v:group w14:anchorId="355504C4" id="Group 4" o:spid="_x0000_s1026" alt="&quot;&quot;" style="width:340.15pt;height:238.9pt;mso-position-horizontal-relative:char;mso-position-vertical-relative:line" coordsize="43199,30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N4CEgUAAJoUAAAOAAAAZHJzL2Uyb0RvYy54bWzsWE1v2zgQvS+w/4HQ&#10;vbFl+RtxiiBpggJBGyRd5ExTlCVUIrUkHcf76/cNKdlO3DRxgMVeHKAqKQ7J4eObN2Odfn6qSvYo&#10;jS20mkXxSTdiUgmdFmoxi/76cfVpHDHruEp5qZWcRWtpo89nf/5xuqqnsqdzXabSMCyi7HRVz6Lc&#10;uXra6ViRy4rbE11LhcFMm4o7dM2ikxq+wupV2el1u8POSpu0NlpIa/H2MgxGZ379LJPCfc8yKx0r&#10;ZxF8c/5p/HNOz87ZKZ8uDK/zQjRu8A94UfFCYdPNUpfccbY0xd5SVSGMtjpzJ0JXHZ1lhZD+DDhN&#10;3H1xmmujl7U/y2K6WtQbmADtC5w+vKz49nht6vv61gCJVb0AFr5HZ3nKTEX/w0v25CFbbyCTT44J&#10;vOwn8WTSHURMYCzpJv14OA6gihzI780T+Zc3ZnbajTvP3KkLMcW/BgO09jB4myuY5ZZGRs0i1bvW&#10;qLj5uaw/4bpq7op5URZu7amHiyGn1ONtIW5N6ADOW8OKFKEQMcUrMB6jtCmLCRaaQDZhBqcT3Wjx&#10;0zKlL3KuFvLc1uAsTYd157m57z7bbl4W9VVRlnRL1G4OBn6/4McvsAncu9RiWUnlQjAZWeKMWtm8&#10;qG3EzFRWc4nDmK+pd4hPrTPSiZw2zLDxHZwlR3cGvJdbx+gIFvT6IKHiSb838Fi0tABoxrprqStG&#10;DTgHH3AXfMofb2zjTWtCr0tFT6UJqOBreCO9PGAKDeulk+Y+T1dsXi7NHacbBK+70Iy0oF3iZDIK&#10;PaDbQxN/EePlArLnSmCl3UPh8vuc17j0rnfImsX8ojTskUN9Ev8XHC3rnIe3Q2zhVYggDOYezo0/&#10;vrfjqoc3AOqbwHcncENzy8Kk1x8lk+EEARrY6CWFJYQohdcB4T8ejBDcEUOcT8b9YTKiNfi0FYKk&#10;PxgMuv0gBL1ufzJIGsq8JQSvzXxFCFY1MoVtqY7eHtkPEkN/YbgVWnaLW2/UAkYMR2CWcsru9FKl&#10;MmUX2ihkPAYjD6OfuJFQ+xrdR8MkAZcJwCbvtNgNkt4IeHoNBevGAbnN+fcZT46QY7+j/YbwFAFs&#10;1fAZm3Ck2QxxjmZVg+dWLVoiC2cCcXVZpK2w+FwsNzzmQkAv2pi0u5YUdZfc5oHafiiQBHlMpZ4u&#10;ueTpF5Uyt6YwUagJIvKtkmnESolYopa3dLwo32MJmCiekS1a5H3LrUsZov9OZlBkn8DohRVNVIYq&#10;ALkUcdzWAn4xTCDDoG8HzW2m+Ljw6nLg3iHO2/21cpv5VaF0czdUGr12HVmY08IRQCA85jpdIzNB&#10;pfx5bS2uCtzWDbfulhuUPAABZZz7jkdWalyJbloRy7X551fvyR7Bh1HcIUooUOnvJaf8Wn5VCMtJ&#10;3O9jWec7/cGoh47ZHZnvjqhldaGhk0ic8M43yd6VbTMzunpAtXdOu2KIK4G9ZxGRtulcuHCpqBeF&#10;PD/3ZiFx36j7Guk+9vQmnv54euCmblKIQyR+060U7GWSYEu3qvT50ums8Glmi2uDN2QpCMl/rk8k&#10;xEHQf6NPMDpEnwAppCke9Se9poTb0ac4wTDVeE1WxMJHfTrq01GfjvqEgnevforfUz/B6BB9GibD&#10;mApMEqHxcDwYeHnbVqC9MX4sUFHuZWrcnYzaIqX9Idv+Kmh/OBzLqG3BdSyjdqraYxnlS6f/s4za&#10;fv3xxZX/AOZrjuZjHX1h2+17q+0nxbN/AQAA//8DAFBLAwQKAAAAAAAAACEAtehtR9dIAgDXSAIA&#10;FAAAAGRycy9tZWRpYS9pbWFnZTEucG5niVBORw0KGgoAAAANSUhEUgAAAkwAAAGbCAIAAAC51Vie&#10;AAAAAXNSR0IArs4c6QAA/8pJREFUeF7sXQVgnEX2X3eX7CYbd3dtmrrSlrZocYoczh+OO4474A47&#10;4DjkDjjcpaVQb9OmFm2TNO7uu1l39/2/b5O6paVFdy70kt355pt5I2+e/R7a5/OhAiVAgQAFAhQI&#10;UCBAgd8iBTC/xUEFxhSgQIACAQoEKBCgAEKBAJMLrIMABQIUCFAgQIHfLAUCTO43O7WBgQUoEKBA&#10;gAIBCgSYXGANBCgQoECAAgEK/GYpEGByv9mpDQwsQIEABQIU+MVRwOdxe39Sf8cAk/vFrYFAhwIU&#10;CFAgQIHfLAWsAx2jBrXlpxsf+jwsta+np/bIYbFEjMVif7oeBd4UoECAAgEKBCjwW6MAxKqhSSQS&#10;Tyj0Ojw6ncZiNWMwlyhleTweKoWSkpq27KoVaDT6/KQ6J5Mr3b2zdOfO5qZGhVKBQU93BYfHkYgk&#10;TIDn/dbWX2A8AQoEKBCgwBWlgA/lwxAprJDEOIpOKlUo1RY7dmZMDriYx+1xOB0upwu6CA0BY6NS&#10;aQkJiU88+Zes7Bzgnefp+lmYnNvt7u/r/euTf+7saBcIhVFR0dAiFDwer9FoBgb6TQaD2+MBEfAi&#10;FKsIm4S+BQLPr+gyCjQeoECAAgEK/DIpAOwCi8WRGUK6V6G0OV1ODPYCIhiIfmj4wQD3YbM5EZGR&#10;wuBgt8sFf5rNpvGxMaVS+dgf/3TrHXcEB4dcHJPT6/VPP/Vk2Z7S5JSUe+9/4OrVa48/v3fP7jf+&#10;/Rq0TgCOhydgMNDJC/bTz3q9HqQRDKg9Z1L/lzlJgV4FKBCgQIACAQpcMgUQIQcRjRAN40wYgQ88&#10;VEDoMuj1wIzW333vuptvmXq3TDr58YcffPbJx7fdficwqfCIiItjcgqFfF5xkd1hf+Vfrx9vFOTE&#10;V1568bNPPwbmVjx33sqVq7Kzs/lBfAzCt84jn8FIfD6v1yvvRGHxmKBEYMuXTKHAgwEKBCgQoECA&#10;Ar9uCiC2uQuPAPigx+PV6XQdHe2bNm6sPVxDp1Gvuf6GPz35FIVCAUls6+bvn//7s7ffede9991/&#10;cUzO6XQerq66647bcnJzn3r62bz8gqnuvPvO2x+//x6Y+26+/Y51N90cFBREo9Eu3NPjNeStKDwZ&#10;xU28iEcCVQMUCFAgQIEABX7fFLBarVKptHT3ru+/22gxGR99/InrbriRQCB8t+HbfzzztzvuvOue&#10;CzG50+Uqp9MBTBKcXkJEoVQqFcgLjG14aLB05w6X271q7do71t8VHR19cRwOBFR6GFgOPZPNXv34&#10;73vKAqMPUCBAgQAFAhSYKQVAbouNjb3xppvhx2S2fPnZp+AsAtrBmT5/JnYlqBOxOCRgAAtWQb9q&#10;ERjprp07B/r7cvPzb1x3syjkfCa+s78YcYXhoUkMr1Hqteq8ZqXPovE5rTPvZaBmgAIBCgQoEKDA&#10;75YCQoFg9Zo1hbOKu7u7WpoaVSoVFjtTy9c56/k9JxFjm81m3b+vzGazLViwMDMz8xKp7PWgiQxM&#10;aD6GHeHViz2Kbq9B4nPbUW4nyncRPPkS3/4Lfczn87icdofD7nB5vN4Tlk2f1w0Std3ucDrdV8gf&#10;FQylbqcDXu2EV5/xDv+3Ux1zn9Yxl2u6Y2c+dbFU9sLo4RUO6MIVGuXF9uiU+uAM7HZNkQiI8KOa&#10;+okfBnP91Bt9CImReXQiGBM/cS+mX+dxI7MMnTi5OGHOL2nSL86n+/KNeGoUyIb0d/u0Py/Xe86Y&#10;OMcVnThYHQ6HDaQYq9V2Zd90WQgUFCS45bbbggSCzo6OwYF+HA4/w2axzz333MlVXS7XyMjwvr17&#10;IAQBRDc+P0iv07/573+lZmSuueba8PDwGbZ7cjU4MT3iBpRdj2GHgcURywpDsyNQVq1X0uR1GFDg&#10;o4kj+x0vf2/FoBf31O6v7eib0BE5VDqVikMOJrhXKNoOtxw92jSqVfo4EXwSuNBebtKYLfK+2rIj&#10;rV1yO4NFY1NPDTMxmaS9tfuOtPeOafBMMoNOQzoGxaHqrGutr2scVsncnHAeGYe4115q8cqGmxvr&#10;KtsHpVZCWDAd/0tbAXanYah+3+HmNrEBR6EGMak/YqyXSqNLeM6DcupVVohohZuuQTfRXbuvvr1f&#10;7eZyaQwS8RLa+1GP+FBuSW9tQ2N9S/fgwEBfXz/89PYNjkrkBrebwuFRZnoZP8YxTRab2+LCkwk/&#10;5WT4R1FXX1/TPapxEcOEbJ+k90hd/eGeMa2LBEsXe1mSubhRToPSiifCRkDr1aOdtfuPdg5ovHw+&#10;jUYk/KhZOMfDXtV4Y1XVvv0HqhraBmQWuojHIJOmd/qVeN+PbRN8HiE27ofvvrNYLFHRMUQi8cC+&#10;sszMrOzcXCaLdZ7Wz7fIptSVapUKOF9MbCyXy720bno1QyibAVSU3slWr6zT6zR51UNeiwbNFGFY&#10;ET6zyuf6XaoufVaTbKClvKKmorZbrDciYY5Txa4baO2oOVhe19owYbqkC++FJspnt6mH2yora8pb&#10;+iVG82lyis9mVQ61VsC3RzrHtPrpjgH3deiH27sOH6yobaofN4JwcKHXnPd7l3qio75q14Gq6m6J&#10;2XelRNZL7qLP5TZMdNVU1xxs7B5RG38FopzPpR/qObjps7e+OSK2+ufUYpR01+3dd7CssV9mtv64&#10;6bokQvpQTvVYR1N9eXl1ZUXVwQOHDuyHn4N7d+367stv3v3gq1qJ0jYjyvo8Zv1gxfZ3P95S1jps&#10;+yk5HIwbGcV4e2Pt/sMNTSNKO/ypGm9vODL954+P/vU5df2dezd+9p+N9VK7FaGHST/eWbdn38F9&#10;zYNKq+0KTJwPjEZHtpftLz9Y19Ld2tJS2zZucjuuwIsuadmc8yEOhwPWNAiSs9qsFwQ6Od7K+Zjc&#10;FOaKXCGH5oRCIZWG+KHMqLgdiPlNMwKaSfjXM3AA5XFi+AkoIgN8T1AuG5rMREMYugXYm83nMP34&#10;ZTKjXv3SKvk8HrvFqNHqtHqz3X3SKe91WY1mnUZrMBps/vjCy17QGIzbbtICto7R6nCf8Q6Px2E1&#10;aqFjOrMddHXHX+9120xIx3RGvQ0JCflR/cIz+GExSdmpSYmhHCL6gnGhP/kG9II63QQuzGqD2e7x&#10;/QoUDQ7tUEdLaWVjj0TnxuGQKzmJzBbFZaSlpUcHs0hXRBq44ArwOe0mg06lNdp8eGF0VExcfEJs&#10;BI+EN44PdDfXlh5sGlIZLjy1PjRK2bfvUH1t57DK6v7ppQ2f02Yy6DV6g9HmgN3idfn/1MGfTu/5&#10;IqguSB5/BZu6t7Vpb3VT36Teg8cjoyNTuKFxmWmp6VFCOvFKSK1ojAtwPcSjk0Z6dMzim9fftnJW&#10;BJ3+0xN2ZgQ6XguWNQTYQUga4ngy46vO+dSVBYVFTCazs70dbHIlc+dmZGTO0KkSTE0om97nsqBB&#10;yQxsTDuKEaZgmCLE38SiQhNoGEYwrBSvSY4EifvAXEdDEyio31sInc+kF4+0N4+ZcbTg7MLESB4H&#10;OYdg6hzqzsbBCZWSGMyNyZqXwMIh6kqP26pXSSXSyclJuUqjt9g9aDSBRETCFK0GpVwu0xtsPhLJ&#10;pVdIZRK5Umu2ejAECgl/fCl4rAb4alIq19pcdr1RM9ndNGpAcSPyMmKjuMxTVozZLBttOzpqRJMF&#10;GQUJ0QI+oueCGi5tT9PQmFxB4DEi4lKJZpNep3P4vHgyGdYeFBccZ8pJqcZg8uDpiDITDWYhp1kP&#10;b52UKbQWOywIl9Ushd8dGCLG7QItNZUZHCyKFDDxx6bfazepZEqpVKbUakwOtw9HJOP9IAJ2q14t&#10;Fys1Jh+B5LLoVArJpEypNzlRODKZAG5S01vBZdUolDJ4h1ptsDncgCREnOrd2YrPY9KoVRBaKlco&#10;4CB2ubFEoKmfe9vd+onmIwNqJ12QFBUioHrlExKFHg5rDIEAOqXpJl1mo1Ypm5TIpFK5xmiyuFA4&#10;Ap5w3CbudZm1WrlUJpPLNSaLw4clEgiIkteLcpuUYqkCAPwcNqdNK52Q6czADbQ6tdZgcbgJVBLM&#10;OrzD63AY1WKJQqO2eYlkIgGDdhjUQM1JGLxKrTPZXChYBiScy6HvbT1wuKFhVEdjs0NC6GQ6B4wA&#10;PgBDwlH4QlFUMHda6+V1m9QqIBAMWakzwSUGc3zIbo9dr5iQKrVuFNbjdRtU4kmpTKWzumFQhBOD&#10;mvnJ5EO5pP1NfaNiE04Yk7x49aLclLTUpNgILpvoMiiVukm5iRXJCw4RUacuTHazWiGHoSGzr0fu&#10;X1hQSuGwLoWku7FqW92IFYUTBLM5fBaJSCXBvchlN6gVkxKpFFnWepMN1gIWTzjX7ctj0xtUMlga&#10;kzK13mxzoHEwrOOV4bZt0sAOgQoqnclq9x7/dmoU/aNiByEkOqU4NRzjH5TESRJFJ89KE5FQWLTP&#10;YzMgWw+eVxtNNi8ARBHxp97cPDaLRqGQwQZWIi9wo1B4mDinXdvTvO9wU8uEgcHhhITQSFRk4rwe&#10;hwtPhYmLDuZQCH7rk9dtVCkVxyfO7cGSSLAekK/cbptOPiFT6jxoPNxQ9UogoUyts3rQBCIBf5qH&#10;BuxBvWqku6OuZVhp9QiTY3LnLsiKC+WTiTAJbqtFq5ADDSaVWoPZ5sZgCETi1Dh8NpNGqZjUaM1O&#10;n9eglCrVk1KVRikzWEwGNxbngGNIJpbJNFYHhkwlo72wReG0AlJb3D7oBg77Y4wbU2sOXP0/++Qj&#10;uBRl5eSA8//+shmpK8/H5PILCzkc9kB//76yvfmFRanpaXQafSYLHI3FoylsDE2ApnLReDLIcFh+&#10;vFfZ551swSUs8yp64MRCM0QYWhAsLGQrgzCHwaGJM2p8Jh34ddTxGfUTw60NI0YMmZeSFR3C5xMh&#10;zgIkOrOspXFgQqEkCNnRmVNMzmsUj7YdPrBzJyDRlJU3tPaOSQ0eL5kr5FHw3pHWPaW7dzR2SmxU&#10;mqShbE/ZzoM1TYNiM5rEg6PNv40BNGC8rXb3zj274enBUbXObDEohuUGDysiNyPmDCZnko601A3r&#10;fUROckZ0mFBI8kAACRprkbc1DQKTA0OdkM1oP1BZXdegxHhZofE8v5wgra/ev2fL3o4BBSE8M4KF&#10;x8B9UdHfULN7V2np/srWMZnDZpQN9pWWHWjWkMMJyv7uriN9ExaSID0+iIRB7pFuk1HS1Xhw74G9&#10;e/ZXN7f0K7Q2WCZBDDJc4eRjR8t3fHugdsBGYSj6jpbv315WfrhjUO3CsgQcBoUMz3ttDuVAa+W+&#10;Q3vgfXX1XWKFwUfi8ZlU4A5nLgq3yyofPVpecbCstLS8uqZtQKLSeyh0Np1OgfPJ4dKNNdb0qV14&#10;CttnV3Qe3bVzT1XngMTipTCZfDZip4R9PNhYX3Fof9m+qoqKqqa+/hGNFUsDLsMmwfu8PrN4sKm6&#10;em/pvv0Vlc1Do3IbispkcJhUrNNn6Cr7asuBI3BnGFOMH939w6H2SbW4t7XraH3TgNLAiYvl+Tmp&#10;eVzcvO/r78uPdtqp0SE8ukXTcfjArp17S3fvPVTf2Dki0TpcRHaIwNizrfTI0b4xH7zXoZcMDtp5&#10;fC6OYRqoKK3vm3TT4+CqQqWAo5dpcrju0KGDZXtLK6oPtw/AjcRLZXLoNOQmYbZONu36bOuhZriD&#10;6PSy1kNbd5YdqGsf09uILBaHwyLO+PI8TWyEPfQ19A6PG7DBMSmLV85OCOJxefzQ2LBgMnqwddRs&#10;nnQKgoODU0RUlMduk3Y2HNq3D0ZXdrC8tmtwQqH1MFg8rFfZXfPl7majy471OfRSqdIgw4dnh5PR&#10;usH2w4f279y5Z+++A9Vt3cOg/MTjaRwBGzmuTy3QE+VEe13d/tK9ZfvK9jd0jU4q7DgCjSVgwVSB&#10;k5FJ2dPQULG3tGz//rK6zsEJuQWNpdA5XAoBvp0ehQ0njEqehTC5voae4Qk7ITgqqTgtlITC2OUT&#10;nXU1ZaX79h08dLR3QGJ0Eeh0Hptx/I7pNenEXS2H9h7Yt3f33sMN7QMTeqeTwAjhGzp/2FXbMjwB&#10;dj2vXS8ZGnAKQsAVXdtXuReUzB5mQqyASyajXA6DZKj2wMGDZXt2Vxyu6xySaY0oGjJxJBwGZTBN&#10;NO78bGt5q96N1arFzYe27Co7WN8pNjpIbCaHzTxFGLSb5B3Vn24+IjECT/TZNJqR0e4BlyAznE1w&#10;m0fbW6vgBNlXtudIc9ewRO/yEOkcHo0IF1avuLdi/67NVQ1DKruhrby0onbv/qONdeV9Y8PdOh9K&#10;PNAMW/LAoaZxpYcRxDQruw+Xb9+1++BRMHlYSFwOm8E8c1ou8qQGGQ5hcj4f4FVeNibH5rDBVgxM&#10;rqBoVlp6+gyZ3PGeg+HNK2nB8GOB7WFofGxwGppAB4aHchhRLiuazAIW6LMb4EKGJjHhz4sc8q+8&#10;+jEmZ4IsDww61mEwy8VisUQyOTbc1T8BN1mykBUFTI6NQ4+3bNuy4/uDrUqL1QmqG7isaZWjk5JR&#10;KyMzJQIn7a9tbWvvk+rHeprbB8ZUBvCms2tAgOiS0OPTRHyyT9tTWfndpp1diDTltGo1k+LxMbkZ&#10;jXZ72FG56WdjcqMtdYMGiCeBjrlMVoV4Avo1OQ4dG5drDSQhLSJrLr2vc3iiS0EkskKzEzk4lFPe&#10;tKe2tqnDTCenlCxPA68Cm7Ru9wE4KPs0JvBMs2iUQwNDfYNjOpvRQIrOZBuGBvqbxnUYbkxRZigV&#10;g0fbNX2HK77+Zke7RK63gd+XTSeRTox1SqhRyeFBZJ2so6OupkNulvS1tfUOTKpMDpfLbFaNto8R&#10;BZHBUVyiTd5W8/mnWxtGRlVmm93uNCpU4gH4lh8hDGGTTtM4ug0jIwc2fLqjqWdcYwHnMo/FpJFN&#10;dHcM2zn0oJBQhselHW2s6dd7TRqVZGJQrDDa3U6LRTXQO243oYOS46g4aeWGT3ZVNEwYsHSmkMdw&#10;qlSywc5Ojd5Nj0gPYXil7Rs/33Hg6NFxvQWg+qw6vbSva8ThIAQlRDPwxoHDe5tGJKNiuXh0SGZy&#10;OA3BJbNEVoJ5uG7QpPGF5qQGMfAYq7i9s/pA1aDBFjd/USbG3rx/8+c7G2QmswOUyF6fU68Vy8Z6&#10;tfRMvramaWxEpgIpEhQpID6yUlIiKVzzYPneNomBGJydHiViUHX9ffu++3Rny4BYawFPQbfFqJqc&#10;6OocdgaxhcEhNIdd0VdZ2iTRiUcHu7s7BsUqswM88HSj/eNuO4GXHOfXNVxEmWYPI2IDmi8Kz8qN&#10;Z2HhSEYgCd12n76vaQyEAFZ4TFRcLAOradr+9peHWofHjeBSiEL7HHajfLRV5mIQ0TjbZFntCBrn&#10;Bc2AzWj2kb3CpAUR0srPNuwBo7IWljvIrC6XRSnuntRZcKz0OCH+ZG0WXP0N43u/3VZaXdGjMFnB&#10;m9cB6oLJriGFGYOLSYikWjR1P2zeXn6geQIU9G6vw2pSy/q7h+U2EyUySUTGuqX9wNXGz2Ry0Umz&#10;0iJImsFdG3btKq8a0pisDpfNaJQP9I8YVU52QjIfXLpA4tR1HqrZumXT0TGl3uaCG6PDoBmfmBiQ&#10;uKL5xppGsVStweGxPrfTrNOxUzOiiDTtQMW+jkkTWZSXESWkkdU9XcjEtQ7L9FZwTXWZDUrJeHf3&#10;iFvICw4WUO3Wyd6qPc1Sg2S4v7O7c0gCK9rjtGtGese8HjI3MYZ9kiei3aIaat1eM+hCu8Ai5bHZ&#10;TS6LXZixOJY4fKBie+nm6kG10er0OB02nXKkb3RMKSdEJkYwiCjZcEN7U0O3wigZ6peodWDL9zq8&#10;PqzZYNGP9Hf0DQ4rdaDNtevVwx1dzfV1zX2DMj2oKWx6SX+3nRgkCI1gky9i8Zyl6qUxuSuihfU5&#10;zT6jDOkjmYMNy0WcJ5GFjUUdS1+A4cV5TQpQV6LJbDSJjiLQ0YQZG/x+HJl+gU+jMQ5l26HKLhwO&#10;4w/cQIMxCPYtFlGyTV2dTSYPkYSPyIjlpi9bmRFG1/Rs3VG+v1sOij+ty01Bgj1gTfpwQazi2+7I&#10;FwWZmmtranYeNXiH+8T6ghiyVDLYc7jP4sZFF9y+uiCOz1S2ddUd2tqiPx/ENhp0iU5VZ3VNX239&#10;sY55oGMu8P4CNDd6WFI8p02O7ZcYRsbGPTEJWPlYn1wq9jEjhanpYRRQcZj6evoGGgZdOHZy8e2r&#10;8kVU/NiRo7WHSzvtRCziCw6qddA/IBp2ZHnAMAfHelsqhx0Oet6q+xZnRxMtHVVHdpcf7T10pDcx&#10;ON2LBe2b2+31eIi5168uSkzEjQ42HfrmkNgxMiBT52vCLbaBhoP9ei06bf5ti4pz+Njx1votWyuH&#10;K452RfB56YmMkyYfMGIHm3btG1DpScHzVs8uTE4kq+SdNdt2dUkqDzXxWEJetNCvXvG6XYTYOdmz&#10;5i6Jx3uUDTu+q+4Y7RjvETWnsdLH+sV6nZoRmz17yXWL4/k+cdvBphE9kRlKcZksTnl9VfdEn1YQ&#10;PWveijUZIe7Jjs0bDnY19XQIGpKWzMMhBICDyMdPjUwvWp5B0BJTs+jMHpeS0jxp6+oaNaQIKXbt&#10;pGSgU4/yhSSnR3KwJhMKjQtPDaelLluVHcUzjewrK9/eMGKVSVSCBXfcyBeUlu1pEzPCMm+8aXZG&#10;YiZfJWlEyAUmAR9cMz1q0LLtPjCoNVFDF14/Jz8ujiAXt9ds39UjrjjYGMQSLAhhIyB8cIWyY+MW&#10;5BcXzwt3mXvKvirrHhWPaSfEk56Y+Mtkm8TiiDQGFaB3faAwdbgglghvtvgEwTRCVlZeTnFBEF7b&#10;W/HuxiNiUOm6U3MLVv7FjXp/R5PayyhcU7hocUE4DWtqdzFZ5MjCvPjshQti2N6xuo83VbWDgKNU&#10;6ODkOQk7yutAKZsPHR3sHkHz0xfNuWZOGsUkPfjtjqqxgeExYc9YUcrkvgMdXf0mckxhzpIFJeEY&#10;10Tt/tKG9s7WTgInJmplIchqZxViQQvldbvFDUe7h9rkDH5ayZqbi6LwmoHd35c3do10sI7kxC2P&#10;xOPs/d2dHRVtRhQ1YfY9qwsiyN6uAzX7qg7JJpraMbfffl1QxcGD+zqlnKistetmp8an8+QjYmTi&#10;YGf4wPbtVkz0NO05OGywMyIWr5qbGx2JnRxvqdmxp3/84IFGITuohEMGQwA84LLiEhYXFReUhNgN&#10;3Xu/2NsrnhhVgzbXGxV7QralMsMLVjxDC9r8XUWfyhBeWDDnqlUJHKG3/2B5U22LCsNLyrxqxYJ4&#10;KkHVcuRg3ZGOvl6QfGPWzRcgwiZsBy+KRk1etaKAx3FLulo6jrROetDQsTXzCiKFus6W0l3lE0ap&#10;JjZv+fw5uSzi6JFvv60XqyeUap3aFXUys/3JjuIf5ztwjm6i4VIOkhn8gLEN5LPj5hKv26sa8EKQ&#10;nHYcyAXGOZDnfAYpmgTV2D/ZmH95L8IQWUH8UAjQiAgLDw8LD+FTCURwzIGOTv1HDI0vWLDs6gWz&#10;Unlkm3qyt39MaTACo8EApCiyDxAvHh+OQOJFZeWmJcdE5KYlRIawPV6MA4xEHqtKplZIpW4yTpCa&#10;mZOZFRMZk5eVlRHDgQfPCzzqg9QYTD5cwac6Fh4RwqeTiBiEOcHWI0elJ4RwRFilXjPeK7b5lIND&#10;SoPUweXwIlOjKQiHVozLVSoFikkRpeXmpaVER8cX5aQnR/K83qkjww8xjhT4HRaiB6wKE2KlC4sF&#10;DStczJGYJBye4EPZxZ2DcpXBAU7xwHnRaGZYSmZqVmx4RnpqchQPhcY7wD/GaVAplKPDMgcaBe7z&#10;IKPCfdeLwROxOKd0YFQ6obSdMu96mXK0r1frcrGSM/LzC7PjopLysmcXZoWQSJbh4bGJQbndb4kA&#10;sYgTHJWaVZwWFZMYW5CXGsrmo7V6rXRY4UAj/UShbRrtWFtDVXV1s8SAD47KzslMjxKgLZqh3kmj&#10;w47BI6YZCDt0omBcRB9iS+wc1Xn94/Z6KJzguPQ5c3LzioqTgvjRiaKwyESG3Wsc6JowGTUjculY&#10;l5GE46Rkx4HeKSwsrWTpmsVzMoV0t07ePzA2qdbBhQMDYZVkTnBEcDCH7vGisWR2VHJSOBVHxiPX&#10;B/+LkLWinVSMDvRqvV5OanZhXkFmXGRyPvCTzGAC3jg4NCYZUTqx0FVYTB4KNyw+MSclKj49LSdR&#10;RCGTHVaX3QYGx1MK3OOVrQe3b970zYbvN367aePWH7a3iy0uMDZdsECfsIhvDKJMQCB4UUQCN6Vk&#10;1cqlC9Lj+Ri7bGK0Z1Dq9HkQ0yCoDXlCWDY4NMaDJnFCw6KFIg4Ny4jLXbR82bLCzAgKSisd7+oX&#10;m4DasJAAp/5UVxa3wyLuH9UY9TihMCYjPz02JjarYPm6G++9+47r5hUK0daxrh6pVo0JDUvKK5mb&#10;GhebnAwzkhQSglGqJH3t42bwCjsHkwObs0M33DepMZmRNC0YtBviPn1oPOxfMNZOtA1pkL6oxgCY&#10;atJFJQtTsnPTUyPj0kuuuuqWu+6+67rlqSDFRgfxmFRk4iicqJQkuB+ScbDFpnYG3ChdGrFsdLBf&#10;j0Jx0nKK8vLS46JSCnJm5acLsDjjQP/o5JjKBTsDnOF9Xgo/MiEpJzkyIT0jOzGYRCQ7kYmznjJx&#10;GCyeLUhICGUSiCgvwHTwYhIiovhEWf/whEwCsSZRuSXzslPiEuJmleSCvZ5sMsl72kfB4gm3TDho&#10;wFQpSCgqyi6ak5+TnBLBhIMcheKGJ6alpSQkJcVECZAYCK8gPjolJzchLSkZPsASfXqz1WL6mZzo&#10;rwiTQ+GIaFoQ8oM7EZnjc5i92jGvVePVDHv1ExA8B84mPrvRb41j/C7j5KaPAp+XGJRaUnzVtddc&#10;e83qa9asuXZpYTSbi4cbwbG9SmCQcHiiXamfOLp/67adOw63S7QmPOj7/XkgkAJMDiy7rGB4DB7C&#10;kghkGnMa7RuwZSx2u81NJKK4wXwSaDtRiKsGV8CB1BfnZHJgpYADnsBLKipEOrZ29TVr11y7vCiW&#10;x8d7kfBxNMZLj06OCw4XuvUQVdc9IR/oFZtMZk4oJzwmmoywT6fZDHHIbjIFwwHXFT/PJjNobB77&#10;bLEHUN9iNFpMFgzWg7INNO/dsvnLTbsq2wYMcKF1qHRmq90NjQJ3RaNZQg7Jr37BYChMFvwfssG9&#10;dqvFqDMg+gL3RG/17u1fbdhSeqRD5XJ6naBZMVocJ5+8XovZatDZCAQfJzpCSPPfsHA4Pmx2Ap1i&#10;05uMKq19Soz2+pgcBoOHSIE+FIYfzCGzaF4HnJsODCUiOzcjOYVh1LWXbf7y8y++3FnZ2Q/6XBX4&#10;rLqderUWwj/waK1ioGbft998993e2hGdzgXqIataZ/Gj1MJ1gcpg8kLDweuKTEVUgUFBovC0eIrH&#10;J+/vGR1q6xiXTqrghXEZcTwilUDFg6uCQ2uRNx3avn3H1qqmYYUBWQbA6LxuFChv3R5oFGQxhx0c&#10;Uk6ZW7QPXGQsRr2dSIQhRwqofrGWgOdFRPPwVIoNXHnVOvvUhcPrY7AZVCaif3GhqGwGBgvGOGTd&#10;nOYG6bF75E17t36/4auvN3779YZvfti0uXXM7E/5daECYgdEqSPLlkzEEpFjAkNlUDxujHmwr2H/&#10;zk279lV0gjADWgPkqgGBtqDa8JMMnnP6ZxINHYT7jHVC3FO1+/vtpWXNQya7HbQh07emEz2Ao8aq&#10;NwDH9DA4ZAYDFgwy8ojcvAXLr5qbmRNHd6nVVlCFMEUcQXDElKiKCw3hs4VMtxPcxBVmBAzgLLGq&#10;yEc+CNxQgzrFi8OaDOLG8k0bNn67s6pHpgB1ocuu0prhEuoxgbbehmwEtoBH9AMLMCOjCpeuWD5/&#10;XipYs72QKA3RxMI4HTYbckdA7q3TA0CjnCbEtcNGJKN4MdECih8ymETkh8fw8GSSVWMwavR2kImn&#10;Jo7DoDKQoFeXj8piorFgUDyb7yoIZHbnFAoE6EaAoD5w+VGZgUPT+dSg8NhptZqAF8QPg+2KMUmV&#10;ZngAg2h0wI+FGxHJIYMpk0ikkZFrng81tXpRHpcP6zcLYAU8GhX2qBvcnthYFA6DKMdntDIutHIu&#10;4fsrw+QQentgxNM/XjfC4ZQ9HmUPhh2OQsxvTDSOAI6XCDmiZqMpnEvo+m/mEVg3DEjblxgXFRcf&#10;n5AUF5cQwaVQkMvclMoFjbL1NpZ++/l7X26p6B42EXkZuSkxIhFhCobjuBoF3FPIFJKf7fldbOHb&#10;qe8QkQ8+htWOKPumBEQ4ZJDQgPM6b4MGBEcPCo9MgI4lxCckxsYmRgEuNw7JfwFnns9DFyVGC8O5&#10;br1yHHT1HUMao5sZGxGaEsn0vxcN/lQgfAG0BWBFTEVIeEA+c7rO4b4A7pX+vQqxt2aDSgkOlkqt&#10;xeKjMVgcAYsKjmRwfPtFPgqZNIXpA8P0IESYohJy2CNHBQasa1q1EvE+1Bs9ZAoDHqeBff7kBQPW&#10;RsCvgw3q3+VToDtwXrnAXAPyq1/IRO4I/kfc4HTj35/+M83P6+A3LJ6I5ucsXrVw4ZzsxJjo8IjQ&#10;UJbPOt5Y892Xm77fVyFxQk/hwMX4HA7EzUyuVCg0dhyWzOKzmeDoiLzPfzXBYnAnewMygsOi0mPI&#10;Pqemp7G+qRv8XOgsbmR2FBf8QpyDHYe+/+KdTzfta+/XYpjJWcmJUeGkM7FM/KQ4Y3v4hwwsA4bl&#10;VxJPDRmEQESbOXVZOn4gkoggiyDHFpIkC15wjnWCQePpXGFISFioKBT+CxbxaeCJd47pnZLap7vl&#10;tBtkkxrws8IG88FBgw3AShNHtnzw/hffllV0qsw0UUxBQTKbAMHiSHzLKS1ONeLyqZr3ffXJZ59u&#10;2XN0XIHihOcXJgsZHJz3LHGlfqkReTmMBdb9VBfcNqvZZLQ4LQaHDxHBkMSciMZvuoPIhQGEK7hH&#10;+nPDnKcg+c6QpGc+p9umV8vk4OmssaB8RBaXzQLNB3IBg5UG0g3sG7DGTd3wvC4kCsFgAgMh/HGc&#10;pSENnfEqeBYK4h2DpA6dmjjgUjBx0DHY19PL0j9/4H8L3qX+X5ETANTUZ23yzMUB2jfgXhA05k9u&#10;M/09iNjwRmgfOT38Kx8K7FLwtPXPicd/3/WvHL9m1b+k/ccKGhEtkcpQl4yI1/DHzAPbzkfuS/ju&#10;yjA5xFlJ4VH0eGQd/p9Oz3AFxA9gWGFenRiWHMqqB2cTDCMEK0xFbhu/94Jcvqcy7vkXEnKsIMlv&#10;pw5vtMvUWds9ODRCihfNffAfL/3l4dsX5QYzScazxG6ebTuiceBpTCKBahOlkCgtHuQebLfYtEoF&#10;7PoLZL3wG85O6pi/Z9MFWc2R8WHBYWFmpWOg8kCrVmkQxIWFp8RQpmrgaXQiiYyxmjzSkXEDiBoo&#10;lFapVUiV/vjL0zYzNEumUKGnHiwVk3jLgy+9/p/33v7nP/744G033HDnffcsiAenB9d0LOFZTh3Y&#10;zUQimUql+NAYZ8SaG//08lvvvfuvV55+9Lbr1931wF3Ls/NEp9i8Ye8RKGRw1EZLhmU6ix7pr9Nn&#10;ko1IQfVJ4rKYAh51SmGMwWi1Rp1S5x+SV6tUQgwjmkQg0Agu03hPH3gehi9a+sBzb/77mcfvvW5B&#10;kjCYYVHr5d2DegqDgUF7bOzcrGv/8tp7/3vz7Vf+8odbblt/z63Xr1ibxkLuxP7rBjLVJ69/Zggv&#10;Lj2T4KUojrZ1T/ROMtmM2LwUDhwr1p6Gvt7uflwYp/Devz7/1GN3XTU7hkfRO/yy+YniP06mYlxP&#10;Kj7QqhAJZDIGvGQnhib1NiPyJehFZSPg82on8TisIC7lOJs777F+rFkcGRdWcsPtd93/0IP33vfg&#10;vQ9Cwq9Z8cyzwXMgzSGH/TFndq1B0lffrHc6wCktNCSUi7bIxI0VbTqHIWzZVXf9+aW/3n/rqtRg&#10;pw8Ll45jx/5UlxCeAdcVj1neVNEhVcu5RbnXPv7PFx6796b8OAIeZ3WfRg3kEQyOwmTgsXisVmGB&#10;RGJIMz5X9/dfvvX8n5775Ov9wxYKBQMRWCqpQSafnBqcTyFXGuU6UIkwwkLg2Smj9GnFb0BH4+gM&#10;Bg7jsdMSI5c89tJ77771v9f+9vD69XfcefO662/O5YHAg6ZQiWQy1mbxSscnTf6NIG9o+P61J576&#10;15tfHR0y2zygX5/aETBvZ5k4EgTpIPt3Ykiid5iRXtg8RvmI1GV3kIO4TD6HArwJGSnS8zO6ecEP&#10;/I/CdgDbAEantkkmJlxTzai1Kq1YBXIYPTSECSL3Cdixmb/lxPKe+TMX7PHFVbgijifIRZLGxZKR&#10;Cz0sDrhHgaDr1UtQRimGykfzEuDchcgb/5q9Mlz24ojwi68NgoQHtI5mx+Rg3wBWaWxrGhKPesGN&#10;x20DLc4xieOsw/B5fGAnChFFxKHHJ0zN+7cSVbEsimZwoKXLAtaXH3W7gntkRFhkSGJYu0xps0B+&#10;elaUICQ44jg3CU2KFnbFE5smtE27PrIM8n02+cT4hMyDP0vcGnBMYlhMaGRMSH2LbrjiQBXWGIv3&#10;jHU21XRPenjx190VzAK99jlnCk4OMl9ESkgOPVQhmag5UovzmnlM3WDDwcZRIzV02XUkXtApgD3g&#10;cBmTmkMbaDF3V+/cbhyNDCcZ1L3NLVqThp6TEROXEUb0jCKHGI5glTRXlVs05jQWarL9qFgx6QuO&#10;5MakhGMcrZW79w+P20OTsjLteQICggbqdtpQJDw1LFwk5GSGHxIrpR1DrdRShiGJJGs/dKRnzEZI&#10;nVe8cm4Y6WyXdmR8TBo3MjOD1dlmsEBgHVfISE5NAcWT3wUGgEadNrtLNjQwSDa5+lp6hgY9iMUP&#10;AaeczqIMoopupH7vXm3O3CQv+hjwms/jxQZFh8Qk59CG2mxdFVu36QfCRTitore5zWDVMgvyY6NT&#10;RQR3/8WcRNApqjAynn8CLQARmc7EzYV7rM+i7qv9+PkeiPpHpG3wnNTAfctEzZ2THpMUikXp3Qha&#10;KsiUWplqfKCTRbD1HYaYATjQGQAg6vSgkSBgHwbn0o61NlSQrSGsCFB3+tAeo8Y4MdDdZ8CK6xoV&#10;RrUPxfRr4kDheGKt4EnE6Mw0drtOLh7qrd7+lTE72Ck/2tLXI7EJhHaOSJCAz+N2W1Xj/e2Htn6h&#10;ygzFO8ZaWyGEgRAiCM0ujocgafTZ4X2A6BgiNzkjvGZ0SDwg7SzfJbBnsrUDNbWdfVp3aGbOdTeG&#10;81GY0MSokO4EYv2YoXnPRrImnooab+9sGLRZWUYKg4jFg7oQIuPcTs1w3Z496ux5SU6M3wkVOT+9&#10;XmxwbFh0QhZ1uMPRfmgzSZciEqJVsu6WdrNDz5o1Jy4yKZjg1kxLVP5nLnB1PRuzxuNic9OEfbKR&#10;kcmxw9s+dYhjaBhFT09b5zCGiRXkzUpgsyjas8DczvjshNsAzmd2iBs3fVY9ZuUlrVgya3ac6Cc5&#10;/mf6Er9Yce4z5qShTt94wNZIoMIP+J74cCQ0JwYrTMPwElCsSDSF6yPSISzWzwL9k4JIuTOm1m+n&#10;IugcHDazBcxD9lPwav02FavZDKjYThCdsPTY7ITosCiMUtlfUbpxw7c7+yZMbjITYt+UQ+MaG2j0&#10;nXar2QIoqyDqTGlDwPHbChBvEDDg8bhxYZGpefPnxrNd0tGjhw5u33WobWQcRWPbzQ6LzQ4akNNJ&#10;iihDbBbomRV5/sTU+A0p8DmA6iC6EkT6Co6MiksRgW4V5cWyE2JFoUHI1Waq4KLTSuYvXZIeipGP&#10;NVVVHGoZ0LrRTBYN7j3IrEMfoduADgvd9jdGiY7KKFw0K5xp6m3dv3XLhh927DnSOma0caIiBDQm&#10;yed02hFyWYBa0wsH6RB8AIG9cA2gBAsSCpfOTwj2jg1U796xYdOWHeVH+xR6emiwkMM73XuXy4vN&#10;W7xqdqrQpeurr9mzs3T3wYqmcTUtOW/JvOLMSC6i03PZLTALVBLaZJMdLdtWuq+irU9N4KTn5xVn&#10;JbIpjMjkeB4Oq+xoOrhjy8bNO0qrmgY1tqCM5JyCuYl8oihv3vysNIFd11VR9v3GTZtKKxoGxR4m&#10;PVgUwQGdr9sBQ4epB3TuUxc/kREUl5tA90LIvofME0amRrH85KRGpsXGxcQRtfqRmn3fb/h2W0e/&#10;0kHh+MCAODSuMlhJbAE7KAQHqt6JxgMHanp6pEYPXINgFi3wEgj6ZgsTChavmJXMt6m6j1Tv2bm7&#10;9GBVi0THTCtcNq8oNYyFxNpO0dOKhFRMn7KwRpF+Am89AxkHjgQsEiZ+vIDIc7qEDi0CxrvZqJON&#10;dzY0Nxw9Wl9XX9fRM+7AxRTMX72kOCk4CF5E4fJT8jP4eIqpp71y26Zvd+04osIwQH4yAoqAWG5H&#10;EzhhURBl4lQNtrZUVR3qMBIS89NCWXzn6HDTni3f/vD9QbEVh8ISbUqVchQgX05Z0ng0M7FocUle&#10;Eoug6mo9VLp39/6K1kk9OS4xO3d2ZhiVnVyyfEFROpeo6205uGfvrj1l5a0DFm5IbsnixTkxVLhg&#10;IESAhQ8b0q9NcLvsCE2QHQemXGHWrDl5eTFYx1Bt+dbvNm3csf9w97CFSBAi9k7khMWExeUUzp2T&#10;GIySDtcdPLBz177qzkEjjZc8e2EBQMByuTwGLxhr0inGju7fX9M7IDe5fbD2kIkDdHA3hidKLlx0&#10;VWEC2yLvqKks3bl7d3lNu8zIyShePrcgSUT3G9aQiYOJBi3r1Ni9cAQgzh5nLjD/mQt3ARuyNgA6&#10;G1l/GBQ5Lnf+vLlFkVzXeHdV2f5du0v317fLcbSk4qUrihK5BBQGTHb+c8YCJsQplzhkiyDnjNk2&#10;beGDK5bDAq9FkJL8yxpRiFst8BTUAGAIt1Hc23C0AcJbJ/WnowlesYP9AsHgLDa7r7cHEE9y8wuR&#10;YHD6BeK1IUZ+Z3nzwJhUwGXqDObmntHwYN7+wx1kxL4u0Lop3eM6Jp3SNSAG0kMAamPnEJVMBIQB&#10;jd4MGmEwBVyxkf4CGwa9vNPuIvOiouMy0qOFDPr06AG22uQhsVkRSbEJCekiGpbGYxBxFKwXBbE0&#10;XhwpOCU1OTI+MojKFQnD41ND8R7A0yPxQhMSktKj+SS4YLscEAblowtiEpKz4oRMIpXJ4gUx0C4f&#10;IDzgieyguOSUrNQ4Go0VGhufmRgupJ+KPgwr1WmxE7mRUbHpadEhbOZ0x3xOo9FNZDIiEuIS4PpK&#10;h+s1Bm+zqsVH25UeHydu4ULwPvTDo/gLoLvhsR4MHuvEMCOjg8NS8wpi4ChV9MgsEEQyK4lLAecB&#10;TjDS7RgIBsdC1CSTLQiiIuITou/HERiiqMyCvMVL5iSyANTDZnS5UDCo+OTs+GAG+IYh/ghmO4ET&#10;HpuYFR8GBKSwgoNpIDgQ4ObtQWPIQWEp2TmLl89NCwk6PZAZjSUx+WECCgZPpgCWEh5HYnLBty1n&#10;/tIFaQkCCFuFc8ZhNGEYYWkZebExYRS3wQVIPaK4nKKF4IUZysbi8OzQEAaRRiUCtrQPTiMfmSWK&#10;SZi1cFZhRjLEDWIZQcF0EhKkDhFeoBil8yKT0+YtmV2UnshChHC9AUUNiohJT4yLFcIHJwoWR6aR&#10;7WYskx+ZnJubkwGub8iXYLqmk0k0jAcMeeB3iA9KSEyMSYkJonCEQeEJyWFBfBoajUc70BQGhcYQ&#10;JSXFCwR0nN1O5EXFJ2UnhIChFyyCYUGgmwOIGABxhyh3flRqcu68pQtS43gQLu/2Op1GC5YVGpOQ&#10;mRglYtPApcBjNxh8FH5YdBpYi4PBieDiitduNnoBwS0kOhpAdaNjoMRGRcfGJWWmFZYsKEkOZ/jl&#10;cyyJwuYxfC4sAuEDujMOJzqjIFXI5vHZIbEREeFxAjqZABYOEgFPYXKCQQrPL0jgY1FEHMoHCj4M&#10;hR6RmZsaEhIcxAyKFEVEJYdQT4IbAWZMYor4gD8MxlwEEQXH4IXHxuYvmF2UnR8KXlJEWqiARaFS&#10;wf0VAUgm04Ojo9Jnl8wpKE7nkxHDpN1k9ODowojkxISUCD5u+s/w5MTElAgOkcIRMOgMiJrB4EDc&#10;RlEATC25ZEFxSV520BQkCZYEqIs8FgnQckiAnE2m8UIjMgqyiuctzOBRwP0H78UQYJdQmVQ6MzQ5&#10;BULmKViHk8yPjof9G8wmkyksvmh64kDviqdy+NFpKXnzly1IjmKD0OcCYBuTFccOi03ISowMBjBx&#10;LwqATwwomgBZYLExpy6wqc0JXIYuCIpLTYiLjETWH44sEHBYTAoORyITAOmEyg8LSykqLJ61oCiM&#10;CbzaB1h/bi+eHRKfkJwZK6Bg8QDHY/fYMKzwyLjk7EQRl0x025GsHVRRaHx6RoxQQEeQW6w6NzEk&#10;IjI9PS6cy8K6zA4SPyohOSc5SsSizUhuOrHiLi1ObsqgeKIAVz54YN/jjzy86uo1Dz/6fzFxcbt3&#10;7fy/hx64/a571t91d2Rk5PmX+MCYbPH6f4IL9xevPgCoGt+V1n712oMr7/vXrVeXLJmd3tw1erCu&#10;6/Hbl7+7YV94CG9JcforH+2AP7uGxHBEgGtvckzoxW2h31Vtr82iVKncTGEo89SkAadT4dzqCrtO&#10;ojTj2SwO/RhDvXQK+twOFwrrlTe2VO75bPe4k5i95vF1czOFJ7SChq7mltE+iTcoNDQiKz2ShSc4&#10;BroO7PniiyY1NXv1k3csTOGeHLp2Uld8VqVUa/bhWFw+hzx1rp45qPNoZRx6hVbr8FBYQULGhU2+&#10;XpCF9FoXEbY895y3LJdLp5Qa8JywIECdP6347BB5b3BgaLwIYDRnkNRl0kg1JhSVF362by96Bpw2&#10;pVzpoPNE7GkwrFNaAG2lfNIARxGPBifVuRr3GPUqPcC7MIN45w5duli110WP5MwHvCal2uBxk9kh&#10;3LOtcZtGrbU7cIwgwbH1a9frtGYThh0qPBsxzvICq1mhVDsI9JAQEE7OKB6vUSnWuom8UAHcGC56&#10;QDa9WKGH3ocCTN3ZH3ZqJEqjF8sK4rBPSwrhdukUyAIT8anHIe7O0kEDmL5NPhoziMM6p63pR08c&#10;oD8oHRiWkM8iHCfSRW3AqY77/bsvmojneQA8w2YX5ML9F8y/kHPnT4/936VkBj/5BeDIA2ZQuHqB&#10;4WZ8bMxg0M+kvyCZXbMkD9RgfSOTVApyBWXSqZv31T/x6tdf76gG7x8I7dcZLFv3N/z7012dA2LQ&#10;84LBGFHlX156zKSvv646gAgnCIsQ+T2Ez1vOva5ILFFYaBDtMnA4j83YV1W1d+Pn3+7ZWznkBqeu&#10;zJxYIeMUuxcVYxnpbN/+7cZvPnr7Px9/8/XGH77cXlbVqSKTfJFJkVyS3xn6rAVN4YeIokQC9jSH&#10;g0pncRc8NxGIzCBhVJhIQL8wh4NGMHR6UGiEiM85nx4Bj2eFhAMPO5sogyaxhVGRERG8s99MAWkq&#10;HKSRc3x7odk843sCmR8WHso6x6GOxfn7ST8Ph4MWAaIF1lIIl3W+IV/W82lmwwRcJL5IGMw5xxon&#10;c7ghISFBtBO9JjFZwaIwwcw4HDLXFJowIiIi+BzYLVgMXQiOspfE4aB1MjM0IiISoGrOOVoCRySK&#10;DBMC+ObpVXDTC+w8HA6ZOAZbGBYezGaez5viR08cBfZDWAjzBIe72A04NbjLfqL7XQimHMIuopzP&#10;Jjcl5DGZLMji09vTo1apL9gwOJKCLvbmlbMBVe/TzRWgyIdHQHM9vyD1oZuXgugG0RLgmUujkhYW&#10;pay/Zm6UiA/O7X7Ui3M7Kl/wrb+fCid7YV/SqI8HX1/S0yc95PNiTP2NNdVV9Z3DejyWl7dqaQpE&#10;PpzSLNjkigvnzYmkwuW5+3DNgb1llU3tkxhqeNGa6/KiuOdNJjbV0UverdOPz/T5Gb3tfD06fwMz&#10;av4iZuT8pJkR5S6SQBfRuR9X9QKkOvPrGY32lD6d/4mLb+/kxi880+epMaNX/zQTN6Ou/LiZvuin&#10;gUeMjY1BEBKkDQCWdNzV84INnd/xBGFyJBIJdP+Afj00OHjB5kBOS4oRRYr42clRmUkRHCYNeFhk&#10;aFBGUkReegz8GxLEAmVmTJggMykqNT4c6lBIRBaDymEClsaMrt0X7EOgwk9AAXAqI0eVzJu/9Jp1&#10;N1971913rltSEss+Q0AksWOyC1ffcuu999171/VXLVu54pqbb7nrjtuuXzwnkQdpB36CfgZeEaBA&#10;gAK/DQqAH15NTY3RZIqLiwfNCAJXN7Ny4czgIM+Bi1ld7RGAkAoRiQDe6bSWpxBokFABJCwSTaWQ&#10;EqJCosMEYHULCeIkRoeAKjIuAlDrqfALk04WCTigtAwRcCA4H+zIAGIFf3JYNB4rwOdmNmm/hFoQ&#10;iUUThsXFp6SmJYLhWsQGs/tZuBaWRGYJQ6PBKTAJTPYpaYmx0eFhQiZlKpg0UAIUCFAgQIGZUWB4&#10;aOiD9/8nl0nX3XxrYWHh0NBQxaGDPzYz+NSryRTKVStXQq7Dmprqb7/+amJi3A+mMV1Ao4m4byNI&#10;geDg42bQyDcsKwT/IfDim52TuHphLgiVS4vTwccSuCCXSctJjgYLXHZqdGy4AES6WdkJwPwiQ3nR&#10;YCmikP3tAMDEtIf4zMYeqPUzUgCxDMwwDCUQ9P8zzlPg1QEK/KopIJ6YKNu7p+5wTXJKalFxMaQg&#10;nLkkd+EDCnxPwsIjbrvjzri42J07tv3tqafGx8dPYnI+kwVScALooA1iLnRGi1JrVGgMYIeDCAyV&#10;DuAI7WKZBsKBIORqQq5p6YU8TpBz2qTSmgCQEAIJTBYrJBnUm6xGiKawwiMmyH4IiVl+1VMS6HyA&#10;AgEKBCgQoMBlocDg4OB/3nrjtZdfgnxQ//f4HwH8EEJMZ97y+UII7n/ooaTklKm2HA7Hxm++/uyT&#10;j/v7+xKTkufMX4CwU6EQoN79qLBQpt0EplKogGYSPgKZDz4FvxIEBgHwqQALDZBMQdBDfJsRtxbA&#10;dJsGUzzmbIogNqKRzwFp71IgamY+9EDNAAUCFAhQIECBXyQFkBwdPh9EmgN+QE1VZVdHB4fLeeTR&#10;x6657nomi2UwGLZu/uG5Z5+eSQjBTJkc0EGlUh45XAMZxw/XVIOPZGhYGI/P8+Nln25egb+nMEyO&#10;oS9OY5xOuewg6BbHfED9ljyEQR6j83Qwhh8D/xdJ+0CnAhQIUCBAgQAFrjAFgDWAQhLitvv7eolE&#10;Yl5ewYpVV89bMJ/PRxByDHr91i2bLzOTm/IrgdbBxxL8xsHi19vbo5DJTWaTH4D6JMZ1hQcfaD5A&#10;gQAFAhQIUOA3SQGEy/j/RyKTASVGIISowPCMjKz5Cxdm5+QeHzIEbW/dfLmZ3MkEBdXl4eoqQEIB&#10;l0vIiEKlUv2wrIhC8jdJ98CgAhQIUCBAgQAFrjgFAEDNX2x2G0hvgABXMncu6CcjI6NOe/WVZXLi&#10;ifF/vfJyZfkhtVrNDxIApuWceXMhmzWXx4NuXSD10hUnUuAFAQoEKBCgQIACvz4KgAwHLhs6rVZv&#10;0Le1tVVXlHd1tFMolKSUlKf+9nTJnHknD+kKMrm2tpY3XnvtSE11eGTUyqtXz507TxQaCpIcsDcA&#10;5oIwuUtKZ/Trm49AjwMUCFAgQIEABS4vBcBXA5KmQAFloVwma2g4umXz5o7WZggbeODhR65eveaK&#10;qyu7Ojs+/vCD0t278goKQYScPXtOcLDw8g4y0FqAAgEKBCgQoECAAkABo9HU3tYKucXABwQglB98&#10;5NFly1dMUeaiJLkLx8lNNQp6yD27dx/Yvw/wVO657/61a68JcLjAQgxQIECBAAUCFLhCFGAw6CVz&#10;5jz0yKM5efmdHR1fffE5uIBcgkXswrBeUwPo7Gj/5qsvtFrtLbevv+GGG0A5eYUGFmg2QIHfGAWm&#10;nKGhTBnVAyVAgQAFTqbAlOv+maFoU+dAUFAQODYO9A+MDA0Fh4TExcfj8XhIZAc5AyorymcC6zXT&#10;OLl3/vvWJx9+EJ+Y9O83/3PBrHK/sUMqMJwABX4MBcxmMxgYTgbD+zGtBZ4NUOA3RgFA/hBCsmPa&#10;OVNvmczmt99644P/vbt67TUvvvwqm82+IupK8KXU6XRMBiPA4X5jKywwnCtKAb1ePzo8LJVI3AAN&#10;BAX+DfwEKBCgwBQF/DsCdgfsEdgp59qJdBotNjaeRKZ2dXa6nBeN+DhTSW7dddd0dHbcfc8fnvjz&#10;k1f0UPj1Nq7X6aRSKYTiw8Xk1zuKQM/PRQFQp5DJ5MioKDrjHPnMz/bkQH+/UqHg8/kQ1ooEkl5s&#10;wsfAfAQo8BumgH9HKORylUoFmb7jExLONdbDNTX/fPGFsZHhQ9U1ISGii5LkZsrk5hQVQOqBx5/4&#10;87XXXfcbpvklDw0gPHu7u9UqFQYB5gwwuUsm5C/3QbAcOOz2yOhoALSD8J0ZdvRoXZ3T6SwoKiKc&#10;kmZ5hk8HqgUo8NunAGwQ2CawQWCbnGu0ba2tgNEMwXM19Q0iUegVYXLzS2ahMdj/++MTq08KVvjt&#10;k39mI4Tjb1IiGRwYALtoYlLSzB4K1Pr1UQAw7aSTk9ExMcDnZtJ7uPrUHTkCu7dw1qyZ1P/Z6vg8&#10;XhTkgvx5IYu8gPSOw14SapLX40UA3X/rxedx+zA4zCWR6JdNm/raWmB1APoPTiVn7Wlzc/Nbb7xe&#10;f6Smqrb+YpncxS2MgK7lrBMATA4MluAFBBL3L3stBXr3oygAukrwIjGZTDNsBSpDOkYmkznD+j9T&#10;NY95ckQiVSltP9P74bVeh1sz2ts/qbK6LhaY3WPTqscGx7Sui37y5xvupbzZ57TJBvtGlSqz+1Ie&#10;/2U/A3sEdgrslyvRzYtjcleiB7+NNgEtm0gCTFHyeYZjaN1U9vnzz9fo7O6pjayfrC37bM2/9olt&#10;hkujgs+GUpW9uOq9r3/onfTqlf1tbRLrscZPbtEpq9u644Vnvuqzn7FBrOObnnrmmadv2zIx02Ty&#10;l9bV38RTCKyPP2Z0hqMBfkgikRjnZ3Kq1uZvHl+8YM6C4vw5RXnF2WmzV9yw9ouO8eq3n3voupKi&#10;/EVXrbv6Lwd6zS4kVbFtqG/HK7csWv3Axq7uuo1fv3R7cVHhgln5JYV5swvSc/LuvvuvFSPAMqb6&#10;J605+P5980oWLZr7wlf1cgPKpW3Z9NFVRSsWzFn8amnpOEy4Rn7k/b9dO+/q1WvXLFuw5urb7n51&#10;f5fFn/9jYv+ON++aPWvJsoWvft+ps6Ds8urP3lmSv2zRguXv1FRWbS39770lxUXQ56lX5+Xdsu7h&#10;sl6v29L6wbN3rVx474uv1fuvAo7G7/7vwSef+Me/vv/q48XZiwvzikvmwGCXzMkrKZyVN/ftLW1D&#10;A20bP3545dzFV99+w/Jly+56+J2yauVJi1Fac+j9B+fNKV4I9IHHs1JmXXP3bZvHEY6sPrzrtftu&#10;XTR3+drrblxcsuzONz6rk+tNo8NbnlyxZP78WflzgZ55OXMXrr7hpf0tSttJjXqcbR8+e8/dt/zx&#10;k30yaMiHmtz95iN3XH//qx91TLN6U8vnHz6xcv6aux7dKdY5/BRVNtZ/+sjixStv+6KtW4f8La76&#10;5JlFN/xt9/BA0w/fTs9FXklBbsG8W+57ZduBkVNznhmHR3Y8u2rxPS9u7Rq0o1Buuab2vVuWXvPY&#10;F1u//N9z/7rxmpW3fVqlcSNuFRNlO16+76qlj7xWo1BDp219LZuee3RJ0eKV19+2dtHyNQ889n51&#10;m0arq3j5tlXr//TJkZbhnt5Nf1q6cO58/xKaXZA5q2DJ3JVfVCodNsmejc/fMu/qOx/ZNal3QdND&#10;9R+98KdrHnqpelJV++7fH7ymuDB//qy82cgkZmYVPPXC553KGS7uy1oN9gjsFNgvl7XV6cZ+m0xu&#10;pofQ5aOo1+NBgy3uvNY4t1GukgwPaV2QMs9fXHaderJlVG33XCKDQRNRtMQl98zOLwinKgcVnbv2&#10;Sb1u31m0GQ6dXDk0OGnxek4jjau/uqmjbGPj6K4OyfHD8fKR5TfY0sXo9EDmAyUg7N7z0cFl0EsG&#10;mpsmnMFZ6cWLFi5aPHdWYUEIGW8W93c31dY3HimvbSir7pTZ/Md6f//RwzVNDjKbTvSqxrp7u0ft&#10;1LT5JfMXLVy4ZNGinNx0LlgLp1eAXauZ6Dl6tL6pobxpWKNzqPRjnYeqjjY2HG0e0+rUg/LqTe/8&#10;e0OlMTRm1tIVK0syeBrxrv+9+lZlp9Hn9eih9YajtU2NFU0jeqNLoR7uOFTV2NTY0DIOSY9lsqH+&#10;9l4DMXHOrHmLFy1aunBRfmF2EB3wdQ3iwf7Wqm37Dn1X1e1AoTwGZV9nd5dYgRZGFM8rnl8Qj1cq&#10;xcoRVFzOvDlz5kby9fXl2w7+0ESMWnrH+ruWZqFb6j756uNPmuTHEQLtWtVYX0ub3BdVmFOycOHi&#10;xfMKc3P5GIz8yA9vvffl/lF1cNGCq5YvnhNLH96++YMNn25uHlePNTWMmNmJCYULF8zOSOYa+ze/&#10;//mB3h7dNPeHtr1G8WBnV0e/VIvsPTTKrRnv7WztHhGbp+oo+g+VV28uramoOfj90UGjE9k3ToNe&#10;2tNQf+Tgh9uP9KjdKJ8HZq6xbUBptRik4r6+rmELKXF20dxZOXz1yIGNn3ywpVIOCsZjk++2WBWD&#10;zY1dIyqrHWYI64E+dDS2dIp95NCwEJZx+MCGb/aN6KwTnZU7v9/d2I6JSBBR2d6xpu+++PyLilZM&#10;cs7Slauvyot1tdR98f6//r2vQzbc1NI9KNEbbSaT1L+EhFkZJUsWL14yf2HJvNlhfAoeY1bKxjqP&#10;lFce+nhXowK4nMMsGepv6RnWOhy6sd6WvjEDLSh3ycKFixYsXLJ4YUpSFJ3wc2xa2COwU2auI7mo&#10;Pv4cMd125eT42OiISmfF0SMjoxPiRDQMkmL1xxWf1+lUDo96BBwWK4h6Xubtc3tdDq0Fy2aRMCaJ&#10;wuTSE0SJ/B81ucjRd8ELPhZPIFHBHZaCnzqFaDQ6hUon4rEYtEcra29qax8W+6iY4PSS/MQ4rtc8&#10;2tNe3zZsQ9nRofE5GWlRRIJmsFrhY0wOKjQEdFhyVlFcNJnCDsGyMcrx5kNff/p9RXhk+h9Xzg62&#10;ano6W9vFWjwzKCU/L4fjwxMJZBLhNKr47LbG3Q2oKFaINc/VVDq8cH0UmfzbvPb8uLV1qU9DykcQ&#10;7vHndzkBWzeOSqNHZq64/ebiyBiK14UlEyhEcgsJg+NHxjJCOCytpKlhQFccR3OP9vd3q9Ep65Zm&#10;BgvVJBSazheF5K26bXUUloz1uXwkCpPDPs7kMDgckUKnE/AoyaBUJenXEeSSHgyVSCFQqASPvKmp&#10;bs/Ww46sFx7+w1XxyUHOiZrvt73z4ZtfbytamhLMJpDJVBoNTyaJ+8Qqeb9Jo5T3YynwGR7BqcVh&#10;cTSOgJu14pa1cSQW3uf0EUkMLg8SXWIIFCadoBsaL9++qTLzL0VYAo1MtDPZYblzFmcX4gyt/520&#10;HEYrc+565M85TDSR3Pfe7s6hdmPUg8Urr8pwZ/NZEY0YFB0N5/F0bklIn4yjsThxeWvuvjGTG0Ly&#10;eQg0It5lbNzx3fetE0nX3vDQH+7OpvhsE0ffefLfpfu2aOJRRXgyJbrghkfvXZWd5utsLf10+LEN&#10;h9snlhSmpLGJ05OJJZKpJBLe57Y4bVY32erGwObEkoiIUdCHMrYdaVHJXMGpUWx9Y3nj+JwYPomL&#10;xeNIFCoZ42jZVbavICkiPpxKIdMoXjx4m+EwWKYwMn3RPX9ZF4/G9G5499XvtpZu/2Hh0vyFfL/8&#10;D7OCxeBJNBoR63HYQC2Ht1icKDKVQsBzwguLo+nalo5PSjft2Ivy9O8ZGPCmrrzvpiXRNOzolr3b&#10;j9TJRLOf/uvji8KEZEP/7g37jujEJKQ1CpVCIiAZYDB4Co0WmjR/7cpZ0bFUt8OLRRNYYTQMzofF&#10;w4HjmzQc2fLD/uLYtR48nUqmkkmQlhpHIODZosTCkmvuWCL0eACyAE3j8LnnjFa71F0wk+em9gjs&#10;l5lUvtg6P/GR5vU51aMNVeW7N331wQfvv/7h11v37K3uHdfYYUHD7dHj9bhcYAOHAiSHiAi3Fz6F&#10;/6aG5YVPnE6YjakK/m/gAZfbCxXQbqu5c8fO5tEeDXI387mhqvvYzQ2AP6ee9bdjV6qGj+6qH9PY&#10;vO7Jxo6mqp39U4oFpDWne6oDyF9I+wAYCq849hHy97HvL5bWIOq5HSb1SFdn3+DYyNiEtLN7SKp0&#10;A3e0KFr373rnny8+/vATf3nykZfe//Bgf+9gc+vut/9x331/fPIvjz/76YbDYxLF4PDBN296+e03&#10;/vHUS48//bfnNm480KNTVfznno07vtlbP9zzfVlf14ZNNYOSwcHG2m/ffeWRJ/76l2f/8fp3Ze2T&#10;Wi/2DIs+UFh5dEutK3Lu2icWLitRbCkd1tsvUaS8WFL8TupbrVY4/y4gySHJs2BFW7Xjvf2dLS0t&#10;fQPDWjeZAB+67JyYzDkrbiiOxQ/UN40qlEPjfcPdI27+gtx4Dp6K8aEwHodZNtxcdbi6sqriYHl9&#10;d/v4tCQyTWEfFo0mUmnm4bGRjpa2IZlERmdQcGg8zqWfHJyQGJwh81etyE+J5FMpoqTsWQsWJjKM&#10;7f2jWpXRiwUXByywQ2P/8HAnPKuSKxkMKhYF91HIlIzBeF121VhLTW11ZWXlwYq6tqZhowsOc+Bz&#10;XiqD40GjOrd+tLtFarT4ALgdGBWFxOIxaHweA+DciVg6J4jJ5jEoVGFsbCw7CNNZ8e3HX3xbPyFa&#10;e+Nzf3r2kXxw7Dl2NiH08XrMqpGu3o6WlubBUbHBiXdKe9snfbGJBXOXzQ3nMHlcYfb85SWpoRbd&#10;UEtzlxFESJdFb9QplEqVWucl8iMjBAwm6eTjDo3BOS3qoe6aMkArLKvplmgsGBzWLwU77K2H6xVk&#10;dNZVa1dnBVnrqpsmJNAkwqsAhp4mDJM2Hthftq9jwoU54QXiA7ZBoXODgngCYcmSudnh4W5J84ja&#10;cUxv4+dzQAuzvLf+6MGyAweqq1vH7fCtz+nACYOy5t9wfTqlfeOn//1qWx8nfNa1D18tIqMcyo6G&#10;PiWRlDBv1fLkCDbeZcJxUpavfuDeh2/PDkP7sNOqc38uapQJ5MymwxWVleVVh+trutRmF8wTnGMk&#10;ApHAEYzs+2Z3TZtY5cXAGPzLAyjgMilHeo9WVFVVVleWlzcOD6lAkfozFESSw2Jhv1yJd/+0TM6t&#10;sw3teuXVZpnwxic27dpz+OPXbglTvfPm1gPtzUqDVTo0MjHR1yfVWpxOm0YzNtDdM66Qj09ozAbQ&#10;e7jNJkl/b1dX95hGYwWmZXdpJyZUirG+3oEhidjgQ2HxZJYwmENnkNEop0451NvdNSo3OxFFtMOo&#10;F/f1dEF7OqMH5ZJ3tu765D+H2lsnzR4Cm8flCxh+Mc48OTHUA/K/1ITwXJ9RqlJLR8fGRnr6B+RW&#10;hM+5dBqVfGTSdGmsAE8m6IfqfvhDQXpSfFRMVISoYOHdr7yvxnntrTuf3NGJvu4PLSaTuKHzPlTd&#10;D7tfe+Pzwzo0+U9lNUMKk+SHTx4symKgnV6K1RCz8IPGKsnGD25kjf9rZ4cZgyKh0eFz51297uOX&#10;1974+f8eLWQK8MKIW17/SqZQDH/1kOfoZGt7qxp1hlOW1WscPHwoK1+Qef3qWSERafh9rWKrn1yB&#10;cpkoYDQYwFvsQsEDwDA8Pu/44Q+ffv7RO9bf9tdnn9/TavAiB5TX5eWE8FIzlkS4pIdae+sPV4/q&#10;BvFxy5akCfBotAeFIThNitaqD1947cXnXvr7355774dvGlVTMpC/AJAYHY9PzS0IxQy3HD5UdUTv&#10;oRfNLeZg6Bi4OKIxRA6BnRgdhDmmz8GCpIEC+Q+LBt2Cx8sik1Nz84M9PUcry2sa7Xh2wexiNooM&#10;z/owWLzbru+p/eyfb/7zuZee/dvzb3/z8WE5ckCiPU57Ylr2qmtXxniOfv7t3p5hhYOAP56fBJr1&#10;J1iG2+JUP8NX3XT/Iy/fmkRu2bDhnWeeuHbtXQ+//s4R1UnOFcAg3S5b36H//PHpR+6889a///PN&#10;ih4bBg3XNnq8IChIOH2G+XAECgZPhp4R8F40ZrDspVtun5tVMP/OR9/vxq3906PX5uSKTvbcA8nN&#10;Ju8q/e4ff3j0oQfuf/7b2n4FBpQdQFavouVgjczIiZ5/9cprChaQ5I3lrd2TFhQOFJR0HG7Ouruu&#10;TvA1Hd2zY1u9CrgckuPz2J3Cf1OHP7gcDjOSDn082RUS0fZgcPKW719744933vvo089+WK4Hj1Is&#10;2gvnGzsl/do770qxGkcdrJySZbctTEPG5XU47T4PnoClkbAelHL/f69bvqZ41pw5N958zZvbJhxW&#10;L9ovJQKT86J8ss6t73706t9f+PszL/3rrVdLh2U2cFeFe3swV7Dk1vXzOWPbSkura3qN/ulAnsIR&#10;bcqe/aX//ftLzz/38nPP/P3z8gMDwMx/hgJ7BHYK7Jcr8e6fVF3p0ksHq/epS+5Ym5OUgNgpuJzo&#10;WWtX7nxVOWbf06VSHHz5qHBudlJWJkYyZpVJXCmJrq82lTtX/2V1Pok3Vv/BQfS8pSHGHz4ui1iQ&#10;kJ+SI/7q3m8dOXkRPIPGQw6NXLt6gWp41JdMqN6g0w/tsacuFIi/fZ+ckI0msRx1dai5i4WajR8e&#10;SJ/DJ9t9PRNmfUv7WEE8RaLROAZsKlN3xRufSQgiGs1h1EhQkQ8+dLV+8383j/Y7uXOSGOZuKee2&#10;x68RDna3Th5Qx//5vtwTSqEZT4vb5mRG56/578dPzmLRYKERVSMHOyreGiRYtBOu1KiE7LnRYE8J&#10;jl2ycNbnI+y4goQMxeSnf1qaoXfSFq977A/3zHGSqJTwhYuLYoPYLF5C9mBR4w8dAxFWOxw5oNMB&#10;ZQr8h8cyqFSdhjR8+MjBf93+8f6BiaCVs3Hh9NMNdT6LeqL8288Gtkze9uHTj6Odeq/OUZDVPDdk&#10;XnjoMY3OjEcWqHh2CvjP8wsaiL1eDw6NSVzxzNPXFoRGkPBoMkg5IMf4gPV5vAw6Pz5lYQzhm7KN&#10;nzoscgqGs3BWKouAKNU8ThuFH7vqzhefvDoSR8Z6XTgmlcWlH1dXgkzlI+LwYdl5kWPb62vbpLyc&#10;jOSSrJih8j4fqOx9XrvWqR8cV/vSpwIigHu5rCACueHFPugViUiKyMlD926srOxQcmYVpeRlRI/W&#10;tIHOBSo5SAzhgtteeWZtPJmJ8zqxNDJbwIFQQnjOhaUm5eddzaI1PPX9l1/pJy0hobMzz0YhNMqu&#10;HRkUj2LZRY+8su5pjKyvs2zDpv1Hd30QmpN5ewEVkRqBVXtcBAI157qXnl2bxg7CkwgsLotkHHe7&#10;vaZhlVoDjhJ8/5Ht9dh9bjuQzOmCkUQtuO/2As74wP7yHR1EVkZWfBD91NhGj8NKDy+4444n/7BM&#10;6CFJS//58uYm4AoeG2qysbRarhjpG/+orm2Dy6hzmmrK+3rnjNHQOGAnWKZo0fW3Wd7Zv+/g1nYq&#10;A8tIQZ8QOkE48ocyGAFBf9IEQREny3GwFjAeV8Tchx9dd1VBFm5kvGHrY89XQPiGf5GQidyEwpLQ&#10;rzvJsZEJ2clTWkNE44zG2B1us82JRZGCElasXRZe09DnAmkWuOmxtQWYcSCeJV7196dvKEbUlXYf&#10;HkMTRDCwqEm3x40mMCPiVi64p+3P28u31CtQ/LDsfKRxr8PCip2/Zv3jty8WwFKBCedxuayflCWc&#10;vCpANweLx+PBYn+88eqU1faTSnKwM8xaPTMmTMCbVvyiibyYJI7N51bIJi12qz0qf96iJPpwt1Fl&#10;ZuQvKMjLL0pA2z0uM4rM4jDIBLRHr1CMdPWNS8bUJo9VYxCmpxfOLopBEx0DLRKr22EBD2SPy2SY&#10;7G+q6+xRkUX5mdnZsVFcGhHnc2llsuH2rjGAJGFHJIeTYzJTI9g8IoiERq12rGtnhTk4Mb5w8ZLC&#10;qLgg9aadnaOycS0jmJtWMjcnNprQ2yXRyDCRKVnZywtDz+dDee4DH6YQT2GFpBUV5WanpaelJBQX&#10;ZESHE7xouOzbJGq1BoztiJJmcmQQbq7h2UUr7nvimRdeefHZv843jA41fl4rd6F8+lG1GQvr0GJT&#10;GsbELA6bgGj8p/SqXh+WTCZJqjaUtmwTh+SsvvmxPyxJpVIoHrjYns7k7Hr5wN7JjPsef/TvTz/9&#10;52f/9peH/nEzrqJ2oFt6RTQGvzc2CMcWONySSaQLiXEIYfz4tDR+XEZ6dnJcchysVwYIaoig4/O6&#10;sSRGSPyswkjv6ODRll4nhVGUl8UGoQLmHAG2BZMXSxQVERkVGRUbHcIOooJl7gSxfV40GLREKWkJ&#10;WAdG6fKig7OSImgYtM+NY4fGhocxMZMVu3Y3dE9obVZx95GKnVu6TfTU2Ag2lw4ZLOGmzxQlpyX4&#10;LB6lF4cPyUoIQ7xakPbhQIIDmMIMiQyLiI6Kjo0W8YNpqCmnJ4Q14/jChOJr71gi0KutRpP1JK3e&#10;sc5NLUiMfXDPnu+++GBbl5IcGZuRlRxJIZoU8mG51gUDnK4Lw8TgGMLE7MzMlPiUmEgRi0WihqWk&#10;C9CDPXWV+6vEWpNGJzta+l1F6xCRFZ2ekQiQNFReYvHcG9bfum7hfIGqa9vBZrHxtJUNdwsyUxSV&#10;kZSUkhqVHs1nwrb2eex6VdfhBgmNk1E0e+G8gtzihasKo5ztLe194Lrst67hMMyUBdetmJUcghmb&#10;MIB0NtVN0Km6bWadSq3VGNoP13WrJ3ARudFckA1POcm9ZG5kSnJOVHhGZma8EPkW4XBIGyBZ05gk&#10;MNBSiCTq9EWTIEjOjuU7zX0V20vbxkzc5CUL5xTFR9IxTsdx/zV/80gDBBo/VBQRHQFqovDQCBby&#10;YoSGiOBNIQVlr75jZRIV45YrjMfkS1geBCqbGxoNsTGRUTHRQVQGwfdz6XJA4wEGbNBYzuBeeHHH&#10;yU/KtrF4Ip3F1I6pdBYXiufXEKKt8hE92EfZVCqFGpyUvWh+Ib7j4BdUQlTI3Kx4rido3pYOJ86i&#10;1lrtdl5MGIfjc4Sy1Uw8OC3hSMy42fNmFUaFkRskpsF+qwexFKA8aEZESFRWMRoAPzkswvhEv1xj&#10;QQniIrgcZ2goU01lkKnskNhgPC0zLZJJH8b7MG4PyFJtYu69OZmzomJBjWIe/Ns3YlUoipeaFZE6&#10;PzNqCN2ALXc6LOQICIS79FA4r9tlt4IHkdVF8vueGE1Gs9nqcZKj8hZSuybLNr003MnzyPp77bkL&#10;RFFo+8Dw8IANfBKcIQyqD+wYOLioOnr373xXPMSzSYZQ1rTFeaG4I26nzenFk8lYj73vh29LZylr&#10;akfHHAKWsDCxaOHctEEjyijXuYKRbXFscXjHJf2tG3tiVn/ypxtTaH6ebbI1vlP5x8ru7NCsqMSg&#10;i1tFgdqnUwA2qs1mg5iScwW3nsSIQFKxW60WsLqbraggv7iB7HOP02GzWW0OH4nFAcGI++3gqAWV&#10;FhI/Oyl46lgDXuI1KMbqD3z0ipKLwYN9zs4VxucuvLkkjuiXLbyQfdJmdTAwofEpbHwnmkWgRKVG&#10;0qR2q9niwgfn5yzUrWjaUL/lg8/HIsPoekl7T4s8fM4Nq2cn8Hg6J/Tf5kLjwhPSmNguFJfGiEgK&#10;o45DPx0AOAiGcZNGNl7x2Wu6IDysPKeTxQnLWXjrrDAwftvtFrMHQw+LW75udWnL5J4Bk8U+bQ6H&#10;XrvsDjva5pry8yUwgphE70TfoS/f9U00ibzaxhENPSypJDmSDNHpU+N0u512q8UJlwazg0KbOv1x&#10;DE7W6mtWjW5uqi9736BPYxFMoHs3YuLXrloRk+3bCYSzuDCEoPikBYuu6W5v+ODzz1IiqHcuWBRx&#10;TJzzOh12G7SJ+DrwfCiL2WKxOX0GvaL/aEXFAAoMXzfdsjItxKOzaZq/6ni29EjdYYYo3+G0WgH3&#10;hsDPWjp3SU/j0eFSHQTtIAKI12NUSVqqvnnHwPe4JP3tBkHs4qXXZXD9nizTE+ZF5gPm2WIBfguO&#10;J/7fSE5w+pia9KmFgLE6/DF/fj0kJnbeomXdk1saW759593+KAHVpRuUKtG8+JwYIXnYBXMEj8N9&#10;xwPNjjRsec/XxucT3U43CYtPWHjf1amwSpx2iwUaZITOv2754c7+QWWn0eqAZzDg/qAZay3b/q5p&#10;gIFIck67KGluScmylLCfI9wcdgrsF3CcmEpKcBnPlJ9UksNTOMLENOdAZ3dnz7jBaNDLZIPNVUdN&#10;kWxOaigTxHYyBrTTXjKfhfZaFT0Spbins19tc5vVPXXN+w90WbFYliCISwWxzL9p0BQs6EZ8djsA&#10;fQJdkOulz+uw+1ic8KyFi3OSWfKOb1588Ym/vfb5gSEXkcAWBnHBqRZEN6jmQysnJtV2lwM8gdFo&#10;HJklYpomxsUjRtuYXKr2hYpYFCyOjJh23Si7AyiPmGmdBrfFIFEDO72UgqVyWUGhYfTj1jEcgc7g&#10;J4TRaclL/3bD7DjVyLtP/fm5d/87knj9bfPWJJgGvnv31fvuvf/eBx7eRwtPnv3wvHCSzy3gKzo/&#10;fvW15/dWuiOWPLcykc6KjOWzmGQ6W8QThjt2f71TFpqdQExSfPvPPz391+1q7uxQXigZjaFyQsP5&#10;5GM3aq1Cq9J0JC1PC8Ef003iifHz12G0RL1B9vPYni+FpL/wZ8Dr7cLbFVwr+RFJSdFCBuG4+yso&#10;wDA0YURsTGwoh0YioQWpCxZk5+aVzMvNXpjsV87B6ifxQ6IjIvguee323Tu2btv2w9YfDlZUjYCj&#10;+LSKlMBkCcMSk0R0fkxGQUpO8aykxIyEEBYvPjlWSKOy44Lnr3vyqZuKib1tpRu//mpvrYITfetj&#10;z/5lcRYLA/YudkhofGIoPJtdlJI1qzg5PjVexOYlpMQJGUwGjxcWHhOG1Tbs2rdz67at8Op9+w/0&#10;S8GBjCqMjAuPElGJcLTw8tbeumz2vLzoEH4QZerYwpJ4EeFRETFBZL8DC4qWdeuN62++vcA3Wb5x&#10;wxffl/XSBIvWrrtvYSpxSlcJzIDBEkYmJUYKqNhpr2Rk8HgUr+TOPz1015IQ6uDebV9v3LS7x5R2&#10;7U1/uvO+G3PCGcFJydHBTBwKbF3B2cU333xdMVbV2T80BtfdaeKhKYKw6Ji4yCDWlJ2OwA6Jik+I&#10;YrF82kkJObpwwbz5xbNjI2MSslJnLVy5rCAFbXWqLEZWeHJyCJcIFtPgpOKF192yMCEhNpxFItF4&#10;wuhwmAsFzMXWHbvafdyi1Xc/eO184bRn5dTQSZywhOSYUI7fhxm8f+jCuOSEKAGd5h8YGtwluVFx&#10;SRFhQdQTQSfY2JJb73ngDwtzPS2VW77+6ovvdrW5CemLbnv4qvxYEAljwoJoVBKFwg9LSua4BqoP&#10;l27esmXzjq27dm5rG1bbHESeMCw8IZbPgIMMnzJ31ZKr1syOiQoTgc8tPTgqKZyHkQ2Xb962beuO&#10;7Zu3fF9V3yY7EWfx0+4u2CmgqLzsYhxC2NMahavFwQP7Hn/k4VVXr7n/oYeSklOmRjoF6/Xo40+s&#10;WbPmx4zd51aP73n3P5snVSR2gsirbBxxzr7njrvmxUo21x6qLkv65+vLBHTj4V0bSrft6/FSXKPd&#10;45x7XlzNV9B7Kz7Rpy0KkrWWVQ9FXT97WdED9EOveP7w1+XRwpZ3tjeO1kY/+Iz3g3fQ16V5++lj&#10;Rz/s4c2LtfYOeMgOsZtClFGS5nIl9burR1PuveaG4ttJB9c/2554/99uC2pSmRwHKMufD6/51ytH&#10;bUEkILTdyM1/9J6F4//9yljATV9yT8hA4ydPfxz6z0diB7paJJ+PZWx4eS73hOUDTB9ewF4DuBNA&#10;ewLPsXPTZ4rYJ517UyYbxHbtt94cU3z4kyshfx77CERUNEpa11T+zTrp7T/cnp4lJCNfTQUuIK6l&#10;/jYRJn/sEnTiVdN3Qv+5eNIFyf8c8uYT5aSmfswc/6af3VtaCok4klKm98W5xgrCjkwqHRsdjY2L&#10;A7C385NkaurPyKh1bDpPzO3URB+fs5PXzPHDG9wgTq6AMDxEWY0sJmTJIitmapVMV4NGHPqxES2a&#10;SeQIQ8GKM12mlt/Us2D8QbwrTjzrr3P6eTTd5tQqOtaLqT6e3O3px07h/j6n2a6V9CqIwkghqA1P&#10;RXY60ZOzXe89DqNaK1MaWTHhHBJ5yqUCodzJ9Dy+MU7dAFMkOUGHY0ELp3X49I2F0MTfk2n6o5G/&#10;T58LpNUzLzindezMfk1XOPNRxABrlY3JCSFcFp0D8SJAVL/K+gTVT7f++vvln6WpefSrkqcOlanZ&#10;P+mAOevy+Wk3MuCYj46MhIhEsF/OzFf6Y2C9fmomh2hZLGqV3mowO8GwTqaQsHQel00huAygrDET&#10;Ec2+vPzrGjnRHjv7qlBV3WtPlcY9PH9u8TXBVone5SMT0aDAITIodDIbY9X4WFwaAWfXmuwuG57N&#10;Q+m0KAYJ5cQ49EqTwwFaQTKRjPdAOAEo9HwkAtpm95LYDCaFhbFIFVYcm8/CgaXcZ8HSggg2jVKn&#10;M9oQNTWTxeSxKA6N3kvGEqksnNOmV+rxQRy83WZ1aV3kcCH1ZD3vjJncj1s1kzVH9322Snr//gdy&#10;M7mX2Tb743r2O3p6hkwOok6Aw9nt9rCwMBYbvJR+2QU0n+Dkd5Kb4M/RXfB4weCnQsoutkBcDxbc&#10;/3/rBZRdEGz3Gx0lpNqRiMUgJICB8Ewl/49hcj89xUBzxheIIuIT4uIT4sMjw0VcCoSvYIhMOhcS&#10;5wHvwDJCI4NIZl3Tnh92tssirp6fm5wby8NxwyNjYiJDQuHfqFC+gEkj0IOC/RoeDIXD5AiEdAKO&#10;Lgiikxl0Jo0H1vC42NjwiDBBkDBEEAox59H+Z8FCzuXRyDgKLzwqPIRFptBYNAZbQMWj8QyeKCIu&#10;KTEhMToUAhEgwJPG5zJoLCIaBXGj3LBgiO8hM1lcXvSpHG5qyQGfO+WSfSUWIjshZs49714djVj/&#10;A+XnosDp8svZ+wG1EI83HMTc/vRb7OJJA+65PzOHgz6De/AlcTjk0d8Bh4Nh/nY5HAwORE3YLLBr&#10;ZrbDLmKR/5w7EH32qxeaEpsZHxsZgbeBVxYzZ2VJWlT0MRX1xWwC9HQ0yDFqXMyzF0HBqapwAfFH&#10;m190Qr+LeBMliBdbfEM6n4uYMwLl56HADK8ysNimNM4XDCD4SYYBlmqnA2AUfpKXzeQlv5yezKS3&#10;gTo/AQWmlsRJ2vjL9s6fk8mdcxAYdnD6ktX3Pv7nP955w5yoYMpP6gJ6CaSFiYGM7BAao9Vo4HG4&#10;jATKb4wCwK0gggfy4oJwBmGrF1wksGOBAhesdqyCx2vVSJQm00wQZ7wugKkQQ/rIoaHhocHh4dGx&#10;Sa3Jea6Xeb12vbq/8WhtR59Ee+mgST4X+AUa9CdjHM94cCcq+rxWtVxv1kI42rEPfZBDQKedNP5c&#10;juvQD3BktRl04Fvp9bmtVoNyTIu4ps1sePAI8qx92ll0Zg8Fap2bAogkd7np89Pb5C73CH4B7cEJ&#10;CIEBzQ0N4AIbD/nkfiHX918AZX4zXQBFisPhAMAdwB+KTUiATN/nHxpU7unqgtyqotBQGh3is89b&#10;zKPi/W9fU5r18H1Lbs8XXkDlYBgaLn3l2ucOKPU2AtbjIQgZSdc+9uLDazMEU1E5pxSPytCx46n7&#10;vprgpBXfc+faq/OSLg2i1d7bVD1U1c285fE5EF5yaVdjcHM3H/z7PV25qbkLn507TUD30df/2YDp&#10;4l/7w7qIn2e1eC0eef07X1kzVxUX8jsby3Y8qrlt+92pEYwLX2UAftouaXjnG0fxdQW5CT8O/fbn&#10;Gfwv6K2QggCyckKcXHJq6pnuez/GJhdgcpdtmmGG5DLZFFzhZWs00NAvhwKAV4HBxMTFcbncC4Iy&#10;QPxSS1NTWESEUCg8bzy4Sd1VdWjzhq/2djaLHv73M9fcln0B9onS9Q2VvbFsS8KDt85amRfimWgf&#10;rN76/OTqFx5ZsiIO4rH10lG1gxcTxfbzSodE3751xdvUxx+etyg/hokBt0ercmjSzAgL5pGOg3Hb&#10;FVonAPzSwcBtUQxJLcwIEY8AxugTRV+5o7T/4+6Ub1+ezfR/6rWqpICKJ4iKgMDrU8tJ7rzwhcck&#10;n9Q6SCRhkIBoN5f9dX1/UUpC1jP51AlvUDQPh/KYjVYfYFJzjytsXAad0qgjhURPe1e5vRDGKnUy&#10;Y0OnxuR3Fjypc06NZFRnY4XHCfwM/NTXQ6Iak1ShoURGsk7upUM7Lga3NXYwj0e0ovq+XvUe95bb&#10;5qzLC3Ja9DovlUtD7INus1Iut3qCIk8bo0c9LnEyGXwWG69zdmxa8YHg8UfmXZX0i3cv+uVspbP1&#10;BGw9crlcPD6enZt7Zs6yAJP7RcweONTBZcRqs53pOfyL6F+gEz+GAn63awKRyGKxLsjh4D0Q89vY&#10;0BATGwuBJeeLB3eLh1u662o6rfa+d/rn/OXRZbfkCi4gyel6h/e/s6xi5f9euGoJSFXGlsZvXru7&#10;d93rj2YkaloPH2oepgnJShVhzo2L50THSCt2vvneM92hEHt27zUxQcae/RsqJgUirFJNTpuXlhme&#10;oCl/Z1OPw4MRFs6OYOIp3bWdlBCcQkHIXJhdUjJHOHVd001sfe+Dr2u2uLLX//H+Rwo8g6X7D3dL&#10;9Sw2WWukLLx5aUFstKu3v6vjO0vRI3PCOc726kZ1iyH47qWE1i82tdmwOguWQRHErF4+a/SNx35Q&#10;yH2ChTE0j8GCmXP7taIJsZUsIaXfmUWx9+z8rKxnVO8DIQrC0rAl6+8sRKvr6iprhxwiNkqt1JlT&#10;ClaVzCsJm2as5p4ju2ubehQ+Id0tlbrT1iwsycgLmcIj8rlHyr7f0dQ86RFE8El6Hb74ugV5iQl0&#10;raq7Yft3jVYBy60HNsejhvEFRza+UEuJX3P7/YsEsT7xJkPOAwVoyb7dR3qlUgKTajSTltyxKjc8&#10;zNnfU3vw80oplUnH6rSYiGhuMJ1Xs+nvR5m56+64/9rZs0LOm1Ppxyy/38GzcH5CFAEo4fPy8yGB&#10;6mkj/jFMDvvcc8+d3By8aWRkeN/ePQkJibn5+Xz+NPbFl59/Cs4vBUWzEhMTfwcEv5QhwtkHFxAG&#10;g0EPlN8eBfzTCurHGXpLQuYKiJNjcTiAu3M+pgg4i9ggdnD0vETLllZadkZkeugZMKOnLUaHTjd0&#10;eFPVqEs9optoOVx6sKJZR529aiG9rbO2pVJCS8qOCTK01tS5MQyGiG0S1zZUyoii+MRYwsBoa80P&#10;Tb7Y3ESho7e3wzA+OOE1VP7jW0VoskhAVkl6+9skhOi8ZJGzt73ZoDCzMrIFfo5h0/U2tXRMDKAE&#10;aQWpMfJdOw70ddt5SUl8mrKl4rCbDk7ShMGBuj0vDiesyw1hWWt3H+zdcNRYLGj+euekLyQylOJw&#10;qeQDuIhUTPu+Rq0RJ0yNptIm679pZEf6qg/LTNXGuJvTidbGj/++cXDUJ8yJAXS6hm+ayMGo+ubO&#10;sVYVMzOd4+na/eUWGyY6vqAgZEr/65E1HD46MWZlJaZxCYNlG1rpzLCInCjGVKycq+vrtzY0VSlY&#10;RUXRPG1LRa2XEiyKEVi13Uf3NLgis+MEto6OzsEDA5g4orxZiuMl52Sx5eaBg0/3hC7DVVVUD/e7&#10;BInJQQx124EjaH50ZCS+p23f90/vtiZnJ8d4IEve5JE+RxRF1SQlBKdk5CSFh89Ew3kpR8vv4hmw&#10;xgHqDJi9IVTuzHuhTCarr6uViCfW330PnLEOh723p6eyojwzMwskPybrFDn9NHoFmNxlW0AQ/wtK&#10;KrvNBvgoYJIJlN8eBYB1AceaCZ+DmlKplH1BJocB1DY6n4fyTDR/1ULLzo7KmAmTG6j+YXdVf8vR&#10;lsamli6ZyhKUWBBDaPy6Rst2Fd75x8VxcQmE3s/azITQ2KWAG2DdKCl66olZMdL99Y2T+htee3kN&#10;ZGcNtR3oHtzboEsXDPNvff3luxd76vr7RltTH3hyeUpmOlVcOqgYd/BWZYUiGk4yK8ipxfD6sLPf&#10;uDdc/M1b1awFGbc8ct/8jMxcSsc/Dtkio3nRaK90qNyZdVOOkOka6R7Vd4ypo/T7y2P/ePe61WsW&#10;JCVEcg0an8jXWmqblXfVnU/flJ/N13/7qSY0Uq/hhnrJidemkB3D1dvtc+dds/4vN+SmczQbP+/Q&#10;SGpUMbNSr//Tgwsz8iMNVUdxQcnxRfkhfuhbn1MlNlBCeGl5hfECEX5y9yFUUGxkdnqQnzH7POPV&#10;++1pIQvueOWm4rRcavertU5IUpLCZZiM1uj8gsykFK5hdNjXJxY98FjEgcmCW9eWrE6yiIcGyu1h&#10;mT2flmNz+MXXPbQgQhSCaflvIzY1ThBsNcsU1Zw73n1qzfwiiqLF3d9Pu/nJ+AMTBQ/dNGthzIUs&#10;r5ftpPltNgRMDqBIrgST+6U7Lv6K5hMiGYcGBjQazUzUWb+icQW6ihyZfoMcSOq5eXmggTzFJvTj&#10;CQRQkDNvxOtGYQn2/GdefHzpjek8lFOua/zi7rse2KEyo8IUYcPKJw5gIdTIyednxDIwVrhwAeoC&#10;/GM2mAhUND8vjAJZFnEYOpvDELGwdhyGGs6h+owmlUnT2znZ+erTRwE02OtwsKIKeDgAeJuCUoek&#10;jQ4nwPzbUDajgRUbz43hIJ/6SNwwPtlHRmBRThoBaHZtDodGPuEKiSSQUeBlymHHFNwcaTUdxJLZ&#10;ZEhOCvnzAKERhUdy0fgRn/3F5yPyqADCCuixNocLjbeazPQEKi8ZgYt1o0JiU4i9bMCJPFadSCfb&#10;mz/6ZnfHn72RC8IMsslclAfqnWiNwCLhaeA/4kWROWFMlAPj8WKJGPvk4PvPv6oIixc4XMYQNDbY&#10;bHMDqqQT8lK6YWLBu8+oU9ud4tLKjjbFFkjgjXalhpCCKBjQ6hKwFAGdAIFC4FDphSw5OLfdCSij&#10;ducxsMmZz2Og5k9FgQCTuwyUhhNQq9VOjI3BzT2/qCjgXXkZaPoLawLiVCEOcrC/f3x8HNKf8Hi8&#10;n6iDp7tRIKwAQePDU6kshM8AxDGLRnRaU9NTxKbcBfGz7nptOQtl6Nj29QSRTgX4n2MphokUis3g&#10;kjX06e5LAkw6tUyl6de5Q6eggb1kOmTpSc4SRf/55RtCWZ6+/ZuH1Xgmm3osVRoCBYVB4SlUFJXF&#10;0nZLZV4ZaqmAgDZKehQWrg1wv4D5AKIjngjGFIvT48JgEdRE/D6j046Ew0+MVlc994Vv/WK7EzJC&#10;XZh2/jH6BBERCpVd0zTqvlpEQMlH+h22SEgq5e8yDKHl6w9qzQnZ/3jx/WSPp/3jW0Yh79xJsLJo&#10;tFMHwLfwCQalHWnWYsMIXlNfed/mg4q1H387NzbJvOvTL3o2NCKPeHFEIiSTgwxGPmDYTF4wgyRY&#10;Pq/wmmfn4I2yjh++kIroZCoBYYAIRU7BwkOehWwTftCsU7+68DADNX4KClyaM/BP0bNf1zs0ajUY&#10;S4XBwaAvZjCZgZ/fGAXAIMfhciF4QKfVgkblMi9OYCFumxFyBU+lsnfpHX3b/vr45l1NMvOZXigg&#10;a9h19rr//PvBG++598577rjv7jf6Bbfdfd9Tj9wQ4nTtf/+9rzd99s53jTY8GkROnNvjshnMALhP&#10;CMmbm5YgwG76x8vvvv36nz6udDNE18/JptlMdrfDgWNmzk2PDebXfPTpxk0f/uebKrHRFhIafPzt&#10;RBJR06fa/dnzG4cIJSuS7D19H/3ttbf//eo/tsvmz0rIiY6HjN9kMm/XW/9747W3/rdlz2EpnRGV&#10;vHB5dPPX29599fV/vv/JlnZcSjgH7XRY7RZE7PH6XCAU2gEoD2D9zU4YuM/nsprtTrsbvoWkcA6d&#10;lhoz9+pcmlL++cNP/f0vf35pW5tY58VPsUjoGYkdRNKKRxr27K6p2vntoR61RIdyuo8H3EGiILy4&#10;rnPz66+8+fqrz5aaF+QlF6YkADAx0da6v7Khcuvmg3WQYw9rBVHXR2rcuOHL3T9UjYKnp9FBj1yw&#10;Jtszotr70X8/++7rj7Z2kngULouNRJFYDSD2QQd9kBkB0CoAGN5NrPvq08/LSgd0pzC/y7xEAs1d&#10;OgUCNrlLp93xJ+GMGh8bg2OdHxQ0k/xhl+GVgSZ+DgqA40lfXx+4oMBEn//9M7XJTbcC8cgeIy40&#10;LyUkjEMCJubRjVU2+8LSw6NC6KcHtkHyFLfb5XQhQhrkEMTQSSE5q+5avaggKdRjdiknxg1Oq50Y&#10;nF+ckxEdTPWCeGUlhhWmikKCQlmQ0UAtlttdFgcjct6C+UszIEeNk5U4O4rDZPMZOAxBOTxhdBhN&#10;GE5qbmZeSsI0RD+ST9VncWDcaGxY2rx5WaEou1evlFtRPnxI9rqr52UEA/oszoclqia1Xgzk3gwO&#10;T5+Vl1MyK5mpElusRqWNwozMvur6OWk0t4sWmxgeksDF+lweEzokN08YFBEfKYzIFZF8TpuFHpca&#10;ERzHQZKiWzBhhQVCNsbpAh5IIOLNkk5dRHJx5tzMKasbZNIjO21up0Fvx+I8RGFsVFrhnMSocCQv&#10;HOJdOVFzaNAod5DjmQQ7LrTwpqtmpQoFZCKeTLLI1W7Ijoqhc/jxeTkpmQWhVJ0JzwsLDgsCVH8s&#10;O3lZfiLfprFp5GK9y+VlRED6hwQBD+twoqg4fuLcaCYJ7bA5GezQiLz8YLLahAuKiogOi5/KkxQo&#10;l0SBK2eTm0bSnsLQhmI2m7dv2xIVGvzogw/0dHcd/3ze7KL5c2Zv27bt+CeBX45TALAwjtTUDA0N&#10;ASBvgCy/bQrs2b0borwvOEbI7lVdWSkWi6fyY11E8WP3nSin/jWDdtw2uVR/rN5Zn7bLVUhiylPL&#10;8ZoO+SQAoZ/r2xOfQ2o0lfb4cj/2uEOtsAJcyCkjMKiNeqPlHK8764iON2Bs3bJz+67vj8pM2klp&#10;6XPXPvHFG/vG3Kc8Y3WZtRPHBwxfTT/ssZc//cDbn96/XYykODjtNQ6lWOO88F51WS1KpeFsXTz7&#10;tFz0ZM1gPn83VWCnwH6BXQN758xBNzU13XLTuphwkUQihm/1et1nn3wcHhz07F+fAgHj/EQKqCsv&#10;6dZxxkPTmSsuT2OBVn7HFDgtXeRFI65iSYLgqXjtKaXemYUo4J2Z2v54TYIgBBKxnVbO0g6WQOKx&#10;j6eVOlaBwA0inwazjGZw6Uz6aTLO+Yd1/Fu6iG1tK9vyxK33Pv7EnS9NZhdnrZgdcapJj4yjssGp&#10;5EQ5/jCkp/K4kTzK+GN5to9XIvBDOcczKZ57seHIFD7/jGD3cxI2oK78Ze7bn4fJuUYOHvjixSce&#10;/7/HH3vssUf//Mw72/d3qS4bep1Hq5aONvVqEfvG0J0v3R97y4PPNpsRq7BrYNu373353qY2OTIb&#10;5rE9//t+T3X5+AmHrPNPkqZhU+n2HzZ0XgoEYNVzz3/05lf71PAGN0q9/63lBbOWP/pQmb8jqOG9&#10;9/7t49d2HDbNeJH4+ps2bnz62k2dLt/pmNDuti2PP/zk3a98M3IRLnszfnGgYoACPyEFOIVXPfTs&#10;G998+vrLr3+84cUHliTGzFQjiCHk/98/7rjxuQWBLPc/4Xz9Il/18zA5tH6oV2vtY89avXb12rUL&#10;8vEdR/bv/NeByWPcxm7XycUyrWHqlHZZXS7ITm/USOTak/mRRTE5IZ40gt8vwjmcJgNYgtU6k6ar&#10;8kjFtg8OD8utFlW3uLN2uKpl6KjEjUYZJ4/u2Pv1l9v3NPYBO/Ep+nb0yEeNKIb/4mpXySUTYq3D&#10;hrzU6zIbbDajWm00IN5ZEA6rVCiVsrHOkcmRQZ0T5Tbp9FZ/dvKZFgZ5fEw7Uj8GrNzlHm2qNikb&#10;jgyId3eNgX+zob++QTUk9+Cn3LVnUtAYr1E70Qd6p1N8txFTRH9l+8jhzT0D21sUM0cInsk7A3Uu&#10;OwV+qmuI06Q3m6yIv8evrGDJdB4k5oJgNVF4pIBNJUwLmTMYCZrMDWIzg07J/PgrG32gu5eFAj8T&#10;k/PYLEQuLmHuvLnz585fvnJuGH1ysHlzw4gb2Mdg04HKg5UNHe2NR/ZU96gdtsmW2kN7P99e1dLV&#10;XL11T+OoWmuUTXZUbt1Z1z3U07xvW1VTX+/4mLj+u4+/3ll2YPfe3aU7d1XUtbV2T/TXH02PjShK&#10;zRDWdUvcjrHmI16i10ZgqCq7VCj9cNM4EwN54+kW3eDhHduPtPX2tFXuqa5p6pAoFE0/fLVh25bd&#10;h1s7WroGG3ftONzSWtvQ1D8ktgCuu1fWuqeqf1AJLGamJS4n2MfC902oUT6btLcXM2dRXlJ4imJw&#10;2OTxSUf7ImJxiVHRaKu2t2rXe++8+/p7n22vbZQYbU7dxOHypurtX36+7ZvNjYMKaX/1ps/e/2zD&#10;92XVI0YMnQiqm5M0P16UR9r4dadblBCVKsDWVPZZfDOVUmc6jkC9y0kBNMpuGG9r2LNp8+49W78t&#10;PdwjUVxQoeE0moZrtm/66otPP/784w8/+2LDhtLWUYM/UOvM4nO4NH31m77+bsOemu5J1czX6+Uc&#10;5eVryzLS1t5T0alyXbQW9/L1IdDSr40CPw+Tg2TsWJBgXLYpcmGSZudzOCk9XT06o6L+q48+2f79&#10;wfaR3rryz9/55MjESP/hykMHvq4Y1Ln047s/3VDe3dDbMdx26MvtnZPK8a5t7/5QeqC0fWDi8Jf/&#10;+a62Y6B7ZFI7qfQQnVq9uKVakpu//IablsXKjvZopB01ytlFq5Ysn0NtOtChGu7oCI0nRYaFe8fF&#10;Hfs/39I+IhUPHvhi1+bvN3WIZfWg1aw83D0s7T9cu3vTlxWTBrNCITNoVG482uM1yfvH1GoL4vg8&#10;w0KLSWKgmI5Rsd6p7q6Xx6YvWLM8Olko7h/TqUeGTIWxvIwQvmW4v2br5y//+41/vvLq659uLGvo&#10;V441/O/5Dz5+5/k3v/v0s9Laut1ff/DmP195442Pt5e1j6nwuFNPLbtP27TtIFmQfesTK9MWKyv2&#10;DlnNFzw0ZziAQLUrQQFte/O+r//3vw+/3rJ10wcffPZNVU2v7gKcyCqT17z32FMvPP/qG++///a7&#10;//3vf9/9/MvDE5OWqcWIhDWfUDF49JaRg2++uml/dduoxmRCVA8+N4SGg/PGScPxuT3HMpz4IJ4A&#10;Hj9HH6BxhwPcUs5DCg8SVH3KvoC2p4Pd/VHpbt9pu8bnRZxFXad8euoo/ONyARtXVH+/rezNbYMQ&#10;pH6e4j2W+MbncbkgqODXztqvxML7PbX5MzG500kMSARYDA2D8cjbdpUbcQ40i4ax2UgM7Y7yrl65&#10;NaRg9oo77rth1TUP3p8xOiLtmMSJsnLn5ofRnHYPFuVE+1xOD5EhTL/lgbv+76W///GG228tpKbN&#10;W4CdkOQKHbNmFRD4uUeb29o7+ufFBy2bP8tJ4W3bv7up3V0QHRIeRCRwghOy5s2K4qLAL8zrwKGh&#10;NSyBmXjN3fc8efvSGBZxQF1w7/qV19738J3z5+axrKDfTL7hhf9bPB/8oGe+VqIyMm2U3IaWAc1I&#10;TSknGBeTmYW3M0dKj7Y1V7VH8xngNu0GJWrcumcahoa11Z+u5LDqdldK3FiSTp3y6Ot7NlZ8WCRo&#10;334k4oVvWtobP7732gT0oP9gOHGptZlMHfWVixbQckuW5fCiSjz7m0EYDMhyM5+kn7qmsm5brdRj&#10;uemLrZ9/vGnrndH9I83fNgyfvxeAvUJmEea/8K+ttQ0t3c37339/tebrH442TxhAaW/Xioe6unvF&#10;EBrnZxoOi8NiHcm69+4X//zQsrQYnMttlY91dfWMqlTmqYUBcdxmxdC4TGkwo9xui2y0G/lWYzlT&#10;Fe90mmUjXZ2dA1KV6azJgcGz0aYb7x8ak03qpu5WwF6sqrEJ6aTaAIFxDtV4b3fPkExuOHlNmnTS&#10;4f6u/gGZ5VgWN5v12ChMU6Pw2l16cX/XiA4eJBBpJMS15TTOdYzxOi1ahWRgQo24eBrU44N9PUPD&#10;ctvlz1H2U6+UwPsunQI/E+IJLElISEM85uSlHRg0mjp4cdex0eN2Ly08Ob5w7hza0ChJ/L0YMIa8&#10;cHd0ogGeB4fHe3xEw1Bdy5Ee0xBjdU5SKkvd5KYQ3F7wosJxmGQiDAjAGbBeN8atHNbkxAVFRUcL&#10;3GNhjIMffMyKveP22NQwjrkrArX17f8kL3xZEB+Js3XXHdm4qZu9LiE+Ndcx4LOQFMgGwrEBj5eI&#10;g5stxK9afXgIV8KS8Hgc7LqTdCUXgXHA43KsbG/PYC+lO6wgOzKqSKh26CcHe/v7uxnRRdzQMC7G&#10;bqRZ+sS7t6z+aHt1szNm6c33YLE+X3B2bFiUEGPqNGomyAvX58WwcRheYlKcMr8WST55bLd7bcaB&#10;Qx9vGCx99553CX/Fm812mi0ysbHkD3wG40xvuktfMoEnLx8FOHOfeKAQ5STxkduSFziS2wb+gBdu&#10;H+3DUShMJLcL2mHUWj2CEC6fKOvY/MXuXY2S6ETGQKd1wSM3rEnLlDdue2uraYL77vs+zG1xYcbW&#10;DW+WarMzKSO93tSVGUVx+apND73WSmQxYhYtjiSiiE2VvdHp1MFOR+aawlVrb4o/Bqtv7qzdtnfT&#10;lj7qrFh0b4M0dEXRyrX3FvBO7ARVU8POL574cCR6XqHILPaJMoNnzVnj/P7/XjtqQhHjivNCeTxf&#10;Zbk8LY0kHvKF5cWuvvP+bDra0bfv3x9VS80aGp8mNvDv+8v6PJRq1/fb97ZMTo1i0ePrFgjChsvf&#10;+s9h4qwYD1gJjFmRq+aC15ih4s0nhmctnDX75gSVomHffbtCHp/dX7O/fs8RdVRGQsyipSGHd0mJ&#10;NB0KQzVavNc+/ce5ocLjuYUuTOFAjd8OBWawoa7AYAGuzj7a0v7df99++z/vvP7sX1+q6MBHLl8/&#10;L5bAz1y9lKeTy+oP1nQM1rdSlhbHxYqY+pajNZ//Z8PWr976RpUYF10YTbVIxwZG+vob9++v6Krr&#10;UMjVejtAKbi8brgjsoLoxnHDp88+8Z6Cw6REMKhMHisqCXOkmRXKo/NJTI4wKDGP1u9ITIzghGBR&#10;LrvVopkcHhscaDlYUdlS1SSTKA02u9nudtntJF5icnx+xMTXH/yw6fP/fVtZ1W5AuXTuwa1PvlNZ&#10;MaDzXYRtQBCVRsNSW1567r2OtFiegM0QirguG+abT97XpbLDQ2NcHfWH9r10wM2be9tf/nbnjblx&#10;QQ6XHwuYSCMCr0MRKWSmENPdq7IhJ6LTZTU5T3E311jkE7tGZ9/7lxfe+s9rr77x1qvPP/AHXnXz&#10;gHT0UrxBr8CsB5o8gwI4Gp/L5QdTQeTq2/9elSlOlLg8JfT8hEI0/U5i+//eeuj69bdft+6el17b&#10;YkvNjaCOlNWP6yYzbv3DLdffeUc+bv/R1r0jGn5M5rx0Ymje3LmxfF1Dy9HGnsQ116xYedstBbyx&#10;obYPt9WMqbpwmSU337pEpHUq+5uib7j1xhvv+8NcweBI94bDo8d64jEYPfSQiJW3337DNTfOD7GN&#10;T7Y0iY0n99OuN5oMg4y84sXLb7ypKNKu7/2otFksafUmZaxdtyyFQJyoa46+avmyq++4tThMr+j+&#10;eF+LySKt/Ga/mYPNvnb9tYuuWhBqlYh79n11UGKSTY+igFy5b+fL//q0tnUkeflVS1dctyQ7KpTl&#10;x4Vxuw2TI0qjBkEUg2hx5YBYb1SPj9iZvpQV161bkDy5s5aYKpx366P3rl45WyR/d3f7mM4cWIG/&#10;Swr8TExOmFuQU3RtOg+Pw+FBPAtKz59TtHqeiIJmhs27flFJVnooi8IOj8pdflsJZGXEA/A7ARAV&#10;PFhi5Jyr89KXLFyas3D1igxRkCAoPHdFSVbW7OQ4Ue7Vy+JZCEQDOykprfiW/DBW4pzEYATgD8OL&#10;T1l55513XTs7hg1Q4YTgzNybHn70/1YXRSHhO8SQ1NRl667OiQgV8EPSFxTmz16YIBLmrV2UJAgG&#10;x46Q9NRFK+ZEEnyAuhBemJ1dWBJG8qFxBBwWexEcDhYXhp8Yygsm9h3uZCaJ2HQcCifg0ahpio5+&#10;ZiyNw6Lj7CZZb3vV9m92HBllxCdmBsfytGNqs8tmsTtBnEQRQqJjc+O8dR//96V3PvgAbHISjdNz&#10;XKnkkXT11R7uTrpx3YOPP3bP3Xfd9eCjj69/eIW35kDHIAAOBcovlwIOu6yp4sstFSph8tKCBbMB&#10;pXEGBQA08QQilcMOiYyLFuDad27/cktZm1iNxjhUSj2WhtVOGhQWOy08pTiFGJxTXBLBtWv0Cm/0&#10;mpsW5malL1meRcUSOvomvAxW8dWrblxdwvfglENjPpxDKdejST6T3qmUTjqm9QRoPI1Ow5BQktb2&#10;MY0b51BZrHJQb55UfCgsk8ebu3LpnLyMkiXZIWxGW+eolUDOW7bk+jULooOEXk/oqnVLirLSFizL&#10;FbIYXd3jiL9XnYafGDNnWUHBggU33XB1NtMz0NI/PC7zov2joBPN3e0HDx/p9CatuaYkKyf/2mWF&#10;iVFBTlDTowG1i4TH4gFpEo2B7Qg6HAwKQ4jJSl11/dpFuRGqTrnbpTGZrSaLEU0iyEbkRvvMI3Rm&#10;MAGBKr8aCvxMTC60ZOmND7/2jyceePDh+x/7+wtPrb9tYYIQ6QsaRU1ZdMut6++75+brb773/67N&#10;F5ApKHxIbslVdz94yzW3Pvj4uuJYYShk27j2gcfXr73q2nse+ceLz9579U3zCuIW/eGOHD4fwI5w&#10;oph59zz94Wf/+999+WFsRCFLi4yYc8drL19dHMEggaaUGR83/+5XH5uVwoHaKGJwRsaahx5bv3b1&#10;devve+q5Z/7v9nvnpcUsfujW/MhYJnzP4sbOu+OP96+9Zv39Tz3zyPpVyxOC8LFXv/RAyZw49nEA&#10;9RnZtnmxKXnX/iH9+luBPSN6IF5QevHa9YvnLYgJp2BQ5MS07MzbY3p3v/3ic190innC1HlhOA+G&#10;E5MQwvHnEGTEROYsvy6kp/yLjz/fMygliTLSBVTY4/7FZtTqNVpbxvXZIaRjFnwfJ3bJMrrZijYF&#10;rrC/2A3ptkm7mvYf2L5PHnTTH65ZknFcQXjOHkPIDIbgSLv/0f9888H7H73/2bv/+3PC5CfvfFPa&#10;C95X2tayHTt2byvrM4czWNFMPMBI2CELgQMwIi02LAFNDaGh/esDC2yBRsHicBiygEpwm6wGu1mp&#10;MHUeLN25c/POdikFz0rlk4/doQD/UjfY0Lrny/99uW3v0RGlyob2nOq4iwA4o/FUHBoxt2EweCyF&#10;iGCPkPgQiG23g/OnkxJKw/h9QDAAhsygg47CYTF4qVgMCePfPSR+uIBCQOE8sjF5MzKK7f5R0EUh&#10;TDstmIZB+kKiswhkHtj+4HdoHtY+NANADMjviJ2CwCST6BiUWQfWO89YS3vlrh+2HqpolZPzg2lU&#10;v6khUH5/FPh5mNyF6QyiG5Jxw1+4idHCsBQm3BVPE50QO9mZ5VglHJtDhD18eoVzIkrgz2qfPNYa&#10;mko9G62Of+1/zQVYHSYy4ZpHP2z/4k9zhcEIk8Oxk9fe/NH+ij+XFAjg5ayQWXf/bUvHiEQ2/M2L&#10;b73y+v0PvfDSVbMWv/zenfOTUpAQOiIpvOT6l/a0DXUc3fnDxk+feeurtal4xFYJhZ2+dvXTX3y0&#10;IlQI/HKqENjk7If3fHLn1XPCLkzwQI2fhQLGxopNOz7eZst9+eV7i4KFABE57UEBqP7Hfj1jBcNC&#10;Q7tMJp0GWW92tcYI97YlSxdl5Fy1OO2Gv7786r/+9cxN81NTQ2l0FuS5gUoI2BWJwfHZUKqqplHE&#10;48Q8OqrUDbsIOMD694CSn8oK4gZlF0Ze/cQLr/37lRfvWlucE05l8yhTVyjT4L7vj/Q66A9tObz1&#10;vdceXpQexvCcFiSKwYDW0DIm0zjcKMfIhELXjeVz6VgMuE56CFQmxkvSVDSOGMAt0jEhVih77WQ8&#10;lh2WxDXbLEotgGDKNA2f3HXf9jqtl1iyPOemv8EoXn1mXUnCkoWzY5LzrYeOjphASznSN6CSD07l&#10;sgLbpdPlcTlQDqvZaAQW6OdzMBgsCs8WJYYxim++4bF/vvTKM08/cFUSP0LEJJJ+qafdz7L0fj8v&#10;/RVMOz6yODc7e07kLzq1PGQaMxmNFlNAI/Jb3juAjAw/52I+Fz9y08COjfs2vb+j/IMXVufPzkxI&#10;CL/uvucOdlgM9sb/Xb3ovx8fHNWf5RIHAM56V+Xfn1xTlJWakJ6zcsnfOqOeeOCRF5+9gyk3vHv7&#10;ugcevfvGZ7aq3a4QIQeLZEoz2Vx2G140Z21JbnzIxkcefeKhO2/4TzkxJP3/rp7HtoO3i8OBoRSs&#10;yI/i8r+6+66HHll/zZ8+bRHrIiNCpt9OD09LpKEUFa8++eILTzz85p6mtkmiG9jLSQVLwNjUzqo3&#10;XoLGr31rtxxf8MzaAgpEM7isVhwlZ3Hx/OL4bU/89ckH77j+tW1qQtwT18/jMVNWrS+QHWr69/rb&#10;7//Hn15vj71m8eo/PLoSJ7P8b2oUT38vxQStumNtRlTwpkcff+L+W//04c7qIVBeQB5XRmxmSv03&#10;B56/+54/v/jc160eM2SLc0BGAYvdiyIKElbeNrv7053Pr7/59kf/+OSHjYIwJo0UyGp68Uv0t/AE&#10;XOROET8gN+vBA/sef+ThVVevuf+hh5KSU6ZGOb9kFsS2wUJbs2bNb2Hcl3UMQEPIzj7Q18flctMy&#10;Mi5r24HGfikUAJT04cFBiUQSExsbHhFx/m5BApmmxsaomBiBQIDHTwnbZxanbqB5cGhizIJCu5Ho&#10;MreTJ0pOTc8WsrV9e2q9UbnRcWGM4/iQ08+7zObJrpq2CYMFoJ+9XjQJzwhLKcxO5PssI93dHX1j&#10;Rq+PwOAnZSXHhokoVrtqonKEmpESEkwH3J7RgebOYb3DjaVxE9NjRVSOdfywObIwisMmuSzS4YHW&#10;dgD0caIpnJi0+IToWPZ0z31m8Uhvb9uA2sXgsilolJXJD4+IyxCeYBvi8qp93z/UkvJEIY9DZVAj&#10;E+LjhEHGvhpTWHIoT0RHOXTiwca2Ya3NjqawoxNjkuJjaJC8zShpbx8cmZDbsFhmeHJBTiLPax3t&#10;6enoGzV5fXg6Pyk3PY7Lsk32NnaOmtw+MMHRwkUR8dlxDJxN2lff3Cuz2IjgvcNAkSLThBqJm+kj&#10;heSFklFu7XhzY/+YQmnHEljC0PTcjDAGKFN/KYsp0I8zKOByuRQKxejwMOQlhrRlp33f3Nz81huv&#10;1x+pqaqtF4lCDQb91s2bn3v26TvuvOue++4//34MMLnLs9xghjra2iCHA/A5AvH0c+nyvCPQys9I&#10;AQhicbkgmRwwLVFYGJUKDpHnKzNicjOJP4E76GkK9gsRwWcyOunTrPGsb/CZLD766cr3EzVNBged&#10;efYV7LWo7VTQYU6Xk1sf3Xuocs/DxvsP3BIRyjsdnu5ERbPFSztT7w/xeQ4vlXqy9eHkUUy9zmcF&#10;5nu6gcLrhshvzGkb7sTrPA4kvxwJCSwKlF84BQJM7hc+QUj34ASEpA9yudx7wufxV9DtQBdnQgEQ&#10;1nE4XHBISFxCAqimL/jIjJjcBVv5FVWQ1jU21fzbcPXb18afsAr/ivof6OrPTYEAk/u5ZyDw/gAF&#10;LoYCvzsmdzHECdQNUOBMCgSY3K9gVdjsdqlEolQoAMvlV9DdQBcvigLgIo9Gg3UtNi6OzjhrirFT&#10;mvvpmZxfR+cC2JsJJVoQwZkWNmeiEb0oOvw0lX8t3b5gP326iXEPS8RjnMsse4yeJ6ulL9jqTzMJ&#10;P/4t59G1nznGAJP78QS/si2AGxnY5Ow2G5fHm3I0mFHk3JXtVKD1y0YB8FgAnGGdRgPwBeBOArN8&#10;/qZnzOSMsobK6rLqDjzHYwoqunpRUV5k0IXuSD6PXnLgvU/3MQTFC6+7Lok/1RXnSOuOPXsPDBnC&#10;clauS7cM+0IighOSBL8e+7AXJTn4TgVeGJd4TWHwhWhwmWZW093f0/yFac4fF0RCiO1Mi/Tg+xUY&#10;ZkTCDbNF57T2eZXSpuqtX1aM0FLy0n0KRjzgpt+Xzz35FT6Xydzy1asTWUUZ6SvjTzJkmrubm8d2&#10;joX9321pHIh2/3UVj9nc+OU/xTmzM1NXxJ1qndUNjPTUfaSf/cicCBGgYZxaAkzuFz3PYLABU1xv&#10;dzeLxUpKSUGyhP9qC4IqiiPg8QieGFIA/N0FNkYsFlj31EdegIz3/O4Qb9FoMLWC2bWnqysiKio+&#10;IeHyMDlx6Q+bD22sd2aWxKF7e8SiRSXLFt6WDSg95yluj6lr5x9u+8cenODOPz75wm2Lmf7KhgOf&#10;/mf/93XYNesXzktUf7gZmzG7YP1S8AL12fUGJwlc6E9FxQRnTocbQyacGkXksemNdjyDRT07no/P&#10;ajDjmPST/D98NqcHIIlw2Kl2HEa9Aweor9jjZ5jbarJ5cDgamXx8W7htZrPbR6fTT7Ayj0ljpCu+&#10;uvpdYuKsOf+8Nfm45HP6lR8C7+wnuu1zWiw2FJpGpZ6NKwIaqMWBxtAoJ/u6gJMLhkqcHvXY/qry&#10;rXfr7iu7OTxawPFAPPvJhPfaLUanl8Y46UB2m7RWuvKr6/+HDcld+N874k+dJ48bdWzg9s6W3Tv+&#10;+KZk2Z1LszAHvpVHWWPXbV43HbF6bFAOW8fWj2RJGQlx8yKnXJncViuGoi3bvL/rhbqU3R8sD8Oe&#10;wuUga6YdQyVTcXiUz+VFT2/JqU5AcAtuyn/U47ZYrUT6VKLM4+X0qfFYzGaAAqbSSKfM9Zkyltvs&#10;QNMQivkbd1l1FjeNdS7Z1K3X2CYPfjKZmJOUNCeMAAtCZwWHWjpy2Zqsqt//9S3Se7bfl5fGQybM&#10;B6kljp0rV47JYZ977rmTCQFvGhkZ3rd3T0JCYm5+Pp8/nVf3y88/RaMxBUWzEhMTz7+9f4ffApMb&#10;Hx0FjzvwZGUwGOCh8OstAEGNcWg1kpH+0UkpAMPjKRQGhYR1ubSTgwOj4xq7E0dm0AFE6XdXgMvD&#10;5MqlUsChg9sMjP98jMjlkkqlbA6HRqNNxS6ftVj6Kxo0VHPhQ6/dPr+QXP1Vo0eLFy3L4J0vfNWn&#10;t43XfPThJCXE5AsXOUjJC2LB39Hj6T64vcMtj5j32B2p3P6yjw9b3BxOUhTOPtoFDvmjEo3ZhyfS&#10;aGSsx2NSTIhH+9v6xEqzgxPEIfgvZV67VSebGOgbGBoFl369C4unUKnHD1GHQauSDo+MTo6Pjoi1&#10;ZhSJRPD6TNKh4eH+tgElioxnUGlOzeRgZ3f/yIhYbXBgiHQqBWPTj/f09g70jSrUBi+ZzaDgXFb5&#10;0FBfX8/wpAwy/lKZdKLHoRwd6urrHZOZ5J0HhpmRCXFzk1huvXTEhCURCQSU1WwwTKidJJROOjk2&#10;0NY3oTDZOUFcvMM82dff2987IlVo7Wg6kwoQr9N81IfyWCCncF/vwMCoTKlzYGl0skenkk/0d/aN&#10;jSpMHCFrqrJZPDnau3+CmkbWaRRqpclHoNMpeARb1ygbGoK+D09KoZ8UOp3kc6rHhrt6e0flZnlH&#10;+RiJxaKmxRAtHgqVgEE7tXKZelLjorKpwCaRXkw0NzQP7fXMeuyRFbmE/i4d2USOWBPjGtJjyERA&#10;sbCYDcYJjY8pikkIE0ayyASsz2PTyHo7uodkmsmergnjoCPqhiVRDMzUlRnSoxjUo53dvcPDEyqI&#10;AUETfU755KQBUONxOKdBA5vVCrhrBpVcNjY0JBZPjMksXhKVTCLgMV63RS2D5BR9yNQYnVgClYB3&#10;qqCxweGxcbnB6MJTGWScVS4xehwoAo3g8Vg0Iyo3xmM06iSD3QPD/WIDM4gJlxRQvvZ1dw1MiOVG&#10;J4FCgdaPrVSfTaOUjw/0DIwMyfS8tLy48HiWGzJQ9Hf0DIshC4XLR2WRXQqNZGCfI/vGdDLNppfI&#10;gGETKMeuWRCiAwFsep0uRCQ6M+oGYrTq62ol4on1d98D29DhsPf29FRWlGdmZmXn5jJZrPNsxt8T&#10;k0PQJKaLnyKXTeKCRkdGRthsNo/PP//Z96NuAEjfQZyAxeBP/oXExB67G0/jY1yWEdkklZ988MRd&#10;t/ztvx99dHSAGhOVLgq3tFe994/b73z81Z3Do8SQpISoYAiWupSCRHZ5kSFMqesRRCb45KRB+YeA&#10;DNM/zuPDRB7zP3f6yC+lEz/mGZVSCSEiTCbz3NFvSPPumTE5gig3J7dwRTzGAMnid5d2ktPTc3Nn&#10;h5/Pe9OnHxuv2fIv99pHbg7GGVxHOnHzl8cwUSNHPvq6bHdNr3JseHygd39lR0/fmFbS23S05/vt&#10;dR6UZP+3FQOWSVbKLJFDX/7PWx94+8ud5eM+rJWfXRAChzSgmrTX/rDhzVd3T1I94rIPf2g2i4kx&#10;JfHM6UNseMsXb7x8z3OlCgpJW/5NueT/2bsKwCavLRx3t6bu7sXdXYdNmbuxNzfmzowJMoYNd4fS&#10;Im2h7u6aNG2Sxt3f+VvcC4UBy32MR5L/v/JdOfece+75cAq9xJr1y+xnVxU1lDeTQ/lsDK1m9xdv&#10;rCh0OkWn9uWWtFVhveLJJeve+ymlVVpVVlJ/qrDaKyGJXHn4pz92HC+uUHaIDm7aZ4mOoNUW7ti5&#10;7O8TcmJX1ubtecaQ+BGDR3lLmg8teTCdD/wbfuj8U4cPP79GMpCw9X9vLlu7K7XVhdNzowcQCrZ9&#10;sXRfQX1Ne0Nz8p79tpj4QC63J0yS0+QQHV361m+HKtuaJTWNKQcPm0NCVRt//Oq3L/7Y12bWSTn9&#10;k7ypIMxQRomo8MTmZftaXOiOrENFJY0l+IghYXSCIn3DF8s2JxfWG7tE+zcc1Ab50horD+z+Y1mq&#10;nKzM2rKzyEbHyguU+UcPoIePCqERK//+aVf+2kbhg4OF3bqgtObo/gN/7y0SixsVTG9iYz3KQ6cz&#10;xXesnX+CPyDUx8eVm3Yo+cU14gHoda+cwNjIPv291PK8HR+9tbXRJqvIPnYqR6IPHPXwuABmjyLn&#10;7OoqT1727i8ZemtLzpHCkvo8Kyu04bfXNmgwPCy+8dje3zdleg+JFv/1+fu/LtldrnLo5akb9sp9&#10;BP6+AYzOtrTt3765otDlEp/am1smKrMQvWU7vl5e2qmurzyVm5EmJg6MFRR8veiYSYwLGOmr1uat&#10;n720i28+fOCflW9/sb1FJ5OwByawRVXb165efbDYZpXsW31Qzid5+EXyzij19pLlny9e8vHvBxo7&#10;Sk5uWLlU7Mmw15mLj/ywqQqDaTi44oQYK+D64PEdZXu1UTN5panLduzKkJOHDoygn1FVb5+Quwci&#10;ntzKknTuXZfNoK9O2b99/aqVq9dv2L73WE5ui/GaTGs2ZYfKZLgoqkOf1ORmM3EaW08eXDzDz9MD&#10;rtomzf9sSUrzWXpNp+LE8s3Lfv4y66K48DdZkLE4t9TWwP9kf0VV1dYRVo3k2LG0yuravwvG/pRX&#10;23Jo4TiCeMOmYuAuu5lDR01e2q9Pjadw+NwRD31xOE1id5nrKze/NtDLgwONeviH3zO7rMCiUvrn&#10;m/1D/fEBcZM++DFVogKeT/HOpQ8OjcEL/GMfe2dzVYvxDAvnTbbx7nrNqGvP3vvdig2HNTgMNVBw&#10;7UM0u0bWWpbaNmbykKGz5k1mYhJqMnIkEEYyeMSCsdEz54UMf/aTd//31uvT/UbOT/LARHpZ66d9&#10;8+U77/+04n9j7CbpqsOFZqCuclij58/84Ldfv3j92QRKj53RprVTQwZN/OKnL99+48OXJ/s4rc3F&#10;rcqzQLlsZrtHpMfstz966+WPvn0qVtTesvF4oZOHHbXovaUrfnx5ZIwm69TJ0+0LPnvr1bd+/PnV&#10;qd7Y5o+++GH5qiORj0977qNfP3/h6ScG4Zoq83f9mcIZFvrskpXfvPvRp/MFG1es+PirjSqixwuf&#10;f/zy65++OTvEl2Oz2JGhdTYoa/d2tFs3cjrMkXOmv/fb0m/feDpCX79v5XHf6QNf/G75knfeWjSV&#10;+see4hqpvLvCNp2oaNvasqQFE175fOkXr73w5AjMr5sy8lrrhWOHvPzDz7988dZwHpvUY9izOSlc&#10;3MS33nzznR+WvjbFj6X+62CxVlGyfU2xICnypW9//eC1tz+aw9u+7PdFi1c0OTnPf/7hy69/9tbs&#10;EJ8Yv6DI0BjPzIwqBUpZlVdDsqFHDAk7uz3xiBg+bMxTc9gJD7/3+pj+vgwccMV21+3CvWHPv6Fx&#10;WIId1VZSlJoinfXqoy++/93bT8ybFu+0wBW/M5PM0JhffPJQ/rjFr7yxeOnyt+dFCM1/5XSNfv4J&#10;bk7xT2+8s76sOuGZZ4YKOXi7MXzigMfe/vLjlxe9M4e9+1RDcU1ZWVZRZpbkwS/efu2tH356bbLA&#10;1fL5z8v2nBJ5RkVMf+WN91774JWhPjgXjILzM7obcLTNbPHsH/rYVz/++eOHk/iOrH9S1RTUYz//&#10;vvidr5c+H3a6uP5QQf25qQRhc3yGRj/57a/Lf/3ppYG+HgRpXZm4Q2JJnDTmwXe+/fqxuaP8GbCh&#10;tentVVt+fuuIWDh02juPTfK8E/fz/ytCDuUwWcSZu/JbquRmHFqvaMxK/uGjFSfrG69IQ2NVGcrW&#10;f3NaVKa+UX3lRp+7+eVV0lpQk3GQOvXtb3/+87UZNK02PbtKi3KpGysPff/OF6u/21Wn7RMScGlL&#10;O4mkHzxuSnRE5IT+cZ16e1pWTmdLZUy/AXGh/tEBniqDKacVVpPeC7nmU6vSM9JYI5b8/PN3c0Jq&#10;TtXmn04rqKk6KQl95rPvlj4zzqiR7zqcU5u//p0S2ow3Plj5wbP9Kbo9G7Lrsle/fVrtMf3p5d9+&#10;8mQM5sDW3AaF7HJSz5vHthdv9r7VV8/8TF4UujBm6OPPLnprkldtTdm+vNprxRGWKZtL9h3Py/zl&#10;hZcfe+PzNUBMU7A9o1XnRKN4TDKLTaLzvcCy5MEiMXEOs87UUtOWf2DzquUrN5wulcvRXKfeCPYA&#10;NDk0NCAywpNMZZw9nIJjOLK5uWXfFy+//8tfR8obG1Q2jdl0ru5OF47D4URFhnNYFN+YIJKLruhU&#10;QDzM2LjI4AA2ioDSGfRd+MTBiQFeTCwvJtjbThOnHjjQghMG+vl4ULwS48dOfXKS0NnUKi/LyD68&#10;4a8VG9YfqTaxxRWFapuO329QCIPlKRw8OIHF8nTYHYiSDzRT3ZYKCPyMgYMp5J+kkFD/yCghnswm&#10;aNsrG2QV6Rl7161asXXL8QYr12x0Oa0IpEA0bpA22kLgZCVcgIMIKeGhIRaV1Whxevl5R8cE0Jls&#10;8tmTLogYQyRSo6JDvQVkbqSfgO2tbleYDe31Zi/vwNg4XxLNyyMqMgJdVpcrVhkEAwaFsZgegkED&#10;4xm8MJ8Q/4CgyBPJtXVlx9MpaLPf4LgL4nTQaHQeG0fhegroFAIWomIjVomeRiECBBrV3Sr4P2ge&#10;1mrQGlTt6MQBsQHeTEJ0bHREeLTjHFukA2aGqKSis/TonvUrV61JTqsWo70IVnrCpPE+VoVFqmEn&#10;TR4eQsHhXS68r69naIiAIuRFRYVaVWiDQtxpMCmJiUMSAzyZOH64L1cQQuCFTXhwAqe5bO1nX/28&#10;en2R2upAaDKB7KUbZ6gV/BMNYU/xQqFHbGwYi8MmWFRAfluaW5m+Y+2KVX/tKulAaR1U53lKZqcT&#10;7+UtjIkJ8fDx9aDhIXJu+OgBA/slqJP/+fTNr7bl5YhMCHGY1WYqr6xqbVHAMYiQTrj96yYMiP+M&#10;kIPIrUZZM1rICe83YtjgpKjACLro5Pbc3PIu6F6XWdaSe3T/jl27k4sqJCqdprFg89ZDe/ceLqxp&#10;E7e05qXs3bYnOV8khUnvVKlay49mtyotd1aZAK4tua6ENf7lt55/8dk3gPmcpa3Ma9UDq3OrCgPR&#10;owU8ML73YrG+6qMqhR5ohXw4OOCMJnGEegdTZ7HAEQyf2R3DCXi8jHa1GQLt9n65x5A8IuKmPvLs&#10;omefeunBIahOS2tJSY1W1Brx4Fuvvfziaw8lEJiK6gYtU5AwYc4ri159/pXHRvnxGkubNXhy8NDx&#10;T7y06MUXXlg4LERcBsckfSPR+wKwm88D7dTVp+fmnD4m9QgdPnLQ/Hh2p0xc1Cq/ENlLUJbWtbY0&#10;FnqOGxLt6+cZEj0iLiaW3rA7t1XnQkH8YtBLHDYryoay2B0uLHDxEEgkLIkOJxZMJkcQ4OURwAMf&#10;ClhYcDQYLRdmbVfVl9VX1nZgOTwOl8+ikoCr2Oa8SNqChRkYbpDWmgw2h8EF/kkYAoOAtYFBBIoD&#10;a5NNb+zmqkeMtQ6jEygOusNDI8PSbOwSF+aKVA60k0gl05hsFvyP5xkRERLEoRJdemM3imCQhnjR&#10;8A9gFQC/GLiyAfoWDnx+bN1fovBQbWBWBF3NiQGOLnR3VizknIDnFeXNZRAvWDRtBhPUojtbuwUc&#10;LAAeHAWPPyvUL+w1WBu6Kwkxbax6JxZkDwZjN5mtZmTXiEY5LHobmUQDxmQUOLkgCczp4JBF8/P0&#10;C57ALTmycfMhnQc2KCbuQjMzGNxtdtBcur20EL4ECJMNGNkxUAdoFArjsp/dp7lQACYO6IIweiMI&#10;eCjThYInz1cREYk4AgFNpNGZTBaTw/Px9AoVsFDaTomdwuWwqVhlbbseeQ2RTN2FIQ4iajvaCi9C&#10;kOwLusZu12vtViuK7x8WHRMZ6k9RK9vy9pTJjUBgBLKNQEShAWOkHyEnhCaa3HP2DBkBzTUJT2EA&#10;4EwmVxjmzRcyzp1awNYJS4b+ArJDi8UKayO0G0+i+4TFxEQFe3HMFflVVaeaNEB+gfMfOnlmAEYm&#10;KkwX98m2/LoTsE/WxeuWcnc8ABQfnoHBMQkBwTFJI6c/tOgBbl5lW3mrGKVTNWYdO3r0SHLygR17&#10;UtMzizoVbXUqgriiqTQjJe340ZRjx44mpx5NzajtkCul2tbig6eaIdp671f5W8BBp9WQMJKkUE9k&#10;khMZ3miyQNcgNqKIbM8xL7z13IRnx9BMlmvVyAXLn0auNtmt1yQcgYj0YKWwma09iw4MdoJXWEhg&#10;2ABZyamsvNKMvDKJQgvB66/dFChMK9cYLeYL9C0Xyn/AwpkPvDjYD1Zhc6eGBnZXDN6CkZtCg9iw&#10;glHp/ja6L87OSXpoyUP9hFCAWGq02XjBHsL+j37z0IiBPCJKJVNqTVxfLh3myi2Aede8amo6kXZg&#10;4/JtaXWtjW1ZzSaeh3eknwcW5dJ31lR2SDXgYHBhXW3SSvDsMHAf/+rbZSt+Xbp0yfJfPp03IKgw&#10;9VSjWm9ywPmmvcfvFYvGKHUWK8bO9ROGJQ2fOGXS8OjIYH82S4CQM0Hv2Bz2ixxkrfLq3KoGlSHp&#10;uQ9fnjt9aIiQioc4ZudHChbr1ChVlYX5jc2irKxKO9Hs7+9NdlqB0RAJfotjeHBYXpjq9LTSqmZp&#10;ZVZJC8YUPXP+nHCMuKqmsr6z6viJPdt+3dzsCosQRibEJI0YN3HMmKQgDnfYlLmxPnxlwfHTjS1V&#10;1SdOFXUp5WiQjgQ8kUyW1LfU1naC44NI0X2W3l1tROdA4fCcgKQ4r+DY2EGjJ4wfOTIhgMsPEDJI&#10;3R6KIA/o3tGc9sqikvwqaUtJeV5lPd+LRsMTQcdDCFcvSCBATQZtRWFJVV17eU5lu1oeEOZFofvF&#10;8JTtdSVZxe1t5dUZRZXkYYNmJIVAPU9k1LfU1B4/VdQpa0dxuH4BAx+g5Gw53h7kwRsWxr4oa+Ss&#10;GYQ/0h09Z8wYIAAkkdvrmpFG1Z9pFDwDIshOJPL43lGM2sxTpWUN7Vk5+aVVdWjM2bpiqFzvwP4J&#10;XoFxg8ZOmjiqX1KkP4NCJLSmbE/RCZJiB4XZK7duT23S6pwYV0dLe0VxfWtFbVp+DdebwPEM8mHT&#10;hegq6JrqZinIms7OVppNVpRTYw1NevDVZ+cMTiK15on0DhKdpumEvY6koaq8XmKxwtCDygFiPXOY&#10;BjsS3+j44OiBoydNnDAwxNcnkM9kcc75VEEb7ZAQlQHa60SbVc1ldbXtcsHYea+9+XgizqXvKJcA&#10;tR+ZMGLeU89Pj7K0lB1OOSk7sw+5rTPyvyTkuldtO+x0e5IgrD/dxHIYJc01zSVFtVGvfL7il88n&#10;WVGN2QdbfSY+OYQ774VRHDFa3nja79nvVn31okf64eSUtZVU//4TXp4X50vpG8XpRnsX7BrANWTr&#10;HkXAokOikMAIgiegIRCvN4tLQuuNjovs/Zfla9d1tiZvPtGo7AQt7OoJw2CSXFiXSmeB7GCwouxW&#10;ZpCft3Cacdm8MUOGvrZyR5mCBv5kF58uXJKfw6IWH92cVt3e0rND707nlmunWdWRmZLvM4wXGRFF&#10;M3ZBfEFkwwAkKbB/RfXQnUEy12ZXyQ2t/WaP8Dnj+27vqGmuLC9JmNs/hOt1Pwg5jGDcExOj/YNS&#10;Pnv/s89fe+eIelj/kc+PDXXKTeUbn3983bZM8cWsFm0NZV0dNdxHx/gRzuweBKxQ/8kx5adLxFKN&#10;A/RtIsIiikFRWD5NJ8oLxOnFSl7qB/97+80nF36+oUhkCAnwwLowWDwRh72YhIri3x/OUdDVyz/+&#10;4ov331iRUdOqE1Kw57coWCJB16zMWPb94k9eeztZFRc38cVxCWQMCYrr7ldGzNihk6cNzV/6+w8f&#10;Pf/a6lQ1a8TPn7773DNTWnccXPrucx9u2JaLmv3OQ7MefHGGOqPqz5ceeu6dN9/6q4DhFzn7uQeE&#10;aOr+xW9/9tm7yzKkXSYmCYvB87j+0QNyV29d8t5rP2/fm9vlBaMdC63D4rpXVQyJGzTlyXEd+7N+&#10;fvnBp999/5MNlV4+TMaZsL54ul/Co69NUZ7I/+v95/7308+bG3w/enLSQL9g6pnanh+UOCLOaSJW&#10;blr17SevvrYxQ0sb9tEDiRR29IOvTSa0dW18/+X3v1n8Qw7xmaee+/qLVyPIjP2fvvf5p2//eVIs&#10;1bOIeCKeF5A4QuiMmRgaGHepuxAGVGkSGCqR6gLlF5bMFnL9IgfkrNq85P3XftmxL0+BNApHALZX&#10;DKhvvNiY0bNGVvz1z0/vv/TNxl0ZIj4NZtmZSUPyT4wZNmFI5pc/fbzokYWL/9iT0cqxNe/eXhUz&#10;PenpTz59NGFOQO6a/dXtRhRZnlu684cP3/72oyXFfi9PGTo4NCRi5KCJU4bk/fLb99A1a47p/UZ+&#10;994rY6jNKz778tWnX/ox42Rz9CsTQr1ihia1nqr/6/3Xvl7684EWKgpNJRKB0Zp4ZkOL5Y56aARd&#10;i97w6pOvvP3S8z8eM6LR3h7nL7uACAfTAdJcNAoWJgxDGOyFN9Slvv/im2+9+fZGF58bvWCg0OXE&#10;EGGv4jtp7lhqJLVg9b56/e3XFf4rAZpdJmlX6pcP1055bMKwJxNYsISiVCc/H72fsPCR6a/3D2xO&#10;277jeEVtcU5esy123rTnn3rR9Mdj7aPHig+ai9L/qsQKGFiHRtoR+uKTLz/3/fwQjAMxapybKmCF&#10;yM3OFniANdqXeJuiM0tTdhwu/bw06ejPY70xaOWxb/aUdRVGLf5zMhuGlfTIl/sqtZUJHy8d33Nn&#10;6vJk0Unqs1bk0l+YH+nNuHjLefHDXYdWrW5MlST9tXQ4q+6XB36lhMSw5oVrvl2if+bnR0bxS3bv&#10;kpUrwz//cBDsmq+iz9msutaMH9MID0+LiPA8cwflfCFyVVnyJ7/rxj43d9JAfc36k5t+Vc1If3M4&#10;w1K36quMZgz6qa9eCAUS2NTVK2rF6LB5L0yIZHQLOUtR+p68PXmMh96Zk+BB+re4wYBbgEKhBAQG&#10;wt9X3yqgbvgyuNNuUqukHeJWlVPgJ/QS8BkkAhCSWvSdXS7wR6ddtJeymbUGs8mJ43Ko3VZHREew&#10;mUxqjZHMZRFAA3eaXUQug4CxG9QKRLXDEFBYq04u6jRRPVgCgQebDhqa06TpssEuiYisoueSw2xQ&#10;dko7ZBKUwI8H8BJwRDKdTe65N+YsW73qVPMm4/jVE1kOFh8MZhwScNqZlA4qD8hIEf84qIlRp+yS&#10;tsmtdDZN4MGnU6hYG9RDJmrXOIgEDz8/AZOGA+Ifpby9Q6G1uni+XgJoCcZl0alkXV0KE0HAATpV&#10;Fo1KJwM7nR7OoZo6XEQalccHR3oSk2RWO8hkIpHeU22X1aRRyMUdSpMLw/Px4rNZFMJ5ye2yGuFX&#10;kUxnxxA8vfksiFKj19pwKBwZDuQuaLXFYoIbemarvFOLZZL5Qh8evft3qKeqSyJTaa04T28eh80m&#10;Y1BmrVKukHcZCXw2Uk8Ok47TOiv+mfGC7oHPH5w7HuwRFySw2pktKjOeB+XZtHCnwoElcvBmjQxp&#10;FGhNXB40itjTKAqRRCOAe5VZp5JLJXDZgkxksSkEKpcF5r+eBEq6SaeUSds6dDgmVSD0YJIIVp0e&#10;y2RQSSSXEShxtSgiOf/r/xX64HgJnwxna6l8Dy6bARcMgFIW6Rq5FO5h0Nl0gQePRiI59RplZ1ub&#10;0UlkCPw9uUwKGXj5VO2iDqPOTvbxYaIwFCbJZnFh4U4ij9Kzo3TYDBqltBM4220cHwGfx6WTSWdt&#10;Oi6LRm3FOOEQkgzKsabLToKXCHaNXCYXATeEr5Av5DIJYMU0KuxUHp2AtWj0ZrsJy+DRz2gLt++e&#10;3H9MkyNQwaTc3WFoZ31BDscTHUgjinKy9xxt9Z0086UP33585LgIEphEgOrRiSO47GhexLBJ7/z0&#10;ww8/fvfJq09NjotEzlThanTPNLvGKtfXP8HRgxkbkC/SIAuKravBqm2lRPjfOEOWxmKQ1+B9eBT8&#10;pSHiL6kpLzqWK6edeHHc6DHDZ65tQlPCBvcPEXIH0NKX/O+p6W+nFqO9psyLgUyubrE0OHSSapwX&#10;g0zuwfp86shM27Pz4xPM6a88OmugBwUlYDIwHiyZ1gFXaI3aBpxaxOYzdOq81R+tlejDxj7x/MRo&#10;RMI57VXbf19feMwc98T/HhzseUbC3Un4+7o7z+WHwZE5/IDouAH94iP9vGHlQmDFwurn6c1iXGot&#10;wJMYLJYHh3ZGwiHDGAPX2fiesOvHE6hwu5oPEg6+xlFZHh6eXrCeCXhewZEJ/eJjQoIEDCo4zQOX&#10;NpktYJBBwl0EIJZE5QcExSUkRQb4eQkFQg7nrIRD6mozgeXZwvAJiYmJ8Pf2pMMmn0SgsMF1oFvC&#10;9dSEyvTwD4uPj44IDuAAETcGhSFSOV6BMQlx8J03iwalo/FEhodPZHxcUmJsMPhkwOs48CMR+IdG&#10;xcaE+Pj48uESJizsaDSBzvKOiouPiooI8OBy+BwKgcIR0Mkg4c5UG00gszz9ouPjEuJjAmHhvkDC&#10;IdUhUFie/uDBERcdJgQiIRyWxGLTaRdJOARpIpHG8/LyCYiJj4kJDfXokXAIgkQ63zs8OjohNsJH&#10;ALMGi8aCLsb3C0Hq6evrC9fGJCdSflw0/50czuwRCVGel24cgRoBXCs4ZJACaAKDBVINrizgzzQq&#10;MtwfJNC5RtEIyHEaGm6g8v1CY6LDw0ICgMP2vIRD2oPGURiCgND4pPj4qHAvDotKobA9BAw4dIXK&#10;UshMrgeTjHcYdSgSXhjsHR4V6cOHwrtlUE/XBPR0jT90DQFBg+MVEQuZxYX4cKhk0MCwJAovODw2&#10;JiEmRMgHkQRXzlks8J45I+EQsPBUjkdQVExiv7gwP2825ZyEQ8ogMtl0evcVju4BRifD7X8CXegd&#10;HAPeNJFBnjwKAY8j4mHMMJDTDti00FlcwVkJd9vmF5Lxf0jIuewWQ97OPX9+8/eKP/745ddf9iuF&#10;U4b0H+jH1ks6mqvy26xoLJFBRpmtRqnGToSdX1mpRI/WkLwFGIogQIiz80KCA6M8jMrmvNWH62Xg&#10;V3RHXIPOdD/Jx0dAjFDt+Pajr774atGXRzoayXEjgs7so6BpVqvlWqeEeo0JDuT8/ZhggLjOgPKJ&#10;GDx41rzB4V7ePklTn5iYMCoymAt3Fh4dFg1Tix0UExkyMOyaRDNw8UIhUfn5IjdRLyzL0Zy7fc2v&#10;H/2wbNWW1CMrv/ly9d6cVhWP4xdY/denn3/62bs/5arb2Z5eipNrPvnqx5/W7d67duOqFX/+uSu7&#10;NH3jd0t++XbFP1s37N/x5w/fbT5ep1LfWfhv6yRE1g/K7TxkJJ5TCC5qx5XGL4FypfGBFib1Sxq+&#10;MI55LqDHVQEhIIL0ooTFg/vgxQsNEgb00hvyVzL/4+Be9mUlXfQN+EqAJnm12oCP4CUlX+1JqOSV&#10;fkLjLzOLn33QjsKTOP6+MSPmz44J9bg+McW57K/TqGtXGE+8ciiaHskcMG7WgJjxwVeZnpd1DRZs&#10;wJd2A/q6CwSKSOxN0DU08byYvN3T6Mr5/1eEHFxFwfPC4m21rek7165es233iZPapMcWDBnly+UJ&#10;IyJHD/dWlhYdP3q6FaXFe/swKLTAAYNdepZfNJHBIefvPXhw3+70LjuB5cs2K5tK9pxqVVjusA+7&#10;0Ds+eMhUU8G2Nav+3J2LE3JGDYs9e6UKz/H38g0OYV/1nMqm1urkGk64J+XySXvxwABKGVbMtFmf&#10;/r1588atm797c1YscveHGhj2wLvL127a/+srz40MuHZ8YgeELWhXsEI9aJewfxkkzWK7UYuKRhXu&#10;XbXsz9+2HDgts3qFRY0WNh35Z83KI2WeQq/JYT56SUUrLYEq6cjavuLnVWs3HiupbShsIvnhteTW&#10;o2t//XPFqkM5LTrdHYb/35meN1GqA5xB+lzHRXsPHT588qtD+HdyX3cTjb9zr7hQJL8RI5/+7Ncl&#10;L8wMZTHBV+jOlX11QR0+89Gxg2ZH0C9mwv73a/Yv1+CCMCDIP4H2c++eXYE+nq+//FJVZcW5X0cP&#10;HzJm5PA9e/Zc8vx98tFpdynbO3VWE7jNXpacNoOisUVhddiu0lpwnco6fbqhvt5sNt+VgFhlxenp&#10;K/8+JnOYwN3r9ia7uqHw9O9/HBWb1PbbW9K/knt+Xl5lRQXEH7p26UaDISMtTSQSWa3A330DCVyi&#10;rHbETn4DzyK+6OClDx7viDPlBcmsUIjqi0taVVY73Hzqjitz4wkJPAN+Tb165+LcEXdCqx38CC/5&#10;GvG663ak//dSt6cj0j7wPOtFTZAwO0iv/HsV/++UDDMF5gvMGpg7l7e6oKDg0YcfCvbzFotF8Kta&#10;rVrz9yo/T8HiD94HFs9ro/Rf0eSus5VAY1EsIZ+GXMu5PIE1nO3vw8ZjruHQByj3lsH5Du5u5F1d&#10;plYJ35cLl2Zud7FKjUZTL+J7s3FXtpHd7vJvc/63RZVxGRyiQ18v+GTV3tLGG9AInHZp9erHHxz3&#10;xjtLc1rPtddUkrrs2zcfevvn1XuyK06tX3MiLbft/G3u68JibanNTVuzOkcGV9Su+/CVHnDpxJ1H&#10;P5n/V/bxlouKdRT/9fua3xfuaLupXPviJafFpcjdvD4jY8uSFVuXzt3YdM1QRxeUaJdKqzP+Wnaq&#10;VXen7TZ90Wx3HmcQuO1r3j2DNFwAvXpd4dT52qsb2LbhUAwchO7K9pI5IaGxk5N8MajeGNNvrikE&#10;umdA7IxBASTsRQdyN5fZ3fdWT5zNvq2XVVZxfPnvuzMbG9V2CF1yvWR16RpztpW3VqSWtpblt599&#10;3Cypt7IV0XNeemXGUHJbTmNXtRrbfVJk17RDLFzHpUPTajWpDee/tMraO5oPN9kgkCVMBIdWLutQ&#10;KK40nC+Wwk59Z3unEomNgsbCPWOZ2GjTq+XgANF1VtJhgqfMnDjz7ZHIzUckWVQqBUSqP9dKu1Wn&#10;6OzUnL/YcrGtzWlUdIqkHfqzz19hE+CwKDo6L7isgpQhFom6rGeq73KgdbXJ1UqJYPycWQ8uHnOG&#10;xweujUo7VcrL2uhQdUigI6BArF4vb9hfb3ZcI8b29XrL/fu/jsB/5QrBbQUaVr26mhqdTuft4wMh&#10;tG+yLKfBqJS3SA1XjrKMwaLNGotSKjEyhD4c8DFGGdVmFfLREz6ScBAj4orluujefgIKjYizudDn&#10;XQJcFqta2tTRfUcFcjYqjEql1MLw9uOA4xWilV6YYNGzGe3KdrGOxvfiQDx3lElnU0rE+u6PVAJy&#10;mw5UYYZPkJDWfSQN0ZUwZ2JPQGBxhbwVGnVFWqyzjWq/WiugaLvFqRSJdRQWn81kU1wWk1MpFmnB&#10;s4zDhBt93VeDzydwUwA9RNkm0WDxDI5AQLv0gZ5HocYkNoPr4cvq9W27tOPHuXx+ZFTUtSNx3/AV&#10;AqDIqa49vf2PvcXVycyx3yyatzDpEvqWS7vVJlWXb312UaW3T4vMZwQzfuHvjwXgUZrOfUu/3S0u&#10;pg18/8lwdsGGD48QPAePeGKMF6utuspCcuhtjPDEiH5JcSyLuSXvaDZEkteQvcMCR00a4w2X3cyq&#10;jLVrtmStlka+98pQP2WbwmRXWoGHhy4cNn5oEJOqqixvNzRgw2dFMTGayvQqFJrB6e9jrD56osqC&#10;12vQ/JDY8GgmO//HB5N5A4OFiWyMGcPiD54wIZJH09ZWdblkTno/TM3hAonBbHEYzS6yh8egcVOC&#10;DLVpedXtKgOJiHfCWhTWf2J0kCcVOWuGntM1FaSXtSp0RiQqAYaZOGFEtFBwwQUAp6w4K6+2Smyk&#10;MEguk5OVNDopiICT1OZl12tJBLNaR/BPiuofE09pq1y95MVUin94wNhxA4Ji+o33NNSeOFEuMyos&#10;GAqZJRw+cWQAlaiuLSuvyq1X4oGDQGOhxsX5O5rbT6YsLg569d0nFgwO8Lrw7sFNTnL3a1dF4PZd&#10;Iej1JHf30uUIgFjy8PTsksuBh4VKoyEh2np78gvXRQ3i9ua6gmoFEjXu8oTFo7USfUt1iVIYkxQA&#10;3tAopUjXWlOqFMb2CwTCkiut5mBBxTg8bGgXBCcggQZi7hGEEJ/HJFWIagrLZKA3oCFnZbOytbla&#10;55UwIIBKxl+aFbj3GxSWltIiGT80NkAgZLk0UlNLWZFMEBYXwOdRXXCXG0tAeznJGKGAQYRTHeAW&#10;sCD22+5GNXU36oqaMNKodl0L0gqkUbBUXSK0MFiURWdvKSzqYPtEBPj4cpw6la2lqKiT4xcZ4OXF&#10;cF0SMAG5buBwteaWtxNJQr/wCMGlD5yRcXYHw98zyMUOZSIddQOdBV0MGpxWo4G/4YZc33FN6ERl&#10;hdlFHdgZCyeUnPTEXRjM6cpTza7qaMkpah315OtT2spPth4+kVf/aEAUWt1e365qrFUxUMfTFT61&#10;rdYuVHOxdms7kSK1sscO5TSkQ/SPag03ZCbTWLrxm+/KDWTO2LlUDHCgeIM/pVYm6pQ2NFl0msNb&#10;SpwtDkFivBfX5qivP9RA4y4aH9t+Ku1k20bCkzNAyEnTN+5BWTk85gjp2n9OUUYPpjTXtUlUbdiR&#10;c1woW3VBpTOWwlToRbLsKl7EF+PCmg7szrSftMf/Ldz80U+dAUn9htA7VRJNQSXRZ3bT9p11SgIn&#10;ItwpOZayvXDSB/6enj1CDqKpdOSlHihQMvj+fmZVbsbyMhb7rXFjA85fm3E0Htz41/FDnb6PPDLY&#10;s/FEch1GP5rGVVbtP9AROTMGU7ErNbsj3EgJmqBrKG9DqTBl+/dnVwzhz303ZWj5ji1pXd4hHkyz&#10;rKn1UCvP77VhYZJTKdt3fpdJnjdzgHdjyp7SGi7RFaoQoZTWwgb52Ggft5C7Rxd/t5Drg46DFRDi&#10;50FIN1FbW1dXF/ma14SvVR6aGRzCuvoDvqi4wbHImtwtq3y8UfFD4s59vNprLqChUnc1X/YzmhoQ&#10;HHTmW3+/gKRR/a6VlR8qOiny3AOgrUb3i7rkeZdcVCcXXWELwAwOvXajrteKiFhQbs7qlz6oyDhg&#10;LL1U3byw3JCQ4G597ZrCywVGv+LCG+196GLwnoB9THRs7M0r65eX1pySVth53Dbjq/H8wz+gzWYI&#10;kwVWsmvUyqTqbCxIFQ1/zMsnRoBJq2luOpVRNzs43L/fI+Nj0XEG2+Av306kVNPzNxA4hrxQb+ex&#10;pMXfPB7MxMRufvNY4dbjRRPnhUMIwmFPzX5gygcTfM6WJAifNHokhnHiqGMK//ChpMXTpo2b6t/V&#10;lXdo8Zw9xVMSeHBpikym94QbgWiYDFtHW0FJTlvttM/WPBnl66woKVEUtcoMZIw16anHn53+WGxr&#10;xZbd6d9Wtr07wgcoCUlWmhWLITEow2a/+Mr0eaENxVt2pH99YIu+qjH2zblT5j4WKpKGo9Pep8Ne&#10;qGeLB7GhLCZq5CNPB4SFJVHrqgWG3StFMpXRFACWhLMJWEMTpgzxmf3N82FYdeCXs0/WmrhBCwZP&#10;+Sh6eiIdFaOp/1MtKdNY5/ef8/qMv9d6PhpUTfSibGxqrty/ITf67WdmjZsd3iXOSP7y2QOls2PY&#10;LjTBt3/EvAd++LAfo9XzlbflaDK2/8uRB7f4vz8/MZp171Cs3+ig/q885zZX9llPwyJoNBrBToWE&#10;SL3ZdKOMcDfu53L1pf5Gy7qkLVcrus8LuhzDG2/1dfHviSl43cfOPdBdNDCm0xkMAhB5Xi/dmLlS&#10;nPX5++tPSBrjJsyN0OX+mWtLGjPsqXkzRkX4Xm3zaW+q2b/6fy/8UUOB4CAuh0pl5icFv/z79hdj&#10;BPIdSzZ2ZtuH/PNBIq1yxaObzRhxjq+zJVkdN8SPhMdaNTKSMHb01OfHReR8srBy7Kxxo14acMEN&#10;ZvnJg8eyFx8yLySWmOd+O314dBxDr2nMWj1rr2DNpyOIycdz2zbjHkl+OhjXuP7t7dKq0qoxQk3N&#10;6D++m+TN7xY7Tm2z5NiPC+pmvzd/zCz/mtLte5/8nv790ReGyNasyrGmWyN/9z4wv27uFw+NmuRV&#10;WbhtyxPfNCSEqv0e/XTmhGGD2UpTfcobD4rG/rxgwmh/JFiU02oXp29bvmJroV5DYsbRDUdKRny2&#10;/snZ/YXnVDnrqS8/KOSq/R9Y/QAc+JVtmLZJn+RLjDXXbNmdYggeLJSX1wT5jXro+yWDfIpXTFvn&#10;OTWwhuiDXV/n8b+m35dJI1gcXgDLZTa5zHrvyZ++Pkq/fVeebD/p4SNPBaGbV7/8bheGj5s4j/j5&#10;Vv9130+IZZOu1+fu328JgdtnrnQ7ntxSx1z4MpiwgLLWQygEg8tNJ+ENJk/Pcw8KBALeNRL/qula&#10;b10zwyv/2EcFQTZXxeCCVt8gTtfKqled5OUFj3N5vBuRcDc8pLC0qBH9x4waH8XEg6EV4VxBzi4v&#10;Er0Xb5hc4sr6tvbm0R98umTJj78u//P3D9+YHmbcfqpW7UC5IIse26sTYoA60EA8wPEICWUPefCp&#10;F156/fk5k4bG+yHhqZDr1Rh8N5fKhQm5cIBHE+lctr62Q6NE/EDQWENXg8JigKsziL8NyoHrubFu&#10;cToJCG84EyXVQ+x5+Ka+IDX5+18zxRAIH9+t7iE+3d1BcS6kheu2lGOQEPvglI/HYDheXrZmBRis&#10;4QUcWtPZ5nIawcKOFAHhDcSFWzaUM0aOefnzX95dOG9EAAmCKV988AwtsUEIb4TzEY0ydbaYGlOT&#10;tx/PFbumLv7h0zcXzR8U5kG1IURu3fH/IfwmGaLoE7EQsIpPw0ZPHPvg82+8+sTjc0ZGePt4IPwG&#10;3Vw4CAkP8kZ3LyD7VReeBOzV3ZW64Y51P3g3IfBfYQaHOzIyqVSlUsGxym39o9Pe0QTeLiBcIWAm&#10;+H/BWeB9kKCn4OKLVCqVyyFQoBwshHfPH6gSMIMjf1+SZDKFQgEXfcBSjZzI3igzOI7E8/EOjQgH&#10;ogUBum1XM3P4iISJg6JpNpckf8PWVguDzuNeGAlFU59y8OSJduec9xcvGBgdGhocE+EDUat3Jrcn&#10;jo4nAEGmrs7iPX+0N1FZtHd3hbi9w0bC221kULXMrVVNCiLWL3ZQNBVVc3hDR2B4QMAgnwvidFhF&#10;DYUlyUeqUWSdSKS36xT61qK8tNIKWvyYmf2jGPK2irqCrAYSvrM2+2RKFVPo5zcmHldyss5q6hJn&#10;p6YVyUUu9gB+3U5Z5IiogEimtL20fPNx3KQnB/npc3OarXVW3gx6xXpp1NiYgFC6pK2oekcadcHz&#10;gbpWsaSiStqQl5GccbTGY9DspFh/Bgmi7oGn04ktB6T+HKFHFENaU1admUcbPCcpwhd+PZOckpzj&#10;mTXldRKys6PmSFopwZfH0mLs1mZ0zMQwh7Kt5NQpM4YbOmZGIFuWv3Nnvqgis0JPUgkGv5DkqmsE&#10;/ig8zqKQt4ha8VGDh4V4qHKyG7Xl2Lgnk9hoRd6uA1oHjRARaji+rcTB9/T25nDuyzsxd400un3M&#10;4P8JIQfwadTqutpakD+3XQjdZiF6oYSGRil71lYkbu19cmagVqnycnJ6mqlS33UJML/kj7a7jiql&#10;EgQfHNf1qHpwV1sikbA5HBqNdnX/czyJxmDxuFyup4eQaCg1+U4aEZ3oyXNqrE0ZP63qZEf7hwYw&#10;LzCTyVoK26Ry7qhHJ4TT0N2uPAQUxkjWVjV5DOvHt+gtZAfVZ0win2BXinMrpDY6nsWNMpbl1raW&#10;59UbPMLDRgweyEfblS3VrrC4QO9I/gVjBm3St4okVRKdf79EgtykaC6q6JAb2fEvPz4tmsOg4xzt&#10;Har87HJFl1jpxNMjR44cMiLRy5GZUipuKa6xMMIHTV8wJMrRUYOOHBLq5U836mWaRgVv1PQoT2dH&#10;h4nmonmNFBhqMFHDwz19qHqNVN+i9pq+II4uKhdVlxc1tLU2SVosUeNmJ8b60AFBJHgl1VJb3tzR&#10;XNMi62zuIngww4ZMjvYTdLuldCdne3ZacV1FUydaLa9vdEU98fzDU6MCHMrSnPIudVul2Oh0eick&#10;xcYP8WFa5KK8/IYWmZIZmThm0sNDgzH5qeVV5ZklTe1SO3vs5JHhHKZR3GYk29gRk8PoaJOkpoXE&#10;DxTGhmCV2aUtpKCIcO8A97Hc7ZSIt0/I/SfO5EDdaWluhov0/gEBsNfu83tOt7Prr5U3NARkdk1V&#10;VWR0NDTt36pGH5aL2OU7O+trawcPHXrz/jt9WKEbzgpEckpy8viJE8H/CF66sTO5G879lh60aVva&#10;jBxgoiHeeIBFc5fcCKSlQt4FIcDtTpuuTYz29mddEOfRoRO1Gih8KkTnveDoo8dUebV09lejJG37&#10;KUd8YFTiQGZTe9qamTuiPnxz4gOxvPM5GTulOowZz/U/T1x2PlfrqS8+LBUo+eP/nszSMnmsnl8c&#10;Joh932DmB3mSr008bZZLdDYMWiDkud3vbmmA9c3L7jO5W8IRom3B7huocDgcuFx1nyQWiwXN8fP3&#10;B/seKHO3BNBd8zJyMATkZEzmNa/m3zXVvaAiQPQJCTyPru3T+W9UHc/wC4CrHTcu4aCSJC6PLeBe&#10;THKBw+BZfhDi+6JzfCzd29+Dc5GEg9evfaP97K84rjepZevS316a+8TLXyxaqpn36JABwZyLsqfA&#10;iTPfh30Vf1OH1WwGalgihsk7TzGFJePYPiHC60g4pI08IU/owXVLuH9jUN7JMv8Tjidw7AxLD9xg&#10;wwGDPUIFcT8k8I2EBC3pdhO8T87EYTcHOhBcRLtJz887OXUuLgs6AmQzwtFkv9GgUXeusuBN0dvC&#10;kLF1BQKAK9x3hK+uH6XlisXjiL6j5r740qtvvv78Cy++8dGLCwf7eFIuqSnQnPYYZq+QcLGPvzRn&#10;1tsj+JeKVfSNha+DFl7GotpbnNzP3/0I9Hrw3/1NumINQRpc8WjkloTDLb3cZ0B2M0Zdtgy4TBZ5&#10;fVleXm5eeZ1UZ7jZ0hxqkUTS3qzqxcINdJdGaWO1WG9C+L5BAFvsBllDvUxr7vl8rQROfCDnQCu6&#10;54QcVLjnNK53mtwVEbkuTFeC8OxLVt2FgRZvKqvr9dL1f7+xYjEokmdIv0GDR44aNmTw8JHRPrTu&#10;TegNJww3LDooIEFIurHibjjfe/zBy9H4j+Nz54Wc06ZXqvUmo+06yLvAFqFVKI02q0ED3AgaCxLA&#10;yQEOwVeJX3WdkXk2TvUlj6FRFr1U1FRS0653XH8NvvRlG6zm9VknM06dPp2dnZV5+lT66eyCqgaV&#10;re/JTno18ZxwKFGScezEqazMrFPHUpKzcks6DTc10h3S6sbGhrLO3phDjVJ56eG1m0/kt6q7AxLq&#10;zYrKI4er29Xm68Z8BBdRkBZXlRPAJixtblJZbdfNqFdw9dHDPdXunXhGO8xKcVtRTn5uTl5OVnZZ&#10;c3OXyXVdxchlM0lrqkobm9p1iP98d0K7jNrWsqLjJ0+ermzXqDukGq3OcgORMM++DxfGdGpppxZ6&#10;+qZGCkxOi1XZUtWhVZkvKtalaxdLxFWy88Ep+wjv89lcDzAnyqaTSzUaWVu7VFTeabrRBrqswC/e&#10;KYG1x+U0dEo6JbVd5/Du80b0WYZop9Gk7qhoUmjljbUSWYvadj18+qzouzOjOyzkXC6HsvnYtr0p&#10;BbmtF0VUvRwdm0bUenrXwXJ5e3V2ZWV5VqsOZZPXN3XpTX0aBNleV7jh+3dmvbwkS6Hs9QDWNB/5&#10;46epY0eNHjli6NBhw0eMHD1h5sLFv+SqryvCb+9okGQc27v7+10qXv9BQxJJsoN7D6xNzlFDmYC/&#10;DQJJW4ClBTh3kC8QdpSz34BR98KP3UsBWLqw2G7uAhfQu/Q8ae+W4fAZGFTgOBBJCH/J2dXWadCJ&#10;8nf+9vua5IpKFay+NptBVloq1xi61UEXKGs92SCcLOdxcCEkQBDx4+rI2LtKDhxZ8eniEzJYRm8v&#10;gHcud0Xj4RU/TR03b97cB+dMn/HGqhXpkutqzQ5re+mKF56Z+daHyzLrz1VVX5yy5o+PX/95R3JG&#10;Rc2p9evTTuSJugVL9y2xyzcO3du+8w21NFfnpP21tqCrJ5YB8tINKaU9mSP5GNqlJ759Yn1uWjMS&#10;Tflc3s7aXVv2bvk4teNMWWe2m+dKRj6fzeJKuHdX/5o7254MLnz34iYDC4E8e8M/pzP2rtmZsvmd&#10;w+Izg+wqbTxfHWAhqEpfvjKrzeyw1+/YsOOfNw/1xMO+CqQ9VTjTnutL0vMdcHFf3GgGV+iibtQ1&#10;tQ2n/nnw85Si4799s/f46gKYhD0V6+FRugjky8Dv/uJW4lncublzoyXdYSFncWlKU35a+uunm/dk&#10;NJ3F/sp1JTg1uoa0XIlObQMmeTJW0yw+sfS1k5KG7qjCfZUs1YUtneWVQsyR7IYuU2/0FaQGnPAF&#10;X/xQ19rWeHrDY5M+/HXzttLWutN/fz2aS7uMHrmvKnwj+biUHZ1mpzJw4MjhQwePfealRVOnT/BC&#10;680oi6Rq/9IvX3ji6Ve//zO1DWyYTkXhsdWfvf/8M8+/+cvyY43y9txjaz97/znk44oTrSoY62a5&#10;QqWUGq0oc3PR1q/efuqpZ95ctuG0xIiyavLW/7Pu188/ePuD1z54f/mper3tzOoMt5LxaFqYpXjD&#10;0azjDToUcBkjCa75YlF2XXPGoV/ffGLBc2/+nJzVrDvfl22H167bs3x/rZN4JU8Ah0yUvvKXr5a/&#10;vVyEhxvTVwzveSPQ3G3POMQSmcAW9f3Gsqr8qvq6XR9+PM3/ep4QRqe6NvOAAe8olxuqs6rO7vmM&#10;MhEjhjT/459+fGEqq6Ncrqs3EylIe/UddbUNEoP+YuFpgxsaEuV5O7ZJ3tnVnqbEdrMQOAzS1uYG&#10;kQi5pn1punj6GeVNdY0ilRIyx4EWjsGTsA6NRCPtaEG+QhI28cVFz76+6cHAMyutpr29rb31vAHc&#10;qANTSlOn+lw5FxVgNypFTTVNDbKrz02XQStqbFJcGPZU015bU9Oq0fe85LSjNY1pYr084unXFr63&#10;97HgboSt2o6W5kax+By/wZkK2IztDfVinRGq4dLpFK2pcrhdjyHwvby5wmBC96uw/65vaO7UXHGf&#10;7tK0tdQ1NEshrvRF6dJly2FUtch7nrFf1Bc2g7ytuaGtTXvN11GO7npqLyCSgOe18vYueYfGiicS&#10;cGT66M9WvPzgJ2MFPRlZpc3NIoXceOEG0aCXiZoaO86Db9XqJQ01ta1dfapKXGEY3cGvrjeh+rYq&#10;ZrW66tThoEEelSJqa36eKnYS09CRuTcfE+cXHpVA6mjMTStn9xNKCpoaxCXNHQS9TOfhdJo1Rpe+&#10;tknZue9wk0a+kfUSfXp0iL0uL/nw3jwNPXby1Gn9o+nyxozkgi6HpJkYGkrF8ZgNXZ6Pzo/lXedQ&#10;XNeYJbHZ/CY/nCTZmCd5JCaUbZdnpKb+faiSq8kraHMlPPHY01MXeEmPfbixgtmVW9miZg8b8cjL&#10;n8wMQBjmXRgchc6APyisF4veJfTxCRawr0I937dAXjs3dDBcKja27Vz75uwNgsR+UbEJ/ROjQ1lK&#10;8Ym/10vi+z81eq61urZp89eps+a2bSjHDoh8ZFIiVpaWln68IreCOSb2sYnRTvnpzHLJYB8fi1Zv&#10;cYjENQ1Nu1aLYgc/OsJbU95Ysvkb+9xXzDWp5Wx++JhZfqqGU1u25gc/NdDHj4aGeBYoPBk/7KHZ&#10;8hxJU/aGvEFPCOCMzYVEY248kHas8CBq9NNvMi3FqSfTLc3WyY9Hdi/FDL+oSBfPQsEg0Rsvs6/Y&#10;DRp8WEi/AY8IRaARnA2ncSdBvT1lySQQdbvQ4ozYt72WHj14eEIkG3cd45JJoazO3us5a/qkxman&#10;LjW5+pGoOBqqvXznibIjDc0s8eqN1R5lB5vzMTJLO7aDK2wqreYE4MQibPSY+MnTZ/iadYVblqzP&#10;b+oweiQOj5v5+MJoMgatbDqecXrTyTZj6ZI/q/1a6jRUuhGFoVhc1OnPPzbYiytJPVKhyMSN+nyC&#10;J7YjZeVxFJrvMy9Oc+K3TRVsb0u7nhPWP3psDERSRZ38e3OdTwkVLAVkwtjnXp8YyBWfONrgrHb4&#10;PEnL+HZ7rYVIZ9r1KBybNPaptwcpT65LKe3Uu/hEm1gmNw2b88aEIZHc7slls8tyd/59ssHgxDIx&#10;DrnSPOjpJyaEh7LOx1Rz1O9dv+1UepPTP9KPJpegRi6cnEAk1ebs2lWBjvByttbpfcckTRw1zbPl&#10;5LID0mLc8vItRwaOjJ35yMfxmrTl/+QbsFoHmuLEUWe+9MwAHr3j5KHDJ7blqTw8eYROsaPfYF+X&#10;3JpxTNris3SP8LUBkWNHUSKtGEXZ9n/2tKGpJq0S5SSGTXp1/gAOpqfPXBaZvOrEP3tFeIZZJUdj&#10;mNGTnp0Y2bL5d3F0dHTS7FC9pjLjs5OCB+PaaotKIHg0k4cEcwfCIziCYcUOj5v+8BP+TYf+3F6o&#10;c1mIRKrZQZn23DxyWnKnwCYY9NIAgrPx6OfHOf185ARt1ZbjUr4XjyhtM0dMGTxp6vxIgkue/8+v&#10;R8REMsYuaq9rM9CfNtfsWlMdz0NbE42Z3+1tZXrwyMoOmzA+YMJDLw7mYo1lB1ceKe3QujzIdlGn&#10;3Dx4yjw60A/VFHUyPVANvxAHLpw7akiQ150VEbdjmt1RTc6i7qhPq2OOf2Lhg+FCkvRofpcLY9XU&#10;HM+rbW3UwulYZ2fx2o3Lf1qf2daBZXpx8RaFGeqHNncptHqFg8wUsMkcPo9DwXQUFJ8+ursezfHl&#10;kSXpp/PzDpXUSsuOgIbRZcNS6BBZyAXBg67fNld9SStFy5u28OEJczwqm+W6LpTF2FRSfCg1V8sN&#10;CGHY88qrUgtrZK2V+/aebicw/Pgsmahqy+k6MwrZpp5ZjZxwegiEyIjVrxcklbejN8/k6SL6h8UO&#10;e2jagKggHt2h7CjPKyotLmpqqks/knHsaFp62qm0o6nJybuON+vINGdXY0t5ZWWHjQg3vAQcTGd9&#10;c3lVVaeVyKLicRiMA+L8G1Vd7U1ZlXbfAYMnjh8/KsQLL0850aAwWzCeoeGDx40eHB5Bbq3vNBi6&#10;z03BKuLC4FH8pPHzBwdbmxsPpuR3OaA7cHiTrLpa3KShJU6aOGrC9H4URVvb6cKzVixGaEJ8ZP9w&#10;LkT7vwI0WJYgYtDwUUmj4ijdQZduI3p3MmuXEmjXTGgfqkuj0lYdWr/h6I6czmtbzc0Kcf2pasak&#10;2TOee2wCB0vIzapAjJJEBptBYTKJJAaE7uLxWRQWG6eqaq3JTdX6RCT0G9aPYS4tz95ZJLHaLOL8&#10;5KKuTpJ3WEyg9xlvRjwFQtLxWViMxVBxMEXkNHMj+sf7eBPlOSuOloqNOmVTU33ZscZuK4qusbCi&#10;ISPzdGXh0b0SBj8oKjGYgjPJqmplJpjENgrTKywqgse1tO7fVNSit1uVlWXV5Ucr2w1teftL9UZW&#10;cHwkj2Vq2vtPyvHkTQeadCp2eEIoX2CuPnCoorbzjGbictosXW2dTjYrJHFQnLcPuunQgfL6i9UQ&#10;p6wM9p35SmZAZGikj7l2z+nslPwajdXAjkjsl5DkqasvKj+W1W4k0pgCFpHB52GkXbKq/YX14uzt&#10;B1oxTu/EEYODAynKvJXHq2RWs6qhuqr6eCvJKyI60ddUnV6dU6h0efIJFI6ASSJyAr28A2I5WnHO&#10;npRmk5kbGhYo9KZaDdbzllIg7hPl7ktpsdoEYWEBAm+qTW+2WNrz06raqrvsKJfBLKs6ktMqaizI&#10;qWzJU7AC40N9bVUnyxQSgnd4XJAQqxSlbznUZDYg4Pv6krtyVx7OPXXiaEVDYQcMCjtKWX0iv6Wm&#10;uqSqvjq1Ge8ZHp3oZ2nIKk8Dq5hT3pK+PbkdjRKGxoR48WlAreWwinPTKhrzahvlzcX7Ku1U/8ik&#10;ULy+ofbwvkopSi89veNYvVLKDEsI9fCw1RxKLj51bF9GeVmRiesZGhnOQ2Fc9r49GrqTM+vCsq4v&#10;CPquZhpNR11aisTLifcMZHYquvJOVnQ6UHDD1ALnQiCSMGaXqaRk95oiR0jsIy+/8fy04X50MIGA&#10;t57eRMJyQgZMjSMPnTN1qL+nNCcvs0Ic/siiN994cZBBVJW/Nb0JDGoy1pBJj06fMG3iiIGDFowP&#10;YV/XP7i1pLBDcqKpq6W8WMYuSs5tqFMaUUQywydu8FM/rlu7bHEE37OmodmEJ7N8ouYs/mXVqt8f&#10;GpFYWdmkdV3Pb6bvYOt1Tg5dc2WrikCY8vrin5d89vrcMZSq6uzdy043d3Xo8PKS4tSDhzJq6nQ0&#10;rs1Oixzq55RIc9KO5DRaKTqU90Bvk6gjJy05r9VCNugMdrsD+GLtcIpm0BBDA7lUGC9MPksgMEvk&#10;WgcuINLXn8/AWl1YGo0ErGTnnDxB1bJi6P0eGB/GChDD5KtWwpkJ1mrUOfEoang3WwraL4CAwhrk&#10;6jMbAyyFRCZyGMQr81LjQP4yvHhku+Eah3a9RupffwFCboXGDX143uzJM+fMGUaWnjh94lDpFZgc&#10;zldUo2qvzUit51sbmsUafVMtoSU7uURrdPH8J/QPHjnGN2HWs7Pnz3xwuDBpRBAL60/TiYJG9gsO&#10;6jd6kK/dbC4oqzOBTk2kDp4z7aX3X5g5cXwQsdv0SxcOSEyYPoLmG92famBPfXjcQw/PfuChufNH&#10;ex473SgGpYUE3UMjdC8XCAuByywpryouU4x94cEHZi14/ck5M4ZFEW0ONMYZO2vaQ8888sxDM0bG&#10;OItbZCa7BU+mEInwLrAQ0ActmPfoMw899/C04SHWvIzDBzM1McOGL1w4fda8xxdOhC0Z6fyCBPsi&#10;hn9SeGBkiK+nb3Cor7W+U6VF2FkvSGhi9Iik+c88PX36jJfnRzY0yIrblVzfqOHRQq5XWHQwzWxV&#10;NuitlLBh84bRImc8MG/mU7MiKAZR7bGDlewIQVjC0P4x4dHB1Jy8RrlB7UATfWJDpzz7+sPz5z03&#10;xdcsZOI8Ix4YSw2Z/OiY0CAecs8QY4eAnhSvIC6ZyvEIDIoZFMLFuM5VGfbVGCzFG34lc7xCgqKQ&#10;S3+w3yNTSXgSouthMDgSnYKHqJ2EsCGJj7319gtvvPFgUsCkByc8997z08ZN8tPVHs80DZw5/rGF&#10;D8x+aN7D47xPnKprNeowJDqCPBqFI9EoSPBNnDAyaNKzrz0yf97zM8LQWG29qF0nq0kvIoydPf7B&#10;+TMWLnhowSihy4XFkihEAhSNZXkLRj/x7JMPzXt5ziBvnrGsWWpXV53MsUUMHLzwiekz5z/5+MQQ&#10;AR2PIjC4TA8fHpHIjxkZ6+dBJ98Xu8k7KOSMkq764sNNuppDqzcfyCk4UYkrzs/pBMJiHGLM71YB&#10;UGgHjkSJ9mPwwYJFFEYPDcPisLA8IvPQabeCDzqiM2m75E6cjT0sHuEaJkXEMXAkdbNUS2YlDYoI&#10;FLLQKCqVyvbkU653cGOSlVa21m45tO61hyY/+fbOit1rThbWiuQYTwYxdmgYEULeOnFYCEaIRlHQ&#10;qITBIQwY5kYnmgqaIuY6113/1dUTa2k6nHJg1Tc7a7UWC4YXHjcgwtuXrTBgWJ5BA15b/se+tOT9&#10;G1d+/NhDoz2cjQr+5PfeWv77jw8y9Lve/+avEv3Ijxb/vfS7uRzD7tXHqpQyExC/4PFEEp3naBNJ&#10;lRonSibtUqpJQjYAAyYlO2JdvMSHoaf1DpPVI2DWyMQh3KpNeyrsDiOKzGDhXARjc0uX0Wo2tbWD&#10;nk7lUvEouO5gB1pMcETRwdbx6tY6Oyh595ejGD5g7OiZj742f0B4YEjA2Dmz+eRwIMK9xtGwQSSt&#10;Lz1Y25m99NXXH1305f6Dafa2g0fKu+AV8AeyWhw2sxFlQ5lgH68A90p5fYMiddmPX3/xwZe7svUG&#10;Wn8+wQqKMIrsSacQL17A4OqGxWC36RRKegSPxkaMgk47ienDJ1G6D5h7nu6BH43WG/RaTZfLGzoU&#10;MkR5+4XHTBjkS3WhIPgJAe2AwMkmqwMDDLwwU5ACz7xLFlAIKAeYS8xWC4ZgMxrZIWymsFt84AT+&#10;0RgMDdwezjwMhwF25bGff37vpUffXbbpRKNZbQGHpwvVfHgUTyeQqGBQA0MBw4OOZlLQxqacnN9e&#10;nP/8x1/9k1nTqMbanVaUHcaiC2S82Wqymh1Og7rLZC/YuXf5V+8v/nPF/grMMA8SiA6bC0fFUzgg&#10;Z10og9mBgaKcdpMFYkWbrGfOF3GsgLCJT81gNVX89da7733x+c7yRqRWZ5AkcIPDJz4+nVFbtOyN&#10;t97/5uvdFS0aKyxf58fsGWcvF4FDoXJIKJdWb7QRPaAvkDabbXaTgRPFp3O6+fTsRAR8QPO8t2tP&#10;QS4Xjownc7v3AwazHe4RwsULJzATcWIENDoSZppE4XoDExbydXfPYfAYioCKg0GiM0GF4NwVyIjN&#10;3eB7dZ8VYAQBES5a7KD54/uFBdVv+P3Np1/59VByhUx3F+/lb3yNvXNCztxW3SyRYV5duuSXn5ev&#10;3fTn5+PnRuZvSBfboQfwRDQMVAIWCTNut3dorToYVC6jol0Mnj49+gESDhzsYFiYNyQyyW7H6sUa&#10;G3KrRic3OCwOMonYO7cgK8pUuvuHzshR3+xuVMs7GtvKN75rb3WW1tWqXVjM+XsKPcMKRgsM1p7/&#10;dY+5C2/K3nW7Hf6w+SODGbytCycueOHFJ+cs/KW+3jj0y4UTBs+fYt3wy7ovXnvtgz9/XFlPC/D3&#10;odbvW/nzx28tXnaoMle46IVhiqJtP7+76JMVR4pzPKcNCmHxSRaDAU30CE+YMca2+vu13yx66Zuj&#10;yUWc1x5OEmAdNosNmQVwu81qBjl1xnML+sxuMVpBbNlQxIT44ZNemspT2Bx6Ezlg5NhQL2rrl699&#10;/dMnz3/fTOVEPzMMJU37bewbh0szV33y24Z3V5ejyb26K3XjQ/0ufNLRcfjzX5d8+toRNVI5U2tD&#10;l7ndSgQ5cD5dPLgsrWU14i71oyu3ZuTnl1cXn96yfOEgyq60MrkV5YRL0+eWU6CO5fH4At+kfl6z&#10;P/x+6Z8rfl30+KQhgVQOj4bMp+7ZdDEgSOcRsQSGwEOTUydpQ2pkc8rbiuVWvR2M/4jHnQPVzTAA&#10;Jjorhcri8bzwbTKjA0SgNfvw2lXPvnm4EXap1w53cqZQKIyIBmN3qK2iXVojhUztFlFtidOhhSUb&#10;qZfTZm7NXP57oe9Tz61Iztv25dvzYml4DHjgXlhpmIRWlUGvAnMtGiVvqDDV79295lC2nPT6wdzD&#10;61e9N31AEBtYCLpfcTkxeDwBh8eScDi2Z5AHaeQzT3z067IVX3+xaHYsz9eLQQSHJ6C4v8T7EK5z&#10;uHAE8OLoycSkbKk8dlqe+Or7O/OOLX/sQWHOz8dbtdYeyesyypoqj+coB/7vk735x5bOnclDfjUg&#10;F16waBwetupO2EZ07+XPLiPdr51ZVhBFj87qyqprb1EigLi6WovkVo0FfJCRA22QRMjrSEzCHo3g&#10;HBRQZQKBSBUGmk/XdUrAj8au07Y3FENHnaF0QIq8sF0gJdFouleQrUwiq0KOC5zWtppylASuG1Wq&#10;eGFvbtmblrrpAXlRTcXh6u6ReY+nO3aq2FGbXZOX4hjxaWKANxVmcVhSTHNd7Z9rT8me95SlHd57&#10;KqNZqBIXCQXDw1HZR5P1JXnkzvKjrfrn7S4a7MAsdjqVSWNiVq/e6vnsI2FxYQHytB8++n2ajyy7&#10;xhIxds4YDLHqpMHicIAHn744M6N6XU3wV4sGeFwt1IPNYCpLXWf2GRueMCqIyUIxUcAdNeKvnYrS&#10;4lZOrN4M+x0XymEzGOHOj9Vug8NhWMRhCtgtFrMeFA9t064fTmDH+MWNnh4EGwWH1aAzw4p/l3i2&#10;00KjJzyzKGCUyGCzACsKWejj7xfiySSy57z6SZJSrTKACyPHLzyYx/d6/HlOu0hlRVO4s7neIRxV&#10;zEBph8qGInPm8P0iBEQq5YGJgfgRJC6HuGDR5/0goKEDQ2MLPP3D+DThi8/aBUw27NXj4h7+4l2y&#10;ry+je8/EDg0Y+8bfZq8ILiKu6EGjJr7iv1XnGcsnocgxSTOZb4eL1S4cbigTTDq+AqyLPuXLZ6gB&#10;/lEPe+K7dCiXFTz+rrz3csFNLJNe390390XCCuIGB9WmFK9684PSIHR1dVf46CGzRsW6tOaKA2/8&#10;ZB/7/LgpQ30uiK0lqcioKk13jH97RIQ/C9F/GINjE5qG4tbtPD0vPkJvt1l0yOUVNApc6wr2n+pS&#10;N4bSSejvv1VE0iVVMlJ8yLghXgSn2WrQgip9ybVQIgEvazamlm5IJGEq/z7QfiKXYDW1KVHPzusf&#10;zPXDBQhOlmK2fPihNBgrLszvGNRvyMD4/sLTv335oySY2CVSEyL8R8YLbIV6E6iTsKbaYZ+j1uBt&#10;0FcORIXSwZURsHmbeuaIDVQqvYETM+NR/PFjmd/vyya7zM1NHfoJsMHs7lmw+9G9gtni0xkpslaj&#10;r6Iyt9Iiiwdl9SIXURyRIM6pzKl5v9UX01CvHjNnLqlC0dpy+J+1YWKysjG7pILmxbJaQLzgMLT8&#10;VWv2lOkSx1InjgwfOLf/sp0nVmeWUB0uhU4VsXAijUB1moxwVxDbPYcdFoPOhGXRsSa5Mzn5E3/0&#10;GwuHD4GFC4AlyTN++6U+ikNSSaQq5pjn+OTuGzYgaPFEcGqUnvzlp6Y4Dq5TJDPzxzzpzWFEB+3c&#10;m1VyTBWO1TQ2GfVBoOYarGYYxoikssHCAX2BFIqneMXNfyR25Z5jv6QVM9GWti7nU3MnjJWg9ufm&#10;/565uIBnayyRqPhYf4vZgtL2nH87LEadUau14yjeERNnhP2+bk/LgRPYTlFth4Lqb7cZ9RaLEW2x&#10;E40a0GCRDTpo+kYN6JdYVsSMRwetSc37MfkFKsbSDH6aQ8d4YKSFqac3n6juT2s7ZvWcxo/yod0H&#10;E+2OsRBYTAYckRU6aHSMkAgbG7BGkolUDzpB0G9UNIeAZwJBFccvMGrkkImT+3nQuTQCjuXpFZTY&#10;b3D/OCGVzvf38vQJFbKJLqJ3SASc6vrwWHhwfKDTiazwQUMHDI/1ZlNYLP+4KCGF4oJgufYuJ29g&#10;NB/8xqCTDAaDQqnk8fkIE8oZyyg4bZp1PknDBgdF8sjdWyMCnYvB+Ub68IMSY4P8+gcLiPAolR8d&#10;5BcRIGRy/YdFejIgIgOB7usb0M+foW5TU4L4AqEfHSkDjSHzIuMDPLmc6xNq9vGwgXDGwHMGoewv&#10;yBeLhz27X0hwcKB/cFh4gIeARcIhNn0az9vH19c/ICgwyI9Hx2OxFK7Axz80KNDT2ydQSCfT+SAP&#10;g4MCvXzgIxWOazAkFoPOAL4XNIHB9/X39QkIDvHxFDDJcH2OyuPRychlCRyZzPaCvgRVHDaMaByJ&#10;SBf4sclwGIBQjSK/ekLmVMTqhScxeF6BQd4efsGhnlwGEYcl4KncIC8GHHIIuCwfDl6p0MBcBKZ1&#10;iHtyOVI4upAfGBstIEJZfYzjrWUHdwY7JBLw3YHocRBb58ZYCFAYpieXRmU6jXoHoBTcb8bYYYP8&#10;eRirU6+s66CExPn5eYA591yCNRhP4UcMH5fgTeq24SPSjCwQkMlBSVFCOo3p5efvGx/IhCiTBCdB&#10;GBobGRc72IdgsWPQeK5v/IB+AyJDGFhYjfH88KQAvg/jgryB6s1F5LAE/gPHjA7n8ah4J5rBDU4Y&#10;MW/8QB8Knkwjo3AstNVE5vB8wqJj+o8eGh8b7s+z6mxA80b2g0k4cVyMP5VM5EcMCODCWQEKQ2N4&#10;Bg0a5MclYnA0X38fvwQ/HkkQMcCfDZY2NJbB9AzoH0lGWXFUttCTT6U7FPma8PHT4uN94HAIpByB&#10;xuNiHSjge8UwBALvyAH9EgcODRYyiecq7RSdPtlqkWM9h/lzCNywIbNngGtmEIuCgXiWdBaFExAZ&#10;mTB0eHR4GJeCwcGqw/EODEocPmH4wBGRgRyb3uF0mF0UhndoPDTGm4q44NC9/XwCE72Acw+NIntH&#10;JAZHhXoKcCROaFR0sEBAxWOwOAKVZNebYGBjmcFh/UdNHxnmQT5zpQWLwxMoRDBZgOcVlh0aMWDU&#10;9BFhnhw2A84lCXgXXegbEg9Hn4NjPHleYWHePtEICwQez4O+EEBfoMFG5eHDdVlhGlmxTG5g3Ih5&#10;k4ZH+ggxDiIGZaPwPYOik+L7DY3z9vIN9vUMSPKGYxSop1dYTFBsmJDFFbIdJjhCd1H5nqGJwwcP&#10;GBztwfaIiPERwJRleoQO8qcjZEF4nk9ocL94PkEjhxskRLaXl4DGcHblqaMmzx3YL4hNgI0SlsYO&#10;HjZx3MB+gUzynTL23T4Wgp7jlPMJYovs3bMr0Mfz9ZdfqqqsOPfD6OFDxowcvmfPnkuev8GP3ZcQ&#10;L0yXfeFyQViBC5PVev28dUrL5Q9dnjUEtj+Vni6TyWAlukKmPVckbySjKz14ydtXyev6bbnpJw7u&#10;2wcsQjf9+l31ImxHGurriwsLTSZYR641ZO48ztcGCiqccfKkqK0NbsbDk0B5kZGWJhKJej5eLzn1&#10;7YpzQ/mipl0wvK7Q5BtDwd4l1SNX7S9D9Pzrl80Bo9GiN5176eyDNoX80uY4lHK4ZHLJvLpSaedL&#10;P/urTX56zbptyQdymzvrsnLXfTDhvQNH61QX11Jn0BsgCMz5dEGTLWmfLPptxZO7xIgb4EVrh1Ks&#10;uR7k8LtJa9Qi8upGpj7yzHmQHHqFTm+4Wisdui6dASTdBQk8r7Xaa1Xpog4wm0AlvxhSq0p5heIu&#10;6MCzmYPTwiUr6RXBc+g7T61dv+3Ivuymzvrc/PUfTHxv/6E6Q/ez5q52/bmXbmyI3QDa13sEZgrM&#10;F5g1MHcuf7agoODRhx8K9vMWi0XwK3Bbrfl7lZ+nYPEH7wP95LXzvkNi+rJd9xW24ZfwYtxIGLue&#10;8/FL0hWy7tbe4GQdsLjCfv1q8WUvz+hKysMlb995/QJp0v1iv8Pj8SQyGWj/4Jjv2v1653G+tqYH&#10;KyDMUtA+r84ed40M0FSv8yaAi5p2wfC60sC+IfUTyxUgbrGXz5TzOV42B8hkUFnOvXT2QRyHd+mJ&#10;KYbNoxLgkOCidO1l5cyvLifbj6s6vmXr56+89umyb7aiHn5oUFIA6+KcaBQqhXsBpd5Fnkfgtwk8&#10;37BwwEnbha/h2d6MG0CGBKYL6oV5n3vnyqPrPEgYKofWrfpdMWFoXBqFdFEeeAKBfjGnw6Wr1oWP&#10;E0kEGvliSPEsOBe4xlp37nUiHnt1hqELOpzAD+Bp07dv/+KV1z/7/ctNjgXzB/YP6PZCQRG5Xudv&#10;+95tE+0G+vXSR+6QkLuJmvXhKz3c2Qb9pbEN+rCIfyurMxvMf6v421AuMAcBYc09R7UDXqbAO08i&#10;EnuYwd3p+gigCVjvSc8vWfrnxo1/Lf9j3eYPH47hcnrjdYQf8NqHTz323QTEy9qdeocAGo/xmvD0&#10;d7/+uWnTyj//WL918aPx/Ms2ML3L8q59+j9BmgpGsJamJjAlwbEcSLv7w28Bdlgg4UA9lctkMXFx&#10;vn5+d+0g61XFgGU7+/RpUOkgZua9oqEiJ/pOJxA5DRw0iEJFdsF3E2lqr+B3P+xG4N9BwE2aeku4&#10;k0gkoacn38MDliFYj3qY2O71hNDrgL81FhscGgpuGrcE0N30Mo1Gi4iM5AsE0Cg2l3tv/OFwPIRC&#10;qDZsoe4mLN11cSPgRgBual58nANKz7HUo/977dUZM2e/+MorkVHRPSCNGTEU4uu+/r+3Zs+efY/C&#10;BheXEULL++X46lwvkMm94ny+R3vvHqu2W5O7xzrMXd1/GwG3JtcHPYAFr2Qc6HL3WwLJjdwQvV8S&#10;nMkplUpwhb2XklQql8t14C9zcx0BsQfgWpnFDrfKkG4EwiOI7OO4jDkRWIocDrhzf790tbsdbgTu&#10;BAL/FU0OJEETsH/W1YGr933mGgDNiYuPDwwOvhPj5faXoejqOpWRwWQyYTNyZW/Y21+HXpUAdu8e&#10;QnN4a/DQoXBPDv7RO01O3yZJ+/3xrKEvPDxqfizHKquq3LkyN/HdCbHewRdcxnV15haI0XJC5NS4&#10;azrq9ar27ofdCNwdCNw+Te6/IuRg0Tl5/Lh/QABc1+0dd/PdMQKuUQu4JgLBOn39/e+DkznQVKRS&#10;aXlpaXRsLBzOXeEiwV3ZHbDP0Ol0udnZEydPZjCZvRdyLaJDX0z4TBz55FvvvTxpsLU89+8lGYO+&#10;mj3ELxSv0bSJ6jX00Hh/dNaynaXWRu/ZH84MoHTV1khcOL53gCdydRpCX6ibqiVaHE7gG3aB//dd&#10;iZa7Um4EroCAW8jd6rCANSj50KHxEyeyOZxbzesue7+5qUmpUIDjKIjwu6xqva4OMIbDzX2ZVBqf&#10;mAiaXK/f//degJofOXhwyLBh4IHSWyHn0rW1p/zw6naZyRk/97FZU4YS5Bu+zxj0+WRhl629IafR&#10;jMQdNhHJbYdydGyV95iXB2Bq2y1kHAT0ZTIEQQPHeNoLDmaLMEaDHkWiqv3HPjWQT7nLIsL8ez3j&#10;LvneQOD2Cbk+utNj02pkElGruF2qRGIrdydwqnacjd59DZjhmbOHDxBTwKTpaJeIROJ2CZLEcL0d&#10;SRK5Wm2+pWMnQBCJt3SlSFH3xhC4ei1BjUOiFJgRVrF7PUE0LLhSDV74FxxuuVA2jbQmPyc95ciR&#10;9PTM2la1BbEMWhXSmsKsw6mpx0qqO/TGS+6O21TSupLc5OSUY8dTChqaFSa7y2HXSpqLMk4cg3xy&#10;Cira5RDQo+/wAqUTVE8kSmO33bJXCboPjSaGPLBgpEBvLs86UNJlgYBqOKs8PzU3q7TMwvLkmJsO&#10;7TxVKpI4iXhja9Oh1ZtON7XIW2rSjh7alFyk0LZn7T2WV1Pa2NIpaShs07vP7XqFv/vh+xuBWxdy&#10;EIAVuIyyMw7v3r552679xzMqZRoLrB5AiNNZ36q+5joCNBjSmkb5WZp6G0TDLtm3a9/mTRs3/LNh&#10;3boNm7dshbRh487jBYWSXq8d53oOJJzZZKLT6ffZaVxPA8lUKlwpA0PfZSMVuqZHapxL4GFqs0HM&#10;vss3DLDQwsOXOzuc2a2Ac8vlPYnwDFyUfU85UMjNOkdAK5C4IViIp3820oLTbO/IWP/Js4/NnjR1&#10;6ry5D3279GijzKrrqk3d9dXrz04DJrHFP2zPr+oyXlg/c8vRvV+/8uiUKVOmTZ/0/LdLTzRKNJ3S&#10;gs3fPPfAjBlTpk598rkPtuwq67o2PWmvZj7cXodYLdARNxMhAgnxiTIRYyc8luDroUrdmFZjcDox&#10;mrZyHZkYNO3R6SMmPPDwGCqXRcIA2ZcfnyDp4BIhxDEEBlbiUG2NnVhmQIBL2i7RcHjRU94e60M5&#10;EzK4Vy1wP+xG4P5E4JaFHHBdlKz7aEl6joobMchPaCrd+sr3eyuU0rJ9h1J2flIEXMFXTxap4uQv&#10;i463lqnPcEhBmGMmRBAO86SomjoK8prx3p6+fv5CFhMCBF8t+NYN9AtSh1t4/QZK+FcfucqlCJdV&#10;q604tGvzulV//fX3X3+t+mvt36v2njyx92BBXWnnpZRlLpNCVXb4YGmnRHepsHTIa1tK0g9V6cDf&#10;74J2Qpd1Vh7ZuWPZspV/r16zdh3kvhpKWr5i7fbDR+sM3THPe58u7yaTUlGauon8zDOba7ok+/d8&#10;E1qypVhWe/CPf9qbA97bopK1t/7yuPpIdVFZIbAXnEnauiPHJdzBcw42yURFmQ/rtfKW1FPZdU3t&#10;KbG/HamRKCoguIYjc2clUJrckn3g4vbdopsMBO7Hhk0eE+cxzpa8fL9SZ3biMBabHQg4oBizplNn&#10;NtiA+QUJyozxSpj++MLnXvvfe4uefmpqEg/r5Ex/5b1X3pzPNZfs/+CLYy09Ye3dyY2AG4GrcZr0&#10;AhmgjWirzLN5coA3bOzcaQ/MXTjHm4ZrzDt8On/d9qpD69dkFOdu+/XH9998/YNlq4/UdjmM4syt&#10;B7f+9cfPb33wypyHP9pVu3P59hMlpXKYlXg03iN02OhRk8YMivAN5HL9+48ZPW7ciDAKlWCWdLQp&#10;C7Zu2Lr29y8++2HZ9o2pmeXJf36x+Ps/DxRXdiFKnsvUUXd4+fdv/e/977fuK9cihExNh/9cn5Za&#10;Ibfhu2kfL0w2ja5w+aszxySF9R/z8CffpYjhBZSlPPmbpx+JTxoy+a3vMzoVCBtkT7KiVNkbnps8&#10;IzE8fPxTC37OqDc4UfbaY18/+8SA0KhhU0e8tzur3XgNqste4NmHj9qNJnH2ptS6KrmNyKCQyUQS&#10;GY91gDkNwlRfGuAfCMNcsJ7awAX+kjCEwOwokonKc7rQ+Mu0FCyBSGIQnBpR07GDxV1OKx56Csih&#10;bbAuX0i4dyttsln1shZRUL/4xJhwLhCQBfsGlRa3VdQX2CgGn8AoFpMn8PLldzTKVaKGipaU1bMe&#10;2FigbauvYtIdESNHB3IFoQOS/FWSjuyc0k6LOX7M8Hh/D050XDjGwSqtrDf2pZC7+WYigS8NBovN&#10;bGeyEgePnDo8WK2yGJlhY6IJLtH+b35Yt3LFGlFiSFKEUFWec/R0U1hE8/ZNR9b+vHx35qFyF4OG&#10;xijSDiYf35dc3C5XUf15QL5xy7vXm2+N+003AncVArc8F/A0SlD/ib7S1kPr/1ix+WClnjxwZEKA&#10;V6AXi+bjSabicc0nT8ko9LD4GI5GX3ZgX2WXvCrlcHZVvpTm6R8RFiKkevgKOXRWdzxTOJmgcjh0&#10;iqcHh8Wm01h8iFPC86SYLVZDp1qhbcnekNapYzIJiuLKlMNHJVR/obHuYHFpUafGLmkv2LejkcyN&#10;SYhhdHSUpmyqVDuBi56IAxbcC7h1e8B3WXXi0p3H2gl+oUPCfU2yyjVpdXp9S9rRBg2e0q9/kj9W&#10;tO5EvcxwxpxlV8pLjxzooJGj+id5GJ2VB5NrVcqSIydbjDKPxEHRPGbN7uM1so7zmsRd0cVop91p&#10;VjVahcLY4ROmTZk4cfyEsYlBVGDHs2gVbZqG0ycyjh/Zumnb/uz8Fp0ZA8zJGmBotJtkyrrTKdvX&#10;r994ILW8U+lAAWWyWdVaX5C8Z+PGnYfyilo03YZj6C+WV0y/AWNHDAA2ELuRFtI/ceho4DzyZdiU&#10;eoOhObeoIP3I3t379x5NLmlurzh2YOfufenlNYqezYBZVXv62Nb16zcfPl6lvtzSeg5BuDNmNloE&#10;PCodkct4LIUdYFUDvbHd5MA5egg2Fe0tHR1Sjd5OZgBLaJIXm2CzqCkEB40L8WZdLrzAE2WxaRRq&#10;C8rl7UHDIbVnsfA4AdLeuyI2AJrEYcbOnpfg6QcVJgSFjn/khXeemxjiEdJvZL/RI0ZH+3AEUcNm&#10;zRg9/aF54yc9PGlk/ymzJw/2F7I9Pf1CYmICPShUXnhiVFhQROywweNmPj09lIO/5Xl9VwxhdyXc&#10;CPQBArc8GQg0auikZ4Yy2bLStAOHj53Myq1XKI28oPiQoPHDeYmjJvk6bOzQ0MS4BC+ToSkzvU5j&#10;NSrUZH/vES+/suizD5/ozxo6Y0RiqD/9Ql0Lzo0cDvBbgQMk0MjMBiNIOZsDmBgVtIThjz0yLQLP&#10;lraIfGY88dyYALFS29ghUTRUH92+v8ZKDgjywzU1nNqz4liHwWPAzEkJ/YNYOMclLgYGk0ZSkEaZ&#10;9OaPf69f/f3CAWH1WZVydU16CW7gwhfX/PXntw+EpuVLVIZOZau0o7m8sVNcXIWa9eHbazZt+XLB&#10;k4EtR8pbazPzjQnz5/62fe3yD78aJMtrkInUN39q2Ac9eXkWYPrDYIk4YHS2WkxA6Wq3YKlkm1xp&#10;Mso76lpy9/y+Iz2nuCD76IHjmYWlMpNd1y7SG+V1mcVZqUeySqpLc0+kVDTLrHYCHigkO6pKyssL&#10;Th3aeyyruAJRe6G/KGwff9+A2OiwQH8+zyckMiomKNSXSseqW1RafdXBjXtT953MKsw+fmTnrpSc&#10;4pLCtKN7T5/MEOlQNlNLZlpWfmZhWUVRTn5WRprYcKnnyAXNAaUQIaZGDHBYNB4Jjo/2iBzm5WC2&#10;pm8+mpJ84ERGeZdGb3HSgjgJEz9dPDaYRCY67A4gLEdeQQNzIbBB47sNoTCquo27wKRMIBPuFhs2&#10;Gkj7oibPiPHwpQOHM4EsjBn97GMjg+l0ZkD4wEkLn3xk6syHnpgdExo1ZPjYB55/bNbw+AEzFz40&#10;bc4TCx+aMnN0EAdPZsVMnzFj9sMPzZsyZfz4CHYPjaI7uRFwIwAI3KKQg/XTqBSpcCPe+HjDjr07&#10;vnl9BAtz8ocl+0tyWg0YuxWNpdBDBkYojyf//M47323aVIaiEGDzTQ6NCIyJ9MDinHaD1WVF1t9r&#10;dQYSZRK25MAgTxs4PNyHRiZhwEjlHeVPdxE4niwyn2o1GzXt1c2aI18tfvLRZ7/Ysj1P6ZAq1QQO&#10;l02jkrCXhY4w2vQGsTYxmAPeliQ0jxA0UCVT2PFUilMnFTWLxc1yI5tJoWB1eRsP71uzsqBL0Y4Z&#10;EsZhQzXwDHKAZ02nqKXFHuHJCoH7CCYcOzy4QWVQmfrQj6FPBmf3AU7ridR/fvv+88+/+eG379fl&#10;NinkSrvDZDWbrLYq58B5n325aKSZIM7YU6LGWDUqu1lcnNlqZHjMe+uzdyaHdEm1Sp3O5bSiqAb+&#10;2Me//mrRYLWjLXt/xYVKq63b0wTZkVhBIzPpjEY9cKOhHeoKTUDw3Gefezg+omrvCeIDL7w7fxzO&#10;Ljlc2Wbvajr0x8YWz8BH3/342cQI8YbPdtW1qa9i7kWDSwfGand271MQm6oJS3B5DZs/kc5sXvn8&#10;5AUPLDpcSSJhuEA336MQItFJMXgn1AAEHcStQ1mtQMGJh5MsFBroqbuPtYCfGngp8Xehf8YVpRPu&#10;UhMy0k7Cleh53cKtT2aOO5P7CYFbFHJoh0HSdmTx+5uz00ROFCUgduS46aP4Iq1BrrXiSTa9vDj9&#10;5x/S6NPm/rRv90tE2K8AAP/0SURBVN8ffzKdAe4IsJU+szHv5olxYYGC6warAbars+SCSB5ITt3/&#10;YVBOHMMzbPQPRw8W1Jan7/zni8ceGOTFObs0XDbzbQ6jrsviBOUQLJmIX6EDHFs4/abE1m39eE6Q&#10;b+TM748tmBYiYMZMfvfxF9/5eBCQ6JqQdbF7DYU6o9EmvcJkBb/07i+gJrB1Rv53dyWkdjbhwEFT&#10;H3riueeeevzhJ2bF+lEIOLvT7kDTGOwhY+O8CSQamUigEruP29AuO8l/zPRga1X+/6aPeXFva6Av&#10;V8ik2F00Jrv/kEg+huYbHMz18QDF6toNRfYkTmL8kMioIC8mmsLkeMcGcwhsIZdB96WBR6aipbJF&#10;suWtD6f3HzDh+Tc2lDeVNHV13wu4fBzggQrbR5BX3yVC3CeVmo6GE94xAcTCA380dJLfPKiTqyq/&#10;WigIG8xlewt7DhqhcK4wQm5ldtR3wkeLpCCfIGDH94vhk0hpFZ1muH1nrK612ir9IsMZ3ST17uRG&#10;wI3A/YvADUqXqwKAp/IDh02KKl268oOXXnrnvc++/unz9MAZ/cKGJ4VR5XWi7T9+tD07M+Vo+ta1&#10;O/emHCxTNIgUeqPWYLWaYU0jUZlcHj517a4j+cXyC89lXE6L2WIwmru/c9ngTA4cpuG+gVFvBasV&#10;aBYmi8HQ/avDqjcadRimf2T8uMGmbasPbl/x08rUlNM672AGqWbTG98f2JTd4bjU8QSHIRAZDr0F&#10;zqdQEMgfg8NbHI72UztNcVPe/vvIwY0/PTu9/VBpi1LqxGNRDBaFQKI79Wbw2IBlGBLW4cSR6EBl&#10;bkOUN/iMxYAZ7O5j8EF0Ggfd2zcivt/Agf2T4pLCeDQ4ren2AgT9iAj8iqAngZ581rqFRhu7JBZW&#10;7ANP/rD0uxeSuDkbT2VXVSjQRAQwRO2Bi4bdDDjXmBBnhAY8QiDgQFcC/QkQgn8AtSUWgnzDtsIJ&#10;UpIU8fgnH/61c/v6Zb9++PicAd4CErIluTxjNJnFj+nX7/gH308NjQqfPu/DdMrsIb4+/WfOYOGV&#10;614bPGbcuF+O+UyPGzJgKLG+5uDKGbM35ahJQWMjrfW7Px4cnpg4dPAnaiIzYMLkoQEMjPeyaWPj&#10;46Ii/7e8RO83c4D/LZsy7t+Vwd0yNwL3CQK3KuTQBDY7bvaDsyZPHRwW5OPJD+w3dNLsBYme3sED&#10;EgfNeuvxR+e9/sEzo4MChXxu7MRxsxY+OcA3aPST0wbFDxDAksliRE5/bd6oURF82kXufgRe/OhB&#10;c+aO9MTC19jA0UMSkibHBbBiZz4Yz+PhSOyEcYNnzx7uAQumV9LjIxMH+wtw3n7DHpg7PsqXQmH7&#10;hUcN6tffj4ml+0QHe/iwwaflksWThKMxvJlSs4uABNXQueS1RBauPS9FRw+YsHDytFkLhkTJs+vb&#10;tT1OEiQSmeuNazOBcgIGM5O1S+XL9vTyIXY5URrImOQydHR60kg04l0WoQPErs2os4I3D4WCwpNI&#10;RAoJj3Yg15XBwxJCAOstyAmVE/YQFrPZ7gCRbQKSBm1rc0trQYPSrm8u73CZnVgSFgyR3Q/3bDgg&#10;XXTEiWQBPrZme/dplxNxbDGB1mszGS02eAkiAoDnoAlY2VEOm9ls0juxZEHEqKFsvRVlUCmNTpWU&#10;HBnnwyEj6F1BeuKopIDxLzwx/5GZE0eOmzZ1ztwXZobyqN7hkyZOf3zmtOEDBg5OGjp1VLQ/A4cn&#10;Uz38Bw7wZmFJ3Lgp4+c99vQD40aOmjDriScXDAoOEwT6Js54+4X5k8eMHjV1wSMLJswdJrySFfA+&#10;mdjuZrgRcCPQg0Afxq4Eu6HD4MJRL5eboAW5aHCucInfOqJPXNAP5z9e8kNv+sqp0drBjx0UsAsS&#10;+K/I5PLG+vrEfv0gLAX4shilJSnvfJsWMzM2zGxIby7IYTy5fWzde0ctoV784f50RXtrWh7hyQ9G&#10;etrYeKzCaqcX/vRietio/t5+svyyKrnz8a9fMSz9MYtu5QRP9ZAW7juqenTpC6PDo1i9qWsfPQsR&#10;y+rr6oAzLyr6DC/SmYxNckXh5vezw2dMGTAzhtujFBsLN+4xxjOxlhhn3S7stBcGsx25607KqAr+&#10;gNmu1I2oaRMJhfVFZXtLTRGBhA7XkLkLRvQjVjXW1KSSp780kE2o2XWkg6b0GLEwBhwBe5Jd05hf&#10;vCdVNmXRuEgmtz2jsLHzNH7oY6iDe2wj42MDY9SF2XvTFFPfmBqpbdxY1qZkxL8+1FeZte7nlHaH&#10;yYyjWAye4954dIQ3lYJFaTUaiHIDl8EDg4IIVzx0ujpotzBq+qAnINZJfm5uQFCQUCiEgGS9C9Dc&#10;B+W7s3AjcG8jcPvCenUfSV2Q9Hr93j27An08X3/5parKinO/jB4+ZMzI4Xv27Lnk+XviIygu7e3t&#10;GSdPgjzoqbDD0N6y7enYACSOJSlswrgfCzqB7KRpw/fT4vxQBKbPzBdWFjVabZLkz1Ys/fLDE+3O&#10;+g2vhXohQQlJ8ZEz/krtsrm6ji6dMSgUviF6M2M+WV+hVP9LWGi12sKCgsqK8511yxUxOwzyZiko&#10;X7c3WZUKlVRhuKAQjUYDDamuqgJ18faW3de5A7tFRlpaW1sbRGyBvI0GA3yEiHQ9H93JjYAbgWsj&#10;ADMF5gvMGpg7lz9ZUFDw6MMPBft5Q6RH+FWtVq35e5Wfp2DxB+9DhPpr53yr5sp7Y/MAGDidwLYD&#10;/99TYQxZ6PvA76dLGiG0cUf+7r2vJghQWIL/gte3nipTdLZUbPr5ibgAPM5j7HtPvvD2xyOE6KAF&#10;3xdU1SBPZ+RsfmI0B4fijH1hc2qBUqHsqGzJ/OChCBbj3sDiRmpJxFC4fvxLL4zfyJu9egbPYjP5&#10;7HMqIbyLw+GAXBtisN0kMVuviu/rh3uC8txUoJe+roo7PzcCbgTOIvCfEHJgPgIrJWgJ56lbwBkC&#10;T2EwWUBKwGLQaD3ehRjwNWQwOWwWk0YhIh6fGDyJCHFCwOUCQyADh0r30wwaAQdPo3FEGp3B5rDZ&#10;TBaDRAAXjn9pVCFXyLp9Tvu0/L6KWHLNSiGXQy6CDYQcgUgEreiuuKTdK0BdLiBNBUdh+NOr99wP&#10;uxFwI3BbEfhPCDlERcDj4dTkSlGMbyu8dyJzo9EIHp9kMvlOFHaby4DTOGiLWq2GRoHmjTi53AsJ&#10;LgqCnR+M4bCdui+DgN/mbndn70bgNiLQh44nt7GWt541LJppx48HBAYipKng1t7Hes+tV/DmcxC3&#10;tZEpFG9f3/uANBX0UYVCUZSf7xcQAEH97wmjZY8qCgMMOmLYiBE0OkLb7XY8ufkB7X7zP4nA7XM8&#10;+a8IOXCwbGoE/8p6WH3us702NCcuISEoOPj+mBqgwLW1tsplMhj0t0I9cSfRANkMvqC+fn58gQAs&#10;rm4hdyfBd5d1fyDgFnJ90I+gFtyX5kqApsfK1wcY3R1ZIEeM8OfuqMwN1qL7Sj0Sgqznebcmd4O4&#10;uR9zI9CDwO0TcvfPynjdsQJiAI5M7st0P0k46EckqAwoRPdUQohe76N9xnVnk/sBNwL3CgL/ISF3&#10;N3QJOEEaTSZFV1eXXA5/3XNJLpeDe8X9qhDfDSPEXQc3Am4E+hYBt5DrWzyvkxvcc2xsaOjs7JRC&#10;gr/vtT+dHR1wYAbVvqOouQtzI+BGwI3AzSLgFnI3i9xNvadSKmsqK8EOB66DcOv5nksQPEza0VFf&#10;W3tTrXe/5EbAjYAbgTuNwH/Fu/JO43ql8iBujVgkam1uHjZyJDjj3RP+8Ze0A07LSoqKQJMbO2EC&#10;nG7eDajenXVwO57cnf3irtVdi4Db8eSu7ZpeVAwJSoJGQ0QPcFKA1xDSnnstQbXhHhj8gaAkfR1j&#10;pRdIuh91I+BGwI3ADSJwS+ZKl1mtaS0tyM48lXE6J7+kolkmNd1guVd8zGXR6CySyhqRvF17Ib3c&#10;Tedp0beUlJwuKKjo0J3Lw6ZUNhdnn0zPyCqtV1muQkd9vRJdDltndV2bVKTpXT2RcGDoS7Xn6xV2&#10;d/0OtlbQ4a7he+Iya/TiytJ2PbC+311Vd9fGjYAbgf8eArck5FD6dknpkTX7TmRk5hUX52WlHT9x&#10;9FS1ytZNmN3LZAGXhpKDFV3Gjso6sVzcB0LOiTLUHDuZfSK7TtxlQGinIVkktflZx45l5pcWl+Sd&#10;PLL7VGFNl7GXNUUedzmsnZU1bZ1tvRFyuO4Amfe6AoQE/AY1FIu/2k1t2ProRBUlIr3e/m+F87yJ&#10;HnW/4kbAjcD9icAtCTm0RamSNx7rYnmGhEWH8ojtWfn//PzzweYOowPlsloRKk5YD10Oi9EMn6xW&#10;m1lvMOh1WgPwdtpsFrNeo1ZrtEDHCTcBmzJz9v+9OK1VpLaiIfgxUi+H1ajTwAMGixVh6XQCM7jR&#10;iLyv0wEvuB04PC9KoF2Z9EBIptGZENJwi8pYfGj5SXkL3Tc6wQ/h1IHUuP+fLSe3lRDCRg0eFIFu&#10;3LQt5VhZNSLlkHd1GqiMqSdjkGJmg06r0SLf2BwXfQQyAwgrjEbuX2PQULGz9dSbrUh7e+ppvKie&#10;DrPJbNUDJ+nNhHF2uQAIlULWCdcOdAbgIwVBaTMZNAqpVCaTdSmhvfY7e3UabtWboQ8MBrhPAMzs&#10;Zgv0rFar05sQ7nSkjd3QoGxGIGKFoI7wG3QiUnEUUKiaDAC0pvvhO1vr+3MGu1vlRsCNwDURwH72&#10;2WcXPgDCp6mp8eiRw+HhEf0HDuTzgcAbSevXroZwDoOGDI2IiDj/vLZFLGpIIU/53+xB/aLjEuI8&#10;vUj6rT82h8yKxNTtzcwszXaE9hNaWw/8trfV2dzaaMpcu+rw6X3/FOrZRENnwYnlP36z8mB6tZMT&#10;ilOXnj62cm9xU311aYOKExMZyvfUFR5d88vXP2072eAiefn50ZWdJ9csO5R5bPPGfanV1UZmcLQX&#10;HXOOdtVmU9dkb/nth5/+2ZOvcVCIQlTxim835tY1yYhClmdQP18qwlpdc2BbHdUWNvb1Wf0DQ2Ki&#10;PB0kb186iyUw1WZt/fPHH/7eU2qwcvwjfHCWlpM7Vvy68u+9R8q1OhLD11W4e/mvK1fDR42B4Rfh&#10;S7I1pOWouSQWO8hWdmzdr1//tOVYjR0n9Atg62Rpq1ccOp26ZfP+o+WlWmZoJJ/ZvHvJlqYmAzHA&#10;l2hUqiHO5A1f3wbBoJYm/774lRcfWfTDqi0i28ABif44S+bqH999aeZzH/z6y5aUTjrTzz/Ei0a4&#10;I2MdxJOuvdrakLImJefY5i3JBW3Vsi5U1Y6f/jiQo6AyvHx8iApFQ8FpW2hQV0pO5tF1Ow5n7Ny7&#10;t8LFDfH3IHQ2Z2z7e+nvf2/PLtWz2EKeN+PO1PqOQHNBIRBGTiKRAGsF0F/0HMG6kxsBNwLXQAAc&#10;8WDbrFapvLy9L3dq6+joyMnOEovannrmWQaDYbGYgXUy7eSJhITEpP79mSzWNXK+JU0OyReMVlg8&#10;vofEmeXnERox0Nim1Vm1XW3KLrHIiGze7Yo6sUrTpeqQSRqOyoJHPzw23F7S0KZRj3z751/fepiR&#10;mpkvbsb7DnxgBGP4w89NEDBYzob8w1nJe7c7J730xf8W+pWXZB78I11k17Xur2aFLHjmoRF4RuOu&#10;f/K1oGL1tM3aUVK2b+XqrgHT3nz7teFGTenBHyt95y4Y5j/58ZmTR89P7ObFBr6c+FkPxjl5Jz97&#10;aOKjL3+xIdUSGhAdFW4rKzm2daN98tPff//haLOxcufn+wrqDm+rDnrk4fdfen4YW3V4/6Fd20qD&#10;H3v8gxee6scx5VS221AOk0JtM7VVHM85vGOTdfyzn775ZGhdTfbeX0+KHLqWA9UMv1lPPDyWLmje&#10;sb5Aa2ZGjh4SmRDAwl6mf15n3NuN9ortH5T4+ry2sSR/04b3hLnvHyipyjl0WKYxTv9yb3Ly3o8m&#10;yytkpTUNljs0g5DQVU6jWSPaV80OnTd/gr/CeDr5MGbiy88mEDKqKzOaZVgYrV0So8NhaC2oNzbS&#10;hs197cFxlj3HSyqOHjhU29BhnPLRD59OC5NK5I2dyjtUa3cxbgTcCPxHEbhlIQe4uZBIgz34wSEM&#10;BjFfOWAn63TabC7kVAbttDrgg92GJRC5UQOHjuzfLz46gIFDtxcVnDxwMK2wqMnkJDM9QrwJXuFx&#10;AQwq1Sypb+qoV3PjRwztN3j0AA+HSp6d26LH4Vhh8QkDhw0MYXDR0maF5ay5y6nv6mgtaqOEDRww&#10;fNDQIf5cvDWnyCgM86L4hQf6erNJPc10OgjB/YeMf2jBlDHDIvyI2s78lNPFhVkV1bVpyaf2bdy2&#10;6Z/N23fs2H8qvViB8hY6KlIyUnLyxHa6v7+Pv6er7OjJlLzCTitZiOSHgQahDfKWFkmNgh07bMiA&#10;waMGemL0iqzsZj0GywyNixs4fGAYm4/taFLYHIywAQnBEb50VC8tdE6bRVJySiJvaMg6cXLDkcN5&#10;Ou7QYE+ruMZM18VNfm7WxHHTZ40P6lIr2qo67tAIRgzQTidsbdjQF0MGxXlQeE4bPiAxYUScv9mK&#10;BuMpgrQVbNAOm53M9/ZPGjKoX1w0WyFTGc0UHgNr7ErfvSejVU2iUJkU9y2EO9Rt7mLcCPxXEbh1&#10;IYdG4YgEUrcm51LrOppLiFwymUAlYFFYPIQghPM15PAKDedIWBKZHhLqxaHjUBY01mhwqVprq+ub&#10;1Sgn8pzDZrE6XQ5QddBom8Vkd9mJAX5sxNAjFBLxeL1MY8GRQ6N8uAR4GIulUC7gKbXb4LzPgIPn&#10;ifA8k0tjMowdMpUZBCtyFHi2c23KiswKkwd/9gtvfrr49UfGD3Bmp+dl7CjsMKmMVHtHY2lFgwLl&#10;xLG8SERyUL9glFTa0FLX2mLBqDTUuAC7pLOhpV7UYXHI5Rq7AyqNQerptBKgXCTyvMADLnjrZWoT&#10;jhQS6c0j4XAuDJZCJsIBI4GCJxKYVHxvKX6cDqeiU0rSizorctPTSkvFuIBwNsOsVXCZhkB+90Ej&#10;RRjiNGMNnQrznRrD4HmCxuKIoZHeHBIeh6LQ2Vw/HsmFprFpBAYRaIyQjQ0czDmdOA9vXpAvF222&#10;YyhUPA5LFYZ6Cr2FmtriConaINHAmeu5zrlTtXeX40bAjcB/CoFbFnJOm0PT2SmWGAxaeUVVdaNE&#10;NnpQoCddyKJB1nq5VKvp6tJYLIhOBwoAKHc2FEZds/+f1KwWzbD/LV7y89ePhQRyUEZbNxW1Xq3S&#10;gCKIp7EpBJq1qbZZASdAjWK93cHyYgG9GAgz0IUgAmT3X+d6Ck+kkBkCV2tDi0xusrRJ5Co905dL&#10;RrvQzu4l90xymup27dyz7a8DdXqz0cnxD48PpjHoNhTJM3LA8EUr/tqxd/Oy7z57YeK4aKq5Uev9&#10;2HeLv3v96aj22k3f/b5Hynp4yZdLXl4YrGrbt+tUG2gqTrSLSGFSiExbc21Ll9agb2rXWGwsL3Z3&#10;Pe099ez+z4WyGkwmi1Jv6178e5VcWJyrzdV/9OdbdpZmpK0dj/5qS16VXOZE4x12xMsDthhUCoGI&#10;R9C7gwkaBm0EBR32JeCGAv9yoeDvnl7p+Q/xj7HbQZ1Dbll0K39mRWuHmRI9/OOVf74/3KcmpeB0&#10;cYXbXnkHe81dlBuB/yACtybkcESXql2+7LF5o/vFhgYPeuiX3+vjv1w8MZZF4vgFk3Sigu/fePut&#10;xb8dFjcpUTiMC/Q0UNQcDopvYiQVr8pbs+T3zxb/eLgps0ZjJbI5JAx6z09f/Ha0uM4aOGxMZLRf&#10;15J3fvzp4xeX1JjRwc/PiqJYrQ5Ht2jrXljhPO6sAEOzAmLiJo6wrvz67x/efun7U7kNwkUPJ3DQ&#10;yCLb80Z3IvtNe3kqrVG+/Imx855968WFj6/DCj1GfPzC7NhhCYof3lzy5aKn/rd+21G1MMyT6yxe&#10;+dlnn3741apCfFfMy4sGVm/89rOP3/92TalBFDZjbDCRhLEbjURB/NDopDD1z+/9+uOHL/5QobQE&#10;vjQnmmazIaV2O5YiQsBuxdWuffmzLT/tb0SBMte7hHY6SAOHRYKTDfC3mFBELtFgNdksoAABswuS&#10;FXLvDoHkJq5t9K4mZ54Gv1IoDUy/IMWRMoHAqFvEIYIM0Ebghl/hK6gSIgS7j03hn2C/JrPIKlHJ&#10;rk9eeW/Jnxv2YwYKIuP7e9xUJdwvuRFwI+BG4MYQuLWwXja9rqu9rk0JZ27IKktg0LjewYFcCiyD&#10;Nq1S2t4qURmcVDYFg+d7M/F2kk3XRfL1Z+ExJjkofx0Ks4vOpLisDrq3B5vIcKobWtUolw0nCBRy&#10;yRRzV0ujRGFG44l0vo8Xn0PA6jrFKKEXi0Q0dsLRj5biG8DEndFgQJwZFW0NIrnegcLTuB4eQm8O&#10;zSKt05JZdJqAhlgTu5NF19Eu7eyQm2wmF5VGF/j6Cj3YOKde3tLYodWoDRgm09vP34tBNogbmjtk&#10;RgyOyhfyWR5kTWtrZxfykecpFPp4UrEacaedSSITmXZFS2N7lwlUKjrf24vPJeF1HWKUh5BFJplk&#10;Kq1eQ/YOxMtrZTg0WHUd6o420cAhQ3qoNa+b4M6ZMuXDOWnD5z8y79X+eEf9rkWjMkYuD8/eZ0Lh&#10;495dOdETJU5+/sOiyBlxj8yffkcERnNzs1TcHOjN1zFCwHaMVko1OqvTw09INnXVa1EMBp2Hcall&#10;7WgPIapL7yI5iBwvis0obZHivVh4K0ojqRep9CgaiyP08ebxGIRb22ddF8J/5wF3WK9/B3d3qfcs&#10;ArcvrNetCbkbABQ28t13oK+UXDYLiLBrZmIzOfHkXiyDdqsLR7i0PNAlLquCw+LCEi/+1mU0uyhn&#10;fFS6K2W32rFoLBp/5jG71YbF4NC4KzXHZnbiL3z1io1y2ptb2iTt7YNuWMihnBZXZ9pv63KrGjuc&#10;GBcK50Fh9Ht2ka/47y379hc1x/kHuDorGsNmvfrEowsSvG+gO279keamJplMHhkbz6CSbjY3q85C&#10;oF+7428267vkPbeQu0s6wl2NewWB2yfkeiE/bg6sq0o4yO56Eg4e6ZWEg+cvl3BIOVeo+qUSDnns&#10;IgnXnRnunITr/oi/soRD6nldCQdapA05nerdqRyGiPYa/dzEoAi8pKygtcXsPebVsRFeMUMnR8UN&#10;JSlKy8pqNNRRo6MTg++MhDsLJpzImW8hdMt9LuFubqa433Ij4EbgdiBw24Xc7aj0vZtnj0dGL31E&#10;iJT+j/1vxb7c4iOpa5+f7UvDo/DMgU++/NvBgsL87OzTKV/OmhYKJ3Z3KHV704AXSS8bcYdq5y7G&#10;jYAbATcCFyHgFnJ3bkCAYAB/GTBk3VRwrztXz2uXZDabgfqVTCK55dzd0iXuergRcCNwdQRu+5mc&#10;G/wLEWhtacnLzu43cCDErbkFc9+/CWpTYyNocmPGj/83K3HXl+0+k7vru8hdwbsLgXv4TO7uAvLf&#10;rg2LxfILCIAQbRCiGKIW33NJrVZD4Dhowr8NpLt8NwJuBNwI3BACbnPlDcHUVw/RGYzI6Ggul8ti&#10;35OJw+H4Bwb6+fv3FSDufNwIuBFwI3BbEXCbK28rvO7M/6MInDFXBgV5CIWXh1T/j4LibrYbgasj&#10;4DZXukeHG4F7DAE4c4UIMBDz5R6rt7u6bgT+JQRuk8e221z5L/Wnu9j7GgEsDsfhcs0mk9VypziQ&#10;7ms83Y277xEAt23gYKbT6Zi+5l90C7n7fvC4G/gvIAD3KwgEAoTydGty/wL67iLvQQSQcMR2O+k2&#10;3E1yC7l7cDi4q3zXI4BwT8Ctf7gy7741f9d3lruCdwUCMFuAlA17rRhZN1dPt5C7Odzcb7kRuD4C&#10;9+hVyOs3zP2EG4HbgEDP1rDP+VTcQu429JU7SzcC3Qgg1FIOJGCpO7kRcCNwbQR6zJW3AyW3kLsd&#10;qLrz/K8jgMVi4Sqk0WgEZvr/Ohbu9rsRuAEEYKbAfIFZA3PnBh7vxSNuIdcLsNyPuhG4QQTgfAGu&#10;xyHE6e4rBDcImfux/zYCMFNAl4NZ0+dBcd1C7r89stytv50IwP1WcK+8nSW483YjcJ8gADvC2+SK&#10;7BZy98kQcTfjrkKg5wqBQa9335O7q/rFXZm7FgG73Q73SmHWuDW5u7aP3BVzI3AeAZioNBrt9m1O&#10;3Vi7EbjPEACzh8VigVnjFnL3Wc+6m3M/IwBxT26Tw9j9jJq7bf9JBGCm9LnLSQ+QbnPlf3JAuRt9&#10;RxCgUqlQDmxR70hp7kLcCNyrCPTMESqNdjsa4BZytwNVd55uBBAEgHsPbrZCUD43HG4E3AhcAwGY&#10;IzBTYL7cDpTcQu52oOrO040AggAcMIARBmh33HC4EXAjcA0EYI7ATIH5cjtQcgu524GqO083AggC&#10;JDIZ7DAmk8kNhxsBNwLXEnImE8wUmC+3AyW3kLsdqLrzdCOAIABnDDB1jQaDGw43Am4EroEAzBGY&#10;Ke4zOfcgcSNwjyHAYrFg6mo0mnus3u7quhG4swjAHIGZAvPldhTr1uRuB6ruPN0IIAggV8KJRKvV&#10;CrfC3Yi4EXAjcEUEkJgJVivMlD6/IddTHPoSZgODwXAs9ej/Xnt1xszZL77ySmRUdM9zY0YMRWOw&#10;r//vrdmzZ7u7yo2AG4EbRKCttVXa2UlnMAICA2EO3wYikRusiPsxNwJ3HQI9M6KluVmn1XoIhX7+&#10;/lerYmFh4S8//ZiTeSo9K8fb20ejUe/eufOzxR898eTTz77w4jVedAu5u67X3RW6zxAAI0xDfX1t&#10;dTWPz7/PmuZujhuBPkGgSy4Pj4wMCQ2F6Mz/ppAbPWwIFo9f9ObbM2fO7JOGuTNxI/AfQQAIRDQq&#10;ld1NLPcf6W93M3uJAA6LZbLZFArlGu/dCU1u6qTxarXm5Vdff2zhwl42wf24G4H/OgJgk3HHPfmv&#10;DwJ3+6+CwI3Q65SWlvz6888nj6Vk5hZ4+9wec+VTjz+Wk5P92MInPlr8ibuz3Ai4EXAj4EbAjcAd&#10;QyDt5ImvvvhcqVAcPpoq9PTs1ZncjXpX+vr5GfX6xvq6O9Yqd0FuBNwIuBFwI+BGABCoq6kpLsiP&#10;iIzEEwi9BeRGhZy/v79AIOjq6iotLe1tGe7n3Qi4EXAj4EbAjcDNISDtlLa2toKLso+PDxzg9TaT&#10;GxVyU6ZOD4+IKMjPX7dmtV6v620x7ufdCLgRcCPgRsCNwE0gsGf3LvjD5fEemDOXQr2Wf8oVM79R&#10;Iefl7T123AQQpMmHD/3y009dXfKbqKv7FTcCbgTcCLgRcCNwgwhYbdaUlJQ9u3dazKbRY8YmJPXD&#10;42+buRLqNHHylHkLHnQ5HaDMrVy2DNxdgMj1BuvqfsyNgBsBNwJuBNwI3CACdrujpaUZbnz/8duv&#10;4ra2sePGP/LoY+SbiuB8oxFPemrW0ty07I/fQZmDO+oPzF+w4KGHQ0NCeTweDhIej8GAXgisQO7k&#10;RsCNgBsBNwJuBHqFACKM4KaN0+lUq1RNTY2nT5/as3OXVqMaPnLkCy++MnT48HPZ9cq7sndCDsrQ&#10;arU7tm75Z/261pYWu93G5nBGj5vg5eXlHxDAZDId7huvvepW98NuBNwIuBFwI4BCgY4EpsHmpiap&#10;VJZ1Or2lqQmiWYJ8mTJl2lPPPBMSGnYhSLdXyCFyTqPplHbmZGUeO5qSX5AHHwkEAlABgd+LW49z&#10;D1c3Am4E3Ai4EbgJBFxOJ1CEm0xmBpMRFRU9avSY0ePGenl6c7hc7MVOlbddyPXUXq1Wg/VSLBKr&#10;VErQLpVKBdTvNoWRvgm83K+4EXAj4EbAjcC9ggDYKuHUi8PhsthsLpcr9PTy8/ODe99XrP8dEnKX&#10;lA1SDhFyGPS9gqm7nrcTATQaSyJhbBCw0eZwodAYDJ6Id1rtTgd8cqe7DAHoLDxyrI5Fo1wutMtu&#10;t9ocGDxsWDEOi9V5myuLIRKwKIzLZrZDSWgMjohFOdEOq/XmxgmGgMdh8Vg7ZGdHGB+wSMvwaJQZ&#10;GgIf+yShURjIErJz2p19lCVSLww0Hk/CYmxW8LmwX5IxzCA0Fod2ODBEHMructihOX3SmN5kAgMC&#10;i8UBoBg45UKjYG7b7U40CiB2mG1O1y2OlB4hx2Zz4O/r1urfEXLXrZb7gf8WAhaZ1Eqnksk0ZMQ6&#10;HTq5jsClEHG99v/9b6H2L7XWrtWrdXqj3YHDOrEsNp9GtmlhS2Ils5g3esnoZmtuU2ksGCuWyScj&#10;ObiMCgOK6CLT6De3W3bqjVqjykzlCKnd+dkdRp1G7UALeOzrr5w33ASXwWAn4rA4Yt+C49RrJXor&#10;m8egXj5NnCinSWunUCxSHZqKJtFZfdicG243CmW2adUqjdWOQdkxdBqbySA6UHqVjiyA+txcj/Wi&#10;8Ase7ZWQ69teurkKu9+63xBwWaSq5CceXr7v72ItstLo6iv+fOirE8Xpivutpfd+e0Ah6JJn/7Rq&#10;0QOPjx86e8GMcc/9sbxSWnh4yb51X3xfe9u9pR35n/64+run94m7kTSKdrz599a/VjbfLK71f237&#10;4rHRD/y9XWlHRp4rp2TD++9MeunjIl2n9WbzvOQ9l9let2bNydzDdeY+yrEnG7G29s/vRsx+dm3u&#10;8a7LMtZWtJWs/vZkXd7fj375z7pfS/uqMb1qgcXQsDvll8dfGD9ywdxRox9Z/P7esvSKtLw/Fi7O&#10;72oy9iqrO/pwL4VcZ1rZvpemrquoV9uhmvrqfadXvfplhVFxc5jra9sPPDVz+o8/pIlakFYr7e3/&#10;/D7j8fc35J5ERmgfJVVmSdnBlYV9G6UFVPNjhxc9/86iZb+1XlZPl8Up2rqtpPrArt+T/3r2yVSl&#10;3nbnbQsolLVVduzdz2aPnjc2YeQDT8z5/OgxrbbunxdXHD22X9ZH2F41G8SWY0NhsAQSPIIjgUnK&#10;7gB7BOhxzg5l6c5/dhWVaVRtYrW0WWdB2Wzy6maNUQsGELVaWSXTuFAXmz6slvx333vm3We+PZ2P&#10;lOhCWZMPvP3y+2+t/EvSdw2xiFT1m37P6mjXOvouU8ipombb519MffW9Qp3SdlnGXcezS1LXlRlA&#10;0rT8M/ftf3b8VXtnh4pdZStb8u46W/PgT947krl91W9bHy05vPPEwRyxCY+GqiDb884TGcfSj5R0&#10;dLrsytJ2hQl61mHrkiuqJFIUyiE5lp6anlwqv8kNjBOxKzqxxG5oyEScC+UCoxz82+Fs2rd/X8ax&#10;6naRQS8qVxhdKIe6qVMpa4fZ5DSoyzvUButlCw/aZenQSLPSq3VGGEOdFbUNpekGHJhCsTD29CU1&#10;OUe2H29qQ6FsSpFRnl+Zc/Lorvxii6WraM+x08WZorP5taeeSMk4WtalRGpls8matfL88lPHj+zJ&#10;O63WdRScKCsuLZKo1X04UHTSrpq040R5Tm5dU4uqO2OzrWHP7j2Z6WK9VCsWZabmVHfKw16ZOXLC&#10;nHBojMnadGDvwfwskQFGD8phMnfUqeDtgylHUiuLb8cFZvHf67fn/SVf8Miuo2s2HUl9F0NuS176&#10;T4Ua47S50BiY6MbKpvzD21LqWlB2Ra1U0anXw1y169QlzbDDMGsrGnIPb0ttvHy97EMUr5gV9rPP&#10;PrvwB7imABcUjh45HB4e0X/gQD5fcNFrypLGiuQ/FOOeHOLNxaPQsoL6whOZPgvG+hOo5vq2moZC&#10;EZrmRTa1m1CIid9oM6gUKBoZ63TIdGaT3UEhXKRkm8RdhWuWrG1RR/aLSvALQrUri1d8+Ut9R9yo&#10;fgMDwwgmu6TgdKXdwWHT8Dastl2jE1dlSTVcFsbYqmxqKDPyPVndPjcWkby5Nr8FQ/WiU+GjSWc1&#10;duq08LBEzuOgWw6W5BXuV0cNC2PTcei+0aldDlTb2jXrDmxpoDgC+s+KoiPt0lU11rSUywk0D7Qx&#10;fek/NTStgxHuxSP5Jg0QErCG6sY6cXUXEewyJDj60Kttlo4uiaimSK4U8th4dK8jsl17aJirRUU7&#10;vt5kIPcfMXDUqKEBTpKlbEslM1C8tYqZSPGPSqBZnZ35mRUWC4tGdDrtUoONQcSjnLZOpdGOs5Oc&#10;uI68U5U2G4vJIKB7uRWCKWewNB7YU4ZViyVOWVlJXnbFibLO2DkxxDpd4b7f07Uka372kbTMTeUi&#10;Pc4ejdZs+fyP9iAhqVHbVPpXJj5hkCdYqy7oKbutds3ajYXZBoHP2MGDqC5U819/LTt9Qu/vP3nk&#10;SBYKpSoqqVJK7FQGk0DQdJht7fVF7RIj1sl0oGqz89QsCpVERXrI5OiAEWWzs5lMaJQdbC8yi1Vc&#10;ny8WWQkWV5vu1LoVbWHBvvwAFhzj9FFSH8s8vPm3w+IG4YjJ8TwBWLjscl1zcUaVg+jHRldvO5lb&#10;c9IUOTyETjAorD6DgrhooariVC2K5MVATHYWg1UvNRrF1ZliCZFKYBB7HdTomu1wmtpFx37fZJsy&#10;ePzUh2P4bL6/Z3hQaEBokK5E68DLvZKSOpcvT5U3dzao6/NPb88sPn6qLqR/IKem8Xj22k0tHt5p&#10;G07rlKomdWVDeaGL1s+bg0H1arS4JMcyK+VFdWaasqK6JrfkSGYLNZ4d7B3WvOzbZI1OW9laknFi&#10;U251ltI6xs9y7JddRapqBynJdfLzXXZBmIcXA070zieXvLC+tvh0F0HJHTCrPx5zNDl9T16tQOg/&#10;btpgzbbUjIrUqg6UvDRrj8zUuXFPSXthTbuj4/Th/WWVOq0oO7NDaVL7CD0bVi7N0Hepm1QVTRUl&#10;aGoi05rxw7qTbfmtErusMGt3maglO1crIHiERgYKPK5K89mr8WPRVmUXbcoRP7AgNFfE9PDEh9jQ&#10;BX99d1RnNZRUZ9eUHi+UK+tyTH7e0iwRzsuJ0bOaNi5J1dv1RTUnO9pUDHqQSZvy3a/pxg5Ftayq&#10;oSwXxRoSwMOi+m5VsWkylx0U0XRxC98ZH+TJ4XFCwyOCwoJIWrK0rCZwTj/tvpyswv2lcowqP3tP&#10;fv7eoxVEPiGIyBcd/vq7Dhoj43SjKLtWTtRU5uzVocI82QxCz77m5pLFYq6uqgJqgoSExKT+/Zks&#10;WAWumnop5PSNksb8A63+YXiNy9zekJ/b0NilSJgzHJVfVZh/sqheLKqrra6rPiQyeHKc9qq2U8m7&#10;DcH9GWWnMjvqNSSfAMZFDbPINQ3HUyq6xNzEmMiQfq6asjWb94hx9DHThvihOOLju0/XtbQ1NDeY&#10;dS1F7aJTR8oUqqq84npJfXNDU21VdbnYEhwusJTWlsPOqkUqEbXWo4m+LKw8szo39UCFQllfVFYj&#10;l5ScqGztKEdHx0f6eFLg8PbmUL3oLZers/WfDRlkDy3K00/u5I2N4CvSMrMKM8tq28Rt9bUyXeme&#10;4108p4vky6KhhUHBltNZeWU5FXXilk6RmMwMpjtq92UXFqVVtitgcajCUry5XAahb+ZLd01d7SdL&#10;Mvb8pnjkpf89MndgfExSaIKHuVHFDdNnSTyH89h0/67UXafqmlobRC2ixlOljTXt8rCwIGzhie2N&#10;9a2tFlJdek6DuL25tdZowtKYHhREI7vx5DCaG/ftLkHJOpR2VWOnqFleJbWMmu4tPtpcUHKMNf3x&#10;JGNXi8lUVa6lGVoEZNPv365pjguiFqoMbTu7+j8+XIBsVs4nh701JbOsqcLhRQ3uNzNQK964bl+B&#10;VB42KGFIbJI+5UhWVXl9XVuzqqNJau08cLhS0VZR2lhfX9IgloiqSrNr1RxvJk1rbUrbm9uMNKrG&#10;bCEzqGRZV/amXeWKtpqyxvq22rLyztrM47qIwBD/AD6F2qul+qrIWJTH9uXVddQEJHqXaoQjYz1J&#10;Te3FaQeya0Xi+rpGjbL4SEmrqhYXHR/hyTU2SpolTXUN9S2NLa3NTdUYrAebaCxrztm/u0LZVVdY&#10;WmnUY5iePvTu06a+SXZze8vxzXkhj4xODAh3NTbknippttnVWIckX0LEKxlBnnu/34YeGxHjEaov&#10;L99/sETaXBQ0uR/6ZGtVxfoyXH/LP39V+pCxbbaigoJTOtv0kXF0DLE3UwwRcuUdufVOgrZR1tks&#10;LW3RByQxPTDko0vXoGaPTyRy7abOsjaHorJxQJhl02+HM+1iJzaJmvx1ddLE/r7BzIsmjaszt14p&#10;LsJG8Uqxw4ZK8nO7qqoMYQPQtphxPkd+PiEVmEMTx/Paa/Yczqk6maKP5gV7DKNX7l3aRZg9Lkhx&#10;QqlTlZC9gjO+XlLpS8a3WgoKirINtskJgqyvNjYHoIODRrPbS38rVHkbJR6DwsPjRwWxGX1zNlbb&#10;nJG28x8t44WZUTn7m2ksiUPByFi3Fjt3RhKKqMab5WqmQF1OG5Qk2lRK8JLJ1PzcvTsYs6cnOlF5&#10;BY1qpzaMy0j75o/OkXEDaP6StpojatTDwyNJ6L47Ajd1nt5UiA6iD5wyXaiQ5KWV1ShkXTicQqRU&#10;VzUHT/I+tixLTOoKGjzVu6N+z/6y2qICbiyF4wpv3/jhae8Yy9ZTDRZQ+vyMeadW12tGDgoIYAl6&#10;M04uGe69EnK9nMoYLNpmcdZm7tnyz+pVK3buzSisAZOGUX7sh7UnGnPN1CBaedb63ZmbNyRXlZzI&#10;Tzu+euXvuyskFRu3lpcnd9gvWSjBQweNwfMGBWBFXfqq3DYZdDQ3IcwiEDg0ZclZezesbOD5erS1&#10;796465fv/9i5d1mmhelZXrx83Y4j4jKjGZv28z9V0prjf+w4lLG1SkNUHd733pp9FfKa1ozck3uX&#10;59qZYZ2S1RtO7i8vMxGJaHuPu1VfJIPTUHRii5kWPXNWf0FU7ZGdNZ1NB79ZdUpa6ST6ostPrcls&#10;UqEcBJStObX4+NrVxa1Nu79bm6lsQGMFusy0JRuPSo1tVTsOpGTuarZzfVpqv915okLWt1q8TgHU&#10;S+aAKf3iKDaUQabsQBlY098a58Ml4VxYlLHhZP6uVctquEJBh/zQmt0/fr360O7NVWpT47btp0v2&#10;H95blrz8mwwb2na64M812zbn5vcaNzA6uZwcn4DYASNGjBw8KCkqhESlaNprNGYNd8jsiYNHvPjM&#10;i2++8kZItH9hwZGsIn1kYEtFw8nyciU+ZkQw97JOctkxzGhvKgVnyCySm0uOnaCySNjocKu5q7Fh&#10;13d/FGAtNDOhIfnINz+u2bbyu8NqDblNU7Rn55KUFKeQkPVnaknZiZyjRQdWfnvKhrGdzvt9zY4d&#10;xdlKUVvWqp+P6rQeOkfZ0ZxfD6Qr8WBecTkg5EJfDBMkj7Lio+3tioRxCyZPbTuc0SApPL4u9eiR&#10;DWJ+pFdT2baMsnKFDoPHw+C06eWFv69d/OxHvxw+qOCFcKpLfl9/uKC1rL2wPH3Lr+k2cohcsevw&#10;qZ3FhX1Vte580GgciUq0aEwmu86qqKw5tHzv2v+9+PCKVYdbO6gop1HTnI6NGjRk9KR5U8aNmj4G&#10;LRjlq6soytld1kHC+z8YYC7U8qlYPNWLwSZ6e3a0y8Dfrpf1A4dbKpsVEjds+PChw4YmxPAEPKNG&#10;rhT/n72jAIgq20433d0gDYKKBdhgd6+9drfruuuutatrdweKhVioKAgCUtLd3R3T/c+AIqkzgC7f&#10;5f333WHmvRvnnnvOuSfj0VYjnAaPWjxr3pa1m10njs/P9HsdUqSMq2DgPoS8iKQbDjbUlG3N7oU8&#10;rlBJR87aaWpeWPrr549w2vVDRo/RESCRtdmBXEVls2Ezxg5ymTh9RFJsEpIm07e/i9NQOzsD6YFj&#10;xowc6aqnCtwrPy8jql5eCoMlqcvI4z5OSkBSsbSxGz1h5MARA9Xl9SDvham5ob6uZlcOI83hVBmf&#10;X5weRNDnp+dhLGvLGbERTyITk4i2LiOGDF82f/GiBXMG2PZRlDHtb22uoaPCoRbUlcVLDZw02nHo&#10;iumjsQbqiUmFQhROVnPAoEGjp422M7eSraGxhN3qgInGk/BCDp9eD1aFkvx39/zu7fh17cFdf4Qm&#10;Y9BCVF0+EGeK8bBZox1GzZ3mhDEao8ljlSU/DY5IqtddbiQs45LruDIKCki8spF+aQ2VUS/SsX6n&#10;S0ImJ3LKxaAUtfT7mFtYWZr20dBUBXpQkeJfp6hlPWr+qikLDv156fAvWxg4VmDw+9L8VJJccHRA&#10;SBJbS07fTKO1WAG0BI1FDZ/iUkbX9Hn6sqTgSb+FY21ldRVq86Jqa5KUXJbOGTv117U/0XDC7IBU&#10;I8vJkyeOH2ql5OTUf+LsRU4Og5CV1VnxwUX0ggokl5ZdzKLgIlKLKwurUNKaBuYTp02eMs/FwNBa&#10;W0bFwkDZ0n64Gp4o4XTbXwReLS/T51W9QnpKHReRWqGb+j4w5IN3jYZZ/1Fz185a9scfZzfMHaml&#10;Y2NnaGNpZ4RF8yuTPXlG1oPHL1s/a8bYuSMDE4ppVVScopmN/dQ5U8dPHa1KRfKYVIkZyZdQROTs&#10;i0IJ2BwhrjTv1VG37WOWzpoweMhlz3w6jcKoTqotj5IftXjG2Gm/LJlqMmasEKWDiAtPSgqMR42W&#10;wxtLc8OKKIia7CI+UpBcQ8tKLJIYHYHHcVVM7EZOmDZ1/pQpkwdZk0igqUOjEEghkw7+4fm5bv7F&#10;dXhaPaPUzcN31sa5Q0IKQ2uCPlgOs2nnoAJu7UJ7J0sFvRFv3nyI879lMlFngKWTNr22oir9Oab/&#10;WJdx83cunmvmbBPxxE9eaZCr67SRQ02HWmuMnrN4wpix8ihsUVJUdl5shZRoUjy0IKmKmgl0AUdS&#10;0Bvl6jJ9wUR7BwdVGe0+qrK2AwfpKnSTDgqBKPGPqGAGFxGY+Ul0m+zI5JDAZzkcrtaIhQvHTvvt&#10;tzO71yy0t7XVV7awdVJBkAgCJFZgYGvosmTeuGmbV09NZglzU4tRFGUtk3GTJ05dMMlUWh1dU9Wt&#10;5hYMVlrNSK0uNTMlhc7WnTz+rwen/p4/xVhJBYQU8BJHI7HyPBqdyRAy68srKmrlyWPmjg+8+OJM&#10;mX9u/0n2qmi+nO7I6fNW79qyY+OChcOGq2AJkm4xsMlJq6jaD583ez6gyvBBWuoK4IwO1lwEi87i&#10;CMpK/cNy3uXWaelTT517az7WZCrBlh5w4Y71IDMF2XZcMAV8gQxeVs1+TsT9q+E5FXj9ftokNh8h&#10;RGHlBGw+mwrGfnp5SaEIEzEgW3A4Ijd4BPwXLoEAbEsIcDCV1x8146c1DZP6yXmYCgYmBWIIj4Pk&#10;I7AEKTbgtgBek5ifd7SJBHXJKbk0Jn6+i5O86qCxw+2rSvmP33qVEhng8IooK3/7Jv5pILhwCXgQ&#10;XQBCAQpNRKKkuXW1dBairKqEUV8JkRPQuFAomgdaiMYQKODa370XUUVPHUmry4rILURbDdjutufU&#10;9nWuZsYoIUp0dBCBlyNkU2sBvCWlWXzE0FmO1HTBOc8/vRzG2WkrYKTkTIeMXrpx49ZdP2+YNsFU&#10;Xq0b1VZfm6iEKCngCzF4pGH/STPmLFr084SxQ62NAJgCDoPNASucNNhKa+ruf2Boa9a+fhGWWJ46&#10;c9py1RvXLsnxuLpWJm2nJYKOAGved0xOUdHLm1dzFYdbqeAxeFhHBJuL5HExSDxCIKBRGbUsFheO&#10;fRAtghKF7zT8tyEkj88o40sbDxq99tfdu/dt3j5pnJm8KkYAUSYQdIJCyEhJCfBYHsS1YIgkiAIS&#10;IcLXIPLV3/nU0tzoiHJXB0M9vSFmhlamqkqX3V9E0/K4JJI8GkEtrnv4LKaYXochAV0n4AD1+Dyw&#10;EiMhvARiYdic0jrYu6KjApidUHgEVlpamgfCUDedMj8OnwK2NDlsemhWHlNdZ/rfG06dPLRuQJ86&#10;luigggAiwuEgOVw0lgjwqKjlqpgrm5r3u/DH7hNKOLk+fbWkEEINm0XrNu/8a9eeJXPHGJlLpqwE&#10;KAuEXBqVzeUAoRQdF4QCNpVKl9J3dTAzEuZs2HT0l/Xb89lZZoMG6PUZwCBpG/a1MKegbAxIfYwH&#10;tmt0Ahgi9bWtUeqm3sd/C+ObGKhrK0rxReSJi2SyUaJCihg+k1lFZbARQKka8QQCmho+wQD47Foe&#10;Cqttu3j9lp1/7dyzeO4oI1MCYLNocEAwiEQcmQysF4kkkIhYkSGj63gCGo7qiNB8A2Upx/6Ocgo2&#10;Y/sZeL2KeZUSXEXEUmBMbBYoVmNz8gQEyBYkQgYIPuJDDBSSDxsFw+NV1LFoHPCxAAiKoqQQshQK&#10;kkAAdcRXMVSSBwiKcs479vd5n3d57YRJ85cumDNlum/0EEutforqtRyBlJbDEr2sm5cur17ym3vE&#10;feTycYOcJ05kIIdpo/XsXI30Bq6yY50/d3/bok3n7h8JJhOl0ShJrUA8BpPNon90yUEhuDQ6FU3S&#10;7eMw35Jx9LDbuqXbfUIeqfU1txswkE4wUDUzNldXsVKgW/YdooqXaUvI+Sw2kwsBCcYO2twKUz0Z&#10;bTN9DIvGZPBU+i0246T531u+fP/Ri0eKZ48bQTDWZNUx+UIei14PO1LI59IZVCFSwWDgyr7Ms6fv&#10;bodJPTwaQiZJoYU8GlA4VkNoHJfGxBCFlV5uD+97eZRKAuoOn30f8bwm/YPt2NmOw4cPtx46d7gV&#10;oY9VXYGmRtUf+65tWrYtJM1XydAQV5J+4dcDJ6N8owkafY2sxpBCfvn91K7lvwSSUmUnjDVA8llU&#10;KrtBXcVlc2C8oEzpltF9agTVb/XigZShKdunuy5asnjSzDGXb1RTpOZb9WFSmWwl2/nmyNLwhytW&#10;Hjxy7FD5NCOLybPHU/Rd0BWWQ5yVNEasGSKT8yFw9bL9x/ZueCyoFuDIkpKULsxFQptcbWJeWtAt&#10;xriVTkaq4AlVk1CQGhWjN2+CZkZeQnVGYEhZdtDdbL1BU+WZzyPyabpy08fM5t09WzTacbzTRFNZ&#10;qVYDpRfVpD6/x5862Si5Kr7UP9XKZaOzSaxbrPwoLXWsJjfx7qsKVJnno3AClcvVMiHU6rnM0wT9&#10;H5VlaGJgQ+OGPHkpM2+aSRW7mJoWmcllRj+Jktd0sNGoC8jOLYlXmTDXmJZ7N6gcVZyNYMVHsaT6&#10;ANJLLmm2Bm5pdUrA44O53PlLJg2yGGKqRkHT630fhaobsUuF+GS/zIwIjzxVe/3EgIjCOK/3+aBc&#10;t5q6WD/WP7o+MyY4LznGK9tm0Ewn/Zx70XXyNO1BExTLk64Flg4ZqmOoqiWhyPGFdUeSiHg8Xxjr&#10;5e2XHBkbGhccFhJNr7B0cCCGVKo5q6tLGwnjbr+sRJQ9ehKMrDOcNNJZQyfh8hXklLFTR04xY/Kq&#10;soPf1hA5wa+jhVQ5M+u+GqqSjA2UYGgpXV092/46CsokiPXFEZQMtfSszbW1NNS0NVVVFXQsLRwG&#10;9bMw1FM1MrQZOHCQtYWuvr614+C+JhYKEA7c6uJzU+48r7eWVSUNxkaevaE6cOO0fvTAShq2Qmew&#10;i3TIfX9qXdariLiikHxFK73iYqPpY/VLaKEFEalypkuMyEEX3wqHausp2ZOLA95UEbjB3lEIhqqF&#10;qSaVHeX5UmqGqwWeGBUHBtxqPW5oQJ1QWUdbQ1a+q7YWFoIZ9Gz3h1zdEQNmukw2UFbRleH4PIpH&#10;YwuQyuT4ZGbhk5vJSsoq4GCa9zaCL2eiK5XgFliITqtWQWTnc/O8bodqqA13saOk1aTFBilMm2fO&#10;qfB8n41VJDjbWXenFIxB4lTUlZXVtA21dA0Ndc2sBwx3HjdwkJWJsb6Nsba+kZ6uqrK6tqa+rung&#10;gY5DBuorqWvp6Ns5DbE0NJWlkFV01BQV5JW11fTsBjjY2OhIS8FZXRJ6hCQqK2rY2htoGciBoILE&#10;SKsr69qaaevpaeuqKyopaxnrWTsM6G9hqq6rZWTf37G/HQyozwC7fnYDtSnENgmWkHg5KRVzc219&#10;Ex1DTZMhjoP7WOooKauZGuj0MdWF9BnaOhqaGnp29kNHjx5m19fS3kpNXVVBU8PCzMJGTVVOVU3L&#10;zsaoj5mhgSpMSklbXd+u/wBrax1ZeQU9XUN7K3VFZYq0tKGp/kBHa2ObAZYmJpoKSt1g9UJhKPo6&#10;tvb9bVVURScyORllTV27IfaDnZ37KClr9zGwGejQ38pc38xYx2rA4BGOjo5OVgZ6egYayqqaWiYm&#10;dsOHOlhaa0hJKxgbGdlaKknLyijIm5kaGGmodq87G1JBXl5ZU1NXTddYX8vQ3GbokNGOjoPMLfQt&#10;DHTMTPW0VFV1dNQ1NXRt+zqNHGqhpa+uqmExoF8/+wFqFLKCupKimqqKqoyqed8BDv1NlZUJkhc/&#10;bYZXEtnkJEzQXB2bk/rOjTd33VBlOcDlytjshKgY86XTFCMjn6QmJBcKNYglGjPWj+ZXe/hGUzWw&#10;Lv2Gl944mT1suJP1AMU2yC+sYiZ53kLMma6ZUBJU8C7PcNjaviqB5yLVJhuqC+RzAy4/oaorVxaj&#10;h5jIlauoshMVZv1sEOl/nsGzsbEYyOAHPHymvPIno8xC/4TAsCKkJqqE6zxhfj+j2jdpWWXx2vOX&#10;6NcX3XtXhivJRAtT85TMZ0yfqIboMn2oZxfE+Fyol90+YYBMQ2uc9HTPO2+k+2KyaDLMPLqKfJXG&#10;uJWGgV7vK1Pjq6SUdRRAQFbx83xSWlheQZSTqaO4zp+lLZV4I7BWk2M8cpJyafpZ/1JXVxN9WRVJ&#10;qIMYz5bVBdy8EIKksal4kOukTTSmjnYu9shSd1XXIOuUvD37sF5VsbxEOLDPEKcx5vX04EvnaqZO&#10;cTaxoFTVZQR6uOWjNOoKuXZmDoPH2MtSxOjvGz6S5faU3k9OkTSQFnr6ppzDL6MNC54XUknVRk4j&#10;ec8uutcgEWVcij6SqOGkERYg+/NMkxLG+8LwNDW71RayIce9sa7GhtIWNR/u3MhDadTDpCyBUvSp&#10;ZQTffaqwfLYVkRwdlRIZX22KCA5Fq46cNKavknY3TCYq4GAey3mQ5SBVdVFr9HLvC29Z8qX1skoF&#10;+Uil+iy1WdONc+m5GS+ytG2nuQzMuRRQgEkpJcsya+QV6bkCKG1lYy4Mz4qJDdRYusqEVfHkXQZZ&#10;U2qUjWU3jK23iV4I/AsQAB1dp5mbSIH+yTteomBwiZicSLkD/68uzqtjcPgCIQqDQ2NxWC6dJcTj&#10;CZDVS0ijEVTl+Qw2EkXEY0GDzeayUUQyhsOBD6BbasbmQOsCeWqwODKOT2NCogU8GoficehcPp6M&#10;5bP4AqQQdJUYekk5SUEGicNjIR8Ums+i87EEEhJ0VKAfR+CIBAGdycdh8ZDUk11WStDXw0JGIh4C&#10;D5pBUF7RuSgMCQeGIAwkjEELuCwWm//RGAuwgoyffJiDZNofmD0aku/gSCgEgyXKUgUKMZgFgYgT&#10;8pBoyBoBSii8ipyAwcMRQIzCosCHQcgCkwZYbelUGigr8cryQiaDK8SScShQTrGZkECJjEez2TAn&#10;nthCMAotUtbC+L90mENhIEyNhGPWVoONAysjixVAciMUAcAI2lI+Gk3E0kqA7UpDpiDQ8iCQeBIJ&#10;BTDicgSiTEg4LC0nG6eqgiMRYQY88WPHRPo/kbZQpKcE8DZczcfZqMAU2XzE3mRINF4Kj4BMTQIu&#10;CkcmgiqUxUMTILkQoAwbiacQqJXVWMjgJCeD4vCwWAGDyUMhcWgchs+l8QR4Mh7Bht0FaRpwWGpu&#10;Fl5NDUfAg70SiWxEIS5CCNmgsBgUDx4Q8iEXOvdzXiXAE9EEJPZFAf0jFk/BoDgcHpvLFa0sGgNa&#10;USQCg2KyeOzKKpKqnICHhOxZKDyazwG4YwAPkFg0IBa7opqkqgjxHFyuELYYBsdn0LlIFCSMAQ0r&#10;Gwyt4h6WYC3ANgvJ1cRRXYkoCKxLO+4KjbSloxWD5Rb9KgGEQI8sQhI4sYtICiSEaui0LT58pGli&#10;ogqYoUUtfWkcDVME5fnXHYvEnhQsaGcoiZi4D8MQzb6DvfLlX8XqolGxL2H1GBFwGvZ16y5ENoIO&#10;wdsAfBRkPxJ/439uXx6SWioqNv397ZicqIu8vNxhQwaBfVOcDGNigbn3oV4I9EKgFwK9EOiFQAcQ&#10;gAIA6zZu3nfw0HdichAq7jTIYd+hv41NTFjMloltGgJ4xRTQiSRibHT0Xwf23fd4rKau3lGR8QaR&#10;X4zFl6hrIjEjI33B3NlXrt+0sLRiMLovI82XhyHJIL8wZylpqe2bN9Fo1LMXLtNEWQW+djXK/e2B&#10;8cvgFf3awYsddQnONtHRUceO/J2dlcVmsfSNjMe4jh0xciScScQ5TLRttuHAzVu1fNnK1WvmzJ0P&#10;5Qzb77rjObZ6XvxJgYwLR9rZM6ZCVeL1mzbX13VjGp7Gs2yHCycu2n9x5SlSUq9eeB3c98fj5y+k&#10;pKRFS9ADLkgSUVNT88b71cnjRyH9I4PJHDt+wuy588lkCPLvpLNEo3/RulUrp06fvmL1mu5dqS/A&#10;DNRYUGhs6sQJu3/73WXsOBq1e9MqffPVgoo2J48dhZDquw8egfsoaJ2+eZeSd0CmkFcsXaJvYHDq&#10;7Pnvx+RGOA5xu/vAytqmK+wBhv4+MHDdquWxiSmwGyWfe5feKC0tcbCzffc+VFdPr0sN/Usvb1i7&#10;GnbXdbc7/1L/X+o2PS1188Z1yYlJTAbD3Mp61tx506fPYEMCpk7tIDQGDb7aY4Y57t13YOr0Gd9/&#10;vsMdh0yZNm3dhk3fv+uu9+jv9xbkg9TMTueC7PoQ2mkB9ED377rv2LoZi8XSabR5Cxat3bgJnIwb&#10;FHOd6VHE49CocaNG/Lxy1bLlKzrTRGffgTGbGemfv3zVedjwzrbxb7536sSxp48fvw0I+jcH8bW+&#10;F82fKyUtffrchc4xOUl85hp6aJSYWWwWgwlCWBduBgM8ZABFoJ2vzbH7f4eBQ6NMpujf/8eLD9U4&#10;emoRdoAqBCs14AoSDCRA0UAYAobXSWxpeBeoX0dn/W+9fKKAP06POAN1YqYioMEW60ZdRScG0eYV&#10;BgOSTn7KEokUpWkAnBFhSKeRBPazCEmE3LbJLLtjwF9oA2D7LyJn1ycHuC2OibLrHXWlBcAQca3Q&#10;7XUjMZPrylg79y7MEHxaui/0snOj6H2rp0MACHpD8d5qKOfbiy09fbX+jfEBF2wI+u5cOvl/Y8S9&#10;fXYHBP4PmByov8JCQ+Df7phvbxs/JgTq6uoiwsPc3W7dun7t3m23jPQ0Pri+9l69EGgGgZKS4rjY&#10;mIT4OPDNk9xdtheU/68Q6LlMjsVkvnzhNW7MqHWrV4J1dMfWLWNGDHtw1x10Hf+vwO4d97eBQEx0&#10;1KZ1aw7s+zO/IB/UXrGxsWCpPvLXIVAAfJsOe1v9f4IAHOBKS0rWrFw+dcL4X3Zs//vQAefBg8Ai&#10;mJKc9P80jd6xdhYCPZTJgYbd18fn/JnTdvb2/QYMNLOwGjZy1PgJE69evvTo4UPIPdzxfKsq07Iz&#10;YsugEFSnbNidBWTve/8SBMBV78zJkyCYz5g5a95PCyZPmbZ0+XJw2EtKSDj+z5GOB8XgVOelBuWV&#10;cgX/rwa3fwng/3fdVpSX7dm9i0Gnz547b/O27ct+XrFq7Voo1HLpwvkP4WEdT6e2Pj8nLbwIKph+&#10;Pazu/w4o/6UB91Aml5KSHBwUgMPhIIK8pq4+v6ioprZOSVVVU1vbz9cHJPcO1ojOzHjy4p7X/Te5&#10;4qcUFjPU9L+EFf83c4WzWmJ8fF5uzoiRoxYuWWppZW1qbt6v/4A169draWu/ee0NES/tKab4/IqQ&#10;qFf3rt6OT2Pyu9dE04tOPQp76HR6xIcPgCTjJkxcu2Gj69hxo11cl69cDZ66qSkpr71fdTBaDif/&#10;jb+np9sTKAGK+KriW8xFF/OxHgXAH2AwPZTJJcTHZ2VnTZg85ey5c5cuXbrt5rZ///7Tp8+AIFZd&#10;XZWUlNgO6AUMTqFv8NMbd574e6dW1Yp9koNAfAghyszIAKRvcyenpiQX5EMl4Z5+gTm9rLQ0Iz0d&#10;ppCellZUVAiia3uD5nBoTEgG03FFFB6fXU+tra2hd1uW9W8HO3BAByuLXb9+/QY4QERdU0cQFjZw&#10;0GBVVdWIsPB2HA3qolMC7njcf3Q3LL+QK5CoOExhQQGgRMPdGlsyM9Khrzb5FL/d7DvZMgyyqrKy&#10;sLAA5lJRUf5vua12cvQSvgbxmoEB71zHjx81xgXyVzSxmSXLfjbp0yc3Owdcldo0yeWXB0V537z3&#10;6NXj2DJxTnINSU/4aaltCUjjNyKEKS4u6vm4AbOArQ/UA4gexFn9//qfN1/THsrkKisqUpNTiktK&#10;mrvJpaSkKCmpiFzS2yPfPGZR6v2TLxPLC3hkKTxU0pDgKijIH+E0ZNQwR9dRw11GDmu6XUeNGOLQ&#10;f9niha3a+lJ8+qdMVh0/I1Z0uwSjFwXgC+Jiow/8uXfqxPFjRjhPGu+6a9vWtz4+bRoBT/z4aK/Q&#10;oMCCDvOn01OzPzx6cveO26uENCqnhxu1GkMU5OTk2+bfUdfQgEj/ysqKNic5RqHPTX+/9+FUKSk8&#10;prE2hfjXyp+XDh7QDxCjJZ4MB+RxHjIoJzu7dVPtZT9qeKYJUb6gV283d5L4g23nSS6XA2LB+XNn&#10;dm7bun3rplPHj4HK7gsxBl9E1sYpdGk83/rl6urK/Py8AQMcICYP+mrOZuCsL6cgV1Ze1np3C2qy&#10;Hp99/SE9hUWRJohFSaRlZO643epva91AQFrQEMATwJaB/ex2bNksHhn5TEG+AvxvALvsrMzbt279&#10;umvnlk3rD/z5R1DgOx7UUGn3+vK69yTUkIgXfAOgdtAkSOVEIpFCoTSmaWhETRArCAQcQA+qWrZ9&#10;D+pzmCy5s2/DxNEmFFa9ZHYWPk9UKPOGm3vwh8i3Ae+b7g8xcRs3b4Gw62bd1bHK4kPuJ2TSuG2D&#10;7KDsZPr723fc3G4/efcyODO1ktmq+Befll8U4/kwrriY/lUViATQBrzc+9seOoN+8erVqLjEJ89f&#10;WFhZXb1y6dKFc3DW+dQQH8FNTX105NSVJ3eiRPJpG3IsQNS63966ZesetyuBgbEXli1Zce1qkqhE&#10;VI+9IAgYj8fD4b7tViwqLAQ/OiUlJXim5fgJqmMPLd+8Y5OLGp/Gk9RyC455q9eu+xAT3xxP3odH&#10;3rn/EHppE7qQnRkYExHUWqQQsCvKYz2e3L9x88FLz7cJkZnV7SVT4TNy/MOigl5l0rqLj1Cp1BfP&#10;n29ct7akqGjK1KmLlywDiwAQ32uXL4FrRptVpvFqEkLvxaXXsNoLZaXzK0NCHt90e5kQXw1WhR56&#10;odEg/2DguCaq39XyghAxyNnUNkoMiVLQnXt556ZFc/rJc6BkpHgXpDsBoSoo7INf4GcC0ogkQEbm&#10;zv8JMKdZS5V1OXEhHsm5XEFLbTmHluX73uvGzdsP772KeBdTVMJvxyLIrUnLiX76IKGiht2dgL92&#10;5dK2zZtCQ4KHOjpNmTpdVk7u+D//rF25AiTF1rKMMC3hRXRMbHk7ZAQmyU1Kenvngaf/6+TafyEI&#10;us169VAmB4m+4C4uLHBycmpUMoCstG7duvCwMJDIFBWV2iIeEvLhyqmR1eRliehO5AAFtgrqC3V1&#10;DQNDw6ZbSUlZU0u7WRoGNjvfJ+DuuWPusYl0btvqldyK6BT/65fdnrrfu3r/7M6//zp31LuwOR6g&#10;kSUVUW43YqqrJa671eFWg9MDJOYhk8ijXca6u9/7dc+eP/7cV15RBfq6++7uBQUFjW/y6jLS7u2/&#10;7RsTmVtXz26bcBlkh6Ls5+7PSxTRg5dt2LR4yWJrw6S7L35ZueHXnTt+/WXP0s3bL4cElfasuGKK&#10;FMXGtm/khw8Bfn7NjyMgl4QEvy8rK+vv4AB0vCXsIG23FF5DU10Wi+hUrlgNDU3gnc3xRENDo4+p&#10;aZvTZGnZu0s3rj2+876ovOUIBKzSsogb7vee3HS//eDq/kuH9+66Ep3YWmIWsDNfBIT5Pc1rlre7&#10;a+zuQ1johXNnpk2fIUSh77jfO37yZExc/GhX11cvX/i8ed0yvQCXWxIYcv/0Ubfo6Bp2a3lOmJr5&#10;8sThDQf/8X4fcOPXv/+4cCKgtPWBSDze8K2fUoYaR7p6T5541ovqpX6+wJoLuf0g85ymllabMaBx&#10;UgoEdWUligSUBGgUZOXQ1NSCBFTNcQM+AxlRVVVrxicYjPRnr29fOvEwKb213xOHlv7U99ndS7c9&#10;7t0+5X58267DT5+k1rRiFVhORsGHu9fjaWwoRNx4dQExGnNRg0QIuh9VNbVVa9a6jhsH2t1Fi5eO&#10;cXGFrXT71s1m0psQwcnMfXH63LU3zxIqa1rDrpqZc+f6ut2H7vo89Tj34J8/d1yJiuMgJLIIdDtK&#10;9FAmB06VQxwdwVysq6M9ZfLk8ePHz5k1S0NN9frlyyampn3t7DoEBBt0mSCfSZA1v6mpdhXQUECh&#10;ScXByn4V/vLWwzfhIRmVVZDprc0gBLSSyvLCVL6B5VC7vkpZhcGv7998EZLw9G5cWRU1qzQh7PU1&#10;n+DkhKQwr8dnrj5+GfYuj9F1rwfQPuFxOOM+pnVU2uUrVy5evHj37t2IyEgimcIR2RrTaTSRcU4I&#10;ye7J+oamOoqyZEw7x0g4y5bnRSTnqdgYu0yb2t9lyKxpE/Vyqt65u999+yIun1MX4n3N511qZY+i&#10;ZVD8wtzS0tzCEtj8xXNnQfMG1tx3/m+PHz1SVFg0bvx4XT39Nie5hmVj02G56QxI8y8ZeYD8o+1G&#10;Ezfm0Gm6BOzS8qArT728XoSlp1S0/A3Wgkdnlqck1ispWPYbaIEg5oMPjH+I/52HielwyGcVRwW4&#10;h8RT2VXU0qqM4FCvO57X794PK8yF07+EytXmQ6ooLwfgVFfXmFlaZefkPX7y5NUr74jIKHlFZRAc&#10;wZoLwYVNz7Pz30a/uv7AOzQ4rbyC0yrkUMBKeu7/5u2THCWtfkMd7ZGIWK9Xp46fvffg/vMnnlfd&#10;7ntBrVhqDwn0AR7m6DSsoqLC48F92ClVVZXgm52UmHju9CkalQYSEphv2ycmbDqDAXmdxLZMi/L7&#10;dKieAS0x1F1o6IjHSPEMeuH+yC8qIqemtvVBjc+tSsusElAVrQcO1dfn+PneDXyXVF3CKyqKeXI/&#10;voJKT8/9EOx9xz80JS7x/ZMHJ649ehMbVszidwExGjfIi+fPQHM2ecrUIUMd1dTUFRUVgT0vWrJ0&#10;8FDHZ0+fNFku+fUZeX6XPLx83kTnZtVCQp0WF78iLtnH7Xq4UKg3cPBQDW1WdOQVt4epFfmpb8ID&#10;Ht6BFJk3PDxC8/IYYkO1OzheD2VyhkbG48ZPgPIKULdhrMuYHdu2Dh/mFBnxoays1MV13JeYHE5D&#10;Cyo/Gsl9g2yY/Lqs1KLC8hqCAgWLxnyqbNRiFUAoIsiQNc2Gjh4z1KG/paG6HDM5w2PzxicpGWXv&#10;4+9eOfebl385GpMTHHrn6D+Hzp9+GJPcnjpCopWFBB+mpmZ4AuH+/ftN9DctLc33ra+NrW1xcXFN&#10;jSjiAiulZzh136I5/a2UcRxGO6KVqEQO1JvBQRkeQF2Q1/AEJSxBGo1VGWA5eclvR0bZFuZVFdWV&#10;S8YUJJpKZx6WlZXduGWLopIS+FLevXMH9uqNa9fe+sLcbSBzeYctouWlVQysrVUVMd13pm7WGZ9V&#10;WxYfU8QlCAgUMrotrkBZWQJaUd968LDhw51t++hpSnPrfXYfeuD9ICmRmnTv/Mrrj7JZFThZaVYF&#10;Ndzj7skDf/7z+HlyRasToUTwAhcMan09nO99fX2joiIb34XD7tOnz6xt+xIJhPS09E8N8qh56UV5&#10;RVUEBRIOUL1VPxX54aHR5WTk7D37f164cMfO5YP50m8PH1+7Zs3hSzdP/H5w/41L3hltjJMSDbbb&#10;HoaM4SAuT5gwyf/t29s3b77x9n7r6/Powf3HjzyAjEyaOrXDnrCqyjr6lmaKsghEt1JJTnVaYmF5&#10;XT2QEcC9hqTtzS7RJkRJqWqY9x85ZvQAKzMDZVkZMo5dEBDhsXP9s+zy6rfB5y5e+CcgpAqJy/R/&#10;e/3vv/66eullctPKdQJwouo4QiF489nZ97Pt+/n8AF+CxrL/AIfa6prioiLIJAiNc+rLSxMTSlAy&#10;aDyBiP7Itz91yqgrSop7n543fMPy1SvXrN6xfI6dU53Pu/jirNcHLl44uOvvk7eP7f/1L2/fIlpt&#10;Jwba2Ve6dfk6O4h23zM1Mz9x5qx9v/5BQYFH//n7hddzGxubB4+fjBw1GvTsHXaltnLD4T03jjjb&#10;djNqQodolVE75+w8sGeyJoLeWAGrzYUhYOiFrNc71joPHb8mI0F78uy9EwYSyfIEDAqFhXJiJAoW&#10;h8FzdZfueLhnt7OA/Pi+ezqf2zW9OihaQZnAZrGbWx0AQSGBJGjq4Pp8lIG6bkyuqLuPOftF5fQ+&#10;TQO4tpK6saJUcW5uam4yr4KR6fs2XFBdiybK47CK0nghWQaDhYJn7TL3bl15iRszMDQ6cfrsP8dP&#10;AFMnEAijx7jcuH1n09btYK7rsC2pYfZzDrz0muMqi/sW9WCxMn0s1zz6Y+MYJz0Si9rGroMUlVIj&#10;xZ86u2C46/gLxxOGTDg+d7iOqjZWZEBCYogkGRIBKAifxSRaG0zZce7lskkJnmGBSSFt1EPiAwvM&#10;21BxTVpaKjc3t6kiASwn6CrQKKgLiYP6AJ9awygOXT91x/EDM3WxYLRqrdTl8blCBB5HkMOSRC+o&#10;yuvKqumjcDJ6cvbr/vFYPEuFyQ5PT2mrzRd/rN36JFj3N27ZunHzVkD7e3fvPPb0ANXlnj/+gLoW&#10;oF3ssCuF2TO3/eFxY9wgEBC7ZzyNW42kOfmvpTt2bBylzKOK6vy1piMYErn4TcQ/s6cNnrvogobu&#10;2pnTXbTMuDwUQVrkBYPE44Bvk0AclUGYrNr/8pdNesWcZ88fdi0FN6ABBouFyoXNt3fjZyjvoKKq&#10;WlVdBXgCfxI1hwzY/Ojo6v595HBsOq/l4CHLENS4xOCUCWQRR6Sg5VV1LDFYFBLwC6HiMmLl5hPn&#10;h5lGxmYVUCu6B6RitdJzmRwMH+rkzfvpJ9ARr1y1ds36DVBEQ0Hhc908sebX/Q99kcjzWDyyNmHU&#10;vmtuixdaUvmFmVmVAixKCPVdiVC3U8CuFxWJRCFlZWVAT0/AknlMdpcdUJSVlWNjY2qqK6dNm940&#10;XRMT43FjXUF61dXVVVZS/vS9ECEAJR2LxYfqqMkxp4Y4Hn/7Kvujng2JVjEct3i2QXLN5YkTTB0H&#10;z37jP3DjzCWWzn1YlTSeUMBiUaGeZw9NCw2cnkFngGc8zBQyCfCBKLT2N+l+VPh6i43I0lYcEsKq&#10;IxnWW7af2HrwZ3XV0thUCErnC1A4PA6NwAjowMtEoggIJQQ8TkFBSUFeQciBTMZdkYdU1VSBbEV8&#10;CB85ciQophoHD/5WampqmVnp1VWVBAKxxYwaaqg2jr/laUNWVlVGSlBfHZ8bL2riQ1p0XnyygA91&#10;iTSVZWUVFNFYUvsy4NcB9u2ecBo2DKLAV69dD/9fu37DqNEuMrKy3667r7T8EaAizGhNgnlMmub4&#10;IWv+dDs7oh83sRAUMWCRQwFAQbAgkhBMtpADnkhINAolJycHxmEcksCFctBdmYpoGAQ8IS8np7S0&#10;tdt1cVExhFdZWloBa/3YRxNifJKWP/VNJlLklZSRrJj0JCYITLnUrMTgaDKWALIxAilHIaorKZBk&#10;5YWIxmq53+3quUwOTifgULDnl12Q5QSs4pCWcMuG9S+9vBrDer6F5zJUV2oLd1jaFn1BQWkWrbaW&#10;xWqoc87LeOR7e+vPT3Ir4W+RrYXBYjHqsFpKDj/PW6pvUPk+6OSrELqA+ujUP3uvXnyZUMzlMmpL&#10;qS+OHVq7/8/39YXWjs46aEm92FsNEpTmUDM3LTWVRq3b9+e+BQsWrly5sp+dXVRkBLjS6BsYgpD+&#10;CTtRCPUlG/78+dcl5iZoFU3nTRuGmZgpfpJTkTikxgTXxb//unv3b1vXL9+9/+C6mQvWHtu9ZNmu&#10;IUZo1Rkrrq5b7KRr/N1wU+yOcnNydu/cfubUCcANWK/y8jJI3QTpcr6YGUfs1ls+CMhAbNrtzX4C&#10;x6iPDKH58zw6rZ5B4whZguLMhyvW3g3xz28wwgp5fFZdjUAK32fGqDkjJ9rmxfxxO6CCXxH6/OXh&#10;47+e8U+vZ4KygC/k89PfxZzbu2bD1fuy9tpmOmbynRw2vGZoaATeMZUVlTWVFePHj3NwGGhqajpm&#10;zBh7u74piUlQ7srWrm+L1vkcngjVmVw0sjb5ykO3g5vflDaoucmqdmOcrCk6kb9smzX3p8knz5RZ&#10;KY4dNb0/s4YnqtnApTFZUGag8yPt/jfr6+ugfN0/h/96+tgTLEz7//jjxLF/cnO7dvxpgxhfqCMN&#10;AkSLam18FptJq61nc1Hc8qC9J29dPRxa24g/AhZ8jeQoO5i6LFw2X1Dndu/hs/Q4kHRInHr3f37/&#10;7ZZ7YEYZ1G2oyKt6/PevK/86koqj2gwYqtl5oDUODHxM4mLjXr30au4hHBQQ4OnxYOCgQS1oI0SW&#10;cunUOiaTj2Qw4uPvrlr6MCmlGtQVKLKaldVwx5F1l29tnD596ubN7jUFwxYv6CevgKLWsJgMgRAJ&#10;Kqc6Bov3XRPLdqz36zzQuuFNqJMZHRlx5fIlcHoGXyXwtIT88vGxsW43r+PxuEFDhoIKov1u6osq&#10;mEQBRV6FLNkwoProxfPntLV1Gk/ljRdQTK9nzz4Wjmn8CqenajV+1Wota2kcjECIxmPxZAoOSsiL&#10;fsSrOlgPw69ia1PwJrrj5s/gZuvkkXQcNJdVl7HICmgt5QEEiqJ6qWUKh0mrZhv3N3EcPlRKJNd0&#10;5QKpfOLkKdBCWkoywIrPZSMFWDqVDWNa+vNykN+bNY4UStkOGPbpC+sZjUc/kBE/nk9RKsqmcA8f&#10;+vkdNZ2PnxXsJjV++vx4V4bdXe+CoxFESgCfAxtBVnZ2bFyckrISrGZQYAAc75avWt1+R+waeh2j&#10;EqOmIy+ZnAdHH++XXkQiobkzJ+iEQeAFXG3dl6zz6BmsvvJ66jzw+yGLlEwNvaGI6moOy5drm/ZR&#10;MVBWGTduMaL8uYzugIVT8eWl5TS0rO1sM8u+SkR19DinkSqcBA4ayx+0dKaLvbZhF/wLYI37DRgw&#10;acqU5OREgJWmuqq0FBmPxeRmZUKmGNhTEG7YYvxYdbk+41euVrdTJFDKwFhLJDeOHuR3rWEOY1Ac&#10;/jv/lLo6koOd48ShhgwNdooGUplIsrWepiRDNOrTRbTuLvxAIMDj5uaNa+GhIaA9AWcK0M2C6Trg&#10;3TtwBoEkcMYmfdrvil5WQ0MyiMoaHTimNH8LDipwQRKG61cv87igxGtxUAEyAs5QOFwz5TnB1GAA&#10;f4VAvw8OhUcRQa+O+mj5xEtZzJ6MkWfrauNJUs5Llv+ERWFk0Gg5c0OHBcuzSjnyQ/pOVFOQxkor&#10;llsnczgsBanRw/uOGORA6Dy8GgNJnYePiAgPBxp77J/DffqYgmRcXlYaGhwMmwhK9MEp/XMHSBxC&#10;afSMRXipAWpK3EoqnkKBqo+NmCltpD1w4dKK5z6RhXl1+njrQS6u4ydoyfD7zh2vaUTU1cDIDHZd&#10;Vy+jI/09NXIik2Nz8EAWHF+f15vWrZ0wcfLKNWvAMNYKeDnZWVBG8vKNWxAUAnqhToMWCgGDk/eW&#10;DetCI6PBzbdVO5A7AKzEkKoAzHJNttCszExIqwoH9IWLlzgMGty6ayGLU50QGxyTVE5E61j17Wdq&#10;IoPDdkAUwO1+2NBBr3z8TM3MoB2IqVqy8Ke62toG1czndxotW/369z936Uo79F2ke/w8ii/Rfg5T&#10;iCO2GAuIxF0QMNauXA41sm+532vqHiDmdvNGVEQEk8WEkZhbWEyfMWv4yJGdXqBOvwg+bLu2b4VE&#10;D+C+aGpuMW3mrMmTp3S6vkmjxXHSWJdf9vw2Z978VqMC2xJ4DC5eMG/x0p9xBNKJE8czMjKcnJxn&#10;zZwRFxOVl5vrdvceqLhbGhKhwFpGZmx0bEptpZSZ9WAbCxUp6TbOFU0dAZ7AXoBUO43frF+zKjT4&#10;PRi3WrTZsIegYjvUmtfR/VyGtyWCfGzyS3gCgbdoTDtvsYQIQmf4m/erlxvXro5OSG7SNVGp9Qf3&#10;/Qk1PeDoBrwZsi4A/dq+6xf7fv0+uf81jvNLw2w2QjYXgZfUZAU5NSAD7Z5fdoqKptLps+bMW7Fm&#10;rbSUVKfVMw2VwVHTJo5fvHTZqrXrmiMJhAoEvvPfsnEDRDfOW7AQSrM2/nr29MmnTx5DpdNffv2t&#10;DarzePVJSWHRCflClopF34GWZvJEQgeyEIzfzsriutttKPP0+57dYH5q6wErCu3l811cx+4/9PdX&#10;YfulfcdhCnDEFgOB83KrABkJ9+3Rw3+Dr5ZfUDC8B1QRaIivzxslZWUIzklLSTE2NoHUMMD/xGkV&#10;ptlsU4gIXLv439TUl39t3uP82TPBCfHUdyuaKs5su/5MaEhIYmLCzt2/gi64qTU9ff3f9+0H6hkW&#10;1k5aVT4zL/ve6m03fdxun3p6ec8qt7Rysau5a2hqvn4LgbcxYVGxYZExTXd4VGxEbPwnDgcDaWmQ&#10;a+0X1fG8W3E4eLALHK7dbkz6mMIWeuXrB+XOA4JDz128/K9wuK4vvUQtgGcp5DKFhIQxsXFnzpwG&#10;DgevBwS8ex8cTCSTNbU0g4OC2vBXVuXbAxeunf/V7VXMrRVLzwQHF0tQO/fU2fMRsQmAGM3xpAFz&#10;Ynz8A5tzOBG6tDeZLxl1Gzyq2nmrUxyuXUiCx/yhw/8cP3Vm/cbNK1atOXri1MPHTyHbZ0sO1wbV&#10;W7bVbIQScziJ1rfrD+fn5oaFho5xdZ02Y2YTh4Nm16zbAGqP1ORkqL/TqhehoLro8ZZ9Nx6ddLsV&#10;cG3zksvxWfSvhIRDMJnruPEfouNEmNCMgDR+BmyJjE34xOG+AtsvTbkVh4NHu8bhWvUFBPbX339/&#10;+PjJtp27Vq1Zd+fewwtQ8Vw8Dtcwq+aY2wEmN+uyM1JbpxBCMl1Np7rozEuQhhFETkdnZ/D5aXof&#10;hDXgeeDlDuVU2jTKF4LHmvzYmav37NoweqQxtyyjvAYEqM503vvO/w8EGvQQEMIPknJzbWFUVBST&#10;ybYwt4T0jC1jnOF5Jodg33/8ph27f142isgsrCintQ73+f+ZfydHCikOrKxtrG1sWnHlTjbXg1+D&#10;rF2Qz9XRyRlOrq2Gqaunp6CkSK1vpWQGYzuPLzXMdcGuX7ZPn2aPrMosq+LyxU180oNBIc7QUCg0&#10;6NX69rWDW09Pj0SW0OojTh/f/ZluY3LgMoMhEMkyJJGXeYOyAwVqXdLHPyWdl0hP+NG/vbUbDtAs&#10;fjuhhEg0Xl1zxMp5/apQqQUJCcrGgw3AmazH2AUkBUDv82JBAIRH8LoHCxxoM2Q+un6IXrSyspKV&#10;kc7OzlZWUW7pZgm4SVGwn+fqrN0fEef3jKLR11BHgdRxqIFYw/i/ewhgAqpCLBbXPKv1/90sxBkw&#10;zBSHxYlyd7WJ+odIJMjnBy6rLdsBnJJXdfx5+mCkall6aJCcwWAjDUIzWbvdXntgYI040GnvGZj/&#10;x9CjZhnPO9tYj3ivm5gcEoVFVBV+CPO5GpBcD54zACY+NS851f9tbAWPI0CgJDyaQmQGWBFAO9xK&#10;efMhPBTOdu0FEoAynEhRqC16/iowSxE5cO7GsbqKXXRb7BEL9GMNAiye4HxBIJPBW0Z0kUEKwmEk&#10;xY7PMAHLLmTpjI6KlJGWcnFx6d9/gL29vZMzFMUcBMd9yMzbr3/btF4Q4MVhJIVGvM5JMlq0erKV&#10;rdJ/jcf9WEj1xdmACR9ObH5+byGza/MHwZYGyYDAYgdpBFoxOXCnJynSK9/5hkTyK20Xbp5krEPs&#10;lZb/j3Gmm5gcAo1HlmR6P7q8/eSN4KIKthBD5FenhoTfv+1fyIWcM5KSMStra3B3fnDvXlJiAo1G&#10;hSrhkGgYrHHnTp8GT2grG5u2IBdw8kveHjn559s3dbLSAw2MWXRm20DL/+OV+hGGDidrHqOqPCMa&#10;kiiGhIQEB0dEx+cU1nA6nZQIvPkHDh4MxxEWg6GvqzNt6pRZs2ZCBjgGnVZTVdXHzBQIXJuAORYj&#10;8drDE7cvedE5o6z6IDnodhN+/wjw7p0DQl1DEzzXIJwm+H0QxJYAJWGxmJA4yf32LagmA97Ubb3e&#10;EILqmpCTlw8+f5iMxQ0zNWXTOZ12ieldgR4Age5icoAFeKIUnY2Icb/xJrKEShWiQRmCI0JWIDBI&#10;Shz5BwlmZsyaDb6/u3fteHDvLkSwej7y2PfH71D/EDL0DBo0pA3oaBxqTMCFwCR+UUHA0ZtrVk49&#10;GpHVS7x6AIY1GwIKQ+DXZ/l5/TZ74qRJk8HncsqcxWtOXPHNKuMKBZ1NpQJpZMAFt7Kq8uypk/Ex&#10;UZCz4fVLr4f37+obGmzdtqMNAMBbOiX6QdCHpLTcWt+ILTPG7/TyypGwaEXPgmrvaL4EAVAXDHF0&#10;gljSw4cOQk79UBCugoMhhvLvgwfAJLlg0eI2L7OE/Pjgq4FxVbn5KbderF0wdl9gdD3n300x3LvG&#10;XYFAdzE5sMJxuCQTJY1hP1tHegSmRufTMcDfunBB7tRTZ8+NGjUGIg2OH/sHnOisrW3uPvRwHjGi&#10;vYMhCS83avz5dx7vIkIj48O83Z5uH2AMETFdGEDvq98AAgIeB0OW67v83IvHvsERfpcPzlZkPj/7&#10;JIFKFRDAiVxaGlSYeAjHEl+9DcwRUrwf/Pvw+UuXhw0fAb6UkyZPuXnbfduOXfLt5McBhDez33T9&#10;mE/sh4iowKCAsFNTxutJd6uT2jcA23+qyUadNhTakmq8ACUIgBOdJlWQGGTX7j0bNm2BwLirly/C&#10;Dfmaz5y/tGnrNigp1wa0eCRmwPC/vG74R4VHxAS/feq3b7i9NK67vaH/Uyv6L0+205jTZtwQCiKQ&#10;IsubDhluifMOz00sKkNiOwpT+/KkG3UDECAJUXoQ+LJ91+7f9v4J4QQQ2AsuYY1h4G30B2CTI1NU&#10;NNUg67i2jrammoY8ESc+pfyXV+E/1D3E0qCxFGUdIyNjYyOrgUOc+jn1J/lFpyX7nT++Z9H4MQsW&#10;/HzNpwgCgpBftag24QDwOcib7ug8bN5PCwBh5sz/CaKbwe7XmHm2LRUjyKkqaWgDooCToY6yFAWS&#10;6/2HVqCHTxU8yISM0ujAU2sWzJw6ceL4ca7zFq8/eye8EirlSGr2aFp9yOI9a87cTVu27fzlV2B4&#10;4CLvMnYsxIa3hyEQ2E0kKamrAIZo62hpaWgpkggfkz30cND1Dq99CHQfkxNlpIG0DvLyZiPG6ZRl&#10;pCa+Sazg475KqdoZFmAeFDeCwlegVXC/4xb6/n18XBwYcR49vA/fwPcQ/9tZ5VY73f0X9O09aI5I&#10;EFD4UK2SyQBbK15KVbuPlVZJTmFRyluf+IzIKrS8khTkJhbHWw0eggogN65dOXfmFFROuXDuLBS+&#10;ev70yc3r186dOQ3fQJk0sRrqVuLQg0Ddcl7iDEycZ7oVWm0bg2S+AnZNUX5YSC4b1DMq6kpYYWVK&#10;+JMnHwqZdASBQoIDHvgbwdHu6zgCqw+pcC5dgELop+DfN69fRUVGwv3O7y2gzeUL5yGjR7dgiJhw&#10;E/Oxbwzh1s1LbEz6zuPrcnfdyeQQULIbgRWQjccuM0bSUoP9YpLqJVE8NZvMqxdem9avu3P71vUr&#10;VyBp08VzZy6dP3ft8mX4Br6HvEpdnvjnBhoSsXOSk5LiYmMhW0fDv6I7MSEeAtKBoUJJ+G7srtub&#10;ysrKbBj255E3TQE+gLhQV1fXtJOFrHoanc38koUB0irW1kHaRyq38SnIB8uoq65mQPVnPp9RA5lW&#10;6rqtHjE4doNsBHmWeHwhRmHArHl/Hjp7Yq6jKo6AhMyNXwcVlIRdt3oVZDcFYcjtxjVIqgTKqBtX&#10;L9+7c3v/n3uP/HWwwyZ4TA69Xuyyz5+bgawQbaENSJKclAg3JM/sFqL59ZlL/gQMDKpXw1Bb4fmn&#10;P2Mg709PGLwII4R4srzVzN2nTl+58+Du8f2r+uuX+3lFFxcUZOWmRb4P+hD+IbuUAelhvq7WBnP+&#10;+tWrQfq5ef3qlYsXLp4/C/QEEGbfH3shXTPQE8kB2c4bkLWSy+EAZNtuQ9iAQEXg3/y8vJ4A3raj&#10;hzoD8CUUFGyD2DGALTB48PhrGWzaLTD7fo10K5ODYYviUZAYi6nzdLnaJfF3Q3ggb3ViaSGTEziC&#10;vw+LCP4QGfwh6tMdCd84Ojk1TyHaRixpCK8Tgz42fxFChkcPdxo3ZuTk8WMnjXNpvMeNGTVqmPOg&#10;/vYrli1t9nBjCF/bFRJ9LYrtE7GFxo8NZTREH782nMaYwM4u+s+LF0KiteYj/ziF8a7wYciAfv5v&#10;fRva5gt5JUWR3n4BEaGZ1W3SLH7qnpqcGf7o8V13t1fxyXVcLqKiIumN//PHDxIqmJy83Pcez1+/&#10;e51F644oe5DEhVw25ICkoZVkIIOfkbK0rhyOVcPgfBVinwYLYIPqjl7ePg2o0oQnUYGh4ZCqquNU&#10;+LS6rNDoAG+vpPIaCRP7r1m5HBJ9tYL2eJdRI5yGjnQampvTrIzaF5b1YxxoA658xhD4KEo23yEm&#10;NPwodhqfdvAJ3C4cB/YHrGg1fvhz6MD++//4veU7n0fZPm42jv3ziD9OpXELNEyrszgtaoDHptXX&#10;11ZV0CiKRnaT5tjEpWYmvDpycPusKVPnzFt44WUugyaA2mtf6QKos6lZnxDAjXARJWn8EBT6Yc6C&#10;xZpqqi1SMrZqqYGOiLktIZcKiFmD+9u33YbjXUa7jh4BP+3asfVzDw1Nd0hGGrttAG7DM82RpKP5&#10;flysToAc4iUBSjOnTho93Ln5+OEzkETHQQPgA51Oa9FxAyp23FcjYrREABFyNyBLc5TpPIJI8ObX&#10;cETcpoBgCfhc0EKJaAaPL2swcLC9ZR/tWiqHLyaetOFWHYDwi81xmUm+YbGJ4aIqoRJcsMbAjO8+&#10;fBQJ5XbDIkIiRJthw5btBiamSKjv1cxiI6hOL/jg9zq+tiWTECDYSfEvXvn4pyVR6YKyAK87Xt5J&#10;laX04ppk/8c3wuOovI6yfAp5tdXxHk+jUuPKO5m3HYIrwNIQl5wGI29+h0ZEA60HGyV4TQMseLXx&#10;SVdmzz/+9NrJHedO7Nv4KA+MHC0Rl4+odru5edOWX92uvQ+Kv7BkyaorN6/8cfbBnT0vK9Oqa+pD&#10;9x9yf3smpLqYxenEXvrYl8itAI0jgVuBjDyutjQ9Pigwa2BfA1UyAd1Zqgj7pu1id7wHWVWvdx4/&#10;f2TNCc+3u+Yve5QSD+WZxb7gMAQuDPGfoA1CGKDK5h27qEw2VMz9fLSASnwx3m8jCnPq24xNWE0v&#10;CvG75Q114etpGXkfXj18GBRaxRfUfQh/4vf6XW5e+4PhMbLBVyfwVVZLciP2yOFBOGhCWNjbgPeQ&#10;a6o5qsQlpU6bMQuqrDVvTFifUxLh+zq2pqb9eoc0bkVQ0KNrN73iY6vglI9AUNMz39y6H56bz6hn&#10;FYXGeEMp7opaCWWIdtYR8lljcHgiBVlNZUDecbNJ/bZceuG9bYoBWQolaOhYsgtSql64cOHdu3d1&#10;dbVYbEcOJQJ2VlBsVPi7UnExnU6j2/Tt+yEmHphoI2yBjASGhB8/fc5pxCgpWTlRQPqni1cWnxke&#10;6JtEFe3MzxcXwYiLfPTSNyw/i1bDLvB77PbSN4taTc8uifR7cic6iYPoqEifgFVeEfvgYXRuZk0n&#10;c7NAyOA/x0/GJqY0IUZyRtbGrTtAkOBCfa0WYKDWx7/x/5CTWtXBxuEkJPq63fN4651U8wlZqTVJ&#10;PiFvn3lEJaa8ufkwNCOlqpPkTrLFbni6m5yGhDwWUsfcRVrBFq2NFKIAs5X6j1ipYTSBr6SNI6DE&#10;Uj21HL0oa0oH82k/saeAXVj85uDRAGFZMUvZyDJk6s9rraTE9z2BlLvGxsYKCgoIuBEIGo3+0MOj&#10;/4ABpsZGGempjSOhx5995B3+OA6vK+P+ZOCqxaOtHFQ+xRHjK4tf3HqDHqQqO0a1/Mb1q6XcGYpr&#10;uJWq8a8uvHbcOMPBsoPJIBH11TG37jFXTlQwtenEAjaASVVVFWTJ5qn5mlqCiuGNn0F+4iIN+06c&#10;06/2YkR63ru4kpppOlBV7JOYA5aywuxn7l6VGsThE1ZOUVDKuHfuN/fHacWFdF6VIiqlUv/N0+D0&#10;UFrOUKtCDr6zeAOMgFVbHHZ58+xnFBSeI02R0zZzmjDZFoq1smgMFgZ0lJI7gbQoE/Fp5iI5uf2m&#10;hCh5Kys7ZYFUCSYh4j4UDxCVSRLXDxfO5pCpANxA4W7sytvb+8OHiH79+melJTd+wy19F/vm2hF/&#10;siLCjW85yWGk60Irmc/iJGjH6xKTLj5KkDKS0gss9H586oOetYqJCeHR03cKTFudjlCFnenln6ZQ&#10;bGE/zrBpkmIo7JojlVAIySwgE39bRAMXxNLSkqZ2mSnXX7x+dzuSoEu+/XjA8jmj7YZpNqv7IUhK&#10;f/Hw3q3QCBlNpWpPb78JAwdI2xDDz3piZcf1Mye/Swz7cPGDhsn0Ac6m8rKdwurPLzVWnxZwuKI0&#10;mVhtbX1dUxtTPRkmncMX88Tf0ngHusN9+/atW7cOixA01u1qfQlrK/wOnvOrTcoRqKu/Cp6xbm1f&#10;BdmvOdGBUAXhChB73rw10O1fvX69r23fGpuKxsraIGnUfzh6wzs9IBWlrXjv6ZA1a0abmMk2Ji8U&#10;IPCleQ8vvTOeY0kwdM2+evEyTQqlJ20RSQ2LvBwzYsd8O4sOgInilpVH3rot1FTQ1jPqLMAhqBRq&#10;7DWV2YOaHjm5IhUr1DRsytrLq4pM9TlzyJdI5taizEZajJiywl6+WYbuKkaW1+0DD94K5ZEMGt5L&#10;89nAhSuW2VuV3HzwMvVNBFUFV/cApSM90lRNr+NytZ0df0fvdddJTshDyqn2Meo3Ul9OVOGPz8Mo&#10;adr2HzZloIkcGtCjk6c5SWYLhazY4IgOiEZLLkt8+yyVypNEXQKniPSG9L5wVVVVHT78NySLgiQa&#10;AwcO5HAahSMWrTi/kklEaOr2Qfi9eJsYV0JvZtuSl8IVVNSlhCdn5ccFxceHBMenQi3TzILUZCiO&#10;WuIb9uq6+/krVx4FvSmsZ5aHRHldu33Z7dbrKP98Kq0yqyje++Xlcx5uTz0iSyvgWC/JxMEbjMNt&#10;XywSKQY+AQFN0tYYunrVeAVtIZHHUlLTkwcO14wL8ASCyrzotAIVS8ORE8fbDB8wZco4vYLKnKKs&#10;WkUNI6thpqry8mSUikkfY8MBIubYiQuWCE1WNTYdM9nZTFNHTUlBXdvApr+Dk7O1ElnZcvQAK3Nb&#10;JbREq9aJQUBSWynL6cMH243RoQO6gJcLWsJNALmgmvotLi6+efMmIMzy5cuBHDSeRTn15VXF1XUa&#10;fc0ocakxYa9jKloevohoKO+MiovOy01JiMmKC4yIi3yfkJGZHJKa4h3x6vIT92uXrz17lFZdVpVc&#10;EH7/0ZXLV+76eOdXFVeV1GYFhz65fu/8TTe/jLQ6DldygQBoMcjsbeEG6a0+1UgVEWJ6aWFlPZKn&#10;aWyOCfB5FxeZ37y6OZ+Z6OXnG+hVqmM8dMSooWRi/Ms3Jy5euvnSPwRKO+TFvHgTcOdFQFxWOg12&#10;vuRDbBgcpOSD2j5kirQskc+qLkhOyNMyUJMnkhXwGFkiisvgAJ6Ic8jC4bBVlVV//vlnSYmIhScn&#10;J1+7dg1U3LNmzTI0Mmq3OIYQweNQqXxw4+YV0FNeeibV0qES+tcu8Pz8RCg+PlpTU3P58mWoODpo&#10;8CBzc/NPvzLr8/MqBQp4DSVdju+jN6npNaxP+IRCoOWkcVkFVWmRSen5sUGxcSHv49MSYiPTSnMz&#10;cEhyns+7x1fczl2/5hXxrriWXRoQ8ujyzSt37wQkBhVTGRVpuVFeT86ce3DX+1l8ZY2EhUkhZwKk&#10;wQMX+cbRg3Lr8N9/Q84gV1fXhiVshICAS6+sLiitVbM1kUkvSgp+HlYCx/8m6PDKY5N87tyKIxL6&#10;OA8fbWAsTE68cf1hYsI7t2cBT9+8CwwK9vZ9FxQTX8Gi8SXcdV+D/xd+77aekAg+jw1l0jgfF0zI&#10;44L/XD2D3Vl1pYSTEqJwSspOm9ZNsh5nLystSwAxTfwWgDxB4PjDBw9BeIG3goKCQKGxYsWK0aNH&#10;g0n5k55BgNEcO2zyks0/DbRSU1MgQzqqptUFNNA3cNRV1qrOi4mNiEOq6siQShISAuOjKnBqg3S0&#10;Cu+/uHTk4K5fD/xz5oBPdPLbY9dO7du768Bf5x7dy+VyMURKZXqWz/XrJ08fOfs+ksZvhwiJP5l2&#10;nhQhIZqgpGyqKZPo8fY9olbGceY4YzixNqNAAAOIToJMkAIBH8RbIYKDwaoSSXBc0bRUsZ+9zH7A&#10;qDk6xCET7OwHTVLrHOUS8jlIkob9kOWHzly8cv36rdu3/z6wa4KzgRSBj1XsP9d1sIOjJgb0212a&#10;qxgvI5EY2MssAYqHomBBeyVJtXPIrpKSmtpIMYFEnjt3Dj5PmjRp4sSJDUxOhHVIaTP9Iat3rhzh&#10;bKqvIUUGXGw5JRmCrLHFWAVeZVxUaGk5laKjKmBGBgbElrHZqVXR9+7s2Xt47++/Po0IfOf22u3P&#10;P37bf3Df2fNRFYV8khS7ihb17MmVIwf/8noF1bzFmGynHuGj1UYMGvfztsVD+mpqKFHwkHmt2Xaq&#10;LPgQHldBRs3c+cfCuXM2bVtqyyYmh74IYErhUGpK7PpiVl0BT56MUVGUJkoenQG4BYDkcWpy4sPC&#10;QoICff38/OMj83DDbbU1pDA8NpcN/E1sBISUFFXVVb///vvbt36wUs+ePYOT9x9//AHZh4GsN1ch&#10;fgIU1IshyzqsWTJxyJxBMrLyZLxo9b6OkxCUC4aruLi4vLy8RqcByOlz/fr1BQsWjBo1CnKrQsrd&#10;RvaN058+ceZPa2f2M1dWkSNBAGBTsgzQjxiajNSSkS3KiEyKTcVo6Uthc6IiA1JTWNLa/ZXVMm7e&#10;O3P40C+/7Dt17ejbiBSfw2eP7v9j14HD172fFAkRGDypNCHpxaWLR8+fuPYhnouQSHEJhA7C5P39&#10;/UBig1H6AdT9/S0sLBYvWsQB0/xHAMCO0VcfsGbbyjFjbIw0paWI2OaZPhj1RSnxwZn5w9csW750&#10;+dItS2bbOdF8AuNBlqNya3iyikSKrjJU31SWp0gTv19sarcxuU7tpW58CSQ/ipSGpbKgqLyoJr9K&#10;SpGE4Ii9ExozP50+cwbyIbx//x7kLxsbmxkzZkCJeZHY+7EdkoKFk60hTy7B/fwtVfMRdn31ms7p&#10;orS/qvr6qsL8Ip8Az3DrkfOdBtRHJXhGe6cpmhurkAgyPOufnCYMnmqcWxgY6Osdnaw+us+A/mPV&#10;WWQwZgr5NKUpM/dvObjD1iggPKGCQ/36npIcdNzCmsgj+1eHhxuNd9owfaEylMrjcoG3f+wLTI9K&#10;6ibKMiU5uclZ8ayS+lQf33AcDy0tL43gsSHxH5fN5As5LKDsElSmaTVMkOz5HJFbI9hDRFc9lcYC&#10;mgXeSgIOA5pmQ9pTyWcmyTsw2/oyv3Mv4pkZJotWTMSVRWdlV9HFr4tIJJHPnr+wd+/eRirm7u4+&#10;YMCAZct+BrG9YeAiaJJULYwd+tpVXna7xmPI2jo568u0nBSOoKJjokFM8nrjxa6gOE+bpK3k8+CJ&#10;P7VUyU5+5DLjEXNWDKvjpYQEPg8Ko2rgh8yYbsBTxYM+mU0j9zWeuvnMw1nD0pOL0ivyvgWeiIZK&#10;lusz2MqMpJF28+w1Bb2B9v1Mm+f3hKzGQgQeR5DFNCjrlWSNFNSMoLanCtpp06YxU1attDRY4Krs&#10;uOxXJ3lp8Q0GTUxGZIODk0Te4z+XrZw9aezMHX/criQOXzbOQl6Rghei0J9Kt4qFKMBv5GRlly1b&#10;9sbnzfbt2wMDA52dnSHbDrwMxQhb1c5qZEIIBJGsaqGMqaGWlKaXSymQEOKknYPqKIDQT548gV5y&#10;c3MjIiLc3NxACbxkyRIMGg2i1CelqYxy31H2GiWIsKdXPLT7T7CzUKZ8Uv5D1/IaxgZKtKQM76jX&#10;yf0mLBlsleMX/CQ9tEjJ3FgZkq4K7H8eN8FylFp6pt87X9+kLKMp9nZmw1VYRNhYCCRTY96KM5v2&#10;LNDT8I+IrRawJUEPkN6AQ9++c+fly5fgDPbbb785ODjMmz8fSt4387TD4eWNDYcMHVB/w/NmXYnQ&#10;epiLCZQ//bRngZqAChmDV8ATuXDYIaNklDTNSBis7ehFRurTF/WdsvjgNnOE48b1LqYOCp3Z6GIt&#10;eZuHeiiTA6VKR/nR4fv2fAr4fFZOluc/93mTzGZMnmNXH++TkgvuhGJDBYNBjxgx3MPDA5AScBRO&#10;csrKyh9xvqkR5uugyzdPXsLgT548PKGPbcvaHUhNXU2kUDqvOJ9iaz7Ocag2RxF0m2hzU21G0rOA&#10;tGo6R1GUkRiFVTV1tNGSxUlhisvLE94+jikGVqMuR5GVoiAg7/e3WHvRJqIWvXu295ZPyYewS6t+&#10;W7hy3K5zL84OHXLi7aucjzwLiVY2HLdkjlFK3ZWJE00dB8/xDRi6afH6IS7WqMp6sLKCvxuDwWJD&#10;6XqxgfodHhQVuYWwqbY9QTKB9vAEwEsiy1SXPf3t1Mwl048gZPqbmapIkcQeKRbwD4mAwnUnTpzY&#10;sGGDk5PTtGnT4ADMh7TkTRc/ozT83P4VaflL9qzZOHmxeptdhqco6BroFmXX1FEE5kMHj7bohy2p&#10;q2KXvI8vSs+tlJMCJR0CoaBjY2FkoiorrOIjM949iUgtqGEpShFU5WSghECjy/K3QJbGWbADIt2v&#10;Hj3MEh45cWC69ZAWXFpOTk1OWlBfHZsdB0/ywpIii1KycWQZbKPjsQjsH/8jNlg/PyjgsVAUrSFj&#10;9z1+4xcIOpXAwEcet9bPH6yrhMSpj9z809Rp88zwHOCy4l0gk4Gd7NBff0HA3O3btyE5zuUrjQWQ&#10;EaC1aA9DQA1amv/iqEdVX6lxi9aO4aT4JmcyOrAHNBsDsEw1NbXx48c/f/7c19f30qVLUO/pyJEj&#10;jVa6Fh3RPL2O3Lvsrap89vjxUZr6zWydsKIYbX1tNh1XUFMsb993wuAhylQKHZiGsYFybZznu0wW&#10;T6hIJhLJOJKGuZOVGglJxhUW5MT5PU8oh9QHGvIQREgRokU+7eLBp+kpLo83depUEpF06NChY8eO&#10;QVKYuXPnmpmaQkRrCzzjF9QmnD24LCZ53MYFu+Zv0GluzCYTpRSUVVDsmNQEOnyfXZ+ZEBQthSPg&#10;RVEKYIT5iB+Nnuff7+qsA8E3HiEcreBINXfm9I+u+A3dgc1A9H1wsNOw4W36R4tEGXrI+6PBHnkV&#10;PDUT5bEakM9AzOlBL4ATW7ZsvXr1GuT8/f233/T19Ru7gGIIn3T/Ban3b3vcePY4TVruZEVF9ML5&#10;2sGlGOV85Z8Oj2xgh8qGmhSyHqI0xtLcSEddWU/go0oslzO0VMPikPW1mWGFtZX5Ql69fHFJcV5+&#10;LouWViKjooKxpmBYdTQely3gCVkMep0A3CAkYiOwf0ik9ss+ieolo1GNZfUIioOHbL1ykoXksNk8&#10;ogpJQdGUpPOrwNxK6ZPeAKraq413WWpkOCQnr4pDp+hqmNn0lbMdVIcoF+ooIwjY/vsOaclTlNXE&#10;ZwnfGE1ESFFZXr5g7mxwA2keygPVVSIjPiirtK443zAeHMVs8ZRV/YxHM6pwhkYOZpZyEpS2hsLr&#10;8+fN09DWBUKgqam5bv36vra20Ki0dCMfgL3NrYx9+ezwxfsxAgGvsjBpdurMKXMHsqs89x7mLJ3t&#10;1G+kDgGBJWJ1zSzZdwLVZJBmfW20Uwt16x+UDrPSyheQ4lPCi6VZpZXEkkqlfPCiz87Ak7g0QR8K&#10;DsnisBhUvgDJY9Jr6XzOR/2X+EAWuWyhUIRPvkjNX8TjCc0IcVHW07uel+55xJKlT1dWxC6eoxfL&#10;wuLj5JYcc1XDwEnV3sU5517q4x2bJ2uoMosK8Q4ms/UcyZknSthgnhBwRWEhtcLO5nsUVemC7EWy&#10;8h8zSQBpBIshLK8AQVGUBfWYgCeRoAURYGtX/AyV4mG+AW99li2cz2KzsRjsW583k6ZMbQM9kEhQ&#10;aHZ0zBWfuDQaUV5ebqSmKh7Oll+5wFILHsN2dnYLFy26eu0aCF6AG3AYanyNQCA20Bi40mKvXnv4&#10;ACyaCkqoktIPcxdqvIpFWCP1pv0yGPwZwDpgoodHq+HYZVaWptrSaD2Wl7IyUkHPHGpG8Wuq04PD&#10;68B1QJ6qWlysmpeXiyjPKkXpa2CtSGhmLVXA4wq4fCadXocDMiIRIwEQQ3SWfnHJI89HN27c2LFj&#10;x+jRY0QEUCRBNrVErc3wfXHo3L0oNr2+rCA/JcFKfqjM+6uC9bvBfUYBS1azth7pPPr0xZtrH3sK&#10;63lcacaoZasGKColQYAtvR4ikln1tVC+8TvZsD4umZhc4Gsr3N2/D3V0qq6uajcCcfnKVUOGOrbt&#10;EIVVVLSdPCofyq6YokwdB47SUxY73Qpsb3ANDw58l5udwWHSU5ISTxfkwZdge/Z++ULw0WaDwSkP&#10;spuiTGKjMVxuvQKFJK0kh1FgkZtg2Mdo2JKf0aXpffvqEqW5LsvmqSCqtfrakBSQrqtnq7Aq69lg&#10;SXeS6dNHlTJdAVVnyyaraMr2szWtX7uMZ26nQZAjoKZuRKjKYSmSiGEAJU+PB1CrgclooUcE9gYb&#10;D1KtNybIxlL0DIbpGbQAnGmjhxNw8Y+CH0pJ0QjuIR+3puhHBSVVRJ/Gt1QHDlZtfOFbniEkwSV1&#10;DfXf/9wP5VJhsZrLrvCnvoGhqZlZe40h0bKmhg5wS9LTp2dB71RWWkyl0SAOXVaa8ubli6jwMNCJ&#10;gWsiuNI1ggZFNtBymL/QGi+k19UpyFLAtwWJxUmrqXFJ5I9OekSE3DCXVdsI2H6G/Y1VZWWGrt6x&#10;vmaApVYRq74yPh2hRHToQ+nbV02XSa9T0kJLo11GD7UbJFyowZSrVNBAyQ0du9kMa6WiKeEMAK1K&#10;S0qOHvkb+Fxz9xnA88DAd/r6TdgBm6m/5TjyspEYDJtVr0ghSykS8HiVJlTXcB4wBsNDBgWl1tYi&#10;+hgMmjjSCqHLS0ZmmujiERiVEUOH10kLtWU7iyYglgELb0crzv+YoED8eVtYWq7dsJHH5a5duxai&#10;4uADi8kQGdmEwrk/LYBkp22bQiKk5CzHO+WHQmkVjtbAWeOMvlpqR+Szg0RANoCzp0/V11RFRkRo&#10;qKvmZWeeP3saTngAXt83r0nkRnctHEF9+JB5fdRYCIwATZcjk6RVFJGySGLTcd/aetzKVTq8in7W&#10;Ghg8cdraJWYKSHMLS2kcd+L6BbEINrMfFvx25bSNlKTmyeA41QOIuqbKln361K1dIzA0VmJLDSRO&#10;QRO1KEi8JGQEHE3vu98B0wGLTisvK8tMSz1z6jiRQIyJiW7ug4oiaqn2nTvfBMsFhwtFWXAyJkur&#10;agjwHxMVSxloDVi4rErFL7ogr14Xb+BgNdrVVYNEZk8ZN1KOAeZINbXNRDMTaay43szir3THT7ZO&#10;7gdllnx9Xm9at3bCxMkr16yB7JGt3s3JzoLQ48s3bllYWjEZ4tsyWg8BJB3IvLxlw7rQyOhW1S7g&#10;XNWmPErr17/8zFeJMOStgJDeVz5+jXSwuKhoxc9LwEwE5zboGrhFI39tjFy079fv5NnzX4X2Z1bR&#10;7qPgoNXCCxmswljQpnZOyli7cjmQ1Fvu96CrdatWREdHQe7OVioKERCQCDjK/bn/INRY/+r4u+sB&#10;yJuwa/tWyJIA/MDU3GLazFlQb6BdNzZxegTtILCQSWNdftnz25x581u9AmkmSkqKQdPSRmoFnoeE&#10;qnUqKo1sufMX4Anshc3btjc2ARj74UO4qNwoGGHQyAa3FRGqAJGD0yQkidbW0f1yZw38+IvkR4Qa&#10;zdvgsIAytt/oV5DO+9XLjWtXRyckA2JDA5D+Y+c2yFPMFY2hma6zAc/5k6dOh6SOon6+tn+a/Q62&#10;F4kJVm1tzaOHD/f8shPCkIHgzJozb8WatZCeW9zQ6zagEGksUKhpE8dD5tJVa9c1/Q6zaghe/NL1&#10;5eWApf0yOYbx21lZXLvlBlLyn3t/g22IJ+BBzhFBkc9nc9gAZ+gCtNmjx7js3Xfgq4j4lRWFZEP4&#10;5jMCu5vIMCoJO2sxhKOH/37t/er1W/9F8+dmZmaAkh+PJ4JPNhf0PWB6FbmwCqEg0eXrN0VGgS8i&#10;RktIgjbqi5D/Go41H+X82TPBc+fUuQtNX4JN39PDY++e3QsXLVm2YqW2js4XANsTmRwMt6H6N689&#10;s4NoI4AjUBcrGrdicl/FvJ72QHMm19PG9j2ZHJQbBJEL9mVbfAAvgCFDhz5/BXV3u3S1YnJdauu7&#10;v9yKyX33/tvv8LsxOegehFQ4vTVoKlqRVRElAbQBYtIVsDQyuZNnzo5xHduVdv6td4HJvXj+zC8o&#10;+N8agDj9dpHJ9VDHk1s3rluYGNlamNlamLa8zSz6GLndvCEOaHqf+eEhAKYaUKM9fv4yOiEJMo80&#10;3Unpmes3boJIxx8eAr0T/DIEwPBmbd6ngYa0ICY25mbmxgZQZK4XgD88BHookyspLsbjcZBm5tDh&#10;fw7+faTxhs/wDaRsgF87XhghpzQhJ+lDRDlXkljwH36hf9QJgks5WkdHR05OXk1dvekGTxxFRaUv&#10;q78EzNLKeL/QwvraLiQp+1HB+sPMC6K+IO/dgb8O//3PsSZKAh/g7KWhqZmXm/OFmfJqMosS3oeV&#10;sD4F/3b8rMTOjD8MgP8PJtJDmRyQJ7BtuI4bP3HyFPCAarzhM3yjo63zJeLFj4h54XbjlveLfHYv&#10;k/s/QMCuDlFkjGg3hQdYnr5o+sori3945+yde4lVFR0lBOzq2Hrf//chALRCUVl58tRp46Ea/SdK&#10;Ah9GjXExNTX7EiURJqYHuN+8/Ngziw4Bov/+THpH0FkI9FAmJ0pB0oGDNJhDOyZeVGr4Xa+7D9xe&#10;pyfWQChNL2p2Fi9+8PeEvGz/D4+uXX4YGVJAp4kddPWDQ+VHnF5jGprGTDStLkjk0bFbCocV/8Tv&#10;/u3rzxKiKzgciWJ6fkQw/l/PqYcyuU7BlIWg+764HfYhpZ6vSGzhgtSp5npf+nEhEBHt5+/1PJ8u&#10;T4DkbN/Tm/nHBemPNDMBghfg7/n+XWgFR4mEB4/JH2ly/725/DDLJ+TTs5JvnfHQm2k8YfhCcxoP&#10;DVU0Ou1Y+99DhP/KjOFwX1f69PKLKqniyeu3D2SQyMDjfphd8F9ZxW85TwinKM65fcaTPJA0adZa&#10;W6oQC5k7v2WHvW1/Ywj8MNubyqHFhd6OhKTXr4NiXr8rzr3hF8gRiJPpuNPROd94aXqbFwcCopgz&#10;GZlWuSFFLxJJxPaqUoLiKSXxdUzklUcfvJ4+iKPlXPANzav8ZpmOxZlC7zM9CgIsITch4lFU3LU7&#10;794GPA2vzr/sE1TH6vXT7VGLJNFgeiiTkzx3JQZNNDCasnX1jKEjdLFoAZsnTYbcx+JoooBKQr7g&#10;yxfOH/vnMCSDOHbkcNMNQSTw2dPjoUQw/c4Pi8OkxXnmOw+7u7qrrak5/Neh0yeON184yDTx7Mnj&#10;9moWiXLgqjoumTF31qIBClI8Ok+aRMA2JhrunqvHglqcgYnzTPeA6Xu1AjMCdWO7ySUgFL29+aKR&#10;aHVd1w1LZo+ZbEbG85hcaQpkiPhyMJ2YcBPzse8Fm4/9iO+50DPH/1Vw9VAmB4ynorwCwoohR8OH&#10;8LDGGz7DN5A5tD3HExJOeoDj1j3r9576a8vS1YuGuywdYo9DiZmUsKK8bNuWjXfv3H7x/Pmzp4+b&#10;7lcvvE6dONbDg2kAGgUF+U1QavUBUjhCgvwmiAnp1VD+iNGhIZ3Fqquoqq6vk8jhsLMVvb+KnV99&#10;AFKkDx46NCjwncfDB80X7p77HQiSGzR4SJsWAOGNLWavXvTHiSOHdm6dM3zSxlFDdGTFr4+XnpbW&#10;EahjoqPBz1Py1LhfnWX3PAADg+oPUYAQnzZUqw/gT99jB99pEIhmXV8XHhYaFRnZfL5JiYmFoox3&#10;bRWROCTGuv/qbSv3nj7869r1853HrXEeKIPvIOPMx3FBrmcWi9mcWLUFcnZWZs8Eryh7MlTaS0rs&#10;CDHg++ioSNhQPXP8X8WNHprx5MK5s3v3/AKZHttOAFIM/LH/wIpVa746ty880CrjCaRwHTXM8V1w&#10;qK6uXqu3rl2+dPniBcg99knsAYoOOZFEqehbX5DGp+E3iNyC8ltQdALKXjUIkVBNB+pswn8b0UnS&#10;C3I2gDgqaqfp7VYZT7ZuXH/h/DkVFZXmohZgJPxZUV5+0/3e1GnTIV28gF2SH/Q2QmikYGQ1RFeq&#10;dc5ZAYtbHhbqH5tMVZWxGjrCXl0Bg/zaUZhFraSzeWgpVdmmw9D3zHgiKSg78XyrjCcuI4fBnoew&#10;vFaghogFSPEXEBzWx9S0oRdRWmEBAoo1tRtCJfoVfgZcgbRTSNEfIsSBymINYjV82wlEgZJNoKCF&#10;rOSfM1m1ynjy5rX3jMkTFRQVG3GjCRrwZ3l5+dx58y9evf4JzwGXoeJpe3j+cXai3OmiKMX2J9ge&#10;pD9lrPqeGU9eeD1fvmRR25zUMH2gJJAId9/BvzqBFU2vNGY8ueV+F7jm2lXLocpBA1xbnI4AvJWV&#10;lWPHjb/78NFXyYgIbQCwDYRDREZEhaiggQYvUcjQIj60W82qAceACLVCSFBW+bzxfvHa19bSDFJW&#10;Qu6uVse1RvdUyB/04rWPSGqEn0X57Fu307K3BuoHwwb0EB+RO0709WNmPFm2fEV2QXF8SnrbO7ug&#10;aOnPK7qClx29C5nE2v4kKqHSbJ14FUk5Ya9f5LDalOLmMfL8Q5/duf04NAyiF7jp6d73Pe6+9kqo&#10;pCEY1fEPn0YkRZZKdD5qHAsXwYyP9Hj3PrIwv2O1Ao1OHz9hYmJqRlhkTNP9ISY+JCJKR0+PzRL1&#10;y6uJS7w0Z9FV/+t7d1w4/NcvoZBNuNklqGRnntw/a+Oea6/vPzjrvnvJvNNRKV9LTSqI+eP4ueMb&#10;HhTTxSkr2d1r9q8oTxh0xuZtO5IzspuDOjYxBbKuQHaxzynFeZXV4U9fpZTlt1d8T8AqL4u+9/CW&#10;59OYknwOlVMaEnjjpptPYkyEV0j0u2fpNPE1SJ+BKsjOCQnyfxaXzEY0q/rTAuiQQVRFVRWEucjY&#10;hObjT0rPmjVnLo3eZHgSsHPCEj+89y3sqFZVcWXyi9cPHnpGV9eIPVZ+He37J2hwcR2bkVvQlowk&#10;pGbkFBT/tvfP7sJKSORr368/pAkNj/q8BxuBnJyetfTn5VBS9VNfQm5BZGq4v3d+27KmbFrWK3/P&#10;u3dfxkTX8xCspPgndx54Br4OC02P8bwTW17VVEVcsnEzBbSYUPd3oSkVomq/7V2QBvbE6bOJaZnN&#10;EQM+R8Un+fgHQGE8KD4J7wloeSVhz7wyqTVfKGPGio97edvzZdj7fHFL2gmZbB6DKX5lNIlm36W8&#10;bRL1JNHDkIwHcnd9jG5p4jGNUi4K9dOixWNcXCVqUJyH29W6NaOkQlrUiQdvojwTKbo4z3fTti4Z&#10;amwh06TvFTByfYOf+D2uc3bQ6GMj++jxg5cexX1t5unaW6NZGW8D6wh2FOP+auIMpPkzWAQ6Kep+&#10;UvkwvLO9lk4HYhEMkiIlBUWC4G7VASSI+ciAsDIUgxGTybLc98lRnOKMshYcl1OVEv/iySvKmOFz&#10;Xceq51SmZnrhcbLCyJh7dx8/L0yWHtpv2by1dhT+hzMeIakBqXiFKhp3qD4pyPdDZFW+GefgwD0H&#10;+lLwEohtksKhnedFetr8/F9/2UmtrxedoJsdmUDaBIG6/wAHSOvcDT01awKONwryCsDPWtXx0dDU&#10;aDL8cIp8o15dPRyqoEB75D1strOr63SdFopzPrusPPLm3dt8zmSllWQKJvPascvJZf2wSy3iWGTV&#10;fBWrKX1a1ioUZw6ooqLQAJ8YTZtRtiY4RPtLIRRC8XfIt9u2PWlpaSiQ0/A9rcp//8W3ZeEZKG3F&#10;p+9mbtswQEWV0MyuwfT3O3vHMyg/gyCvxLj7ZPj6BdMcx2h/sTpqfVDM+4BzqeN+WWetB2cRsfmi&#10;OPP+8jOxMdFgr+VAPbiWBwURwiCQECE+d/5PXe8FWoAGodpAuz5Q8KusrNynkzOr9v1f131z/FNx&#10;OtJPAmZtX+OgqUNuAi+Hlv7c935sIGnKCDUNS9y927ff+qNHDxyo7KKe9BphOdREBYqUfuHq4DiE&#10;QwniQm5m8nDKBDNl9Q7ICKA0TAGuVu3DORhSfKJwAkSJ18sHdy5Ey2vxHr0dt3raiAFOKi11PcIK&#10;eubTm388fMuTBqZFVjJ9OmH11kl6HfXY0BGPk3zyVIAKUmfYurEa3bIWrRrpoTY5UKC/9fXRNzDQ&#10;0dWFPdl4w2f4BvhfdGRke7CA9WWzq8oqCwsKyyrLaBLVnBIHtnwum4fCE2Wk+eS8V95JJQX1zSVm&#10;KO9dUlkQn5gcGxqfk5cSHJcaG5NdUljN4sIqVqZlVdSVVaTUpXk+vnDizOXH92JLsiszy+Meen78&#10;szSfWlyf8cL7yomTN/x88hh1vLL6tBfelw6cvvj2bWRuYR1LVCCkg6shdr4d8V2kUfqU9wVN0lIf&#10;vHiWJUKJgGAJSdLE5qSGxaYV58YXVFo6D3Rydhw2f/LCZetH49lvrj4MLs5GCuTYESHn3Z/l1edn&#10;BUZGx4cUMGQpaWHu76PSK6uJsjKKSupS6H9FXw/1mJ54PlJVU4NSJMYmJk23tY1tZWWF96sXHQCM&#10;x6PV1BUVFkEJg1oWS5J8FkAZRRWl21yNx+XGdPCiemd8JEVZRqEyIBZMHUVtTvB8FqsqKzcz8kNC&#10;elxiYm5K8If0jNSi2qrynJLK4uzycnrRG7/bpy+evXXNNzGstIJR8Nr31qkL59yu+SZHVNbyq0ND&#10;7568cNHzXnhxLpcprAoOuXP6+uX7t18nZ5XW1fK/mARBKGw3QQyoMT7VJeBzWTyMlJQcvhqR9dor&#10;pbquhTheVxN650lYUQppwFAXp2FGnGrATFZRdaHvu2tHjx676xZTXgIDqIlPfXfxwh23G/+cv/nU&#10;45bbvXunbz67f/1SWHExH4HHiK/DEmdjfukZsEQ8eeyppaWjq6fXREngg7GxCVgnA/z9OniZw6mt&#10;rC4sKCotK6kXr0Rrg1qvo6HweE35d0RkBE2myJJomFzvF8mVVczmbwl49UVl+bFxSfHh8dkFKUHR&#10;qQnxueXFpaU1FRkpFTRGSXDq22u3zpw/d8//ZW5dXUVY/KvLNxv+fJVHpYPWSVBQGvvo+aXTp9ze&#10;B5RyGLyCitjHzy/uO3YlMDi+oITG7sjhHPZvR6VCRAgjqsYlgGLqQhRWSoEgW/wmKCk7ubL1RuBX&#10;xKe8vX8nXV7efozLEB0DGXp+WT2Cm5nhd+X28dMn3INe5ZRWxN249/jWpZPnrl564hGVX8tPinnw&#10;6M3l83e8fB4Wf5OzXA89yYFY1NfObv+hv9siDZhA29dTQRlwenTYy6jk3IoaWT1Z8xGznTXlOq3C&#10;bgdb0SSzmS4KSUaxb4NrpEkYCBFtqXlH4XBSBKywrg60RuqFdXy0lDQRB0p0EOF4NKaQXZ3lHx54&#10;568bFeV8ff2dMgKTdBn/i4duV1cKDPR3KeDZhYqhN0/eKijB99HhYpeYZRA+eJx+WMZVl6rjqcng&#10;MV2mDFDaW0jnY/g4CoaJEtIZVCj1+WmaQHUa7EN8oSjRjIDLYaIrUt7fe+Kr8dfCneY/1dzbNvne&#10;85njlbk4omp/y8GTt472yx6eyjdG16gN1B4wdUUf0lerSnaVXHXwvoKCwl9HjsJBpNXvUGTn/l33&#10;9l/iZWZFRoQE51TiSTz9MZOcjU3lJaq99WVJGoFVsTcdTdmeHxlRIRMDvpvtMB2wnOEJcjhhXlJa&#10;EJ/CrCfJkIH2Y8EsymfU1GRmeZ8+fT4zNl9WbtrSsThrUurhUxcyEwrl5GesmESxUyw5c+lybGyl&#10;koxrbR7bcELl+QvXs0pIaHqZkoIurkVBJ8mA3ojPBJl+y+doJ6ZJP/EPosARDoo6f2oGBKmyzIDw&#10;ZJmJBtO2/jpWBlFtoVGkrs0IjvR5futBWj5HWZjNEq6Z4MgKjHy0f2fMgFHsjCKKEptKJZbQSHJp&#10;iUXUWhZC6TtmegRaAZLx3/8cbQuJsrKyT6UiW/0oRLAS4/wjYxKLq6VUcMajZw3XVSd0XU3RCEac&#10;lM2iaepJlvIvAn2loIpcM/CKhCQkGoeXJmJKKiqCg/wUyjgYHEWKiEPyEVxqPaK+LOx2qFewm78A&#10;Yehop6CsTL38/E7AvfcIhKFzP0XjvpoEYvbLQE/3C08qq2WtjdGEldrvK/1eXHtdzVOVoSI1tXDo&#10;r1nZO8IYqL6DQGiPdnCVVssIDSuXAdIGhapbPs2qL0lL/pBd6Lz7r5+dh8oUlecXhVaghNFuD939&#10;g+IZtWpJaqlGORVHjmdaqdRWUhBq9Oh5SoeVSjIYiNIqWk1eYgkHod79LKmHnuRArIBSO+3Cu6EE&#10;T3uSIJ+ByLhx/sKxPw4dOXnR/bpvdkl7LuRf2PUdbL2mvpB4WR05Cg5VnZ1cQiGDeb8VvoCpXkGZ&#10;RMbJ+9+/85rFwkqpKOMbVKAgIqOxOGplWmpKOo8+aMFkE6yJTG1FUmpCppA5eMEUE4yJbFX++3d+&#10;kfQS1+2/j84qD/W4efyWZwaJscLN68++duo4HhTTlYxgNX9atMrc2pSMZyfu0F3MR9o5aNSlhmcX&#10;8Vlw3G2QPgk4sqqWsQIxKyOzpLIw6+Gbs6smrnrqT8ejpEQnFyqTRJGXlSOiRfRaCouWp+D4RBkM&#10;FF5HItgMdj0I7xw69/uW+/04P5EDBTgNtoUNVHqDEnvtw6zU2/fRsV/2Hzl1+txpj7iEKmYbC2vn&#10;YQ1vogmK0spaMvT09CIMm4un4DtYOh1DtYLofK/gJ7FEbR0KFosSgCMHlsOpK0gJyCwynznIVt9J&#10;Bc5tBYlBmUWWs4fY6jmq1rCKkoIeBEXYb100lWLO8Lpzxu3B48jocReOHpi1frgsl9EVPGmcNZ6o&#10;aKyAZbAqitPLpeXwCP5nMDYoS5gIJAlHxDdsT1kHF0sk2++uZxi6bsnV1w+HO/pef+UV7VuFI8kZ&#10;KvZbd/je/ElKuloMpPxoY6zzlt8mGJqREUweqAq/0/WltF4cTvtpvYQCRN5995vH9hw8fOrctYsv&#10;0nJZ4DjWXReWoGAoj+fxKgtSS6Vk8EhhKzICJENVQxrFIr15dPOtACtNkZfHNriwgQq6MisoPgNn&#10;ozJozGQdhgyyKiMgPo1opzZoxCRttjQS/ISKM954B2ZJsSat/d0pPsn74a0Tbk+rjSgbrnj/Zq4n&#10;g+FzmrkbSTghoQDICFlWToFUl55cREIjMHhsK8SGlItcNheNk8cR2bClNJS1TYep54efueYpv/6n&#10;S/uuzaVhTu456CmoUvhp3fG1uxbryAelRVEHmI1WlB833X703J12ra0tEo6x/cd7KJPrxNyEfEZl&#10;bl4FqY/C8HWzN237Y8PgPmjJMjYRiO2AGGxan/CCXvH+6uu4+hS7nXsWk6ojU1NKmc2P60IoPa9j&#10;qNjfaii2oLzI2tjMwMiYyPuYF1HI55KUDI2M7Q3k+XVofFbwq6QCJlnNwViBV4vCZ4W9eR8WU1iF&#10;RBORbJYQj6NAWjI0WoDGSZNx0lIkqHrVBRbXaJNDY9B4VFLU1jELFjy5lq5nbkWtPjVk2HHfFzki&#10;1wicgrnVtEVLsdcfL7UbOOjAL97mA3Zu2bZ+pGPU0ctjJ4789V3w9FWzbOS0cEwqg8XiQjVFLpOG&#10;k1dSUqgLCD80cay1fd+jYRHlIr3cd6NfnUCSxle4RXllLArSZq7jkr0Hfxs/XPeza2in2/z0omj2&#10;9Fz/6Jcej9R2r1hurM/LjwnPK23VbqMF0cHRVleoThXWM/o5OikSCChRjkUejiCl3sfJShXHI+Lz&#10;M5KSw0NrFYbZKGO5JFxBZkqE36vYPNCaI0DqQQM/IhJxKA4SSyERZaQoOByh80SsaekqCl8de1yk&#10;yx2xausUQaZfchajaUmBHiuqAD+uri4vYVYjqup8fpo848DvjzNzyHLSGqokRXUVtBAnchAUIvFo&#10;jKY8hSQrj8YQGxyPQdTDNAiSOCzuYyHpLoP72zTApuXllqM0KYOWT1iz+8DO4X2l8d1xvmgEY02J&#10;z+lnWTLVjut3zUbnBSan17XMJM/lCozNNfoaDEAVlxTb2/QFSw0evgNPVoRQTn+gtY6GjDSihEpP&#10;832YibIwVtWSlUGU1tNTfB/F5NNpdCg4zeXjEVw2gkCQIuCEcN7C4GUoGAqFDLqazqfzhRMmU5Dr&#10;+z4w8q3Rb7tWKOHyMhPSalrGyJOJUgrKqhhWSmE+AiesvPvy+MLhs92eVwg4Sgry6hrK0nLyMDi+&#10;EKkqQ5SXl8OQwKUBXM8b/EkhFBH/jbRB3bF23wbRJG0Vqu+yeGQ1S2MddgUuw8vdQ8FwuY0BVlw+&#10;B8FkC+fNBvtwc+MWhItCWU7w6WgYDB6HzM1/feNOKPYJjiUcpUmJ238pQSFDdcmJMcrws5BdS+OR&#10;BAqaZhb0q7l9tLXrocJ4CjiUIQR8Vh2Vzaqvqawpy8jOYsvU1HFHkrHoampuelYWQ7q2jqmla2gj&#10;VM71f/zosSe2rHak0VhXrGrW+7B9Gxf0SY9L1jEaB7rGDkECTr0NDiatL5HDMBoFXhjwA4qsrzXq&#10;4O/qmVk1sgRtU2MDskrNoUMCSzOVhhfRckTdWXN2WdmlFJZypXC6ZsYWusaoHavl052zafV4dW1b&#10;G2spIsb5zw12BA5FDS2jvOEuE6dMr6qsLCukohTk0DomhjIi94ousWNJV70zz0O9ZhxF08gKJWfO&#10;eOH5QFl5wZDhupQvB0I19SPyL2jj3QO/Nvc4wCDrGLlPnp319aUVFtoMdLFQlWOnpz78/QB35fxh&#10;DmN08aAP5jHrqrG6Gvph9SwinWBsqZV3NZdNp1EZRHotm0atz8rLRlTnVfBN+8jKYzmFmfnZCLBv&#10;cMwtFfta2PL83T2fv6pNZduN0xnazwmV4HN1z85XWdWJeI6q6RcKB4m0CihUW396EXLjgT82Lh3E&#10;SCcl3XoeEM+RlqPIjFFEev/8q3CItMmU7QNlEQgFPdf5U/JePLs6c4obhVRFq4K46bHSzPioBzvn&#10;ztJg5hiOnzHY3AGbGk+rr8UIEEIOu16ARhKlhKUV3kcPjlDfgL6XUY45G6eI7U5TQmfwoON3eCwu&#10;UcHY3K6Or1L83P2est5yeysZ3JeDbgF6X6i/SiAQP/m1YbGItPSHHq+ihXIUFMlFBRuw8cA7K57+&#10;7L2OcrB7BKzaOqEmTkXGxJxVVWRmpFOSUc6qqWSxWXU1QjatPL80l5eexhQQ2VhbKURNcXkOIj2N&#10;yiZwsHZyaKS2ppWOYoR/1oNnj8k1bFfzfv1r6DHJt3dvXmCYHZVvbA9hJh1MW+S8Rmk/XlRWVrZB&#10;eYZHoUoro2/cPfLAh19Z4aQtX377pVulF3nd+UlaZJE2F0nWtOvrOmbSsePnFl0+V03jKZmrTHOd&#10;S6yhPtp/3IuKVVZnjF2zHHn7MoFH5woEbCazFsUSYChyFHzBc+8/gqa+Npcau/PYJANNcncypu5s&#10;q3sRTcLWRIYvDlbfZNBoK4RPaUjU/Qfx6YutNbEIcQ7AEDn0y6+/1dXXNcQZfe4ZFt7I2NjI2KTh&#10;KwzJYES/weh6VE0Z0XL8RJuBrNLMaixPrhH50RSLOWNV8FZorUGO2J2VQ52MLWwZpCKkpiySQh60&#10;4WeuvQqyXr1KcY0mgcx1Htd/mDmlHFugsUaLQOY5j7Uf5aBTRyg0YErXIwUjnIYOdTa3l8rWpDFz&#10;CpRs+xjrGQ03MP7CqRuJDHkfdPL40U/uD6IBAYMDhp2fm9uo3UWiKST1/nZwN81PadTIhs8Nrokg&#10;8KmomMPdHPBGuvZwN/tG1dZctfFPWXNn0X+MJFynf/txoONMFlJZuU+fkeZkp7LACxejYodb9dWl&#10;fJzW18YHYqenxwMWKEOZn4MDsDhsWWkp5M1pZPFYBXN9h+nTa9IzGMOHOI8cZa2AFzJIyn1MeDJy&#10;DbY/FFlb03nrBtRQm4HSrGqhJcKofx+9bUqW1kQKiyxjLdBTZy5dJo/j1A8lGpirGmsal9GWK+B4&#10;9YMJBn11rfT789DrMZV1VYPw5oNMHQxt0bhVxYkpaBOkjbqOXl8rQgeulQ2H7JKiogP7/iDgCc2F&#10;OQKR4OfnC74YDbMny5hPdC4KxUA+GBX7ueNNzcpNy6jKBOlGWoHD6E8eO5UiJRsdkY9AONhbzXJx&#10;0TBl6uhhsZmZXFnL4dNdrTWMGA7CEcRtBHWSlEP/eYY69GqhYnkfVTpRmSyD0FEQCNXInPIeeugH&#10;SsJmozV17Qb0RWbKJz+9dC8mea61gQxOtmPcaAxkS0xIgKxJ4MLT6jgNx+1XL71kZBobIEqbjhs6&#10;WEZAZNbK2c6YYGFTncyqU2XLNIIXL2O3dIaRBgtJtHNS+6V2qKOZnnKtCo3Ks5Y33YEwMuLNcVWh&#10;6tkgpClk0sC+ltR5SGWalS3wJ2nKIBMtvJSC5TSXmTo4bToGS3Ie5jDCSJej8gGBLixVdjA3NTDp&#10;p9GRhzabw7ly8QL49LXySwLOTaVSIdxWwEcjNAaYDyqYxoJwpokjJwwcQo5nlpKNyc2S4ZP0Nfr9&#10;tHS+ok9EQSFbXdF+xMBx1s48vIATFpJST9e2Mxk8YARCR4lraq4sVB5AmrkFpyZDULZZMHVSjFpS&#10;LVJZA68MqoluVgb10GDwg/v+CAwI8PZtx/dpzIhhzsOG7fq1lWu4gM/Oy/O7er/UwUAYWp6ceTFt&#10;+vGHUwcT0K39YRtQqXkweCvv8w4xuZlzLmgpW4t1HUcytmkQ/PAIzfJItfqTx0Jgmp0qwJMPRL/G&#10;63MfrYLBIXb+/t07oLZvaa0UOUmDlnLP3j+HDHX8GvXutt+/ZzA49DV5/NiwqFgIhG81AWD5jx89&#10;evc+pOX3AENqxYeb3mn4Uja+H/3e6geuK47NmjtARakDALQKBt+5bQukz2igac2EjoYwZ2kZ6VNn&#10;zmtpa39qCUIs21EkfAqJ/irA2QKQnT8/xRIgmjvyg5UI08yaA9VgcG2loFbB4JDu5NddO7lcsMy0&#10;wFf4E477EydN2bR1W/NhgdTf3GDUeuRwKmiZLQAiqbBfcGwAK14DJWcx2Y/v3dyyfSdoSiCYetac&#10;eSvWrJWWkup04GND4DRq2sTxi5cuW7V2XfMpQO6bvw8eiElMbgvunxcvhLc+x79/fAIUgxVF/pc9&#10;C4zJ/HypwqA9flMO3J05Ro3UblRHYzD4tVtuECd3cH9j1F1rGi0KaBEIR44evfu3vc2H8Qken76T&#10;gIYIOQjkJ9WNSK7iIpAtKRKfBabhz53xuQh0ExkRIeunnyAY/LX3qzd+75YtXgg5WUSeL619E0Rk&#10;BMSgv/85bm5h0UiIeAiwx3/xAhWsRLwKlE3N91NLIP6YweAAah4EH/L5ELsDaNR4wWf4Bpxxm61R&#10;E6ABXUkyUpVF7vuO7njolqLQd52jAw7VLodrtTji+r43Q912FBcSCB/NORyMpdWfzTkc/NrE4drZ&#10;PE2bY+XqNf5BIX6B798GBDW73/sGBL1++w44XKfJx1cp8b/9gEhKq6utBWNWE57ABxgVEJ32PIlg&#10;nSgyshxm5J3Hu//edYWltsRxiJFCRxyu7ezAk7MB1MEtQN0A+cfPXjTjcPBq+6pysV0LW1WLas7h&#10;oPHmHA7+bIfDtRm80M6+3yuft77vAElaoApgDkyqFYeD11sxrNYjb5MP50scTjTkjyNisRmMb+Ir&#10;3j4yQj4HOItAPppWGALftEtJkOBeIVtf9eLEpR2Xj/kQzNYPGyRH+HLcIkRqjhg1ugGqrfagaD8C&#10;tvi/D2nF4ZrB49OwJaAhTRyukSy04nCipWupfm/icKLnW/UDlBa+vXL9JoyzDQ0RoQqQES9vnwYO&#10;16jQ/hqHE+G+BJMRNdlSQJPw5a8QoR7qeALBtsHv31uYGPa1MgdBqfGGz/BNyPtg+LXttJBYJbkB&#10;R/6+e+dexJs7l/86M0yJLCmg/22C3dn+v44S4jLyzo7g33oP0hyBa+XY0SPMjQ2a8AQ+mBnpQ9Zm&#10;HK7dxMsonMHqBX/efhT55Opzj4dzLazlfhil/ZfX4et48m+t47frFzTJmenp/Wwsbcz7NMcQUyP9&#10;Rx4P2zVPgmmJbPX7jgt3Hka+vOl+8cZ4rRax8O2P9T8C2//LafZQJjdj5uynL19BmpmTZ86dPPvp&#10;PnMOvnn28tX0mbPawzQUxCmSFQ31dHUN1aWlwK797bZOb8s9AwK6evqez7zOXrwsQpUmPDl77vip&#10;M3cfPIJTV/vDRBMJMlpqWsamugryxK4HIPYMWPSOoj0IDHV0fvbq9cmz51thyIlTZx4/81qzbkN7&#10;L0EUI5kkr6etY2ACvou4z7lAO4RxL63pwejXE5kcKKAgvcnoMS5jXMdC+q4Wt+vYUWNcIGHBj6t/&#10;68HI0sOG1ugP5jx8hAhDWqEK/Onqatu3b+/Rpoct2ncdDmCIsrLyyFFAS9rBkNEurpAip5eSfNcl&#10;+Tc66ySTw2JADSAKd+n0DS7vGAzYtpDQRKuJi6NbE+eZL8Cz0eEeZvBvwLwb+hRl9xZDvuyGniRv&#10;AovFfRqbKBoMYvwA2nB1DlUa3wW7Q1v/7C7igJgzE02hlf1LzDd7wGMNQEO2G17yL46uYe832fsg&#10;AB6FA6TpApI0ohYgSauVEgdDxHnmK5QEiYBSO/8iPLvSNRooidhW4q501JV3weGiK4FJnfCuzB7u&#10;OPj0+Ytm5hbNvaglnQOJRPoQFvbLjq1g1dTS0m43n56kbYr5PHSdkpw0bswoz6detnZ2jX4K/0cX&#10;HF9WLltST6W6338IRZ561MihVAc4H+7dsxvqroGfvbGp2aQp08ZPGM/htJPvUZyRwyaEHDezp0/Z&#10;un3noiVLv+d8wVcV3P9GDnN0HTt+5+5fv2fX4kDmq88AnkBiT3AHDQr9ICMr21Fmwq+2070PAN+F&#10;2Eooabv/z73wGRzLpk6fteTn5VJd8a5sKGkFPnjzFizYuHnrd1sp4MtQs9dx0IC//zk2acrU79Zv&#10;d60IYMih/ftee7/08Q+EKgSipOY974JBzp4+FZJHnzp7vml0dXW1nh4eQGcWLlqybMVK0Px9YeAS&#10;M7m83FxwqoYzPuz/LgIEYAqOPYAo31+UgPHDnm/oGs6yPXFpvwRbJBIwEh4A8bfnDR4J7tKwrI1a&#10;oIaTHKTE7KTCoAkIsFhAECEVOsT0dRHrJH0duoaIeowoA+X37lrSobZ+HlLq8vmQTrpdR62uNt6F&#10;9wGOMLCmvH2ijAXdYRiFmQKyfX8kAS9NIIagXPl/xBDYquCZ3NPO+i2RC1lRUQbW0+aV/74tk8vJ&#10;yR4+dPDqdRugviib04kCaR/HD+GoqanJUJL08NHjSkrKoloY3+uCPZ+fl/frrh2//7nP0NAYcgl8&#10;r567px8yiXzs6GFwkYcAdkazkOTuab1rrTQu660b1wsLCoA9aGnrDBw8xMHBgdtBJtKv9iZKGs3n&#10;H/hz74xZs13Gjvuex27g0MBXd2zd3G/AgHnzFzQrt/bVUfeIB0Bj8T4o8Oqli8dOnYETdkfJYL/z&#10;WIENgUNsaEjwHbdb8JnNZg1xdHZxHUckETttHhPFh6JQf+3fN2LUKPBZ+24rBYIXnUbbvGHdsuUr&#10;oUL9p1pF3xmine+OQqbcdrsJ1RjgJAro0Wn4d34EYrwJofR79/xqZW197OTp73SSy87OGuE4xP3B&#10;Iysbm64sKsA3KPDd6uXLoHph2wpGYsy9S49UVFSAVzGocVoGNnWpze/58qZ1ayC/xrVbt79np2L2&#10;lZmZAcODQsnAhs2tbebMmz9jxkzIpyDm660ew6DRwCBHOg7588DByVOnda6Rrrw1wmnI1OkzOnDD&#10;60rD3+PdwIB3K5YuTsnM+R6did0HSC0Qo71t80Y4AIGK76eFi9dv3iIjLd1pdVljMLjLCOcVq9Ys&#10;Wfaz2APpngdNDfUuXbsx1NGpe5r7vq2cOXniyeNHEDr5fbuVrLfFP80DpSXYyLqHyUnWee/TvRDo&#10;hUAvBHoh0AuBHgyBrhpLevDUeofWC4FeCPRCoBcC/3UI9DK5/zoG9M6/FwK9EOiFwA8MgV4m9wMv&#10;bu/UeiHQC4FeCPzXIdDL5P7rGNA7/14I9EKgFwI/MAR6mdwPvLi9U+uFQC8EeiHwX4dAL5P7r2NA&#10;7/x7IdALgV4I/MAQ6GVyP/Di9k6tFwK9EOiFwH8dAr1M7r+OAb3z74VALwR6IfADQ6CXyf3Ai9s7&#10;tV4I9EKgFwL/dQj0Mrn/Ogb0zr8XAr0Q6IXADwyBXib3Ay9u79R6IdALgV4I/Nch0Mvk/usY0Dv/&#10;Xgj0QqAXAj8wBHqZ3A+8uL1T64VALwR6IfBfh0Avk/uvY0Dv/Hsh0AuBXgj8wBDoZXI/8OL2Tq0X&#10;Ar0Q6IXAfx0CvUzuv44BvfPvhUAvBHoh8ANDoJfJ/cCL2zu1Xgj0QqAXAv91CPQyuf86BvTOvxcC&#10;vRDohcAPDIFeJvcDL27v1Hoh0AuBXgj81yGAFAqFzWFAp9N9fV5vWrd2wsTJK9esMTUzbwWhnOzs&#10;4Y6D9x86bGxiwmKxOg0/IokYExX114F99x89UddQZ7PYnW5K0heJRGJGRvpPc2ZduXHL0tKKwWBI&#10;2sK/+7yUtNS2TRtpNNq5i5fh3393MK16J5FI0dFRRw//lZ2VBehhYGQ8xnXsyJGjuFxu58aJRqN5&#10;fN6qZUtXrVk7Z978+vr6zrXTibeQKCQWg501fcrwESM3bN5aX1fXiUb+xVcoUlKvXjw/8OcfT7xe&#10;SklLczmdXILunQIGg6murn7j/erEsX/gM5PJGDt+4ux5P1HI5Fa0SPx+USgkEoVat3L51OkzV65Z&#10;+91WCovDQl9TJoz79fe9LmPH06hU8cfcE56UlpE5cfTIOz+/ex6eXB5XKGjBC3rCCGEMZAplxdJF&#10;Orp6J06fbRpSXV2tp4fH3j27Fy5asmzFSm0dnS+MVmIml52dNcJxiNvd+5bWNl1hDxQy5X1QwLpV&#10;K2ISk6WkpL8zQEtKSgba2/q/D9HT0//OXXdLdxvWrq6rq7vhdqdbWuveRtJSU7dsXJeclAT0y9zS&#10;euacedOnT+dwOJ3bQBhgcjzemOFOv+/bP236zO4dqjitDXccMmXqtHUbN4nzcE97xv/t21UrlqVk&#10;ZCORyJ4zNjab/eCe+46tW7BYLJ1Gm7tg4doNm2SkpYHJdQ5JUA3X+NEjf165ctnyld9zpkKBwMzY&#10;4Pylq87Dh3/Pfrurr1PHjz194vk24H13Nfgt2lk4f460tMzpcxc6x+QkVlc27hUWm81kMllduIEC&#10;Aq4DVkM73wIuX24TRi6aBbPzJ9HvP+bmPfJ5PAGf/++OoaPeWSymQCBo+BUJH7hcDixxp7Gl8V0g&#10;fhw256vzhXNtTU0NMMWvPin+A0IhTKFHnIHEH3PTk2wOG/EvbbEvjBb2PqfpWIlE8nl8OPR3BUka&#10;CREQk+9/WmU0IKcIzv+fF+B2zzzAtSR3/K7IaBIzue+5lHw+v7SkJDUlJS42JikxobCwEA4E33MA&#10;vX39X0BAIOCXl5WFhgSDdu6tzxvfN28S4uPgpPt/MfjeQX4fCICCC0wtCfHx8XGxmRnpgB6dPTd+&#10;n/H29tJtEOi5TA5EjIz0tNMnjy9bvHCiq8ucGdP+Prg/Jjrqayc/kLxBhSCZ3kMkA8IF4iWIgi1u&#10;0ZfdezLotqVr2RBMAY5NMNTG69NZ6hv11oOahYnn5eb+fejAquU///P33x4eD3Zt37pq+bIH9935&#10;/C8c6YRwxJEUT3rQtLs8FJFuULJd0uUu/6UGYJo1NdVPPT0BMWZNmzx14vi1q1Y+8fQoKy394ohE&#10;8PlvYsgPhhs9l8kFBQYsmj8PFFC79/z2Nuj9+ctXpChS61ev8vP1+SLXyc0JjgrzySlGIMTX7xcW&#10;5DsOHGBjYWprYWZrad5497U0d7CzsbO2WPzTvH9pe4rVbSOpElliH3ns2Lp5+dJFv+7aAYb9/8ip&#10;l0aj7tm9Ky01ZcOmzT7+AWfOXXj64uXESZNfPH++74+9HUOwmpof8/5uQjaL372apv8XzlFZUVFY&#10;WCAWhv2fPwQa7PWrV9+75z546NDHz1++8QuYNn3GhbNnj/9zJDUluePJFZXGRQU/TQcYfdUwIM6i&#10;i/NMD4E0eNPU1tT2kMF0fRg9lMnFx8W9Dwy0sbVdtGTpsBEjDQ2NBg4aMm/BgsFDhj57+gT4Xwcz&#10;LysPuHTz2v1r/gUlkjA5FosNDjVr1m04cvzk/oN/Nd5Hjp3o29+hpKw8NyenWXdMXl1Okm9WEZPX&#10;kjjy2WVxKeEvX3n7vAlOikyrqmo0S7W8+MyyyvR3fpmVlaz2fu7UeoJPAahzj/x1yO3GdTKZMsBh&#10;INjzb924/sv2bbU1NW2aLCmMzkhLqGj7Q8OTxSUJvu/8w4Iy6f8XemE41kdFRFRXVU2ZPmPm7Dng&#10;LaaoqKSto/vzilXWNrYfwkLT01JB6d0GCAxGxrPXt879cz8xlcWXaKaH9u+bMWUS3DOnTf54T538&#10;09xZK5Yu/nnxwuKioh7l4tEWoUD0cb/tBtqRlT8v3bR+7cJ5c65evgQ0rc2TdbSirKSAvFJBRySe&#10;i6AnJr7zehWam92D3ZNBSg5+HwS7e/HSZXPmzjfp00ffwGDilCkbt2xNTU25f/duB3uutjby9sPr&#10;N8++yMwTg8lRKJSQ4Pezp0+dOfUTVjRDD/j+1QuvHo4YAAfYTY89PUCmXzBv9rbNGxbMnX3uzGlA&#10;6fZAVJQTmpGRUdPSJNB0rMjLj/R++y46PJ/1VfmgUzRPspd6KJOLi41OSU76aeEi2752BAIB5gTe&#10;U+YWluAfnJWZAVr1trMUcCrKAy4+9Xrx8kNmegVDUm8WiCuYOmOG69hxk6eCRkN0KyqrkqWkZeXk&#10;8Xj8p+74/MrQ6Be3LtyKSaRxWzE5Rvbr98+vnb92z839+v3LR0+7+b3Jqm/l2YLmF5ZG3LoWVVEh&#10;6DbIV1dXeXo8TE5OGjFq1KQpU2DkU6ZNh9gPCJO4ce1KyxiD6tpY9we3XnqGFJW1hiBbWBv6/vyJ&#10;C24e7g/dHl85e+J5ahrzS/o+yRDt2zzNZDDAZGtoZAzSD7mZD7qcvLzDwEHy8grRkZFt3Eb49CSP&#10;wOe3Pd7Fx+TV1PKFEokbz589KSkuBlqpra3TePcxNaVSaZeu3bh7504bblFfm19WklffKs5DyGfQ&#10;y5LTEmPjkjJScipL6ritaYGQy65IyywpL6Z1pxNNRUX5zetXgeCCy72llZW1tQ2JTHrr++bundst&#10;T3UcTv6bgEd3rzxMzhYI2/O6KS6NuHv3yKnzz7xf3Dx28dITj+TvGNshCS4V5OeHh4YMHDTIxXWc&#10;opJS46sqKqqz5szV1NIsKMiDc17r9oS02g/XXz33fBqcklRCpYshLgOJiI2O9vd7CxxUR0e3CTfg&#10;M3zzzt8vJjq6ZS8sbn1FUXIFoF/LpedzanLy02Pj4pMSM0vyytt3jROwqmpL0pLLGSy++OqqjqHW&#10;4NQB6rFbN649eeQBJ06TPqbyCoqwiT6Eh127cqm0tKTFMZRfXBF+y+2G76u4iqoWrUJDdE6Zv+/x&#10;4+fvP31w/+qDy5fP+GTn8hASbTFJllesZ7uN1IrVm9gPFRcVV1RU2Nj2bfUGBOdBRAy1vXgUIBzV&#10;WTl1KBKKJE1CIyWdmGh9aIDPH6/i4uI//thbWVlpaGjYtMCC6oiUd3ceeTzx+FBQwG7FAISc8tiU&#10;tIyoUiSWUMNKuHzjtId7QEERgk0vTogvptLY1bSKguSgyITEwKDID2F+oWkZBdk1nK5LOhDmkp6W&#10;NnDQ4PUbN9vZ94MN3NfOfuPmLRMmTrpx/Vp+HkiiDRe3uj7lqe+j2+7eEe9zW5NdBCO3JOzcyXPv&#10;AstIeGkaMvn+zQM3H2ZWF1bllufGx8QnJEbExmdXVrB6lk8nhNBB5JyWljYOi4MpNheWZWVltbS1&#10;AYvamCe59QUF1fVsrrQCGQIUJHTbAmFr0dJl+w/9/c/xk433H/sPjnIdJy0lJSMri0Khm2Esi1fy&#10;1v+R70v/PNArNL8ErNLSDzfu3Lp+6db9uw89n73w9c2sqWlOr5Cs+gR3z7DY4JKuI8jnniPCwy+e&#10;P69vaHjg78N79x3Ys/fPoydOWVha3b/nHuDv9+k5Pq/kXeRrt/uPXz+PK6sQtEOhhPkvAjxvnr6X&#10;VUhRUxWGR9+9evmMu0dsYlxyUmJEdFxKQV6tGL6wYlODrjwIWtnc3FznYcNh4Vq108fUDMSg4qLC&#10;Vt8Lheya7NxaHlpIkSO3fa290Yisd0Khnb39X0eOggaoCTfgM3wD37fWVVLjUgJf3L+TkMEVtFQk&#10;sKlpsEmvnLvqfuu+52PPp16RuVlUXismIaxLzg6/cy26srZLXocfZ4JqIJbRUZFPPD3BTXXSlGlj&#10;xk2wsLYZM3acurpGeFgYmDM/2z7YJVXxnt4Pb7v7xEYU01uf4euTcwPPHTsXEkmXlyaX0j/cuf6X&#10;++OC+vKKjMLs+JjYuMTIhASQK7gf3a+7srLivyspLxC/5a4+yeNyITK9rSIbAn6ANLVtHU3U6bPk&#10;+tYNE8eYUFj1Evt8A47yeB/fKi0tPXHiREFBwZLFS2bPnvXJ1YVXFvI0LDA4ki5DwWOwbQKPgFoK&#10;5E30Ry/b/dcfa2fY9MEhBUx+TU1E9NXpk6/HJBa+DDtz8PfFt58WorBxbtfXzpu7ZP+vnun58FbX&#10;QAXSlrmlpevY8c2bgeDfUWNcQIuSkpJUXyeKUWXX5aQ9vuqXz6lDkqRwrXY8h16R9OHp+9iBGxfv&#10;+vv0X4d2bh07oeSRT0Re7OPdZw/MHrdg+Zbps2fteOSRXlPdtdF279uwP3E4XFVVJXilt2q5qrIS&#10;1lFRUbENmSKoueyeu3XX5jGqAhpfAsttQwfQGlgBm/f1119/3b93b/LkyWg06jO6CtmC2g8RHqcu&#10;3n75ML61cljArqxOfPL8XUJg5Ie4t2c8T2xf/Zv3+1LRmaLBn5vHplVVJnn5RMWF5wC8eazuIAqg&#10;dQe/LRUV5d/2/qmkpNw4BRKJvHX7ThVlVThqwJm44Ttq/pvbQdFpaRwZaQIaCEQbMaAy+53v+wIi&#10;f/GJC3/u/vXigc2DGHj3DdvHjxm/av2GqVPmrTj518usT7JV9y64xK2BfxHsaxCL27piQdwCqLJB&#10;t9+qUSRKQW/2yVWbF83tJ8sWm5KAgNWRrwB830JXyU3PCbp1//rVc77ZeTxhy6M6j5njGxz8/kVw&#10;fHzEo6BrGzbvdLsVVlwJQ+SyWDygUiD08KhFSVkxXp6xRaWV9UIBn8vvkgcRSrTICDBwDB48pJ/D&#10;wGs3bowcMWLhwoXz5/9EkZFdsGjRndu3mpgcozQp+elNv1I0G00gY1udJVi1uVFhr+NSxvy2Zc+B&#10;I//8vX2pvVPeo2fheckP1x7Yu2DyvKUbZ/40Z8/LV0X075fTAfasxFjzXV7QNzRQ19T0ee3dSDWa&#10;aEdQQABgDFDwDkfBb/CHklA8B3/Mqtr6oPfBIMhAhPvz588vX768efPm4cOH8flAdRplbIyKy4Gl&#10;Ow/+PlUTwQAlVxtFAZZMKg9MPTNznMWoKX/JSs2fM3+BlS2LIURjsWhAcjQKjcGghUg0nqO1aNvd&#10;7dscGKh7t29mCFrLaRJCmEqjAjNTUFRo9R4ag1bX1ICkEoIGjQhOwdZm/eMTm0YO1CSyqLyWo+fx&#10;+UwmjY/SVFAkAuzkccoG5nYCFFLI53E5lH6mE9cevzHSNCY2K72itdwr4Wi793Ewwg0cPBjOshEf&#10;wpvb3kBFGR4WCm4FQ52cgQu20yk83an8DgDPtNS0vE/nY19f31evXoF6atu2bcD/IJihsS9uXUb8&#10;5V9vhxdm0jFETJtdBiiKwrCNpy/5++KlsxuXDcIxY+JiL02cf8rtRGhITdg/2xx2nw2j16Q8f7tj&#10;2tj+0yafjUlkdvUMXVRUCEjbShgSIQYOBx4ZeBw+Py+3YezSOnOu7NixfqWzIqdORIHbIDqLTWdz&#10;MXiihpyK6HkjLVN5bT2uAKuCM1tx6O7sSdI1dUHJiRKZOrsXLZq1pqGuYWFu+erlC4jEa94J8Lz4&#10;2NiSkmJVVfX2OxdRknY4fJdHSit4fPTJM++3pTh8g6TcmlYJuCzl/n0XH7h498zvczQViivLq9jF&#10;pa/enp407FJCQen9Zzt/2bnC41k+Xei/b4fjYMd5R/8MKOsKzwDdGEAjNiZGS1unorLKy8urcY6g&#10;yM3JySkrr4DTMLiZNn5J1B7usOnR6bUOpnJ4Nr0VGYGsKQBmIUZLURkLsFOhaOiY2vAFQCz5PLa0&#10;86BFq4+cHKgT9CE1v66NuaTLcO24gR7K5MCgAmf88+fOvnj+DAbfKAe983t7YN8ftrZ9wQDT4YzA&#10;2kGl11MlS2GERmOIePyhgwe9vV89fvz47Nmzq1atGjVqFPTS3A0dhUEh5RXlKRg4fInIVKtB8Nhs&#10;OWudUQt+3WimQ82thoBXDAKNgr2CQBDIFAwPgeLSYSaQLUpRR8/KxEQeQ64pr2R2itY261paShqs&#10;RAVNaslPP3HY7NysHMgmA6m2GmCIwlKUcLJEAgYJxK7l1sJjcTLySmhuRkEuHQOumojylOhEHLBn&#10;mDFCRk7K0MBIT00VYqI5kPznG6KjpE0DgTYzN3cYOND99u29e34FCxycVyBODrxwIfEK+BpoaGi0&#10;r3ASsDlMWm0tiy1htAkA8/6DB3///XdZWVlVVdXvv/+upKS0ZcsWODKK+MEn4KDJOrqTDmyYP9RO&#10;k8xltLGriSRgITHthvuOZSs3eN0vchy7Z5w9oRZMLVUwInZddWF1HZNDw/e1nzZhwWxF8p0rHnFV&#10;BRKrJ1qAE6LpOVwODt8Oy5eRkQFa+0ljgUKDWCAnK0NEdxAmLA2KXhKfVptRmiXqISU/tSgtU8jF&#10;EHC6+vrG2lo4NIEJiR4kXcxv8ryWjo7T8GGAFefPnMnN/ehBVlCQv2/v72CuHjLUUVqmA4mZz2TR&#10;aXX1klESMeZAUBgC55kFcwYrC+giRUJrOGGIICsnXNu8fv5ve58bGS2dON5ZW49aQa0rKapn8/gM&#10;ZlVVdVktVUBGKI+e99toR25szoPnjyvE6PkrjwghD1wrLy04AVPrqc2t2iIyIqNGkSVgUSKtQ0sy&#10;QsQTwYlByEzNz+bCL+Xs4qzYFDwaB0I+AglGPiMDI21lJcBwrqA7Tc1fm3oPZXJgZRk1eoydnT2o&#10;iX/bveufw3/9/usvbjdvqKiogGOFmblFh/OSHek6b+qq+eZ6kghhYIcnEvAgh9y+c+fJkydmZmbb&#10;tm9XU1ODXsCk3EJlymGwmAwqlc1DCeuyPH3ePLwa89HDSMipowqlMcZjXRav/Hkqn/v21asn6WkI&#10;aWkpFOfdQ7eLjx8FZZRyuSxqFT3U/frh61djGVUmfe3VRXykKxeoJcED6uGD+819KYuLix57PsIT&#10;COrq6p+PMnCkY0MeJRaTh2AjKgrfHTvul5pUBfiGJsgYmDgOdqh76nNmx47f/jh4PTFSb/IYK2V1&#10;PIvKZTHBxsnj8ekcLiRa6dpouzLTdt8FLg5GMqBW5eVljzwe3nO/7fvmNWhXRo4eM33GLEhp2H6P&#10;RAuDwbN37hxsS8aI/JokufB4HOQluHr16pkzZ4AIuLi42NratHJvQWGlZI2HGltra0hjeJy2CmnR&#10;GUFAUtdSZuLr87MyuQRrI00KWZYIaIjFY4Q8AtAFAV+2j/Go0ZNcjQxzYtPLGLVdOxtpaGqAd1VI&#10;cHBbN7/IiAhAcl092DRNIhIDnHpoNC4gB0CQk/7Y982d85E1DQdVaRXrIf2MsIof/jnw276D2y/c&#10;yNXC2NiPMGfRRGd/gZDB4bG7NeuMJKvT6llAfitrm3k//VRUWHDy2D8H9/8JyTzBFRmSS4xxcZ04&#10;aUqHbUsNcpgwc/Oqvsagw+nCANq8iiGpm2rY9bXWJAoaEKM1gsKxB6cgK0/SJuVnxlRztTXUVfEy&#10;IFaj8XjwrcIikDg0H4sEsRylNXjMgpHOikx0ZnpyB97S4gwclh5QQldXLyMjDWR6VVXVprcAYWA4&#10;YGxugTN8FoINOntgVigWLzfH78SRd7l5VEANDFnFzHxQX/vSO/cP7/n11wNHHhenGU8ebyErg2JQ&#10;+RwW0Fkunw9qAAm9vcSZxRee6aFMDkYMqLnjl92wM5MSE0E2j4uNBS3lxs1b4RjXvgKqYZZC2eGj&#10;Z036eXYfHUl0lrDMoLjX0dLy8/UFQ6uJsVFGaip4HoOhAvptweQwSjKaNsNH6GuTMcLimKT0+PDi&#10;RjUICqdqZ2luZq+nzCMMd105cYQKClteVYzX0rAaPQKRl5vJr5Mz6ufq2Nd6yCi5irwPBbnS5oZT&#10;XUYpIjBdYxuQPlhP3wC0DTevX4uNiYakkWBDvn3rps+b1+BsqaGp2Wz5kQiymfUA8/6WStKM6pqs&#10;gMDMilK6SKhCSunqOC5c7CyjVBgY8jo5imllu2rpPBsVfQM7EwMze1VpBMnQfISVqYa0bBcx7hu8&#10;Dg5KO3f/OnnqVLDMgceQlIz0itWr4Rgnr9Bahfupc6GQYKrnMH3zJgcrkmRMDhTa06ZNGz58xI0b&#10;N9zd3RcvXjJ5sohQghqznZlB0icWCAbghc+tzw0Jzy4voTcwPNDg8Ln1OtOmbtu9Z4vDUKm4qEcR&#10;mTQ+oywvPyLifWRmEZfHAfVkVVpmWKj/h+IyFQNtBQKltfFIMlAaGBoBnqQmJ4M7ZUV5OWQ5gAvM&#10;lq+9XyUlJICLQQvZEaepbmzt7KilgkKgEUJ2eWJGekxIAaORXWNNXJ1GjZpmWFn+7qV3CIJnN3vy&#10;lrVrZg910pHC4LS17C2tbDTUewxpkZGRXbFqjcu48eBZBv41YaEhYK8dO37CzDlzNLW0OghfEwop&#10;Dv3HTln7s7URyIBiQRpYRftzbvi+5YGNQWewRCKjAAz3lfFpWRkJFY3ndKGQQ6PK2RtN2/bH34vn&#10;2RSW+IWGx9fVYkABI+Cmx4QHxsQXVIKPkoBdz86PCHodFVOHR2po6nYh+y+oIoGHjRk7VqS/LSoc&#10;MWKEubm5qWkfJycnOK2BrhIoDKa55RKJQUhZ9h9qZmssR64vqcgMfJdVU9sQLIBSMDNynr9kMJaQ&#10;6vPOJy8V7+CwauF8U3kNw0GWBoYWSrIoaUOrUZYmikQpsUDaPQ91q4zSPUP63Iq6hgb4gMEJulHW&#10;gIT0X/V1+swvJOEcYCtTUFCoKC1WlJOB7u/dBgfZa40oBwk2+zs4fB4Tyc7Ixc7dpeGLofs2ftab&#10;YuWG/LZuyKcHrff+fuPT52H/XOlbw5KRAz1R0ybg09gIHAaNE2/7fA2wK1evAbMcBDx5v3opIysD&#10;btMAtJGjR6/bsBGPb3ZQgc2muWrHP5+aW/r08eeWiUj5UaM2jxq1EZRraBYKT2n86fOkTNff/9o4&#10;/qXfAT0AN8BZjkAgggAEMSfgug3fdDyczqcrBt5gbW1tZGIKukoTY+PRo0cpKMjDMQ4COdohl2gy&#10;RQYhL0dEsrIzH61ax/5z05TRc0yJoPLBkOQViRwaxkF3GG9mTk7oee+EJZr4jJCYt7VZsiiBirGU&#10;gppGyruwM17RqhrIEVt/MpfTaM+2KD7IASD9+vcfMHDg77t/mbdgIahJuDweRONA/ED/AQ7DRoxo&#10;4YIh4zpsEdwfm8cO2bNqCGLV58501QduWAU3t7YeKwsEq2G3LRTp9xHG4/cjWjhBiT/Eb/nkpMlT&#10;wN+4cY0aiUnj6aSD8DWJMQQUcqL0SBywEohS8jZOBRoHVRB8DZ9aTA6Fx5GkFeSJBDSvyu/3Yyl9&#10;WH033ZwA3kAoNEFOhohg4NS46n0Wbnkbuicw2Myqz0xdbU01BbfLR2Mr+fU6ctrqcphcueArR+Kr&#10;6jVnOM8ZNfbz6UtiIILRDN75acGi0PfvIUDZadjwmTOmg9MyuCe8ee1Nq687cfpMYxzXxwtFROhv&#10;OvQxW7I+Yrnni8+/SePUJ078deJEPpWNIgqQGGLjT6OP7vn4jNW2RxKPsIsvSFyFICc7C/KyX75x&#10;CzyPQaHR6e7h5A3hk1s2rAuNjFZWbjBgt7yATEOKOXCC9/PxKSsrVVBQdBg0EOoq2NjYYtt1JZBk&#10;KJDFbtjQQa98/EzNzOA9sLtS6+ubyVoiTXnTnyCkS0l1TfIQ+cJIwnW/Npe1K5cDFt5yv9f4YGNC&#10;r5rq6oSEeNhgOCxWVU1NV0+/WYTf11rsvt8hMh3yJ4GrHth4TM0tps2cBWedTqdfEZXa4fEmjXX5&#10;Zc9vUGqn3WFWVlYcPnQQopTgrK+srAwWSijPsXDR4llzuiFVDeAJlJ3avG17Y9ejhjmCjyLEC9TW&#10;1WGxGIgcaOSmMEFQXb4P+wC89vMgBbBFhAIUjgDuPCyIuCIRcFg8GChAccCm0/kEPAGHR/H4bBad&#10;hcIRhZzSShqoMeXkZQRINFa0qsxaMO0K8WqqskQsVnIMAqFn49rV0QnJjXZZuABJXno9DwwMAFcd&#10;oMd2/fsPHeo0fsJEQJhOoUBnMLu2tubRw4d7ftkpqkJAp8MyrVizFiDZ6ZwgjVUIpk0cD8f3VWvX&#10;tZ0IsJ8rly5CEpyszEwQXTU0tRYsWjx+4kQIIejUrD+/BOO3s7KAnQjpUteuWqGtrd1qFsDn8vPz&#10;D/z19+atH1FI9LKQw2VzGRwMUQqH5tKYPDQCQ6DgRAc+AYfG5KKEGAIJj0Jy6TQGAokn4PFIFLOu&#10;pqCCrqBAxBJISPBfA58wHq2cipSRJcvLSGE70st/ZX5HD/8Nfg9+QcHwHBgpIYby6WNPCLwBW5yS&#10;ssqoUaNdx483MDDsIpS6+Pr82TPl5eVPfbcqBF0crpivw/5+HxiwZeMGNpO1ftPmy9dvbNu5U4oi&#10;vWXD+jdvvDtNMTvqHXYI6J2bXXKycp+vrnI46LVbOVzbWcD44QSjoqo6aNBguEFaNzbp869wODHX&#10;txsfA3euXdu3QR7ClavWHDtxetfuPVB3CryTHj96dP7M6Q47qsspSYoMyWJ/NICL7SVx9MTph55P&#10;r7vd9nrl/fjpcyhJeOHyNbiv3br97MUrSLbSokcUkUSB/2EwIhsKuHLgRBxOhA8YDEFGhowniI4T&#10;WAwBYuzIRDxFRkdXQ0dHC1yJZKG8GpB9eWUtTU0DLSVSZzhcu3OHCN+xEyZu2rIVCpdcuHx1x85f&#10;oJBQZznct8fs7kCU8rLSXdu3BwUGAi93f/AQyoTNnDXr1vVrp44dy0xP744eEMASIOHOK5+3gAkX&#10;r15vfsM38P3M2XNbdITEYQlkGWk8Ds6UOCkKidTA4UTwROGk4ABAwYNfP6AGRUqGQiFAwBIaDUd/&#10;E2MdRUVl+EYanpGVkVXUMNZTV5GT6SyHazV30AaNdnEFafLg34dPnDr75/4DM2bN1tc36BYQ/YuN&#10;9BjFeUsYgPO3v78fkOmJkyfPnDV71GiXGbPmgMuJsoqK98uXbdIHNHu5OruosKygKx61/+JqdLlr&#10;kmh/UEBr1/NzCHV5rqIG2CwWnEjADAmx8KCCgzxwkM0LsuQsW74CUOXlCy9wyWkTIMVjZrh73j9/&#10;6NLdl25H/vHNzKTyxI85gTQhkGcOgovBNjx4qCN8AEWf6B4+YtCQoXBg6vRxpFsAIk4jIL7BcRPG&#10;P8TRCexwCg1+oT/qBcfrD+HhUVERkBanqrb22fMXwSGhIHI4DR8OKgdI99rhxOsLygsLs8ULCwV9&#10;NYjCH5FhuAgZPt8jRsD3mpqa3YEYkp/lJVxX8LMFlICcEmCjga0EcvMPQEl6KJMDd6+EuDggVc7D&#10;RzQqJ0Ep5DBo0I5duyEVb1Tkh7ZrJxTQGAXe3i+feDx8+Nw3MKiY0UOcmCVEs97HJYAAKFiiI6PM&#10;zM2GODqC2aApqhI8LMA7F3wVIVqupd8jHNmYdYlvI1ML4mvo2PQrpzxiYsqYXYzHbz7iH4AoSLAA&#10;Pf7RooICwAELCwsUBnPzltve/7X3FPBNXV/HvUnT1N3dHQoUCsXdGTYYsiFjG4wxmDBgbDA3/oPh&#10;TnH3Ql1pS91dk0Ya93wnbSmFttCWjrF9eb+MJa/v3Xvuueeec+/RrV9+8MEHJ06egrweDCPD3Jxs&#10;yGrUZRByWePD2LsXo6LOXbt1516VQPiy7Fm9mfTePPPGo/NfCeAbKuQgkAU8wmFr/Nz2JygkBGxl&#10;3eUdRqiltZWXPvv2asaN60cfnNq5/mQxUzWAvOtfObv/eaDbjJFOTi5EYlss4FNXAnArBa9LOMl1&#10;SdCsQphNGDN33WcfzpwYaEZVKeWQHOw/j6n/rwPkcDkNDQ2Q3n3Pnv+VFBe3UUhMTEx+QYGllbWl&#10;tRU4mj6HG42a03Bz+68XH568cSXj7GdrD2WXt3og665/KQbeUCEHrkrw6T4WtZWPdUE3hFpj0WZz&#10;lny09csN48e4o1tq2LxepA//l06bDuwODICcEwkFXUvHgfEcotnMzM2fdbMEyqGZhk4P91Ia5UX9&#10;8aeB2xh/Lwvqq/kt6mbjzcUASDXYKEMaI3DNBig7Ns0QsqUFuhuHMDUwHo3hpBkrP9+6ee6sEKK4&#10;lsNTql4tEP/Nxc//B8jeUCFnbWMDNhUoqfPcGR8cMoFewfDUZW7QKLyVzeiVc9wLeXEF8SlmXqPd&#10;rFHIgfHQ//9ACP/OMUKOhoCgoOjoaAgTfG4E4BwPO3dItN8lgg2JUMQmHTx39CIRt/2H7yc5e+u9&#10;oavg3zknbxbU4JVnZWmVlpZib28Poc0dwEHIUFVFBeSn7eLaDSzH0HzE8un+XGJe2o3rhm6jPWzB&#10;tfXNGpYOmj5g4A1d3mD49PH1/Wvv/yAMHOJO2gYE0dm//PADmEPBe7DLEIE0MQR8/qMDtx82uxjN&#10;XvlZpDntFVOJ9AGNukf/GQwA2wIxBq4mVy9f+v2Xn3NzciDaBHZCX2/bCjbdiJEjrW2fC5gDm1xt&#10;2bkDZw6ePh39IC36yJ/HUzNZEt0+/Z+Zv7+/V0tLK2AXUKbDmMGYNHHi9Bkz5s2b9/GGDffv3IYg&#10;HD8/vy4ZA+CEh8WTSvKj7kTn0hAz3v9ygr0VUbdb/vun6m/rYYCEHGRPwmBxeAKY+gkQ1IHFoNvV&#10;Af0E3MXVBXzYYA8OVeqhytHNG9cgZPXcmdOQawiKpYHzT5d2NSpJSemF7/746d7tSp5ATy6tYPMH&#10;wp+pnwPQvfYSDCBRGBzE82mz2j29wJ+6lYzAPRRyiUKwfC+oCJwD31mxQl+fHhvzEEJ8oKbuxfPn&#10;wKEOamItWPR2lxzzIOTEQpGpsc/goWOc3DklhVWc5oGpyqWb8oHCAGQIQWOAi7SHa0OzcAcDv3tB&#10;Ds/DAM7GgcHBEFdjZGRoZmJkaw2GOAsnR/v8vBwIjZ86fWZXTqJR19fd+OXAz1fOZTC5DJWsvIkL&#10;qUkGanC6dl47BgZGyCHVCpmAzWqoqaiA/Ox19WyBSA5eH/13eAWiHhw2ZNf3P0CK4L/+/N/a997d&#10;/e1OLo/35fYd4I/btToGFINTSEqyrlVwjBCqiosx33274Xh+ba8zpIFvAtifIdaq6wfyHkH87Guf&#10;lz50yOFwAMhugYdBdVcXuw+N/22PquRQZIrDY4tVT8gEjCQqpYTPZdYBDVVU1DWwgIogBezLqQjO&#10;clt37HhrwUIul5OcmAh7o42fbt746adQT64L/EDwzj7Ldm0+eOH06fPHzp67um1cpBUF1+s4ub8N&#10;IbqG2zGAhKSdMhG/oZEjVkJGNG1Kcw3Ey/MbOGKoNdMPpgJ1hbZ9vTMwKKi6sir6zu3bN66dizoD&#10;NVSXLlsBFU274F2OUJVl3yxvwitV/NicH79ctz+zSKR4iZDT0c8bTL+vLOS0DiIIDa/o0bmdn7w9&#10;ZvBgqHwyZfHO09dymAJlnytSdkYUBDhDaMv3P/4Sl5yWBzn80jP/OnDI3z+g+ySBCAqBPm7aoaQr&#10;CVmPckqy4s7f/zLMDfNMCcsXzALkwRoSGhTs7xMa6Pfcx9fDdfGCZwM537DpXPTWHD8P166QB/l5&#10;DxscAgVW3jB4tUwLiWzOP/jhh1/v+Sq6EdWa2ww27yhJY1X80d83TAuDiPbBU5ZsOXU5hyPrXeYz&#10;SIgDYZRQrPLA4aPf7P4egsCwrWVUe3u9XJL2tiXdc6+GATSWKGzKuHJk7vJv71ZBPRmoAYSV1nMz&#10;T8z/Ojqhmo/Ady1c9PIOoczIO8tWnD5/IflRZvKjrKs37yxb+a6RcXtRvWffxyOxYWN+vnMiLicz&#10;uzA9+V7q96NDqPiX5T/USbmXz8I/9cSrCTnQUmpkyJb0UxsP3Cq0Dlj9x5mL56JO71hnV3br1I3f&#10;r5WIif2x13bO/AaHNggJBwUW/AMBcx25K7vRREJSAKgj0vo0qLpgLfSecUEoFURcQaaM67fvnrt0&#10;peNz+/5DSBTEbOpU/Ihf2fg44WGhSNo2Y+20rUbIC/PvPYhJLCsWSTTNyfcu3ntYzGVJmvglCbfO&#10;ZOSJlM8Us+o02xoVn1dw7XZ2aT67n4YhqPnyzoqVAGpnyK/fvvfTr7+D1QFy/3TqTSkvjUvPKs9v&#10;7mljWlGVevHa1fu3cnlPMrbJxNUpOQ+vXSngyBD8lpxb8fEJDyrb0gz364JKQ2olhp13t0RcE12J&#10;SC+rQQCRIPGqwgd/HDt5vB49fvuRqLMXo75ebJufd+2v7x+woJ4H5CzqdjYhPdv40SOHDQqBz/Ah&#10;gyAFV8TQMPgXpHtYSODGjz7sF4gvemn9B++HBQcODQ1u67TtM3RQ8NBBIRPGRD6twz7gHQ9EgxA4&#10;P3LYEEAOAPwM/KHBg4MDvvt2Z0cnGmZueVZ6QtkLYk2lGl5a2vVTUfeKClpal4G4ojom6nJGTa1U&#10;rGjMyH945XIem/+yI1A3w9IWo+KL2Bnnf4yKKWQ1Q3IQcIpUKeAcB0VD+4SGzlwCijlCViAtewDu&#10;gMPBXrnNqa07mwYKhe3gJMB3UC9lJZBP7s6tm0AVnREL38MHh46PHDkkNPjUiRN9gvx1PgzJlwEJ&#10;i+fPg43+84QdGgw335o9E7KXdQJJKil8mPS4try9/spTqmn/pi4ujj176Vr8gxJI0dt2SQQlsRkJ&#10;d67lFpfFRl17VF7M7Se76wdmXrZBeWGToChXi4XsnOjLcmN/n6ETI4OcDbAahYBvqij5JZFV8Ci7&#10;2Tm4NWden2gTiA/8KsG+0q2qDTzCYc8OpVX6MdoXvALSNCR0EKSEfu4ZyA0BSRHbJ6r42M37qdez&#10;kIa0S3cGL5o91MWX8eS4gGuqvnr0IXaQOSXCkHXs8P4m5bRPloeyjXPu/HkjZOV4f5ce+kZqWjgZ&#10;R09Jlo4b5ejer0R6gC4A0tnl+R4gBUNnva5aXFGXuPf3O1KRQEZyDrYfNuXtAINOWVfF6uaYa79G&#10;3WGpeRKNHv7m3dB5C+YG+IivP7gVe7rA2maC21DU1SPnyx+hgwdPdB1qS+7f/ggcXpUSTm3ijRLT&#10;wQEBTdb4vKt5we86YsSFMdEsWb3toHWREf5mJCJaZIPgketUAkMCEvKI9kBAfH5LclLSBx+tB19c&#10;RafKX0QSCay5ycmJPc64sI7D5tfpu3lpM3L34QJ1KFgBJ0+d1jlxK2y/Ghvqf/35J0jv9KQtubK2&#10;qFhla2auRwch3rn8pkYo4zaUFcoxrs7WFK6ojlnBJhi4O9ihqirzJSKioYmbkVE3EKnlrMJqIUZC&#10;tvEyxvcB4k6Pgk4b0nxs/uJLsHqqlO31XeHv4L8D2b2fJBKS8DP3nrpbnl6mMjA2vjd00ZIh1tak&#10;Zz0vNGVVD65eOZuQhDSg8K/ejZ8wOFjPHZ164IIMO8rTnpRU8ijlUArDfKJ3iKN+n/PjayOHaDi8&#10;U6hV5e3EfCMGY64dVBeFYG4QNr3fuGqHDUsDfJGOHTkEKZKfoyBg67BjBsM/ZG3uHzI7v4XFYEtK&#10;imtrayBbBQRuQuNAsyBStTkz9+/Pzs2fMKm9lF37W6J6NkvUSHDwMO28jKASVm1FLl9CtzCyJBqI&#10;qrML5QRHZxt9gaKOVV5PNAq2NcV0X/dHo+ALGoqKNXZWRnST5ybrZcMDtGrTKMbFjowcHRQcIpU8&#10;3ZADnUBhk6tXLncUPVe15JTHH/n9nhIhl+E9IryGjZ7nSXsiRWB2eNKa6Cu/nb8nxEuFchLV/u6Q&#10;OQtneriyoq7cyrn3SEAlyi+r6ZihNjRzM2ft7vZ1XK8o5JBQCZZVUiQfvMQrxMWFohTwYOuHJHmE&#10;DbePiWsqzayShrijteTVJymHQMTHxu7f9+fESVMA+50PdkCX165cNjQ06lHI8RvZGhKCTGX0fWTP&#10;7lbasS+TSZ+EMcgEZRnF1exKhJUb89TPVz3t7S29GB3aND2CtKC6iVCWZx1edzcpmcmzmRRAqHWo&#10;ykxVhqxtTs3NZzfXq6R0a2N3Bx9seWV+dSUHozG1NTJTYRqyi6seYHkCMx9zlZWrn7MBFdVD0Y7u&#10;SAL0xQBk1788NxylpKnpcWKWfKyn7Gr1o8YYud+UAAPIXd7GNtSCssqY/fuu8hBDI4IdWYjMpMu/&#10;Sog+esLHl+6dTrqmHh05qPJx3LHLl1XFnvZ2Y1B9x24bgKCUhGzEzMzbPJupy8eOy+cWVZ1+WCV2&#10;shGWFAqsPCz8wkJM0VDyToZE6XuMjvCAqDY9pEyq5Rk9LAfIOPrh+o+7FosH/nLm5MnuXlIrGuPS&#10;kh8lFcrkRgW1wyMGWevr93q5AQVOmjIVcvE81zKUUT588EAbOtXi8vr8hzdj6pvVdIZPWIC/e4Bh&#10;J90pUihhpiX/L61p2cZZVo/qox8czTJzW7niXdyNW9fQLY7D5/Qg5CQlV6MrqE0OC/st5ACHJmZm&#10;z2QKfjIM8D+EsMLWXyJeflIuy4itllpUn/7zcuBQH1NLErETM9Yoiq89uH7lRCrDfaGPb/Pl+9Fn&#10;z8VILCyqzqfZewbUF9y99vhm4mVOROSI/rl+weaWgsP7TZxrcy8mLTuN6skwN4BzV7/4IdSNA7db&#10;2JRotU6d3Edg/we1qMQiUY9CTsRqkaNlZAPjXqi9tdswjQbq9767ek1nMGtqas+cu4CD+CZ8x75E&#10;JW+MSUl8nFooURnY5Q8ZGe5kaIxvw64SoSnNO3kzx2m81xjL0JqTBw4IqW+9v8i5UJicdTTDe3aw&#10;bU9ZtJHyxqa0w0c0S+eFG5q05+LuG77gdAtJq7vy1bTUVKhF8KQtjaKltj47NUs1KVx8NCVRnovy&#10;muhJ0+9gI5yc4vuH/rwh1Z88Nti2gJv84N4fUpLPilF3o25drr5VILdT1pdTQx1dpkxR9W+T3LdB&#10;tTOd/rzU6R3gPgqFxt6QrA+l/LTaBFhHGpVcgyQoZSgZT6St89gP6gTZBo4nx09HnYw6d+rs+bYP&#10;fIc7YPTrko2wFSCNXCkoyIsHfXv0/ewapryn3X+/R6xEmY4ZPm315rWTRnpZGKChaHhHfVsYoqPj&#10;CBtjO15Vdk5WjoJhTMA25Ocl5D7mYE3CbKzL/zq78/33F7+z6tPvttzLLonZtXfbqtVL1q77+ti+&#10;IpkcQ6I2pjw6vGPrR19s+iUhXax6csbvN6hdX1QgcUb63u9+uG7x0kkB7iZQqBzqfHdIDpmYXZh5&#10;My1/8Kr567Z8sf6z99eOm8i/HpcBRNrIKRbScTwsjp0fw1c2cvWIGjypa5xi70AF2a3gChtK4lMt&#10;bDRKfQZNwEVKEjJLxSqhEmVBI1nQ8Cp5aw4lKK5EImEgobGktVCV1vLb7aUN9W1peV5vAo9KxBJQ&#10;e3X3jpSXduza/VtH76YU7du4+VZpIa8P+Sxgx9Nt8Q1+OwzaHmW1iZmXf9kd11j1YNf+46f/jG16&#10;dg8CFbc5LUknrz0uz30cn/PwxJmbN85nVNZkX43OSI7LL2nksurrmEyRQiYXSlsam+rq6hrZHKWU&#10;X5Oamx1/P7OYCTk8OGJRX5V3rSsRGL1U2s2WqNNmDomxnTNr0bvr3xkV5mRM0da+0zyrnWZVJsSl&#10;NpI1C77+4YNVq3Z8vtpXiE19ePYGn6puoeg1V+XwmnJ4+hgJHtKo9mG39gxbQaKJFN/py9z5tPrU&#10;G4k1AkVf98ntrQGvAD9bLfc4c7aDk8AXqBsAkq+HsvAqtaS0JPUmOKncelReL4FaXy8nb9j9AGJB&#10;PneU2iktLd29exccIskkAhTzetKEiB2398zNeyfiHtXc+nLDofRMVsd0IBEEjSznWnJaSnROQXXK&#10;mYvXo04lF2dnxebkJVyvFWmkUAivvqmmro7VwpEp1DIOr6m2vq6pSSBm8Tm84jvRGTlZuSUtHC5L&#10;0OeC5kDYYLLpOk6ojtqJhSsQJGuTwNWfrJ//VqSXkwER1cpGnlySlursRw/zyyI3rvlo/aaNX65Z&#10;HDyceflOWlrcvWZxFZtIUsgM6BRlC1RYAJXxy3E6QE+8mjjVQEpJFJlKzCpqqOIIleDi28qLkAiJ&#10;kIfHq+l2xlpu2AsKeX40gPGe3ALhfrdZ4FSSytKjSz88fm/f7l1R32x+P7pZ2kcN/stQSjb0Gxvq&#10;hTEvPPbbHgPHiEA/e4Mn2zMYNdXM0d5EU1lz68HZBO9RC8ODOCkZUanXCwzcXc31KAYq38XhEwdN&#10;dyypiL5/81JSlkmkc1DIBHMpFYcGg4OIMWPuNxt2ferneC8xiyn/G/JLY7F6Dg6jZozGnXt4rCy9&#10;yi18qie4Hj6ZfpVaDScfJNaEQkUB0ZIRVEtHPywK7RM+29V16RSLYR9+PXXcvA2u5CkrRo2evNqz&#10;nwSKwqLkzNrSuIvnmo9+tmLiyPB3Ptz9Z1Z+9M0sEZFh1MgT55Qz5a2ZKbSOKOL6usKchNQKNpSI&#10;7N9eqfsZRRO9Fs+bv3TbAmc/N5xarlAp+0GhLyIWFd7GzG/Vlh2ffbzYx5miaGEJnmUedKKBi9dU&#10;PZGwrCC7msUSYZEtrLzM9IJaRdPVsiPvbAoLGjJ80ayonJTMI/d+mD53SNiwyRtW3awqUlAY/OyK&#10;/e8vCB09dv2Fc2UtA00nbXhgmIdNH2ZbqUy4dvC0RfC0ADd94rMHd4VCpgJlHMmorfSlpZGHkaUz&#10;Akk1QY/YuHHC7LVrvJ3enmgy/N1tkUZUfD+2uK17HDjXSKnub78bSlOpog6cyW8Bmf5MvMnLlmvb&#10;34FXqEGwdxcCAJb4bjmJRs2ujVrz5ZFzu37Zf3Pb6mU36liyl9ug4WjIYjVHRUXduHEDdl2g37t5&#10;8+a+fft+/vlnb28f2HK1ggPDUqgZo8cs2Lzty3cWRTBQ7JYWmeJJyXdAs6vbOBOySXNZbnFpMQ+P&#10;kwor83LSiyo0RMNghnnKpu8XDB3lP3zEuz9/GpffmPDpjvlDIwdPGrfxyM+FCg0aq5d3+MDSSeMi&#10;V72zN7NAAwfDAb9wBEMP14hxI1WHL+5jVUk9h411Be+dJ3OshMRDCiUaZ0qhaRFOwxma2vsQUWj/&#10;sUudLeYsC5q14vstXogRH6+f4DnYuH+E0Z8RvZKQU6tVaBLZInCIX+zVzGtJMfVImhGNpidj3T55&#10;JB+br+83yB6jpdYB5iHdjxOJodF8Fy2fHTF/ONVYr6UB/CQGvF9FTMrRk38eQKF3//zdVI9g2jPz&#10;hLa0s0SqyOU15Xg/r0nDhlpK9flYBcLdzUZScD22uEWhNtHX14OtraFjqIcZnUTDM7ms3OhLWQ1Q&#10;Et7cUN/YgAHmcKVKK5oHHHLt+uIpaw/9tjouyWXBhK/WbPN4mv0BgYCyZnQjM4wir6xYACTRrK7L&#10;TEgnaNBEKAaDAhceNGR8gBA2qBKNAZto/3WVOBGnpqE+h/TWdyePXbgKG+Urh7Ztn0+9H1PCtXBz&#10;rSmSn798tkCKo9GM9CUV94+ejjp7uQEFtdi0R7IBwwmeYjvU1YLM4GanlFHoeqCnGcD1poWSZDnY&#10;e8zk6bQLV/fxOWhnvzDbZ/P8Y3AkC3tPE3T+1esX+A3okImjjclXT0bd4zDNffWHzTF1Hz7Vtawh&#10;/f7NE5fvVKF5ziPCqVwaAQp0KyVYD7tRi7/aM8I9Oa04r+lZO09/1n/374guX/v2wolUO/Ofvvt1&#10;lLkl4Tn80PRNqBQVn51bna99P6Mks764UlsaDQHRskAvWoJBa0Me+6XFaQep9TivQtsGjPFzd1VF&#10;/xRVK1cqXslfu5f4AddfPMl9zrzp45eNMbIzbGniwPmsF8SnQYCcgy34N998U1xcfOHChbNnzy5b&#10;tiwgMBBqU7QVJm3Fh75J2OLxQUjLylvHD1GdRvq4GJKf7Blh6Rlbe9jSxdm511NvZHiMmRvgWHDn&#10;3pnsmBp9V3cLKMckdJgaHGjojU1NvXbz6tnoFHqYlaWpP5mPwWLATiQ1mDx/24KVY2n4KwmpHHU3&#10;B/Ze4uAFj6kbBCUHfnovI3f0+ws+WfSxY2dFP4lA1oeaFtLs0gIZjKVWXJmflEnEEIhYqI0H5yE0&#10;BqflIdro2NcZXf9KQg40GQgMiWAVvmhhkIsq/sKuVbNmzl+w8JNv7gkYIUPHRfpYoLXU0QsCeXXc&#10;I1A4Q+OgeZG2MoqC3yikMPTQ4JXXp4tK7cZGDpl/n+g9G8rOHz134MSZ2LuJZ3bv3Hf35vmdhy7u&#10;+zqO3d6LqYMlmWSj4jd7ejg5+PnbqchGRIW+k5cZGills8tSszLz0nM4ggYWh9vYWFtRXlJXy5Qq&#10;STiEtEUIaYLVSrVUIhJIYdf48n1jp4GBvq6jJGbn8T5rppJKmhLuf/fLsXsxD27sP3P48HfHrqdc&#10;+ejDi5lpjbCPRBHoTm4jI0fJzt7cvmj+4nUf/F70OHDRzCAza6KU1yLgi0H7oVZJ+QKBSCh9xl+z&#10;9xgGSYlqyM7OKzrT4hM5KmxIWGhQYEjYqGGDQ10sbt3Mabb1Hhc2yrEu4cc1SxYsmDnrk5/v8hVW&#10;gRF+ZiDkwPdkgC5oSNRS+DCzkcD1nD57BJ6XW1nJFT/ZSg9MJyg0T9H08Oo3SY8Dlk5fOHmZ51Mj&#10;Sds4UHiaib2tWfnjinK81H7YyPGuXtzc8nJhbT6TI8Kq7J3cbVEakRpPo+uZW9DoZGNydV58flVT&#10;i5hhSnf3CvKzNBYLZSK5dMDQ0jbwNm5Q+PjA3tNnLl+Ovhx94sev9qbmiRW8vEPnz/z42QNm6+GA&#10;Yuo/aognySr1i0+XLH933q976t2NJ06YH47mCKRSJVgrREDHLSJZv/zntBEmaqVcJpAoVGo4FpBs&#10;vDyGDR7mjtdIlRKlup+muT5MLFAbxcB/9nBnogWCVcXTM9DD9KD3fqZRyPJNp+sPGjQIlJY//vjj&#10;3r17gZ9s2LABMh5o1b1PjScQ555fcPnW9bsa8aLN2ya7PvXb0LaHo9g5WEiY0rzaQkTQ4Nlhg3A1&#10;kgqUSG3vZC4ri8+rJVkaO5tY0tRyEZpqZUpimJkaipXs4qyEMg7EmVq6ugS6eZqTSZwWUPAOsCZL&#10;C56IX37/9ne/HX0YF3dlz+FDp347eS7hyidrLxcVc4E00BQzb+/hYeGcA8c+Wbx44cZNp5srBy98&#10;y9+AgRLz+EKBSCwV83kCCRBJn1hcH2avu0dfTchpza0YDcE6cN6kEcNc7EgqMR/GgSY4DZ00Lmi0&#10;NwMje+rB9YqAvux10PlJxE01tRpTormVORUpqm0GP/neMwGxWHT86JHzZ6NOHgdH9vYPeHjev3vn&#10;ia5DqcQ42w6eOHlB+HCKTCaRi6QSqO+rDVBtv1wcB81ZsHrh4nl+dkRn94jZU9fOnzfJ15di4DBy&#10;wYRg/6EBwwLCpy4c4WrhEBkRHBg+euKwCbOXjvNxDpw/y9/R3diG6jg4clGYPw1D6ot4hvP03du3&#10;L1280Bly7UCOHZVIOkq3KzVIIpo+ZPjSaZP9TG1UIg6E6yvEYnmrIRUukpV56OK3p/iH6IsVfJzK&#10;ZvSE9+bNcNUztR4aEDJ8RqCRHgKLs5k4eURguCOtn759WmMtmmRm7zQ63I2q0kiFoNURaahU29C5&#10;YdaGFHPH4cNHTBvka4gCuAQiNN19xLBRkeNcqbBH7dnxRAs8kdT5VNo+GeDx2IPbg0pacTMp+s7V&#10;OFaTECGWgzNfH7ZDrV5z3Whrn+RF1M6cuDI6bv9Pvxx6lC2oq2moq8hMLXp8+Ux2M0+mbp9YHJFo&#10;4+rGZyopNKRnSICXs49ZiwBlZ4Dgk4WPS6vLi2skQo4KQ8Qgga00VNWzmqobgEsIZWiVHItCSmRy&#10;GShZ+wL3ExoFGQIuc11Xk9aPvH25aFQ4H88JU6ZM9QvBiltECgUgSCVXyGWSJ/EAKNuRg8fMWDjc&#10;wlTMala5Oo6dM2fte0vnzV40ws4ch0AzQgNCR80ONYM9Y18IuQ0otUqJJ5vZeU4LtqVh8Rq5DGlg&#10;7Bkxa82yacPtrfWwGhj2y3jBq/0dmpdLmTX1chrC2M7GCCOpa2YrX36UAws9iUR2cHB46623YmNj&#10;wb61fPkKOzu7NmCewAz/ZzXc3ntyz+lj90tqEA0V2aXlWVeiM1MfVD7xabRyskMhjBQSrrOvh09g&#10;sK2MpGeIpzu6Gsuai4rqq/NKapoAOJVUg9PHKLgNzY11NU3N9Uy+TCGR4sFPEgyKchlsEPqIBaCm&#10;bssst1JLB8phl0EjmIRHrpg60ZVmrBBzRDJlKxtpt27SnG3DFr4z2csb3yIW6uPcJ0xeMWuaHYVu&#10;GzksNGTcIH9Ll0lvj3S0pcCB7vVd/dU8PYUQDCZKGdrUKWKFx5hVn2i15moVGFvlSsjc/QoiDvhO&#10;9wukVY3elc41alld7b3fokjzPC1cPIQFD4qYXI3GHGow9wKZwKHc3T2PHz38pFpL+zsw8aBmDob6&#10;PtrLymXmJy7PpAGa0LltjcbSauR7S0Y+uRfx8cqIJ9/HfLExXIUAjVP7NWssAnbheAUC2covv/28&#10;7b6D78rQXoD77CNe3j7paamZGY86GxhaOQG4e3m2czQNhWQSEflVROQz704b3LYCgVsi8QjqoMFL&#10;4AOThoY9eLsawvatmbZP3vFd/4lv2wv94V4alUxpFDh0fMgotFoM/BL8GUABpyQSTf0m/xKkkcq0&#10;Pu1+s1eEzF/dRkVg05Yr4IkXHrOQYPwozC+wtbPr7E9BpdHq62q7IyFomaRnZap352zRNUGa8aBB&#10;H/v4mFJ67VypHT3E10OJgyeeJto7BCKhrLS01c0aFq+QV1dXmiPB+VPUCYfPN8uYXshhjPRfkHYB&#10;NjT9Nj86JBFpFhzm51uCB/nm7qCP8x7j59Y4Jdy1RC5ixj7msxB2znQcHkGQI+QGUFBcHRAe7uGs&#10;cZcKTNFUggZnbO4mw+sT+uxGh0QClqDGLNSA7lxmDw79kBwHkjq0zq6b/7vf+D9Hht4r53oj5j69&#10;aW7ks2gufBASGYL4ZNMz4uew1iesZk20QkzsMyG3vaBWSimGbkHjvg7ViGWQTgtUHEiqg2Ok218o&#10;hQQ4qrwjRU5vO4Ap74iv7fyONiChG4kJ5y5O48M9lzQRdAOfQKe6M4WNbAVUIXhJcgFojcNhV1dX&#10;+fn6Qk13dzc3L08PiOOELRGEqz5Zm0DiteWpLC6GQGHU80/9/G3Z2vX2J5NQYSgXuxG2rXs1goeL&#10;W+CICHlVpKcdkYwd7O2ptEJ5O3oZUGT+Ac5JIqmQjCKYOdNQEilZn4RH6jkYOvkbDnUzY7m4qigU&#10;PJJgaG7tomeEQfRJJQhMAKD18PCEMrMdWKLoUYCwn24WNTR9h0kTd056dnLnh7dxBS0bIWOMIka8&#10;Bx8tC9Gykra2XFa80x7iNLGdSHo7ewPwnNY5rXMz4Hd+7+7tD9eumTR56rurV7u5gxP3M1dFeVnE&#10;sCF/HT7q6eXdrZtZL4GCSgKQSHf9urVJ6RldEoEjdm7fFvMwGgKcu7Y2OiJ8RMSoTz9rlwsdD6hl&#10;1fU3P/p8V/LDXCxm0PQhH2/8baQxpYcwTphOCBm+eTfazd29rYUXOzu/aQUP17y7AlYOeIi9gZBD&#10;JNanGzcUFhRIJBI3D88Zs+dMnToNdj29JIznHgMTIAiPKePHbv78i3nzFzz31/y83MgR4fBMVy4G&#10;IWtQuPvStRvd96sSSOUyroJuoqd1l3rBBXQCa+Gjjze2PTNp3BigW4hBfO6VNj+pezFxLi6uXelJ&#10;y0611aOevdpo7mlMstbdSiYAlY6KYKINatDKQ5kAlAZcopERBomGxaptoHWXB197QZS3bt74YM2q&#10;jJz8NoX2vbt35s6cRqE8Dzz8icfjzV+46I8/9/Vvmvr0Fo/HPX/27OebN4ERCxjOnHnzV65eA4Kh&#10;fwEH0DXMPlwzJk+E1A3vrVnbGZjTJ098u3NHZk5+V2y9s3ghmLL27j/0PPAabvP9j7/94d6leJXG&#10;fZTPp1t/H2tlTuj+7AHwB3h7Hj15qqigYM2qd6HqeseS7OgRwkt2fPPt2nUftnf0zDi16tmOaX3m&#10;gfb3W5/Wfof/KQRNQiSZiKe0ZdnQIARMDpqMxFPoWmHSShPtxNcL4mjt7Ifdu+7euQW5I0L8fSCG&#10;pOspH5xFjYyM4lPSu7Xm9Gne+/3wgrmzoZrEr3v+7GihpYV34dy5rZ9vWfz2UkheA1VrXtD46zw1&#10;9mGMWCwm9mEMJKYK9PHq/IE7cTGx8NeubaFw5qajfv322PlzMZdO/vbJrqGG5JcmKujUijZFXs9X&#10;H0B/7Y/+eyF/dVQ5OjnFJqbcexh3JzrmuU9SWsaevX/12AVaj0A0NKW+RMJ1ff3Pvw5Ay127ux8T&#10;/zAhyc7Ovv2VZ2elTTI9f7U903a3/Rsar6dHM9GHs1H7ysTr4alGJliQcK0PPWnn6Yt9QeLgsDBI&#10;j9cVeLiTmvH4y6+296Wxf8ez4ClVmF8Y5OsVCJ9OzARy+EWdOQVB3N0MA0mjD/560//OnY+9dOLg&#10;zj8iLUza49h6HDIc6+cvWpyWlQ2YvPsgNjouITo2vgPPcH/horefvvwMbTwzrc8QT+cfrSQCFjs9&#10;YwNKu4RrvQO/SW0Srq2dDmLqw+yAvgS2iReuXoel1JU2YhKSr9y4DUf/PrT4hj36hgq5WXPmnbt8&#10;5fMvv/riq22dP3AH7s+c00lx0oFQJAZDMTdxDAnw9wlyMTYm9MPf+A2bHB04L8QAbHEhqYSDoyNk&#10;e+nu4wr5a15yQO87hqHgeA/duTg4OIJuqt/HkZ5hGRhni1YHJTLkg+0Jfsga8zcA33cUD+gbw8KH&#10;X7x27Yuvtn+x9RlOsuWLraeizq9Z90F3vaHQJBND20AfvwDwgzYjY17KSsCoAUdJwCzgFhAMlOAA&#10;iO4gS2cXfTp9YHD7/F6p70bPLgNuM6dZW9v0RBhgC+hW3zugE/U3NvaGCjkIbQGLjAIUVc9e2jsQ&#10;fK4rfPE3ksS/pmnYEIPiC2owHdz/F2SlOrj/6aftJzgN9VZrM3CDfv099hL23gDWm2d62d0b8hi4&#10;FQHH6MJItGwEboK3yIDA2Ru89eaZAQGmr40MgJzsa5ev9/k3VMidO3Nm7swZkDF21zdf79r55PPN&#10;13AH7p+LinoBlsC7FvIzChR/sxPW650nXW/dYqC6qnrlO0t+/elHqK+7d8+ejs+BfXs3f7LDTFJd&#10;AABIu0lEQVQRLLsvwJsG4sBFPL7WTVGH3f8sBiAL7qxp03bt3LG7MyfZ+fX3u79d9NbcPb//+iIK&#10;UUpkoha+HFIL/mfx8/9hYG+okION1rDhw8F+kPIoKyXjyedRFtwZGh4Of+15bgScvDtJ965fr4Ks&#10;DP8fZvD/9RhBBQTpkm/cuacllQ46ychKTHv0yeYt3ad/a0eYTMrKyb9x7EJBM1OiI5T/LBWBQ5Cb&#10;u2tKxmOosNOZQsCwOmvu3GeSUj2PAzG/PCHj9rnLZSKJjpX8mwnkDRVyL0DpSw7XnHO3Dv3x7Z6H&#10;d+pkPSSm+zdPlw727jDQH0WQNL3s/s9fbz9/JpfLfj5DvQ7L/08w8EJeIridfO7Xr7+7eblC3Jo+&#10;VXf9WzHwxgq5HvM4tYasdkudcL8w+2jUrZuPMrkykU5d+W+lyT7D3W2aU23Blh6ZWHNj/I3rB27F&#10;NwjY0tY8arrrv4sBmN5uz/RtYRg9jLu69NLFG2fjUtlSAZSn11HIv5k83lgh12ekahQs3qPj5+uN&#10;FSY2QY4INA7iDHplUh0Yr6c+wztgL/QG/t48M2AAvekNKRUVFx8UND7C+Qz1QJApkEhvIFeBDtVv&#10;+vy/FD6NUJx38moFukHfJcxVg8VjIfHMi6/eTHpvnnkpaLoH+oGBgVze/eh+4F4BJ4KCRwdP3ZVb&#10;YRys3HBsfjmzuXdbdFB2yeWyvNzcrMxMqBDY+m/HB35mQMz/wME58C0B/PX1dT0An5n9OAsCJ/uj&#10;0Bt4SN+EFsGbrq744rn7ObxK+4BAI5Giqokl6kNpo/KyslYi6UonmVC6rFPBmjdhsDoY+oEBSL5Z&#10;nn3s1F0mWeTg6qPHE5YzWS+rbw51xiHdAaRB6EIY2jtwv5nF0q3BfkzGgLzynxFyIqWsqjhDozn/&#10;V8zduJO3mTUnYhPk6s4121+Ar9qaWkikMnFs5LRJE6ZNGt/pM2HksCErly19+i7sx7SFXLtrrLWi&#10;x5OqHq2Paa/WF15pF9fW44tUJj99/93Q0KCuwMNAoHr9/bt3W8F9eTvtz/Q0wAGhuL+jkZdttDv1&#10;CTNXUVWibLn+oP7SwT8SxeX7H6TVcNqqhfbmWv3uioihYV1RPWnc6FHDh1VWVPSmkX/qGZhYyLin&#10;zZb23Ac4tFwOdVI60TlQ3Au8CtuWwSsS9j+Fhhf3KwMhV5qDkF86/fjGlQMPWmoPRSfypZwXvgTZ&#10;QCBzbFhIYBfCAGYyAe6fOH70zRytFqrW5QM6fy1tPEce7Xc6O/q1M8AeNbhawoDSXW+QivcNFXKw&#10;hiAIv1uygPvdMXwa0XDmwstJN3Jvn/poxMwhVJN3IiPwqF4W94QJhmbPnLsICZASUtI7PrmFJRs3&#10;bxGJnpYDUzXnVabcvlHZNcO6Ulz9MPnqiRMXk1M4KqidXHwr6nzU3SuJGeWZUScy6moF/avupEBI&#10;stPPPUxIr63p2TAA6ebGTZyYnV/UGXhwJ4tLTrWytpFKW08qciY79fLNIk7DC84tyoLC6FOXrjy8&#10;X9ZrW7tcqRKK+je2gVj2WgMtubsirpBttjs6AaIaFLHz7IG85LtHN3zoq7FYNWaQrZFlr0GBquUf&#10;rP8YCKMzqjOy885fvgqJeCDyqtct/QMPQkIyP28PP093X093+Lfj4+vp5uHs8OVnW57ApJFXJuel&#10;xd+r62k4Dez8G3fORF3I4PJ6ba9SQ2b83ilXBhA1QAOQVbLbWGYsBgqBdYWehMKNmX7k3vn8mEvf&#10;zF4SiDV+b9xwGtHgZTBBkXF//8D0x7mJqY86aAO+P3qcGxAQBNm/XtbAP/Z3SK4Ggmny+DFebs5A&#10;Cc8Rhre7y/jRo1pLp2ovjbC6KeXq9VIBr3vSkGi4yYlnj5yNKS3g9SUGUSpTiSR/ExvpTfrifwD7&#10;KDQqIS5uzoxprRbjDkLUEmtifDwkr+wCE9QrIlGMIUGfyaAF28zHSrkWkLOpDzt8aBkSoEHqubbs&#10;cx2XNq9me/8aYcav5+6kX8il2OAuPpy5fkmYkwetY5egFlfcib/w4CJ/eKiZsw/9wsWoGxdYAa5D&#10;fUjW8bfVTu6WRlZ6/cA2FoHJTT+dzxyOHxFgZd3DgGCt0qg0SLP7bHkd7SDweAIKkkDzk+JO//ZT&#10;CsNQcv72yIWRY0ZOsnwWGI1A2XDt+Fen7nIxfIWaRjl3acL7H01zdXhhxQFV6d4j8ehq0qiNs8n9&#10;GNtAEBaymcWcP3e2HlVP3Zo9su3CYnGPHqWbmpp21wWeQMcTEAbUoYsMGEEhpl4ehn2AHfyeIJUf&#10;mUKBT+fGbWxsUSiQoB20KpYWPcqm+DuakqGI/HOXWsFtqcx8XIHF2Xs42REN+BUFKTUNhs62lAYp&#10;isgnugy26lMhijb2U9+Q19zYQqYHO1hjO8rhPtMzj8vlsNm/7vkfiUhqTSfdfkEi2e92fVteXt76&#10;W8h5uHPv/cbUUpQV40rMnPXvB5madC4pJ334cM/J83HVpXi6oeT0pYi1C6cPHW31wqJ8gvis+Nj/&#10;FY3/dLW3LcicXsvFV6cQWNeFhQUzp06GL50rnGMw2Oj796bNmNGlC0idRiQZQq5ko4Ap6419mRMs&#10;bCyILz8MaBPKkEkMBqMrzHD/eWnKKalniWqNfIOfF54KSV1mYZmAg7ex8bZ3xNZUJpdUqo1IDIwZ&#10;rrkA6R1iTaPhXg5MFxhkGnF1fqII4WRrZqP/XJ+gR4VzV3FREeSGHTZ8BEjrjtch5WlSYgKkVmiL&#10;mpcWn7p/+9q+R3QL5YX7E9+dHhE8zLgTcauLqx6cO/7H/SSSKZl79pLnpJApM5cNhuLyL76U8oLf&#10;fo81RlqPWD2um3Iir04DfVjer95Z71sYFTlae+jVrsPn+LrG29cX/tpjUxoExtTLoVvm9rLuO6ex&#10;73gWFDtPQFBBLQsNFkemKInFN67lzBvpZd9JyGlUwgZW9eOcOpo6u7LaKD6rIDODb0ZyNG8hFhYo&#10;4bADGVZrGnJSU1Pq69HWjIDgIAsxuSErMbm+AW1tGBAaaq/Sb3qcFFdajPZyGx4caC5Elj9Kjntc&#10;Kit5kC7R95OIemYNQKaQvKHr+LT6JDWkBlcjFFAVQoNnUOhp52JyA+heQ54Tcmp+afmD48ezCcaj&#10;ho80qBZXNcQ1CDXK8qqs5EeP2DUkN/thfqHiO8lVysZqKQ5Jw/mEjAmV1l67fOc0M9NBYhG84m1r&#10;/Gutn9E6WgsLi21ffwPbzNZyOU9JBXgKpN52cXN7AZ0gcGYmvmYmbQKi12UVoJfO+fs72n9CPFoY&#10;VLycsrRrp+OFYnW82aDIsFC/wGcFnVra1JR6+PglhGbcmvl4Pe/KU/v25tb6LJzpmCshGtYaWodZ&#10;9bnAAAJZXROf8iDfzN3HATYwPeVtpdMNZs6a0xUtkMq5rrau9b5KLpGhyGQqplZdmnQlb8kib2OT&#10;pwU0+LykExcTa/JwAcMjzc1yrpzjiEWSOk5dRe697AyemUn4iBFexmaCnKLHKbENRHyDCOVohKy9&#10;n3P1ziUO0zDw4zWDLfT7svt82ap9yd/9/AMgp5dcBvnBn5lkoBAPT89BYUNeQCFIfSdr+PSSQmCZ&#10;9ZCJCe53Ik6FpOTCnbjcxGINwSiteOz0cU5QLbmDdOWC4st3oorSyWOGURnv4a9dPB4dhxzi5Ucf&#10;ZlR4CWnuYkandVPo6aVIQiMVmfGHq1RzJg+11jfobq8MZsXIMWOHDgt/ri0o6HH0cHsOa6UMgo+R&#10;sEekZkbdzol08fLrLOTkJfeSHty/1GAz7J1w1/JLiXJuVbNMu5NSlZc/fJCUJ+MY+ziHOAYI7kRX&#10;IAU1IjTBjOrvF+HDLY46e/sKihWqNPFd8JZZn2onvHTg2gfeUCEHed/09enPEw1UiEbB4kUaGhn1&#10;OLg+HN56haBOD6FJHnPGGuY7Zd1PbKGSoJLisxV/kCgcjkrA1ra0JMVGm9W2qDBUGgmHUiHkAj7U&#10;nMMoEJX3kk7/sus0l6myt9v0udKlmPZg787jHJbawf5TOkZaa5h85KfD1fV4dzv5B0vcSglpZ389&#10;0yi30GtRmFPxmJe6ePUwHo0aoikYg7zHIjdVpaeyaGkEDOb5WkVyCa8sPzanPPi3lcunzLJmC+uK&#10;XBv1iIVRF0/fu53Ibtb3pJcX13J3/VVqq2mWWSMI1Y4ihqudqFysqKmVG5Rm1koXWuGwvXNn7Sve&#10;X/A8rMAp06drM7113gEgEbBi4a0nNd66a+BZOhk4qtG2JG8uqky/frPCxzXvYCwX1WToFhj8jOJc&#10;o2jhV8SlxPKZBqPczPD6JZfOPawVaoYHYvJEVKtSJU8uhCpybI4Uj2KYGhqRjVWNtVUcnoKAMjA1&#10;NqaYINkNFQ1MmR7exNzchEiTN9aVg/dMXExMbkatF1X5oqK7cJoBedw12bxcJnviTk+gBa54yzqv&#10;iHbpQRwFku8/KcGjZVcIRGPpw+Q82mTH6Ru/mEBDsL0s6y1sJAnpd68ejSqskptoSiTK1RPDpTFp&#10;53Z8nBkSKS2p0zOSCQTEBgGRXpBdw+dKLAz7kjn9FanFwtIChHq3QSbAS+gG3Ry82nv8uyhExs+/&#10;m5rHScxXOvPPXCQGeZjSGIwOPqyUNWYVpD24haLKg4JmEK/ejI1/QDTUUEyd5dkZCL6opaqFw69h&#10;KuREBs3C1BLb3NLAauKpFURD+GlD4gvq6+s5GjnZ1MzW2BiHRGlahMzmpvoSFjMlMZpFHTbcqweE&#10;wka5W51q6812XODtRg8iWpmXJCWzoP4T+lkGyGvMycipVkmmfbxpmZuRzCe4HMnG0wiqJnb60dMn&#10;78dli3nmQWYFzpGs734s8TLmNushzUSB8w13GdUXizUNbCGnMqdehjDr+/buZSTSj5Pvy5ociL8f&#10;PrDf18N1/OiRz3wiR44KH+bt5nzk4IGeGLoGbJ5A0fDPwBs+kXh9WwMKDs0pz6+nkDGt2qnOFwRc&#10;MYxJZJxB9JkTtyVSLMXYGA97O61FAIlCY7nNRfmFxSrh4EVTXbCuNB4rrzCnVCMOWzTNBeOiz66O&#10;fxidJmoY/8nWMaVNieeO/HTkQjFJ/O7x69sCAs1xylfI36JRwyzjaEYWVEFRUR1WqcSRcM+dCgFf&#10;UP4VhTXAE1VSBIJBsfAZ58zK/nPfWdXM8B9+PPcJxfh/m3ad5JXhZr29fd32Td5WCTmP2H424SYW&#10;U8Y6jVq2dQgN/xq35x1YLykuCvH3hWo7z9HJ0NBgTxen5Uve7pFOwAqhpROglIElFC1iMSZBnhM+&#10;2f2276hQAyoJAXPXBQwUEksg6qmkNcVFaTk5VRwMmUQgYLHaAkBiNre87v6nW5dOmjFh8aLdF/dn&#10;59Xe3/TlkonT4ef3Vw4XlHIyvv9p9fR589at/ivmakUpK33XD6tmvPX+sYMpbKk+EfuqEhtPNHJh&#10;YMVSVn0xk0rHI1RPZRKMTiaVIJAkHJHQqu2kDxrnhZTdP3UhGd2y9OCdsxHh9w7evJZxl40j0R0N&#10;g9buPrNgipGtlRhpMNoZN3z9F5Mc3ckICVTwHQgu0Zs27ty6BXam5zlJK2Px83Lfuf2rnjlJG4UA&#10;QxlYCsGQ/ZYvfGv+5tl2bk5ElFLro9EJBiQSTSBAhTBJY92jjLS8WikSQyIT8Ei5WsZlS8Ut2b8f&#10;+2LW/PHTZ7y7e2tKVXnaL8e/nP3W+BkzVn3/VWpdQ/GxK7vfXjl7wVubDuzJ47aAirH5dvzhVesX&#10;L3v7m9Q80EkRuivg0hs8tj6DpZjr0xmkluL8OhIagSFAnd2nFzitqJRA1voYPCSIwXt5OnoNt8eo&#10;eVnxvx+4yFi38K8dB98SYn7+7OvzKjZj4fs/r/l0iY1BbFG6IMR9tKHBhJmBo9/aFDDwEg4AfEOF&#10;nFgiDgoJzcorhAogkNkLfCjSH+dAJp6vd39vbWsL6OxuXqAQOKspJz0zJjom7XF6tUg2wKp/ESv+&#10;wO3H/IKATZ8vIXHSCwsaJM94HSkVahtHwxDvYbgaZp2Ps7uDswtR2V43HEor6xk6uDgHOjBUPDS+&#10;LOFGXo2EbBbqzFDyUPiy5DvxSZm1bCSaiJRJNXgchYhHgYMNGkcl46h6JDQaqmP390KicTJEc2ra&#10;rauXLD9bu9LeXFiV9aiG+UxzRByBYWKFVxTX1cqxStHdlL/mD52y71SFRGDIMLCwMNI3ZGCUsHFA&#10;GOkRDQ30sRQ62EAR2h0FaGKQGG2p7NfGtjoDDo4eYDa4evP24/wibQa41g+4gQSEhoHnTE++SwiE&#10;QFCTXxj7MD4xKb4EDkwD7C2C1bMxc/Z3lKRmFmlECrIBtQcNjIUVozip6Py9M2kIE1MS5LoHJwk0&#10;ViJmlzy6nFpgP83X1WaoKU/dUpl+Oa3QaUaAi9VQU66cmRdz5MYD748WTkY7sk//+e2+o6cexkbu&#10;+W7HrHURNNkrZaBqm0NW7Y0fLtTaKka+t2GaujQ6v0zcMbcwEEMTGz0sh8NsELMRbN7dBVNm7vjy&#10;QmkFhU61MCUZmpugNTgtXWiQeDTG0oBCohugMUSNdjOBQELdP21TYDHFDbxSqvv1AeXQbG3toGgl&#10;uIR0UAh8yS8pmzxlWs/+IFxOcWZOzIPYlPTkSr54INObEijWIQ4MDa4xN7mMakiFaj/PLh3YFxua&#10;kBUtyMsn990SqglEGhWnXWVI+K8x72pMhtyFHDBqkhmfTuLkXY3NULlR/UfAT30i89GRMzfUQyyn&#10;RCy3vhu1Nz5HUpZ97eLdClPN6gN3vnCzoWGgynu/2QiE1POyz8fFpt13+uLTlca4qtKcIu5TlzyE&#10;vr4xXZ+g4BfWV6GR6rwtO9Z+MOeL+FQ0Va1E4gzpVDMLYyrdAKVQgcbTFDx5DOgYkr5WT9DmjIlE&#10;YfD9UcT2YjxvqJADjTmRSIDSlJCZEJSTcIEtgcvj7d23r66uDg81k7teaimi6sS+X7Z+uuHDzV/9&#10;+PXp3GrYhfUCBR2PUGnUro8DD31iNMbjUJXVt3/ct+qTdfukCCdLSvb2vYd3vn+rXV5oZDyBkqQ2&#10;sHT3FHFNXa2tSQyShMOXyKQtPIlSiVQphc3squKysorCQr5Cj4xFiwWVRfCzqLBFQrB1DnF1MuLX&#10;nr944WIjD+vsN35wCIPJ+mrdwo/P3slvaIEa5T3LOTiWQJGXrsBrS0miURoEDoHiCUrPXVy3bNXO&#10;8jy1uYOHib44J+/InLmHEh/WaL0t8Qw3r0kzZskOnn8fLJ5bPz2D15s06635IX6Ze47NXzhzR0rK&#10;yHVLJuAN9RV8ULPLJWKeWKJCk/SpRFZM8o/z58yYOelAZi77BTlF+zITfXhW64Vrb+8A9a6ATto+&#10;Z6KiIMO8McOgx3QWvPsPz327ccOGrZ9t3vhHbFKDqPcVXbWU2VqA9LmLRqO13tEyLGlDZkFCdLT5&#10;6rfmOVgr6gpyWPwnTz/xYWq1IAaFeRuJ9euEdWzvQWGGBAIK1r9GhcERDSw97fUpFAaVySwtyEht&#10;Jvg4ULU/WayKjLg7jwpZIiUJOsQSsDKxgM9rEsvNXRxdrWwZRNwApNWHEtj5+Uc/+27ND19ewNA8&#10;DZG3lm05dHBXEq91dIb24xdMtywRHpg9LXLO3M21De5jJyybMJ6QXf7JvFmzfzvuONozzHOQvkQg&#10;5POApWpkMr4ajSJSNY2sm99/fack7urnp059/1OWCqutzP0aLjCjY8F9DBzKOigEvoBDFrgOdR+Y&#10;Aye3xgtn9u/4ZMOHn3+x47ODjwrEipc6/kFTbUryrhfcf9IRzD+fnX4hpsFAGPr2uxMx9SklFaJn&#10;34J9sZObmbulj6CkuNTDzcvS0goP97T5ezRkU1c7IzMjfaIYpSxJuFaqsDSnWpgYkCRIRUHCtYSs&#10;MmYLikjWJ1OJEA+gQCJkEg5PqCYTHd2snQz1Qfn0SrFMKCyKyc44fGrNe6t+YLGMbBjMYzeOrl9w&#10;vlqoze2JY/iPGxFmE5y5fu2EMWMX3L0uMLUa6uVFtvAe72F5b8fPM5cuPFBTPGHNynEIPFEpkivV&#10;MmAjEqkaQ6FT8NVXb2+dPvWtxTNPFtYIX4rsvpHNG2qT03KLZ5dAcXHxtm3bKGRya43j7vi9Uiwu&#10;i43Pr81uoTn62Lu4mVBBS9hrbEChbSh3ABXIgDg6XiIQCVCu5YlCH0N2GBUyFCvE8phEz2mT/QbL&#10;mKVsLILRVncRTfGaP8kM74eyHBSO38IeMtTJO1BODmWTfBimm9QODhQCwniQ3yjsOhfwbBuJCxzh&#10;QWFhaq3etyHAz4kBo0NtWvC1TnI6H6EePWLI0HD3ID0na4m8osYoyNPd1nGEo8sLBoNEJsTF/vj9&#10;bllbtEDrBQIOIK+qrNCo0AgDH6ewWXNEZWXScSMiIiI9DXAIHtnMy1NNo7c5zuFNGT4LFi9kWKWU&#10;lwkMqR7DgqcOjkAT9dDJsZnNbIar/YjIMUgLG0WAqxWFZoCd+5nKyJBgTpk9doo1xpKDAmO2Ocjt&#10;18K1Os0pqILhLHn33t3x4ydAzACMNyMj448//pg8ZYq5sWF9XQ/xb3WPcvJy4uowTv72Lh6WJhR8&#10;d6Uzuycd2DidizoNgQRQ97zjCXDCbmpqbGlpabujkVQ2PY46W1bqLWDXkym2LWl58bfi1JOWBJka&#10;EVtLOKuVSjC7MdzCHHMFIkI+xT3ANfFCskIiEUpIMjFag8IIWxqqNDX1QpUlzlaD1gh59VU1tXU8&#10;hCXO2NDahaLMiEmQVrTYD7L0dvdXZ9+7uX9veX5DgpCPdHtxPjtYVl0NcgASHK6eOB+SqR5TI4Yl&#10;4+lKkXGAzyR3D6YXS2hGoLXxCizabsr46XpUg4z0aqTGJMB71pgx5m4SGwccobRMTvOPmDnex9xR&#10;MlgTSdlEMCfpDQpZ6GQr5iEYTHdzIdGETEc4GGk0lhQp6zWd/uF8rA3d6hpFANQCE9fdNCvUlYmp&#10;eaVpLJKzk4Onh5kBFv1iRtlWBjUnO/u7Xd+Au9xT/WareRjuhw0Z9qQjjbLpYXqSOKse66DWqIyx&#10;0vTfTpU6owzD5niAH6JGLWsREJ3JNnpeTOH5Jm9Xp8Q6nryFK5PLRHw1AkWQSriChqoWPJbHsUYg&#10;UfCzvqGKg8bxudZUc3cjUnF+YbYMoa8mBxhRUKamXk7WJWW3Dv7xs2NaYSPDBXrsgSVqvUOJ3eze&#10;nvBbLcslWIR6DhHOUtRWa1zGTB4URiJLGqkeFHz7sdwgxGsEerks+kEut8V9os3IkeFhZgyslDpq&#10;7VJhckqhQGjl7xoWPFxjZ6x09zTVGIVS5n6MNaMRTPzenjE9yzKfhzS2wJuQB7wS6Bsq5DBoNLCM&#10;iooKOzs7QC5IoGvXrt26dSsqKurLLZ+CCqLrTKnVMl6zBGsX5OlmOWiIl7Mjg9xzZrrnXqfoUSJH&#10;j8nLycnNye4sXME1Ea6IkaPanseYhAfNhA8CdhqtiHvbtaMhDYYCbintPwM/1H4JfvLH4Z5t38jh&#10;wTPCgxHg6fXkYB4YGYKAweDbT6b2wa7DVDIEuv2nmde7YVBwoaN6cY8+gIGBQeVlpbduXH8G+NbM&#10;fMEhoVaWVhBZYTds3ephQOKgZmy7HGxHf/ZZ6zcYIxKJRRDc3afApzNuRoUtgg880IbKNQ7tf3Sa&#10;0e63OGbkIvj0sG7+/tug/wJWtW/fPn26wYjhwysrK0HCgUP83DlzE+IeQqm57kDQiDlCBcXaerDX&#10;8FBzKy9zQ3Ai6jWoIyJGpiYn37h2FdnJe6IVgUg4ArcpA3B0C2MrU7M79+PFTlZvhY1xZSoK42Kx&#10;w2b5mhi1+kijcPr6jiOGor1DzNkiDzUGEeDrjhwltXHUCxXRjFBqBk7o6uXAQOgRyPBIgKtBtYuP&#10;gyGGChunEY7DfIcqWckNXDHTlWYX5jvafyiW/xiisQoVakOnAA9HG3Ct7Hk4sJTu3b0DnKtzCAGc&#10;g0tLSgBvre9hCTaTRi2dBEQPDFFLLa4fvt1OJ21kYGEesnA2fDRgcG7rygsxwmvVCIRCBTKw9QYl&#10;2Cci2Ef7zTzoSYXjiRPals3bjhKZkH0kTa1pf7jXyH9dD8pbmkUIU09nusOIMCdbN2Mq5iW7ZdgZ&#10;gzevu4fH3du3ntudtzn6wqcVeEAfiWrvbpV0LbVQkmo+bNpST6emG9cLlGKXwFYhhyFahvgQnR0Q&#10;FH977pimoYEBGAXTjsdRWJnLR2oM9BSONpbiZjnCjIp3GuNuxXV1MpfK5ZYmNIrLmOERDI7sSllS&#10;iwBnbDlusK0RxsAsdPzQsquVZ/OiUXSbYd6etvSePG1gHSUnJZIp5M4qXCAJiK3sIBU03c9tDHw0&#10;SgSylQFqmfPg9lkBJkElW0WEL48Ih6wCT3cFBKzZ+DHvjR/zdPJcVrV9N3WbEdT6hTp96srpUzst&#10;wt57O/eGJLTbnM7PwQjv3b394do1kyZPfXf1ajd3j+daqSgvixg25K/DRz29vCVicW/66PaZNvSt&#10;X7cW1OXaWLRnr19+/GH7tq/CR43et3cvhJ4cOnQIGJmfn9+ePXsgL0nYkKGffvbFc6+opTW1N778&#10;oTLQpCVBUMO8oFj911+TQwiobgO9KsrLRwwdfPNu9BPi6/c4/pkX17y7ArjV0ZOnofs2DvtiOHrz&#10;zECNBJIYfbpxQ2FBAZx13Dw8Z8yeM3XqNEio0b/2QRsJa2zK+LGbP/8C4nieayQ/L3d0xHAEBj91&#10;+vTJkyaBKnvDhg2HDx+eNGkSFJm7eOHcg7jELv3KeXHfnHyseMzBh/LPbc1b/vHOOfP9jOg9wAd0&#10;Amvho4839hL+TqgGr1o9iB/sp/lJzhPh4PSEbCdgOVeE03/6EyEQKrVpN/FtM6/gibD6oLB+7mAC&#10;gQEfrFkFKQ5a9+OImIcPliyc39VUCSwA1vJbCxZ+9+PPvRzmqzwGpW7Pnz37+eZNcJAChjNn3vyV&#10;q9dQ9fT6rUvTquVRqBmTJy55Z9l7a9Z2hu30yRPf7twBZtquJ7mlixcCAHv3H3x+LBpe083P/yi2&#10;kbdUGTal/9qw5vc/p480IXabWQLgD/D2/OX3P8aMG9+XNQj7ZEWLgkjrvQ6ho3WVBPbeAgypTT+O&#10;UIlhLyJCk57YWqSgOxSqnhy8tQxCiVBJWjB67c8/C+UPu3fduX3r5t37I8OHAFfEYJ/RxgBhwMHU&#10;wsLy5r1oMB69yqS/yrsL5s42MDD4dc+fHY1AqsIL585t/XzL4reXLlv5LoQ4v6D93uvzXgXIPr/b&#10;yrU1ELgKsu348eNXrlwBFH/zzTfa5awAdWJXng4zK5fhHBz8Ro+bNDTMQV+dz4Lcla/fRtTnob7y&#10;Cy+VcNBDb555ZUD+gQbAnwFY9udffF5SXLx48eITJ06sWLFiyBBt8JOyc5Kqp6DBshVJ0cYMhyHh&#10;YyInhNuRyzjcFlkn+/mrjqITqvUg+r+fEg6gwNFAFfF0i4bTf+YngkLBPJFw8DAWHn5ewnUdCewO&#10;M3Py07JynvukZ+XkFZd+tWPnqw7+v/A+WL/ANdrKyjMicvzwkb6mmHxmsxz0Ky+8XrbL7LIG4SBE&#10;pPZDwkFDaCIK0yHS4Cf4pZE6yR/Q9hGonTV0cOjCULpxN3gyIAgFhh3A1Zt3wNEPKKEzbcDPzNyC&#10;G3fvw1n/3zu3b6iQA4Wkvb39u+++e/bs2S1bttD09b/atq3Ntt9DWi9IJY8jYUvy/9i4dfne3+I1&#10;pnODfLHIXqb1+vfO3/9zyNtsLXPmzA0ODgHjB2w5t27d2pazhkggaqvtPH9p9UUUMpt5/3+H3tu8&#10;7rtq9fgAHxu6xd+Dx95rQbvr/7m3+/Sz+/EAimAp9XDR2057/7FLm9ar9eo6LvDVAmNdl/ughiZQ&#10;iLXlJ7b/sOK7r6IE1DkhvlS8/t+Al1chjz5SwwuFcOsqATHWE2VAZs5/9S75DRVysA2vqa66d/tm&#10;9uPM6urq7IxHl8+f/erLz7dv/fJxVla3GEehDQzcpk2IDBo8dkbE9MUb5rjaYF5j0OnfsAZ0TfYC&#10;Axoul7v7m69TkxJkYmFB7uOff/juqy8++2bH9jOnT0K6l+5awJOsRgwaGjFpQrjnuFWfLA0OMSe9&#10;ocugF+PXPfKyIxaysrz8iy2bgSq+/Gxzx2fn9m0xD6K7t9ojKXoOE0ZFDB45bnzIpOWbFnm5Ul5m&#10;lNNNwxuMgTd0dXt4eAYHh0J9ignjxs+cPtXB3q6wID8tJSUlOck/INDTq7uwfTSZaD1l0spPP/nm&#10;s0+WT5piPeBOOm/wNP5/BQ0CS8ZPmJj9+LEehTxq5Eg7W5u42Nj0tNT4uFgw+vaU/g1lEBY4Zd37&#10;27/c+OmyJd5GJu12rf+vSPxPj9vWzg5S3WZmAFGkZjxK7/gkJsTZOziGhg7qbvRYnNmYkQs/Xr/z&#10;i0/WzZnrCIGqr3Lo+k/j998wuDdRyIGGYfLUaZdv3Lp49fr5S5fPnr949uLlS9duXrt1Bz4Q+Ttp&#10;ytR+26j/DZOig7FXGAAaAIPzyahzQBXnLl2BL2fOX2qlkDvXb9+9fvseJC18cUP9s4n0CjjdQ28A&#10;BoBCQgcNBjYCJNFGGB2fa7eAQu4uXb7ixZzkTeSPbwBi/10gvImT2Fkb2VN85b9aR/zvIpE3Flod&#10;DbyxU/OGANYbCunNM2/IcHRg9A8Db6KQ699IdG/pMKDDgA4DOgzoMPAcBvos5Nr81cDgAbXLwK2/&#10;/xeVCt5csI3S03uBd+vfNV9tMR8QA/53dfA3twv5KXo64/7NPb+8eQpFrz0Sq7XyLeTX0Ba66/fV&#10;+i7QSbfJtF4OzSs/AY55eMILq+q9chd/XwNtS+xNc5ukUmmQtK9t1KAthLRbQDPAB/pNI60vUiE8&#10;v9tkLn8fets4IXguvmkY7v2QgbYh81/vn/9HntSWdX2FLNl9DgYvLysLCw5Y9f46SHvabeaRXmIB&#10;yBHihQ/u37f7h58gNWW/g4V72V3nx/AEQnVV1WebNn65bYejk1O3ZeT60exrewXW1Y/ffycWi7d8&#10;/gX8+9r67U1HbdN69MjB2poaKOJlaWMzOGxISOggbdKEfpEp5KmGZPBfb9s6a87cseMnQD6t3oAx&#10;IM9A9QjIvLNxw0cQnzB/4SLha+x6QOAnkcnxsbH79/3506+/Q55GKEg0IM2+YiOw74E8BkkJ8SeO&#10;HUVj0FC2HmqYwcxCXSTtBrpfRKItpoxEfvv19pGRo2fNnvPaZgpCp4EgP3x/zfKV74YNHda53Ogr&#10;Yun1vA5hA8ePHU1PTdn1/Y+wQl9FkPx9AMPuFnxiwd/wt/4Gg/dZyNXW1sycMhnIVFvZ7dUuIHdI&#10;kyoSi7TRKr2Ipny13jq9rQ2dQUO5XpAQ2nLSr7PrARmDRkMgEiHDr0QifuOAbz29acuRtyach/Ti&#10;wFs7Z5DqHwKA0EFkthawfVWq6wMArUwXRAXAD/u5f5/xRpsyGAvbDpFIqOVfrxN1L8CyNkEPCovF&#10;4FqT2WmL0AKJyOWvzmGJRBI0JJPLX99MtSYbIpMpsFFWQgK+NwTDvSZxwDlkfAWdUKt47lx1uNdN&#10;vIYHNZDkW/buqjUfb/q0o7c+ZTzps5ADvLzOU9drwKGuCx0GdBjQYUCHgTcXA7B1BlHcqcjD3yvk&#10;3lxE6CDTYUCHAR0GdBj4f4CBPgm5N93k+P9gvnRD1GFAhwEdBnQY+Lsw0KOQazXlvkb7x981QF27&#10;OgzoMKDDgA4D/zEM9EE6dRVymraKpGB4g5rk/zHE6Iajw4AOAzoM6DDwb8cAnL/a/HB7I6J6PMlV&#10;VlZwuZx/Oy508OswoMOADgM6DPzHMABOtGKRsJenuee9KwEXEAk3dlSETCr19fd3cnbBYDH9C175&#10;j6FVNxwdBnQY0GFAh4F/HAPgadnU2Jjz+HF9fd2Kle8tWbbc0srqBVB1I+Sg1u2Pu3edO3umvr4e&#10;vDa10ea9OhT+42PXAaDDgA4DOgzoMPAfxwAc4MRCEWQAGDQ47LMvtsJhDEoD9k3IqVSqmurqm9ev&#10;lZaWyP+NMbD/8SnWDU+HAR0GdBj4/4sBsMNB/hAo/xscEgr1al6qtOzmJPf/F3m6keswoMOADgM6&#10;DPy3MKCLk/tvzaduNDoM6DCgw4AOA50woDvJ6cjhTcCATNJQXM0UcsTIpynR1So1yYBkbOtuRsT0&#10;D0aNXC2uK8vny0ytTUzpRt3USG1uzkp+VCjnm3o4+bv4/gP1MHoamAahqK8rbWpkK9RUBt3e3o6M&#10;QiMVUnYts6a+Xo5FMBydLfQNCP/kJhW0RgMRSPt8MwPU7EspRiVnVzQ0sur5nUhOo9ZgiSgjRw9z&#10;CgnzksG9CE4Vk1XJauTjCE72DuTWLK5waaRKYV1ZYXOLHIM1szSxNDHHQRsSfmVpHauFgzYgm9h5&#10;mJOwA4HTlw6+Z7Lr25xqFEV1j37764OLUaX8KqtxQW+tXrvAaUTW8tmfP04ulpKJGBQKUoqa0z78&#10;bsfM0Imm/wy56oRcv+lB9+JAYUCFQFTl7Nt+5G5JKotIJuJJOIRGLpFJRCKjYNtRy3as9DZHILqs&#10;D5G0NuFxfulN1cS1wy0YRHQ30CgaxQUHtmzPZ0csmzslfLx5pzbUNc25t66dvPfwcVUFUyUjmxp5&#10;DA4aPXXeeFc7PLKfMrU/+IBRJGbnl1xXTXy/8yg0SkTdwT9+j7mXzEQ6+lrM37hziJEetrDwwtmL&#10;+x+k4OlKn+Xrlg4Zbk15vcXNVQhFIyvr0vkGZ7ptyBzvvmwK1MyWmgvXf7h7u4RXYxjkMGLavBmB&#10;4VQ0WsvTWYKc5Nv7OZqNs4ZbkIz6g8Z+vMOqvPrruXP3r1YRiXgCkYBEKWVyiUhCssKHrt6+NtSH&#10;hutCUjIlN7/y8YMT/DHTQxy9THouwMQ+f+nArdMF5o6r1n/mr0doHSRCXt2SfWjLrow6rhwZPm/k&#10;jLmr3VEIZcKdrUevp5UWGfmZD337i2U+1mjk6xUFMKi8iscPTwrGzQxx8DB+kQdHFyxzmpPOXvt0&#10;36mQWcNssISqmESBQVPo+pODi1PS2I1sDIlQw69KPLCD5Hpix/qZHoP61HY/prSHV14vPgcObl1L&#10;/y0MQGJ6NBaPJ6O46qbkuJjEpEYVD0EgYMG9V3u064ZMVYWlSSf2HTh9LF+kRHUn4QBBKrGqOSsp&#10;LiamsKFWpO6EMQEv98bdgwf3n85MUxiRbRiWmvzG6P1/7jl4ILW+XvoaUavWjmLvgVPH8oTKzswN&#10;Il2FhbmZ8Q9i7j14EHM3rqIBdgKKvOKM+5duPYiLjX2YUVMnkMO913pp5Aje/ctH/vzjZlZKc89h&#10;uN38RSquTU/9/si5SjEHj8Wzk3Jij/4SX8dSqhGyyoa0v8789uO3f8TFsBWC1zceLclhcDgSVobn&#10;P0qPj4st49WpyARtoUY0/KEbktI0cEsuHP5z/19pTKb8hZxTUlGRFx+dmJnRJFd1YEMllLMyEuJi&#10;Yh/cunM/NSmPLUcoEY3x8PvmndiYhLSkgmb+63dk19Rzii4c+vMADIol7+spUoPCWxp7vjXl/U0b&#10;Vq1fv9J3lFV5Yq5I4Thj1rwVa9csfWfRuBkuZh4Lli8bZOv9D0k4ICj01q1bXx9d6XrSYaAbDAC/&#10;IOuZu7iEjhrhT3fEFd/PJdLmbl62cM7yiYNDvS0sEM3NdfUNDY1NLB5HqJBh8BQ8Apl/8uzRi/+7&#10;r9Bz9wm2N6BruC1NtTX1TaxmdjNXLsPgMAQMVtUib4g/f4Mp9xo1NMjdz+AJY1LFJhw9tP9YdanH&#10;Ows3rV4+K3yCF54hqynIbW60DhvmamROlIihy5r6RiaLyRbxFSgNDk/CaBDShppqJovF4nBYTABG&#10;Q9JDcblMZl09q4XHampkNatwSEWLjF1XU9PU1MxlSxFQEhSPRbV2rFaLG1h1dXW1jdo/tcjlJDym&#10;IOrq8Yt77sv13H2DHE3NacQnSjI1ght3/0F5aa0YQ9BHIxz9J3jbNFx7eC/hcoGcRNND2Y4cP8rd&#10;3RCpYtcAnA1aOIUtcmQbnCpBTU1tM0AJULHqAVyhQKOW85tbGmpqmFyuCIEkQNXdVqg0Uimnur62&#10;QdsETyJQY3FEHE7JYjU01jVxeSJ+S11dE4vNEmrUODxRWcW8++sX/8st1Fi7eDgH2tL1UEJ+U229&#10;dnKYLDaPI9YgiQQCRq7gNjbVNNZLcUQyDgv5ARE8QXle5l6uaNfhnevfWTWIia+6/m3R4IXDLSiN&#10;F1OuH4+6Wpsl9A9YOXywMZ72mtYInmRoaxsQHhbqNtgwPzZLqRi6bOo7762fNmRIiLMTgSdg1jfU&#10;gjqTw26RilB4EgGDrruffO7w9hNNKltvP2dLZ1MSTsXnNVbV1DU1AVGwhXyZRkMiElEIpDA9IyE/&#10;nWlsPXriNHsirk1fqWRLahLO32mQaFRqlYWRuavnMAYl/cD+e1XFXAXByJ7hPnz6KBuGmiNsqKuv&#10;a2hgASVLRUgcFJXFIUQSTk1FDbdFyOEwm1iNHLZAIkaq5MyapsaGerZIKEdhyARQdUImELUcgK+p&#10;qWlsZLKbRSoFVL7CaVCShqrKJpZAwOc0c+sbGjktXFgkenh87b3Ec4d3nGSq7FoHZULAyjnsuura&#10;eiaMiskVC5VoDAmHR4oENdX1LGGLBk8mYdp3ADBac2en8YODqAgMQqUoTc+sRRQaDH8nwJCqHXJJ&#10;0fWow/uL1N9ummdPpvdVgA4gGUDpHN2lw8CbgoHG2yk/Bdiae/j8EHe3QQuUgp+Zd3L2yjBrd1Oa&#10;iZmzY/jquceza1QPozeNn2dMMTExtLE0s1y9+4sPp7w/wtSEwbA2MzG1nz1zf+I9AbxcyY9ZOMLe&#10;2e3jMwdLtTUh26/cL75dYG/gMXHEsfJmuVp7U1XekHXp6PcXT2c2MJUCYfHBi58PHmPPsDUzNLMe&#10;7L/yfzuTgYHzNZnvzQn1drW183Ezt3H0d/8hozzjy++WDnIwtgvwt7MztbDfsO/bH9f8OM/WgW5o&#10;bWZnM2XrplvFhQroQK2BwJwrb38UaetMp1mY21r7LFp45cTu5ROWWOiZGDNsLM1NNl27Vi5uh1At&#10;1xRt+mCymwVVz8LY2cHxo68KWBk31nw13dRA38DGytpk1uGTpSxW3bkbXw0Z52BoZ8YwtQr1Xfrr&#10;VwnNfCWXe23S+EBPey+/ISPcfYxNrEzCwj7ZsW7tjOU+eqZm1ubhn29LrK3Qjlsia77/cFvoODdT&#10;SyrD0mv04E3nzzco1GXbt8/zsXbwDZg2aZyViSPDyGTox++fiS6s3PuDp7G3uZEZnWgcsXj88ceS&#10;6n0H3vEe4sgwMdS3tHaxG7tzdyaXrSkqObJklaOzzYqrMVyptlLcc1f1watHppG3JORIZNzcq3nF&#10;ey+e+vEb8qrNubyy10+IotL6qJEhDna2qw/9VqhqJYaamltrtk519jejmZlZ2/jMGvNzYgo/Pe/k&#10;6nXmFEszE2tDPYOl//s+tUBWvOfPt+zcrU0sjGimpgG+M7//ukgkghbqf/l9hb+t76zpN5uFilYC&#10;g0tcwLo9Z7C9ubUxzYQaNvStA381VOf8ETLGz9SIRjH1GOX/SXSuglMbv+XH+e4h5jRzMwsrt0kj&#10;dt66XKtScaLTfgm0NvUMHBk4yMfGhW5j7zll3Hfffz7DO9KepG89yH/JwZNNCpG2KzYr/eeD7zh6&#10;mhhbG5pZjli1+Gh2Oq9OkrAo0sXBMTxyyPCwEcZ0Kwsnm9kHTpc+SDq++gNzioV2UFTGsr9+Skji&#10;JG7eEmHqaGlsYUQ1cRo19IOos80ytebe9QU+I3xnjvk5s1ZLzV0ucdSFZe+tHPvrz3xN+4jLdv31&#10;8wza+9EZCrV2Bfxzl05dOYAbBl1TA4GB9h0fEqHdLhY0Jv9v99cJ0fhJIes2blrrOx53P+Xbn7+L&#10;p6l83L0DqWg8Azt43lzMzcLo2kzywmk//frnV4MHIRIe3UlMyBEiMG3GkOcuZUsTk8tRYEmG5hbg&#10;utH6CMra2H30jBVjJ3maGrVcuXXo0C9nRLVBa5Z+teqj8XLDpMPnfjvzV4USVE8YBIetscY4Tpzw&#10;1sjJIbYMIk6j4go0ZJHRuEkLh89TXUw6++BQXbDHpu/37B4+tvr47SPnj6WAEo4jfrR723fJ15Wj&#10;gz/esmNLaKTqxoNdD8vQWII/A4+jY8OWzgpxcNDvbA3UqFUEkrG1uZMhXZFbUF2cE1/TpDChBwWG&#10;UDQY2F4zLyYc3/fTCW6l/6pFW9esn4Iwzzh68Zfje8sUcjUCi2Cy0I70IYs//nrkKL1K7rErSUI/&#10;+orPvp5HJ5VfvZZYUtCMQIhyym7+sOVES93QjWt+Xb9tnIJ2+ftdp7IqWuRorFQiQkpJIaHffLlm&#10;lqlb0/3ku7m3+F5BU+zoRLXKfqRHxKQJVvySa4eOxOkjJu3adGrPgc2DhnMyk5NLK4RqPN2QYW1s&#10;Ykwho5Bd9H4J6Sdy7u9zfudtfyscTt9lrLvTYG99pDZRbm8SEQ4EifXYhvZwy5YV7vtt5/Wz9b6m&#10;Cz7ZsGXCIvusij++//lSS4GxV0gkGOJQmsAFY8NDAjD5OfdunIp3sF7967e/r/xghAyRc+PKjWKm&#10;HBRk3VaU1rqqaNR6dEcnCxMFgp+dWVxWGM8S2Po5udi44zUapRBftufA7vPH8u1JMzZ+9OWs5V7F&#10;rEO//HUu6ToThUcpAbZaYmT4ikXvr3D0ZKYX/XU/zXvdlPfnrfBrZj66ejaNJQT9deWZG6dPfJdk&#10;Tl/5/Q+/znwbH1t0bP+vNytlcL5ECXlsmt7guRN3rlkZIsEknb+YqK4z9QwaZYxHoDXBC8eP8HUR&#10;pcVcuH62YpDv1mN7Tm7eMYZqWph2N7VOpCGSTY2NrBgMfQKhK/qkJ49Nu3IJHeDwy9ur9BCt2ggZ&#10;M6+Iy5H6jQt0Q79OI3f3mqK/lWp0jesw0BcMgC3qSeJVraGNWVySmpLSZGU9afb0ee+tWDhv9kRL&#10;s8a4e8lCpIWFgzsDiSJhvSfMXvrVp9tXvjdJ35X/qDCnoUUBOjQOly2Sdu8ppoY61EqlColCojBI&#10;8LzSKu2ALWGJJD0C6PqkhYnpmY3VlKDQJe8smL5i+fKxw+1aRPlxdzIaFRrgcBiMc6DfvFUbVry3&#10;3IdOxSOVCiTG1MlqyqJV77092oiPaBGzJUQsWtYkUJOJzYLU7Pyk8nyVoD47NbcSQ/AaNmTG2zNn&#10;fbxq2297vly9bkGop72eBkPGeI2aF2TpSH/GjwS8T9DWDsZBXt7q0soH1+Pi6uowNqZe7i5oNQYl&#10;ZxckZmTWVeADgxcvWTBj5cpl40a6SGQFcbcfNcjUYMXEESzdnCKmT5w4OcIPhVWZmDiHR86MHBlq&#10;SVUJhUK5HKFAsMuLU3KruRQ0Wi2WK0VKKUlRVXHhUWmzVIjA4Y3trIZPnj9x+qyxLjZ0KY8tFaKt&#10;vMLttUM28/IIHDTHg4bHSEXCqqr7F+5EpVyrs9MfO3HSEFtLorVpyJL5O3f9sNDL8XknxbiELVEn&#10;sw0w697+0IFABZmirYRJIqA0nU2mfaGYV3629YTR1orWKiptrE59kFBOIYZMnLD43WWzFy9e6Ocq&#10;TU9Lrq1DGnqEWmIRKLVr+Dh/+8GeQ+1Hrtm0JWIio1hQXFJRzxHJBNxqNg9G0kOR7VZSQ+P9gp2c&#10;6GaNqY9v30nMUijsPO2tzW3QSoWcV5cenViMVnuNHr1k5ZKZS5csCfFG5RU+ykwp5SExoPUm63mF&#10;BY+fO3l0UKCDWiFz9IoYN35yaICTHlrUwhMrNShBS1FOSU4DS6JHwEpZIg0ay1OWFxTfyKtUodUa&#10;PNE1MHD0jMWTxo4fZkpUcpgcItHC3i3QXDsol+ETglyHWuNV6hZuU17h2eNnbrIe64W4Tho5yc+M&#10;iHTzXrr9ky9WbxhpBe5GHXtHjTi3MmnHml+49VNXLt28eI2z3hMKzih+QOY/Dh0dqof/BxWVrdOq&#10;O8m98iLRNfD3YEDLcQTc5nouH2dt6+PiZkMnWXq6eFmZYNmsRiHYushU2FVjkHQTazMMUs2pq66u&#10;Kmuqk6JwGDRerVarVIruAcNQqHpEIlIuFXB5srZtJxLRxC25f+nYjauF1YXltVwBBm3s5B5gZcew&#10;oPl6OFjjcVJmQwMfThsaNRZvYmHl7WNnYWdPgT27RgVGC6qhsYe7i52rEQGNR2Owapm0qSotWyax&#10;cLO3NLHAq0RyKZfJk2lIdAtQQhlRjPx9Ro4aHunj5mFpRsGokNpROBuRn/fqVCk1+uY0Vw8fC74g&#10;9nZqkZin7+DgZEHVqFEoObepkclFIIwc3QJtHRlmej6ejjYkoqypvqGlVTOLxVFp+maWNEMbU1Ms&#10;hmphYmrpaEyn0Sg4lNabB42SKSUCLlOGwRBw4vqyAmYRh0Zx9/KgoCFZrVyJwdIMjZwdHWgm5qb6&#10;BAqutTgzgWaoh0YjVAQqnU5nMGwtwt9bvth/OLWA9fDqzRup2Y3l5eWNjTw81tjNJWTwEGcGDYNC&#10;tkkQJaul4vKpS4/jJR7Os+YsmOVq+1QSqJ56Z/w9tNS7ViF1hhohF7JrGrlqY2NXZ3d3OtXI08Hf&#10;yVJPIGhuEctRVAYZyEVNNbY1puKwSqm4uZlTX1NUU8mWSRBYMjhGKpQ9UF0bCBoEaPosPSAsxg5R&#10;VnM3Opmlr2cHqkF9klqpUolZNfVshQHdwcXDi2HA8LAMcLHRl0m5LFYz2FFhPeBJRoYMY1tTI2ND&#10;YzxKz87B2sTSTJ9MAlMuGgu9o0R8rkAk0ODAW4tTlZElaKbYmTvYOuI1sD9Tq/FESPJoa8ZgGBmb&#10;6qGwKI0GQyST9ehEGJSGZmRNp1BchvlMWLJqlpkj837G1XsPkh/nN1ZVVfLYSjrdLcQ/0MvPkgxp&#10;Hp9cjeyCi5d2fP3H9+cvZt+7d/r7//128Of7NY0g5gWxMbWadKV3oP4bcD7v3fTrntJh4LVjANYS&#10;ODtQ8FiVgNvQ1MTTIHjgZMFuUZMpNCIWjN8qBAasA+KmsivbfvzqwK+3UUyn8cNGOtkQMBCDoOkx&#10;2w+KYONsY80wENXWpjzOquNwJWJpxc2Ek9u3vP/dt7FNTUgClYRQiTjMWj5HIkRU1TaxFQoslUYj&#10;thZYBLmqAZN/Ozq0Cx6UXEgQdiAB0UQcfFOjCXh9cwsTExLJ1tTdwcHZ0BiJIlKIWJQE/AbYzVJ1&#10;S35J3Imj57LySrhiJAoLRa2kQqbwSZsdmIbkRUga0dDaxZ+IrCmtEtBwpnauVpRWzR6KQCKSCAi1&#10;iMuq5bEkYkRVTVOzTIal6uuTAJ5WfgpyHg5scgWYRLSxQioVQqlUthfQAimIAb8QGg72AwiSoYGR&#10;qRHdnKxv5zDI1kwPi1drTyOAYojXUypUAKB27GCMUWnQGiRaKRMJBWoEBkUPCAyNGD1v+rSpnuG0&#10;vMaLv/zyx/2HFUwOQsRvrK8Dgxz0pkWaWNJ4P/GvD9/ZmplsZ2luI8JkPk6t4PHBBNbO+tVqhVbU&#10;/aMKSwAGlORYoh4Rj5QIWeBJpEaIalgVDWwpAU8hg+9J6/ARSJmIJ1Mgqu+kndq+6Zu0h4gh9sOC&#10;A10M9FVqjdbL5sWXRok2M3U2s7aUSUoqK1D2tnamZnQ8qMKRSAxJDw61Mgmb1dQAIq+WX1HfLMZg&#10;yHp64GqlRRWoNOGSKbT/anWfsMOCC7ptF6FwVoMQHCIKTvJoqpm5ibEexYph6+Dgb85AwoEGlCOt&#10;p1aFQgF+rdq9Hcyodv7bBsUWiBBqI7rV4PCRkWMWTZs9nObIupFy6H8/HkwvkYn5AmZzUzMTbIxP&#10;R8gVgZdVo02AWQP37rGTv/703dGLx1PqtY63fLQi0Io01sZhYIIpX4n56E5yr4Q+3ct/BwZaeZ2W&#10;JSMMbey9HcxweVlXb928GXXt6rnrV3JL8Z7enrZmpgZELImhFilqUi8dKyyu1rcKGTp8QnAAVSVS&#10;aaTAMtqVUO1c9BnuaTFiUGjoJEoN98QvW/efPXDqp4N/HI26Ui4yZZhZmDt7+zvZoxENidGnLt+I&#10;jTp/7GpMvkpp6RPsaYoF7abW5t6VF8NdlAZhbONhZ2SMQ2Io+o7+s2ca04sLymtZtWi8PkHfxtfb&#10;ms5tzExMuHU++s6fx3bv+u6Lk9ezOUICzUQtUdXm389vqhcB6+p8gZgiEIhGdl5GWDxGg7c3NzV3&#10;NgMQQH4RzJy9nJwIGFbig5MA55kLJ64+eCyVmvsCnHiwRQJEnVvqZPFqvQ8nXTyCbmnvbUHCKtQ0&#10;10Gj3Ua4yEUJ2XkalBqNxGrR90wL2l9QSJlIZWCxFF5tZVXp3UeJ2fvfXrb29lHRNP/Nu7/5asZo&#10;OslAqtCgODUZFy7/8M32i8XVMBPa7mq5FSm391fiC45c+mDStAA/z1FzIr5LzpJoeTXsEkAXh6Pg&#10;ca87ROx5BGlUSATRyNbXx4ZeUxl/79bFc1fvnb10Ij5bbmvt6uxkZ4TDkoyQakxjcXJxeUpRA4+l&#10;Qht4BU8bFe7KMEArOIoOqmu1L3alE+0djVpJNTQ3sXDSR8Cxn+LuaqVnTFMrFBBDo2/n62dvzGx8&#10;FH3r7LmrD6MuHI1ObzEzcXbzsKMjVSCWnkxp2/87ta/V8mupgm7oYGthR4OTOtbcb9osa0dRTX1e&#10;VSkGC2kD2kuwPXm3vQkI3CHoGSHU6Mbi1PLqtPt/Xd/1/qIva7L8Pnvnx80fzw8NRCPxErEcWZcX&#10;9eOfvx3dl9AkfgqHm03Eju2PCtOzC4pKyspqmxrSrqZvDvEEQ4PFhq0bN55f42OvE3J/B4vUtfkv&#10;xgCINm2hKJFIrtLqfYiB9pEbdq21dMz87eSGdWs/uXawwMP+g82bhls5WzoZWtv5Yat453459ZhV&#10;Tigrv7Xx2wnTxn7b2IQRqwXNbCafDYhQScVCoUimAI+vTmhx85i0bPnnk2dYpRTu3/7b1l92HyqJ&#10;0wz1/HDTl8NM7byWTVk8d/2wRtHBjV+t+nzDrw05tnMnrF263osABjuo0SGSyp9GP6llELQuFEkl&#10;wK01eHzYO/OnuI9SnLn24dzp03/bw7SiDBk0yMuYhqBT/FesnesQxDxz87P1qz65dLzB1/G9GUMn&#10;jBriACFE5dyzn+/Y++BeheCpsgt0nhKRQChX4/XMnWz0xWKJtbmxg4EXhisFm5pIyrd7Z8Lbb28c&#10;xZEf27TjvS3rf6x6ZDpj9PsrNvqQcBqJQCgQSuRgnAMUKKWAUKlUAVt2cPKUQAZ3kUwJRjmEvrfz&#10;uGUfDm2Wn/3g0+mrlu7OSLQeGhrpaamH1AgFArFUqmxFmkoqFYtEYokMRUCZ+wTZk0zzj97a88eP&#10;d+Um4yeP9yxg/jnvveAxEUsuXkCMCHt/8mg/BCnvQdL5m9eTqupl2r0KAmFvEvzl1qya/PLKmqqq&#10;quqq6uyHhV8PDyFrLXIIhK3ZsKWr87ZtcKZYv37ahT2DEoYHGFLIFCoEykIvZNNX6/0jxBdjt77/&#10;wbq/dt1iEBd+vHZawFgbc5yFe6iJEHFrx++/Xr1eR7MJs7WTX7qxcPDkd87/L01KoAoFVU2NMthC&#10;KJQysVAskbQhsP1qR75AjCCZmJqZMkgSidDT2dNYbabiCfl8oVpP6f/5xo+GTSXcz/pm3frVv2w/&#10;R1RNW7firZFzrDRiiXbWYV1oHUDVELcOv+QKreCDo13r9Cg1WgW9+4zRkyMXmsenb5//1sRtXyUi&#10;+YHDhgyxo6laG5DCqV67xdEOWSgWS2Uysjnd1j3ERKC5uf2XX2/c5dv7Tg0JJ5+/s2zY2MAli/9o&#10;KPWYNvXD4cGkavaD63evJsQUNLe8/jl6tR51GU9eDX+6twcWAzImt67wUakK6+DjbmFgBI5cGrGs&#10;MbegsDA3tYGpMaQFBPl4OXubEnAIiaQptyglMzlNhvVzMKc1N5dxa9j69oNcbTEtYo2pgY29kzWG&#10;wM5PyeLJzFwdbMystfaUjkumhMCfgqLyivz0AiSSYeMQ4Onk7OBp2BoFLKlrrs7LySkryGyR23va&#10;+Pv4OlvZkVUIfv6jLBaPYmPlaOes9ZqAJ0uK8+uqJXQDVw8/Q7DvSSVNZTWFWdkllVmNxg4Bfh7e&#10;To6mNIPWRiX1BeV56anZrHKhqeMQfzdPV08TBIaVV5D0KClNjhgxdnigrSu1zXLfGgye09iINjdz&#10;sHBDlz3KaGQT7e2dDW1w7Oq08iqqq4uHlTkGDF2Pc3LL8jO4Uht3az8/X1crB4pKwczIKGhpodjZ&#10;ONu6kFqYeZkFzcY0RwcnawSWWZDymK+y8XKxMjIjgvqLzS7OKSrKTC1Vi0mO3oN8XV2sHBBlZQX1&#10;VTI6AwbFQGk42dmFLWyMhZWnvROexcyLT7pfVYV1tIoMG28rbCwqKs56lFst4xJdvIN8XX0cnWky&#10;ZXVxSSGnydjT38PYoD1McGAJZeBaU4mkTdlpBSIZhGrYWdlRgEjAZT+/rLgg9xFERWJx/sGePu4+&#10;llQaRqEQlFdnJMU+4Ii8w4NCzN1R5Xmpjx5moGgero4WOD0IE8Dbu/tamaorqgprSngkmpu3vxEc&#10;UFuhVQnknOLUrBaljY+bmZLIKc8sFMlNPQLccaia8opKaYupe4A7g9RSVFOal51RVVGlQfsGuft6&#10;+trSDRBsXnVeeqkKY+/jaatHF1VVF1aWSewcg+2scA2s0oq8OjTJ3c/PmEBAKxQttfWFWXnFBalV&#10;NCNnT89ATxcLsrGoIDWLK4Yx2lvaEATi+pzUAjXO3t3JVo8hKS9PT4x9wBX7Dg8dbONFZJY9zi18&#10;nJXDppOtPLyDvF1czG1wrKb03BI+BWXj4udAIw4c+l9DSzoh9xqQrOtChwEdBnQY0GHgn8GAzib3&#10;z+Bd16sOAzoM6DCgw8BrwIBOyL0GJOu60GFAhwEdBnQY+GcwoBNy/wzedb3qMKDDgA4DOgy8Bgzo&#10;hNxrQLKuCx0GdBjQYUCHgX8GAzoh98/gXderDgM6DOgwoMPAa8DA/wFgF6nDCXQJiwAAAABJRU5E&#10;rkJgglBLAwQUAAYACAAAACEARudA9N0AAAAFAQAADwAAAGRycy9kb3ducmV2LnhtbEyPQWvCQBCF&#10;74X+h2UKvdVNtNWQZiMiticpVAXpbcyOSTA7G7JrEv99t720l4HHe7z3TbYcTSN66lxtWUE8iUAQ&#10;F1bXXCo47N+eEhDOI2tsLJOCGzlY5vd3GabaDvxJ/c6XIpSwS1FB5X2bSumKigy6iW2Jg3e2nUEf&#10;ZFdK3eEQyk0jp1E0lwZrDgsVtrSuqLjsrkbB+4DDahZv+u3lvL597V8+jtuYlHp8GFevIDyN/i8M&#10;P/gBHfLAdLJX1k40CsIj/vcGb55EMxAnBc+LRQIy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8TeAhIFAACaFAAADgAAAAAAAAAAAAAAAAA6AgAAZHJz&#10;L2Uyb0RvYy54bWxQSwECLQAKAAAAAAAAACEAtehtR9dIAgDXSAIAFAAAAAAAAAAAAAAAAAB4BwAA&#10;ZHJzL21lZGlhL2ltYWdlMS5wbmdQSwECLQAUAAYACAAAACEARudA9N0AAAAFAQAADwAAAAAAAAAA&#10;AAAAAACBUAIAZHJzL2Rvd25yZXYueG1sUEsBAi0AFAAGAAgAAAAhAKomDr68AAAAIQEAABkAAAAA&#10;AAAAAAAAAAAAi1ECAGRycy9fcmVscy9lMm9Eb2MueG1sLnJlbHNQSwUGAAAAAAYABgB8AQAAflI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199;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gfvwAAANoAAAAPAAAAZHJzL2Rvd25yZXYueG1sRE/bisIw&#10;EH1f8B/CCL6tqYK6VKOooKwgiBd8HpqxqTaT0kTt/r0RhH0aDuc6k1ljS/Gg2heOFfS6CQjizOmC&#10;cwWn4+r7B4QPyBpLx6TgjzzMpq2vCabaPXlPj0PIRQxhn6ICE0KVSukzQxZ911XEkbu42mKIsM6l&#10;rvEZw20p+0kylBYLjg0GK1oaym6Hu1VQLZqBP4+u93K0Ptv5Zmf628teqU67mY9BBGrCv/jj/tVx&#10;PrxfeV85fQEAAP//AwBQSwECLQAUAAYACAAAACEA2+H2y+4AAACFAQAAEwAAAAAAAAAAAAAAAAAA&#10;AAAAW0NvbnRlbnRfVHlwZXNdLnhtbFBLAQItABQABgAIAAAAIQBa9CxbvwAAABUBAAALAAAAAAAA&#10;AAAAAAAAAB8BAABfcmVscy8ucmVsc1BLAQItABQABgAIAAAAIQC9A7gfvwAAANoAAAAPAAAAAAAA&#10;AAAAAAAAAAcCAABkcnMvZG93bnJldi54bWxQSwUGAAAAAAMAAwC3AAAA8wIAAAAA&#10;">
                  <v:imagedata r:id="rId77" o:title=""/>
                  <v:shadow on="t" color="#333" opacity="42598f" origin="-.5,-.5" offset="2.74397mm,2.74397mm"/>
                </v:shape>
                <v:group id="Group 3" o:spid="_x0000_s1028" style="position:absolute;left:8574;top:9846;width:34555;height:20495" coordsize="34555,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IAzAAAAOIAAAAPAAAAZHJzL2Rvd25yZXYueG1sRI9Ba8JA&#10;FITvQv/D8gq9mU1MtZq6ikhbPEihKpTeHtlnEsy+DdltEv+9WxB6HGbmG2a5HkwtOmpdZVlBEsUg&#10;iHOrKy4UnI7v4zkI55E11pZJwZUcrFcPoyVm2vb8Rd3BFyJA2GWooPS+yaR0eUkGXWQb4uCdbWvQ&#10;B9kWUrfYB7ip5SSOZ9JgxWGhxIa2JeWXw69R8NFjv0mTt25/OW+vP8fp5/c+IaWeHofNKwhPg/8P&#10;39s7rSCdPL+ki9liCn+Xwh2QqxsAAAD//wMAUEsBAi0AFAAGAAgAAAAhANvh9svuAAAAhQEAABMA&#10;AAAAAAAAAAAAAAAAAAAAAFtDb250ZW50X1R5cGVzXS54bWxQSwECLQAUAAYACAAAACEAWvQsW78A&#10;AAAVAQAACwAAAAAAAAAAAAAAAAAfAQAAX3JlbHMvLnJlbHNQSwECLQAUAAYACAAAACEAqu7iAMwA&#10;AADiAAAADwAAAAAAAAAAAAAAAAAHAgAAZHJzL2Rvd25yZXYueG1sUEsFBgAAAAADAAMAtwAAAAAD&#10;AAAAAA==&#10;">
                  <v:roundrect id="Rectangle: Rounded Corners 27" o:spid="_x0000_s1029" style="position:absolute;left:7633;width:5327;height:1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wxAAAANsAAAAPAAAAZHJzL2Rvd25yZXYueG1sRI9Pa8JA&#10;FMTvBb/D8gRvulGpSnQVEQV7Ko3/8PbIPpNg9m3Iribtp+8WhB6HmfkNs1i1phRPql1hWcFwEIEg&#10;Tq0uOFNwPOz6MxDOI2ssLZOCb3KwWnbeFhhr2/AXPROfiQBhF6OC3PsqltKlORl0A1sRB+9ma4M+&#10;yDqTusYmwE0pR1E0kQYLDgs5VrTJKb0nD6NgvLtfy/PH9l37ZDOmffN5uvzclOp12/UchKfW/4df&#10;7b1WMJrC35fwA+TyFwAA//8DAFBLAQItABQABgAIAAAAIQDb4fbL7gAAAIUBAAATAAAAAAAAAAAA&#10;AAAAAAAAAABbQ29udGVudF9UeXBlc10ueG1sUEsBAi0AFAAGAAgAAAAhAFr0LFu/AAAAFQEAAAsA&#10;AAAAAAAAAAAAAAAAHwEAAF9yZWxzLy5yZWxzUEsBAi0AFAAGAAgAAAAhAJc/P/DEAAAA2wAAAA8A&#10;AAAAAAAAAAAAAAAABwIAAGRycy9kb3ducmV2LnhtbFBLBQYAAAAAAwADALcAAAD4AgAAAAA=&#10;" filled="f" strokecolor="#dc5827 [3208]" strokeweight="1.5pt"/>
                  <v:roundrect id="Rectangle: Rounded Corners 16" o:spid="_x0000_s1030" style="position:absolute;top:1749;width:5321;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1DWwQAAANsAAAAPAAAAZHJzL2Rvd25yZXYueG1sRE9Ni8Iw&#10;EL0L/ocwgjdNVVakaxQRBT0tdtdd9jY0Y1tsJqWJtvrrjSB4m8f7nPmyNaW4Uu0KywpGwwgEcWp1&#10;wZmCn+/tYAbCeWSNpWVScCMHy0W3M8dY24YPdE18JkIIuxgV5N5XsZQuzcmgG9qKOHAnWxv0AdaZ&#10;1DU2IdyUchxFU2mw4NCQY0XrnNJzcjEKJtvzf/m733xon6wntGu+jn/3k1L9Xrv6BOGp9W/xy73T&#10;Yf4Unr+EA+TiAQAA//8DAFBLAQItABQABgAIAAAAIQDb4fbL7gAAAIUBAAATAAAAAAAAAAAAAAAA&#10;AAAAAABbQ29udGVudF9UeXBlc10ueG1sUEsBAi0AFAAGAAgAAAAhAFr0LFu/AAAAFQEAAAsAAAAA&#10;AAAAAAAAAAAAHwEAAF9yZWxzLy5yZWxzUEsBAi0AFAAGAAgAAAAhADYfUNbBAAAA2wAAAA8AAAAA&#10;AAAAAAAAAAAABwIAAGRycy9kb3ducmV2LnhtbFBLBQYAAAAAAwADALcAAAD1AgAAAAA=&#10;" filled="f" strokecolor="#dc5827 [3208]" strokeweight="1.5pt"/>
                  <v:roundrect id="Rectangle: Rounded Corners 17" o:spid="_x0000_s1031" style="position:absolute;left:6361;top:18685;width:28194;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NwgAAANsAAAAPAAAAZHJzL2Rvd25yZXYueG1sRE9Na8JA&#10;EL0L/odlhN7qRsVWUlcRUdCTmFaltyE7JsHsbMhuTfTXu0LB2zze50znrSnFlWpXWFYw6EcgiFOr&#10;C84U/Hyv3ycgnEfWWFomBTdyMJ91O1OMtW14T9fEZyKEsItRQe59FUvp0pwMur6tiAN3trVBH2Cd&#10;SV1jE8JNKYdR9CENFhwacqxomVN6Sf6MgtH68lset6ux9slyRJtmdzjdz0q99drFFwhPrX+J/90b&#10;HeZ/wvOXcICcPQAAAP//AwBQSwECLQAUAAYACAAAACEA2+H2y+4AAACFAQAAEwAAAAAAAAAAAAAA&#10;AAAAAAAAW0NvbnRlbnRfVHlwZXNdLnhtbFBLAQItABQABgAIAAAAIQBa9CxbvwAAABUBAAALAAAA&#10;AAAAAAAAAAAAAB8BAABfcmVscy8ucmVsc1BLAQItABQABgAIAAAAIQBZU/VNwgAAANsAAAAPAAAA&#10;AAAAAAAAAAAAAAcCAABkcnMvZG93bnJldi54bWxQSwUGAAAAAAMAAwC3AAAA9gIAAAAA&#10;" filled="f" strokecolor="#dc5827 [3208]" strokeweight="1.5pt"/>
                </v:group>
                <w10:anchorlock/>
              </v:group>
            </w:pict>
          </mc:Fallback>
        </mc:AlternateContent>
      </w:r>
    </w:p>
    <w:p w14:paraId="44C6563A" w14:textId="1BAE4071" w:rsidR="00723752" w:rsidRDefault="00723752" w:rsidP="00C95D9B">
      <w:pPr>
        <w:pStyle w:val="Numberedlists"/>
        <w:numPr>
          <w:ilvl w:val="0"/>
          <w:numId w:val="16"/>
        </w:numPr>
      </w:pPr>
      <w:r>
        <w:rPr>
          <w:noProof/>
        </w:rPr>
        <mc:AlternateContent>
          <mc:Choice Requires="wps">
            <w:drawing>
              <wp:anchor distT="0" distB="0" distL="114300" distR="114300" simplePos="0" relativeHeight="251640832" behindDoc="0" locked="0" layoutInCell="1" allowOverlap="1" wp14:anchorId="7A8E06AD" wp14:editId="48D343DB">
                <wp:simplePos x="0" y="0"/>
                <wp:positionH relativeFrom="column">
                  <wp:posOffset>4745965</wp:posOffset>
                </wp:positionH>
                <wp:positionV relativeFrom="paragraph">
                  <wp:posOffset>6611696</wp:posOffset>
                </wp:positionV>
                <wp:extent cx="212141" cy="219456"/>
                <wp:effectExtent l="0" t="0" r="16510" b="28575"/>
                <wp:wrapNone/>
                <wp:docPr id="43011" name="Rectangle: Rounded Corners 430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141" cy="219456"/>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ABE7758" id="Rectangle: Rounded Corners 43011" o:spid="_x0000_s1026" alt="&quot;&quot;" style="position:absolute;margin-left:373.7pt;margin-top:520.6pt;width:16.7pt;height:17.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pqggIAAGMFAAAOAAAAZHJzL2Uyb0RvYy54bWysVMFu2zAMvQ/YPwi6r7aDtFuDOkWQIsOA&#10;oi3aDj0rshQbkEWNUuJkXz9KdpygG3YYdrFFkXwkn0je3O5bw3YKfQO25MVFzpmyEqrGbkr+/XX1&#10;6QtnPghbCQNWlfygPL+df/xw07mZmkANplLICMT6WedKXofgZlnmZa1a4S/AKUtKDdiKQCJusgpF&#10;R+itySZ5fpV1gJVDkMp7ur3rlXye8LVWMjxq7VVgpuSUW0hfTN91/GbzGzHboHB1I4c0xD9k0YrG&#10;UtAR6k4EwbbY/AbVNhLBgw4XEtoMtG6kSjVQNUX+rpqXWjiVaiFyvBtp8v8PVj7sXtwTEg2d8zNP&#10;x1jFXmMb/5Qf2yeyDiNZah+YpMtJMSmmBWeSVJPienp5FcnMTs4OffiqoGXxUHKEra2e6UEST2J3&#10;70Nvf7SLAS2sGmPSoxgbLzyYpop3ScDNemmQ7QS95mq1zPP0gBTzzIyk6Jqd6kmncDAqYhj7rDRr&#10;qlhByiS1mhphhZTKhqJX1aJSfbRLijUGi80ZPVK5CTAia8pyxB4AjpY9yBG7r3uwj64qderonP8t&#10;sd559EiRwYbRuW0s4J8ADFU1RO7tjyT11ESW1lAdnpAh9HPinVw19Hj3wocngTQYNEI07OGRPtpA&#10;V3IYTpzVgD//dB/tqV9Jy1lHg1Zy/2MrUHFmvlnq5OtiOo2TmYTp5ecJCXiuWZ9r7LZdAr0+NR5l&#10;l47RPpjjUSO0b7QTFjEqqYSVFLvkMuBRWIZ+AdBWkWqxSGY0jU6Ee/viZASPrMa+fN2/CXRDBwdq&#10;/Qc4DqWYvevh3jZ6WlhsA+gmNfiJ14FvmuTUOMPWiaviXE5Wp904/wUAAP//AwBQSwMEFAAGAAgA&#10;AAAhANdc33fhAAAADQEAAA8AAABkcnMvZG93bnJldi54bWxMj8FOwzAQRO9I/IO1SNyo0yrgKMSp&#10;ChJCQgWJlgPHrW2SiHgdxW4T/p7tCY478zQ7U61n34uTG2MXSMNykYFwZILtqNHwsX+6KUDEhGSx&#10;D+Q0/LgI6/ryosLShone3WmXGsEhFEvU0KY0lFJG0zqPcREGR+x9hdFj4nNspB1x4nDfy1WW3UmP&#10;HfGHFgf32DrzvTt6DQ+fDRoctvvti3mjVKjp9bnbaH19NW/uQSQ3pz8YzvW5OtTc6RCOZKPoNahc&#10;5YyykeXLFQhGVJHxmsNZUrcFyLqS/1fUvwAAAP//AwBQSwECLQAUAAYACAAAACEAtoM4kv4AAADh&#10;AQAAEwAAAAAAAAAAAAAAAAAAAAAAW0NvbnRlbnRfVHlwZXNdLnhtbFBLAQItABQABgAIAAAAIQA4&#10;/SH/1gAAAJQBAAALAAAAAAAAAAAAAAAAAC8BAABfcmVscy8ucmVsc1BLAQItABQABgAIAAAAIQBm&#10;SapqggIAAGMFAAAOAAAAAAAAAAAAAAAAAC4CAABkcnMvZTJvRG9jLnhtbFBLAQItABQABgAIAAAA&#10;IQDXXN934QAAAA0BAAAPAAAAAAAAAAAAAAAAANwEAABkcnMvZG93bnJldi54bWxQSwUGAAAAAAQA&#10;BADzAAAA6gUAAAAA&#10;" filled="f" strokecolor="#ffc000" strokeweight="2pt"/>
            </w:pict>
          </mc:Fallback>
        </mc:AlternateContent>
      </w:r>
      <w:r>
        <w:rPr>
          <w:noProof/>
        </w:rPr>
        <mc:AlternateContent>
          <mc:Choice Requires="wps">
            <w:drawing>
              <wp:anchor distT="0" distB="0" distL="114300" distR="114300" simplePos="0" relativeHeight="251639808" behindDoc="0" locked="0" layoutInCell="1" allowOverlap="1" wp14:anchorId="4B0FCD8A" wp14:editId="6BDEF9B4">
                <wp:simplePos x="0" y="0"/>
                <wp:positionH relativeFrom="column">
                  <wp:posOffset>3511296</wp:posOffset>
                </wp:positionH>
                <wp:positionV relativeFrom="paragraph">
                  <wp:posOffset>6598310</wp:posOffset>
                </wp:positionV>
                <wp:extent cx="212141" cy="219456"/>
                <wp:effectExtent l="0" t="0" r="16510" b="28575"/>
                <wp:wrapNone/>
                <wp:docPr id="30" name="Rectangle: Rounded Corner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141" cy="219456"/>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6B365CD" id="Rectangle: Rounded Corners 30" o:spid="_x0000_s1026" alt="&quot;&quot;" style="position:absolute;margin-left:276.5pt;margin-top:519.55pt;width:16.7pt;height:17.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pqggIAAGMFAAAOAAAAZHJzL2Uyb0RvYy54bWysVMFu2zAMvQ/YPwi6r7aDtFuDOkWQIsOA&#10;oi3aDj0rshQbkEWNUuJkXz9KdpygG3YYdrFFkXwkn0je3O5bw3YKfQO25MVFzpmyEqrGbkr+/XX1&#10;6QtnPghbCQNWlfygPL+df/xw07mZmkANplLICMT6WedKXofgZlnmZa1a4S/AKUtKDdiKQCJusgpF&#10;R+itySZ5fpV1gJVDkMp7ur3rlXye8LVWMjxq7VVgpuSUW0hfTN91/GbzGzHboHB1I4c0xD9k0YrG&#10;UtAR6k4EwbbY/AbVNhLBgw4XEtoMtG6kSjVQNUX+rpqXWjiVaiFyvBtp8v8PVj7sXtwTEg2d8zNP&#10;x1jFXmMb/5Qf2yeyDiNZah+YpMtJMSmmBWeSVJPienp5FcnMTs4OffiqoGXxUHKEra2e6UEST2J3&#10;70Nvf7SLAS2sGmPSoxgbLzyYpop3ScDNemmQ7QS95mq1zPP0gBTzzIyk6Jqd6kmncDAqYhj7rDRr&#10;qlhByiS1mhphhZTKhqJX1aJSfbRLijUGi80ZPVK5CTAia8pyxB4AjpY9yBG7r3uwj64qderonP8t&#10;sd559EiRwYbRuW0s4J8ADFU1RO7tjyT11ESW1lAdnpAh9HPinVw19Hj3wocngTQYNEI07OGRPtpA&#10;V3IYTpzVgD//dB/tqV9Jy1lHg1Zy/2MrUHFmvlnq5OtiOo2TmYTp5ecJCXiuWZ9r7LZdAr0+NR5l&#10;l47RPpjjUSO0b7QTFjEqqYSVFLvkMuBRWIZ+AdBWkWqxSGY0jU6Ee/viZASPrMa+fN2/CXRDBwdq&#10;/Qc4DqWYvevh3jZ6WlhsA+gmNfiJ14FvmuTUOMPWiaviXE5Wp904/wUAAP//AwBQSwMEFAAGAAgA&#10;AAAhAEjuUTvjAAAADQEAAA8AAABkcnMvZG93bnJldi54bWxMj8FOwzAQRO9I/IO1SNyoU0KaNMSp&#10;ChJCQgWJlkOPW2dJIuJ1FLtN+HvcEz3uzGj2TbGaTCdONLjWsoL5LAJBrG3Vcq3ga/dyl4FwHrnC&#10;zjIp+CUHq/L6qsC8siN/0mnraxFK2OWooPG+z6V0uiGDbmZ74uB928GgD+dQy2rAMZSbTt5H0UIa&#10;bDl8aLCn54b0z/ZoFDzta9TYb3abN/3BPkvH99d2rdTtzbR+BOFp8v9hOOMHdCgD08EeuXKiU5Ak&#10;cdjigxHFyzmIEEmyxQOIw1lK4xRkWcjLFeUfAAAA//8DAFBLAQItABQABgAIAAAAIQC2gziS/gAA&#10;AOEBAAATAAAAAAAAAAAAAAAAAAAAAABbQ29udGVudF9UeXBlc10ueG1sUEsBAi0AFAAGAAgAAAAh&#10;ADj9If/WAAAAlAEAAAsAAAAAAAAAAAAAAAAALwEAAF9yZWxzLy5yZWxzUEsBAi0AFAAGAAgAAAAh&#10;AGZJqmqCAgAAYwUAAA4AAAAAAAAAAAAAAAAALgIAAGRycy9lMm9Eb2MueG1sUEsBAi0AFAAGAAgA&#10;AAAhAEjuUTvjAAAADQEAAA8AAAAAAAAAAAAAAAAA3AQAAGRycy9kb3ducmV2LnhtbFBLBQYAAAAA&#10;BAAEAPMAAADsBQAAAAA=&#10;" filled="f" strokecolor="#ffc000" strokeweight="2pt"/>
            </w:pict>
          </mc:Fallback>
        </mc:AlternateContent>
      </w:r>
      <w:r>
        <w:t xml:space="preserve">If you </w:t>
      </w:r>
      <w:r w:rsidRPr="00861CD5">
        <w:rPr>
          <w:rFonts w:cs="Arial"/>
        </w:rPr>
        <w:t>are</w:t>
      </w:r>
      <w:r>
        <w:t xml:space="preserve"> continuing the hand hygiene audit, please use a new data collection form and repeat steps 1 to 7 until you finish the audit.</w:t>
      </w:r>
    </w:p>
    <w:p w14:paraId="7EF30700" w14:textId="0A1AD222" w:rsidR="00855830" w:rsidRDefault="00855830" w:rsidP="00855830">
      <w:bookmarkStart w:id="28" w:name="_Toc138083874"/>
      <w:bookmarkStart w:id="29" w:name="_Toc138084063"/>
      <w:bookmarkStart w:id="30" w:name="_Toc138343815"/>
      <w:r>
        <w:rPr>
          <w:noProof/>
        </w:rPr>
        <mc:AlternateContent>
          <mc:Choice Requires="wps">
            <w:drawing>
              <wp:inline distT="0" distB="0" distL="0" distR="0" wp14:anchorId="41FC245D" wp14:editId="010BDE9A">
                <wp:extent cx="6120000" cy="8640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864000"/>
                        </a:xfrm>
                        <a:prstGeom prst="rect">
                          <a:avLst/>
                        </a:prstGeom>
                        <a:solidFill>
                          <a:srgbClr val="C3E9F9">
                            <a:alpha val="50196"/>
                          </a:srgbClr>
                        </a:solidFill>
                        <a:ln w="9525">
                          <a:noFill/>
                          <a:miter lim="800000"/>
                          <a:headEnd/>
                          <a:tailEnd/>
                        </a:ln>
                      </wps:spPr>
                      <wps:txbx>
                        <w:txbxContent>
                          <w:p w14:paraId="4C6081E9" w14:textId="2A245389" w:rsidR="00855830" w:rsidRPr="00396E48" w:rsidRDefault="00855830" w:rsidP="00855830">
                            <w:pPr>
                              <w:pStyle w:val="NoSpacing"/>
                              <w:rPr>
                                <w:b/>
                                <w:bCs/>
                              </w:rPr>
                            </w:pPr>
                            <w:r w:rsidRPr="00855830">
                              <w:rPr>
                                <w:rStyle w:val="Strong"/>
                                <w:b w:val="0"/>
                                <w:bCs w:val="0"/>
                              </w:rPr>
                              <w:t>The hand hygiene data on the hand hygiene observation data collection form must be entered into the HHCApp database (using HHCApp Desktop) before the last day of each national audit period.</w:t>
                            </w:r>
                          </w:p>
                        </w:txbxContent>
                      </wps:txbx>
                      <wps:bodyPr rot="0" vert="horz" wrap="square" lIns="91440" tIns="45720" rIns="91440" bIns="45720" anchor="ctr" anchorCtr="0">
                        <a:spAutoFit/>
                      </wps:bodyPr>
                    </wps:wsp>
                  </a:graphicData>
                </a:graphic>
              </wp:inline>
            </w:drawing>
          </mc:Choice>
          <mc:Fallback>
            <w:pict>
              <v:shapetype w14:anchorId="41FC245D" id="_x0000_t202" coordsize="21600,21600" o:spt="202" path="m,l,21600r21600,l21600,xe">
                <v:stroke joinstyle="miter"/>
                <v:path gradientshapeok="t" o:connecttype="rect"/>
              </v:shapetype>
              <v:shape id="Text Box 2" o:spid="_x0000_s1026" type="#_x0000_t202" style="width:481.9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DHAIAABkEAAAOAAAAZHJzL2Uyb0RvYy54bWysU9tu2zAMfR+wfxD0vtjJkqwx4hRd2gwD&#10;ugvQ7QMUWY6FyaJGKbG7ry8lu2m2vQ17EUiROiQPj9bXfWvYSaHXYEs+neScKSuh0vZQ8u/fdm+u&#10;OPNB2EoYsKrkj8rz683rV+vOFWoGDZhKISMQ64vOlbwJwRVZ5mWjWuEn4JSlYA3YikAuHrIKRUfo&#10;rclmeb7MOsDKIUjlPd3eDkG+Sfh1rWT4UtdeBWZKTr2FdGI69/HMNmtRHFC4RsuxDfEPXbRCWyp6&#10;hroVQbAj6r+gWi0RPNRhIqHNoK61VGkGmmaa/zHNQyOcSrMQOd6dafL/D1Z+Pj24r8hC/x56WmAa&#10;wrt7kD88s7BthD2oG0ToGiUqKjyNlGWd88X4NFLtCx9B9t0nqGjJ4hggAfU1tpEVmpMROi3g8Uy6&#10;6gOTdLmc0h5zCkmKXS3n0Y4lRPH82qEPHxS0LBolR1pqQhenex+G1OeUWMyD0dVOG5McPOy3BtlJ&#10;kAC2b+9Wu9Xw1rhGDLeLfLpajiX9kJ7K/4ZjLOtKvlrMFum5hVggiafVgRRsdEvdx0FGTUW67myV&#10;UoLQZrBpKmNH/iJlA3mh3/eUGHncQ/VITCIMSqWfRUYD+IuzjlRacv/zKFBxZj5a2sZqOp9HWSdn&#10;vng3IwcvI/vLiLCSoEouA3I2ONuQPkOiyt3Q3nY6UfrSy9gt6S+xMv6VKPBLP2W9/OjNEwAAAP//&#10;AwBQSwMEFAAGAAgAAAAhAAfMCj7cAAAABQEAAA8AAABkcnMvZG93bnJldi54bWxMj0FLxDAQhe+C&#10;/yGM4EXctC4tWpsuUlgEEdF1D3tMm7EpNpPSZLf13zt60cvA4z3efK/cLG4QJ5xC70lBukpAILXe&#10;9NQp2L9vr29BhKjJ6METKvjCAJvq/KzUhfEzveFpFzvBJRQKrcDGOBZShtai02HlRyT2PvzkdGQ5&#10;ddJMeuZyN8ibJMml0z3xB6tHrC22n7ujU/A6Z81jnpn+gPWTrbcZplfPL0pdXiwP9yAiLvEvDD/4&#10;jA4VMzX+SCaIQQEPib+Xvbt8zTMaDq3zFGRVyv/01TcAAAD//wMAUEsBAi0AFAAGAAgAAAAhALaD&#10;OJL+AAAA4QEAABMAAAAAAAAAAAAAAAAAAAAAAFtDb250ZW50X1R5cGVzXS54bWxQSwECLQAUAAYA&#10;CAAAACEAOP0h/9YAAACUAQAACwAAAAAAAAAAAAAAAAAvAQAAX3JlbHMvLnJlbHNQSwECLQAUAAYA&#10;CAAAACEAGHDfwxwCAAAZBAAADgAAAAAAAAAAAAAAAAAuAgAAZHJzL2Uyb0RvYy54bWxQSwECLQAU&#10;AAYACAAAACEAB8wKPtwAAAAFAQAADwAAAAAAAAAAAAAAAAB2BAAAZHJzL2Rvd25yZXYueG1sUEsF&#10;BgAAAAAEAAQA8wAAAH8FAAAAAA==&#10;" fillcolor="#c3e9f9" stroked="f">
                <v:fill opacity="32896f"/>
                <v:textbox style="mso-fit-shape-to-text:t">
                  <w:txbxContent>
                    <w:p w14:paraId="4C6081E9" w14:textId="2A245389" w:rsidR="00855830" w:rsidRPr="00396E48" w:rsidRDefault="00855830" w:rsidP="00855830">
                      <w:pPr>
                        <w:pStyle w:val="NoSpacing"/>
                        <w:rPr>
                          <w:b/>
                          <w:bCs/>
                        </w:rPr>
                      </w:pPr>
                      <w:r w:rsidRPr="00855830">
                        <w:rPr>
                          <w:rStyle w:val="Strong"/>
                          <w:b w:val="0"/>
                          <w:bCs w:val="0"/>
                        </w:rPr>
                        <w:t>The hand hygiene data on the hand hygiene observation data collection form must be entered into the HHCApp database (using HHCApp Desktop) before the last day of each national audit period.</w:t>
                      </w:r>
                    </w:p>
                  </w:txbxContent>
                </v:textbox>
                <w10:anchorlock/>
              </v:shape>
            </w:pict>
          </mc:Fallback>
        </mc:AlternateContent>
      </w:r>
    </w:p>
    <w:p w14:paraId="098FEFDD" w14:textId="77777777" w:rsidR="00200EAF" w:rsidRDefault="00200EAF">
      <w:pPr>
        <w:spacing w:after="80" w:line="240" w:lineRule="auto"/>
        <w:rPr>
          <w:rFonts w:cs="Arial"/>
          <w:b/>
          <w:iCs/>
          <w:color w:val="125370" w:themeColor="accent3"/>
          <w:kern w:val="28"/>
          <w:sz w:val="28"/>
          <w:szCs w:val="28"/>
        </w:rPr>
      </w:pPr>
      <w:r>
        <w:br w:type="page"/>
      </w:r>
    </w:p>
    <w:p w14:paraId="3A85B207" w14:textId="3424F9CD" w:rsidR="00723752" w:rsidRPr="0000522C" w:rsidRDefault="00723752" w:rsidP="00723752">
      <w:pPr>
        <w:pStyle w:val="Heading2"/>
      </w:pPr>
      <w:bookmarkStart w:id="31" w:name="_Toc140222183"/>
      <w:r w:rsidRPr="0000522C">
        <w:lastRenderedPageBreak/>
        <w:t>Automated data validation</w:t>
      </w:r>
      <w:bookmarkEnd w:id="28"/>
      <w:bookmarkEnd w:id="29"/>
      <w:bookmarkEnd w:id="30"/>
      <w:bookmarkEnd w:id="31"/>
    </w:p>
    <w:p w14:paraId="360B7868" w14:textId="760EA90B" w:rsidR="00723752" w:rsidRDefault="00723752" w:rsidP="00DA3988">
      <w:r>
        <w:t>The automated data validation process is only for data that is being submitted to the national audit. It is not available for local audits.</w:t>
      </w:r>
      <w:r w:rsidRPr="006E71CC">
        <w:t xml:space="preserve"> </w:t>
      </w:r>
      <w:r>
        <w:t>The validation rules enable administrators (Region/</w:t>
      </w:r>
      <w:r w:rsidR="00944368">
        <w:t>Group/</w:t>
      </w:r>
      <w:r>
        <w:t xml:space="preserve">Organisation Administrators) to check if the </w:t>
      </w:r>
      <w:r w:rsidR="00944368">
        <w:t xml:space="preserve">health service facility’s </w:t>
      </w:r>
      <w:r>
        <w:t>audit data is accurate. The current set of validation rules were developed based on trends observed in data collected over time from the National Hand Hygiene Initiative.</w:t>
      </w:r>
    </w:p>
    <w:p w14:paraId="7116FAA8" w14:textId="4FDC6B2A" w:rsidR="00723752" w:rsidRDefault="00944368" w:rsidP="00855830">
      <w:pPr>
        <w:keepNext/>
      </w:pPr>
      <w:r>
        <w:rPr>
          <w:noProof/>
        </w:rPr>
        <mc:AlternateContent>
          <mc:Choice Requires="wps">
            <w:drawing>
              <wp:anchor distT="0" distB="0" distL="114300" distR="114300" simplePos="0" relativeHeight="251732992" behindDoc="0" locked="0" layoutInCell="1" allowOverlap="1" wp14:anchorId="755F6823" wp14:editId="19C301B5">
                <wp:simplePos x="0" y="0"/>
                <wp:positionH relativeFrom="column">
                  <wp:posOffset>3891147</wp:posOffset>
                </wp:positionH>
                <wp:positionV relativeFrom="paragraph">
                  <wp:posOffset>4668093</wp:posOffset>
                </wp:positionV>
                <wp:extent cx="1171575" cy="266700"/>
                <wp:effectExtent l="0" t="0" r="28575" b="19050"/>
                <wp:wrapNone/>
                <wp:docPr id="22" name="Rectangle: Rounded Corners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1575" cy="266700"/>
                        </a:xfrm>
                        <a:prstGeom prst="roundRect">
                          <a:avLst/>
                        </a:prstGeom>
                        <a:noFill/>
                        <a:ln w="1905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94715" id="Rectangle: Rounded Corners 22" o:spid="_x0000_s1026" alt="&quot;&quot;" style="position:absolute;margin-left:306.4pt;margin-top:367.55pt;width:92.25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giswIAAPMFAAAOAAAAZHJzL2Uyb0RvYy54bWysVNtOGzEQfa/Uf7D8XjaJCCkRCYqgVJUQ&#10;REDFs+O1syt5Pa7t3Pr1PfZuEkpbqVR98c7s3M9cLi63jWFr5UNNdsL7Jz3OlJVU1nY54V+fbj58&#10;5CxEYUthyKoJ36nAL6fv311s3FgNqCJTKs/gxIbxxk14FaMbF0WQlWpEOCGnLISafCMiWL8sSi82&#10;8N6YYtDrnRUb8qXzJFUI+HvdCvk0+9dayXivdVCRmQlHbjG/Pr+L9BbTCzFeeuGqWnZpiH/IohG1&#10;RdCDq2sRBVv5+hdXTS09BdLxRFJTkNa1VLkGVNPvvarmsRJO5VoATnAHmML/cyvv1o9u7gHDxoVx&#10;AJmq2GrfpC/yY9sM1u4AltpGJvGz3x/1h6MhZxKywdnZqJfRLI7Wzof4WVHDEjHhnla2fEBHMlBi&#10;fRsiwkJ/r5ciWrqpjcldMZZtEOa8N0TjpMBwaCMiyMaVEx7skjNhlpg6GX12GcjUZTJPjvIEqSvj&#10;2Vqg90JKZeMw9RsRf9JM4a9FqFrFLGrHIiecU6mUKD/ZksWdwwxbTDJPuTWq5MwopJCorBlFbf5G&#10;E0kYi1yOqGcq7oxK2Rv7oDSrywx+W45fLlI17exiuQDKfoKzMxgkRY3632jbmSRrlVfmjfYHoxyf&#10;bDzYN7Wlrjdpof/UDt3a7OFoQUh4LKjczVEztXsbnLyp0a1bEeJceCwqQMDxifd4tCG0hDqKs4r8&#10;99/9T/rYH0jRQyw+RunbSnh01Hyx2Kzz/ulpuhSZOR2OBmD8S8nipcSumivCfPVx5pzMZNKPZk9q&#10;T80zbtQsRYVIWInY7dB2zFVsm4orJ9VsltVwHZyIt/bRyeQ8IZvm9Gn7LLzrFipiFe9ofyTE+NVK&#10;tbrJ0tJsFUnXed+OuHZ447LkpeiuYDpdL/msdbzV0x8AAAD//wMAUEsDBBQABgAIAAAAIQA3YpoN&#10;4wAAAAsBAAAPAAAAZHJzL2Rvd25yZXYueG1sTI9LT8MwEITvlfgP1iJxo04atYYQp0IVleCECC9x&#10;c+NtEtWPKHabwK9nOdHbjnY0802xnqxhJxxC552EdJ4AQ1d73blGwtvr9voGWIjKaWW8QwnfGGBd&#10;XswKlWs/uhc8VbFhFOJCriS0MfY556Fu0aow9z06+u39YFUkOTRcD2qkcGv4IklW3KrOUUOrety0&#10;WB+qo5WQbQ9f5uPpYaljtcnwcXx+//zZS3l1Od3fAYs4xX8z/OETOpTEtPNHpwMzElbpgtCjBJEt&#10;U2DkELciA7ajQ4gUeFnw8w3lLwAAAP//AwBQSwECLQAUAAYACAAAACEAtoM4kv4AAADhAQAAEwAA&#10;AAAAAAAAAAAAAAAAAAAAW0NvbnRlbnRfVHlwZXNdLnhtbFBLAQItABQABgAIAAAAIQA4/SH/1gAA&#10;AJQBAAALAAAAAAAAAAAAAAAAAC8BAABfcmVscy8ucmVsc1BLAQItABQABgAIAAAAIQBZxrgiswIA&#10;APMFAAAOAAAAAAAAAAAAAAAAAC4CAABkcnMvZTJvRG9jLnhtbFBLAQItABQABgAIAAAAIQA3YpoN&#10;4wAAAAsBAAAPAAAAAAAAAAAAAAAAAA0FAABkcnMvZG93bnJldi54bWxQSwUGAAAAAAQABADzAAAA&#10;HQYAAAAA&#10;" filled="f" strokecolor="#dc5827 [3208]" strokeweight="1.5pt"/>
            </w:pict>
          </mc:Fallback>
        </mc:AlternateContent>
      </w:r>
      <w:r>
        <w:rPr>
          <w:noProof/>
        </w:rPr>
        <w:drawing>
          <wp:anchor distT="0" distB="0" distL="114300" distR="114300" simplePos="0" relativeHeight="251638783" behindDoc="0" locked="0" layoutInCell="1" allowOverlap="1" wp14:anchorId="4D37CB68" wp14:editId="660C918D">
            <wp:simplePos x="0" y="0"/>
            <wp:positionH relativeFrom="column">
              <wp:posOffset>-1744</wp:posOffset>
            </wp:positionH>
            <wp:positionV relativeFrom="paragraph">
              <wp:posOffset>895643</wp:posOffset>
            </wp:positionV>
            <wp:extent cx="5759450" cy="4284980"/>
            <wp:effectExtent l="76200" t="76200" r="279400" b="28702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5759450" cy="4284980"/>
                    </a:xfrm>
                    <a:prstGeom prst="rect">
                      <a:avLst/>
                    </a:prstGeom>
                    <a:ln>
                      <a:noFill/>
                    </a:ln>
                    <a:effectLst>
                      <a:outerShdw blurRad="1905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23752">
        <w:t xml:space="preserve">On the dashboard page you will see required moments for your organisation under your organisation’s speedometer. If </w:t>
      </w:r>
      <w:r>
        <w:t>it</w:t>
      </w:r>
      <w:r w:rsidR="00723752">
        <w:t xml:space="preserve"> says ‘update’, it means that there is no value in the number of beds/ number of chairs/ number of procedures per year field on the </w:t>
      </w:r>
      <w:r w:rsidR="00200EAF">
        <w:t>‘Organisation</w:t>
      </w:r>
      <w:r>
        <w:t xml:space="preserve"> </w:t>
      </w:r>
      <w:r w:rsidR="00723752">
        <w:t>details</w:t>
      </w:r>
      <w:r w:rsidR="00200EAF">
        <w:t>’</w:t>
      </w:r>
      <w:r w:rsidR="00723752">
        <w:t xml:space="preserve"> page.</w:t>
      </w:r>
    </w:p>
    <w:p w14:paraId="199AE6CF" w14:textId="142FBDF0" w:rsidR="00723752" w:rsidRDefault="00723752" w:rsidP="00861CD5">
      <w:pPr>
        <w:pStyle w:val="Normal-beforebullets"/>
        <w:keepNext w:val="0"/>
      </w:pPr>
    </w:p>
    <w:p w14:paraId="66955CB4" w14:textId="498CFDE0" w:rsidR="00723752" w:rsidRDefault="00723752" w:rsidP="007535DA">
      <w:pPr>
        <w:pStyle w:val="Normal-beforebullets"/>
      </w:pPr>
      <w:r w:rsidRPr="00C11F80">
        <w:lastRenderedPageBreak/>
        <w:t xml:space="preserve">On the </w:t>
      </w:r>
      <w:r w:rsidR="003D055F">
        <w:t>‘</w:t>
      </w:r>
      <w:r w:rsidR="00AC713B">
        <w:t>O</w:t>
      </w:r>
      <w:r w:rsidRPr="00C11F80">
        <w:t xml:space="preserve">rganisation </w:t>
      </w:r>
      <w:r w:rsidR="00AC713B">
        <w:t>D</w:t>
      </w:r>
      <w:r w:rsidRPr="00C11F80">
        <w:t>etails</w:t>
      </w:r>
      <w:r w:rsidR="003D055F">
        <w:t>’</w:t>
      </w:r>
      <w:r w:rsidRPr="00C11F80">
        <w:t xml:space="preserve"> page, you will</w:t>
      </w:r>
      <w:r>
        <w:t xml:space="preserve"> see a required moments field which is </w:t>
      </w:r>
      <w:r w:rsidR="00E61249">
        <w:t>auto calculated</w:t>
      </w:r>
      <w:r>
        <w:t xml:space="preserve"> based on the number</w:t>
      </w:r>
      <w:r w:rsidR="00DA3988">
        <w:t xml:space="preserve"> of beds </w:t>
      </w:r>
      <w:r>
        <w:t>/number of chairs/</w:t>
      </w:r>
      <w:r w:rsidR="00DA3988">
        <w:t xml:space="preserve"> </w:t>
      </w:r>
      <w:r>
        <w:t xml:space="preserve">number of procedures per year field. </w:t>
      </w:r>
    </w:p>
    <w:p w14:paraId="0B124680" w14:textId="40F456E9" w:rsidR="00723752" w:rsidRDefault="00944368" w:rsidP="00B45171">
      <w:pPr>
        <w:pStyle w:val="Normal-beforebullets"/>
        <w:keepNext w:val="0"/>
      </w:pPr>
      <w:r>
        <w:rPr>
          <w:noProof/>
        </w:rPr>
        <mc:AlternateContent>
          <mc:Choice Requires="wps">
            <w:drawing>
              <wp:anchor distT="0" distB="0" distL="114300" distR="114300" simplePos="0" relativeHeight="251739136" behindDoc="0" locked="0" layoutInCell="1" allowOverlap="1" wp14:anchorId="4673F6DA" wp14:editId="26A2E7E9">
                <wp:simplePos x="0" y="0"/>
                <wp:positionH relativeFrom="page">
                  <wp:posOffset>1296499</wp:posOffset>
                </wp:positionH>
                <wp:positionV relativeFrom="paragraph">
                  <wp:posOffset>3071646</wp:posOffset>
                </wp:positionV>
                <wp:extent cx="975815" cy="225188"/>
                <wp:effectExtent l="0" t="0" r="15240" b="22860"/>
                <wp:wrapNone/>
                <wp:docPr id="10"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5815" cy="225188"/>
                        </a:xfrm>
                        <a:prstGeom prst="roundRect">
                          <a:avLst/>
                        </a:prstGeom>
                        <a:noFill/>
                        <a:ln w="1905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D4399" id="Rectangle: Rounded Corners 10" o:spid="_x0000_s1026" alt="&quot;&quot;" style="position:absolute;margin-left:102.1pt;margin-top:241.85pt;width:76.85pt;height:17.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d6sgIAAPIFAAAOAAAAZHJzL2Uyb0RvYy54bWysVNtOGzEQfa/Uf7D8XjaJSAkRCYqgVJUQ&#10;REDF88RrZy3ZHtd2bv36jr2bhNJWKlVfvOOdi2fOzJmLy601bC1D1OgmvH/S40w6gbV2ywn/+nTz&#10;YcRZTOBqMOjkhO9k5JfT9+8uNn4sB9igqWVgFMTF8cZPeJOSH1dVFI20EE/QS0dKhcFComtYVnWA&#10;DUW3phr0eh+rDYbaBxQyRvp73Sr5tMRXSop0r1SUiZkJp9xSOUM5F/msphcwXgbwjRZdGvAPWVjQ&#10;jh49hLqGBGwV9C+hrBYBI6p0ItBWqJQWstRA1fR7r6p5bMDLUguBE/0Bpvj/woq79aOfB4Jh4+M4&#10;kpir2Kpg85fyY9sC1u4AltwmJujn+dlw1B9yJkg1GAz7o1EGszo6+xDTZ4mWZWHCA65c/UANKTjB&#10;+jam1n5vlx90eKONKU0xjm1oos57Q+qbAJoNZSCRaH094dEtOQOzpKETKZSQEY2us3sOVAZIXpnA&#10;1kCtByGkS8Muw58s8/PXEJvWsKjaqSgJl1QaCfUnV7O08zTCjgaZ59ysrDkzklLIUrFMoM3fWBJM&#10;xhFaR9CLlHZG5uyNe5CK6bpg35YTlotcTTu6xC0CZT/AJRg5ZENF9b/Rt3PJ3rIw5o3+B6fyPrp0&#10;8LfaYdebzOc/tUO1Pns4WhAyHgusd3OqGVvaRi9uNHXrFmKaQyCeEgi0e9I9HcogtQQ7ibMGw/ff&#10;/c/2RB/SUg+J9zRK31YQqKPmiyNinfdPT/OiKJfT4dmALuGlZvFS41b2Cmm++rTlvChitk9mL6qA&#10;9plW1Cy/Sipwgt5uh7a7XKW2qbTkhJzNihktBw/p1j16kYNnZPOcPm2fIfiOUImYeIf7HQHjV5Rq&#10;bbOnw9kqodKFb0dcO7xpsRTadkswb66X92J1XNXTHwAAAP//AwBQSwMEFAAGAAgAAAAhAI5FASrj&#10;AAAACwEAAA8AAABkcnMvZG93bnJldi54bWxMj01PwkAURfcm/ofJM3EnU1oqUPtKDJFEV8SCGndD&#10;59E2zEfTGWj11zuudPlyT+49L1+NWrEL9a61BmE6iYCRqaxsTY2w323uFsCcF0YKZQ0hfJGDVXF9&#10;lYtM2sG80qX0NQslxmUCofG+yzh3VUNauIntyITsaHstfDj7msteDKFcKx5H0T3XojVhoREdrRuq&#10;TuVZIySb06d6f3lKpS/XCT0P27eP7yPi7c34+ADM0+j/YPjVD+pQBKeDPRvpmEKIo1kcUITZIpkD&#10;C0SSzpfADgjpdBkDL3L+/4fiBwAA//8DAFBLAQItABQABgAIAAAAIQC2gziS/gAAAOEBAAATAAAA&#10;AAAAAAAAAAAAAAAAAABbQ29udGVudF9UeXBlc10ueG1sUEsBAi0AFAAGAAgAAAAhADj9If/WAAAA&#10;lAEAAAsAAAAAAAAAAAAAAAAALwEAAF9yZWxzLy5yZWxzUEsBAi0AFAAGAAgAAAAhAJ48Z3qyAgAA&#10;8gUAAA4AAAAAAAAAAAAAAAAALgIAAGRycy9lMm9Eb2MueG1sUEsBAi0AFAAGAAgAAAAhAI5FASrj&#10;AAAACwEAAA8AAAAAAAAAAAAAAAAADAUAAGRycy9kb3ducmV2LnhtbFBLBQYAAAAABAAEAPMAAAAc&#10;BgAAAAA=&#10;" filled="f" strokecolor="#dc5827 [3208]" strokeweight="1.5pt">
                <w10:wrap anchorx="page"/>
              </v:roundrect>
            </w:pict>
          </mc:Fallback>
        </mc:AlternateContent>
      </w:r>
      <w:r w:rsidR="00E67415">
        <w:rPr>
          <w:noProof/>
        </w:rPr>
        <w:drawing>
          <wp:inline distT="0" distB="0" distL="0" distR="0" wp14:anchorId="380D7E8D" wp14:editId="6EEB5FCF">
            <wp:extent cx="5601419" cy="4693614"/>
            <wp:effectExtent l="76200" t="76200" r="285115" b="27876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9"/>
                    <a:stretch>
                      <a:fillRect/>
                    </a:stretch>
                  </pic:blipFill>
                  <pic:spPr>
                    <a:xfrm>
                      <a:off x="0" y="0"/>
                      <a:ext cx="5601419" cy="4693614"/>
                    </a:xfrm>
                    <a:prstGeom prst="rect">
                      <a:avLst/>
                    </a:prstGeom>
                    <a:ln>
                      <a:noFill/>
                    </a:ln>
                    <a:effectLst>
                      <a:outerShdw blurRad="190500" dist="139700" dir="2700000" algn="tl" rotWithShape="0">
                        <a:srgbClr val="333333">
                          <a:alpha val="65000"/>
                        </a:srgbClr>
                      </a:outerShdw>
                    </a:effectLst>
                  </pic:spPr>
                </pic:pic>
              </a:graphicData>
            </a:graphic>
          </wp:inline>
        </w:drawing>
      </w:r>
    </w:p>
    <w:p w14:paraId="57275F8F" w14:textId="77777777" w:rsidR="00723752" w:rsidRPr="0000522C" w:rsidRDefault="00723752" w:rsidP="00B45171">
      <w:pPr>
        <w:pStyle w:val="Heading1"/>
      </w:pPr>
      <w:bookmarkStart w:id="32" w:name="_Toc138083875"/>
      <w:bookmarkStart w:id="33" w:name="_Toc138084064"/>
      <w:bookmarkStart w:id="34" w:name="_Toc138343816"/>
      <w:bookmarkStart w:id="35" w:name="_Toc140222184"/>
      <w:r>
        <w:lastRenderedPageBreak/>
        <w:t>Generating</w:t>
      </w:r>
      <w:r w:rsidRPr="0000522C">
        <w:t xml:space="preserve"> reports</w:t>
      </w:r>
      <w:bookmarkEnd w:id="32"/>
      <w:bookmarkEnd w:id="33"/>
      <w:bookmarkEnd w:id="34"/>
      <w:bookmarkEnd w:id="35"/>
    </w:p>
    <w:p w14:paraId="1C89E098" w14:textId="4EBCE70B" w:rsidR="00723752" w:rsidRPr="008C3B80" w:rsidRDefault="00723752" w:rsidP="008C3B80">
      <w:r w:rsidRPr="008C3B80">
        <w:t>HHCApp users with</w:t>
      </w:r>
      <w:r w:rsidR="00944368">
        <w:t xml:space="preserve"> a</w:t>
      </w:r>
      <w:r w:rsidRPr="008C3B80">
        <w:t xml:space="preserve"> </w:t>
      </w:r>
      <w:r w:rsidRPr="008C3B80">
        <w:rPr>
          <w:rStyle w:val="Strong"/>
        </w:rPr>
        <w:t>Jurisdictional</w:t>
      </w:r>
      <w:r w:rsidRPr="008C3B80">
        <w:t xml:space="preserve">, </w:t>
      </w:r>
      <w:r w:rsidRPr="008C3B80">
        <w:rPr>
          <w:rStyle w:val="Strong"/>
        </w:rPr>
        <w:t>Region or Organisation Administrator or Reporter</w:t>
      </w:r>
      <w:r w:rsidRPr="008C3B80">
        <w:t xml:space="preserve"> role can access all data and generate reports for their </w:t>
      </w:r>
      <w:r w:rsidR="00200EAF" w:rsidRPr="008C3B80">
        <w:t>region</w:t>
      </w:r>
      <w:r w:rsidRPr="008C3B80">
        <w:t>, organisation, or</w:t>
      </w:r>
      <w:r w:rsidR="00200EAF" w:rsidRPr="00200EAF">
        <w:t xml:space="preserve"> </w:t>
      </w:r>
      <w:r w:rsidR="00200EAF" w:rsidRPr="008C3B80">
        <w:t>department</w:t>
      </w:r>
      <w:r w:rsidRPr="008C3B80">
        <w:t>.</w:t>
      </w:r>
    </w:p>
    <w:p w14:paraId="7079F36B" w14:textId="785DA6DB" w:rsidR="00723752" w:rsidRDefault="00723752" w:rsidP="00B908AE">
      <w:r>
        <w:t>The HHCApp users with reporting access can choose to report by national audit period,</w:t>
      </w:r>
      <w:r w:rsidRPr="003A1708">
        <w:t xml:space="preserve"> </w:t>
      </w:r>
      <w:r>
        <w:t>local</w:t>
      </w:r>
      <w:r w:rsidRPr="008C2A64">
        <w:t xml:space="preserve"> </w:t>
      </w:r>
      <w:r>
        <w:t>audit</w:t>
      </w:r>
      <w:r w:rsidRPr="008C2A64">
        <w:t xml:space="preserve"> </w:t>
      </w:r>
      <w:r>
        <w:t>period,</w:t>
      </w:r>
      <w:r w:rsidRPr="003A1708">
        <w:t xml:space="preserve"> </w:t>
      </w:r>
      <w:r>
        <w:t>or</w:t>
      </w:r>
      <w:r w:rsidRPr="003A1708">
        <w:t xml:space="preserve"> </w:t>
      </w:r>
      <w:r>
        <w:t>by</w:t>
      </w:r>
      <w:r>
        <w:rPr>
          <w:spacing w:val="-3"/>
        </w:rPr>
        <w:t xml:space="preserve"> </w:t>
      </w:r>
      <w:r>
        <w:t>a</w:t>
      </w:r>
      <w:r w:rsidRPr="008C2A64">
        <w:t xml:space="preserve"> </w:t>
      </w:r>
      <w:r>
        <w:t>specific date</w:t>
      </w:r>
      <w:r>
        <w:rPr>
          <w:spacing w:val="-3"/>
        </w:rPr>
        <w:t xml:space="preserve"> </w:t>
      </w:r>
      <w:r>
        <w:t>range</w:t>
      </w:r>
      <w:r w:rsidR="00861CD5">
        <w:t>, for example,</w:t>
      </w:r>
      <w:r w:rsidRPr="003A1708">
        <w:t xml:space="preserve"> </w:t>
      </w:r>
      <w:r>
        <w:t>monthly.</w:t>
      </w:r>
    </w:p>
    <w:p w14:paraId="117C45A9" w14:textId="77777777" w:rsidR="00723752" w:rsidRPr="00EB2B52" w:rsidRDefault="00723752" w:rsidP="00B45171">
      <w:pPr>
        <w:pStyle w:val="Heading2"/>
      </w:pPr>
      <w:bookmarkStart w:id="36" w:name="_Toc138343817"/>
      <w:bookmarkStart w:id="37" w:name="_Toc140222185"/>
      <w:r w:rsidRPr="00EB2B52">
        <w:t>Standard</w:t>
      </w:r>
      <w:r w:rsidRPr="003A1708">
        <w:t xml:space="preserve"> </w:t>
      </w:r>
      <w:r w:rsidRPr="00EB2B52">
        <w:t>Reports</w:t>
      </w:r>
      <w:bookmarkEnd w:id="36"/>
      <w:bookmarkEnd w:id="37"/>
    </w:p>
    <w:p w14:paraId="67892C8C" w14:textId="77777777" w:rsidR="00723752" w:rsidRDefault="00723752" w:rsidP="00B908AE">
      <w:pPr>
        <w:pStyle w:val="Normal-beforebullets"/>
      </w:pPr>
      <w:r>
        <w:t>The</w:t>
      </w:r>
      <w:r w:rsidRPr="008C2A64">
        <w:t xml:space="preserve"> </w:t>
      </w:r>
      <w:r>
        <w:t>following reports</w:t>
      </w:r>
      <w:r w:rsidRPr="008C2A64">
        <w:t xml:space="preserve"> </w:t>
      </w:r>
      <w:r>
        <w:t>are</w:t>
      </w:r>
      <w:r w:rsidRPr="008C2A64">
        <w:t xml:space="preserve"> </w:t>
      </w:r>
      <w:r>
        <w:t>available</w:t>
      </w:r>
      <w:r w:rsidRPr="008C2A64">
        <w:t xml:space="preserve"> </w:t>
      </w:r>
      <w:r>
        <w:t>to</w:t>
      </w:r>
      <w:r w:rsidRPr="008C2A64">
        <w:t xml:space="preserve"> </w:t>
      </w:r>
      <w:r>
        <w:t>all</w:t>
      </w:r>
      <w:r w:rsidRPr="008C2A64">
        <w:t xml:space="preserve"> </w:t>
      </w:r>
      <w:r>
        <w:t>users</w:t>
      </w:r>
      <w:r w:rsidRPr="008C2A64">
        <w:t xml:space="preserve"> </w:t>
      </w:r>
      <w:r>
        <w:t>with</w:t>
      </w:r>
      <w:r w:rsidRPr="008C2A64">
        <w:t xml:space="preserve"> </w:t>
      </w:r>
      <w:r>
        <w:t>reporting access:</w:t>
      </w:r>
    </w:p>
    <w:p w14:paraId="2D430BE5" w14:textId="478D1F93" w:rsidR="00B908AE" w:rsidRDefault="00B908AE" w:rsidP="00B908AE">
      <w:pPr>
        <w:pStyle w:val="Caption"/>
      </w:pPr>
      <w:bookmarkStart w:id="38" w:name="_Toc140222190"/>
      <w:r>
        <w:t xml:space="preserve">Table </w:t>
      </w:r>
      <w:r w:rsidR="00487B89">
        <w:fldChar w:fldCharType="begin"/>
      </w:r>
      <w:r w:rsidR="00487B89">
        <w:instrText xml:space="preserve"> SEQ Table \* ARABIC </w:instrText>
      </w:r>
      <w:r w:rsidR="00487B89">
        <w:fldChar w:fldCharType="separate"/>
      </w:r>
      <w:r w:rsidR="00090F13">
        <w:rPr>
          <w:noProof/>
        </w:rPr>
        <w:t>2</w:t>
      </w:r>
      <w:r w:rsidR="00487B89">
        <w:rPr>
          <w:noProof/>
        </w:rPr>
        <w:fldChar w:fldCharType="end"/>
      </w:r>
      <w:r>
        <w:t>. HHCApp reports: Standard</w:t>
      </w:r>
      <w:bookmarkEnd w:id="38"/>
    </w:p>
    <w:tbl>
      <w:tblPr>
        <w:tblStyle w:val="GridTable4-Accent1"/>
        <w:tblW w:w="0" w:type="auto"/>
        <w:tblLook w:val="0620" w:firstRow="1" w:lastRow="0" w:firstColumn="0" w:lastColumn="0" w:noHBand="1" w:noVBand="1"/>
      </w:tblPr>
      <w:tblGrid>
        <w:gridCol w:w="1977"/>
        <w:gridCol w:w="7651"/>
      </w:tblGrid>
      <w:tr w:rsidR="00861CD5" w:rsidRPr="003B50C1" w14:paraId="2B6D5661" w14:textId="77777777" w:rsidTr="00B908AE">
        <w:trPr>
          <w:cnfStyle w:val="100000000000" w:firstRow="1" w:lastRow="0" w:firstColumn="0" w:lastColumn="0" w:oddVBand="0" w:evenVBand="0" w:oddHBand="0" w:evenHBand="0" w:firstRowFirstColumn="0" w:firstRowLastColumn="0" w:lastRowFirstColumn="0" w:lastRowLastColumn="0"/>
          <w:cantSplit/>
          <w:trHeight w:val="397"/>
          <w:tblHeader/>
        </w:trPr>
        <w:tc>
          <w:tcPr>
            <w:tcW w:w="0" w:type="auto"/>
            <w:tcBorders>
              <w:top w:val="none" w:sz="0" w:space="0" w:color="auto"/>
              <w:left w:val="none" w:sz="0" w:space="0" w:color="auto"/>
              <w:bottom w:val="none" w:sz="0" w:space="0" w:color="auto"/>
              <w:right w:val="none" w:sz="0" w:space="0" w:color="auto"/>
            </w:tcBorders>
            <w:vAlign w:val="center"/>
          </w:tcPr>
          <w:p w14:paraId="30BF2B52" w14:textId="7C9C9F1C" w:rsidR="00861CD5" w:rsidRPr="008C3B80" w:rsidRDefault="00861CD5" w:rsidP="00A957D8">
            <w:pPr>
              <w:pStyle w:val="TableHeader"/>
              <w:rPr>
                <w:rStyle w:val="Strong"/>
              </w:rPr>
            </w:pPr>
            <w:r w:rsidRPr="008C3B80">
              <w:rPr>
                <w:rStyle w:val="Strong"/>
              </w:rPr>
              <w:t>Report</w:t>
            </w:r>
          </w:p>
        </w:tc>
        <w:tc>
          <w:tcPr>
            <w:tcW w:w="0" w:type="auto"/>
            <w:tcBorders>
              <w:top w:val="none" w:sz="0" w:space="0" w:color="auto"/>
              <w:left w:val="none" w:sz="0" w:space="0" w:color="auto"/>
              <w:bottom w:val="single" w:sz="4" w:space="0" w:color="BFBFBF" w:themeColor="background1" w:themeShade="BF"/>
              <w:right w:val="none" w:sz="0" w:space="0" w:color="auto"/>
            </w:tcBorders>
            <w:vAlign w:val="center"/>
          </w:tcPr>
          <w:p w14:paraId="30EDBCB6" w14:textId="77777777" w:rsidR="00861CD5" w:rsidRPr="008C3B80" w:rsidRDefault="00861CD5" w:rsidP="00A957D8">
            <w:pPr>
              <w:pStyle w:val="TableHeader"/>
              <w:rPr>
                <w:rStyle w:val="Strong"/>
              </w:rPr>
            </w:pPr>
            <w:r w:rsidRPr="008C3B80">
              <w:rPr>
                <w:rStyle w:val="Strong"/>
              </w:rPr>
              <w:t>Description</w:t>
            </w:r>
          </w:p>
        </w:tc>
      </w:tr>
      <w:tr w:rsidR="00861CD5" w:rsidRPr="006613BE" w14:paraId="09B62D8A" w14:textId="77777777" w:rsidTr="008C3B80">
        <w:trPr>
          <w:cantSplit/>
          <w:trHeight w:val="397"/>
        </w:trPr>
        <w:tc>
          <w:tcPr>
            <w:tcW w:w="0" w:type="auto"/>
            <w:tcBorders>
              <w:right w:val="nil"/>
            </w:tcBorders>
            <w:shd w:val="clear" w:color="auto" w:fill="F2F2F2" w:themeFill="background1" w:themeFillShade="F2"/>
          </w:tcPr>
          <w:p w14:paraId="116AB50A" w14:textId="2D698324" w:rsidR="00861CD5" w:rsidRPr="00DA3988" w:rsidRDefault="00861CD5" w:rsidP="008C3B80">
            <w:pPr>
              <w:pStyle w:val="TableParaBoldBlue"/>
            </w:pPr>
            <w:r w:rsidRPr="00DA3988">
              <w:t>Compliance rate by:</w:t>
            </w:r>
          </w:p>
        </w:tc>
        <w:tc>
          <w:tcPr>
            <w:tcW w:w="0" w:type="auto"/>
            <w:tcBorders>
              <w:left w:val="nil"/>
            </w:tcBorders>
            <w:shd w:val="clear" w:color="auto" w:fill="F2F2F2" w:themeFill="background1" w:themeFillShade="F2"/>
          </w:tcPr>
          <w:p w14:paraId="45AFF0D0" w14:textId="77777777" w:rsidR="00861CD5" w:rsidRPr="00DA3988" w:rsidRDefault="00861CD5" w:rsidP="00B908AE">
            <w:pPr>
              <w:pStyle w:val="TableParagraph"/>
              <w:spacing w:beforeLines="20" w:before="48" w:after="20"/>
              <w:rPr>
                <w:szCs w:val="20"/>
              </w:rPr>
            </w:pPr>
          </w:p>
        </w:tc>
      </w:tr>
      <w:tr w:rsidR="00861CD5" w:rsidRPr="006613BE" w14:paraId="6CBC84FC" w14:textId="77777777" w:rsidTr="008C3B80">
        <w:trPr>
          <w:cantSplit/>
          <w:trHeight w:val="397"/>
        </w:trPr>
        <w:tc>
          <w:tcPr>
            <w:tcW w:w="0" w:type="auto"/>
            <w:shd w:val="clear" w:color="auto" w:fill="F2F2F2" w:themeFill="background1" w:themeFillShade="F2"/>
          </w:tcPr>
          <w:p w14:paraId="1C978CED" w14:textId="43D8BE77" w:rsidR="00861CD5" w:rsidRPr="008C3B80" w:rsidRDefault="00861CD5" w:rsidP="008C3B80">
            <w:pPr>
              <w:pStyle w:val="TableBlueBullet"/>
              <w:ind w:left="316"/>
              <w:rPr>
                <w:b w:val="0"/>
                <w:bCs w:val="0"/>
              </w:rPr>
            </w:pPr>
            <w:r w:rsidRPr="008C3B80">
              <w:rPr>
                <w:b w:val="0"/>
                <w:bCs w:val="0"/>
              </w:rPr>
              <w:t>State</w:t>
            </w:r>
          </w:p>
        </w:tc>
        <w:tc>
          <w:tcPr>
            <w:tcW w:w="0" w:type="auto"/>
          </w:tcPr>
          <w:p w14:paraId="7D0610B9" w14:textId="159E7E3E" w:rsidR="00861CD5" w:rsidRPr="00A957D8" w:rsidRDefault="00861CD5" w:rsidP="00A957D8">
            <w:pPr>
              <w:pStyle w:val="TableParagraph"/>
            </w:pPr>
            <w:r w:rsidRPr="00A957D8">
              <w:t>Only available to users with access to a jurisdiction</w:t>
            </w:r>
            <w:r w:rsidR="001B622E">
              <w:t>.</w:t>
            </w:r>
          </w:p>
        </w:tc>
      </w:tr>
      <w:tr w:rsidR="00861CD5" w:rsidRPr="006613BE" w14:paraId="2C2D568F" w14:textId="77777777" w:rsidTr="008C3B80">
        <w:trPr>
          <w:cantSplit/>
          <w:trHeight w:val="397"/>
        </w:trPr>
        <w:tc>
          <w:tcPr>
            <w:tcW w:w="0" w:type="auto"/>
            <w:shd w:val="clear" w:color="auto" w:fill="F2F2F2" w:themeFill="background1" w:themeFillShade="F2"/>
          </w:tcPr>
          <w:p w14:paraId="1746BA73" w14:textId="6D0FB285" w:rsidR="00861CD5" w:rsidRPr="008C3B80" w:rsidRDefault="00861CD5" w:rsidP="008C3B80">
            <w:pPr>
              <w:pStyle w:val="TableBlueBullet"/>
              <w:ind w:left="316"/>
              <w:rPr>
                <w:b w:val="0"/>
                <w:bCs w:val="0"/>
              </w:rPr>
            </w:pPr>
            <w:r w:rsidRPr="008C3B80">
              <w:rPr>
                <w:b w:val="0"/>
                <w:bCs w:val="0"/>
              </w:rPr>
              <w:t>Region Group</w:t>
            </w:r>
          </w:p>
        </w:tc>
        <w:tc>
          <w:tcPr>
            <w:tcW w:w="0" w:type="auto"/>
          </w:tcPr>
          <w:p w14:paraId="0F6B8DD8" w14:textId="7C5DD920" w:rsidR="00861CD5" w:rsidRPr="00A957D8" w:rsidRDefault="00861CD5" w:rsidP="00A957D8">
            <w:pPr>
              <w:pStyle w:val="TableParagraph"/>
            </w:pPr>
            <w:r w:rsidRPr="00A957D8">
              <w:t>Only available to users with access to a Region Group; for example, health service level within a jurisdiction</w:t>
            </w:r>
            <w:r w:rsidR="001B622E">
              <w:t>.</w:t>
            </w:r>
          </w:p>
        </w:tc>
      </w:tr>
      <w:tr w:rsidR="00861CD5" w:rsidRPr="006613BE" w14:paraId="324751C2" w14:textId="77777777" w:rsidTr="008C3B80">
        <w:trPr>
          <w:cantSplit/>
          <w:trHeight w:val="397"/>
        </w:trPr>
        <w:tc>
          <w:tcPr>
            <w:tcW w:w="0" w:type="auto"/>
            <w:shd w:val="clear" w:color="auto" w:fill="F2F2F2" w:themeFill="background1" w:themeFillShade="F2"/>
          </w:tcPr>
          <w:p w14:paraId="625E838A" w14:textId="0E40899D" w:rsidR="00861CD5" w:rsidRPr="008C3B80" w:rsidRDefault="00861CD5" w:rsidP="008C3B80">
            <w:pPr>
              <w:pStyle w:val="TableBlueBullet"/>
              <w:ind w:left="316"/>
              <w:rPr>
                <w:b w:val="0"/>
                <w:bCs w:val="0"/>
              </w:rPr>
            </w:pPr>
            <w:r w:rsidRPr="008C3B80">
              <w:rPr>
                <w:b w:val="0"/>
                <w:bCs w:val="0"/>
              </w:rPr>
              <w:t>Region</w:t>
            </w:r>
          </w:p>
        </w:tc>
        <w:tc>
          <w:tcPr>
            <w:tcW w:w="0" w:type="auto"/>
          </w:tcPr>
          <w:p w14:paraId="5EE92BEF" w14:textId="375FA134" w:rsidR="00861CD5" w:rsidRPr="00A957D8" w:rsidRDefault="00861CD5" w:rsidP="00A957D8">
            <w:pPr>
              <w:pStyle w:val="TableParagraph"/>
            </w:pPr>
            <w:r w:rsidRPr="00A957D8">
              <w:t>Only available to users with access to a Region; for example, a specific group of organisations within a Region Group</w:t>
            </w:r>
            <w:r w:rsidR="001B622E">
              <w:t>.</w:t>
            </w:r>
          </w:p>
        </w:tc>
      </w:tr>
      <w:tr w:rsidR="00861CD5" w:rsidRPr="006613BE" w14:paraId="166E51E6" w14:textId="77777777" w:rsidTr="008C3B80">
        <w:trPr>
          <w:cantSplit/>
          <w:trHeight w:val="397"/>
        </w:trPr>
        <w:tc>
          <w:tcPr>
            <w:tcW w:w="0" w:type="auto"/>
            <w:shd w:val="clear" w:color="auto" w:fill="F2F2F2" w:themeFill="background1" w:themeFillShade="F2"/>
          </w:tcPr>
          <w:p w14:paraId="75184276" w14:textId="5CEBF1B9" w:rsidR="00861CD5" w:rsidRPr="008C3B80" w:rsidRDefault="00861CD5" w:rsidP="008C3B80">
            <w:pPr>
              <w:pStyle w:val="TableBlueBullet"/>
              <w:ind w:left="316"/>
              <w:rPr>
                <w:b w:val="0"/>
                <w:bCs w:val="0"/>
              </w:rPr>
            </w:pPr>
            <w:r w:rsidRPr="008C3B80">
              <w:rPr>
                <w:b w:val="0"/>
                <w:bCs w:val="0"/>
              </w:rPr>
              <w:t>Organisation Group</w:t>
            </w:r>
          </w:p>
        </w:tc>
        <w:tc>
          <w:tcPr>
            <w:tcW w:w="0" w:type="auto"/>
          </w:tcPr>
          <w:p w14:paraId="3EBA918B" w14:textId="6AB8160A" w:rsidR="00861CD5" w:rsidRPr="00A957D8" w:rsidRDefault="00861CD5" w:rsidP="00A957D8">
            <w:pPr>
              <w:pStyle w:val="TableParagraph"/>
            </w:pPr>
            <w:r w:rsidRPr="00A957D8">
              <w:t>Only available to users with access to an Organisation Group; for example, a specific group of organisations that are across more than one jurisdiction</w:t>
            </w:r>
            <w:r w:rsidR="001B622E">
              <w:t>.</w:t>
            </w:r>
          </w:p>
        </w:tc>
      </w:tr>
      <w:tr w:rsidR="00861CD5" w:rsidRPr="006613BE" w14:paraId="2E02BABC" w14:textId="77777777" w:rsidTr="008C3B80">
        <w:trPr>
          <w:cantSplit/>
          <w:trHeight w:val="397"/>
        </w:trPr>
        <w:tc>
          <w:tcPr>
            <w:tcW w:w="0" w:type="auto"/>
            <w:shd w:val="clear" w:color="auto" w:fill="F2F2F2" w:themeFill="background1" w:themeFillShade="F2"/>
          </w:tcPr>
          <w:p w14:paraId="21489436" w14:textId="62A52E0E" w:rsidR="00861CD5" w:rsidRPr="008C3B80" w:rsidRDefault="00861CD5" w:rsidP="008C3B80">
            <w:pPr>
              <w:pStyle w:val="TableBlueBullet"/>
              <w:ind w:left="316"/>
              <w:rPr>
                <w:b w:val="0"/>
                <w:bCs w:val="0"/>
              </w:rPr>
            </w:pPr>
            <w:r w:rsidRPr="008C3B80">
              <w:rPr>
                <w:b w:val="0"/>
                <w:bCs w:val="0"/>
              </w:rPr>
              <w:t>Organisation</w:t>
            </w:r>
          </w:p>
        </w:tc>
        <w:tc>
          <w:tcPr>
            <w:tcW w:w="0" w:type="auto"/>
          </w:tcPr>
          <w:p w14:paraId="786AA32C" w14:textId="333268C8" w:rsidR="00861CD5" w:rsidRPr="00A957D8" w:rsidRDefault="00861CD5" w:rsidP="00A957D8">
            <w:pPr>
              <w:pStyle w:val="TableParagraph"/>
            </w:pPr>
            <w:r w:rsidRPr="00A957D8">
              <w:t>Only available if you have access to multiple organisations</w:t>
            </w:r>
            <w:r w:rsidR="001B622E">
              <w:t>.</w:t>
            </w:r>
          </w:p>
        </w:tc>
      </w:tr>
      <w:tr w:rsidR="00861CD5" w:rsidRPr="006613BE" w14:paraId="4622DB50" w14:textId="77777777" w:rsidTr="008C3B80">
        <w:trPr>
          <w:cantSplit/>
          <w:trHeight w:val="397"/>
        </w:trPr>
        <w:tc>
          <w:tcPr>
            <w:tcW w:w="0" w:type="auto"/>
            <w:shd w:val="clear" w:color="auto" w:fill="F2F2F2" w:themeFill="background1" w:themeFillShade="F2"/>
          </w:tcPr>
          <w:p w14:paraId="421549D9" w14:textId="75E4C5D8" w:rsidR="00861CD5" w:rsidRPr="008C3B80" w:rsidRDefault="00861CD5" w:rsidP="008C3B80">
            <w:pPr>
              <w:pStyle w:val="TableBlueBullet"/>
              <w:ind w:left="316"/>
              <w:rPr>
                <w:b w:val="0"/>
                <w:bCs w:val="0"/>
              </w:rPr>
            </w:pPr>
            <w:r w:rsidRPr="008C3B80">
              <w:rPr>
                <w:b w:val="0"/>
                <w:bCs w:val="0"/>
              </w:rPr>
              <w:t>Department</w:t>
            </w:r>
          </w:p>
        </w:tc>
        <w:tc>
          <w:tcPr>
            <w:tcW w:w="0" w:type="auto"/>
          </w:tcPr>
          <w:p w14:paraId="45BEDCA1" w14:textId="2FEA90C2" w:rsidR="00861CD5" w:rsidRPr="00A957D8" w:rsidRDefault="00861CD5" w:rsidP="00A957D8">
            <w:pPr>
              <w:pStyle w:val="TableParagraph"/>
            </w:pPr>
            <w:r w:rsidRPr="00A957D8">
              <w:t xml:space="preserve">an organisation report with hand hygiene compliance for all departments on one report. This report can be filtered for </w:t>
            </w:r>
            <w:r w:rsidR="003D055F" w:rsidRPr="00A957D8">
              <w:t>‘</w:t>
            </w:r>
            <w:r w:rsidRPr="00A957D8">
              <w:t>Department Type</w:t>
            </w:r>
            <w:r w:rsidR="003D055F" w:rsidRPr="00A957D8">
              <w:t>’</w:t>
            </w:r>
            <w:r w:rsidR="001B622E">
              <w:t>.</w:t>
            </w:r>
          </w:p>
        </w:tc>
      </w:tr>
      <w:tr w:rsidR="00861CD5" w:rsidRPr="006613BE" w14:paraId="7000C6A5" w14:textId="77777777" w:rsidTr="008C3B80">
        <w:trPr>
          <w:cantSplit/>
          <w:trHeight w:val="397"/>
        </w:trPr>
        <w:tc>
          <w:tcPr>
            <w:tcW w:w="0" w:type="auto"/>
            <w:shd w:val="clear" w:color="auto" w:fill="F2F2F2" w:themeFill="background1" w:themeFillShade="F2"/>
          </w:tcPr>
          <w:p w14:paraId="221B8E02" w14:textId="6486EBD9" w:rsidR="00861CD5" w:rsidRPr="008C3B80" w:rsidRDefault="00861CD5" w:rsidP="008C3B80">
            <w:pPr>
              <w:pStyle w:val="TableBlueBullet"/>
              <w:ind w:left="316"/>
              <w:rPr>
                <w:b w:val="0"/>
                <w:bCs w:val="0"/>
              </w:rPr>
            </w:pPr>
            <w:r w:rsidRPr="008C3B80">
              <w:rPr>
                <w:b w:val="0"/>
                <w:bCs w:val="0"/>
              </w:rPr>
              <w:t>HCW Type</w:t>
            </w:r>
          </w:p>
        </w:tc>
        <w:tc>
          <w:tcPr>
            <w:tcW w:w="0" w:type="auto"/>
          </w:tcPr>
          <w:p w14:paraId="1623A1BE" w14:textId="54C01C9F" w:rsidR="00861CD5" w:rsidRPr="00A957D8" w:rsidRDefault="00861CD5" w:rsidP="00A957D8">
            <w:pPr>
              <w:pStyle w:val="TableParagraph"/>
            </w:pPr>
            <w:r w:rsidRPr="00A957D8">
              <w:t>a report with hand hygiene compliance for each HCW type on one report. Can be run at an organisation level, or for a specific department</w:t>
            </w:r>
            <w:r w:rsidR="001B622E">
              <w:t>.</w:t>
            </w:r>
          </w:p>
        </w:tc>
      </w:tr>
      <w:tr w:rsidR="00861CD5" w:rsidRPr="006613BE" w14:paraId="7135C6EF" w14:textId="77777777" w:rsidTr="008C3B80">
        <w:trPr>
          <w:cantSplit/>
          <w:trHeight w:val="397"/>
        </w:trPr>
        <w:tc>
          <w:tcPr>
            <w:tcW w:w="0" w:type="auto"/>
            <w:shd w:val="clear" w:color="auto" w:fill="F2F2F2" w:themeFill="background1" w:themeFillShade="F2"/>
          </w:tcPr>
          <w:p w14:paraId="0CC5D31C" w14:textId="2712D1C1" w:rsidR="00861CD5" w:rsidRPr="008C3B80" w:rsidRDefault="00861CD5" w:rsidP="008C3B80">
            <w:pPr>
              <w:pStyle w:val="TableBlueBullet"/>
              <w:ind w:left="316"/>
              <w:rPr>
                <w:b w:val="0"/>
                <w:bCs w:val="0"/>
              </w:rPr>
            </w:pPr>
            <w:r w:rsidRPr="008C3B80">
              <w:rPr>
                <w:b w:val="0"/>
                <w:bCs w:val="0"/>
              </w:rPr>
              <w:t>Moment</w:t>
            </w:r>
          </w:p>
        </w:tc>
        <w:tc>
          <w:tcPr>
            <w:tcW w:w="0" w:type="auto"/>
          </w:tcPr>
          <w:p w14:paraId="1C407E30" w14:textId="6916D7CD" w:rsidR="00861CD5" w:rsidRPr="00A957D8" w:rsidRDefault="00861CD5" w:rsidP="00A957D8">
            <w:pPr>
              <w:pStyle w:val="TableParagraph"/>
            </w:pPr>
            <w:r w:rsidRPr="00A957D8">
              <w:t xml:space="preserve">Report with hand hygiene compliance for each </w:t>
            </w:r>
            <w:r w:rsidR="00944368">
              <w:t xml:space="preserve">of the 5 </w:t>
            </w:r>
            <w:r w:rsidRPr="00A957D8">
              <w:t>Moment</w:t>
            </w:r>
            <w:r w:rsidR="00944368">
              <w:t>s</w:t>
            </w:r>
            <w:r w:rsidRPr="00A957D8">
              <w:t xml:space="preserve"> on one report. This can be run at an organisation level, or for a specific department. This report can also be filtered for </w:t>
            </w:r>
            <w:r w:rsidR="003D055F" w:rsidRPr="00A957D8">
              <w:t>‘</w:t>
            </w:r>
            <w:r w:rsidRPr="00A957D8">
              <w:t>HCW type</w:t>
            </w:r>
            <w:r w:rsidR="003D055F" w:rsidRPr="00A957D8">
              <w:t>’</w:t>
            </w:r>
            <w:r w:rsidR="001B622E">
              <w:t>.</w:t>
            </w:r>
          </w:p>
        </w:tc>
      </w:tr>
      <w:tr w:rsidR="00861CD5" w:rsidRPr="006613BE" w14:paraId="0E37685F" w14:textId="77777777" w:rsidTr="008C3B80">
        <w:trPr>
          <w:cantSplit/>
          <w:trHeight w:val="397"/>
        </w:trPr>
        <w:tc>
          <w:tcPr>
            <w:tcW w:w="0" w:type="auto"/>
            <w:shd w:val="clear" w:color="auto" w:fill="F2F2F2" w:themeFill="background1" w:themeFillShade="F2"/>
          </w:tcPr>
          <w:p w14:paraId="4FDD946F" w14:textId="28E33DB3" w:rsidR="00861CD5" w:rsidRPr="008C3B80" w:rsidRDefault="00861CD5" w:rsidP="008C3B80">
            <w:pPr>
              <w:pStyle w:val="TableBlueBullet"/>
              <w:ind w:left="316"/>
              <w:rPr>
                <w:b w:val="0"/>
                <w:bCs w:val="0"/>
              </w:rPr>
            </w:pPr>
            <w:r w:rsidRPr="008C3B80">
              <w:rPr>
                <w:b w:val="0"/>
                <w:bCs w:val="0"/>
              </w:rPr>
              <w:t>Department Type</w:t>
            </w:r>
          </w:p>
        </w:tc>
        <w:tc>
          <w:tcPr>
            <w:tcW w:w="0" w:type="auto"/>
          </w:tcPr>
          <w:p w14:paraId="02944C15" w14:textId="2C61BDB9" w:rsidR="00861CD5" w:rsidRPr="00A957D8" w:rsidRDefault="00861CD5" w:rsidP="00A957D8">
            <w:pPr>
              <w:pStyle w:val="TableParagraph"/>
            </w:pPr>
            <w:r w:rsidRPr="00A957D8">
              <w:t>Groups hand hygiene compliance data by department type, rather than individual departments; for example, all medical department hand hygiene compliance combined</w:t>
            </w:r>
            <w:r w:rsidR="001B622E">
              <w:t>.</w:t>
            </w:r>
          </w:p>
        </w:tc>
      </w:tr>
      <w:tr w:rsidR="00861CD5" w:rsidRPr="006613BE" w14:paraId="02B324A8" w14:textId="77777777" w:rsidTr="008C3B80">
        <w:trPr>
          <w:cantSplit/>
          <w:trHeight w:val="397"/>
        </w:trPr>
        <w:tc>
          <w:tcPr>
            <w:tcW w:w="0" w:type="auto"/>
            <w:shd w:val="clear" w:color="auto" w:fill="F2F2F2" w:themeFill="background1" w:themeFillShade="F2"/>
          </w:tcPr>
          <w:p w14:paraId="6F48F9E4" w14:textId="30C2D412" w:rsidR="00861CD5" w:rsidRPr="008C3B80" w:rsidRDefault="00861CD5" w:rsidP="008C3B80">
            <w:pPr>
              <w:pStyle w:val="TableBlueBullet"/>
              <w:ind w:left="316"/>
              <w:rPr>
                <w:b w:val="0"/>
                <w:bCs w:val="0"/>
              </w:rPr>
            </w:pPr>
            <w:r w:rsidRPr="008C3B80">
              <w:rPr>
                <w:b w:val="0"/>
                <w:bCs w:val="0"/>
              </w:rPr>
              <w:t>Peer Group</w:t>
            </w:r>
          </w:p>
        </w:tc>
        <w:tc>
          <w:tcPr>
            <w:tcW w:w="0" w:type="auto"/>
          </w:tcPr>
          <w:p w14:paraId="5DA7A007" w14:textId="3CB82B6A" w:rsidR="00861CD5" w:rsidRPr="00A957D8" w:rsidRDefault="00861CD5" w:rsidP="00A957D8">
            <w:pPr>
              <w:pStyle w:val="TableParagraph"/>
            </w:pPr>
            <w:r w:rsidRPr="00A957D8">
              <w:t>Groups hand hygiene data by peer group</w:t>
            </w:r>
            <w:r w:rsidR="001B622E">
              <w:t>.</w:t>
            </w:r>
          </w:p>
        </w:tc>
      </w:tr>
      <w:tr w:rsidR="00861CD5" w:rsidRPr="006613BE" w14:paraId="79CDC19D" w14:textId="77777777" w:rsidTr="008C3B80">
        <w:trPr>
          <w:cantSplit/>
          <w:trHeight w:val="397"/>
        </w:trPr>
        <w:tc>
          <w:tcPr>
            <w:tcW w:w="0" w:type="auto"/>
            <w:shd w:val="clear" w:color="auto" w:fill="F2F2F2" w:themeFill="background1" w:themeFillShade="F2"/>
          </w:tcPr>
          <w:p w14:paraId="163433FB" w14:textId="32B60666" w:rsidR="00861CD5" w:rsidRPr="008C3B80" w:rsidRDefault="00861CD5" w:rsidP="008C3B80">
            <w:pPr>
              <w:pStyle w:val="TableBlueBullet"/>
              <w:ind w:left="316"/>
              <w:rPr>
                <w:b w:val="0"/>
                <w:bCs w:val="0"/>
              </w:rPr>
            </w:pPr>
            <w:r w:rsidRPr="008C3B80">
              <w:rPr>
                <w:b w:val="0"/>
                <w:bCs w:val="0"/>
              </w:rPr>
              <w:t>Combined Moment and HCW type</w:t>
            </w:r>
          </w:p>
        </w:tc>
        <w:tc>
          <w:tcPr>
            <w:tcW w:w="0" w:type="auto"/>
          </w:tcPr>
          <w:p w14:paraId="6BBAD6C2" w14:textId="006646BF" w:rsidR="00861CD5" w:rsidRPr="00A957D8" w:rsidRDefault="00861CD5" w:rsidP="00A957D8">
            <w:pPr>
              <w:pStyle w:val="TableParagraph"/>
            </w:pPr>
            <w:r w:rsidRPr="00A957D8">
              <w:t xml:space="preserve">Includes both the HCW type report and </w:t>
            </w:r>
            <w:r w:rsidR="00201F0B">
              <w:t xml:space="preserve">the 5 </w:t>
            </w:r>
            <w:r w:rsidRPr="00A957D8">
              <w:t>Moment</w:t>
            </w:r>
            <w:r w:rsidR="00201F0B">
              <w:t>s</w:t>
            </w:r>
            <w:r w:rsidRPr="00A957D8">
              <w:t xml:space="preserve"> report into one file</w:t>
            </w:r>
            <w:r w:rsidR="001B622E">
              <w:t>.</w:t>
            </w:r>
          </w:p>
        </w:tc>
      </w:tr>
      <w:tr w:rsidR="00861CD5" w:rsidRPr="006613BE" w14:paraId="3FD50086" w14:textId="77777777" w:rsidTr="008C3B80">
        <w:trPr>
          <w:cantSplit/>
          <w:trHeight w:val="397"/>
        </w:trPr>
        <w:tc>
          <w:tcPr>
            <w:tcW w:w="0" w:type="auto"/>
            <w:shd w:val="clear" w:color="auto" w:fill="F2F2F2" w:themeFill="background1" w:themeFillShade="F2"/>
          </w:tcPr>
          <w:p w14:paraId="0CE7BB8E" w14:textId="58CD7620" w:rsidR="00861CD5" w:rsidRPr="00DA3988" w:rsidRDefault="00861CD5" w:rsidP="008C3B80">
            <w:pPr>
              <w:pStyle w:val="TableParaBoldBlue"/>
            </w:pPr>
            <w:r w:rsidRPr="00DA3988">
              <w:t>Auditor and sessions</w:t>
            </w:r>
          </w:p>
        </w:tc>
        <w:tc>
          <w:tcPr>
            <w:tcW w:w="0" w:type="auto"/>
          </w:tcPr>
          <w:p w14:paraId="3112F886" w14:textId="6EB4BA91" w:rsidR="00861CD5" w:rsidRPr="00A957D8" w:rsidRDefault="00861CD5" w:rsidP="00A957D8">
            <w:pPr>
              <w:pStyle w:val="TableParagraph"/>
            </w:pPr>
            <w:r w:rsidRPr="00A957D8">
              <w:t>This report provides details on the data collected by each auditor at an organisation, including number of moments collected and compliance rate collected by an individual auditor</w:t>
            </w:r>
            <w:r w:rsidR="001B622E">
              <w:t>.</w:t>
            </w:r>
          </w:p>
        </w:tc>
      </w:tr>
      <w:tr w:rsidR="00861CD5" w:rsidRPr="006613BE" w14:paraId="4104E513" w14:textId="77777777" w:rsidTr="008C3B80">
        <w:trPr>
          <w:cantSplit/>
          <w:trHeight w:val="397"/>
        </w:trPr>
        <w:tc>
          <w:tcPr>
            <w:tcW w:w="0" w:type="auto"/>
            <w:shd w:val="clear" w:color="auto" w:fill="F2F2F2" w:themeFill="background1" w:themeFillShade="F2"/>
          </w:tcPr>
          <w:p w14:paraId="7572893F" w14:textId="01C8C5AA" w:rsidR="00861CD5" w:rsidRPr="00DA3988" w:rsidRDefault="00861CD5" w:rsidP="008C3B80">
            <w:pPr>
              <w:pStyle w:val="TableParaBoldBlue"/>
            </w:pPr>
            <w:r w:rsidRPr="00DA3988">
              <w:t>Action by Moment</w:t>
            </w:r>
          </w:p>
        </w:tc>
        <w:tc>
          <w:tcPr>
            <w:tcW w:w="0" w:type="auto"/>
          </w:tcPr>
          <w:p w14:paraId="460821C9" w14:textId="3AEB72F7" w:rsidR="00861CD5" w:rsidRPr="00A957D8" w:rsidRDefault="00861CD5" w:rsidP="00A957D8">
            <w:pPr>
              <w:pStyle w:val="TableParagraph"/>
            </w:pPr>
            <w:r w:rsidRPr="00A957D8">
              <w:t>A report detailing which hand hygiene action was used for each moment, rub, wash, missed. Can be run at an organisation level, or for a specific department</w:t>
            </w:r>
            <w:r w:rsidR="001B622E">
              <w:t>.</w:t>
            </w:r>
          </w:p>
        </w:tc>
      </w:tr>
      <w:tr w:rsidR="00861CD5" w:rsidRPr="006613BE" w14:paraId="24E39C87" w14:textId="77777777" w:rsidTr="008C3B80">
        <w:trPr>
          <w:cantSplit/>
          <w:trHeight w:val="397"/>
        </w:trPr>
        <w:tc>
          <w:tcPr>
            <w:tcW w:w="0" w:type="auto"/>
            <w:shd w:val="clear" w:color="auto" w:fill="F2F2F2" w:themeFill="background1" w:themeFillShade="F2"/>
          </w:tcPr>
          <w:p w14:paraId="341F0338" w14:textId="4033F8C3" w:rsidR="00861CD5" w:rsidRPr="00DA3988" w:rsidRDefault="00861CD5" w:rsidP="008C3B80">
            <w:pPr>
              <w:pStyle w:val="TableParaBoldBlue"/>
            </w:pPr>
            <w:r w:rsidRPr="00DA3988">
              <w:t>Export CSV Line Data</w:t>
            </w:r>
          </w:p>
        </w:tc>
        <w:tc>
          <w:tcPr>
            <w:tcW w:w="0" w:type="auto"/>
          </w:tcPr>
          <w:p w14:paraId="24CB435A" w14:textId="26663AD3" w:rsidR="00861CD5" w:rsidRPr="00A957D8" w:rsidRDefault="00861CD5" w:rsidP="00A957D8">
            <w:pPr>
              <w:pStyle w:val="TableParagraph"/>
            </w:pPr>
            <w:r w:rsidRPr="00A957D8">
              <w:t>This report provides a file of the raw line data for each moment</w:t>
            </w:r>
            <w:r w:rsidR="001B622E">
              <w:t>.</w:t>
            </w:r>
          </w:p>
        </w:tc>
      </w:tr>
      <w:tr w:rsidR="00861CD5" w:rsidRPr="006613BE" w14:paraId="6FB9836F" w14:textId="77777777" w:rsidTr="008C3B80">
        <w:trPr>
          <w:cantSplit/>
          <w:trHeight w:val="397"/>
        </w:trPr>
        <w:tc>
          <w:tcPr>
            <w:tcW w:w="0" w:type="auto"/>
            <w:shd w:val="clear" w:color="auto" w:fill="F2F2F2" w:themeFill="background1" w:themeFillShade="F2"/>
          </w:tcPr>
          <w:p w14:paraId="51B356D9" w14:textId="0582D816" w:rsidR="00861CD5" w:rsidRPr="00DA3988" w:rsidRDefault="00861CD5" w:rsidP="008C3B80">
            <w:pPr>
              <w:pStyle w:val="TableParaBoldBlue"/>
            </w:pPr>
            <w:r w:rsidRPr="00DA3988">
              <w:t>Required Moments</w:t>
            </w:r>
          </w:p>
        </w:tc>
        <w:tc>
          <w:tcPr>
            <w:tcW w:w="0" w:type="auto"/>
          </w:tcPr>
          <w:p w14:paraId="6817AFA0" w14:textId="75A63E0D" w:rsidR="00861CD5" w:rsidRPr="00A957D8" w:rsidRDefault="00861CD5" w:rsidP="00A957D8">
            <w:pPr>
              <w:pStyle w:val="TableParagraph"/>
            </w:pPr>
            <w:r w:rsidRPr="00A957D8">
              <w:t>This report provides a one-line summary for each organisation including the number of moments required, the number submitted and the difference between the two</w:t>
            </w:r>
            <w:r w:rsidR="001B622E">
              <w:t>.</w:t>
            </w:r>
          </w:p>
        </w:tc>
      </w:tr>
      <w:tr w:rsidR="00861CD5" w:rsidRPr="006613BE" w14:paraId="1575B376" w14:textId="77777777" w:rsidTr="003A1708">
        <w:trPr>
          <w:cantSplit/>
          <w:trHeight w:val="397"/>
        </w:trPr>
        <w:tc>
          <w:tcPr>
            <w:tcW w:w="0" w:type="auto"/>
            <w:shd w:val="clear" w:color="auto" w:fill="F2F2F2" w:themeFill="background1" w:themeFillShade="F2"/>
          </w:tcPr>
          <w:p w14:paraId="2CB2EBFF" w14:textId="66915607" w:rsidR="00861CD5" w:rsidRPr="008C3B80" w:rsidRDefault="00861CD5" w:rsidP="008C3B80">
            <w:pPr>
              <w:pStyle w:val="TableParaBoldBlue"/>
            </w:pPr>
            <w:r w:rsidRPr="008C3B80">
              <w:lastRenderedPageBreak/>
              <w:t>Poster report</w:t>
            </w:r>
          </w:p>
        </w:tc>
        <w:tc>
          <w:tcPr>
            <w:tcW w:w="0" w:type="auto"/>
          </w:tcPr>
          <w:p w14:paraId="67146BBA" w14:textId="05A76E24" w:rsidR="00861CD5" w:rsidRPr="00A957D8" w:rsidRDefault="00861CD5" w:rsidP="00A957D8">
            <w:pPr>
              <w:pStyle w:val="TableParagraph"/>
            </w:pPr>
            <w:r w:rsidRPr="00A957D8">
              <w:t>This report provides a one-page summary of hand hygiene for the selected region/organisation/department relevant to the user’s level of access. The report details overall hand hygiene compliance, hand hygiene compliance by moment, and hand hygiene compliance by HCW in the selected area. This report is useful as a summary report for management, or as a poster to display hand hygiene results for the public</w:t>
            </w:r>
            <w:r w:rsidR="001B622E">
              <w:t>.</w:t>
            </w:r>
          </w:p>
        </w:tc>
      </w:tr>
      <w:tr w:rsidR="00861CD5" w:rsidRPr="006613BE" w14:paraId="78F45DFC" w14:textId="77777777" w:rsidTr="003A1708">
        <w:trPr>
          <w:cantSplit/>
          <w:trHeight w:val="397"/>
        </w:trPr>
        <w:tc>
          <w:tcPr>
            <w:tcW w:w="0" w:type="auto"/>
            <w:shd w:val="clear" w:color="auto" w:fill="F2F2F2" w:themeFill="background1" w:themeFillShade="F2"/>
          </w:tcPr>
          <w:p w14:paraId="6F175A9C" w14:textId="02BD7D8A" w:rsidR="00861CD5" w:rsidRPr="008C3B80" w:rsidRDefault="00861CD5" w:rsidP="008C3B80">
            <w:pPr>
              <w:pStyle w:val="TableParaBoldBlue"/>
            </w:pPr>
            <w:r w:rsidRPr="008C3B80">
              <w:t>Auditor and Session CSV Extract</w:t>
            </w:r>
          </w:p>
        </w:tc>
        <w:tc>
          <w:tcPr>
            <w:tcW w:w="0" w:type="auto"/>
          </w:tcPr>
          <w:p w14:paraId="6DFC090E" w14:textId="03390079" w:rsidR="00861CD5" w:rsidRPr="00A957D8" w:rsidRDefault="00861CD5" w:rsidP="00A957D8">
            <w:pPr>
              <w:pStyle w:val="TableParagraph"/>
            </w:pPr>
            <w:r w:rsidRPr="00A957D8">
              <w:t>This report exports auditor and sessions data as a CSV extract</w:t>
            </w:r>
            <w:r w:rsidR="001B622E">
              <w:t>.</w:t>
            </w:r>
          </w:p>
        </w:tc>
      </w:tr>
    </w:tbl>
    <w:p w14:paraId="58A20DF2" w14:textId="37A2FF79" w:rsidR="00861CD5" w:rsidRPr="00EB2B52" w:rsidRDefault="00861CD5" w:rsidP="00B45171">
      <w:pPr>
        <w:pStyle w:val="Heading2"/>
      </w:pPr>
      <w:bookmarkStart w:id="39" w:name="_Toc138343818"/>
      <w:bookmarkStart w:id="40" w:name="_Toc140222186"/>
      <w:r>
        <w:t>Custom</w:t>
      </w:r>
      <w:r w:rsidRPr="003A1708">
        <w:t xml:space="preserve"> r</w:t>
      </w:r>
      <w:r w:rsidRPr="00EB2B52">
        <w:t>eports</w:t>
      </w:r>
      <w:bookmarkEnd w:id="39"/>
      <w:bookmarkEnd w:id="40"/>
    </w:p>
    <w:p w14:paraId="5BFDF433" w14:textId="491818B7" w:rsidR="00861CD5" w:rsidRDefault="00861CD5" w:rsidP="00861CD5">
      <w:pPr>
        <w:pStyle w:val="BodyText"/>
        <w:spacing w:before="63" w:after="240"/>
      </w:pPr>
      <w:r>
        <w:t>If the standard reports do not provide the hand hygiene data in a format that you require, you</w:t>
      </w:r>
      <w:r w:rsidRPr="003907EC">
        <w:rPr>
          <w:spacing w:val="-1"/>
        </w:rPr>
        <w:t xml:space="preserve"> </w:t>
      </w:r>
      <w:r>
        <w:t>may</w:t>
      </w:r>
      <w:r w:rsidRPr="003907EC">
        <w:rPr>
          <w:spacing w:val="-3"/>
        </w:rPr>
        <w:t xml:space="preserve"> </w:t>
      </w:r>
      <w:r>
        <w:t>be</w:t>
      </w:r>
      <w:r w:rsidRPr="003907EC">
        <w:rPr>
          <w:spacing w:val="-1"/>
        </w:rPr>
        <w:t xml:space="preserve"> </w:t>
      </w:r>
      <w:r>
        <w:t>able</w:t>
      </w:r>
      <w:r w:rsidRPr="003907EC">
        <w:rPr>
          <w:spacing w:val="-1"/>
        </w:rPr>
        <w:t xml:space="preserve"> </w:t>
      </w:r>
      <w:r>
        <w:t>to</w:t>
      </w:r>
      <w:r w:rsidRPr="003907EC">
        <w:rPr>
          <w:spacing w:val="-2"/>
        </w:rPr>
        <w:t xml:space="preserve"> </w:t>
      </w:r>
      <w:r>
        <w:t>create custom</w:t>
      </w:r>
      <w:r w:rsidRPr="003907EC">
        <w:rPr>
          <w:spacing w:val="-1"/>
        </w:rPr>
        <w:t xml:space="preserve"> </w:t>
      </w:r>
      <w:r>
        <w:t>reports.</w:t>
      </w:r>
    </w:p>
    <w:p w14:paraId="2E249B2E" w14:textId="5EB02B09" w:rsidR="00861CD5" w:rsidRDefault="00861CD5" w:rsidP="00B908AE">
      <w:pPr>
        <w:pStyle w:val="Normal-beforebullets"/>
      </w:pPr>
      <w:r>
        <w:t>The</w:t>
      </w:r>
      <w:r w:rsidRPr="008C2A64">
        <w:t xml:space="preserve"> </w:t>
      </w:r>
      <w:r>
        <w:t xml:space="preserve">following </w:t>
      </w:r>
      <w:r w:rsidR="0057602D">
        <w:t xml:space="preserve">flexible </w:t>
      </w:r>
      <w:r>
        <w:t>reports</w:t>
      </w:r>
      <w:r w:rsidRPr="008C2A64">
        <w:t xml:space="preserve"> </w:t>
      </w:r>
      <w:r>
        <w:t>are</w:t>
      </w:r>
      <w:r w:rsidRPr="008C2A64">
        <w:t xml:space="preserve"> </w:t>
      </w:r>
      <w:r>
        <w:t>available</w:t>
      </w:r>
      <w:r w:rsidRPr="008C2A64">
        <w:t xml:space="preserve"> </w:t>
      </w:r>
      <w:r>
        <w:t>to</w:t>
      </w:r>
      <w:r w:rsidRPr="008C2A64">
        <w:t xml:space="preserve"> </w:t>
      </w:r>
      <w:r>
        <w:t>all</w:t>
      </w:r>
      <w:r w:rsidRPr="008C2A64">
        <w:t xml:space="preserve"> </w:t>
      </w:r>
      <w:r>
        <w:t>users</w:t>
      </w:r>
      <w:r w:rsidRPr="008C2A64">
        <w:t xml:space="preserve"> </w:t>
      </w:r>
      <w:r>
        <w:t>with</w:t>
      </w:r>
      <w:r w:rsidRPr="008C2A64">
        <w:t xml:space="preserve"> </w:t>
      </w:r>
      <w:r>
        <w:t>reporting access:</w:t>
      </w:r>
    </w:p>
    <w:p w14:paraId="6D9D8169" w14:textId="48F0AABF" w:rsidR="00B908AE" w:rsidRDefault="00B908AE" w:rsidP="00B908AE">
      <w:pPr>
        <w:pStyle w:val="Caption"/>
      </w:pPr>
      <w:bookmarkStart w:id="41" w:name="_Toc140222191"/>
      <w:r>
        <w:t xml:space="preserve">Table </w:t>
      </w:r>
      <w:r w:rsidR="00487B89">
        <w:fldChar w:fldCharType="begin"/>
      </w:r>
      <w:r w:rsidR="00487B89">
        <w:instrText xml:space="preserve"> SEQ Table \* ARABIC </w:instrText>
      </w:r>
      <w:r w:rsidR="00487B89">
        <w:fldChar w:fldCharType="separate"/>
      </w:r>
      <w:r w:rsidR="00090F13">
        <w:rPr>
          <w:noProof/>
        </w:rPr>
        <w:t>3</w:t>
      </w:r>
      <w:r w:rsidR="00487B89">
        <w:rPr>
          <w:noProof/>
        </w:rPr>
        <w:fldChar w:fldCharType="end"/>
      </w:r>
      <w:r>
        <w:t>. HHCApp reports: C</w:t>
      </w:r>
      <w:r>
        <w:rPr>
          <w:noProof/>
        </w:rPr>
        <w:t>ustom</w:t>
      </w:r>
      <w:bookmarkEnd w:id="41"/>
    </w:p>
    <w:tbl>
      <w:tblPr>
        <w:tblStyle w:val="GridTable4-Accent1"/>
        <w:tblW w:w="9864" w:type="dxa"/>
        <w:tblLook w:val="0620" w:firstRow="1" w:lastRow="0" w:firstColumn="0" w:lastColumn="0" w:noHBand="1" w:noVBand="1"/>
      </w:tblPr>
      <w:tblGrid>
        <w:gridCol w:w="2358"/>
        <w:gridCol w:w="7506"/>
      </w:tblGrid>
      <w:tr w:rsidR="00861CD5" w:rsidRPr="00855830" w14:paraId="0F23550F" w14:textId="77777777" w:rsidTr="00AA5359">
        <w:trPr>
          <w:cnfStyle w:val="100000000000" w:firstRow="1" w:lastRow="0" w:firstColumn="0" w:lastColumn="0" w:oddVBand="0" w:evenVBand="0" w:oddHBand="0" w:evenHBand="0" w:firstRowFirstColumn="0" w:firstRowLastColumn="0" w:lastRowFirstColumn="0" w:lastRowLastColumn="0"/>
          <w:cantSplit/>
          <w:trHeight w:val="397"/>
          <w:tblHeader/>
        </w:trPr>
        <w:tc>
          <w:tcPr>
            <w:tcW w:w="2358" w:type="dxa"/>
            <w:tcBorders>
              <w:top w:val="none" w:sz="0" w:space="0" w:color="auto"/>
              <w:left w:val="none" w:sz="0" w:space="0" w:color="auto"/>
              <w:bottom w:val="none" w:sz="0" w:space="0" w:color="auto"/>
              <w:right w:val="none" w:sz="0" w:space="0" w:color="auto"/>
            </w:tcBorders>
            <w:vAlign w:val="center"/>
          </w:tcPr>
          <w:p w14:paraId="388E28F6" w14:textId="77777777" w:rsidR="00861CD5" w:rsidRPr="00855830" w:rsidRDefault="00861CD5" w:rsidP="00855830">
            <w:pPr>
              <w:pStyle w:val="TableHeader"/>
            </w:pPr>
            <w:r w:rsidRPr="00855830">
              <w:t>Report</w:t>
            </w:r>
          </w:p>
        </w:tc>
        <w:tc>
          <w:tcPr>
            <w:tcW w:w="7506" w:type="dxa"/>
            <w:tcBorders>
              <w:top w:val="none" w:sz="0" w:space="0" w:color="auto"/>
              <w:left w:val="none" w:sz="0" w:space="0" w:color="auto"/>
              <w:bottom w:val="none" w:sz="0" w:space="0" w:color="auto"/>
              <w:right w:val="none" w:sz="0" w:space="0" w:color="auto"/>
            </w:tcBorders>
            <w:vAlign w:val="center"/>
          </w:tcPr>
          <w:p w14:paraId="40C63671" w14:textId="521679C9" w:rsidR="00861CD5" w:rsidRPr="00855830" w:rsidRDefault="00861CD5" w:rsidP="00855830">
            <w:pPr>
              <w:pStyle w:val="TableHeader"/>
            </w:pPr>
            <w:r w:rsidRPr="00855830">
              <w:t>Details</w:t>
            </w:r>
          </w:p>
        </w:tc>
      </w:tr>
      <w:tr w:rsidR="00861CD5" w:rsidRPr="00861CD5" w14:paraId="3739CDCC" w14:textId="77777777" w:rsidTr="003A1708">
        <w:trPr>
          <w:cantSplit/>
          <w:trHeight w:val="397"/>
        </w:trPr>
        <w:tc>
          <w:tcPr>
            <w:tcW w:w="2358" w:type="dxa"/>
            <w:shd w:val="clear" w:color="auto" w:fill="F2F2F2" w:themeFill="background1" w:themeFillShade="F2"/>
          </w:tcPr>
          <w:p w14:paraId="5982E947" w14:textId="41450E24" w:rsidR="00861CD5" w:rsidRPr="00DA3988" w:rsidRDefault="00861CD5" w:rsidP="003A1708">
            <w:pPr>
              <w:pStyle w:val="TableParaBoldBlue"/>
            </w:pPr>
            <w:r w:rsidRPr="003A1708">
              <w:t>Snapshot</w:t>
            </w:r>
            <w:r w:rsidRPr="00452709">
              <w:t xml:space="preserve"> </w:t>
            </w:r>
            <w:r w:rsidRPr="00DA3988">
              <w:t>report</w:t>
            </w:r>
          </w:p>
        </w:tc>
        <w:tc>
          <w:tcPr>
            <w:tcW w:w="7506" w:type="dxa"/>
          </w:tcPr>
          <w:p w14:paraId="0E3C37EA" w14:textId="3CD3C792" w:rsidR="00861CD5" w:rsidRPr="003A1708" w:rsidRDefault="0057602D" w:rsidP="003A1708">
            <w:pPr>
              <w:pStyle w:val="TableParagraph"/>
            </w:pPr>
            <w:r w:rsidRPr="003A1708">
              <w:t>Allows reporting performance during a single period</w:t>
            </w:r>
            <w:r w:rsidR="001B622E">
              <w:t>.</w:t>
            </w:r>
          </w:p>
        </w:tc>
      </w:tr>
      <w:tr w:rsidR="00861CD5" w:rsidRPr="00861CD5" w14:paraId="210AAFC1" w14:textId="77777777" w:rsidTr="003A1708">
        <w:trPr>
          <w:cantSplit/>
          <w:trHeight w:val="397"/>
        </w:trPr>
        <w:tc>
          <w:tcPr>
            <w:tcW w:w="2358" w:type="dxa"/>
            <w:shd w:val="clear" w:color="auto" w:fill="F2F2F2" w:themeFill="background1" w:themeFillShade="F2"/>
          </w:tcPr>
          <w:p w14:paraId="3F98D105" w14:textId="6A8E1CE0" w:rsidR="00861CD5" w:rsidRPr="00DA3988" w:rsidRDefault="00861CD5" w:rsidP="003A1708">
            <w:pPr>
              <w:pStyle w:val="TableParaBoldBlue"/>
            </w:pPr>
            <w:r w:rsidRPr="003A1708">
              <w:t>Trend</w:t>
            </w:r>
            <w:r w:rsidRPr="00452709">
              <w:t xml:space="preserve"> </w:t>
            </w:r>
            <w:r w:rsidRPr="00DA3988">
              <w:t>report</w:t>
            </w:r>
          </w:p>
        </w:tc>
        <w:tc>
          <w:tcPr>
            <w:tcW w:w="7506" w:type="dxa"/>
          </w:tcPr>
          <w:p w14:paraId="64977259" w14:textId="239C0CED" w:rsidR="00861CD5" w:rsidRPr="003A1708" w:rsidRDefault="00861CD5" w:rsidP="003A1708">
            <w:pPr>
              <w:pStyle w:val="TableParagraph"/>
            </w:pPr>
            <w:r w:rsidRPr="003A1708">
              <w:t>Allows reporting change in performance over time</w:t>
            </w:r>
            <w:r w:rsidR="001B622E">
              <w:t>.</w:t>
            </w:r>
          </w:p>
        </w:tc>
      </w:tr>
    </w:tbl>
    <w:p w14:paraId="64565902" w14:textId="77777777" w:rsidR="008C3B80" w:rsidRPr="008C3B80" w:rsidRDefault="008C3B80" w:rsidP="008C3B80">
      <w:pPr>
        <w:pStyle w:val="NoSpacing"/>
      </w:pPr>
    </w:p>
    <w:p w14:paraId="1217D61D" w14:textId="1CE6FBCB" w:rsidR="00861CD5" w:rsidRDefault="0057602D" w:rsidP="008C3B80">
      <w:r>
        <w:t xml:space="preserve">The following preset </w:t>
      </w:r>
      <w:r w:rsidR="00861CD5" w:rsidRPr="00861CD5">
        <w:t xml:space="preserve">reports </w:t>
      </w:r>
      <w:r>
        <w:t>f</w:t>
      </w:r>
      <w:r w:rsidR="00861CD5" w:rsidRPr="00861CD5">
        <w:t xml:space="preserve">or the current </w:t>
      </w:r>
      <w:r w:rsidR="00DA3988">
        <w:t>a</w:t>
      </w:r>
      <w:r w:rsidR="00861CD5" w:rsidRPr="00861CD5">
        <w:t xml:space="preserve">udit </w:t>
      </w:r>
      <w:r w:rsidR="008C2A64">
        <w:t>p</w:t>
      </w:r>
      <w:r w:rsidR="00861CD5" w:rsidRPr="00861CD5">
        <w:t>eriod</w:t>
      </w:r>
      <w:r w:rsidRPr="0057602D">
        <w:t xml:space="preserve"> </w:t>
      </w:r>
      <w:r>
        <w:t>are available to all users with reporting access</w:t>
      </w:r>
      <w:r w:rsidR="00861CD5">
        <w:t>:</w:t>
      </w:r>
    </w:p>
    <w:p w14:paraId="7B0AD713" w14:textId="70578DEC" w:rsidR="00B908AE" w:rsidRDefault="00B908AE" w:rsidP="00B908AE">
      <w:pPr>
        <w:pStyle w:val="Caption"/>
      </w:pPr>
      <w:bookmarkStart w:id="42" w:name="_Toc140222192"/>
      <w:r>
        <w:t xml:space="preserve">Table </w:t>
      </w:r>
      <w:r w:rsidR="00487B89">
        <w:fldChar w:fldCharType="begin"/>
      </w:r>
      <w:r w:rsidR="00487B89">
        <w:instrText xml:space="preserve"> SEQ Table \* ARABIC </w:instrText>
      </w:r>
      <w:r w:rsidR="00487B89">
        <w:fldChar w:fldCharType="separate"/>
      </w:r>
      <w:r w:rsidR="00090F13">
        <w:rPr>
          <w:noProof/>
        </w:rPr>
        <w:t>4</w:t>
      </w:r>
      <w:r w:rsidR="00487B89">
        <w:rPr>
          <w:noProof/>
        </w:rPr>
        <w:fldChar w:fldCharType="end"/>
      </w:r>
      <w:r>
        <w:t>. HHCApp reports: Preset</w:t>
      </w:r>
      <w:bookmarkEnd w:id="42"/>
    </w:p>
    <w:tbl>
      <w:tblPr>
        <w:tblStyle w:val="GridTable4-Accent1"/>
        <w:tblW w:w="5000" w:type="pct"/>
        <w:tblLook w:val="0620" w:firstRow="1" w:lastRow="0" w:firstColumn="0" w:lastColumn="0" w:noHBand="1" w:noVBand="1"/>
      </w:tblPr>
      <w:tblGrid>
        <w:gridCol w:w="9628"/>
      </w:tblGrid>
      <w:tr w:rsidR="00861CD5" w:rsidRPr="00A957D8" w14:paraId="4E2B88BD" w14:textId="77777777" w:rsidTr="00B908AE">
        <w:trPr>
          <w:cnfStyle w:val="100000000000" w:firstRow="1" w:lastRow="0" w:firstColumn="0" w:lastColumn="0" w:oddVBand="0" w:evenVBand="0" w:oddHBand="0" w:evenHBand="0" w:firstRowFirstColumn="0" w:firstRowLastColumn="0" w:lastRowFirstColumn="0" w:lastRowLastColumn="0"/>
          <w:cantSplit/>
          <w:tblHeader/>
        </w:trPr>
        <w:tc>
          <w:tcPr>
            <w:tcW w:w="5000" w:type="pct"/>
            <w:vAlign w:val="center"/>
          </w:tcPr>
          <w:p w14:paraId="5F13E17B" w14:textId="77777777" w:rsidR="00861CD5" w:rsidRPr="00A957D8" w:rsidRDefault="00861CD5" w:rsidP="00A957D8">
            <w:pPr>
              <w:pStyle w:val="TableHeader"/>
            </w:pPr>
            <w:r w:rsidRPr="00A957D8">
              <w:t>Report</w:t>
            </w:r>
          </w:p>
        </w:tc>
      </w:tr>
      <w:tr w:rsidR="00861CD5" w:rsidRPr="00861CD5" w14:paraId="63EBADAD" w14:textId="77777777" w:rsidTr="00B908AE">
        <w:trPr>
          <w:cantSplit/>
        </w:trPr>
        <w:tc>
          <w:tcPr>
            <w:tcW w:w="5000" w:type="pct"/>
            <w:shd w:val="clear" w:color="auto" w:fill="FFFFFF" w:themeFill="background1"/>
          </w:tcPr>
          <w:p w14:paraId="77298EBA" w14:textId="35E023ED" w:rsidR="00861CD5" w:rsidRPr="00861CD5" w:rsidRDefault="00861CD5" w:rsidP="008C3B80">
            <w:pPr>
              <w:pStyle w:val="TableBullet"/>
              <w:rPr>
                <w:color w:val="1178A2" w:themeColor="accent1"/>
              </w:rPr>
            </w:pPr>
            <w:r w:rsidRPr="00861CD5">
              <w:t>Compliance by Department</w:t>
            </w:r>
          </w:p>
        </w:tc>
      </w:tr>
      <w:tr w:rsidR="00861CD5" w:rsidRPr="00861CD5" w14:paraId="69DC1BBB" w14:textId="77777777" w:rsidTr="00B908AE">
        <w:trPr>
          <w:cantSplit/>
        </w:trPr>
        <w:tc>
          <w:tcPr>
            <w:tcW w:w="5000" w:type="pct"/>
            <w:shd w:val="clear" w:color="auto" w:fill="FFFFFF" w:themeFill="background1"/>
          </w:tcPr>
          <w:p w14:paraId="63729FE9" w14:textId="4E108462" w:rsidR="00861CD5" w:rsidRPr="00861CD5" w:rsidRDefault="00861CD5" w:rsidP="008C3B80">
            <w:pPr>
              <w:pStyle w:val="TableBullet"/>
              <w:rPr>
                <w:color w:val="1178A2" w:themeColor="accent1"/>
              </w:rPr>
            </w:pPr>
            <w:r w:rsidRPr="00861CD5">
              <w:t>Compliance by HCW Type</w:t>
            </w:r>
          </w:p>
        </w:tc>
      </w:tr>
      <w:tr w:rsidR="00861CD5" w:rsidRPr="00861CD5" w14:paraId="5E6EDF6D" w14:textId="77777777" w:rsidTr="00B908AE">
        <w:trPr>
          <w:cantSplit/>
        </w:trPr>
        <w:tc>
          <w:tcPr>
            <w:tcW w:w="5000" w:type="pct"/>
            <w:shd w:val="clear" w:color="auto" w:fill="FFFFFF" w:themeFill="background1"/>
          </w:tcPr>
          <w:p w14:paraId="31387861" w14:textId="249A8F36" w:rsidR="00861CD5" w:rsidRPr="00861CD5" w:rsidRDefault="00861CD5" w:rsidP="008C3B80">
            <w:pPr>
              <w:pStyle w:val="TableBullet"/>
              <w:rPr>
                <w:b/>
                <w:bCs/>
                <w:color w:val="1178A2" w:themeColor="accent1"/>
              </w:rPr>
            </w:pPr>
            <w:r w:rsidRPr="00861CD5">
              <w:t>Compliance by Organisation and HCW Type</w:t>
            </w:r>
          </w:p>
        </w:tc>
      </w:tr>
      <w:tr w:rsidR="00861CD5" w:rsidRPr="00861CD5" w14:paraId="7B0D0A32" w14:textId="77777777" w:rsidTr="00B908AE">
        <w:trPr>
          <w:cantSplit/>
        </w:trPr>
        <w:tc>
          <w:tcPr>
            <w:tcW w:w="5000" w:type="pct"/>
            <w:shd w:val="clear" w:color="auto" w:fill="FFFFFF" w:themeFill="background1"/>
          </w:tcPr>
          <w:p w14:paraId="534E39D2" w14:textId="5143CCCA" w:rsidR="00861CD5" w:rsidRPr="00861CD5" w:rsidRDefault="00861CD5" w:rsidP="008C3B80">
            <w:pPr>
              <w:pStyle w:val="TableBullet"/>
              <w:rPr>
                <w:b/>
                <w:bCs/>
                <w:color w:val="1178A2" w:themeColor="accent1"/>
              </w:rPr>
            </w:pPr>
            <w:r w:rsidRPr="00861CD5">
              <w:t>Compliance</w:t>
            </w:r>
            <w:r w:rsidR="0057602D">
              <w:t xml:space="preserve"> </w:t>
            </w:r>
            <w:r w:rsidRPr="00861CD5">
              <w:t>by Moment</w:t>
            </w:r>
          </w:p>
        </w:tc>
      </w:tr>
      <w:tr w:rsidR="00861CD5" w:rsidRPr="00861CD5" w14:paraId="54BE24E8" w14:textId="77777777" w:rsidTr="00B908AE">
        <w:trPr>
          <w:cantSplit/>
        </w:trPr>
        <w:tc>
          <w:tcPr>
            <w:tcW w:w="5000" w:type="pct"/>
            <w:shd w:val="clear" w:color="auto" w:fill="FFFFFF" w:themeFill="background1"/>
          </w:tcPr>
          <w:p w14:paraId="4849DD5D" w14:textId="4E50C419" w:rsidR="00861CD5" w:rsidRPr="00861CD5" w:rsidRDefault="00861CD5" w:rsidP="008C3B80">
            <w:pPr>
              <w:pStyle w:val="TableBullet"/>
              <w:rPr>
                <w:b/>
                <w:bCs/>
                <w:color w:val="1178A2" w:themeColor="accent1"/>
              </w:rPr>
            </w:pPr>
            <w:r w:rsidRPr="00861CD5">
              <w:t>Compliance</w:t>
            </w:r>
            <w:r w:rsidR="0057602D">
              <w:t xml:space="preserve"> </w:t>
            </w:r>
            <w:r w:rsidRPr="00861CD5">
              <w:t>by Department Type</w:t>
            </w:r>
          </w:p>
        </w:tc>
      </w:tr>
      <w:tr w:rsidR="00861CD5" w:rsidRPr="00861CD5" w14:paraId="017AA907" w14:textId="77777777" w:rsidTr="00B908AE">
        <w:trPr>
          <w:cantSplit/>
        </w:trPr>
        <w:tc>
          <w:tcPr>
            <w:tcW w:w="5000" w:type="pct"/>
            <w:shd w:val="clear" w:color="auto" w:fill="FFFFFF" w:themeFill="background1"/>
          </w:tcPr>
          <w:p w14:paraId="023334BB" w14:textId="55477019" w:rsidR="00861CD5" w:rsidRPr="00861CD5" w:rsidRDefault="00861CD5" w:rsidP="008C3B80">
            <w:pPr>
              <w:pStyle w:val="TableBullet"/>
              <w:rPr>
                <w:b/>
                <w:bCs/>
                <w:color w:val="1178A2" w:themeColor="accent1"/>
              </w:rPr>
            </w:pPr>
            <w:r w:rsidRPr="00861CD5">
              <w:t>Compliance by Moment and HCW Type</w:t>
            </w:r>
          </w:p>
        </w:tc>
      </w:tr>
      <w:tr w:rsidR="00861CD5" w:rsidRPr="00861CD5" w14:paraId="0C80E4EE" w14:textId="77777777" w:rsidTr="00B908AE">
        <w:trPr>
          <w:cantSplit/>
        </w:trPr>
        <w:tc>
          <w:tcPr>
            <w:tcW w:w="5000" w:type="pct"/>
            <w:shd w:val="clear" w:color="auto" w:fill="FFFFFF" w:themeFill="background1"/>
          </w:tcPr>
          <w:p w14:paraId="4D2B2D97" w14:textId="1549133B" w:rsidR="00861CD5" w:rsidRPr="00861CD5" w:rsidRDefault="00861CD5" w:rsidP="008C3B80">
            <w:pPr>
              <w:pStyle w:val="TableBullet"/>
              <w:rPr>
                <w:b/>
                <w:bCs/>
                <w:color w:val="1178A2" w:themeColor="accent1"/>
              </w:rPr>
            </w:pPr>
            <w:r w:rsidRPr="00861CD5">
              <w:t>Compliance by Glove Use</w:t>
            </w:r>
          </w:p>
        </w:tc>
      </w:tr>
    </w:tbl>
    <w:p w14:paraId="29EC4B6F" w14:textId="77777777" w:rsidR="008C3B80" w:rsidRDefault="008C3B80" w:rsidP="008C3B80">
      <w:pPr>
        <w:pStyle w:val="NoSpacing0"/>
      </w:pPr>
    </w:p>
    <w:p w14:paraId="0282D872" w14:textId="3262F9FC" w:rsidR="00723752" w:rsidRDefault="00723752" w:rsidP="008C3B80">
      <w:r>
        <w:t>For instructions on generating reports in the HHCApp, see</w:t>
      </w:r>
      <w:r w:rsidR="003E0BBA">
        <w:t xml:space="preserve"> </w:t>
      </w:r>
      <w:hyperlink r:id="rId80" w:history="1">
        <w:r w:rsidRPr="000B3595">
          <w:rPr>
            <w:rStyle w:val="Hyperlink"/>
          </w:rPr>
          <w:t>How to generate reports</w:t>
        </w:r>
      </w:hyperlink>
      <w:r w:rsidRPr="000B3595">
        <w:t>.</w:t>
      </w:r>
      <w:r w:rsidR="00B908AE">
        <w:rPr>
          <w:rStyle w:val="FootnoteReference"/>
        </w:rPr>
        <w:footnoteReference w:id="17"/>
      </w:r>
      <w:r w:rsidRPr="000B3595">
        <w:t xml:space="preserve">  </w:t>
      </w:r>
    </w:p>
    <w:p w14:paraId="69E35075" w14:textId="77777777" w:rsidR="00723752" w:rsidRPr="00C417B3" w:rsidRDefault="00723752" w:rsidP="00B45171">
      <w:pPr>
        <w:pStyle w:val="Heading1"/>
      </w:pPr>
      <w:bookmarkStart w:id="43" w:name="_Toc138083876"/>
      <w:bookmarkStart w:id="44" w:name="_Toc138084065"/>
      <w:bookmarkStart w:id="45" w:name="_Toc138343821"/>
      <w:bookmarkStart w:id="46" w:name="_Toc140222187"/>
      <w:r w:rsidRPr="00B45171">
        <w:lastRenderedPageBreak/>
        <w:t>Local</w:t>
      </w:r>
      <w:r w:rsidRPr="00C417B3">
        <w:t xml:space="preserve"> audits</w:t>
      </w:r>
      <w:bookmarkEnd w:id="43"/>
      <w:bookmarkEnd w:id="44"/>
      <w:bookmarkEnd w:id="45"/>
      <w:bookmarkEnd w:id="46"/>
    </w:p>
    <w:p w14:paraId="509288BF" w14:textId="00C3677D" w:rsidR="00723752" w:rsidRDefault="00723752" w:rsidP="00AB55F6">
      <w:r>
        <w:t xml:space="preserve">Organisation Administrators can also define their own </w:t>
      </w:r>
      <w:r w:rsidR="0057602D">
        <w:t>l</w:t>
      </w:r>
      <w:r>
        <w:t xml:space="preserve">ocal </w:t>
      </w:r>
      <w:r w:rsidR="0057602D">
        <w:t>a</w:t>
      </w:r>
      <w:r>
        <w:t xml:space="preserve">udit </w:t>
      </w:r>
      <w:r w:rsidR="0057602D">
        <w:t>p</w:t>
      </w:r>
      <w:r>
        <w:t>eriods for which they can create audits. Moments collected against a local audit are not included in the national program.</w:t>
      </w:r>
    </w:p>
    <w:p w14:paraId="2094E4F9" w14:textId="6DB34DDC" w:rsidR="00723752" w:rsidRDefault="00723752" w:rsidP="00AB55F6">
      <w:r>
        <w:t xml:space="preserve">This is a 2-step process. The </w:t>
      </w:r>
      <w:r w:rsidR="00DA3988">
        <w:t>a</w:t>
      </w:r>
      <w:r>
        <w:t xml:space="preserve">udit </w:t>
      </w:r>
      <w:r w:rsidR="00DA3988">
        <w:t>p</w:t>
      </w:r>
      <w:r>
        <w:t xml:space="preserve">eriod must be defined before adding the audit. Organisations can create </w:t>
      </w:r>
      <w:r w:rsidR="00DA3988">
        <w:t>l</w:t>
      </w:r>
      <w:r>
        <w:t xml:space="preserve">ocal </w:t>
      </w:r>
      <w:r w:rsidR="00DA3988">
        <w:t>a</w:t>
      </w:r>
      <w:r>
        <w:t xml:space="preserve">udit </w:t>
      </w:r>
      <w:r w:rsidR="00DA3988">
        <w:t>p</w:t>
      </w:r>
      <w:r>
        <w:t xml:space="preserve">eriods for audits that an organisation does not want to be included in a national program. </w:t>
      </w:r>
    </w:p>
    <w:p w14:paraId="0B07E3F3" w14:textId="6FB84A63" w:rsidR="00723752" w:rsidRPr="00530B85" w:rsidRDefault="00723752" w:rsidP="00F15581">
      <w:pPr>
        <w:pStyle w:val="Heading3"/>
      </w:pPr>
      <w:r w:rsidRPr="00530B85">
        <w:t xml:space="preserve">Step 1. Defining a </w:t>
      </w:r>
      <w:r w:rsidR="00DA3988">
        <w:t>l</w:t>
      </w:r>
      <w:r w:rsidRPr="00530B85">
        <w:t xml:space="preserve">ocal </w:t>
      </w:r>
      <w:r w:rsidR="00DA3988">
        <w:t>a</w:t>
      </w:r>
      <w:r w:rsidRPr="00530B85">
        <w:t xml:space="preserve">udit </w:t>
      </w:r>
      <w:r w:rsidR="00DA3988">
        <w:t>p</w:t>
      </w:r>
      <w:r w:rsidRPr="00530B85">
        <w:t xml:space="preserve">eriod </w:t>
      </w:r>
    </w:p>
    <w:p w14:paraId="48C09BDF" w14:textId="1A1D14F0" w:rsidR="00723752" w:rsidRDefault="00723752" w:rsidP="00C95D9B">
      <w:pPr>
        <w:pStyle w:val="Numberedlists"/>
        <w:numPr>
          <w:ilvl w:val="0"/>
          <w:numId w:val="13"/>
        </w:numPr>
      </w:pPr>
      <w:r w:rsidRPr="00264DD0">
        <w:t xml:space="preserve">Click the </w:t>
      </w:r>
      <w:r w:rsidR="003D055F">
        <w:t>‘</w:t>
      </w:r>
      <w:r w:rsidRPr="00B908AE">
        <w:t>Organisations</w:t>
      </w:r>
      <w:r w:rsidR="003D055F">
        <w:t>’</w:t>
      </w:r>
      <w:r w:rsidRPr="00264DD0">
        <w:t xml:space="preserve"> button in the top-level menu</w:t>
      </w:r>
    </w:p>
    <w:p w14:paraId="5C87F4AB" w14:textId="68B8ED3D" w:rsidR="00F15581" w:rsidRDefault="00723752" w:rsidP="00C95D9B">
      <w:pPr>
        <w:pStyle w:val="Numberedlists"/>
        <w:numPr>
          <w:ilvl w:val="0"/>
          <w:numId w:val="13"/>
        </w:numPr>
      </w:pPr>
      <w:r w:rsidRPr="00264DD0">
        <w:t>Click an organisation’s name to select it</w:t>
      </w:r>
    </w:p>
    <w:p w14:paraId="4FFC2105" w14:textId="54A5179E" w:rsidR="00723752" w:rsidRDefault="00723752" w:rsidP="00855830">
      <w:r>
        <w:rPr>
          <w:noProof/>
        </w:rPr>
        <w:drawing>
          <wp:inline distT="0" distB="0" distL="0" distR="0" wp14:anchorId="32B71910" wp14:editId="472F383E">
            <wp:extent cx="5760000" cy="2203770"/>
            <wp:effectExtent l="76200" t="76200" r="279400" b="292100"/>
            <wp:docPr id="43016" name="Picture 43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6" name="Picture 43016">
                      <a:extLst>
                        <a:ext uri="{C183D7F6-B498-43B3-948B-1728B52AA6E4}">
                          <adec:decorative xmlns:adec="http://schemas.microsoft.com/office/drawing/2017/decorative" val="1"/>
                        </a:ext>
                      </a:extLst>
                    </pic:cNvPr>
                    <pic:cNvPicPr/>
                  </pic:nvPicPr>
                  <pic:blipFill>
                    <a:blip r:embed="rId81"/>
                    <a:stretch>
                      <a:fillRect/>
                    </a:stretch>
                  </pic:blipFill>
                  <pic:spPr>
                    <a:xfrm>
                      <a:off x="0" y="0"/>
                      <a:ext cx="5760000" cy="2203770"/>
                    </a:xfrm>
                    <a:prstGeom prst="rect">
                      <a:avLst/>
                    </a:prstGeom>
                    <a:ln>
                      <a:noFill/>
                    </a:ln>
                    <a:effectLst>
                      <a:outerShdw blurRad="190500" dist="139700" dir="2700000" algn="tl" rotWithShape="0">
                        <a:srgbClr val="333333">
                          <a:alpha val="65000"/>
                        </a:srgbClr>
                      </a:outerShdw>
                    </a:effectLst>
                  </pic:spPr>
                </pic:pic>
              </a:graphicData>
            </a:graphic>
          </wp:inline>
        </w:drawing>
      </w:r>
    </w:p>
    <w:p w14:paraId="07B75353" w14:textId="197223E4" w:rsidR="00723752" w:rsidRDefault="00723752" w:rsidP="00C95D9B">
      <w:pPr>
        <w:pStyle w:val="Numberedlists"/>
        <w:numPr>
          <w:ilvl w:val="0"/>
          <w:numId w:val="13"/>
        </w:numPr>
      </w:pPr>
      <w:r w:rsidRPr="00264DD0">
        <w:t xml:space="preserve">Click </w:t>
      </w:r>
      <w:r w:rsidR="003D055F">
        <w:t>‘</w:t>
      </w:r>
      <w:r w:rsidRPr="00264DD0">
        <w:t>Audit Periods</w:t>
      </w:r>
      <w:r w:rsidR="003D055F">
        <w:t>’</w:t>
      </w:r>
      <w:r w:rsidRPr="00264DD0">
        <w:t xml:space="preserve"> in the Organisation Menu</w:t>
      </w:r>
    </w:p>
    <w:p w14:paraId="0076ADC5" w14:textId="2074EE8E" w:rsidR="00723752" w:rsidRPr="00264DD0" w:rsidRDefault="00723752" w:rsidP="00C95D9B">
      <w:pPr>
        <w:pStyle w:val="Numberedlists"/>
        <w:keepNext/>
        <w:numPr>
          <w:ilvl w:val="0"/>
          <w:numId w:val="13"/>
        </w:numPr>
      </w:pPr>
      <w:r w:rsidRPr="00264DD0">
        <w:t xml:space="preserve">Click </w:t>
      </w:r>
      <w:r w:rsidR="003D055F">
        <w:t>‘</w:t>
      </w:r>
      <w:r w:rsidRPr="00264DD0">
        <w:t>Add Audit Period +</w:t>
      </w:r>
      <w:r w:rsidR="00DA3988">
        <w:t>.</w:t>
      </w:r>
      <w:r w:rsidR="003D055F">
        <w:t>’</w:t>
      </w:r>
    </w:p>
    <w:p w14:paraId="63F51BEE" w14:textId="77777777" w:rsidR="00723752" w:rsidRDefault="00723752" w:rsidP="00A957D8">
      <w:pPr>
        <w:pStyle w:val="Indent"/>
      </w:pPr>
      <w:r>
        <w:rPr>
          <w:noProof/>
        </w:rPr>
        <w:drawing>
          <wp:inline distT="0" distB="0" distL="0" distR="0" wp14:anchorId="57757108" wp14:editId="798D72D8">
            <wp:extent cx="4320000" cy="1914445"/>
            <wp:effectExtent l="76200" t="76200" r="290195" b="276860"/>
            <wp:docPr id="43018" name="Picture 4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43018">
                      <a:extLst>
                        <a:ext uri="{C183D7F6-B498-43B3-948B-1728B52AA6E4}">
                          <adec:decorative xmlns:adec="http://schemas.microsoft.com/office/drawing/2017/decorative" val="1"/>
                        </a:ext>
                      </a:extLst>
                    </pic:cNvPr>
                    <pic:cNvPicPr/>
                  </pic:nvPicPr>
                  <pic:blipFill>
                    <a:blip r:embed="rId82"/>
                    <a:stretch>
                      <a:fillRect/>
                    </a:stretch>
                  </pic:blipFill>
                  <pic:spPr>
                    <a:xfrm>
                      <a:off x="0" y="0"/>
                      <a:ext cx="4320000" cy="1914445"/>
                    </a:xfrm>
                    <a:prstGeom prst="rect">
                      <a:avLst/>
                    </a:prstGeom>
                    <a:ln>
                      <a:noFill/>
                    </a:ln>
                    <a:effectLst>
                      <a:outerShdw blurRad="190500" dist="139700" dir="2700000" algn="tl" rotWithShape="0">
                        <a:srgbClr val="333333">
                          <a:alpha val="65000"/>
                        </a:srgbClr>
                      </a:outerShdw>
                    </a:effectLst>
                  </pic:spPr>
                </pic:pic>
              </a:graphicData>
            </a:graphic>
          </wp:inline>
        </w:drawing>
      </w:r>
    </w:p>
    <w:p w14:paraId="778ECCA7" w14:textId="4BB2C111" w:rsidR="00723752" w:rsidRDefault="00723752" w:rsidP="00C95D9B">
      <w:pPr>
        <w:pStyle w:val="Numberedlists"/>
        <w:keepNext/>
        <w:numPr>
          <w:ilvl w:val="0"/>
          <w:numId w:val="13"/>
        </w:numPr>
      </w:pPr>
      <w:r>
        <w:lastRenderedPageBreak/>
        <w:t xml:space="preserve">Enter a </w:t>
      </w:r>
      <w:r w:rsidR="00DA3988">
        <w:t>n</w:t>
      </w:r>
      <w:r>
        <w:t xml:space="preserve">ame, </w:t>
      </w:r>
      <w:r w:rsidR="00DA3988">
        <w:t>s</w:t>
      </w:r>
      <w:r>
        <w:t xml:space="preserve">tart </w:t>
      </w:r>
      <w:proofErr w:type="gramStart"/>
      <w:r w:rsidR="00DA3988">
        <w:t>d</w:t>
      </w:r>
      <w:r>
        <w:t>ate</w:t>
      </w:r>
      <w:proofErr w:type="gramEnd"/>
      <w:r>
        <w:t xml:space="preserve"> and </w:t>
      </w:r>
      <w:r w:rsidR="00DA3988">
        <w:t>e</w:t>
      </w:r>
      <w:r>
        <w:t xml:space="preserve">nd </w:t>
      </w:r>
      <w:r w:rsidR="00DA3988">
        <w:t>d</w:t>
      </w:r>
      <w:r>
        <w:t xml:space="preserve">ate. Click </w:t>
      </w:r>
      <w:r w:rsidR="003D055F">
        <w:t>‘</w:t>
      </w:r>
      <w:r>
        <w:t>Save</w:t>
      </w:r>
      <w:r w:rsidR="003D055F">
        <w:t>’</w:t>
      </w:r>
      <w:r w:rsidR="00F36527">
        <w:t>.</w:t>
      </w:r>
    </w:p>
    <w:p w14:paraId="3C4E2BDD" w14:textId="6DFC7A4D" w:rsidR="00723752" w:rsidRPr="003A1708" w:rsidRDefault="004D4D9E" w:rsidP="00F36527">
      <w:pPr>
        <w:pStyle w:val="Indent"/>
      </w:pPr>
      <w:r>
        <w:rPr>
          <w:noProof/>
        </w:rPr>
        <mc:AlternateContent>
          <mc:Choice Requires="wps">
            <w:drawing>
              <wp:anchor distT="0" distB="0" distL="114300" distR="114300" simplePos="0" relativeHeight="251740160" behindDoc="0" locked="0" layoutInCell="1" allowOverlap="1" wp14:anchorId="09ECD2D0" wp14:editId="322DCC95">
                <wp:simplePos x="0" y="0"/>
                <wp:positionH relativeFrom="column">
                  <wp:posOffset>521598</wp:posOffset>
                </wp:positionH>
                <wp:positionV relativeFrom="paragraph">
                  <wp:posOffset>1616075</wp:posOffset>
                </wp:positionV>
                <wp:extent cx="284672" cy="181023"/>
                <wp:effectExtent l="19050" t="19050" r="20320" b="28575"/>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672" cy="181023"/>
                        </a:xfrm>
                        <a:prstGeom prst="round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C59AC4" id="Rectangle: Rounded Corners 6" o:spid="_x0000_s1026" alt="&quot;&quot;" style="position:absolute;margin-left:41.05pt;margin-top:127.25pt;width:22.4pt;height:14.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FrwIAAPIFAAAOAAAAZHJzL2Uyb0RvYy54bWysVFlPGzEQfq/U/2D5vWySJhwRCYqgVJUQ&#10;IKDieeK1s5Zsj2s7V399x95NQmkrlaov3pmd+5vj/GJjDVvJEDW6Ce8f9TiTTmCt3WLCvz5dfzjl&#10;LCZwNRh0csK3MvKL6ft352s/lgNs0NQyMHLi4njtJ7xJyY+rKopGWohH6KUjocJgIREbFlUdYE3e&#10;rakGvd5xtcZQ+4BCxkh/r1ohnxb/SkmR7pSKMjEz4ZRbKm8o7zy/1fQcxosAvtGiSwP+IQsL2lHQ&#10;vasrSMCWQf/iymoRMKJKRwJthUppIUsNVE2/96qaxwa8LLUQONHvYYr/z624XT36+0AwrH0cRyJz&#10;FRsVbP5SfmxTwNruwZKbxAT9HJwOj08GnAkS9U/7vcHHDGZ1MPYhps8SLcvEhAdcuvqBGlJwgtVN&#10;TK3+Ti8HdHitjSlNMY6tc5TRyYiCAM2GMpCItL6e8OgWnIFZ0NCJFIrLiEbX2Tw7KgMkL01gK6DW&#10;gxDSpVGX4U+aOfwVxKZVLKJ2KkrCJZVGQv3J1SxtPY2wo0HmOTcra86MpBQyVTQTaPM3mgSTcYTW&#10;AfRCpa2ROXvjHqRiui7Yt+WExTxX044u7RYN826AizMyyIqK6n+jbWeSrWXZmDfa741KfHRpb2+1&#10;w643eZ//1A7V2uzgaEHIeMyx3t5TzdiubfTiWlO3biCmewi0pwQC3Z50R48ySC3BjuKswfD9d/+z&#10;Pq0PSamHtPc0St+WEKij5oujxTrrD4f5UBRmODoZEBNeSuYvJW5pL5Hmq09XzotCZv1kdqQKaJ/p&#10;RM1yVBKBExS7HdqOuUxtU+nICTmbFTU6Dh7SjXv0IjvPyOY5fdo8Q/DdQiXaxFvc3QgYv1qpVjdb&#10;OpwtEypd9u2Aa4c3HZaytt0RzJfrJV+0Dqd6+gMAAP//AwBQSwMEFAAGAAgAAAAhADfWxVLfAAAA&#10;CgEAAA8AAABkcnMvZG93bnJldi54bWxMj8FOg0AQhu8mvsNmTLzZpSgNRYammnhReyjofcuOQMrO&#10;EnZp8e3dnupxZr788/35Zja9ONHoOssIy0UEgri2uuMG4at6e0hBOK9Yq94yIfySg01xe5OrTNsz&#10;7+lU+kaEEHaZQmi9HzIpXd2SUW5hB+Jw+7GjUT6MYyP1qM4h3PQyjqKVNKrj8KFVA722VB/LySDY&#10;8mX3zWm59euq+nif9p+75OgQ7+/m7TMIT7O/wnDRD+pQBKeDnVg70SOk8TKQCHHylIC4APFqDeIQ&#10;NuljBLLI5f8KxR8AAAD//wMAUEsBAi0AFAAGAAgAAAAhALaDOJL+AAAA4QEAABMAAAAAAAAAAAAA&#10;AAAAAAAAAFtDb250ZW50X1R5cGVzXS54bWxQSwECLQAUAAYACAAAACEAOP0h/9YAAACUAQAACwAA&#10;AAAAAAAAAAAAAAAvAQAAX3JlbHMvLnJlbHNQSwECLQAUAAYACAAAACEA48V/ha8CAADyBQAADgAA&#10;AAAAAAAAAAAAAAAuAgAAZHJzL2Uyb0RvYy54bWxQSwECLQAUAAYACAAAACEAN9bFUt8AAAAKAQAA&#10;DwAAAAAAAAAAAAAAAAAJBQAAZHJzL2Rvd25yZXYueG1sUEsFBgAAAAAEAAQA8wAAABUGAAAAAA==&#10;" filled="f" strokecolor="#dc5827 [3208]" strokeweight="2.25pt"/>
            </w:pict>
          </mc:Fallback>
        </mc:AlternateContent>
      </w:r>
      <w:r w:rsidR="00723752" w:rsidRPr="008C3B80">
        <w:rPr>
          <w:noProof/>
        </w:rPr>
        <w:drawing>
          <wp:inline distT="0" distB="0" distL="0" distR="0" wp14:anchorId="34B13A6C" wp14:editId="427BBDE2">
            <wp:extent cx="2880000" cy="1856741"/>
            <wp:effectExtent l="76200" t="76200" r="282575" b="276860"/>
            <wp:docPr id="43019" name="Picture 4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a:extLst>
                        <a:ext uri="{C183D7F6-B498-43B3-948B-1728B52AA6E4}">
                          <adec:decorative xmlns:adec="http://schemas.microsoft.com/office/drawing/2017/decorative" val="1"/>
                        </a:ext>
                      </a:extLst>
                    </pic:cNvPr>
                    <pic:cNvPicPr/>
                  </pic:nvPicPr>
                  <pic:blipFill>
                    <a:blip r:embed="rId83"/>
                    <a:stretch>
                      <a:fillRect/>
                    </a:stretch>
                  </pic:blipFill>
                  <pic:spPr>
                    <a:xfrm>
                      <a:off x="0" y="0"/>
                      <a:ext cx="2880000" cy="1856741"/>
                    </a:xfrm>
                    <a:prstGeom prst="rect">
                      <a:avLst/>
                    </a:prstGeom>
                    <a:ln>
                      <a:noFill/>
                    </a:ln>
                    <a:effectLst>
                      <a:outerShdw blurRad="190500" dist="139700" dir="2700000" algn="tl" rotWithShape="0">
                        <a:srgbClr val="333333">
                          <a:alpha val="65000"/>
                        </a:srgbClr>
                      </a:outerShdw>
                    </a:effectLst>
                  </pic:spPr>
                </pic:pic>
              </a:graphicData>
            </a:graphic>
          </wp:inline>
        </w:drawing>
      </w:r>
    </w:p>
    <w:p w14:paraId="1DF5873E" w14:textId="293CFFFC" w:rsidR="00723752" w:rsidRDefault="00723752" w:rsidP="008C3B80">
      <w:pPr>
        <w:pStyle w:val="Indent"/>
      </w:pPr>
      <w:r>
        <w:t xml:space="preserve">The new audit period will be added to the list of </w:t>
      </w:r>
      <w:r w:rsidR="00DA3988">
        <w:t>a</w:t>
      </w:r>
      <w:r>
        <w:t xml:space="preserve">udit </w:t>
      </w:r>
      <w:r w:rsidR="00DA3988">
        <w:t>p</w:t>
      </w:r>
      <w:r>
        <w:t xml:space="preserve">eriods for the organisation. </w:t>
      </w:r>
    </w:p>
    <w:p w14:paraId="6F5213B6" w14:textId="77777777" w:rsidR="00723752" w:rsidRDefault="00723752" w:rsidP="008C3B80">
      <w:pPr>
        <w:pStyle w:val="Indent"/>
      </w:pPr>
      <w:r>
        <w:t xml:space="preserve">Note: The end date cannot be in the past. However, you can amend the end date after creating the local audit. </w:t>
      </w:r>
    </w:p>
    <w:p w14:paraId="3ACB242E" w14:textId="63ED8EFD" w:rsidR="00723752" w:rsidRPr="00530B85" w:rsidRDefault="00723752" w:rsidP="00F15581">
      <w:pPr>
        <w:pStyle w:val="Heading3"/>
      </w:pPr>
      <w:r w:rsidRPr="00530B85">
        <w:t xml:space="preserve">Step 2. Adding a </w:t>
      </w:r>
      <w:r w:rsidR="00DA3988">
        <w:t>l</w:t>
      </w:r>
      <w:r w:rsidRPr="00530B85">
        <w:t xml:space="preserve">ocal </w:t>
      </w:r>
      <w:r w:rsidR="00DA3988">
        <w:t>a</w:t>
      </w:r>
      <w:r w:rsidRPr="00530B85">
        <w:t xml:space="preserve">udit </w:t>
      </w:r>
    </w:p>
    <w:p w14:paraId="1E37C451" w14:textId="757B97D0" w:rsidR="00723752" w:rsidRDefault="00723752" w:rsidP="00C95D9B">
      <w:pPr>
        <w:pStyle w:val="Numberedlists"/>
        <w:numPr>
          <w:ilvl w:val="0"/>
          <w:numId w:val="14"/>
        </w:numPr>
      </w:pPr>
      <w:r>
        <w:t xml:space="preserve">Click </w:t>
      </w:r>
      <w:r w:rsidR="003D055F">
        <w:t>‘</w:t>
      </w:r>
      <w:r>
        <w:t>Audits</w:t>
      </w:r>
      <w:r w:rsidR="003D055F">
        <w:t>’</w:t>
      </w:r>
      <w:r>
        <w:t xml:space="preserve"> in the Organisation Menu</w:t>
      </w:r>
    </w:p>
    <w:p w14:paraId="460B5F5B" w14:textId="2E0231CA" w:rsidR="00723752" w:rsidRDefault="00723752" w:rsidP="00C95D9B">
      <w:pPr>
        <w:pStyle w:val="Numberedlists"/>
        <w:keepNext/>
        <w:numPr>
          <w:ilvl w:val="0"/>
          <w:numId w:val="13"/>
        </w:numPr>
      </w:pPr>
      <w:r>
        <w:t xml:space="preserve">Click </w:t>
      </w:r>
      <w:r w:rsidR="003D055F">
        <w:t>‘</w:t>
      </w:r>
      <w:r>
        <w:t>Add Audit</w:t>
      </w:r>
      <w:r w:rsidR="00A05E5A">
        <w:t xml:space="preserve"> </w:t>
      </w:r>
      <w:r>
        <w:t>+</w:t>
      </w:r>
      <w:r w:rsidR="003D055F">
        <w:t>’</w:t>
      </w:r>
    </w:p>
    <w:p w14:paraId="3D55F9D4" w14:textId="77777777" w:rsidR="00723752" w:rsidRDefault="00723752" w:rsidP="008C3B80">
      <w:pPr>
        <w:pStyle w:val="Indent"/>
      </w:pPr>
      <w:r>
        <w:rPr>
          <w:noProof/>
        </w:rPr>
        <w:drawing>
          <wp:inline distT="0" distB="0" distL="0" distR="0" wp14:anchorId="3D022695" wp14:editId="203052DB">
            <wp:extent cx="4320000" cy="1741330"/>
            <wp:effectExtent l="76200" t="76200" r="290195" b="278130"/>
            <wp:docPr id="43020" name="Picture 43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 name="Picture 43020">
                      <a:extLst>
                        <a:ext uri="{C183D7F6-B498-43B3-948B-1728B52AA6E4}">
                          <adec:decorative xmlns:adec="http://schemas.microsoft.com/office/drawing/2017/decorative" val="1"/>
                        </a:ext>
                      </a:extLst>
                    </pic:cNvPr>
                    <pic:cNvPicPr/>
                  </pic:nvPicPr>
                  <pic:blipFill>
                    <a:blip r:embed="rId84"/>
                    <a:stretch>
                      <a:fillRect/>
                    </a:stretch>
                  </pic:blipFill>
                  <pic:spPr>
                    <a:xfrm>
                      <a:off x="0" y="0"/>
                      <a:ext cx="4320000" cy="1741330"/>
                    </a:xfrm>
                    <a:prstGeom prst="rect">
                      <a:avLst/>
                    </a:prstGeom>
                    <a:ln>
                      <a:noFill/>
                    </a:ln>
                    <a:effectLst>
                      <a:outerShdw blurRad="190500" dist="139700" dir="2700000" algn="tl" rotWithShape="0">
                        <a:srgbClr val="333333">
                          <a:alpha val="65000"/>
                        </a:srgbClr>
                      </a:outerShdw>
                    </a:effectLst>
                  </pic:spPr>
                </pic:pic>
              </a:graphicData>
            </a:graphic>
          </wp:inline>
        </w:drawing>
      </w:r>
    </w:p>
    <w:p w14:paraId="0299C552" w14:textId="11104BAA" w:rsidR="00723752" w:rsidRDefault="00DA3988" w:rsidP="00DA3988">
      <w:pPr>
        <w:pStyle w:val="Numberedlists"/>
        <w:numPr>
          <w:ilvl w:val="0"/>
          <w:numId w:val="13"/>
        </w:numPr>
      </w:pPr>
      <w:r>
        <w:t>Select a</w:t>
      </w:r>
      <w:r w:rsidR="00723752">
        <w:t xml:space="preserve">udit </w:t>
      </w:r>
      <w:r>
        <w:t>t</w:t>
      </w:r>
      <w:r w:rsidR="00723752">
        <w:t xml:space="preserve">ype </w:t>
      </w:r>
      <w:r w:rsidR="003D055F">
        <w:t>‘</w:t>
      </w:r>
      <w:r w:rsidR="00723752">
        <w:t>Local</w:t>
      </w:r>
      <w:r w:rsidR="003D055F">
        <w:t>’</w:t>
      </w:r>
    </w:p>
    <w:p w14:paraId="39336604" w14:textId="6D258548" w:rsidR="007B2021" w:rsidRDefault="007B2021" w:rsidP="007B2021">
      <w:pPr>
        <w:pStyle w:val="Numberedlists"/>
        <w:numPr>
          <w:ilvl w:val="0"/>
          <w:numId w:val="0"/>
        </w:numPr>
        <w:ind w:left="567"/>
      </w:pPr>
      <w:r>
        <w:rPr>
          <w:noProof/>
        </w:rPr>
        <w:drawing>
          <wp:inline distT="0" distB="0" distL="0" distR="0" wp14:anchorId="53770BEC" wp14:editId="143291E5">
            <wp:extent cx="2271395" cy="1769888"/>
            <wp:effectExtent l="152400" t="152400" r="357505" b="3638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5"/>
                    <a:stretch>
                      <a:fillRect/>
                    </a:stretch>
                  </pic:blipFill>
                  <pic:spPr>
                    <a:xfrm>
                      <a:off x="0" y="0"/>
                      <a:ext cx="2306423" cy="1797182"/>
                    </a:xfrm>
                    <a:prstGeom prst="rect">
                      <a:avLst/>
                    </a:prstGeom>
                    <a:ln>
                      <a:noFill/>
                    </a:ln>
                    <a:effectLst>
                      <a:outerShdw blurRad="292100" dist="139700" dir="2700000" algn="tl" rotWithShape="0">
                        <a:srgbClr val="333333">
                          <a:alpha val="65000"/>
                        </a:srgbClr>
                      </a:outerShdw>
                    </a:effectLst>
                  </pic:spPr>
                </pic:pic>
              </a:graphicData>
            </a:graphic>
          </wp:inline>
        </w:drawing>
      </w:r>
    </w:p>
    <w:p w14:paraId="6CC56BC0" w14:textId="3FF8782C" w:rsidR="00723752" w:rsidRDefault="00723752" w:rsidP="00C95D9B">
      <w:pPr>
        <w:pStyle w:val="Numberedlists"/>
        <w:keepNext/>
        <w:numPr>
          <w:ilvl w:val="0"/>
          <w:numId w:val="13"/>
        </w:numPr>
      </w:pPr>
      <w:r>
        <w:lastRenderedPageBreak/>
        <w:t xml:space="preserve">Select </w:t>
      </w:r>
      <w:r w:rsidR="00DA3988">
        <w:t>a</w:t>
      </w:r>
      <w:r>
        <w:t xml:space="preserve">udit </w:t>
      </w:r>
      <w:r w:rsidR="00DA3988">
        <w:t>p</w:t>
      </w:r>
      <w:r>
        <w:t xml:space="preserve">eriod created in </w:t>
      </w:r>
      <w:r w:rsidR="00F15581">
        <w:t>S</w:t>
      </w:r>
      <w:r>
        <w:t>tep 1</w:t>
      </w:r>
    </w:p>
    <w:p w14:paraId="6CC3A4F3" w14:textId="77777777" w:rsidR="00723752" w:rsidRDefault="00723752" w:rsidP="003A1708">
      <w:pPr>
        <w:pStyle w:val="Indent"/>
      </w:pPr>
      <w:r>
        <w:rPr>
          <w:noProof/>
        </w:rPr>
        <w:drawing>
          <wp:inline distT="0" distB="0" distL="0" distR="0" wp14:anchorId="02C7946A" wp14:editId="513C2F2D">
            <wp:extent cx="3046562" cy="2029410"/>
            <wp:effectExtent l="76200" t="76200" r="287655" b="295275"/>
            <wp:docPr id="43021" name="Picture 43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a:extLst>
                        <a:ext uri="{C183D7F6-B498-43B3-948B-1728B52AA6E4}">
                          <adec:decorative xmlns:adec="http://schemas.microsoft.com/office/drawing/2017/decorative" val="1"/>
                        </a:ext>
                      </a:extLst>
                    </pic:cNvPr>
                    <pic:cNvPicPr/>
                  </pic:nvPicPr>
                  <pic:blipFill>
                    <a:blip r:embed="rId86"/>
                    <a:stretch>
                      <a:fillRect/>
                    </a:stretch>
                  </pic:blipFill>
                  <pic:spPr>
                    <a:xfrm>
                      <a:off x="0" y="0"/>
                      <a:ext cx="3062966" cy="2040337"/>
                    </a:xfrm>
                    <a:prstGeom prst="rect">
                      <a:avLst/>
                    </a:prstGeom>
                    <a:ln>
                      <a:noFill/>
                    </a:ln>
                    <a:effectLst>
                      <a:outerShdw blurRad="190500" dist="139700" dir="2700000" algn="tl" rotWithShape="0">
                        <a:srgbClr val="333333">
                          <a:alpha val="65000"/>
                        </a:srgbClr>
                      </a:outerShdw>
                    </a:effectLst>
                  </pic:spPr>
                </pic:pic>
              </a:graphicData>
            </a:graphic>
          </wp:inline>
        </w:drawing>
      </w:r>
    </w:p>
    <w:p w14:paraId="289BF664" w14:textId="7937BB62" w:rsidR="00723752" w:rsidRDefault="00723752" w:rsidP="00C95D9B">
      <w:pPr>
        <w:pStyle w:val="Numberedlists"/>
        <w:numPr>
          <w:ilvl w:val="0"/>
          <w:numId w:val="13"/>
        </w:numPr>
      </w:pPr>
      <w:r>
        <w:t xml:space="preserve">Click </w:t>
      </w:r>
      <w:r w:rsidR="003D055F">
        <w:t>‘</w:t>
      </w:r>
      <w:r w:rsidR="00F15581">
        <w:t>S</w:t>
      </w:r>
      <w:r>
        <w:t>ave</w:t>
      </w:r>
      <w:r w:rsidR="003D055F">
        <w:t>’</w:t>
      </w:r>
      <w:r>
        <w:t>.</w:t>
      </w:r>
    </w:p>
    <w:p w14:paraId="6A1CA6E5" w14:textId="7BA7E401" w:rsidR="004D4D9E" w:rsidRDefault="004D4D9E" w:rsidP="004D4D9E">
      <w:pPr>
        <w:pStyle w:val="Numberedlists"/>
        <w:numPr>
          <w:ilvl w:val="0"/>
          <w:numId w:val="0"/>
        </w:numPr>
        <w:ind w:left="567"/>
      </w:pPr>
      <w:r>
        <w:rPr>
          <w:noProof/>
        </w:rPr>
        <mc:AlternateContent>
          <mc:Choice Requires="wps">
            <w:drawing>
              <wp:anchor distT="0" distB="0" distL="114300" distR="114300" simplePos="0" relativeHeight="251742208" behindDoc="0" locked="0" layoutInCell="1" allowOverlap="1" wp14:anchorId="72E3026E" wp14:editId="220E32E4">
                <wp:simplePos x="0" y="0"/>
                <wp:positionH relativeFrom="column">
                  <wp:posOffset>555110</wp:posOffset>
                </wp:positionH>
                <wp:positionV relativeFrom="paragraph">
                  <wp:posOffset>1762161</wp:posOffset>
                </wp:positionV>
                <wp:extent cx="284672" cy="181023"/>
                <wp:effectExtent l="19050" t="19050" r="20320" b="28575"/>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672" cy="181023"/>
                        </a:xfrm>
                        <a:prstGeom prst="roundRect">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40C677" id="Rectangle: Rounded Corners 11" o:spid="_x0000_s1026" alt="&quot;&quot;" style="position:absolute;margin-left:43.7pt;margin-top:138.75pt;width:22.4pt;height:14.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FrwIAAPIFAAAOAAAAZHJzL2Uyb0RvYy54bWysVFlPGzEQfq/U/2D5vWySJhwRCYqgVJUQ&#10;IKDieeK1s5Zsj2s7V399x95NQmkrlaov3pmd+5vj/GJjDVvJEDW6Ce8f9TiTTmCt3WLCvz5dfzjl&#10;LCZwNRh0csK3MvKL6ft352s/lgNs0NQyMHLi4njtJ7xJyY+rKopGWohH6KUjocJgIREbFlUdYE3e&#10;rakGvd5xtcZQ+4BCxkh/r1ohnxb/SkmR7pSKMjEz4ZRbKm8o7zy/1fQcxosAvtGiSwP+IQsL2lHQ&#10;vasrSMCWQf/iymoRMKJKRwJthUppIUsNVE2/96qaxwa8LLUQONHvYYr/z624XT36+0AwrH0cRyJz&#10;FRsVbP5SfmxTwNruwZKbxAT9HJwOj08GnAkS9U/7vcHHDGZ1MPYhps8SLcvEhAdcuvqBGlJwgtVN&#10;TK3+Ti8HdHitjSlNMY6tc5TRyYiCAM2GMpCItL6e8OgWnIFZ0NCJFIrLiEbX2Tw7KgMkL01gK6DW&#10;gxDSpVGX4U+aOfwVxKZVLKJ2KkrCJZVGQv3J1SxtPY2wo0HmOTcra86MpBQyVTQTaPM3mgSTcYTW&#10;AfRCpa2ROXvjHqRiui7Yt+WExTxX044u7RYN826AizMyyIqK6n+jbWeSrWXZmDfa741KfHRpb2+1&#10;w643eZ//1A7V2uzgaEHIeMyx3t5TzdiubfTiWlO3biCmewi0pwQC3Z50R48ySC3BjuKswfD9d/+z&#10;Pq0PSamHtPc0St+WEKij5oujxTrrD4f5UBRmODoZEBNeSuYvJW5pL5Hmq09XzotCZv1kdqQKaJ/p&#10;RM1yVBKBExS7HdqOuUxtU+nICTmbFTU6Dh7SjXv0IjvPyOY5fdo8Q/DdQiXaxFvc3QgYv1qpVjdb&#10;OpwtEypd9u2Aa4c3HZaytt0RzJfrJV+0Dqd6+gMAAP//AwBQSwMEFAAGAAgAAAAhAJPBYrPfAAAA&#10;CgEAAA8AAABkcnMvZG93bnJldi54bWxMj0FPg0AQhe8m/ofNmHizi9QWRIammnhReyjofcuOQMrO&#10;EnZp8d+7Pelx8r68902+mU0vTjS6zjLC/SICQVxb3XGD8Fm93qUgnFesVW+ZEH7Iwaa4vspVpu2Z&#10;93QqfSNCCbtMIbTeD5mUrm7JKLewA3HIvu1olA/n2Eg9qnMoN72Mo2gtjeo4LLRqoJeW6mM5GQRb&#10;Pu++OC23/rGq3t+m/cdudXSItzfz9gmEp9n/wXDRD+pQBKeDnVg70SOkyUMgEeIkWYG4AMs4BnFA&#10;WEbrCGSRy/8vFL8AAAD//wMAUEsBAi0AFAAGAAgAAAAhALaDOJL+AAAA4QEAABMAAAAAAAAAAAAA&#10;AAAAAAAAAFtDb250ZW50X1R5cGVzXS54bWxQSwECLQAUAAYACAAAACEAOP0h/9YAAACUAQAACwAA&#10;AAAAAAAAAAAAAAAvAQAAX3JlbHMvLnJlbHNQSwECLQAUAAYACAAAACEA48V/ha8CAADyBQAADgAA&#10;AAAAAAAAAAAAAAAuAgAAZHJzL2Uyb0RvYy54bWxQSwECLQAUAAYACAAAACEAk8Fis98AAAAKAQAA&#10;DwAAAAAAAAAAAAAAAAAJBQAAZHJzL2Rvd25yZXYueG1sUEsFBgAAAAAEAAQA8wAAABUGAAAAAA==&#10;" filled="f" strokecolor="#dc5827 [3208]" strokeweight="2.25pt"/>
            </w:pict>
          </mc:Fallback>
        </mc:AlternateContent>
      </w:r>
      <w:r>
        <w:rPr>
          <w:noProof/>
        </w:rPr>
        <w:drawing>
          <wp:inline distT="0" distB="0" distL="0" distR="0" wp14:anchorId="4EF4DEAD" wp14:editId="230F856A">
            <wp:extent cx="3046562" cy="2029410"/>
            <wp:effectExtent l="76200" t="76200" r="287655" b="2952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a:extLst>
                        <a:ext uri="{C183D7F6-B498-43B3-948B-1728B52AA6E4}">
                          <adec:decorative xmlns:adec="http://schemas.microsoft.com/office/drawing/2017/decorative" val="1"/>
                        </a:ext>
                      </a:extLst>
                    </pic:cNvPr>
                    <pic:cNvPicPr/>
                  </pic:nvPicPr>
                  <pic:blipFill>
                    <a:blip r:embed="rId86"/>
                    <a:stretch>
                      <a:fillRect/>
                    </a:stretch>
                  </pic:blipFill>
                  <pic:spPr>
                    <a:xfrm>
                      <a:off x="0" y="0"/>
                      <a:ext cx="3062966" cy="2040337"/>
                    </a:xfrm>
                    <a:prstGeom prst="rect">
                      <a:avLst/>
                    </a:prstGeom>
                    <a:ln>
                      <a:noFill/>
                    </a:ln>
                    <a:effectLst>
                      <a:outerShdw blurRad="190500" dist="139700" dir="2700000" algn="tl" rotWithShape="0">
                        <a:srgbClr val="333333">
                          <a:alpha val="65000"/>
                        </a:srgbClr>
                      </a:outerShdw>
                    </a:effectLst>
                  </pic:spPr>
                </pic:pic>
              </a:graphicData>
            </a:graphic>
          </wp:inline>
        </w:drawing>
      </w:r>
    </w:p>
    <w:p w14:paraId="02481467" w14:textId="68EBDF87" w:rsidR="00723752" w:rsidRDefault="00723752" w:rsidP="00723752">
      <w:r>
        <w:t xml:space="preserve">For more information, please see </w:t>
      </w:r>
      <w:hyperlink r:id="rId87" w:history="1">
        <w:r w:rsidRPr="00992827">
          <w:rPr>
            <w:rStyle w:val="Hyperlink"/>
          </w:rPr>
          <w:t>How to create new audits – National and local</w:t>
        </w:r>
      </w:hyperlink>
      <w:r w:rsidR="00F15581">
        <w:t>.</w:t>
      </w:r>
      <w:r w:rsidR="005C4F72">
        <w:rPr>
          <w:rStyle w:val="FootnoteReference"/>
        </w:rPr>
        <w:footnoteReference w:id="18"/>
      </w:r>
    </w:p>
    <w:p w14:paraId="0D7EE000" w14:textId="77777777" w:rsidR="00723752" w:rsidRPr="00C3393E" w:rsidRDefault="00723752" w:rsidP="00F15581">
      <w:pPr>
        <w:pStyle w:val="Heading2"/>
      </w:pPr>
      <w:bookmarkStart w:id="47" w:name="_Toc138343822"/>
      <w:bookmarkStart w:id="48" w:name="_Toc140222188"/>
      <w:r w:rsidRPr="00C3393E">
        <w:t>More information</w:t>
      </w:r>
      <w:bookmarkEnd w:id="47"/>
      <w:bookmarkEnd w:id="48"/>
    </w:p>
    <w:p w14:paraId="57641978" w14:textId="184A7F6F" w:rsidR="00723752" w:rsidRDefault="00723752" w:rsidP="007535DA">
      <w:r>
        <w:t xml:space="preserve">For more information, please visit: </w:t>
      </w:r>
      <w:hyperlink r:id="rId88" w:history="1">
        <w:r w:rsidRPr="00B22E01">
          <w:rPr>
            <w:rStyle w:val="Hyperlink"/>
          </w:rPr>
          <w:t>National Hand Hygiene Initiative</w:t>
        </w:r>
      </w:hyperlink>
      <w:r w:rsidR="005C4F72" w:rsidRPr="00D14464">
        <w:rPr>
          <w:rStyle w:val="FootnoteReference"/>
        </w:rPr>
        <w:footnoteReference w:id="19"/>
      </w:r>
      <w:r w:rsidRPr="00CA6294">
        <w:t xml:space="preserve"> </w:t>
      </w:r>
      <w:r>
        <w:t xml:space="preserve">or </w:t>
      </w:r>
      <w:hyperlink r:id="rId89" w:history="1">
        <w:r w:rsidRPr="005C0BB6">
          <w:rPr>
            <w:rStyle w:val="Hyperlink"/>
          </w:rPr>
          <w:t>NHHI HHCApp - frequently asked questions and instructions</w:t>
        </w:r>
      </w:hyperlink>
      <w:r w:rsidR="00F15581" w:rsidRPr="003A1708">
        <w:t>.</w:t>
      </w:r>
      <w:r w:rsidR="005C4F72" w:rsidRPr="00D14464">
        <w:rPr>
          <w:rStyle w:val="FootnoteReference"/>
        </w:rPr>
        <w:footnoteReference w:id="20"/>
      </w:r>
    </w:p>
    <w:p w14:paraId="3631F6A6" w14:textId="1BAC2960" w:rsidR="00723752" w:rsidRPr="008C2A64" w:rsidRDefault="00723752" w:rsidP="008C2A64">
      <w:r>
        <w:t xml:space="preserve">You can also contact the project team by email at </w:t>
      </w:r>
      <w:hyperlink r:id="rId90" w:history="1">
        <w:r w:rsidRPr="00586165">
          <w:rPr>
            <w:rStyle w:val="Hyperlink"/>
          </w:rPr>
          <w:t>handhygiene@nhhi.safetyandquality.gov.au</w:t>
        </w:r>
      </w:hyperlink>
      <w:r w:rsidR="00F15581" w:rsidRPr="008C2A64">
        <w:t>.</w:t>
      </w:r>
    </w:p>
    <w:p w14:paraId="2D94DA01" w14:textId="77777777" w:rsidR="008C6980" w:rsidRPr="008C3B80" w:rsidRDefault="008C6980" w:rsidP="008C3B80">
      <w:pPr>
        <w:sectPr w:rsidR="008C6980" w:rsidRPr="008C3B80" w:rsidSect="008C6980">
          <w:footerReference w:type="default" r:id="rId91"/>
          <w:pgSz w:w="11906" w:h="16838" w:code="9"/>
          <w:pgMar w:top="1134" w:right="1134" w:bottom="1134" w:left="1134" w:header="567" w:footer="454" w:gutter="0"/>
          <w:cols w:space="708"/>
          <w:titlePg/>
          <w:docGrid w:linePitch="360"/>
        </w:sectPr>
      </w:pPr>
    </w:p>
    <w:p w14:paraId="497265D2" w14:textId="77777777" w:rsidR="00053D0D" w:rsidRDefault="00A05600">
      <w:pPr>
        <w:rPr>
          <w:noProof/>
        </w:rPr>
      </w:pPr>
      <w:r>
        <w:rPr>
          <w:noProof/>
        </w:rPr>
        <w:lastRenderedPageBreak/>
        <mc:AlternateContent>
          <mc:Choice Requires="wpg">
            <w:drawing>
              <wp:anchor distT="0" distB="0" distL="114300" distR="114300" simplePos="0" relativeHeight="251680256" behindDoc="0" locked="0" layoutInCell="1" allowOverlap="1" wp14:anchorId="11548053" wp14:editId="56C78B19">
                <wp:simplePos x="0" y="0"/>
                <wp:positionH relativeFrom="column">
                  <wp:posOffset>-2540</wp:posOffset>
                </wp:positionH>
                <wp:positionV relativeFrom="margin">
                  <wp:align>bottom</wp:align>
                </wp:positionV>
                <wp:extent cx="4846924" cy="2014941"/>
                <wp:effectExtent l="0" t="0" r="0" b="4445"/>
                <wp:wrapNone/>
                <wp:docPr id="713865426" name="Group 7138654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6924" cy="2014941"/>
                          <a:chOff x="0" y="0"/>
                          <a:chExt cx="4846924" cy="2014941"/>
                        </a:xfrm>
                      </wpg:grpSpPr>
                      <wps:wsp>
                        <wps:cNvPr id="7" name="Text Box 7"/>
                        <wps:cNvSpPr txBox="1">
                          <a:spLocks noChangeArrowheads="1"/>
                        </wps:cNvSpPr>
                        <wps:spPr bwMode="auto">
                          <a:xfrm>
                            <a:off x="38070" y="609052"/>
                            <a:ext cx="4808854" cy="1405889"/>
                          </a:xfrm>
                          <a:prstGeom prst="rect">
                            <a:avLst/>
                          </a:prstGeom>
                          <a:noFill/>
                          <a:ln w="9525">
                            <a:noFill/>
                            <a:miter lim="800000"/>
                            <a:headEnd/>
                            <a:tailEnd/>
                          </a:ln>
                        </wps:spPr>
                        <wps:txbx>
                          <w:txbxContent>
                            <w:p w14:paraId="74BB7861" w14:textId="77777777" w:rsidR="006800B6" w:rsidRDefault="006800B6" w:rsidP="006800B6">
                              <w:r>
                                <w:t>Level 5, 255 Elizabeth Street, Sydney NSW 2000</w:t>
                              </w:r>
                              <w:r>
                                <w:br/>
                                <w:t>GPO Box 5480, Sydney NSW 2001</w:t>
                              </w:r>
                            </w:p>
                            <w:p w14:paraId="57061753" w14:textId="77777777" w:rsidR="006800B6" w:rsidRDefault="009C0A06" w:rsidP="006800B6">
                              <w:r>
                                <w:t>Phone: (02) 9126 3600</w:t>
                              </w:r>
                            </w:p>
                            <w:p w14:paraId="03109B48" w14:textId="77777777" w:rsidR="00A834CF" w:rsidRDefault="00A834CF" w:rsidP="00A834CF">
                              <w:r>
                                <w:t xml:space="preserve">Email: </w:t>
                              </w:r>
                              <w:hyperlink r:id="rId92" w:history="1">
                                <w:r w:rsidRPr="00AF3A1A">
                                  <w:rPr>
                                    <w:rStyle w:val="Hyperlink"/>
                                    <w:color w:val="1178A0"/>
                                  </w:rPr>
                                  <w:t>mail@safetyandquality.gov.au</w:t>
                                </w:r>
                              </w:hyperlink>
                              <w:r w:rsidRPr="00AF3A1A">
                                <w:rPr>
                                  <w:color w:val="1178A0"/>
                                </w:rPr>
                                <w:t xml:space="preserve">  </w:t>
                              </w:r>
                              <w:r w:rsidRPr="00AF3A1A">
                                <w:rPr>
                                  <w:color w:val="1178A0"/>
                                </w:rPr>
                                <w:br/>
                              </w:r>
                              <w:r>
                                <w:t xml:space="preserve">Website: </w:t>
                              </w:r>
                              <w:hyperlink r:id="rId93" w:history="1">
                                <w:r w:rsidRPr="00AF3A1A">
                                  <w:rPr>
                                    <w:rStyle w:val="Hyperlink"/>
                                    <w:color w:val="1178A0"/>
                                  </w:rPr>
                                  <w:t>www.safetyandquality.gov.au</w:t>
                                </w:r>
                              </w:hyperlink>
                              <w:r>
                                <w:t xml:space="preserve"> </w:t>
                              </w:r>
                            </w:p>
                          </w:txbxContent>
                        </wps:txbx>
                        <wps:bodyPr rot="0" vert="horz" wrap="square" lIns="0" tIns="45720" rIns="91440" bIns="45720" anchor="t" anchorCtr="0">
                          <a:spAutoFit/>
                        </wps:bodyPr>
                      </wps:wsp>
                      <pic:pic xmlns:pic="http://schemas.openxmlformats.org/drawingml/2006/picture">
                        <pic:nvPicPr>
                          <pic:cNvPr id="5" name="Picture 5" descr="Australian Commission on Safety and Quality in Health Care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wpg:wgp>
                  </a:graphicData>
                </a:graphic>
              </wp:anchor>
            </w:drawing>
          </mc:Choice>
          <mc:Fallback>
            <w:pict>
              <v:group w14:anchorId="11548053" id="Group 713865426" o:spid="_x0000_s1027" alt="&quot;&quot;" style="position:absolute;margin-left:-.2pt;margin-top:0;width:381.65pt;height:158.65pt;z-index:251680256;mso-position-horizontal-relative:text;mso-position-vertical:bottom;mso-position-vertical-relative:margin" coordsize="48469,20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KOM5hAwAAsAcAAA4AAABkcnMvZTJvRG9jLnhtbKRV227UMBB9R+If&#10;LL/TZLdJNxs1i0pLCxKXQuEDvI6zsfAN22l2+XrG9l7aLVIRVG06vs2cOT4zPn+9lgLdM+u4Vg2e&#10;nOQYMUV1y9Wqwd+/Xb+qMHKeqJYIrViDN8zh14uXL85HU7Op7rVomUXgRLl6NA3uvTd1ljnaM0nc&#10;iTZMwWKnrSQehnaVtZaM4F2KbJrnZ9mobWuspsw5mL1Ki3gR/Xcdo/5z1znmkWgwYPPxa+N3Gb7Z&#10;4pzUK0tMz+kWBvkHFJJwBUH3rq6IJ2iw/IkryanVTnf+hGqZ6a7jlMUcIJtJfpTNjdWDibms6nFl&#10;9jQBtUc8/bNb+un+xpo7c2uBidGsgIs4CrmsOyvDf0CJ1pGyzZ4ytvaIwmRRFWfzaYERhTVIoZgX&#10;k0Qq7YH5J+do//aZk9kucPYIzmhAIO7Agfs/Du56Ylik1tXAwa1FvG3wDCNFJMj0W8jvjV6jWUgm&#10;xIZNgSXk1zANSo+37cwHTX84pPRlT9SKXVirx56RFtBFGiCH/dHkxwUny/GjbiEMGbyOjo6oPq3y&#10;GagVKD3L53k5TYweOM+rqtxyPinysqrmYceeOVIb6/wN0xIFo8EW6iDGIfcfnE9bd1vCDSt9zYWA&#10;eVILhcYGz8tpGQ88WJHcQ6kKLhtc5eEnoQrpvlVtPOwJF8kGLEIBpJB/SDkl79fLdSQ6khPWlrrd&#10;ACFWp8qETgJGr+0vjEaoyga7nwOxDCPxXgGpoYSjUZSzKQxsHMwnRQGD5cMVoii4abDHKJmXPpZ9&#10;yNGZCyD+mkcmDii2cEFli3PDaQ1/25ID64ncnm9NcMoPAXtqb/KvfEhifwzmFXQHQzxfcsH9JnY6&#10;uI4ASt3fchr4DIODcsudcmE1BEUw0TJHIeeLwXlLBCcKXWopOTRKrRD83pGO+Q3Q06IvA2wAmyv0&#10;jhHhe3QJrCOhVzrc8i5Wigzy4vRI+M6AxHaif7w9C8NHsJeCmyC4cBfB3hIEWI/a2h84Ti3zStNB&#10;MuXTG2CZAK60cj03DkRRM7lkLcj+fTuBzgTvj4diM5YrnzQLhDBP+xC/AxxfAXsqiv1CBH3AGVJI&#10;Mt51p2fa4ulpOatAk6Etnk0mZV7+T4VGNCl+NAFOFGt8FmLhb5+w8O48HMddh4d28RsAAP//AwBQ&#10;SwMECgAAAAAAAAAhAG2JYok8zwAAPM8AABUAAABkcnMvbWVkaWEvaW1hZ2UxLmpwZWf/2P/gABBK&#10;RklGAAEBAQDcANwAAP/bAEMAAgEBAgEBAgICAgICAgIDBQMDAwMDBgQEAwUHBgcHBwYHBwgJCwkI&#10;CAoIBwcKDQoKCwwMDAwHCQ4PDQwOCwwMDP/bAEMBAgICAwMDBgMDBgwIBwgMDAwMDAwMDAwMDAwM&#10;DAwMDAwMDAwMDAwMDAwMDAwMDAwMDAwMDAwMDAwMDAwMDAwMDP/AABEIAJME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jNGaACiijNABRRmigAoozRQAUUUZoAKKM0UAFFGaM0AFFGaM0AFFGaKACijNFABRRRQAUUZozQAU&#10;UZooAKKM0UAFFFFABRRmigAooooAKKM0UAFFFGaACijNFABRRRmgAooooAKKKKACijNFABRRRmgA&#10;oozRmgAooozQAUUZooAKKKM0AFFGaKACijNGaACiiigAoozRmgAoozRmgAoozRmgAooozQAUUUZo&#10;AKKM0UAFFGcUZoAKKKM0AFFGaM0AFFFGaACijNFABRRmjNABRRRQAUUUUAFFFFABRRRQAUUUUAFF&#10;FFABRRRQAUUUUAFFFFABRRRQAUUUUAFFFFABRRRQAUUUUAFFFFABRRRQAUUUUAFFFFABRRRQAUUU&#10;UAFFFFABUOpahDpOnXF1cSLDb28bSyOxwqKoySfYAVNXz3/wU++MX/Cn/wBj3xK8Mvl3/iILodrz&#10;gkz5EmPpCsp+oFdmX4OWKxNPDQ3m0vvZ5WeZrTyzLq+YVvhpQlJ+dle3zeh806n/AMF1dTg1K4Wz&#10;+H+nzWqysIXk1R1d0B+UkeXwSMZFfTX7Av7by/toeFdeubjSbfQ9U0G6SKS1iuTOGhkTKSZKqeWW&#10;QYx/CPWvy1+BP7PV18ZPhv8AEzXIVkI8D6Imopt6GQzoWB9vIS4P1Ar1b/gkT8Y/+FZfta2ek3E3&#10;l6f4wtpNMcE/L5w/eQn67lKD/rpX69n/AAjlSwGI+oU7VaVm9W+ik9G2tYv7z+UeB/FLid55gf7b&#10;r82GxTaS5YJaycE7qKek0uux+ulfKf7e3/BRbUP2M/iJo2h2fhez15NV077c0s140BjPmOm0AI2f&#10;u5z719WA5r8w/wDguV/yX7wh/wBi/wD+3Etfn/BmX4fHZpDD4qPNBp6Xa2XlY/dvF7Psfk3DVXH5&#10;bU9nVUoJOyejkk9GmtvI+yP2Cv2vbz9sn4Z6t4gvNEt9Ck0zVG08Qw3JnWQCKOTdkqMH95jHtXul&#10;fFP/AAQ5/wCTcfFX/YyP/wCk1vX2tXDxLhKWFzOth6CtGLsl8l3PZ8O80xWZcOYTHY2XNUnG8nZK&#10;7u+iSX3I8P8A28v2tbr9jr4W6b4itNFt9dk1DU008wTXBgVA0Uj7shT/AM88Yx3rgP2Cv+Cjuoft&#10;kfE/VvD954Vs9Cj03S21ATQ3rTtIRLHHtwUGPv5zntXP/wDBcD/k2Xw7/wBjJF/6TXFeFf8ABDr/&#10;AJOQ8Uf9i2//AKVQV9Rl+R4KpwzVx84Xqxbs7vuul7fgfmeecZ5zh/EfDZHSrWw01G8LR1vFt625&#10;t13P0f8Aiz8XfD3wP8D3niLxRqUOl6TYj55ZOS7HoiKOWY9lGSa+D/iv/wAFybv+1JofBHgy1+xq&#10;xCXWszMzyj18mIjb/wB/D+Fcd/wWt+L194i+P2l+D1nkXSfDunx3JhB+V7mbJLkd8RhAM9Mt6mt/&#10;/glz/wAE/PBfxw+Gtx468aW760j3slnY6d5zRQRiMLukk2EMzFjgLnAAyQc8dmVZBleAymOb5tFz&#10;5rWivPbqrtrV3djzeJuOOJc74oqcLcLTjRVK/NN2u+W3M7tSsk3ZKKu3rez0wdF/4LhfEi2us6h4&#10;X8F3cO7lIIrmBsezGVx+OK+0/wBhz9s+H9s7wVq2px+Hbzw/No9wltOHnW4gldlLfu3AUnAAJBUY&#10;3L17V/FX/BMv4J+K9PaBvA1jYsRhZrK4mt5E9wVfBP1BFdl+y/8AsyaD+yj8OZvDPh2W+uLOa+lv&#10;2lvGVpnd8DDFQoO1VVRx0FeJnmZcP4nCP6jh3Tq3Vu1uuza/DqfYcG8P8dZfmi/trHRr4bld0tXz&#10;dFrBNd9G1pZnyT8YP+C0OsfDD4s+J/DcfgPTbyPw/qt1pqztqbo0whlaMMR5ZwTtzjPGa5z/AIft&#10;a5/0TvS//BtJ/wDG6+mfGf8AwS1+Dnj/AMX6prupaHqU2pa1dy31066rOivLK5dyFDYGWJ4HSvmj&#10;/gpb+wV8Nf2av2eLfxF4T0m9s9Uk1iCzaSW/mnUxvHKzDazEdUXmvdymrwriqlLCLDy55WV23a//&#10;AIH38j4nijC+JuWYfE5m8wp+xp80rJRcuVPRa0t7efzGf8P2tc/6J3pf/g2k/wDjdH/D9rXP+id6&#10;X/4NpP8A43XiX/BMr9njwv8AtM/tB3/h/wAXWdxe6Xb6HPfJHFcPAwlWaBFO5CD0duPevvT/AIdD&#10;/A//AKF/VP8Awb3H/wAXXoZ1S4VyzE/VcRhpOVk9G2tfWaPF4RxPibxHl6zLA5hBQbcfeUU7rfRU&#10;mvxOt/4a7bT/ANiOH4wXWhh2OmR6i+mRXO0ZaQR7BIVPrnO2vkfVv+C63iCWVvsHw/0e3j7C41KS&#10;Yj8VRK+lv22vhzpfwj/4JyeLvDeiQyW+k6PpcVvaxvI0jIguI8AsxJPXqa/Nv/gn98P9G+Kf7Xng&#10;3QfEGnw6po99LOLi1mzslC20rrnBB4ZQfwrh4XyfKMRgcVmGIo80YSk0rtPlSulZO1/X7z2PErir&#10;inAZzluRYDFKnOtTpqT5YtOpKTg5XcW0r9kvQ+hLP/guf4wWYG48D+G5I88iO5mjY/id38q9o+AP&#10;/BZfwN8Tdbt9M8V6Xd+Crq6YJHcyTi6sQx4AaQKrJk9ym0dyK9c1/wD4J0/BXxBpL2knw90OBWUr&#10;5lqHt5V9w6MGz+Nfl/8At7/srRfsj/Hqbw/Y3U15ouoWqajpsk2DKsTMymNyAAWVkYZGMjB71rle&#10;F4ZzubwlCjKlUs2nd9O2rTt2aObiXMfETg6jDM8Zi4YmhzJSXKtL7X92Mknsmnvuj9qbe4S7hWSN&#10;lkjcBlZTkMD0INPr5a/4JCfFa/8AiX+yPDa6lNJcTeF9Rl0mKRzuZoFSOSME/wCyJNg9Aor6lr80&#10;zLAywWKqYWbu4Nq/fz+Z/RPDudU83yyhmdJWVWKlbtdar5O6ueR/trftQw/sj/BObxUbGLVLx7uG&#10;ys7OSbyluJHJJywBIxGrt0/hr45P/BdnWyP+Sd6X/wCDaT/43VP/AILf/GL+2/iV4X8D2826HQ7R&#10;tTu1B486Y7UU+6xoT9Ja+Y/ir+z1c/Dj4A/DfxpIsm3xsl8XB6RGGYLH/wB9odw9cV+qcLcL5XPL&#10;6NXMYc06zfLq1pZtLRrpFv5n8zeJXiVxJSz7F4bIK3JRwsY89oxevNGMneUW9JTUbeTfc/ab4O/E&#10;i0+MHws8P+KLEbbXXrCK9VN27yi6glCfVWyp9xXSV8a/8EW/jL/wmn7O+peE7ibdd+EL8+UpPItr&#10;jMiflIJh9MV9lV+Y51l7wOOq4V/Zbt6br8LH9HcHZ9HOclw2ZrepBN/4lpJfKSaPlv8Ab8/4KE3/&#10;AOxj4w8P6ZZ+GbPXl1qzkumkmvGgMRV9uAArZzXUfsC/tkXn7ZngjXdXvNCttBbR75bNY4bkziUG&#10;MPuJKrjrjFfJv/BdP/krPgX/ALBE/wD6Or0r/ghh/wAkY8bf9hqP/wBELX2WJyPBQ4XhmEYfvXb3&#10;rv8Ama2vbbyPyTLeM85q+JVbIp1r4aKdoWj0pqW9ubd33PuSiiivzk/oA+Mf2y/+Cp+qfss/HnUf&#10;B1r4PsdYhsYIJhcy37Qs/mRq5G0Iemcda99/Y4/aCuP2ofgHpfjO602HSJtSluIzaxTGZY/LlaPO&#10;4gE5256d6/NP/grx/wAnv6//ANeVl/6TpX3R/wAEkP8Akxnwx/19X3/pVJX6Nn2R4HD8PYbG0YWq&#10;T5Lu71vFt6Xtv5H8/wDBHGWc47jvMMnxdbmoUva8sbRVuWpFLVJN2Ta1bPpWvnz9vz9uNf2L/DXh&#10;+a20i313VNeuZEjtZbkwKkMagvJkKx4Z4wBj+I88V9BscCvyJ/4K5/GL/hZ37W99pcEvmWPg+1j0&#10;uMA/L5v+smP13PsP/XMV4nBuTU8yzKNKur04pyktrrZLTzaPsfF3i6vw9w/PE4OXLWnKMIOydm3d&#10;uzunaKe63seuaT/wXU1KfVbWO8+H+nw2bSos8kepuzxx5G4geXyQMnFfopp97FqVjDcW8izQTosk&#10;bqcq6kZBB9CDX4d/tOfs9XX7Pep+E4LhZF/4SPw3Zayd38EsqnzU/wCAup49xX6lf8Ex/jJ/wuP9&#10;j3wzJNN5moeH1OiXeTkgwYEefrCYj9Sa9/jTh/AUMFSx+WRtBtp6t77PVvqmj4Xwh46zvGZxisj4&#10;iqc1WMVKN1FWt8S91K91KL+TPoCvjb9tP/gqRqf7Kfx0uvB9r4PsdZit7SC5FzLftCx8xdxG0IRx&#10;9a+ya/Iv/gsL/wAnsan/ANguy/8ARdeNwPleGx+Yuhi480eVu12tbrs13Pr/ABo4kzHJOH1jcrqe&#10;zqe0jG9k9GpNq0k10XQ+xv2Ff+Cm1r+1r4+1Dwzq2i2/hvWFt/tOnpHdmZL5Vz5i8quHUYYAZyu4&#10;8ba+rgcivwU0PUPEX7Pvj/w74gs5GsdUt47bWdOnXlZEdQ6n/aU/MjDpwy1+1v7NHx70z9pP4NaL&#10;4t0sqq6hFi5g3Za0uF4kiP8Aut0PcEHvXbxxwzSy+cMVgl+5np1dpervo9153PH8G/EXE55RqZZm&#10;8r4qlrdpJyg+tkkrxbs7LZxfc5f9ub9qS5/ZE+DcHiq10eDXJJtSisPs8s5hUB0kbduAPTZ0x3rz&#10;79gX/gobqH7ZvjjXNJvPDNnoK6PYreLJDeNOZSZAm0gouOuc1lf8Fqv+TRLL/sYrX/0VPXhH/BC/&#10;/ks3jb/sCx/+j1q8BkuCqcMVsfOF6sW7O701j0vbq+hnnfF+b0PEbCZHSrWw04pyhaOr5Zve3Nul&#10;s+h+mdBOBRXOfFv4m6X8G/hrrXijWJfK07Q7V7qbH3nx0RfVmbCgdyQK+Ap05TkoQV29EvNn7jXr&#10;06NOVaq+WMU229klq2/RFH40/Hzwn+z34RfW/FusW2k2IJWMOd0tw/XZHGMs7ewBx1OBzXxN8VP+&#10;C5Sw30kPgnwUZrdSQl3rFztL+/kx9P8Av5+Ar45+P/x78Vftd/GKTWNUa4u7u/nFtpmmw5dLRGbE&#10;cES9zyMkDLMcnk19v/sr/wDBGXQdP8O2urfFCa61LVrhRI2j2k5htrTPOySRPnkcd9rKoOR83U/q&#10;seG8myTDRr523OpLaK/JJNXt1baR/MlTxC4t4xzCpguDoqjQhvUkle3RttO1+kYxcu73t5LB/wAF&#10;vvigl3uk8O+BXh/uC2ulb/vrzz/KvpL9hL/gprefta/EeTwpqHg4aZfQ2Ul897Z3fm26ohVTuRlD&#10;LkuoGGbk16PJ/wAE2vghJYfZz8PtK2YxuE04k/768zd+tXv2d/2GvAf7LfjfWtc8I2uoWsutWyWr&#10;wT3Jnjt0VixEZYF/mO3O5j90dO/jZpm3DdfCVI4bDShUt7r6X87Sf4o+u4d4X8QsFmdGpmGYwq4e&#10;/wC8W7tZ6Lmgt3ZXTTR6zreuWfhvSLnUNQurexsbONpp7ieQRxwooyWZjwAB3NfEnx+/4LW+HPCO&#10;qT6f4D0GXxRJCxQ6jeSm2syR3RQC8i+52e2a8n/4K8/ti3vjj4iT/DLQ7x4dA8Psp1Yxtj7fd8N5&#10;beqRZAx/f3Z+6pGb/wAE4P8Agmxb/tHaV/wmnjU3UPhNZmisbKFzFJqrKcOzOOViByvy4ZiDyMc9&#10;2UcMZfg8vWbZ3e0rcsF1vttZtve10kt/LxeKvEjPc2z6XDHBySlBtTqtJ2a0la6aUYvRuzbekel3&#10;f8Pvfil9t3f8I/4F+z5/1f2S63Y9N32j9cV7V+z7/wAFrPDnjHVbfTfHuhSeF5JmCDUbSU3NmCe7&#10;qQHjHuN/vgV71cf8E7fgrdaEbBvh5oKxFNnmIsizD380Nvz75zX58/8ABRf/AIJ5n9k+9tvEXhuW&#10;6vvBeqTeRtnO6bTJiCRGzD7yMAdrHngg84LdmXy4Xzep9TjQdKb+F3tf7m1fyaseTnlPxJ4Uw/8A&#10;a1TGRxVKNnONr2Xdpxi+Xu4tNbtWP1m0fWbTxBpdvfWFzBeWd5GssE8LiSOZGGQysOCCO4rJ+K/j&#10;X/hW3wx8ReIvKW4/sLTLnUPKZtok8qJn2k84ztxnHevzz/4I5ftc3mg+OP8AhVutXbzaTqyyT6IZ&#10;Gz9kuFBd4RnojqGYDsy8ffNfa37ceqDSf2PviVN/e8PXcP8A38jKf+zV8XmXD9TAZpHAVdU3Gz7x&#10;btf9H5n7Bw7x1QzzhqpneF92UYT5o78s4xu15rZrumr9UfGf/D9jW8f8k70v/wAG0n/xuvsr9jD9&#10;p2D9rP4HWvitbOPTLz7VNZ3lnHL5q20qNwNxAJyjI3T+LFfi14O8E3HjK21prbJk0bTX1JkAzvRH&#10;jV/yVy3/AAGvtT/gh98Y/wCyfH3irwNczYh1e2TVbNWPAliOyQD3ZHU/SKv0Li7hHLqOXVK2Ap8s&#10;6bTerenXdvvf5H4P4WeKmf4vP6GDzuvz0a6lGN4wVpLZ3jFPdctvM/SmvCf28/2zI/2M/h5pWqRa&#10;XDrWqaxffZbezkuDCCioWkkJAJwvyDGOrivdjX5M/wDBYP4zN8T/ANqgeHrWQy2Xg20SwVFOQbmX&#10;EkpHvzGh946+B4PyeGZZlGjWV4RTlLpoul/NtH7h4scWVuH+HqmKwkuWtNqEHZO0nq3Z3TtFN7b2&#10;PSLb/gurrU9zGr/DvS1VmAYjVZMgZ/651+jkTeZCp/vDNfgT8T/A03wv+ImreH7gsbrRrg2s2e0i&#10;8MPwbIr94vAuof2t4I0e6zu+02MMuR33Ip/rXvceZLgMFTw9XAQ5VPmvq3f4Wt2+7PifBHjDPM4r&#10;Y/DZ3VdSVFwSuoqzvNSXupX1S37Hy/8At2f8FKr79jz4s6f4Zs/C1lr32zS49Reaa9aAxlpZUC4C&#10;H/nnnOe9cj+y/wD8FgJ/jp8dNA8Jax4RsdDtddma2S8i1BpjHKUYxrtKD7zAL16sK+ef+Cymqf2h&#10;+2XLDnIsdFs4B7Z8yT/2evnvVNK1P4LeNNB1CGRorxLaw12xmHbzI450I/3WJH1U19NlPB+V4nKa&#10;Up0/3tSDad5b20dr20uuh+c8U+LHEmXcU4iFKu3haNZRcOWFuVPWN+Xm1s9b/M/e4HIpsjbUJPGO&#10;9c/8JfiBa/Fb4ZaB4lscfZdd0+G9QA52eYgYqfcEkH3Fed/t+fGr/hQ/7KXizWIpfK1C6tjptgQc&#10;N58/7tWX3RSz/wDADX49h8HVq4mOFiveclH53sf1ljs4w2Fy6eaTf7uMHO/eKXNp6rY+W/H/APwX&#10;Au/DnjnWNP0nwPp2paXY3s1va3b6m6NdRo5VZNojIG4AHGT1r6A/4J+/tx3X7aWneJ5rzQbbQZPD&#10;0tugSG6M/nCUSHJyq4x5Z9etfkjpvgG41D4Zav4m+ZbTS9QtNOJxw8k6XDj8hAfzFfcX/BCLUdmt&#10;/Emz/wCekGnzD8GuB/Wv1vijhXKsLlNWthadp0+VXvLe8b6Xtqn2P5Z8NfEzibM+KcNhMyr3o1ud&#10;qPLBKyjO1mop2TjprrY+sP25/wBqS6/ZE+DMHiq10e31yWbU4tP+zzTmFQHSRt24A9NnTHevK/2F&#10;/wDgphqX7YHxjuvC914TsdDjt9Ll1AXEV807MUkiTbtKDr5hOc9qT/gtV/yaFZf9jHa/+ibivmL/&#10;AIIn/wDJ2+qf9i1c/wDpRbV8/leR4Grw1Wx9SF6seazu9LWtpe34H3XEvGec4XxDwmSUK1sPNQ5o&#10;Wjrfmvq1zdFsz9R/FXivTfA/h281bV7y30/TdPiae5uZ3CRwoOSSTXwp8b/+C39hpGrT2fgDwv8A&#10;2tDCxVdS1WVoY5cd1hUb9p7FmU/7Io/4LjfF3UNJ0Dwf4KtZpIbHVmm1K/VTjzxEUWJT6qGZ2x0y&#10;FPYV4z/wS1/Yk8N/tS614g1rxcZrrR/DjQwpp8Uxi+1yyBjmRlIYIoXopBJPXAIOnD/D+XUcqedZ&#10;snKPSK9eXo1dt+aVtzm46484gxnEseEOF3GnU+1N2vfl53ZtNJRju0nJvReexZf8FwPidFd7rjw3&#10;4HlhJ4RLe5jbH+955/lX1f8AsG/8FEv+Gyta1PR7jwncaHqGkWgupriK6FxaOC4QDJCsrEkkDDDC&#10;tzxz1Gq/8E2fgjrGm/ZZPh/pcK7cb4Jp4ZB771cN+tav7LX7FvhL9ka48RN4XbUZI/EUsMki3kqy&#10;tbrGGCxqwAO3Lsfmyeeprz82zThzEYOawmGdOrpyvpur7SfS+6Pd4X4c4/wGbUpZpj41sM7863ez&#10;ta8E97ap/I7n4sfFzw/8EfA954i8TalDpek2IzJNJyWY9EVRyzHoFAJNfCHxY/4Ll3S6pND4H8GW&#10;v2ONiI7vWpmZ5R6+TERt/wC/h/CuR/4LYfF3UNf+PGj+DVmkTSPD+nJeGEHCyXMxbLkd8RqgHplv&#10;U1sf8Etv+Cfvg345/Di68c+NLeTWozfPZWOm+c0cCCMKWkk2EMzEtgLnAAyQc8etlOQZXgMpjm+b&#10;Rc+e1orz26q7a1d3ZL8fmeJ+OOJc64nnwtwvONFU7803a7atzO7UrJN2Sirt63tth6N/wXC+JFtc&#10;7tQ8MeC7qHPKQRXMDEf7xlcfjivtL9hr9tSH9s7wbq2pL4bvPD82izx284edbiCV2UtiNwFJIABI&#10;KjG5eT2h8U/8EzPgj4p05rd/AtjYsVwstlcTW8iH1BV8H8QRXZfsvfsw+H/2T/h5ceG/Dsl5cWdx&#10;fy37S3bK0zM4UAEqADtVVUcdBXiZ3mXD+Jwj+o4d06t1btbrs2vvR9hwbw/x1l+aR/trHRr4blld&#10;LV81vdWsE1rro2tLM8i/b6/4KF6h+xh4z0HS7PwzZ68utWT3TSTXjQGIq+3AAVs+tdR+wN+2Reft&#10;neCdd1e80K30FtHvltFihuWnEoMYfdkqMdcYr5M/4Lpf8le8Df8AYHm/9HV6X/wQw/5Iz42/7DUf&#10;/oha9HFZHgYcLwzCMP3rt713/M1te23keDlvGec1fEqtkU618NFO0LR6U1Le3NvrufcN3dx2NtJN&#10;NJHDDEpd3dtqoo5JJPAAHevjP9o//gsv4P8AhtqtxpXgrS5PGV7bsUe8M32fT1YcfI2C0uPYBT2Y&#10;1wP/AAWL/bFvbLVE+FPh+8e3h8lLnxBLE2Gl3jdHbZ7Ltw7DvuQdMg+N/wDBOn/gns37WOoXHiDx&#10;FNdWPgvS5vIPkHbNqcwAJjRiPlRQRubryAOclbyLhfA0cv8A7XzpvkesYrS66Xtq2+iVtNW7bY8a&#10;eJOc4vPP9VeEIr2ydp1Gk+Vr4kr3SUftSaeuiV9+luv+C33xRlvd0Ph7wLHb54ja1umYD/e88fyr&#10;1f4G/wDBbvS9b1SCy8f+GG0WOVgp1LS5DPDHnu8LDeFHqrOfavouz/4J2fBWy0NbBfh5oTwhdm+Q&#10;SPOffzSxfPvmvh3/AIKP/wDBNa1/Z00f/hNvBH2qTwqZViv7GZzLJpTMcI6ueWiJIX5sspI5YN8v&#10;bga3C2aVVglQdKUtIu9rvpqm9e1018zxc6wfiZw1hnm8sbHEwhrONr2XV2cU+VdXFppa7XP078Ie&#10;MdL8f+G7PWNFv7XU9L1CMS29zbyCSOVT3BH5Y7EYrwL/AIKB/tz337FUXhSSz8O2uv8A/CSNdhhN&#10;dNb+R5Pk4xhWznzT6YxXxp/wSW/a7vPhH8Y7XwJql27+F/F03k26SN8tjetxGy+gkOEYDqSh7HPq&#10;X/BeA5svhd/v6p/K0ry8NwnHC8Q08uxa56crtbq65ZNbdU1r/kz6bMPFCrmXAWIz/K5eyxFNwjJa&#10;Plk5wTtdNNOL0bXXuje/Zx/4LKx/Fr4x6N4b8SeFrLw7p+sy/ZUv49QaUQzNxGGDIPlZsLnPBYHp&#10;mvuoHIr+fu48JahY+ErLXjGf7NvbuazimXtNEsbup9DtlQj1yfSv1y/4JmftbD9pn4GQ2eqXAk8W&#10;eFVSy1LcfnukxiK4996ghj/fVjwCK6uOOE8Pg6Ucbl8bQT5ZJNuzvo9W+uj87dzzfBnxQx+a4meT&#10;59PmrNc9OTSjzKybjZJLb3lpqr9kezfHX4iyfCH4N+KPFUNql9J4e0u41Bbd32LOYoy+0tg4BxjO&#10;DXyT+y1/wVv1X9or49+HfBlx4J0/S4dclkja6j1F5Wi2QvJwpQA52Y696+kv21v+TRPiX/2LV/8A&#10;+iGr8r/+CZX/ACfN4A/6+bj/ANJJq4+GMlwWLyjF4nEQ5pwT5Xd6Wi30dt+56viRxfm+WcVZVl+B&#10;rclKtKKnG0XzJ1FF6tNrTTRo/aADAooor8/P3cKKKKACiiigAooooAKKKKACiiigAooooAKKKKAC&#10;iiigAooooAKKKKACiiigAooooAKKKKACiiigAooooAKKKKACiiigAooooAKKKKACiiigAr8z/wDg&#10;t/8AGL+2/id4Z8EW8u6HQ7RtSu1B486c7UB91jTP0lr9LLmdba3eSRhHHGpZmJwFA6k1+FX7Uvxc&#10;f46/tCeLfFRkaSHVdQka2yelun7uEfhGqV+ieG+Xe3zJ4mW1NX+b0X4XPwT6QnEH1Ph+OXQfvYiS&#10;T/wwtJ/jyr5n6H/8EivgLb6b+yDq19qlqJF+IVxMJUYY8yzRWgVT9T5x+jivzl8U6Lqv7Nvx8vLN&#10;JGj1bwVrZEUpGNzwTZR/o20MPY19ofCn/gsr4T+E3w00HwzY/D3WGtdCsIbGNv7RiG/y0C7j8nVi&#10;CT7mvk/9sr48aP8AtL/HW+8ZaPotzoK6pBCLq3mmWUtMi7C4KgDBVU49QfWvteHMLmkc0xVXG0mq&#10;Va71aeztFWTf2Xb5H45x/mXDdThrLcPk+KUsRhbJpKSb5lebTcUtJpNa9WftP8MfHVn8Tvh5ofiK&#10;wbdZ65YQ30POcLIgYA+4zg+4r84P+C5X/JfvCH/Yv/8AtxLX0F/wRr+Mg8ffsvzeHLibdfeDL57Y&#10;KTlvs02ZYif+BGVR7IK+ff8AguVGw+PXg9iPlbQSAfXFxJ/iK+O4VwLwXFDwr+zzpelrr71Y/WPE&#10;7O45x4bwzOP/AC89k35S5kpL5STR7N/wQ5/5Nx8Vf9jI/wD6TW9fa1fE3/BDidT+zx4sj3DeviNm&#10;I9AbaDH8j+VfbNfOcYf8jnEf4v0R+heE/wDySOA/wf8AtzPjD/guB/ybL4d/7GSL/wBJrivCv+CH&#10;X/JyHij/ALFt/wD0qgr3L/guFMqfs0+G0J+Z/EkeB64trjNeH/8ABDmJj+0Z4qk2/IvhxlJ9CbmD&#10;H8j+Vfa5X/yRtb1l+aPxviTXxdwlu0P/AEiR1H/BaT9mPVpvFmn/ABO0u1lutLNmmnauY13G0dGP&#10;lyt/sMG2E9AUXP3hXgP7FP8AwUE8S/sdXNxYQ2cOveFtQmE9zpsshjaOTABkhkwdrEAAggg4HAPN&#10;fslf6fBqtlNbXUMVxb3CGOSKVA6SKRggg8EEdjXyD+0N/wAEb/AfxNurjUfCN5ceCtSmJcwRR/aN&#10;PZuv+qJDR5/2G2jstcOQcWYCeAWU5zC8FonZvTpe2qa6Nf8AD+5xz4W53SzuXE/CVXlrS1lC6Tva&#10;z5W/dalu4ysr99l6P+z1/wAFJvhb+0PPb2NnrDaFrlxhV03VwLeR2P8ACj5MbknoFbcfQV74rbq/&#10;Dz9p79j7xp+yV4jhtPE9nE1neE/YtStGMlrd46gMQCrDurAHvyOa+1P+CQH7Z+sfEd734b+KL6bU&#10;rrTLT7ZpF5O+6YwoVV4GY8tt3KVJycbh0AxjxDwbh6WD/tPKqnPS3a3su6a3t1T1R2cB+L2OxOar&#10;h3iah7HEt2TScU5WulKLvZtbNOz0sldH3hXyL/wWo/5NBtP+xhtf/RU9fXQ6V8i/8FqP+TQbT/sY&#10;bX/0VPXzPCf/ACOMN/jR+i+J3/JKY/8A69SPmH/giZ/ydxqv/YsXX/pRa1+rFflP/wAETP8Ak7jV&#10;f+xYuv8A0ota/Vivc8Rv+Rw/8Mf1PjPo+/8AJJR/6+T/AEPDf+Ck/wDyY/8AEL/rxj/9KIq/Mn/g&#10;nB4k0/wh+2h4J1LVr6z0zT7aa5MtzdTLDDEDazAbnYgDJIHJ6mv02/4KT/8AJj/xC/68Y/8A0oir&#10;8ifgL8F9T/aG+LGkeDtHuLG11LWWkWGW8dlhQpG8h3FVY9EPQHmvpuA6dOpkWKp1pcsW5JvsnBXf&#10;yPznxtxFehxrllbCw9pUjGm4x/mkqsmo/N6H7O+Kv2yPhV4N0mS8vviF4RWGMElYdTiuJGx/dSMs&#10;zH2AJr8qP2/v2n4f2vv2h21fRbW5XR7G2j0rS0dP31wiuzFyo6F3dsDrjaOuRXX/ABW/4JC/Fr4X&#10;+E7rWIl8P+JIbOMyzW+lXUj3IQckqkkabsDspLHsDXGfsEftGeHf2cfjfY6j4m8N6Xq1hcSrE2oT&#10;xF7rRsnHnRZO3jOW+XdjOCOh7OHcly7A06mY5ZP6zUimkk0rfLu/P5I8jj7jDP8AOq+HyDiKisvo&#10;VJJuTUpXtpe+zSb2Wzs27H6S/wDBND9njUP2cv2X9P0/WYWttb1q4fVr2BvvWzSKqpGf9oRomR2Y&#10;sO1e/XEy28DyOwRIwWZicBQOppLO5jvLWOaJ1kjlUOjKcqwPIII7GvE/+Cifxj/4Up+yN4u1CKTy&#10;r7Urf+ybIg4bzbj92SPdULv/AMAr8llKvmmYXl8dWX4t/kj+pacMHw3kNqf8HDU7+bUY3+9/mz8p&#10;f2g/Hd5+1H+1Xr2qWQe5m8T6z9l05O7RbhDbr/3wEFfop/wUM/Zgt2/4J6w6NpsfmSfDe1tby1IX&#10;lo4E8qYn6xM7n1Kivzb/AGYfippXwR+Onh/xZrGlz61Z6DObpbOKURtJKFbyzuIIG1yrdP4a+2vE&#10;f/Bbnwt4q8PX2l3vw51eaz1G3ktZ4zqUeHjdSrD7ncEiv2LiTL8yWKwcctpOVOhZ6NLaytq10X4n&#10;8m+HuecPTy7NZ8QYlQr4zmjrGTaTTlzXUWvjlff7KPB/+CSHxj/4Vf8Atb2GmzybNP8AGFtJpUgJ&#10;wol/1kJ+pdNg/wCuhr9eBX8/XhzxLP4L8YWOsaVJJBc6TeR3lm7fejeNw6E47ggdK/eX4V+PrX4q&#10;fDfQvEtif9D12xhvohnO0SIG2n3GcH3FfM+J2XcmKpY2K0mrP1X/AAH+B+jfRx4g9tluIyeb1pS5&#10;o/4Z728lJX/7ePzx/wCC6f8AyVnwL/2CJ/8A0dXpX/BDD/kjHjb/ALDUf/oha81/4Lp/8lZ8C/8A&#10;YIn/APR1elf8EMP+SMeNv+w1H/6IWuzGf8kVT+X/AKWzyco/5PDX9Jf+mUfclFFFfkZ/VB+QX/BX&#10;j/k9/X/+vKy/9J0r7o/4JIf8mM+GP+vq+/8ASqSvhf8A4K8f8nv6/wD9eVl/6TpX3R/wSQ/5MZ8M&#10;f9fV9/6VSV+ucUf8kpg/+3P/AEhn8seG/wDyc7NfSt/6dge8/EzxzafDL4d654ivm22eh2M19Nz1&#10;WNCxA9zjH41+J/wV8H337VH7Vei6deFri68Xa59o1Bx18tpDNcN+CBz+Ffop/wAFkfjF/wAK/wD2&#10;XY/D9vNsvPGV8loVBw32eLEsp+m4RqfaSvgT9hz9pTRv2UfjHJ4u1bQbrX5I7CW1s4oZ1h8iSQqG&#10;kywP8AZcD++a04FwFejlGIxuHjepO6gvRab/AN56+hh41Z5gsXxVgMnx1RQw9FqVR6tLmabTSTd+&#10;SKtp9o+0f+C2PwYXW/gt4b8XWcKrJ4WvPsM+xcbbacAAn2WREA/66V5j/wAEQvjH/YfxN8T+CLmX&#10;bDrlouo2isePOhO1wPdo3z9Iqt/tA/8ABXjwr8evgt4k8H3XgHVoU12xe3SZtQjYQS/ejkxs52yB&#10;Wx3xXyT+zB8XG+BX7QPhPxUGZYdJ1CNrnH8Vu3yTD8Y2cV6GV5HjqnDtbLMdTcZK7hqn/eWzf2r/&#10;AHng8TcZZNQ4+wnEWTV1OnLlVWykrfYl8SX2GmvNH7t1+Rf/AAWG/wCT2NU/7Bdl/wCi6/XC2uY7&#10;uCOWJ1kjkUMjKchgeQRX5H/8Fhv+T2NU/wCwXZf+i6+P8Nf+Ru/8D/OJ+rfSG/5JWLX/AD9h/wCk&#10;zO2+PH7NbfFT/gmb8MfiFpcHmat4N0xoL4IuWmsDPICfU+U/zegV5D2rl/8Agk9+1t/won4zDwpr&#10;Fz5fhfxlKkG52+SzvfuxSewf7jfVCeFr7m/4JxWFv4k/YG8E2d5bx3FrdWFzbTQyDckqG4mVlI7g&#10;jOR71+Y/7bv7Ml1+yj8fNS0FVm/se6P27Rrg5/eWzE7Rn+8hyh91z0Ir6rJcXRzJ4zIMX/NNx9OZ&#10;vTzi9V5eSPzPi/K8Vw8sq44ypf8ALukqi6N8kVr5Tj7r7NJ7tH35/wAFqDu/ZDsv+xhtf/RU9eEf&#10;8EL/APks3jb/ALAsf/o9af8AHn9pM/tQ/wDBKuxu76bzvEXhfXLKw1bdy8jqkixzn/rojAk/3g4p&#10;n/BC/wD5LN42/wCwLH/6PWuSjg6mE4VxeGrL3oTaf3w/B7o9TFZth808TcrzHCu8KtKMl84VNH5p&#10;3T7NH6Z18X/8FtfiFN4d/Z10LQYJCn/CRawpnH/PSGBC+0/9tGiP/Aa+0K+D/wDgupo803w08BX6&#10;r/o9tqdzbu3o0kSsv5iNvyr4bg2nGedYdT25r/NJtfjY/aPFytVpcIY6VHfkS+TlFS/Bs8C/4I9f&#10;Cu1+If7WsepXkSzQ+FNNl1KJWGV88skUZx7eYzD0Kiv1tFflp/wRH8V2+kftKa9pczrHJq2hOYM/&#10;xvFNGxUe+0sfopr9SxXreI1So84cZ7KMben/AA9z5f6P9GhDhOM6XxSqTcvVNJf+SpBVPX9Vj0LQ&#10;7y+l/wBXZwPO/wBFUsf5VcrJ8e6U+u+BtasY/wDWXljPAn1aNlH86+Fp2cknsftNeUo05OG9nb1P&#10;wP8AFniO68c+L9S1a8dpL3WLyS7mYnlpJHLN+pr93vgr8Prb4UfCTw34btY1jh0XToLQAD7zIgDM&#10;fctkn3Jr8FYHfTdRRmUrJbyAkEcgg/8A1q/oC8K67b+KPDOn6lasJLXUbaO6hYHIZHUMp/I1+ueK&#10;DlGlhqcPg978FG34XP5W+jZGFTE5jXq61f3evWzc3L8Ur/I0K8w/bQ+HVv8AFT9lnx1o9xGrmTSJ&#10;7mDI+7NCpljP4Oi16fXE/tJ+JoPBv7PnjbVLhxHFZaFeSZPciF8D6k4H41+V4GU44mnKn8Skret1&#10;Y/prPKdKpl1eniPgcJKV+3K7/gfiL8E/Gc3w7+MPhbXYJDHJpOq212CDjhJVJH0IBH0Nfrt/wU11&#10;b+yf2GPH0m7b5ltbw59fMuoU/wDZq/Hr4d6BL4r+IGh6XCrNNqWoW9qgHUs8iqP51+r/APwV31P+&#10;zf2INchBx9uvrGD64nWT/wBkr9k40pRnnOXrq5a+ilH/AIJ/I/hFialLhHPpfZVN2/xOnNP9D4j/&#10;AOCUvw8t/ir8efFGg3f/AB76p4N1G0kOM7RKYYifw8yvMf2bPiJd/szftT+HdXvN1tJ4f1f7LqKE&#10;/diLGG4X8EL/AIgV9B/8EP7Hzv2lPEtxt/1Hhx0z/vXMH/xNeaf8FRfhEfhN+2L4kMcfl2PiXZrd&#10;vgcHzs+b/wCRll/MV7UcVCrnmJyyr8NSnHT0TT+9S/A+UlllbC8GZdxHhtJ0a89fVpxfopQt6s/X&#10;T4j+P7P4b/DnWvEl4y/YdFsJr+Ug/eWNC+B7nGB9a/Hv9jvwbfftV/tyaHNqg+1Nf6vJr+qsRlWS&#10;NjO4PszAJ/wMV9NftQftUN4i/wCCTPgt0ud2qeMFt9Euju+c/ZSROx/3mgUH2l96f/wQ6+C/kaZ4&#10;u+IF1D81w6aJYORztXbLOR7EmEZ/2Wr4nJqEsmybG4uppUcnTXqtNPm2/wDt0/YOLMbDi3i7KMro&#10;a0YwjXn2tJKdn/26or/t8+Rv277UWf7Y3xHT11yd+P8AaO7+tfsV+zjqf9s/s9+BbwHP2rw/YS59&#10;d1vGa/Iv/gpFY/2f+2/8Qo8Y3X0cn13W8Tf1r9Vv2JNS/tX9kH4bzbtx/wCEetI8/wC7EF/pWnHC&#10;58lwNXyX4wX+Rh4MS9lxfnWH/vSf3VZL9T8w/wDgqxqv9p/t0+Ml7Wq2UA/CzhP/ALNW5/wUB+Ej&#10;aB8DPgF4sjh2rqXgyz0y5YDgSRQpKmfciZx9Erz/AP4KFar/AGz+2n8RJt27bqpgz/1zRI/02195&#10;ftnfBJviD/wS+0WOGHffeD9D03VoQBkgQ26LL/5CaQ/gK+hq476hTypPZpRfzgl+DaZ8Fhsled4j&#10;idxV5Rcpx9Y1ZS09VFr5if8ABGL4xf8ACc/s0Xnhm4k33fg3UGhRSckW0+ZYz/335w+iivIv+C4n&#10;xoN/4l8J+AbeT93YxNrN6oPBkfdFCD7qolP0kFcB/wAEZPij/wAIb+1Nc6BNJttvFumSwKpOAZ4f&#10;3yH/AL4WUf8AAq86/aB1O8/bD/b31a20+Qy/8JD4gTSLFx8ypAjLAj/7oRN5/GuLC5HChxTWxU9K&#10;cIup85afnzP5Hr5hxpVxnhthMsou9erNULdWoNNfenTXzPR/HHwVb4cf8EidC1S4h8u+8UeK4dZk&#10;JHzCIxTwwj6FAGH/AF0NdL/wQx1HyvjZ40tN3+u0RJseuydR/wCz/rX0B/wVc8F2nhr9gb+zNPh8&#10;mx0G706G3Qf8s40IiUfgCBXzD/wRL1P7J+1fq1v/AM/Xhu4H/fM9u39Kyp4yWYcNY3ES+1OT+V4t&#10;L5I7MRlEMj8RMnwFPaFKnG/d2nFv5u7+Z9M/8Fqv+TQrL/sY7X/0TcV8xf8ABE//AJO31T/sWrn/&#10;ANKLavp3/gtV/wAmhWX/AGMdr/6JuK+Yv+CJ/wDydvqn/YtXP/pRbVzZL/yR+I9Zfoehxh/ydjAe&#10;lP8A9uPoj/gsb+zHq3xc+Guj+MNBtZr698H+ct7bxLuke0k2lpFHU+WyZIH8Lsf4a+EP2SP2w/FH&#10;7H/jafVNCWC8sdQVY9R025J8m8VSdpyOVdcthh0ycgg4r9vmXcOea+Xv2kv+CUXw5+PF9cappqTe&#10;DdeuCXe405Fa2nc/xSQHC59ShQk8nNeTwzxbhKWDeVZrDmpa2dr2Td7Nb76prVH1HiN4W5pis3XE&#10;3DNXkxKteLdrtKycW9LtaOMtGuurRJ+z9/wVh+Fvxn+zWWp3k3g3WpsKbfVSBbs57JcD5Mf7+wn0&#10;r6bt7hLqFZI2WSNwGVlOVYHoQa/F79rT/gn345/ZJUX+px2+seG5ZRFFq1jny0Y/dWVD80bHtnKn&#10;oGJr2r/gkh+2frPhr4nWPwx1y+mvvD2th00ozuWbTrhVLBFJ6RuARt6BipGMtnbOuDMJPBSzPJqn&#10;NBXbje+i3s97rqnr5nHwf4vZrRzeHD3F2H9nWk1GM0uXV6R5lqmpPRSi7X6Wu10f/BaX9mTVbnxN&#10;pvxO0u1kutNFomnav5a7jaMjMYpm/wBhg2wnoCq5+9Xz5+xV/wAFAfE37Hd1cWMNrDrvhfUJvPut&#10;NmkMbJJgAyRSYO1iAAQQQcDgHmv2UvrGHVbKW3uIYriCdDHJHIgZZFIwQQeCCOMGvkP9ob/gjj4D&#10;+KFzcaj4SvLjwTqcxLGCKP7Rp7sef9USGT/gDBR2Wjh/izATwCynOYXgtFLfTpe2qa6NdB8deFud&#10;0s7lxRwlV5a0neULpO9rNxb91qXWMrK9972Xon7PX/BSj4W/tDXFvY2mrtoOuXGFXTtXAt5HY/wo&#10;+TG5J6ANuPpXvwORX4eftQfsdeNv2SfEMNr4ns4nsbxmFlqdo5ktbvHUBiAVYf3WAPfkc19n/wDB&#10;ID9s7WfiHPefDXxRfTajcabaG80a8nfdMYUKq8DMeW27gyk8gBh0AxjxBwbh6eD/ALTyqpz0t2t7&#10;Lun1t1T1R08B+LuPxGbLhzifD+xxLdlJJq7tdKUXeza2adnpZK9zg/8Agul/yV7wN/2B5v8A0dXp&#10;X/BDH/kjHjb/ALDUf/oha81/4Lpf8le8Df8AYHm/9HV6V/wQx/5Iv42/7DUf/oha9XG/8kXT9V/6&#10;Wz5nKP8Ak8GI9Jf+monwF+0d46m+Jnx88Za9M7SNqWsXMqknOI/MYIv0CBR9BX7HfsR/Dm3+F37K&#10;HgPS4Y1jb+yILufA+9NOvnSE/wDAnP6V+K/xJ0Obw18Rde02dWWbT9RuLaRT1DJIyn+VfuH+zF4l&#10;t/F37OXgTUrdlaK70GyYY7HyUDD8GBH4Vv4ke5l2FpU/gv8AlFW/C5y/R9tWz/MsRiP4tuu/vTbl&#10;+KVzuq5v4v8Aw+tfip8LvEPh29RZLbWtPms2BGcb0IDD3BwR7gV0lUfEmtweGvDt/qN06x2+n28l&#10;zK56KiKWY/kDX5DRlKM1KG6at6n9VYqnTqUZ063wtNO+1mtb/I/AHTdRufC3iC3urd2hvNNuFlid&#10;TykiNkEfQgV96f8ABbPXV8T+B/g3qS8LqFvfXIHoHjsm/rXwRezPrGrTSKpaS6mZgMcks3/16+7/&#10;APgs9oj+Gvhp8E9Nk/1mn2V5bN9UislP8q/ojOEv7Zy+T+L95/6R/mfwPwrKa4Rz6Efg/wBn+/2v&#10;+Rzv7Fn7OS/tS/8ABPL4h+H4ERtc03xCdS0dj1W5W1iwmewkXcnp8wPavn79kb9orUv2Svj5p3iB&#10;UuBaxSGy1izwVae2ZgJEIP8AGpAYZ6Mg96+4f+CGY3fA7xl/2HV/9J468O/4K7/snH4SfFlfHmj2&#10;23w/4xlJugi/LaX+MuPYSgFx/tCT2rxsFmlKpnOMyXF6wqPS/flV18915ruz67OOG8TQ4SyrjDK9&#10;K2HilNr+VTfLLz5X7r7xavoj71/av8R2XjD9iLx7q2m3Ed5p+peE7u5tp4zlZo3t2ZWHsQRX5e/8&#10;Eyv+T5vAH/Xzcf8ApJNXuH7DH7STeO/2Jfit8LdVuPMvdD8M6je6RvOTJatC/mRDP/POQgj2k9Fr&#10;w/8A4Jlf8nzeAP8Ar5uP/SSauTJsrnl2X5lg6n2VKz7pwdn934npcXcSUc/z7h3NqOnO4XX8slVi&#10;pR+T27qz6n7QUUUV+Ln9gBRRRQAUUUUAFFFFABRRRQAUUUUAFFFFABRRRQAUUUUAFFFFABRRRQAU&#10;UUUAFFFFABRRRQAUUUUAFFFFABRRRQAUUUUAFFFFABRRRQAUUUHpQB4f/wAFGfjF/wAKV/ZE8Wah&#10;FL5V/qlv/ZFlg4bzLj5CR7rGZH/4BX5a/sM/s/W/7TH7Sug+F9QSZtHfzLrUjE5Rlt40LEBhyNzb&#10;Ez/t19wf8Fdvhj8RvjsfCPhvwb4W1bW9J0/zdSvZrZVMZnP7uJeSOVXzD9JBVX/gkR+yD4m+B+se&#10;LvEnjLQrrQ9TuootNsIrkDzDFnzJW4J4LCIf8BNfq2RY6hlfDdWvCovbVL2Sa5l9laXvprI/mLjT&#10;JsbxL4hYXB1qE3hKHKnJxlyOy9pPVqz5tIb62PQf+HPXwT/6Beu/+DaSvnz/AIKQ/wDBOHwb+z78&#10;BovFnge01KGTT9Qii1Fbi7a4UwSZQMM9MSFB/wACr9Jq4/4//C2D41/BXxP4VuAu3XNOlto2bpHK&#10;VzG//AXCt+FfJ5XxZmNHGU6tevKUFJXTk2muunofp/E3hfkGLyrEYfBYOnCrKEuSUYRTUrXjqlfe&#10;1/I/Mf8A4I8fGT/hXP7VK6FcS7LHxlZvYkE4X7RHmWI/X5XQe8le4f8ABcr4WXGp+EPBfjK3iZ4d&#10;Knn0y8YDOwTBXiJ9AGjcZ9XFfLngP9ib46/Dfx3o+vWHw98QLe6JexXsDAJjfG4Yc7uhI/Kv1x8e&#10;fD7Sfjx8JrvQfEWmyNpviCzVbm1l+WWEsAw5/hkRsEEdGUGvsOJsxw2CzzD5vhpxmmrSUWm9NHs+&#10;sXp6H5P4c5BmGc8GY7hbMKU6Uou9NzjKK1fMkrrZTi726SPzg/4I5ftO6T8JPiRrXg/xBeQ6fY+L&#10;fKksbiZwkSXce4CMseB5itgE/wASKOpFfqN5y7c8Y9a/JD9o7/gk58SvhFr1xJ4a0+Xxr4fLFoJ7&#10;HBu417LJDnduHqm4Hrx0Hncfw/8Aj9Lpf9gro3xe+wbfL+wfZdQ+zhemNmNuPwxXRnXDuXZ3X/tH&#10;B4qMeZLmTt0Vr2umnbdNHFwjx9n/AAbgv7BzbLKlT2bfI43Wjd7X5ZKSu3Zp9bWPdv8Agsl+0/pP&#10;xU8c6H4K0C9h1C18LNLPqM8Dh4jduAojDDgmNQc46FyOqmvSP+CG/wAI7jS/CvjDxtdQskOrSxaX&#10;YsRjesWXlYeoLOgz6ow7V4j+zV/wSO+IfxV1y2uPGFq3gvw6rBp2uGVr6de6xxAnaT0zJjHXDdK/&#10;Uj4b/DnSfhL4G0zw5oNnHYaTpMAt7aFf4VHJJPUsSSSTySST1rz+JM1wOByiOR5fP2j+1Jbb3eq0&#10;u30V7LQ93w74ZzrOuKanGee0XRWvs4NNO7jyrR68sY9Wld6pbmb4n+Pvg3wV8QrXwrrHiTSdK16+&#10;thd21pdziFp4yzICrNhSSysNoOeDxXWpOsqblZWU8gg9a/Of/gpp+wz8WvjB8e9Q8ZaHpUHiLRZL&#10;aC2tILO5X7TaRxoMq0b7ScyF2+Td97tXy5bfCD45+CV/s+18N/FPTYwcCG2sr5Iz9Aowfwrz8BwZ&#10;g8bhadajjIqbScouzs+26at5r5nuZ54u5vk+Z18Ji8pqSpRk1CceZc0Vs/hknfe6e3S592f8FoPi&#10;z4Zsv2frbwlLdWlz4m1DUoLq3tFYNNaxx7i0zDqoIOwZxnccZwcfNP8AwRr8LXmtfthR6hBG/wBl&#10;0bSbqa5cD5QHAiVSfUs+cf7J9K4z4Yf8E4vjP8adcRpfC+paPDcPma/14m0CZ7lX/et+Ck1+m/7F&#10;37G2h/sdfDuTTLGX+0tZ1Jll1TUnTa104BCqo52xrk7Rk9SScmvazDGYDJcknlVCsqtSd722V9G9&#10;LpabK976nx+Q5TnnGHGVHifG4V4bD0eVrmTTfJdxSuk5Nyd27JJab2v7IOlfIv8AwWo/5NBtP+xh&#10;tf8A0VPX11XzR/wVY+EniT40/szW2j+FdHu9b1Ndbt7g29uAXEaxzAtyRwCw/OvgOGKkKea4edRp&#10;JSV29Ej918R8PVr8MY6jQi5SlTkkkm232SWrPj7/AIImf8ncar/2LF1/6UWtfqxX50/8En/2VfiJ&#10;8Ev2ltQ1bxX4T1TQ9Nm8P3FqlxcqoRpWnt2C8E8kKx/Cv0Wr2eP8RSrZs50ZKS5Y6pprr1R8h4FY&#10;DFYPheNHF05U5e0m7STi7aa2aTPDf+Ck/wDyY/8AEL/rxj/9KIq/Nb/gl9/yfV4D/wCu11/6ST1+&#10;n/7eHgjVviR+yT410PQ7GfUtW1C0jjtraEDfMwmjYgZ9gT+FfBv/AAT8/Y0+KHwu/a98G694g8F6&#10;xpekWEtwbi6mVfLiDW0qDOG7swH417nCeMw9Ph/GUqk4qT57JtJv3EtFuz43xQynHYjjvKcTh6M5&#10;U4ulzSUW4q1Zt3aVlZau/Q/UyQZWvxN/4KAfCuP4Pftd+NNItoRb2Mt79vtUUYVY7hRNhfZS7L/w&#10;Gv20618Df8Fb/wBjTxb8YviX4b8VeC/D95rs8ti2n6jHahd0XlvvicgkZyJHH/ABXkeHuaU8JmTh&#10;WkoxnFq7dldaq7+TXzPqvHjhutmvDyq4Sm51KM1JKKbk4v3ZJJavdN27H0P/AME4Piifix+xz4Nv&#10;JZfNvNNtTpVwScsGt2MS59yio3/Aq+Vf+C43xi+1+IvCPgO3l+SzifWb1Af43JihB9wqyn6OK9W/&#10;4JG/Dnx/8EvBvivwx4z8M6roVm93HqWnyXKjZIzL5cqjBPI2Rn8TXzD+2X+y58aPj7+0x4u8Tw+A&#10;PEE2n3d60Ng2xMG1iAiiI+bjciBserGvVyPB4OlxNWqzqRVODcovmVm5bJO+tk36WPl+Ms2zbFeH&#10;eFwtLD1HXrKMJpQlzJU/ibVrrmcVvupG/wD8Ewf2A/Cv7TngHxH4k8aWt/PZW98lhpy29y1v8yJv&#10;mY4+8P3kYHbIavqE/wDBHr4Jgf8AIL1z/wAGslel/sO/BaX4Bfsu+EvDd1b/AGfUorT7VqCH7y3M&#10;xMsik9ypbZ9FFes18/nnFePq4+rPDV5RhzNRSk0rLRNW72ufdcF+F+R4bI8LSzHB051uROblBOXN&#10;L3mm2r6Xt8j8Y/8Agox+y7p/7K37QH9k6HHcR+HdUsYr2wE0hlZOqSKWPJIdCfYMK+3v+CMvxk/4&#10;Tz9ma48M3Eu+98G3zQKpPzfZpsyxn/vsyr9FFSf8Fbv2WNc/aD+GvhvUvCukz6x4g8P3zRm3gA8y&#10;S2mX5yMkZ2vHGcehavHv+CWfwJ+K37On7Qlx/wAJB4L1zS/DfiHT5LW7uJVXyoZE/eRO2GPcMg/6&#10;6V9ZjMwoZtwuvb1V7anrZtczcdOru7x+9n5jlOQ4zhjxJf1LDz+qVtLxhJwjGok0rpWSjUS9Euxm&#10;f8F0/wDkrPgX/sET/wDo6vRf+CG97FbfBrxqJJI4ydajIDMBn9wtUv8Agrz+zX48+OvxI8H3fhHw&#10;zqWvW9jpssVw9sFIicy5AOSOo5r5D/4d5/Gr/onPiD/vhP8A4quzL6eCx/DVLAVcRGm93dq6tJvZ&#10;tHj55ic3yTxExOeYbAVK8FouWMknenGN1JRktPQ/ar+1bb/n4t/+/gp0eoQzvtjmikbGcKwavxT/&#10;AOHefxq/6J14g/74T/4qvp3/AIJO/srfEP4I/tJapq3izwnqmh6bN4euLVLi5VQjStcWzBOCeSEY&#10;/hXyuZ8H4HC4WeIp46M3FXUVy3fl8b/I/TuHfFjOcyzKjga+TVKMakrObc7R83ekl+KPF/8Agruc&#10;/tv69/15WX/pOlfdH/BJD/kxnwx/19X3/pVJXy9/wUw/ZD+Jfxe/a11rXPDPg/VtY0m4tLRI7mBV&#10;KOywqrAZIPBBFfWv/BOrwDr3wV/Y00fSPEWj3un6zp8l7NJYuo87BnkdQADjLAjH1FetxHjMPU4Z&#10;wlGnOLkuS6TV17rWq3R8z4f5VjsP4jZni69GcaUlVtJxkou9SLVm1Z3WqtufDn/BY74wf8LB/amX&#10;w/BN5lj4MsUtMA5X7RLiWUj32mJT7x16l/wT4/4JneBvjh+zhY+LPG1nqk+oa1dTSWggvHt1S2Rv&#10;LXIHUlkds+jCvnzx9+xN8dPip8SNX17UPh/ry3fiDUJbyZ3CbUaWQsed3QZx7AV+ufwl8AWvwq+G&#10;OgeG7PH2bQ9PgsUIGN/loFLfUkZPua6OI83jluUYbAZdWXP1cJK+i11T0vJ3PP8AD/hWpxFxVmGe&#10;Z/hH7J35I1YNJ8ztGykteWEbeV0fPp/4I9/BMD/kF67/AODWSvzV/a9+CI/Z3/aM8UeE4llFjp93&#10;vsTIdzNbSASRZP8AEQjAE+qmv3OIzXwX/wAFcf2NPFXxk8f+GPFPgrQLzXLx7N9P1KO1C7oxG2+J&#10;zkjrvcZ/2RXm8E8VYhZh7LH1m4STV5S0TWqd3ts18z3/ABi8M8BLIfrOR4OMatOSbVOC5pRfutWi&#10;ruzafkkz37/gm98Y/wDhdP7IfhS8lm83UNHgOjXuTlhJb4RSfdo/LY/71fAP/BYb/k9jVP8AsF2X&#10;/ouvpT/gkP8AC74kfAi/8WeHvGHhXV9F0fUki1C0nuVURrcL+7deCeXUof8AtlXmP/BTz9kb4lfG&#10;H9q/UNa8M+D9W1nSpNPtYlubdVKMyphhyR0NduQ/VMFxPWaqR9m1Jp8yt7zi7XvbTVfI8jjb+1M4&#10;8OMGpYeo68ZwjKPJLmvBTjzONr2dk72tqfWn/BMT/kxfwD/173P/AKVzVU/4KQfsnL+1F8Brkafb&#10;rJ4q8OBr7SWA+aYgfvLf/too4/21Ttmuh/4J/wDgPWPhj+yH4N0LXtPn0vV9PhnW4tZgN8Ra5lYZ&#10;xxyrA/jXshGRXwuKzCeGzepjMM9Y1JNPo/ef3pr70ftWWZFRzHhShlWYQfLOhCMk1Zp8i77Si9V2&#10;aPwG0Hx5qHhjwn4i0FWb7D4gjhS6hbI2yQzLIj4/vLh1+kjV9jf8EL/+Sz+Nv+wLH/6PWj/gox/w&#10;Tg8VXPx2n8SfDrw5dazpPifdd3dvZhc2N1n95wSPlkJ3j3LjgAV3P/BIj9mjx58C/in4svPF3hjU&#10;tBtb7So4IJLlVCyuJgxUYJ7c1+tZ9neAxnD9WrRnFSqJNxuua94pq291a22yufy7wRwdneU8c4XD&#10;YujOVOhKUVPllycrjNpqVrJNyvvo3bc++q8Y/b6/Z4k/aX/Zl13QbOMSaza7dR0sH+K4iyQn/A1L&#10;pntvzXs9BGRX4hg8VUw1eGIpfFFpr1R/ZGbZbQzHBVcBiVeFSLi/Rq2nn28z8E/hH8Tta/Z6+Lul&#10;eJNMVrbWPDt3vMMqld2MrJE46gMpZGHXBPQ1+x/7Mf7avgf9qTwzb3GiapbWusFAbrRrmVUvLZ8c&#10;gKf9Yvo65BHocgeR/tv/APBLHR/2j9XuPFHhW6tvDfi6fLXKyIfsWpt/ecKMxyHu6g57qTzXwV8Q&#10;P+CfXxl+F2ostx4G1y9ELZS40mP7ej46MDDuYfiAfav1/GTybiejCpOqqNeKtra/pq1zLtZ3/I/l&#10;PKaXF3hvi6tCnhnisHN3vFNrspXSk4Sto0007aXsmftZ5oFUrPxNp2parc6fb39lPfWaq9xbRzK0&#10;sCtnaXUHKg4OCRzg1+KNv8K/jrq8X2FPD3xWmh+4YTZX/lj2IIwPxr6+/wCCSv7MHxQ+B/xW1zWf&#10;E/hy50XQNY0o27fa50WZ5xKjofKDF+B5gywH3q+UzTg3D4HCzryxcJSS0irJvX/E3t5H6Zwz4uY7&#10;Oczo4KGV1IU5O0pu7UVZ6/Ala9tW0fL3/BRb9nS6/Z4/aa1yFbdo9D8QTPqulShf3bRyMWeMH1jc&#10;suOuNp7ivsb/AIJS/tz6P4x+G2m/DjxLqUNj4k0NBa6W1zIEXU7Yf6tFJ48xB8u3qVCkZw2PpL9p&#10;79l3wz+1Z8OpPD/iKBlaMmWxvoQPtGny4xvQnsehU8MPcAj8xfjr/wAEqvix8H9VmbS9IbxhpKsT&#10;FeaT88pXtugz5gb/AHQw/wBo19Fg81y7P8sjl2Y1FTrQtaT6taJpvR3W6ur9D4PNuGc/4G4jqZ9k&#10;FB18LVvzQim2lJ3cWldqz1jJJpLR9U/2AMgC7u1fn9/wVv8A249H1LwfN8L/AArqEGo3V5Kra7dW&#10;0geK3RGDLbhhwXLgFsH5Qu08kgfJ3/CBftA6rp/9iNpHxgms8eWbJ7bUfJA6YKEbQPqMV6d+zz/w&#10;SF+JPxS1SC48VQp4J0PcGla5ZZL2Re4SFSdp95CuOuD0rPLeGMsyiusdmGKjJQ1il1a2drtu26SR&#10;txD4kcR8VYOWS5FllSm6q5ZzlfSL3V+WMYp7OTe17K+pX/4JK/s43Xxg/aRtPElxbt/YPghheyys&#10;vyyXWD5EYP8AeDfvD6CMZ+8K+rP+C2Gp/YP2TNLg/wCf3xHbR49hBcP/AOyivpL4HfA7w7+zz8O7&#10;Hwz4ZsVs9NswWJJ3S3Eh+9LI38Ttjk+wAwAAPnn/AIK7fBzxh8b/AIS+FdJ8I6Dfa9Nb6u13cx2w&#10;BMSiF1UnJHdzXkR4gjmnElHFTfLTi0ldpWSu7vpdv/I+qlwLU4c8PcXltFOpiKkW58qbblK0bRS1&#10;aitPOzelzwz/AIIVaf5vxM8fXWP9TpltFn/flc/+yV3/APwXA+EH9tfDXwv42t4szaHdtp12yj/l&#10;jONyE+yyJj6yVe/4I9/s4eMvgRcePZ/F/h6/0GTUxYx2ouQB5wTzy2ME9Ny/nX01+1X8Hx8ev2ef&#10;FnhVY1kudV09xabiABcp+8hOT0/eKnPpV5tnVOhxV9dpyTgnFNp3VnFKWq8mzPhXhGvjfDJ5RXpu&#10;NWUajUZJpqanKUNHZq7S+TPxJ1P4ianr3w90TwtNI0mnaHd3V3aIOoe4EIcY+sQI92b1r9qv2N/g&#10;yvwF/Zo8I+GWjEd3aWKzXoxz9plzLLn6O5H0Ar89/wBlz/glv8TrD9oHwpeeMvC66d4Z0+/S8vZW&#10;v7aYMsX7xU2pIzHeyqvToxr9VgMCurxDzrDVlSweCmpRu5y5Wmrt+XXVt+p53gLwjmGDlic2zelO&#10;FRqNKCmnF8sUm7J2dtIpf4Wj8cf+CrFh9g/bp8ZcYEyWUo982cOf61+jn/BNnUf7T/Yd+H8m7O2x&#10;liyf9i4lT/2WvkD/AIKbfse/Ej4t/tYanrnhfwhqutaXdWNooubdVKF0jCsOSORgV9d/8E4vAviD&#10;4Y/sieG9B8TaXdaPq+mvdpJazgCRFa5ldSccchgaOJsZh63DeDhCcXOPJdJq69xp3W6F4c5VjsJ4&#10;g5rVrUZxpVPatScWou9WLVpNWel7WZ+T/wC1pqn9tftR/Ea5zuWTxLqAU+qi5kA/QCv220fwnb3v&#10;wttdDvIhNaS6WlhPG38aGIIwP1GRX5H+NP2D/jF4o+LWrai3w/15rXUdXmuTIVTBR5i2fvehzX7G&#10;26bLdF/uqBUcfYyhOhg6WHmpcqd+Vp20jbbY08DcpxlLG5tiMdRlBVJRtzxceZN1G7XSvur+p+Fm&#10;p/21+yT+0lfR2rNHrHgvVpoInPHmbGZAfoyHP0avoj/gi98GT46/aK1LxddRNJa+D7JjE7DP+lXG&#10;6NfriMTH2JWu8/4KUf8ABPHx58Xv2kJvFXgPw+urWWtWMLXxF5BB5VzGDGeJHUnMaxnI75r6O/4J&#10;p/sy6h+zF+zqmn69ZrZeJNXvZb7UYhIkhiORHGm5SVOI0U8E4Lmvbz7inDVch9pSmvbVYxjJJq63&#10;5rre3xL5nx/BPhrmWG429hiaU1hMNUnUhJp8jeihyt6Nv3G7fy+RW/4Kv2Iu/wBhTxg2P+PeSxkH&#10;/gZCP618Mf8ABHnUvsH7amnR5/4/NKvYfrhA/wD7JX6Kft7fD7VPin+yP400HRbGbUtVvraL7NbR&#10;Y3zMs8b4GfZSa+Gv+Cdn7IPxS+EH7XnhXXvEHgrWdL0e2F0lxdTKojiD20qjOCerED8a8fhrGUFw&#10;3i8PUnFSfPZNpN+4tk9Xqj6zxEyrHS8Qsqx2HozlCPslKUYtxX72V7tKysnd3ex9E/8ABak/8Yg2&#10;X/Yx2v8A6KuK+Y/+CJ3/ACdvqn/YtXP/AKUW1fYH/BVj4R+JPjV+zLa6P4V0e71zU01y3uWt7cAu&#10;I1jmDNyRwCwH418//wDBKL9lT4ifBL9pTUNX8WeE9V0PTZdBntkuLlVCNI00DBeCeSFY/hV5PjMP&#10;HhOvRlOKm+ayurvbpuY8WZTjqnifgsZTozdKKp3moycVbmveVrK3qfdnxH+OXhL4Q6ppFp4n8Qab&#10;oMuvSPFYm9l8qOdkClhvPyrjcv3iMkgDmulstRg1K1jnt5op4JlDJJG4dXB6EEcEV8Uf8FXf2PPi&#10;V+0h4o0DV/CdrZ6xpOh2Lw/YFuliulmdyzuA+EYFVjGA2fl6V8Px/AX44fDCV7W18K/EvSRnDCys&#10;rtY2P+9GNp/OvIynhHB4/BwrQxcY1Hfmi7O2rt1TWlu59RxR4qZvkebVsJVyudSgmuSceZX0V9eW&#10;UXre1mnbdH6a/wDBTj4seGfAn7JnirTNZurRtQ8Q2ZstOsWcGa4mJG11XriMjeW6DaOckA/mt/wT&#10;38LXni79sz4fwWaOz2uqJfSlR9yKEGRyfbapH41Y8H/sL/G743a8rt4O8TCacgSXuuK9ooHqzz4Y&#10;ge2T7V+i/wCwL/wT40/9j7SrjVNRuodY8ZapEIbm7jXEFpFkEww55IJALMQC20cADFfTSr5fw7lN&#10;bBwrqrVqX0VtG1bZN2SWuruz87p4LPOPuKcLm1bByw2Gocusr3ajLmsm1HmcnporRW/n7H4m+Png&#10;3wR4/s/C2teJNJ0nXr+2F3bWl3OIWnjLMgKs2FJLKw2g54PFdZHOsqBlZWVuQQeCK/Or/gpt+w38&#10;WPjJ8e77xloWl2/iLRHtYLW0gtLlRdWkcafMGjfbnMhdvkLfer5atvg/8cvBA+wWvhv4p6bGDgQ2&#10;1lfJGfpsGD+FfP5fwbg8bhadajjIqbScouzs+26at5r5n3WeeLub5PmdfCYrKakqUZNQnHmXNFbP&#10;4ZJ33umtOlz7u/4LO/Fjw1Yfs8w+E57q1ufEupajBc2tqrBprVI8lpmHVQQSgJ67zjODj5j/AOCO&#10;PhW8139sW3vrdZPsui6VdT3LgfKA6iJQfqzg4/2T6Vx/wx/4JyfGj42a6rSeFtS0iO4fM9/rxNoF&#10;9WYP+9b/AICpNfpr+xb+xnov7HXw8k02xl/tLWtSZZdU1Jk2tcuoO1VXnbGuTgZPUk8mvazDGYDJ&#10;MknlVCsqtSpe9tleyb0vay2V7t6+nx+Q5TnnGPGVHibG4V4bD0eVrmTTfJdxSuk5NyertZLS97X+&#10;Nv8Agul/yV7wN/2B5v8A0dXpf/BDD/kjPjb/ALDUf/ohazv+CvP7NHjz46/E3wjeeEfDGpa9b2Ol&#10;yw3ElsqkROZcgHJHbmu8/wCCRHwP8W/Av4W+LLLxdoN9oN1e6qk0EVyAGkQQqpYYJ4zxXLjMZh3w&#10;hToKcee6926v8b6bnp5VlOOj4r18bKjNUmpWnyy5f4SXxWtvpvufI/8AwVl/Z0uvg9+0reeIre3Y&#10;aD42Y38Eqr8sdzx58ZP97d8/0k9jXtX/AASQ/bl0fRvCcfwv8WajDp01rMz6FdXMgSGZHYs1sWPC&#10;sHLFc/eDbRyAD9q/Hr4DeHP2jvhveeF/E1n9qsLrDo6HbNayjO2WNv4XXJ9iCQQQSD+Yn7Qf/BI/&#10;4m/CfVribw3Zjxtoe4tFNZELdovYSQE5Lf7m4fTpXRlecZfnWVLKczn7OpGyjJ+Wiab0vbRp2v08&#10;uDiXhPPuEOJZ8T8O0XWo1G3OCTbXM7yi0teVv3oySfK9GrLX9bFlDLnqPUV8V/8ABVf9uTSPA/wz&#10;1L4d+HNShvvE2vIbXUjbSB10y2P+sVyOBI4yu3qFZicfLn4htfAX7QGnWH9h2+j/ABggs8bPsMdt&#10;qKw46Y2Abcfhiu7+BH/BJ34rfF7VYZNa04eDNIZg011qZH2gr32QA7y3+/sHvU5fwjluWV1jMwxc&#10;ZRg7pK2rWqvq2/RLX0NM88UuIuIsHLKMjyupTqVVyyk7vlT0aT5YpXWnNJq3a+q5v/gnF+zldftD&#10;/tM6Kr27SaD4bmj1XVZSPkCRtujiPvI4C467d5/hNfSv/BeH/jy+F3+/qn8rSvsX9mn9mbwz+yx8&#10;OYfDvhq2ZVJEt3dzYa4v5sYMkjD8gBwo4FfNn/BYb9n3xp8ebf4fL4P8O6hr7aW2oG7FsAfI8wW2&#10;zOSOuxvyrGhxPTzHiajiJPlpQ5lG7tpyy1fRNv8ARHXjvDivkHh1i8BCLq4mq4SmoJyd1UhaMUld&#10;qKvrbe72Kn/BDL/kh/jL/sOr/wCk8dfVv7QnwS0v9ob4Qa14S1df9H1aApHLty1rKOY5V91YA++C&#10;OhNfPv8AwSJ+CHiz4GfCXxTY+LtDvtBvL3V1ngiuQA0kfkou4YJ4yCK+tq+U4oxds7q4jDy2kmmn&#10;fZLVM/T/AA3ytvg7C4DH02rwlGUZJp2bldNPXVM/CO7tfEX7Kvxs1TTbyFrbV9Fe40y9hJIW4hlj&#10;aKQA90kickHuGBrvP+CZX/J83gD/AK+bj/0kmr7G/wCCr37C2qfG3+y/G3gnSpNR8S2u2x1G0gAE&#10;l7Bz5coyRloz8p7lWHZK8H/YG/Yw+KXwx/a68F67r/gnWdL0jT552uLqZVEcQNtKozhu7MB+Nfqs&#10;eIsFj8kq15TjGrKnKMk2k7pPRJu7Tvdep/Mc+AM3yXjHDYKnSqVMPTrwnCajJxUZTi7tpWTSSUr9&#10;r7H6pUUA5FFfgZ/cgUUUUAFFFFABRRRQAUUUUAFFFFABRRRQAUUUUAFFFFABRRRQAUUUUAFFFFAB&#10;RRRQAUUUUAFFFFABRRRQAUUUUAFFFFABRRRQAUUUUAFB5oooAQJijbS0UAFHWiigBNuKWiigAxQV&#10;zRRQAm3ilorj/jF+0B4J/Z98PDVfG3ijRfDNixIjkv7lYjMR1Ean5nb2UE1UISnLlgrvsjOrWhSg&#10;51Gklu27JfM7Ark0EZr5F1L/AILm/s1adfNCPHF9cBTgyw6FfNH+B8oZ/AV6X8EP+CkHwQ/aK1WH&#10;T/CnxE0K81S5IWGxuWexupmP8KRzqjOfZQa7KmV4ynHnnSkl3cX/AJHl4fiHK68/ZUcTCUuynFv7&#10;rnt+KKAcignFcJ7AUFd1eB+Lf+CofwB8C+KdS0XVvidoFnqmkXUlneW7CZmgmjYo6EqhGQwI4Pau&#10;++A37Unw/wD2n9K1C98A+KNP8TWulSrBdva7h5DsNyhgwB5AOD04PpXRUweIhD2k4NR7tO33nBRz&#10;XBVavsaVaMp9lJN6b6J30O9C4paKx/iD8QNH+FfgvUvEXiC+h0vRdHga6vbuUHZbxr1Y4BOB7CsI&#10;xbdludspRjFyk7JdTYIzSBcCvnT/AIe2/s4/9FX8O/8Afuf/AON0f8Pbf2cf+ir+Hf8Av3P/APG6&#10;7f7Nxn/PqX/gL/yPK/1gyv8A6Caf/gcf8z6MoxXz3pn/AAVa/Z51nUreztfil4fmuruVYYY1SfMj&#10;sQFA/d9yQK9S+N37QXg39m/wdH4g8ca9Z+HdGmuUs0urkMUMrBmVPlBOSEY9O1ZTweIhJQlCSb2T&#10;Tu/TudNLNMFVhKrTrRlGO7Uk0vV3svmdiVzRtyK+dP8Ah7b+zj/0Vfw7/wB+5/8A43R/w9t/Zx/6&#10;Kv4d/wC/c/8A8brX+zcZ/wA+pf8AgL/yOf8A1gyv/oJp/wDgcf8AM+jAMUV4l8L/APgo58EfjR48&#10;07wv4X+Imi6zr2rOyWlnCkwknZUZyBuQDhVY8ntU/wAXf+ChfwX+A3j288L+MPH+j6Dr2nrG1xZ3&#10;CSmSISIJEztQjlWU9e9Z/UcTz+z9nLmte1ne3e1tjX+2MA6Xt/bw5L2vzRtfe172vboezEZoxmvn&#10;P/h7b+zj/wBFX8O/9+5//jdH/D239nH/AKKv4d/79z//AButP7Nxn/PqX/gL/wAjL/WDK/8AoJp/&#10;+Bx/zPovbS4r5z/4e2/s4/8ARV/Dv/fuf/43Xa2/7cXwpu/gnP8AEeHxlp8nge2u/sMusJFK1vFN&#10;kLtb5Nw+ZlGSMZYDPNZywGJhbmpyV9Fo9+2xpSznL6l/Z14Oyu7Si7Jbt67Luer4pCua8K8C/wDB&#10;TX4D/Evxlpvh/Q/iXoOoaxrFwlpZWyiVWuJXOFQFkAyTwMnkkCvdgc1nWw9Wk7VYuL801+Z04XHY&#10;fExcsPUjNLflaf5CbM0bKiv7+HS7Ka5uJY4Le3RpJZJGCrGoGSxJ4AAGc188n/grZ+zkP+areHv+&#10;/c//AMboo4WtWv7KDlbeyb/IjFZhhcNb6zUjC+3NJK/pdo+i9vFKBiqfh/XrXxToNlqdjIZrHUIE&#10;ubeQoyeZG6hlO1gCMgg4IBq5WO2jOxSTV0FIVyaWigAAxRjNFFAAFxRRRQAYo24NFFABRRRQAUYp&#10;s0628TSSMqogyzE4AHrXzn8Xv+CtP7PvwT1Saw1b4jaXeX8DFZLfSYpdSKMOqloFZAR6FgRW9DC1&#10;q75aMHJ+Sb/I48ZmGFwkefFVIwXeTS/M+jttAGK+TfBv/Bbz9m3xjqSWv/CdTaXJI21W1HSbq3jP&#10;1fyyqj3YivprwP8AEDQ/iZ4bt9Z8O6xpuuaTdjMN5YXKXEEn0dCRV4jBYih/Hg4+qaM8Dm2Bxn+6&#10;Vozt/LJP8mbFG2gHIrx/4zft+fB39nnxvJ4b8aePNJ8P65FCk72lwkpcI4yrfKhHP1rGjRqVZctK&#10;Lk+yV/yOjE4qhh4e0xE1CO15NJfez1/bS1yfwa+OPhP9oTwRF4k8F61a+INDnleCO8twwjZ0OGHz&#10;AHg8dK6yplCUJOMlZrc0p1IVIKpTaaeqa1TXkwoIya87+Pv7WPw7/Zch0uT4geKtP8MJrTSrYm6V&#10;z9oMe3fjap+7vTr/AHqj+AX7Xfw3/ajk1Vfh/wCLNP8AE7aIIjffZVkH2bzd/l7tyj73lv0/umtP&#10;q1b2ftuR8vezt2323MP7Qwvt/q3tI+0/luuba+177a7banpAXFGKK88+Pn7V/wAO/wBl2302Xx94&#10;q03wymsNItkbreTcGPaX2hVJ+Xcuf94VFOnOpLkppt9lqzWviKVGDq1pKMVu27JfNnoZGaMcV4R4&#10;H/4Kb/AX4keMNN0DQ/iZoOoaxrFylpZWyLMrXErnaiAsgGSSAMnqa93q62Hq0narFxfmmvzM8Ljc&#10;PiYuWHqRmlu4tP8AITbzRt5pScV4D4m/4Kk/s/8Ag3xJqGj6p8TtBs9S0q5ks7u3dJ90E0bFHQ4T&#10;GQwI49KKOHq1XalFy9E3+QYrHYbDJPE1IwT25mlf72e+7aXtVLw34isvF/h2w1bTbhLvTtUto7u1&#10;nTO2aKRQ6OM84KkH8au1jtozpjJNXQUYxWP4/wDH2j/C3wXqXiLxBfQ6Xouj27XV7dyg7LeJfvMc&#10;AnA9hXknw+/4KW/Av4q+NdN8O+HviRoeqa3rE4trO0iSbfcSHooygGfqa2p4atUi5wg2lu0m0vU5&#10;a+YYajNUq1SMZS2TaTfTRN3Z7mRmgrmvG/jD/wAFBPg38APHNx4Z8ZePtH0DXbWNJZbO4SUyIrqG&#10;Q/KhHKkHrXL/APD239nH/oq/h3/v3P8A/G62jl+KnHmjTk0+vK/8jnqZ3l1Obp1K8FJaNOcU0/NX&#10;PovbS4r5z/4e2/s4/wDRV/Dv/fuf/wCN0f8AD239nH/oq/h3/v3P/wDG6r+zcZ/z6l/4C/8AIj/W&#10;DK/+gmn/AOBx/wAz6L20u3NeOxft/fB6f4PS/ECPx1pkng2DURpMurLFMYI7oqG8tvkyDgjkjHIG&#10;ckCqPw3/AOCkvwN+L3jnTfDXhv4kaDqmuaxL5NnaRiVWnfBO0FkAyQDgZ5PA5IrP6jibOXs5WW+j&#10;0tvfQ1/tjAc0Ye2heVrLmjrfa2ut+lj3DbiijOap6/r1n4W0S81LULiKz0/T4HubmeVtscESKWd2&#10;PYBQST7Vy+h6LaSuy4VzSba+dR/wVr/ZyY4HxW8PknjHlz//ABuvoXTtQi1XT4LqBmaG4jWWMshU&#10;lWGRkEAjg9CARW9bC1qNvawcb901+Zx4XMMLib/VqkZ235ZJ29bMmAxRRRWB2CBcUbaWigApCuTS&#10;1T8Qa9Z+FtBvdT1CdbWw06B7q5mbO2KNFLMxxzgKCfwo30E2krsubaMV8/8Ah7/gqb+z94r1+x0v&#10;TvifoN1qGpXEdrawIk+6aWRgqIMx4yWIHPrX0ADkVtWw9Wi0qsXH1TX5nNhcdhsSm8NUjNLfladv&#10;uCjbzRXhXj3/AIKY/An4X+NNT8O6/wDEjRNM1rR7hrW9tJUmL28qnDKcIRkexoo4erVdqUXJ+Sb/&#10;ACHisbh8NFTxFSME+sml+Z7riiud0P4s+HfEnwwh8aWOqQXHhe40/wDtWPUFDeU9rs8zzeRnbtGe&#10;ma8V/wCHtv7OP/RV/Dv/AH7n/wDjdVTwdepdU4N23sm7epliM0wdBRderGPNqrySuvK71PowjNG2&#10;vnP/AIe2/s4/9FX8O/8Afuf/AON0f8PbP2cf+ir+Hv8Av3P/APG62/szGf8APqX/AIC/8jn/ANYM&#10;r/6Caf8A4HH/ADPowDFFVtH1e38QaRa31nKtxZ3sSzwSr0kRgGVh9QQask4FcJ6yd1dBRXhfj/8A&#10;4KX/AAJ+FvjTUvDuv/ErQdN1rR52tr21dZWe3lX7yEqhGR0ODwa674B/tcfDf9qL+1P+EA8Wab4m&#10;Oi+V9tFrvBt/M3bMhlB+bY/I/umumWDxEYe0lCSj3s7fecFPNcFUq+wp1oOevuqSb030vfTqejUU&#10;A5Fcb8cP2gfBv7Nvg+PxB441608O6NJcpZrdXIYoZWDMqfKCckIx6dqwhCU5KMFdvojrq1oUoOpU&#10;ajFbtuyXq2dlRXkvwO/br+Ev7SfjGXw/4G8b6V4j1iG1e9e1tllDrCrKrP8AMoGAzqOvevWqqrRq&#10;UpctSLi+zViMPiqOIh7ShNSj3TTX3oKK8T+KX/BRn4JfBTx5qHhfxV8QtF0XXtKZFu7KdJjJCWRX&#10;XO1COVZTwe9c/wD8Pbf2cf8Aoq/h3/v3P/8AG66I5fipJSjSk0/7r/yOKpnmXQk4TxEE1o05xTT7&#10;PU+jKK+c/wDh7b+zj/0Vfw7/AN+5/wD43R/w9t/Zx/6Kv4d/79z/APxuq/s3Gf8APqX/AIC/8iP9&#10;YMr/AOgmn/4HH/M+jKK8pb9uD4Up8EF+JB8a6WPA7XX2Iavtk8gzbiuzG3dncCOlVfgv+318H/2i&#10;PGyeG/BfjrSfEGuSQvcLaW6ShzGmNzfMgGBkd6x+p4jlcuR2W7s9Lb37WOn+1MFzxp+2jzSs4rmV&#10;2ns0r636W3PYKKKq61rNr4d0a71C9mW3s7GF7ieVvuxxoCzMfYAE1znc2krstUV8+6H/AMFUv2fP&#10;EmtWenWPxQ0G4vr+dLa3iVJ90sjsFVRmPGSSBX0FW1bD1aOlWLjfumvzOXC47DYlN4apGdt+Vp29&#10;bMKKKKxOoKKRmCjnjvXhHxi/4Kc/Af4EajLY+IviVoCahAdslpYM+ozRsOqstur7T7Ng1tRw9WtL&#10;lpRcn5Jv8jlxWOw+Gh7TE1IwXeTSX4nvFFfIdl/wXS/ZqvLpYz421CEMceZJoN8E/SImvdfgV+13&#10;8M/2mo5P+ED8aaD4kmhTzZba2uMXUKZA3PC2JFXJAyVAya2r5di6MearTlFd2mkcmDz3LcVP2eGr&#10;wnLspJv7kz0eijNeV/HX9tz4U/szeI7XR/HnjbSfDep31v8Aa4Le5EjPJFuZd+FU4G5WHPoa56VG&#10;dSXJTTb7JXZ34jFUcPD2leajHu2kvvZ6pRXjPwi/4KGfBf48+O7Xwz4R+IGi65r18rvb2UIlWSYI&#10;hdsbkAOFUnGegNezZp1qNSlLlqxcX2at+ZOGxlDEQ9ph5qa2vFpq/a6CisH4lfFLw38G/Cc2veK9&#10;c0vw7otuypJe6hcrbwozHCjcxAyTwB1NeF63/wAFe/2b9AmMc/xU0WRh/wA+1tdXK/nHEwq6ODr1&#10;lelBy9E3+Rjis0weGfLiasYP+9JL82fSVFfMmj/8FkP2a9buVhi+KGmxOxwDcafeQL+LPCAPxNe5&#10;/C743eD/AI3aKdR8H+J9C8TWK4DTaZex3Kxk9m2E7T7HBp1sHiKKvVhKPqmvzJwubYLFPlw1aE32&#10;jJP8mdRRWb4x8Yab8PvCepa7rN3Hp+k6PayXt5cyZ2W8Malnc4ycBQTwO1eC/wDD239nH/oq/h7/&#10;AL9z/wDxulRwtesr0oOXom/yNMVmWEwzUcTVjBvbmklf72fRlFfOf/D239nH/oq/h3/v3P8A/G6D&#10;/wAFbf2cf+ir+Hv+/c//AMbrb+zcZ/z6l/4C/wDI5f8AWDK/+gmn/wCBx/zPoyimxSrPErqdysAQ&#10;fUU6uE9YKKKKACiiigAooJwK+dfj9/wVc+BP7NviObRfEXji1uNatWKT2Ol28moSwMOquYlKIw7q&#10;zAj0rbD4atXlyUYuT7JN/kcmMzDDYSHtcVUjCPeTSX4n0VRXzf8AAb/grR8Bf2ifElvouheOLez1&#10;i6cRwWerW8untOx4Co0qhGY9lVix9K+kA2RTxGFrUJclaLi/NNfmLB5hhcZD2mFqRnHvFpr8Aor5&#10;51n/AIKrfAPw98V7rwTfeP7Wz8SWOqvotxbS6fdqkN2sphZGlMXlgBwQW3be+cc19ChsrmlWw9Wl&#10;Z1YuN9rpq/pcrC4/DYlyWHqRnyuz5WnZ9nbYWivG9e/b++Evhn9oaP4U33itYfH011DZJpf2C5Yt&#10;LMivGvmCPy/mV1Od2BnnFeyVNSjUp2dSLV1dXVrruvIqhiqNZyVGalyuzs07NdHbZ+TPPf2rv2gL&#10;H9lr9njxZ4+1CP7RD4bsWuI4M7ftMxISGLPbfIyLntuzX88vizxr8S/+Chv7Sdubye88U+NPFl4L&#10;aytg+2KAEkiKJSdsUKLk9gACSepr9wP+Cxfw31P4o/8ABOv4iafpMUlxeWdvb6mYkGWkitrmKeXA&#10;9o0c/wDAa/Eb9g79paH9kH9q/wAI/EC6sJNTsdFnkS8t48ea0E0LwyFM8b1WQsASASoBIBzX6Fwb&#10;RUcFWxNGKlVV0r+iaXzZ+I+KWKnPNcLgMTNxw7ScmvOTUn5uKWna/mfaHhj/AINqfGuoeHI59W+J&#10;XhvTtUdAzWtvps11Ch9PNLIT9QlXv2W/+CFXxI+BX7bfgHWPE0vh3XvBGiakNUuNQ0+6OY3gVpYE&#10;eGRVf5pljB27gBnJr9L/ANnb9rX4d/tU+F49V8C+KNM1yPYHmt45Ql3aE/wywtiSM/7wwexI5r0g&#10;HIrwq/FOarno13ummnGzV/uf3n2WD8O+HZeyxWEi3ytSTU21KzvrdtNPrawAYFcD+1L8abf9nX9n&#10;bxl42uSmPDekz3kSt0lmCkRJ/wACkKL/AMCrvq/Ov/g4x+P/APwhX7NfhvwDazbLzxtqf2m6QHk2&#10;lptcgj0Mzwkf9czXjZTg/rWMp4fu9fTd/gfUcSZosuyuvjOsYu3q9I/i0fkN4b8F698ZNS8Sahap&#10;JqF1pljca/qcrElvJR1Msp/4FICfrX2l/wAG9X7QH/Ctf2wdQ8G3U3l6f8QdMaGNS2FN5bbpoj/3&#10;7+0L7lhXef8ABv8AfspWvxX8BfGbxBrFvu03XtLPgqGQrnKzoZLrHuAbY/jXwZ4Q1zXP2Qv2oLK+&#10;ZGh174d+IgZos7cy2s+JEP8AstsZT6g1+sYqrDMFictW8UrerV19zsfzZl+HrZK8vz6V7VJSb9E7&#10;P/wKLZ/TkOleEf8ABTw/8a/Pi5/2Ld1/6DXsngvxdY+PvCGl65pcy3Gm6xaRXtrKOkkUiB0b8VYG&#10;vGv+Cnn/ACj8+Ln/AGLd1/6DX5HgE1i6af8ANH80f01nMlLLa8o7ezl/6Sz+fP4BfBjUv2ifjN4c&#10;8D6PcWNpqnia8WxtprxmW3jds4LlVZgOOyk+1fbQ/wCDbr40Ef8AI3fDH/wNvv8A5Er5w/4Jc/8A&#10;KQn4Sf8AYww/yav6ON1fo3FWfYvA4iFPDtJON9Vfqz8K8OeDMszjBVa+Oi3KM7Kza0sn+p+NngP/&#10;AIN2PjH4V8c6Lqk/iz4ayQabfwXUix3t6XZUkViBm1AzgHqa+oP+DicY/YL0v/sbrL/0nuq+891f&#10;Bv8AwcUf8mF6Z/2N1l/6T3dfMYPOMTj8zw7xDT5ZaWVtz9AzXhfAZLkGOjgU0pwbd3fZO35n5Ofs&#10;U/sYeJf26/i3deDfCuoaHpupWumS6q0uqyyxwGOOSKMqDHG7biZVxxjAPPr9Wf8AEN18aP8Aobvh&#10;j/4G33/yJWP/AMG7t7DYft06w880cKf8IfeDdIwUZ+1Wfc1+2n/CTab/ANBCy/7/AK/417/EnEWO&#10;weNdGg1y2T2vufF8B8D5RmuVLF41Pn5pLSTWi20PzB/YN/4IdfFH9ln9rbwZ4+17xJ4CvtJ8OXE0&#10;1xBYXd29xIHt5YhsD26KTucHlhwD9Kvf8FIv+CL/AMUP2wP2vvEvj7w3rXgmz0fWIrOOGLUbu5ju&#10;FMNrFE24JA68shIwx4I6dK/TS11qzvpfLhureaTGdscqscfQGrVfK/6zY76z9bbXPy8u3S99vU/R&#10;48AZP9QeWqMvZufP8TvzWtv6dD8F/wBor/gh38Vv2Zfgp4g8d69rvgW60nw5AtxcxWV5cvcOpdU+&#10;QNbqpOXHVhXzX+zf8BdY/af+Nvh/wHoNxp9rq/iOZ4LaW+d47dGWN5DvKqzAYQ9FPOK/ez/grt/y&#10;jf8Ait/2C4v/AEphr8b/APgj/wD8pJPhX/2EJ/8A0knr7rJc6xOKy2viatuaF7adop/mfj3FnCeX&#10;5fn2Ey/Dp+zqcnNd3es3F2foe3f8Q4nxu/6GX4a/+DC8/wDkWvv79hf/AIJ4XnwY/YN1z4NfEp9G&#10;1iPxBc3puzpkryQ+TOqBSrSIjCRSu4HbwQpB4r60or4PHcSY7F01TqtWTT0VndH7Lk/AWUZZWlXw&#10;0XeUXF3d0091b5H8yP7QXwY8R/sc/tH614UvpZrXWvCOpBrW8jBQyqpEkFzH6BlKOPTOOor+g79h&#10;D9p61/a+/Za8K+OIWjF9fWog1SFP+Xe9i+SdcdhuBZR/ddT3r48/4OD/ANir/hY3wtsPjBoVpv1j&#10;wegs9bWNMtcaezfJKfUwyN/3xKxJwgrw3/g3h/ayPgL40a18KdTudumeM4zqGlB2+WO/hTLqP+uk&#10;IJPvAo719Rmklm+Txxsf4lPf/wBu/SXofnvDsZcM8Tzyqo/3Nf4W/nyfrB+ep9c/8F2P2uf+Ge/2&#10;SZvCumXXk+JPiQz6XFsbDw2QAN1J+KlYv+2xPavzd/4I6/sQH9sT9qG2utYs/O8E+CTHqer71zHd&#10;Pn9xan18xlJYf3I3HcVl/wDBUj9pa+/bc/bl1Y6H52p6Xplyvhrw5bwDf9pVJCm5AOpmmZ2HchkH&#10;av2Y/wCCb/7HFp+xJ+y7ovhXZC/iC7Uajr1ynPn3sijeoPdIwFjX1CZxkmpqVP7GydU46Vauvmr/&#10;AOS09WXRw/8ArTxTLET1w2G0XZ2ei/7eldv+6rHvKII0VQMBRgAdqWiuL+PX7Qvg/wDZj+Hs3irx&#10;xrMehaDBNHbvcvDJN+8kOEUJGrMxPPQHABPQGvz2EJTkoQV29kj9uq1oUoOpUajFatvRJd2ztKK8&#10;d/Zv/b6+Ev7W/iTUNH+H3i2HxBqWl2wu7mAWdxbskRYJvHmxpuG4gHbnGRnqK9iqq1GpSlyVYuL7&#10;NWf4meFxVDE0/a4eanF9YtNfegor548L/wDBVn4B+Mfida+DbD4gWsniK9v/AOzIbaTT7uFXud+w&#10;R+Y8QQEt8oJbBJHPNfQ4ORVVsNWotKrFxvtdNfmThcdhsSm8NUjNJ2fK07Ps7BRXjemft/fCXWP2&#10;iW+E9v4sWTx8l1JZNpX2C5BEscbSOvmGPy+EVjndjj1q/wDtJ/ttfDH9kQ6avxD8UQeHZNYWR7JG&#10;tZ7h7gR7Q5AiRjxvXrjrVfU6/OqfI7yV0rO7XdLqjP8AtTBqlKs6seWLtJ8ysn2bvZPXZnqtFfJc&#10;P/Bcb9maa78r/hYFwoPAkbQNRCf+iP517h8Cv2tfhr+0xaySeBfGmg+JGhXfLBbXIFzCvq8LYkUe&#10;7KK0rZfiqMearTlFd2mv0McLnmXYqfs8NXhOXaMot/cmeiVHd3cdjayTTSLFDCpd3c7VRRySSegH&#10;rUgOa+Sf+C2Px7uvgP8AsBeJv7Pna21LxfPD4ct5FOGVZ9zTY+tvFMvtuzUYPDSxFeFCO8ml95rm&#10;mYQwODq4yptCLl62W3z2Pzj/AOCrH/BWjxB+1Z431Twb4K1S60n4Y6dK1tm2cxyeIipwZZSOfJJ+&#10;5H0IwzAkgLm/sVf8ERviZ+1v4OtPFOoX1j4E8LaigksrjUIHmu76M9JI4FK/uz2Z2XcMEAg5ryv/&#10;AIJk/s12v7V37ang3wrqUPn6Gs7alqsZHyy21uplaNvaRlWM+0lf0Z2dpHYW0cMMaRQxKEREG1UU&#10;DAAHYD0r9DzzNFk1OGBy9JO12932+bdup+IcI8PS4qr1c4zqTlG9oxTaXe3lFXSSW769/wAZP2gP&#10;+DdP4h/Djwjcap4J8WaT48mtEMj6c1m2m3cwAyRFl5EdvYsue2TxXyv+yN+2f8Qv2Bfi4b7Qbi8t&#10;4Ybnyda8P3hZLa+CHa8csZ+5IuCA4G5D7ZU/0kV+K/8AwcPfsx2Pwr/aK8P+PtJtUtbX4g2sq6gk&#10;a4U31sUDScdDJHJFn1aNz1JrHh/iCePqPAZglJSTtp21s7abbM6ONuCqOS0VnOSt03Taurt2u7Jp&#10;u73smndNP7/1u/Zr/aB0D9qP4J6B448NTNJpevW/mhHx5ltICVkhcDo6OGU9sjIyCDX4u/8ABf7j&#10;/gojqX/YD0//ANAavof/AINrPjhdXNt8RPhzdTM1ra+R4g0+Mn/Vlj5Nxj2OLc49c+tfPH/Bf/8A&#10;5SI6l/2AtP8A/QGqMhy/6lntTDrZRdvR2aNOMs6/tXg6hjn8UpxUv8S5k/xV15H6Ef8ABAkf8a6t&#10;F/7DOof+jq+1K+LP+CBH/KOnRf8AsM6h/wCjq+06+Qzz/kYVv8T/ADP0/hD/AJEeE/69w/8ASUfl&#10;h/wc1/8AIC+Df/XfV/8A0GyrO/4NkBnUPjT/ANc9E/nf1o/8HNn/ACAvg3/131f/ANBsqzv+DZD/&#10;AJCHxq/656J/O/r7CP8AySr/AK/5eH5fU/5OMvT/ANws/WAnivwv/wCC/fx//wCFsfttt4Ztp/M0&#10;74fadHp20NlftUoE87D3w0SH3ir9tviP46sfhh8Ptc8SapJ5Om+H7CfUbt/7sUMbSOf++VNfzh/C&#10;3w/q37cX7bel2t9um1H4jeKfPvypz5aTTmWdh7JGXPsFrh4Lw8VWqY2p8NOP4v8AySf3ns+LGOm8&#10;LQyqj8Vaa08lay+cmvuOP8QeHPEf7OXxVsY7pH0vxFoZsdWhx963Z4orqFvqFdD9a/pW/Z/+Ldn8&#10;efgh4T8aaeV+y+JtLt9QVQc+UZEDMh91bKn3U1+Rf/BxR8AV+H/7SPhXxtY2yw6d4u0cWUpRcKLm&#10;zITn0zC8AA/6ZmvqH/g3f/aA/wCFi/sm6t4Iup/Mvvh/qbCFCckWd1ulj/8AIouB7ACu7iS2Pyqj&#10;mMVqt/no/uaPH4Dvk3EeKyOb92WsfPl1X3xbb9D9AyM1/Mj+2B/ydr8Uf+xu1X/0slr+m6v5kf2w&#10;f+Ttfij/ANjdqv8A6WS1jwF/Hq+i/M6PGj/dMN/il+SP6Lv2TP8Ak1j4af8AYq6X/wCkkVegV5/+&#10;yZ/yav8ADT/sVdL/APSSKvQK+HxH8WXq/wAz9gwP+7U/8K/JHhX/AAU4/wCUfnxe/wCxauv/AEGv&#10;w6/4Jef8pCPhH/2MMH9a/cX/AIKcf8o/Pi9/2LV1/wCg1+HX/BLr/lIT8I/+xig/rX33Cv8AyKsV&#10;8/8A0k/F/Ej/AJKPL/WP/pw/Qb/gpj/wRr+J37ZX7WesePPDGteC7LSb+ztLeOLUru4juFaKFUbI&#10;SB1wSOPmr5T+PH/BCn4tfs9fB3xF421rXvANxpXhmye+uorS9unndF6hA1uqk/VhX7wV4L/wVD/5&#10;R7/Fz/sXZ/6V4+V8UY6EqWFi1y3jHbpdI+n4h8PcnqwxGYTjL2jUp/Fpeze3qfz6/AT4K6p+0T8Z&#10;fDvgfRZ7G21XxLeLZWst47JAjkEguVVmA47KfpX2l/xDi/G7/oZPhr/4MLz/AORa+e/+CWP/ACkN&#10;+Ev/AGH4v/QWr+javpuKM/xeAxEKeHas431V+r/yPz/w54MyzOcFVr41NyjOys7aWT/U+L/2Jf8A&#10;gmHffCn9gXxp8F/iZcaJqi+LdRurlptKkkmjgWSGBYpFMkaHzY5Id44wCq9eRX4tfEbwL4q/Y7/a&#10;MvtGunk0zxV4D1hWhuI+NssLh4Z0z1VgEdT3DCv6da/L7/g4c/Yp/wCEg8L6Z8atBtN15o4j0vxG&#10;sa8yW7HEFwfdHPlk9cSR9lrxuGc9k8dOniXpWfy5v+Dt9x9X4gcG04ZRSr4BNSwy078m717xevpc&#10;+9v2Qv2i9P8A2rf2cvCfjzTvLjXXbFXuYEORaXK5SeL1+SRXAJ6gA96+UP8Agv1+1z/wpf8AZktv&#10;h/pd15evfEZ2gn2N88GnRkGY+3mMUj56qZPSvn//AIN1/wBrceGfF/iX4R6xeLHZaxG2uaMZXwsd&#10;xGoFxGM/3olV/QeS5718pft9/H7Vv+CgP7derXmgx3GqQ31/H4e8L2kfJkt0fy4do7GV2aQjsZT2&#10;Fa5fw77LOZRmv3dP3l2t9n7uvozDO+Ofb8LU50n+/r/u2lumtJv5q1v8SPRv+CJX7Dv/AA1R+0xH&#10;4m1uz87wZ8PpI766Ei5jvrzObe39CAVMjDkbUCn74r94VGBXjf7Bn7JOm/sWfs0aB4Js/Jmv4Y/t&#10;er3cYx9tvpADK/uowEXPREUdq9kr53iHNnj8W6i+BaR9O/z3Pt+COG45NlkaMl+8l7035vp6RWnr&#10;d9QorxX4f/8ABQ74P/FL46zfDTQvFyX3ja3ubqzk00afdRlZbbf5y+Y0Yj+Xy353YOOM8Un7RX/B&#10;RD4PfsoeObfw34+8YR6DrV1ZJqEVudPurjdA7uivuijZeWjcYzn5enSvN+o4lzVJU5czV7Wd7d7d&#10;j35ZxgVSdd1ocidnLmVk+zd7X8tz2uisP4bfEnQ/i94E0rxN4b1CHVdD1u3W7sruLO2aNhwcEAg9&#10;ipAIIIIBBFcH+0r+3B8MP2QbvSIfiJ4mXw9JrySvYhrK4uPPEWwP/qo3xjzE64znjPNZ08PVnP2U&#10;Ity7Ja6eR0VsZh6VH6xVmow095tJa7a7a9D1iuH/AGnP+TbPiF/2LWo/+ksldV4Z8R2fjDw5Yatp&#10;832jT9Uto7u2l2lfNikUMjYIBGVIOCAa5X9p3/k2z4hf9i1qP/pLJRRVqsU+6/MWKknh5tfyv8j+&#10;b/8AZXOf2mvhz/2NGmf+lcVf08dK/mD/AGYLqKx/aQ+Hs00kcMMPibTnkkdgqoouoiSSeAAB1r+l&#10;L/he3gj/AKHHwr/4NoP/AIqvu+PIydalZdH+aPxzwbqwhhsSpNL3o/kzqq/m9/4KXn/jP/4vf9jP&#10;ef8AoZr+hj/hevgj/ocvCv8A4NoP/iq/ng/4KO6lbaz+3f8AFi7s7iG7tbjxLdvFNC4kjkUucFWH&#10;BHuKy4FjJYqpdfZ/VHT4xVoSy2hyNP3+j/us/aL9nU/8addBP/VMX/8ATe1fgT8P/Btz8RvHmieH&#10;rOSCG816/g06B5iRGkk0ixqWIBO0FhnAJx2Nfvr+zr/yh00H/smL/wDpA1fhb+y7IsX7TPw7ZmCq&#10;vifTSSTgAfaoq9ThWTi8ZJdJf/JHzfiJTjUWV05bOCT+fIfaA/4NuvjR/wBDd8Mf/A2+/wDkSg/8&#10;G3Xxox/yN3wx/wDA2+/+RK/Zz/hJtNP/ADELH/v+v+NKviTT3YKt9ZszHAAnXn9a+b/1wzTuv/AU&#10;fff8Qt4e/ll/4Gyl8N/Dk3g74eaDpFy0clxpenW9nK0ZJRmjjVCVJAOMjjIFU/jL8TbH4L/CfxJ4&#10;u1Ntun+G9MuNSn5wWWKNn2j3OMD3Irps18I/8HBHx/8A+FX/ALF8PhO1m8vUPiBqUdkyg4b7JARP&#10;MR7bhCh9pDXg5fhXi8XCj/M9fTr+B9lneYRy3LauL/59xdvW1kvm7I/G220nxJ+0v8UPEepRxtqG&#10;t6gmpeJdRfnlYo5bu4f8lfHqSBX1B/wQe+P/APwpr9urT9EupvL0vx/ZyaLKCflFwP3tu3+8XQxj&#10;/rsa9M/4N3P2c4fiN8RPiR4s1W0FxpNjon/COqHHyyveHMoHuIosH2l96+I/HvhvWv2Q/wBqLUtN&#10;jkeHXPh74iYQTHjdJbT7o5B7NsVh6g1+uVq1PGSxGVr7MVb1a/TQ/mTB4fEZVTwXETu+epJv0TX/&#10;AKUuY/pwHSvg3/g4mGf2DNN/7G2y/wDSe6r7N+DfxNsfjP8ACbw34t0xg1h4k0y31KHBztWWNX2n&#10;3GcH3Br4y/4OJv8AkwvTf+xtsv8A0nuq/Lsii45nRjLdSR/RPGFSNTh/Ezg7p0216NHxr/wboH/j&#10;O/Wf+xOvf/Sqzr9vK/EL/g3P/wCT8NZ/7E69/wDSqzr9va9PjT/kZP8Awo+e8J/+RCv8cv0Pyx/4&#10;KA/8ESvip+1X+174y8feHtc8D2mj+IZrd7eK/vLmO4QR20MR3qkDKPmjJ4Y8Yr5d/ac/4Il/FT9l&#10;L4Ha74+8Ra54Gu9H8PrE1xFYXlzJcOJJkhXaHgVT80ik5YcZ+lfvhXy3/wAFo/8AlGf8Tv8ArhY/&#10;+nC2rTKeKMcqtHC3XLeMdtbXS/Iw4m8PcneHxWY8svacs5/FpzWctu1+h+F37L37OmtftZ/HXQfh&#10;94dudNs9Z8QGcW82oSPHbp5UEk7bmRWYZWJgMKeSOnWvsP8A4hxfjdn/AJGT4a/+DC8/+Ra8l/4I&#10;nf8AKTv4Yf7+pf8AprvK/oMr6DijiDF4HFRpYdqzinqr63a/Q+L8O+CcszjLp4nGqTkpuKs7aKMX&#10;+rPyl/bF/ZV8QfsZ/wDBD0+BfFF1pN7q1n4qhunl02WSS3Ky3DOoBdEbIB5+WvAf+Dfo/wDGwyy/&#10;7AGofySv0B/4L+/8o7dU/wCw5p//AKMavzx/4INeJdN8J/t+Wd5qmoWWm2o0K+QzXU6wx7iEwNzE&#10;DJrLLa86+R4mrP4pObfq0jozzCUsFxfgMNS0hCNNK76JySuz95a5H9oD/kg/jb/sAX3/AKTyVJ/w&#10;vXwR/wBDl4V/8G0H/wAVXJ/Hj43eC7v4HeMoovF3hmSWTQr5ERNUgZnJt3AAG7kmvzyjSnzrR7o/&#10;ccViKXsZ+8tn1XY/nU/Z25/aC8C/9jDYf+lMdf1A1/L9+zr/AMnBeBf+xgsP/SmOv6ga+349/i0f&#10;R/ofkHgv/u+K/wAUfyYVS8SeIrHwj4fvtV1O6gsdO02B7q6uZm2xwRIpZ3YnoAoJJ9qu18B/8HCv&#10;7RV18Kv2S9L8G6dcNb3fxE1E29yVOGNlbhZJlB6/NI0Cn1UsO9fGZfg5YvEww8ftO3y6v7j9WzzN&#10;YZbgKuOnqoK9u72S+baR8P8A/BSz/gsD4t/a08Uaj4b8G6hfeGfhrBI0EcVu5hutcUcebcMPmCN1&#10;EXQAjduPTlv2R/8Agjd8Y/2t/Dtrr9rY2PhPwzeAPb6jrkjw/a0P8UUKq0jKR0YhVPZjUv8AwRo/&#10;ZB0/9rf9sC1j8QWq3nhfwfbHWtRt3XMd4yuqQwN6q0jBiDwyxsO9fv7BAtrEscaqkcahVVRgKB0A&#10;FffZxnEMnSwGXxSdrtv+tW97s/GOFeF6vFEpZzndSUottRina9t7dorZJbu+vf8AILUf+DaPxjFp&#10;m+0+KHhqa8x/qpdLnijz/vhmP47a+g/+COv/AATD8YfsM/Ef4ga146GjT3t/a22m6RdadcmeKaAu&#10;8k5+ZVdcskHDKPunrX37RXyuK4mx+JoSw9aScZeST3v0sfpOX+H+TYHF08bhabjOF7e82tU1qnfv&#10;p5iH5Vr+eT/gqh8arj9qb/goP4wm05mvbaxv08N6QiHcHW3Pk/L7PN5jj/rpX7lftsfHiP8AZn/Z&#10;S8d+NmkWO40TSZWs93Rrp8RW6/jM8Y/Gvwv/AOCT/wAGpv2gP+CgvgG1mV7q20nUP+Ehv3f5vktf&#10;34LeoaURrz1L17XB9JUadfMam0FZfm/0+8+T8UcRLFVsJkdJ61ZJv0vyr82/kcD8GvG2rfsWftha&#10;Nq10rRap8PfEflahEh++IZjFcxD2ZBIv0av6VtE1e31/SLW+s5VuLS9iSeCVDlZEZQysD6EEGvwU&#10;/wCC4fwKb4Mft++Ir6OHy9N8bwQ+ILYgfKXkBjnGfXzo5GP++K/Uf/gi5+0B/wAL7/YE8J/aJvO1&#10;Twfv8N3mWyw+zhfJ9+bdoeT3BrbiyCxWCoZlDqrP5q/4O6+ZyeGtaWXZrjMiqPZtx/7ddn98Wn8j&#10;m/8Agvr/AMo5dc/7DGnf+jq/IH9hL9kS6/bf/aDs/AVnrlv4elurSe7N7NbG4VFiXcRsDLkn6iv1&#10;+/4L6/8AKOXXP+wxp3/o6vzy/wCCA3/KRLSf+wJqP/ooV1cO4idDIq1am7Si5Netkedxzg6WL4ww&#10;uGrq8JKCa2unKXVanr/jr/g2n8XaV4fmm8PfE3QdY1FFJjtb3SpbGOUjt5iyS4J91x9K+GNG8SfE&#10;n9gz9oW5WzutS8G+NvCd35F1Gr9SpBKOASksTjBwco6kHkEGv6ZmbaK/n9/4LX/Evw/8UP8AgoV4&#10;uuvDs1vdW+mwWumXVzAwZJ7mGILLgjqVP7sn1jNVwvneKx9aeGxdpx5b7LulZ201J8QuEctybC08&#10;fll6VTmSSUm76N3V22mrLZn6q63+0pb/ALXX/BITxd4/hhjtZtc8C6t9st0JK291HbzRToM87RIj&#10;bc8lSp71+Dvwd+GN98a/iz4Z8H6ZNa2+peKdUttJtZbpmWGOWeRY1ZyoZgoLDOATjsa/X79jL4ea&#10;l8Pf+CB/iz+1I5YJNb8LeINVhikGGSCWOfyj9HRQ49nBr8uf2BZVg/bi+D7uyoi+MtJZmY4Cj7XF&#10;yTXRw7GOHhjFQ2jJ2+Sdjz+OalTHVcqli/iqQjzdPicb+m59XD/g26+NH/Q3fDH/AMDb7/5Eo/4h&#10;uvjR/wBDd8Mf/A2+/wDkSv2cHifTT/zELL/v+v8AjTk8R6fK6qt9ZszHAAmUkn86+X/1xzTuv/AU&#10;foi8LeHr6Rl/4GybT4GtbGGNvvRoqnHqABU1AOaK+TP0paaBRRRQAUGiigD4R/4Lsftx6t+zF8Cd&#10;K8I+Fb2XTvE/xAeaN7yF9s1hYxBRKyEcq7tIqK3UDzCMEAjyX/glT/wRj8D+OPgVpHxG+LOmXHiL&#10;UfFcIvtO0mS4khtrO1bmOR/LZWkkkX5+TtCsoxnJryr/AIOSo7oftW+Bmfd9hbwooh/u+YLu48zH&#10;vgx/pX6zfsz3Nlefs4+AJdN2nT5PDmntbbfu+X9mj24/DFfZV608Dk1H6s+V1W3KS306X/r8z8rw&#10;mFpZvxVivr8VOOHUVCL1Svu7bPrv3XZH5xf8FZv+CNHgn4cfA7VPiV8J9Nn0G48MILrVdHSeSa3u&#10;LUEB5o/MZmR4x8xAO0oG4BHPsX/BB79tfVv2lPgJq3g/xRezaj4i+HzwxRXk77pryxlDeTvJ5Zo2&#10;jdCTyV8vOTkn6s/bBu7Gw/ZO+J02pbPsMfhTVDPv+6U+yS5H49Pxr8t/+Day0un/AGifiJcIG+xx&#10;+HYo5T28xrlCmffCyfrTo1p47JazxL5nSacZPfW2l/66E4nCUso4swqwCUI4iMlOK0WibTstF0+5&#10;92fLP7U3wp1X4tft1/H630eMz3mi+IPEOsvCoJaWG3vZXm2+6x73+iEd6/WP/gir+3Z/w1l+zknh&#10;vXrzzvG/gOOOyvTI+ZL+0xiC555Jwuxzz8ybjjeK+Nv2H4o7v/gvz4/tZoo5obvxH4shkR13K6lr&#10;rII6EHGMH1rkfjD4a1r/AIItf8FO7PXtHiuW8D6nM13aRoTtvtJmfE9oT0LwngZ5ykTnqK93M6UM&#10;dTWXv+JGEZw89LNfO369D47h7EVcnrSztXdGVadKquyunGXybf5dTsPj4P8Ajos0v/sadF/9I7av&#10;2Yr8Xvi7r9h4v/4OA/CWtaVcR3ml63rXh7ULO4jOUuIZbC1dHHsQQa/aGvl+JPgwqf8Az6ifofAT&#10;TrZi1t7ef6DJ4EuYmjkVZI5AVZWGQwPYivy2/b8/4N/n8V+ItQ8WfBO5sbGS8dp7jwvev5MAc8n7&#10;JL0QE9I5MKOcOBhR+pbNtpQc14+W5piMDU9ph5W7ro/VH1Oe8O4HN6HsMbC9tmtGn5P+k+qP5k/i&#10;R8Fvij+xx48t/wDhIdF8U+A9ct3LWl3iS2LEdWhnQ7Xx6oxFfeH/AATQ/wCC53iLS/GWk+BvjNfr&#10;rGi6jKlpaeJZQFutPkYhU+0kYEkROAZDh16sWHT9V/i18IPDXxz8Cah4a8WaPY65oupRmOe2uow6&#10;9OGU9VYdQy4ZTyCDX8z3x88C2Xwu+OXjLw1pt017p/h/XL3TbacnJmihneNWJHBJCjpX6Hl+Mw+f&#10;0Z0cVTSnFbrz6p7r0Pw7PMpx3BeJpYvL67lSm/hfW3SS2d11STXkf1CK2+PPqK/A/wD4LifH/wD4&#10;Xf8At76/Y28/naX4Fgj8PW+D8vmR5e4OPUTSOhP/AEzFfr38MPju3wx/4Ju+GfiJ4kZnm0f4f2ms&#10;3nmN81xKtij4J/vO2B9Wr+fTwb4U8R/tR/Hmx0m0Zb7xR471kRiSZiqvc3MuWkcgEhdzFmODgAnm&#10;vK4LwKhiK2JqbU1a/S/V/JL8T6TxWzeVXBYbAUE+as1K3W2ll82/vR+2H/BKz4hfCf8AZm/YY8D6&#10;BffEf4f2OtX1sdY1WKXxBaJKlzcnzCjqZMh0QxxkHp5dfmh/wWk8O+Fbb9uHWPEXg3XtA8QaN4zt&#10;IdWeXSb+K7jgucGKZGMbEBi0fmYP/PWvQx/wbofHgj/kM/DX/wAGt1/8i15X+2F/wSO+Kn7E3wpj&#10;8ZeLLjwrqGjtfR2D/wBkXk08kDyK5VnDwoAhKbcgn5mUY5r1spp5fSzCWIp4pSlUvp3u7/nsfNcS&#10;Vs6xGSwwNfL3Tp0VFqV72UVa79VufqP/AMEK/wBoH/hdX7COj6XczebqngO6k0Kfcfm8lcSW5x/d&#10;ETqg/wCuRr1P/gp5/wAo/Pi5/wBi3df+g1+Zf/Bu3+0B/wAK/wD2q9b8C3U22y8eaYXt0Zut5abp&#10;FA+sLXH/AHytfpp/wU8/5R+fFz/sW7r/ANBr5XNsF9WztRW0pRkvm1+tz9F4Zzb6/wAJOcn70Kc4&#10;P1jFpferM/nb8Aadr2r+M9NtvC8OrXHiCaYLYRaYsjXjy9hEI/nLf7vNe2f8Kf8A2qv+hc+Pn/gH&#10;qv8AhVb/AIJc/wDKQn4Sf9jDD/Jq/o5xX2HEnEEsBXjTVNSur3fqz8w4C4KhnODqV5V50+WVrR2e&#10;id/xPxB/4JsfDL9ofRv25fhzdeLtD+MVr4ch1JmvpdWtdRWyRPJk5kMg2Bc4+9xnFfZf/BxT/wAm&#10;GaZ/2N1l/wCk93X3nivgz/g4p/5MM0z/ALG6y/8ASe7r5PD5q8fm2HquCjZpWXqfpWO4bjk3DONw&#10;8asqnNGUry3WiVvwPxz+BH7O/jT9prxlN4e8C6Dc+ItZgtHvntYJI0ZYUZFZ8uyjAZ0HXPzV6/8A&#10;8Ogv2kv+iV61/wCBdp/8dr2L/g3S/wCT7tZ/7E69/wDSqzr9vq+j4g4oxOBxbw9KMWrJ63vr6NHw&#10;fBPh5gM4yxY3EVJxlzNWi1bT1iz8l/8Agit+wJ8YP2av2xp/EXjrwPqXh/RW8PXdoLqeeB1MryQF&#10;VwjseQrdscV+tFFFfAZpmdTH1/rFVJOyWl7aerZ+18O8P0Mmwf1LDyco3bvK19fRI+b/APgrt/yj&#10;f+K3/YLi/wDSmGvxv/4I/wD/ACkk+Ff/AGEJ/wD0knr9kP8Agrt/yjf+K3/YLi/9KYa/G/8A4I//&#10;APKST4V/9hCf/wBJJ6+y4Z/5E2K/7e/9IR+U+IH/ACVmX/8AcP8A9OM/ogooor87P3QoeKfDNh40&#10;8NahpGqWsN9puqW0lpdW8o3JPFIpV0YehUkfjX85v7Zf7PniD/gn1+2Fq3h+wvb2yk0e6XUvD+pR&#10;uUlktHJaCQMP4gMo3bcjDpX9INfiH/wcXHP7dOjf9ihZ/wDpTd19pwTiJxxksP8AZkndeh+U+LmB&#10;pzyuGN2qU5KzW9nv+Sfqjpv+Dfn9iNfij8Urz4va9arLovgyY2mjRyDK3GolAWkx6QxsCP8AbkUj&#10;lK/ZYDFfBn/Buvz+wbqX/Y3Xv/pPa19515fFGKqVsxqc/wBl2Xkl/Vz6Dw9y+jhcioOktZrmk+7f&#10;+SskBPFflT/wcc/Gy48Qa38N/hHpbNNc3Eja7eW6fMZJHLW1ouPXm4491r9VXOFr8IvHv7VXgn4q&#10;/wDBZaf4jePdUkt/AXhnxATbyx20l1visFK2oVEBJWSaJHPGMOxPv0cJ4dyxUsTa/s4uVl1eyXr2&#10;OLxIx0aeXQwLmouvOMG27JRunJt9lpf1Nj9mjSbj/gl7/wAFitJ8KX1zIuk3U8Oh3M7n5Z7a/hjM&#10;bk9NqTtGSen7o1+4ucrX4Tf8FnP2pvhT+1h8WPBvjb4Y67dX2r2di+n6oH0+ezaMRyeZbyKZFXcc&#10;ySjjkbVr9if2LfjvH+0x+yr4H8brIslxrmlRPebeiXSDy7hfwmRx+FdPE1GrUw+Hx1aLjJrlldWd&#10;1s/nqcHh/jMPQxuNyjDTUqcZc8GmmuWVrpNdtF63P569d+GWsePPiZ8UtU0bzGk8GTXeuXIjJ8xY&#10;Fv0haRcc/IZlYnsqse1fuD/wSZ/bmj/bW/Zis7jUrhG8aeFdmma/GT80zhf3V1j0mVcntvWQDgCv&#10;z+/4Iv8Ah2y8Yf8ABST4qaPqdtFe6Zq2g63Z3dtKN0dxE99Arow9CpI/Gub8F6hrX/BFP/gqDJp9&#10;9JdP4G1KUQzO2SuoaLcP+7mx/FJAw5xzvhdRw3P0GdUYY9SwX/LyEVOHmrar+vLsfFcJ4mpkrp5s&#10;/wCBWnKnU7Ral7svx+5Pujsfhjz/AMHHNz/2NOpf+m6euq/4OZf+Ry+EP/Xlqn/odrXJ/CuWO6/4&#10;OMGngljnguvEd9PFIh3LIj6ZM6sD3BBBzXWf8HM3/I5fCH/ry1T/ANDtayo/8jjB/wDXpf8ApMjf&#10;Ff8AJL5r/wBhD/8AS4H0X+zR/wAEg/2e/iT+yt8P9W1b4fxzatr3hnTtQvbxdVvY5ZJ5rWN3cbZg&#10;BlmJwBgemK+J/wDgpb/wTk1T/gmJ4x8O/FD4V+Itct/D01+IIJmmxfaJd7S6IZFA8yJ1VwCw/hKt&#10;uyCf1v8A2LP+TOfhP/2Jukf+kUNfO/8AwXz1az0//gnVrkN00YnvtY0+GzDdTKJhIce/lpJ+Ga8H&#10;Ks3xazJUZzcoSlytN3Vm7dex9lxFwxljyCWKpUo06lOmpxlFKLulfdWvfbX13PXv+Cb37Wjfto/s&#10;meHvGd0kMOt/Pp2sRRDCJeQkB2UdldSkgHYSAdq+Wf8Ag5QaYfsv+A1X/UHxTl/977JPt/TdW1/w&#10;biabdWf7EniWaZWW3vPGVzJb56Mos7NCR7blI+qmvRf+C4PwHuvjj+wF4gk0+BrjUPBt1D4jijRc&#10;syQh0nP/AAGCWV/+AVnRjSwefKMfhU7el/8AK50Yupic04MdSetSVK77trV/fb8T4A/4N0Gtx+3V&#10;rXnbfOPg+8EGf732qzzj327vwzX7eV/N/wD8E3v2mIf2Sf2yPBvjG/kaPRYrhrHViATttJ1MUj4H&#10;J2bhJgdTGBX9HGl6rba3p1veWdxDd2l1Gs0E8Lh45kYAqysOCCCCCOCDXTxxh5xxyqvaUVb5br+u&#10;55/hDjaVTKJYZP3oTd15Ss0/zXyLFfmj/wAHLEtuPgV8Nkbb9pbXrho/XYLf5v1KfpX6XE4FfiP/&#10;AMHA37VFh8av2mNH8E6LdR3en/Dm2lhu5I23IdQnKmZM9D5aRxKfRvMHY1wcJ4edXM6co7Ru39zX&#10;5s9jxLx1KhkFaE3rUtFLu7p/gk2XP+Db63mf9tLxZKu77PH4MuFk9NxvbLb/ACauP/4L/wD/ACkR&#10;1L/sB6f/AOgNX1J/wbe/s9XXhz4b+NviVfW7Rp4kuItI0suuDJDblmmkX1VpHVc+sLV4B/wcWeA5&#10;/D/7aui655Z+yeIvDVuUfHBlhlljdfqFMZ/4EK+uw+JhPiWaT+zy/NJNn5njsvq0uAaTmt5qfyba&#10;X36P5n3J/wAECP8AlHTov/YZ1D/0dX2nX56/8G6HxdsfE/7JHiDwj56f2p4V16SZoc/MLe5RGjfH&#10;oZEmH/Aa/QqvhM/pyhmNZS/mb+/VH7HwXWhUyLCyg9OSK+aVn+KPyw/4ObP+QF8G/wDrvq//AKDZ&#10;Vnf8GyH/ACEPjV/1z0T+d/XN/wDByh8WrPxD8Yvhz4LtpkkuvDenXeo3iq2fKa7eJY1b0bbbFsdc&#10;OD3Fem/8G03w6uNM+E3xN8VSRstvrOq2mmwsR9820Ujtj6fal/WvrZ/u+FrT62t853/I/MqX7/xE&#10;c6eqje/ypWf4ux67/wAF6/j/AP8ACoP2GbzQbefy9T+IF9FpCBThhbr++nb6FUWM/wDXavgz/ggr&#10;p/g3w/8AtTax438Z+JfDfh238K6S0enf2rqUNn511ckx7k8xhu2xCYHHTevrWr/wcM/H7/hZH7Xu&#10;m+C7WfzLH4f6YscqA5AvLnbNJ+UQtx9Qa85/Zb/4IxfF39rX4L6X488O3Xg+w0TWHmW1XVL6eGeR&#10;Y5GjZ9qQONpZGAOecdK7MtwdGhkfJiKns/a6t+uy+cV+J5mfZli8Zxf7XA0XW+raKK/u7v5Tf4I+&#10;+P8Agtl4u+F/7SX7Emo/2H8QPAmq+I/Cd9BrGn21rrtrNcXABMU0aKrlmzFIzYA5MYr4h/4IRfH/&#10;AP4Uz+3ZpujXM3l6X4/s5dElDH5RPxLbt/vF4/LH/XY105/4N0fjwv8AzGPhr/4Nbr/5Gr4ssbvW&#10;/gP8XYZlVtP8ReDdXDgH71vdW02f0dP0rsyvBYOpgKuX4esqid/lfb8Vc8ziLNszo51h86x2FdBp&#10;pd+ZRevz5Xb0P6kM1/Mj+2B/ydr8Uf8AsbtV/wDSyWv6Rvgr8T7H41fCPwz4u01gbHxLplvqUIBz&#10;sWWMPtPuMkH3Br+bn9sD/k7X4o/9jdqv/pZLXh8CRccRWjLdJfmfXeMlSNTA4WcHdOTa9Gkf0Xfs&#10;mf8AJq/w0/7FXS//AEkir0CvP/2TP+TV/hp/2Kul/wDpJFXoFfC4j+LL1f5n7Fgf92p/4V+SPCv+&#10;CnH/ACj8+L3/AGLV1/6DX4df8Euv+UhPwj/7GKD+tfuL/wAFOP8AlH58Xv8AsWrr/wBBr8Ov+CXX&#10;/KQn4R/9jFB/WvvuFf8AkVYr5/8ApJ+L+JH/ACUeX+sf/Th/R1Xgv/BUP/lHv8XP+xdn/pXvVeC/&#10;8FQ/+Ue/xc/7F2f+lfD5b/vVL/FH80fr+df8i6v/AIJ/+ks/EP8A4JY/8pDfhL/2H4v/AEFq/o2r&#10;+cn/AIJY/wDKQ34S/wDYfi/9Bav6Nq+s47/3un/h/Vn5l4Nf8iyv/wBfP/bYhWP8QvAml/FDwNq/&#10;hzXLOO/0fXLOWxvLd+ksUilWHtwevUHmtiiviIyad1ufr0oqUXGSumfzVftPfBLxJ+wh+1P4i8Jp&#10;fXlnf6DPIthqETeXJdWcyERygjpvhfDAdCWXtX25/wAG9n7EK+K/FWofGrxBaq9locj6b4djdc+Z&#10;dFcT3OPREbYp6bnfoUFeOf8ABf7/AJSJan/2A9P/APQGr9CP+CBH/KOrRv8AsM6h/wCjq/Uc8zCs&#10;8jhWXxVFFN+TV39/6s/nfhHJMMuL6uEabhQc5RT2umkvuv8Aekfag4FFFFflp/RR+Jf/AAT3P/G+&#10;TWv+xm8Uf+g3taH/AAX+8MSeOP8Ago94J0WKWOCXWPDGm2SSuPljMuoXiBj7DOaz/wDgnv8A8p5N&#10;a/7GbxR/6De1vf8ABdOdrf8A4KjfDeRfvJoekMM+o1O7r9U5ms5ptf8APn/M/nOUVLhfERls8V/8&#10;idp/wQo/a/1D4NfE/XP2dfHbSWNxHe3J0RLhsGzvY2YXNl9HKs6jpuV+pcVB/wAHNB/4qX4Pf9eu&#10;rf8AodpVD/gvF+yTqXwR+NGh/tAeCvPsF1C6gTVZ7X5W0/UosG3uhjp5ioAT03xgnJkrzL/grj+1&#10;Ra/tm/s0/s6+PIfKjv7iDWrHV7eP/l0v4vsAlTHZWyHXvsda5sDQhXzDD5rQ2qXUl2nyu/3/APB6&#10;nbm+Mq4TJMbw7jHeVHldNv7VNzjb7vw26H7G/sy/8m3/AA//AOxb07/0ljo/ad/5Ns+IX/Ytaj/6&#10;SyUfsy/8m3/D/wD7FvTv/SWOj9p3/k2z4hf9i1qP/pLJX59/zE/9vfqft3/MB/25/wC2n8x/hrw/&#10;eeLNdsdL063e61DUriO0tYExumlkYKijPGSxA59a+gP+HSf7R3/RKPEX/fyD/wCOV5f+yr/ycz8O&#10;f+xo0z/0rir+niv1TiXiCvl1SEaMU+ZPe/T0aP504B4Jwme0a1TEzlFwaS5bdU97pn86/wDw6S/a&#10;O/6JR4i/7+Qf/HK8L8feA9X+F/jLUvDuv2Muma1o1w1re2kpBe3lU4ZTgkZB9DX9Tlfze/8ABS//&#10;AJP++L3/AGM95/6Gaz4b4ir5jWlTqxSSV9L97dWzXj3gXB5HhKeIw05Scpcr5rWtZvol2P2b/Z1/&#10;5Q6aD/2TF/8A0gav5/8Aw34evPF3iKw0nTbdrrUNUuY7S1hUgNNLIwRFGSBksQOeOa/f/wDZ1/5Q&#10;6aD/ANkxf/0gavwv/ZZ/5Oc+HP8A2NGmf+lcVcvCs3CWMkukv/kju8RaaqRyum9nBL7+Q9Y/4dBf&#10;tJf9Er1r/wAC7T/47XQfCP8A4JM/tE+H/iv4Yv734X6zBZ2OrWtxPIbq1IjjSZGZjiXPABPFf0AU&#10;V4cuOcbKLi4R18n/AJn2NPwhyqE1NVqmjvvHp/26ID8tfhn/AMF/vj//AMLX/bXXwvazeZpvw+02&#10;Ow2g5X7VMBNMw99rRIfeI1+2vxD8cWHwz8Ba34j1WXydM0Gwn1G7kP8ABFFG0jn/AL5U1/Mz4h1X&#10;Xv2pv2hrq7VPtXiT4ga+zpHuOGubuf5UB9NzgD0FacD4NSxE8VPaC/F/8BP7zHxdzNwwNLLqXxVZ&#10;Xa8o9PnJq3ofsV/wRs8bfCz9mr9hjw9aat8Q/AemeIPEs82uanb3GvWsU0LykLEjqzhlIgjiypGQ&#10;S1fCv/BdfSPCGpftgweMvBfiTw54isfGWlxS3zaTqMN2ILyD9ywby2O3dEsJGcZO70NdAv8Awbo/&#10;Hgj/AJDHw1/8Gt1/8jV5z+1d/wAEb/i1+x98Grzx14muvCN/omnTww3I0q+nnmh81wiuVeFBt3FQ&#10;TnOWHFe5lscvp5i8XTxSlKbat3u9vvtY+Rz6pndbIo5bWy9wp0UnzX25Vq36q9/U/RL/AIN8/wBo&#10;D/haP7Glx4Sup/M1H4e6k9oqk5b7JPmaE/8AfZnQegjFH/BxN/yYXpv/AGNtl/6T3VfD/wDwQI/a&#10;A/4VJ+29H4bup/L0z4hadJphDNhBdRZngY+/ySRj3mr7g/4OJTn9gvTf+xtsv/Se6rxcXgvq3EUL&#10;bSkpL57/AI3Pqstzb69wNV5n71OEoP8A7d2/8laPjT/g3P8A+T8NZ/7E69/9KrOv29r8Qv8Ag3P/&#10;AOT8NZ/7E69/9KrOv29rh40/5GT/AMKPX8J/+RCv8cv0Cvlv/gtH/wAoz/id/wBcLH/04W1fUlfL&#10;f/BaP/lGf8Tv+uFj/wCnC2rw8p/36j/jj+aPseJP+RRiv+vc/wD0ln5L/wDBE7/lJ38MP9/Uv/TX&#10;eV/QZX8+f/BE7/lJ38MP9/Uv/TXeV/QZX0nHX+/w/wAC/OR8D4O/8iar/wBfX/6TA+KP+C/v/KO3&#10;VP8AsOaf/wCjGr8UPgv8DPFv7RHjVfDfgvQ7rxBrkkD3C2lsVDmNMbm+YgYGR3r9r/8Agv7/AMo7&#10;dU/7Dmn/APoxq/P7/g36/wCUhtn/ANgDUP8A0FK9nhrFSw2SVa8Fdxcnr6I+V4+y+GP4tw+DqtqM&#10;4wTa3s5S2PL/APh0l+0d/wBEo8Rf9/IP/jlVdZ/4JV/tCeHdHu9Qvfhbr9vZ2ML3E8rSQbY40Usz&#10;H950ABNf0ZVyP7QH/JB/G3/YAvv/AEnkrzKfHWMlJJwj+P8AmfRVvB/K4U5TVapom94//In81n7O&#10;v/JwXgX/ALGCw/8ASmOv6ga/l+/Z1/5OD8Df9jDYf+lMdf1A1tx7/Fo+j/Q4/Bf/AHfFf4o/kwr8&#10;jf8Ag5klmPjz4SxnP2ZbDUmT03mS33foFr9cq/O//g4u+Ad14+/Zl8M+OLGBp5PAmqNHebV/1dpd&#10;hEZz7CaOAf8AA818/wAL1o080pOfVtfNppfifb+ImFqV+HsRCnukn8oyTf4Jnk//AAbLG2/4ST4w&#10;Btv2z7NpWz+9s3Xe7Htnbn8K/Wiv5+P+CO/7Yun/ALHn7Xdnd+ILpbTwp4stjouqzucJZ7nVorhv&#10;9lJFAY9kdz2r+gKyvYtQtY54ZI5oZkEkckbBldSMggjggjnIrs4yw06eYurLaaTXyST/ACPK8K8w&#10;o1sjjh4P3qbkmuurck/nf8GS0UUFsV8mfpR+aP8Awcg/H/8A4Rz4OeDPhvaTbbjxNqD6vfqp5+zW&#10;w2xqw9Glk3D3gryv/g3suPAPwpm8fePPF/jDwl4f1K6EOh6bDqeq29pMYhiadwsjBtrN5ABAxlGH&#10;avnX/gsv8fv+F+/t9+MJLebztL8JsvhyywcgC3yJsfWdpj9MV1Xwe/4IP/Gz41fCzw/4u06+8DWO&#10;n+JLCLUbWC/1G4juEilUOm9Vt2AJUg4DHrX6pRwWHoZJDC4mr7P2mrfe+tvusmfzniM2xuL4tq5h&#10;l9B1/Y3iktkkuW9/W7XqfSH/AAcCat8O/jp8FvCPivwt428G69r/AIV1F7Oa207WLa4uJLS5Xlti&#10;OWISSOPtwJGNcB/wbi/tAf8ACLfHTxd8Obyfba+LNPXU7JGPH2q2J3Ko9WhkZj7QiuE8V/8ABvf8&#10;dvCfhfUtUa/8AXi6bay3Rt7XUrl55wiFtkYNuAXOMAEgEkcivmD9kD44zfs1ftO+CPG8bOsfh/Vo&#10;ZroL1ktmOydP+BRM4/GtsPgcNXympgMNV9pa9vJ7pfeceOzfH4TiWhnGYYd0OZpNdGvhk/8AwFo/&#10;Zn/gvr/yjl1z/sMad/6Or8V/2dfjN46+A3xKh8Q/Du+vdP8AE0MEsMc1raJdSCNxhxsdHGCO+OK/&#10;aL/gvNqEOqf8E2dWuLeRJre41TTZYpEOVdTKCCD6EHNfnv8A8ECBn/gojpP/AGBNQ/8ARYrh4arR&#10;o5JWqzjzKLk2ns9Foz2OPMLPFcW4ahSm4OUYJSW6vKWq1W3qebfF3/gph+0f430SbRfFHxD8VWdr&#10;dIVlgjt49MeVDwQWhjjYqehGcGux/wCCRP7JHws/ay+O8WnfEDxY1vfWb/aLPwx5Ji/t8INzD7Rn&#10;G0YJaNQHZQSCACa/bv8AaM/Zw8J/tQ/CzU/Cfi7S7XUNP1CFo0keMGaykIIWaFyMpIpwQR6YOQSK&#10;/m+1W38Qfsr/ALQt1b29y1l4m+H+vSQpcR/LsubWcruHsWTPuDXVk+YUsywtWhhI+xnb7Nuuz2Xo&#10;+vZnm8T5JiMhzDD4zM6jxdJv7fNpa118T6arWztqj+hz9t/TbfRv2EvipZ2cMNta2vgvU4YYYkCR&#10;xItnIFVQOAAAAAOgFfzg+CfBmqfEbxjpfh/RbOTUNY1u7isbG2QhWuJpGCIgLEDJYgckDmv6Hv2h&#10;viZa/Gf/AIJheM/F1jtFr4m+HV3qcag52CbT2k2/UbsfUV+FX7AH/J8/wd/7HPSf/SyKuPg2UqOE&#10;xEnvF9e6TPV8VKdPE5lgYJ+7NWuuzktvkzt/+HQX7SX/AESvWv8AwLtf/jtd1+y7/wAEq/2gvA37&#10;TPw61vVvhnrFnpej+J9Nvry4e6tisEMV1E8jkCUnCqpPAJ4r95qK8ipxxjZwcHCOqt16/M+noeEe&#10;V0qsasa1S8WnvHo7/wAoi9KWiivjD9WCiiigAooooA+Jf+C2v7Beq/tf/AjTde8J2jX3jLwG81xb&#10;2cY/ealaSBfOhT1kBjR0HfayjlhXy7/wTM/4LXaT+zR8KLb4ZfFzTtcSDwyWtdM1O1t/Olt4gx/0&#10;a4iYhx5ZyqsuSBhSo25P6+EZryf4z/sL/CH9oXV21Hxj8PfDOtak/D3sloIrqQdBulj2u2PcnFfQ&#10;4HN6H1T6jjoOUE7xadpRfkfD5twxi/7S/tjKKqp1WuWSkm4zS2vbVNWW3Zba3/NX/gpl/wAFmNP/&#10;AGs/hs/wr+EGk+ILi28TSx2+o389qUuL5N4K21vCpZzvYKGJwSAVCkMTX19/wRk/YQ1H9i/9ne6v&#10;PFFuLXxp42mjvdRtzgtp8CKRBbsf7673ZsdGk287cn3T4K/sWfCn9na/+2eC/APhnQL/AAV+2QWa&#10;tdBTwQJnzIAe43YNeoYwKWOzei8L9RwUHGne7bd3J+ZWT8MYpZj/AGvm9VVKyXLFRVowXW19W9X9&#10;73Pxn/YYH/HQR42/7GjxX/6Fd19//wDBVT9iCH9tr9l/UNNsYIz4w8O7tT8PynAZplX57fP92ZRt&#10;9AwjY/dr1rw7+yv8N/CPxPuPGul+CPDGn+Lrqae4m1i30+OO8lkm3ea5kA3Fn3NuOecmu/I3Cpx2&#10;dOriqWKoJxcIxXzX6M0yXhOOHy7EZdjGpxrTnJ27StbfqrXv3P50f+Ce2ralqH/BQz4O2+rPcNda&#10;V4hstPCzgrJCkTlVjIPPyfdwegAHav6Lq80tv2N/hTZ/Eb/hMIfh74Ph8U/bDqI1VNLhW7FyWLGb&#10;zAud5Yk7uuTmvS6OIM4hmFWFSEeXlVrfO5PBXC9bI8PVoVainzS5k1fayWt+uh8u/wDBYr456t8A&#10;/wBgzxXqegXGoWOtalLbaXaXlkXSWyMsoLy715TEaOA2RhmXnJFfmP8ABj/gvn8evhXpcNjql14e&#10;8bW8KhVk1myIucDpmSFoyx93DE9zX7qXtjDqNtJDcRxzQzKUkjkUMrqeCCDwQfQ14T8RP+CXX7P/&#10;AMUr6S61b4V+F1uJjud7CF9OZyepP2do8k+tdGT5rgKFB0MZQ57u99L9NOltu5y8UcOZ1i8ZHGZV&#10;i/ZWio8rulu3fS6e/VH5a/Gv/g4L+NHxR8H3Wj6PY+F/BYvYjFJfadDLJeoCMHy3kdlQ9fmC7h1B&#10;B5rx/wD4J6/8E9vF/wC3h8XbOOO0vrTwXa3Sya7rsiFYo4wcvFG54edxwFGcbtzYAr9l/B//AASM&#10;/Zy8Dail1Y/CvQZpYzuUX81xqCZ90nkdT+Ir6C8P+HNP8J6Pb6fpdjZ6dYWqCOC2tYVhhhX0VFAC&#10;j2Ar06nFOFw1GVLK6PI5dXb/AIN/K7PnaPh1mWPxUMRxDivaxhtFXs/LVJJPrZXfdHwJ/wAF/PjJ&#10;a/BP9ifQvh3o/l2beML2GyS3jOBHp9mFkYAegcW6/QmvkL/g3z+BH/CzP20rjxVcw+ZYeAdLlu1Y&#10;jKi6nzBEP++DOw90r9i/i3+zH8Pfj3fWd1428G+G/FU+no0dq+qWEdy1urEFgm4HAJAJx1wKn+Ef&#10;7O/gX4BQ30fgnwj4f8KpqjI12NLsY7b7SU3BN+0Ddt3NjPTcfWvOw2f06GVzwNOL55Xu+mu/4aHu&#10;Y/guvjOIqWb1qkfZU7csbO/uq68vid/Q7MV5H+3d8Bl/aY/ZF8e+DBEs15q2lSNYgjpdxYmt/wDy&#10;LGn4Zr1ygjNfN0a0qVSNSG8Wmvkfe4rDwxFGdCp8Mk0/RqzP5gP2evi5ffs8/Hvwn4ytFkW68K6t&#10;BfNGPlaRY5AZIz/vJuU+zGv35/4KLeIbPxb/AME2vidqunzLc2OpeE5ru3lX7ssckYZGHsVINdHq&#10;H/BPX4G6rfzXVz8Jvh/PcXMjSyyPokBaR2JJJO3qSSa9BuvhN4bvfht/wh02iabL4V+xLp39kvbq&#10;1p9mVQoh8v7uwKANuMYFfUZzxBQxtejiIwacHrtqrp/5/efnnCvBOMynCYrBVK0ZRqp2sno2mrv1&#10;TV/Q/no/4Jc/8pCfhJ/2MMH8mr+jnOa8p8H/ALC/wb+H3iex1rQvhj4J0jWNNlE9peWmkQxTW7jo&#10;yMFyCPUV6sBgVx8RZzDMa0asIuNlbX1bPU4G4VrZFhKmHrTU3KXNdX7JdfQK+DP+Dinn9gzTf+xu&#10;sv8A0nu6+865n4p/Bvwr8cPDiaP4w8P6R4m0mOdblbTUbVLiESqGCvtYEbgGYZ/2jXm5bilhsVTx&#10;EldRadj6DPstlj8urYKDs6kWrvZXP5xf2QP2wfFn7EnxRuPF/g2PSJNWutOk0xxqNu08PlSPHI2F&#10;VlO7MS859eK+mP8AiIf+P3/Pr4A/8FE3/wAfr9YP+HcvwF/6JD8Pf/BHB/8AE0f8O5fgL/0SH4e/&#10;+COD/wCJr7DE8TZXiJ+0r4bml3dj8ry/w/4jwNL2GEx6hDey5rXZ+ZvwC/4L0fHD4l/HXwX4c1K3&#10;8DLp/iDXrHTbow6VKsgimuI432nzjhtrHBwcGv2aHSvINE/YA+CPhnWrPUtO+FXgOx1DT50uba4h&#10;0aBJIJUYMjqQuQysAQR0Ir18DAr5nOMZhMROLwlL2aS18z9B4XyrNMDTnHM8R7Ztqz10VtVqfN//&#10;AAV2/wCUcHxW/wCwZH/6Uw1+N/8AwR+/5SSfCv8A7CE//pJPX9BXjrwHo3xN8KXuheINMsdZ0bUk&#10;Ed1ZXkKzQXCghgGVuCMgHn0rgvA37EPwf+GPiuz17w78NfBeia1pzF7W+s9Jhhnt2KlSVdVBBKkj&#10;jsTXflOfU8JgauElFtzvr2vGx43EnBtfMs5w2Z06ijGly3TTu+Wblp+R6nnNFAGKK+YP0IK/EP8A&#10;4OLf+T6dG/7FCz/9Kbuv28PIrzv4p/sk/DH44+JI9Y8Y+A/CvibVI4FtkutS02K4mWJSzBAzAnaC&#10;zHH+0a9nIczjgMUsRNNqzVl5nyvGXD9TOcteCpTUW2nd3tp6Hyh/wbrnH7Bmpf8AY3Xv/pPaV951&#10;zPwr+DfhX4HeG30fwf4e0jwzpMk7XLWmm2q28JlYKGfaoA3EKoz7CumrkzLFLE4qeIirKTvY9TIc&#10;tlgMuo4Kbu6cUm1s7Hi//BQ34/D9mf8AY18feLI5vJvrXS3tdPbOG+1z4hhI9cPIrfRTX5t/8EIf&#10;2BPBv7Svhfx34y+Inhmz8S6XbXUGk6XFd79izKpluH+UjJw8AB92r9aPij8H/C/xt8Nf2L4u0HSv&#10;Emkectx9j1G2W4h8xc7W2sCMjJwfenfC74ReF/gn4X/sXwjoOk+G9IErTiz062W3h8xsbm2qAMnA&#10;59hXdhM2WGwNTDUk1ObV5J20XTv3+88fM+GXj84o47EuMqNKLSg1e8nu3fS1rfcj4f8A+CmX/BKX&#10;4VaL+xZ421z4f+BNK0DxR4ZtRrENxZ+ZveGBg86EFjkGHzDjHVRXJf8ABuB+0B/wkXwd8Z/De6n3&#10;XHhq+XV7BGbk21wNsiqPRZY8n3mr9J9V0u31zTLizvIYrm1u42hmhlUMkqMMMrA8EEEgg+tcL8Kf&#10;2Tvhp8C/EM2reDfAvhfwvqVxbm1ludM06O2lkiLKxQsoBKllU49QKqOdOeXzwWJvJtpxbd7ff/Wp&#10;lLhRUs6o5rgeWnGMXGcUrcyd7NW0vf8AJH5Vf8EOP+UpfxD/AOwVrH/pfb19p/8ABZv9hb/hr39m&#10;mbVtFtPO8ceBVk1DTAi5kvYMZntfUllUMo/voo43Gvob4c/ssfDj4Q+MrrxF4X8EeGNB12+SSO4v&#10;7HT44LiZXYO4Z1AJDMoJ9SBXfMNwqsbnkp4+GOoLlcUlr5b/ACZOU8Ixo5NUyjGNTU3J3XTmd1a/&#10;VPX1P5+P+CRPiG98T/8ABUD4W3WoTyXFyrzW29/vbItLnijB+iIo/Cvpn/g5m/5HL4Q/9eWqf+h2&#10;tfpH4T/Y1+FPgTx7F4q0X4d+D9L8SQzSXEepWulxRXKSSBg7B1UEFg7A/wC8aufGv9lj4d/tHGxP&#10;jrwfoXiltNDraPf2wke2D43hG6rnaucHnAr0qvE1GeZ0scoNRhG1tPPb7zwMPwBiqfD+Iyd1oudS&#10;akpa20cN+t/d/E+JPgL/AMF1vgd8If2afA+gXx8YXmseG/Dmn6bc29rpQO6aG2jjcK7yKpG5Tgkj&#10;ivlH9pz9pH4p/wDBbv44aL4R8B+Er2y8J6LOXtrVnLxWrP8AK17ezgbEIXICjoCyrvZuf1N0v/gl&#10;1+z5o94s8Pwl8GtIpyBNZ+cv/fLkj9K9l8G+A9D+HWiR6Z4f0fS9D02HmO10+0jtoU+iIAo/Kuen&#10;nGX4Wo8RhKLdTWzm1ZN9kjtrcL51mFGOCzPExjRVrxpxacktk3Lbbp9xxX7IH7Nel/sjfs7eGfAO&#10;lSfaItDtsXFyV2m8uHYvNMR23SMxA5wMDtXouoWMOp2M1vcRRzQXCGOSN1DLIpGCCDwQRxg1NRXz&#10;NSrOpN1Ju7bu35s/QcPh6dGlGhSVoxSSXZJWSPwx/wCCpX/BIfxJ+y14x1Txh4F0u81v4aXsjXO2&#10;1QzT+HsnJjlUfN5I/hl5AGAxBwW4n9jX/gsV8Wv2OfC0Hhuzl03xV4VtOLbTdYV2NivXbDKjB0X/&#10;AGTuUdgOa/oCdA/XH4ivC/iv/wAEzfgP8a9UlvvEHwy8NzX07FpbizifT5ZmPVma3aMsfc5NfZYX&#10;iqlUoLDZnS9ol16/j180z8rzDw4xOHxrx/D+I9jJ7xd7a72avp/daaR+V/7Qf/BwJ8YfjB4TuNG8&#10;P2GheA4bxDHNead5k19tIwQkrnEfH8SpuHZga86/4J3/APBMPxd+3x4xXVLm7TR/BFvc7tU1aWdX&#10;urj5vmjhjyWaRuRvYBBycsRtP3j+0d/wbpfD3xost58N/EWreCb4jK2V7nUbBj6AsRMmfUu/0r4e&#10;+L//AASB/aO/Zd1ZtU0vQLzX4bUkx6p4Su2uJVHqI123AP0THvX0OBzDLJYd0csnGjOX8y1/F6vt&#10;q/Q+HzjI8/p42OKz+lPFU4fyS0+5K6Xf3Vfufu38K/hlofwZ+Hmj+FvDljFpuiaDapZ2dvH0jRRj&#10;k9Sx5JY8kkk8mvmv/gr1+wLcftx/s+w/8I+kJ8ceEZXvtHWRgi3isoE1qWPC7wqlSeN8agkAkjwP&#10;/ggn4j+M3xG8TeOr74g+LPGmoeHfDMMWlW+ma7PLKwvZCJGP77MimONANuQP3444GP0wIyK+AxEa&#10;2WY+8JqU4tO66311+/U/acDPC8QZNy1KThTqJx5XZNJOyattZrT02P5ovgX8ffiR+wH8c5tU0Frz&#10;w14m0tmstR07ULZgsyZBaC4hbBK5APYggEEHBr6/8R/8HIfxS1Lwq9rp/gvwXpurSR7Pt2biZIzj&#10;7yRM4GfTczD1Br9WPjd+yN8M/wBpBE/4TjwT4d8STRrsjubq0X7VGv8AdWZcSKPYMBXk+m/8Eav2&#10;atK1FbqP4X6e0indtm1K+mjz/uPMV/DFfTVuJMqxbVXG4dua7Wf6rT1R8Dh+A+I8uUsPlWOUaTez&#10;umvlaST801c/Ef4b/Cz4pf8ABRb9om5XT4dS8WeLPEVz9o1PUZwfJtVJwZp3A2xRKBgDgYUKoJwt&#10;fvx+zV8CvDv7Bf7J2neGoblRpfhHTpb3U7912/aZQGluJ2HYE7iBzhQo7V3nwz+Efhf4M+HF0jwn&#10;4e0Xw3paHcLbTbOO2jLf3iEAy3ueTWl4q8K6d448N32j6vZ2+o6XqkD2t3a3CCSG5icFWR1PDKwJ&#10;BB4INeLnfEEsfy0ox5acei+700Wy6H1XCXBMclVTEzn7TETTvJ7LrZbvV6tvV+R/Ml8XviBq37TP&#10;7QfiDxE0Mlxq/jbW5bmKAfM2+eX93EPoGVB9BX9JP7OPwhtfgD8BvCPgu02GHwzpVvp5dRgSukYD&#10;yfV33MfdjXK+H/2BPgn4T16x1TTPhX4EsNS024S6tbmDRoElt5UYMjqwXIZWAII6EV68BtFVxBn0&#10;MfCnSoxcYw6P5JfciOCuDa2TVa+JxVRVKlW2qT01be/dv8AIyK/Av/guF8Af+FI/t8a/e28Pk6Z4&#10;5gi8Q2+B8vmSZjuBn1M0cjkekg9a/fSuG+Lv7M3w9+Pt3ZXHjbwZ4b8VTaajx2r6nYR3LW6sQWCl&#10;gcAlQSB6VyZDnH9nYn2zV4tNNL+u56XGnDP9uYD6rGSjOMlJN7dn96f32PkT/g3w/aB/4Wh+xzd+&#10;ELqfzNQ+HupPbIhOWFpcEzQk/wDAzOo9kFfkL+2B/wAna/FH/sbtV/8ASyWv6NPhH+zN8P8A4B3d&#10;9P4J8G+HfCs2pIkd0+l2MdsbhUJKh9oG7G44z0ya5vXP2APgj4m1q81LUfhV4DvtQ1Cd7m5uJtGg&#10;eS4ldizuzFclmYkknqTXr5fxJh8Ljq2KjTfLU6aaPd/ifM53wHjsxyjCZfOtHno3TdnZrZeeitc/&#10;HPwN/wAF2Pjx8O/BOj+H9NuPCQ0/Q7GHT7USaRvcRRIsabjv5O1Rk961f+Igr9oT/n48G/8Agm/+&#10;zr9bP+HcvwF/6JD8Pf8AwSQf/E0v/DuX4C/9Eg+Hv/gjg/8Aia3lxBk7d3hPyOOPBfFUYqMcydl5&#10;yPmXRf2nPFH7Xf8AwQ++JXjXxg1i+t3mk6tbubO38iLZExVcLk9vevzH/wCCXf8AykJ+Ef8A2MUH&#10;9a/oI0T9njwP4a+F114J0/wpoNl4QvlkSfRobJEspVkOXDRAbTuPXI5rm/B/7C3wb+H3iex1rQ/h&#10;j4J0nWNNlE9peWmkQxTW0g6MjBcg+4rkwXEWHw9LEUYU3ao3ZK2iasl8j0s24GxuOxOBxNSunKgo&#10;qTd25OLTbXr5nq1eC/8ABUPn/gnv8XP+xdn/AKV70Biszxl4N0r4h+F77RNc0+z1bSNSiMF3Z3UQ&#10;lhuIz1V1PBB9DXy+FqqlWhUf2Wn9zP0PH4d4jDVKEXZyi196aP53P+CWP/KQ34S/9h+L/wBBav6N&#10;q8p8HfsMfBz4eeKLHW9B+GfgnR9Y02UTWt5aaTDFNbuOjIwXIPPUV6tXtcRZxDMa0asIuNlbX1bP&#10;lOBeFa2RYSph601NylzXV+yXX0Ciiivnz7Y/CP8A4L/c/wDBRLU/+wHp/wD6A1foR/wQI/5R1aN/&#10;2GdQ/wDR1fRnxN/Y8+Ffxo8VPrni34f+EvEesSRrC15qGmRXEzIowq7mBOB2FdR8MvhR4b+DHhZN&#10;D8J6Hpfh3R45GlSy0+2W3gR2OWYKoAyTyTX0+Pz6niMsp4GMWnG2vTRNH59k/BtfB8QV84nUTjU5&#10;rJJ3XM0/TodBRRRXzB+gn4l/8E9/+U8etf8AYzeKP/Qb2tz/AILtj/jaB8Of+wDpH/pyu6/Vbwx+&#10;yb8M/BXxJk8Y6R4F8Lab4rlmmuH1a306OO8aSbd5rGQDdl97bjnncak+JP7LHw3+MXjC18QeKvA/&#10;hjxBrljEkNvf3+nxz3EKI7Oiq7AkBWZmAHQsa+v/ANZKX16OL5HZQ5Lab66n5h/qHiP7JqZd7WN5&#10;VvaXs7W009dDQ+OfwZ0P9oX4Q6/4L8RW4udH8RWb2lwMfMmeVkU9nRgrKezKDX84n7T3wf8AFH7L&#10;vxQ174XeIpJCvhvU5J4RjEU4kRQtzGOwliWI/wDAVB5Wv6aSMivO/ip+yV8Mvjj4hj1bxj4D8KeJ&#10;tUhgFsl3qOmxXEyxAlgm5gTtBZjj3NcnD+fvLpSU1zQfTs+6+WjPT424LWeU4SozUKsdLvZxe6dv&#10;PVfPuXP2ZT/xjf8AD/8A7FvTv/SWOj9pz/k2z4hf9i1qP/pLJXX6Po9r4f0m1sbGCG1s7KJYIIYl&#10;CpDGoCqqgcAAAACl1jSLXxBpN1YX1vDdWd9C9vcQSrujmjcFWVgeCCCQR6GvB9p+99p53/E+y+rv&#10;6v7Hry2/Cx/Mf+ysMftNfDn/ALGjTP8A0rir+nivH9G/4J+/BDw7q9rqFj8KfAdnfWMyXFvPFo0C&#10;yQyIwZXUhchgQCCOhFewAYFe9xFnlPMpwlTi48qe/mfG8C8I1shpVadaop87T0vpZNdQr+b3/gpe&#10;P+M/vi9/2M95/wChmv6Qq8n8W/sJfBnx94mvta1v4Y+B9V1bVJmuLu8utIhkmuJGOS7MVySfU1HD&#10;ucwy6tKrOLldW09bmvHXCtbPcLTw9Gag4y5ru/Zrp6nmH7OvP/BHTQf+yYv/AOkDV+A3gbxfdfD7&#10;xto+vWHkm+0O+h1C3Eq7ozJFIsi7hkZG5RkZHFf1DaV8OdD0PwHH4Xs9J0+18Ow2n9nx6bFAq2qW&#10;+3Z5QTps28YxjFeY/wDDuX4C/wDRIfh7/wCCOD/4mu7JeI6ODlWdSDkqjv08/wDM8birgPFZpDCK&#10;hWjB0Y2u09X7uq+4/J//AIiHvj8P+XXwB/4KJv8A4/QP+Dh74/H/AJdfh/8A+Cib/wCP1+sH/DuX&#10;4C/9Eh+Hv/gjg/8AiaP+Hc3wFH/NIfh7/wCCOD/4mt/7cyX/AKBPyOP/AFP4s/6GX/pR8g/8FFv2&#10;29W1r/gjT4R1fVJrSHxX8ZLW0tJ1tEMaLGczXJRSSQhWMRkEn/XV8c/8EK/gR/wuP9vbRdTuIfN0&#10;3wLaTa7NuHy+aoEUA+okkVx/1zNftN4s/ZC+F/jzwvoeia14B8Karo/hmJoNJsrrTYpINORtu5Yk&#10;IwgO1cgf3RV34R/szfD34CXV9N4J8GeG/Cs2pKiXb6ZYR2zXCpkqGKgZALHGfU1y4fiCjQwFXC0Y&#10;NSm5a6WSelvkvxPSxnBOLxuc4bMcXWUoUVBW1u3HVvtrLX0O5HSuD/ah+DFt+0R+zz4y8E3QTb4k&#10;0mezjZhxFKUJik/4DIEb/gNd5QRkV8tTqShNTjundfI/Rq1GFWnKlUV4yTT9Hoz+XHwT4p1j4EfF&#10;/S9Zt1ez13wfq0V0iPw0Vxbyhtp+jJgiv1//AOC63xB0/wCLH/BMTwf4n0uTzNN8Q67peo2zZz+7&#10;ls7l1z74YV9Y+IP2BPgn4r1291TUvhX4DvtR1Kd7m6uZtGgeS4ldizuzFclmYkknqTXSa/8Asy/D&#10;/wAVfDPT/BepeDvDt/4S0llez0eexjks7VlDBSkZG1cB2AwONxr7HMOJqGJxNDE+zadN3e2q7fef&#10;leS+H2MwGBxmAdaLjXjZaPR66v5PX0P51f2S/wBrvxf+xZ8TLjxb4JfTY9YutPk0xze232iPyXeN&#10;2wuRzmJefrX0f/xEFftCf8/Hg3/wTf8A2dfrb/w7l+Av/RIPh7/4I4P/AImj/h3L8Bf+iQ/D3/wR&#10;wf8AxNdmI4oyvET9pWw3M+7seZgfD3iLBUvYYTHqEd7LmSufmv8Asif8FvPjj8af2pPh94R1q48K&#10;to/iTX7PTrwQaT5chillVG2tvODgnmvuv/gtCf8AjWf8Tv8ArhY/+nC2r0vwt+wd8F/A/iSx1jR/&#10;hf4H0vVtMnS5tLu20iGOa2lQ5V0YLkMCMgivQPH/AMOtC+KvhG80HxJpOn65ouoBRc2N7As0E4Vg&#10;67kbg4ZVPPcCvn8ZmmEljKWIw1LkjBptK2tnc+1yvh/NKeWYjBZhifazqKSUnfRONuvnqfgb/wAE&#10;Tv8AlJ18MP8Af1L/ANNd5X9Bmc15f8P/ANij4R/CjxfZ+IPDPw48G6Drmn7zbX1jpUMNxBvRo22u&#10;qgjKMynHUMRXqA4FTxDm8MxxCrQi4pRS19W/1NOB+GauR4GWErTU3KbldX6qKtr6HxR/wX9/5R26&#10;p/2HNP8A/Rhr8/v+DfoY/wCChtn/ANgDUP5JX7b/ABN+E/hn40eFm0PxZoWl+ItHkkWZrLULdbiB&#10;nU5VirAjI7GuY+GP7H3wt+C3ildc8I/D/wAJeG9YSJoReadpkVvMEb7y7lAODgZFdGBz6nQyypgH&#10;Ftyvr01SX6HBnHBtfGcQUM5hUSjT5bxad3ytv06npFcj+0B/yQfxt/2AL7/0nkrrqg1TTLfW9MuL&#10;O7hjuLW7iaGaKRdySowIZSO4IJBHvXzcJcskz72tDng4Lqmj+YX9nXn9oLwN/wBjDYf+lMdf1A14&#10;7pf/AAT5+B+h6nbXtn8KPAVreWcqzwTRaNAskUikMrKdvBBAIPtXsVfRcRZ5TzKcJU4uPKnv5nw3&#10;AvCNbIaVanWqKfO09E9LJ9/UKyfHvgfS/iZ4L1Tw9rllDqOj61ayWd7ayjKTxOpVlP1B6jkVrUV8&#10;5GTTuj7uUVKLjJXTPwF/4KK/8EmPG/7GHirUNX0exvvE3w3kkaW11a3jMsmnRk5Ed2qjKFenmY2N&#10;wcgnaOb/AGVP+Cs3xo/ZE0KDRdB8QW+seHbUbYdJ1uA3dvbj+7G25ZI1/wBlXCj0r+hx41kUqyqy&#10;sMEEZzXh/wAUP+CanwI+MWoyXmvfC/wrNeTHdLPaWxsJZT3LNblCx9yc19zh+LqVWiqGZ0vaJddP&#10;yfXzTPyHHeGOIw+KeMyDEui39l3svJNX08mn6n5m6h/wcifF2404x2/g34e29wRjzWhu3APqF88f&#10;qTXsH/BP7/gsP4y+Jnws+PXiP4lalp11eeC9Bi1rRLa3tEtoYz+9iMQA+Zt0zWy5ZmOX619UaP8A&#10;8EbP2atDulmh+F2nSMpyBcaje3C/98yTMP0r1TT/ANj74V6T8P7zwra/D3wdbeHNR8s3enRaTCkF&#10;2UYOhlUL+8IZQQWyQQDXHjM0yaVL2dDDtNta6Xsmm7avdaHo5Xw7xVTrqvjMcpJKVo6tNuLSvpHZ&#10;u/XY/nP+BPw11L9pn9o7wz4Z8yafUPGWuQ21xOfmYebKDLKf91S7k+xr+m3QdGtfDmiWen2UK29n&#10;YwJbwRIMLHGihVUewAArzrwD+xP8IvhX4us9e8N/DfwZoetaeWNtfWWlQwzwFlKMVdVyMqzDjsTX&#10;qAGBXLxFnqzGcPZxcYxT0fd/8Mj0+BuD55FTq+2mpzqNaq+y2Wvm2I4ytfzcf8FGPgH/AMM0/tp/&#10;EDwpHD5Gnw6m97pqgYUWlwBPCq+u1ZAn1Q1/SRXnPxQ/ZE+F/wAbfEq614v8AeE/EurLCtuLzUdM&#10;iuJvLUkqm5gTgFjge9Z8O53/AGbWlOScoyVml3vo/wA/vNuOOEnn2FhSpyUZwldN9mrNad9H8j80&#10;/jd8f/8AhoP/AIN7tIuppvO1Twzqdh4dv8tlg9rMqxk+7QGFj7sa8S/4ID/8pEtJ/wCwJqP/AKKF&#10;fslY/sZfCjTPAF94Ut/h54Qg8M6ncpeXelppkQtLiZMBZGjxtLDAwSM8CpPhp+x38K/gz4pj1zwl&#10;8PvCPhzWI42iS90/TIredUYYZQygHBHUV6EeIsPDCV8LCm/3jk1tpzJafI8SpwLjauZ4PMa1aLdC&#10;MFLR3lyN6r1X4npDDcK/Av8A4Lj/AAUf4Rf8FBPEl5HCY7DxnbW+vWxx8rM6eXNz6+dFIx/3hX76&#10;1wvxb/Zj+Hnx7v7O68beC/DXiq409GjtZNT0+O5aBWILKpYEgEgHFeXkGb/2difbSV0000v68j6P&#10;jThl55gFhYSUZKSkm9uqf4M+Df2C/jUPin/wQq+I+kTTeZfeB9A17RpQx+fyzbyXEJ/3QkwQf9cz&#10;6V+S/wAKPiTqPwb+J/h3xbpC27ar4Z1K31SzFwheIzQyLIm9QQSu5RkAjjvX9Kngf9lT4b/DTwxr&#10;mieH/A/hjRtH8TReRqtlZ6fHFBqCbWXbKgGHG13GD2Y1yw/4Jy/AXH/JIfh7/wCCOD/4mvby/ijD&#10;YepXbptxqSvbTruj5DOvD3MMfRwcVXjGdCHLez1aejXyS+Z+UH/EQ98fh/y6+AP/AAUS/wDx+j/i&#10;Ie+Px/5dfAH/AIKJv/j9frB/w7l+Av8A0SH4e/8Agjg/+JpP+HcvwF/6JD8Pf/BJB/8AE0v7cyX/&#10;AKBPyH/qhxZ/0Mv/AEo6/wDZh+IeofF39m74f+K9WFuuqeJvDenareCBCkQmnto5X2AkkLuY4BJw&#10;O5ruqo+GvDdj4N8PWOk6XaW+n6XpdvHaWdrAgjitoY1CJGijhVVQAAOgFXq+MqSTk3FWVz9Ww8Jw&#10;pRjN3aSu+7tqwoooqDYKKKKACiiigAooooAKKKKACiiigAooooAKKKKACiiigAooooAKKKKACiii&#10;gAooooAKKKKACiiigAooooAKKKKACiiigAooooAKKKKACiiigAooooAKKKKACiiigAooooAKKKKA&#10;CjFFFAAFAPS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FBi4dveAAAA&#10;BgEAAA8AAABkcnMvZG93bnJldi54bWxMj0FrwkAUhO+F/oflFXrTTUyrNs2LiLQ9iVAtFG9r9pkE&#10;s7shuybx3/f11B6HGWa+yVajaURPna+dRYinEQiyhdO1LRG+Du+TJQgflNWqcZYQbuRhld/fZSrV&#10;brCf1O9DKbjE+lQhVCG0qZS+qMgoP3UtWfbOrjMqsOxKqTs1cLlp5CyK5tKo2vJCpVraVFRc9leD&#10;8DGoYZ3Eb/32ct7cjofn3fc2JsTHh3H9CiLQGP7C8IvP6JAz08ldrfaiQZg8cRCB/7C5mM9eQJwQ&#10;kniRgMwz+R8//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so4&#10;zmEDAACwBwAADgAAAAAAAAAAAAAAAAA8AgAAZHJzL2Uyb0RvYy54bWxQSwECLQAKAAAAAAAAACEA&#10;bYliiTzPAAA8zwAAFQAAAAAAAAAAAAAAAADJBQAAZHJzL21lZGlhL2ltYWdlMS5qcGVnUEsBAi0A&#10;FAAGAAgAAAAhAFBi4dveAAAABgEAAA8AAAAAAAAAAAAAAAAAONUAAGRycy9kb3ducmV2LnhtbFBL&#10;AQItABQABgAIAAAAIQBYYLMbugAAACIBAAAZAAAAAAAAAAAAAAAAAEPWAABkcnMvX3JlbHMvZTJv&#10;RG9jLnhtbC5yZWxzUEsFBgAAAAAGAAYAfQEAADTXAAAAAA==&#10;">
                <v:shape id="Text Box 7" o:spid="_x0000_s1028" type="#_x0000_t202" style="position:absolute;left:380;top:6090;width:48089;height:1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tixAAAANoAAAAPAAAAZHJzL2Rvd25yZXYueG1sRI9Ba8JA&#10;FITvQv/D8gq9iG5UsCXNKkUq9NJDk9DzM/tMQrJvY3Zr0vx6tyD0OMzMN0yyH00rrtS72rKC1TIC&#10;QVxYXXOpIM+OixcQziNrbC2Tgl9ysN89zBKMtR34i66pL0WAsItRQeV9F0vpiooMuqXtiIN3tr1B&#10;H2RfSt3jEOCmleso2kqDNYeFCjs6VFQ06Y9RoKez33x/WpmXU3Y5nCS9N/VcqafH8e0VhKfR/4fv&#10;7Q+t4Bn+roQbIHc3AAAA//8DAFBLAQItABQABgAIAAAAIQDb4fbL7gAAAIUBAAATAAAAAAAAAAAA&#10;AAAAAAAAAABbQ29udGVudF9UeXBlc10ueG1sUEsBAi0AFAAGAAgAAAAhAFr0LFu/AAAAFQEAAAsA&#10;AAAAAAAAAAAAAAAAHwEAAF9yZWxzLy5yZWxzUEsBAi0AFAAGAAgAAAAhAIu522LEAAAA2gAAAA8A&#10;AAAAAAAAAAAAAAAABwIAAGRycy9kb3ducmV2LnhtbFBLBQYAAAAAAwADALcAAAD4AgAAAAA=&#10;" filled="f" stroked="f">
                  <v:textbox style="mso-fit-shape-to-text:t" inset="0">
                    <w:txbxContent>
                      <w:p w14:paraId="74BB7861" w14:textId="77777777" w:rsidR="006800B6" w:rsidRDefault="006800B6" w:rsidP="006800B6">
                        <w:r>
                          <w:t>Level 5, 255 Elizabeth Street, Sydney NSW 2000</w:t>
                        </w:r>
                        <w:r>
                          <w:br/>
                          <w:t>GPO Box 5480, Sydney NSW 2001</w:t>
                        </w:r>
                      </w:p>
                      <w:p w14:paraId="57061753" w14:textId="77777777" w:rsidR="006800B6" w:rsidRDefault="009C0A06" w:rsidP="006800B6">
                        <w:r>
                          <w:t>Phone: (02) 9126 3600</w:t>
                        </w:r>
                      </w:p>
                      <w:p w14:paraId="03109B48" w14:textId="77777777" w:rsidR="00A834CF" w:rsidRDefault="00A834CF" w:rsidP="00A834CF">
                        <w:r>
                          <w:t xml:space="preserve">Email: </w:t>
                        </w:r>
                        <w:hyperlink r:id="rId94" w:history="1">
                          <w:r w:rsidRPr="00AF3A1A">
                            <w:rPr>
                              <w:rStyle w:val="Hyperlink"/>
                              <w:color w:val="1178A0"/>
                            </w:rPr>
                            <w:t>mail@safetyandquality.gov.au</w:t>
                          </w:r>
                        </w:hyperlink>
                        <w:r w:rsidRPr="00AF3A1A">
                          <w:rPr>
                            <w:color w:val="1178A0"/>
                          </w:rPr>
                          <w:t xml:space="preserve">  </w:t>
                        </w:r>
                        <w:r w:rsidRPr="00AF3A1A">
                          <w:rPr>
                            <w:color w:val="1178A0"/>
                          </w:rPr>
                          <w:br/>
                        </w:r>
                        <w:r>
                          <w:t xml:space="preserve">Website: </w:t>
                        </w:r>
                        <w:hyperlink r:id="rId95" w:history="1">
                          <w:r w:rsidRPr="00AF3A1A">
                            <w:rPr>
                              <w:rStyle w:val="Hyperlink"/>
                              <w:color w:val="1178A0"/>
                            </w:rPr>
                            <w:t>www.safetyandquality.gov.au</w:t>
                          </w:r>
                        </w:hyperlink>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ustralian Commission on Safety and Quality in Health Care logo" style="position:absolute;width:43357;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PkwQAAANoAAAAPAAAAZHJzL2Rvd25yZXYueG1sRI9Bi8Iw&#10;FITvC/6H8ARva6q4i1TTIoKgIAtVD3p7NM+22LyUJrX135uFhT0OM/MNs04HU4snta6yrGA2jUAQ&#10;51ZXXCi4nHefSxDOI2usLZOCFzlIk9HHGmNte87oefKFCBB2MSoovW9iKV1ekkE3tQ1x8O62NeiD&#10;bAupW+wD3NRyHkXf0mDFYaHEhrYl5Y9TZxT8ZDW6vb56NzvaXW9uXXZYdEpNxsNmBcLT4P/Df+29&#10;VvAFv1fCDZDJGwAA//8DAFBLAQItABQABgAIAAAAIQDb4fbL7gAAAIUBAAATAAAAAAAAAAAAAAAA&#10;AAAAAABbQ29udGVudF9UeXBlc10ueG1sUEsBAi0AFAAGAAgAAAAhAFr0LFu/AAAAFQEAAAsAAAAA&#10;AAAAAAAAAAAAHwEAAF9yZWxzLy5yZWxzUEsBAi0AFAAGAAgAAAAhAPuDg+TBAAAA2gAAAA8AAAAA&#10;AAAAAAAAAAAABwIAAGRycy9kb3ducmV2LnhtbFBLBQYAAAAAAwADALcAAAD1AgAAAAA=&#10;">
                  <v:imagedata r:id="rId96" o:title="Australian Commission on Safety and Quality in Health Care logo"/>
                </v:shape>
                <w10:wrap anchory="margin"/>
              </v:group>
            </w:pict>
          </mc:Fallback>
        </mc:AlternateContent>
      </w:r>
    </w:p>
    <w:sectPr w:rsidR="00053D0D" w:rsidSect="008C6980">
      <w:pgSz w:w="11906" w:h="16838" w:code="9"/>
      <w:pgMar w:top="1134" w:right="1134" w:bottom="1134" w:left="1134"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DA1A9" w14:textId="77777777" w:rsidR="00487B89" w:rsidRDefault="00487B89" w:rsidP="000B0274">
      <w:r>
        <w:separator/>
      </w:r>
    </w:p>
    <w:p w14:paraId="1AAF9A5A" w14:textId="77777777" w:rsidR="00487B89" w:rsidRDefault="00487B89"/>
    <w:p w14:paraId="5DC12CE2" w14:textId="77777777" w:rsidR="00487B89" w:rsidRDefault="00487B89"/>
    <w:p w14:paraId="56E3D129" w14:textId="77777777" w:rsidR="00487B89" w:rsidRDefault="00487B89"/>
  </w:endnote>
  <w:endnote w:type="continuationSeparator" w:id="0">
    <w:p w14:paraId="1F8A1375" w14:textId="77777777" w:rsidR="00487B89" w:rsidRDefault="00487B89" w:rsidP="000B0274">
      <w:r>
        <w:continuationSeparator/>
      </w:r>
    </w:p>
    <w:p w14:paraId="0F193677" w14:textId="77777777" w:rsidR="00487B89" w:rsidRDefault="00487B89"/>
    <w:p w14:paraId="554B273B" w14:textId="77777777" w:rsidR="00487B89" w:rsidRDefault="00487B89"/>
    <w:p w14:paraId="3F2CDE85" w14:textId="77777777" w:rsidR="00487B89" w:rsidRDefault="00487B89"/>
  </w:endnote>
  <w:endnote w:type="continuationNotice" w:id="1">
    <w:p w14:paraId="3127968E" w14:textId="77777777" w:rsidR="00487B89" w:rsidRDefault="00487B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B740" w14:textId="64373FC8" w:rsidR="002F4951" w:rsidRPr="008C6980" w:rsidRDefault="008C6980" w:rsidP="003A1708">
    <w:pPr>
      <w:pStyle w:val="Footer"/>
      <w:tabs>
        <w:tab w:val="clear" w:pos="9026"/>
      </w:tabs>
    </w:pPr>
    <w:r>
      <w:t xml:space="preserve">The </w:t>
    </w:r>
    <w:r w:rsidRPr="00D51608">
      <w:rPr>
        <w:rStyle w:val="FooterChar"/>
      </w:rPr>
      <w:t>Hand</w:t>
    </w:r>
    <w:r>
      <w:t xml:space="preserve"> Hygiene Compliance Application | User guide</w:t>
    </w:r>
    <w:r>
      <w:tab/>
    </w:r>
    <w:r>
      <w:ptab w:relativeTo="margin" w:alignment="right" w:leader="none"/>
    </w:r>
    <w:r>
      <w:fldChar w:fldCharType="begin"/>
    </w:r>
    <w:r>
      <w:instrText xml:space="preserve"> PAGE   \* MERGEFORMAT </w:instrText>
    </w:r>
    <w:r>
      <w:fldChar w:fldCharType="separate"/>
    </w:r>
    <w: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61591" w14:textId="77777777" w:rsidR="00487B89" w:rsidRDefault="00487B89" w:rsidP="000C29BE">
      <w:pPr>
        <w:pStyle w:val="FootnoteText"/>
      </w:pPr>
      <w:r>
        <w:separator/>
      </w:r>
    </w:p>
  </w:footnote>
  <w:footnote w:type="continuationSeparator" w:id="0">
    <w:p w14:paraId="7E31050A" w14:textId="77777777" w:rsidR="00487B89" w:rsidRDefault="00487B89" w:rsidP="000B0274">
      <w:r>
        <w:continuationSeparator/>
      </w:r>
    </w:p>
    <w:p w14:paraId="399B5961" w14:textId="77777777" w:rsidR="00487B89" w:rsidRDefault="00487B89"/>
    <w:p w14:paraId="17C0A4C0" w14:textId="77777777" w:rsidR="00487B89" w:rsidRDefault="00487B89"/>
    <w:p w14:paraId="547D0A4D" w14:textId="77777777" w:rsidR="00487B89" w:rsidRDefault="00487B89"/>
  </w:footnote>
  <w:footnote w:type="continuationNotice" w:id="1">
    <w:p w14:paraId="32539FAE" w14:textId="77777777" w:rsidR="00487B89" w:rsidRDefault="00487B89">
      <w:pPr>
        <w:spacing w:after="0" w:line="240" w:lineRule="auto"/>
      </w:pPr>
    </w:p>
  </w:footnote>
  <w:footnote w:id="2">
    <w:p w14:paraId="6349AF0B" w14:textId="5287B14D" w:rsidR="00E52ECB" w:rsidRDefault="00E52ECB" w:rsidP="00E52ECB">
      <w:pPr>
        <w:pStyle w:val="FootnoteText"/>
      </w:pPr>
      <w:r>
        <w:rPr>
          <w:rStyle w:val="FootnoteReference"/>
        </w:rPr>
        <w:footnoteRef/>
      </w:r>
      <w:r>
        <w:t xml:space="preserve"> </w:t>
      </w:r>
      <w:r w:rsidR="006A39F6" w:rsidRPr="006A39F6">
        <w:t>https://youtu.be/jd5o8LGgZcE</w:t>
      </w:r>
    </w:p>
  </w:footnote>
  <w:footnote w:id="3">
    <w:p w14:paraId="1CCD35FB" w14:textId="77777777" w:rsidR="00E52ECB" w:rsidRDefault="00E52ECB" w:rsidP="00E52ECB">
      <w:pPr>
        <w:pStyle w:val="FootnoteText"/>
      </w:pPr>
      <w:r>
        <w:rPr>
          <w:rStyle w:val="FootnoteReference"/>
        </w:rPr>
        <w:footnoteRef/>
      </w:r>
      <w:r>
        <w:t xml:space="preserve"> </w:t>
      </w:r>
      <w:r w:rsidRPr="0099512E">
        <w:t>https://www.safetyandquality.gov.au/publications-and-resources/resource-library/national-hand-hygiene-initiative-learning-management-system-lms-instructions-region-administrators</w:t>
      </w:r>
    </w:p>
  </w:footnote>
  <w:footnote w:id="4">
    <w:p w14:paraId="079C90C4" w14:textId="77777777" w:rsidR="00E52ECB" w:rsidRDefault="00E52ECB" w:rsidP="00E52ECB">
      <w:pPr>
        <w:pStyle w:val="FootnoteText"/>
      </w:pPr>
      <w:r>
        <w:rPr>
          <w:rStyle w:val="FootnoteReference"/>
        </w:rPr>
        <w:footnoteRef/>
      </w:r>
      <w:r>
        <w:t xml:space="preserve"> </w:t>
      </w:r>
      <w:r w:rsidRPr="0099512E">
        <w:t>https://www.safetyandquality.gov.au/publications-and-resources/resource-library/national-hand-hygiene-initiative-learning-management-system-lms-instructions-organisation-administrators</w:t>
      </w:r>
    </w:p>
  </w:footnote>
  <w:footnote w:id="5">
    <w:p w14:paraId="5C4717B2" w14:textId="71CC4152" w:rsidR="0099512E" w:rsidRDefault="0099512E">
      <w:pPr>
        <w:pStyle w:val="FootnoteText"/>
      </w:pPr>
      <w:r>
        <w:rPr>
          <w:rStyle w:val="FootnoteReference"/>
        </w:rPr>
        <w:footnoteRef/>
      </w:r>
      <w:r>
        <w:t xml:space="preserve"> </w:t>
      </w:r>
      <w:r w:rsidRPr="0099512E">
        <w:t>https://www.safetyandquality.gov.au/publications-and-resources/resource-library/national-hand-hygiene-initiative-learning-management-system-lms-instructions-learners</w:t>
      </w:r>
    </w:p>
  </w:footnote>
  <w:footnote w:id="6">
    <w:p w14:paraId="26C223C3" w14:textId="67A38C27" w:rsidR="00BA69C8" w:rsidRDefault="00BA69C8">
      <w:pPr>
        <w:pStyle w:val="FootnoteText"/>
      </w:pPr>
      <w:r>
        <w:rPr>
          <w:rStyle w:val="FootnoteReference"/>
        </w:rPr>
        <w:footnoteRef/>
      </w:r>
      <w:r>
        <w:t xml:space="preserve"> </w:t>
      </w:r>
      <w:r w:rsidRPr="00BA69C8">
        <w:t>https://www.safetyandquality.gov.au/publications-and-resources/resource-library/quick-start-hhcapp-guide</w:t>
      </w:r>
    </w:p>
  </w:footnote>
  <w:footnote w:id="7">
    <w:p w14:paraId="254CD253" w14:textId="77777777" w:rsidR="00BB6A01" w:rsidRDefault="00BB6A01" w:rsidP="00BB6A01">
      <w:pPr>
        <w:pStyle w:val="FootnoteText"/>
        <w:rPr>
          <w:rFonts w:eastAsiaTheme="minorHAnsi" w:cstheme="minorBidi"/>
          <w:lang w:eastAsia="en-US"/>
        </w:rPr>
      </w:pPr>
      <w:r>
        <w:rPr>
          <w:rStyle w:val="FootnoteReference"/>
          <w:rFonts w:cstheme="minorBidi"/>
        </w:rPr>
        <w:footnoteRef/>
      </w:r>
      <w:r>
        <w:t xml:space="preserve"> https://nhhi.southrock.com/</w:t>
      </w:r>
    </w:p>
  </w:footnote>
  <w:footnote w:id="8">
    <w:p w14:paraId="26818C7A" w14:textId="77777777" w:rsidR="00BB6A01" w:rsidRDefault="00BB6A01" w:rsidP="00BB6A01">
      <w:pPr>
        <w:pStyle w:val="FootnoteText"/>
        <w:rPr>
          <w:rFonts w:eastAsiaTheme="minorHAnsi" w:cstheme="minorBidi"/>
          <w:lang w:eastAsia="en-US"/>
        </w:rPr>
      </w:pPr>
      <w:r>
        <w:rPr>
          <w:rStyle w:val="FootnoteReference"/>
          <w:rFonts w:cstheme="minorBidi"/>
        </w:rPr>
        <w:footnoteRef/>
      </w:r>
      <w:r>
        <w:t xml:space="preserve"> https://www.safetyandquality.gov.au/our-work/infection-prevention-and-control/national-hand-hygiene-initiative/auditor-training-and-validation-nhhi/hand-hygiene-auditor-training-nhhi</w:t>
      </w:r>
    </w:p>
  </w:footnote>
  <w:footnote w:id="9">
    <w:p w14:paraId="43C844FB" w14:textId="03A1C09F" w:rsidR="003573E1" w:rsidRDefault="003573E1">
      <w:pPr>
        <w:pStyle w:val="FootnoteText"/>
      </w:pPr>
      <w:r>
        <w:rPr>
          <w:rStyle w:val="FootnoteReference"/>
        </w:rPr>
        <w:footnoteRef/>
      </w:r>
      <w:r>
        <w:t xml:space="preserve"> </w:t>
      </w:r>
      <w:r w:rsidRPr="003573E1">
        <w:t>https://www.safetyandquality.gov.au/our-work/infection-prevention-and-control/national-hand-hygiene-initiative/national-hand-hygiene-initiative-contact-details</w:t>
      </w:r>
    </w:p>
  </w:footnote>
  <w:footnote w:id="10">
    <w:p w14:paraId="05C80B43" w14:textId="1C3E864D" w:rsidR="00C32129" w:rsidRDefault="00C32129">
      <w:pPr>
        <w:pStyle w:val="FootnoteText"/>
      </w:pPr>
      <w:r>
        <w:rPr>
          <w:rStyle w:val="FootnoteReference"/>
        </w:rPr>
        <w:footnoteRef/>
      </w:r>
      <w:r>
        <w:t xml:space="preserve"> </w:t>
      </w:r>
      <w:r w:rsidRPr="00C32129">
        <w:t>https://nhhi.safetyandquality.gov.au/mobile/</w:t>
      </w:r>
    </w:p>
  </w:footnote>
  <w:footnote w:id="11">
    <w:p w14:paraId="5FF8FEAB" w14:textId="0F911D06" w:rsidR="00C32129" w:rsidRDefault="00C32129">
      <w:pPr>
        <w:pStyle w:val="FootnoteText"/>
      </w:pPr>
      <w:r>
        <w:rPr>
          <w:rStyle w:val="FootnoteReference"/>
        </w:rPr>
        <w:footnoteRef/>
      </w:r>
      <w:r>
        <w:t xml:space="preserve"> </w:t>
      </w:r>
      <w:r w:rsidRPr="00C32129">
        <w:t>https://nhhi.safetyandquality.gov.au/</w:t>
      </w:r>
    </w:p>
  </w:footnote>
  <w:footnote w:id="12">
    <w:p w14:paraId="65647668" w14:textId="77777777" w:rsidR="003E0BBA" w:rsidRDefault="003E0BBA" w:rsidP="003E0BBA">
      <w:pPr>
        <w:pStyle w:val="FootnoteText"/>
      </w:pPr>
      <w:r>
        <w:rPr>
          <w:rStyle w:val="FootnoteReference"/>
        </w:rPr>
        <w:footnoteRef/>
      </w:r>
      <w:r>
        <w:t xml:space="preserve"> </w:t>
      </w:r>
      <w:r w:rsidRPr="00C676DB">
        <w:t>https://www.safetyandquality.gov.au/publications-and-resources/resource-library/audit-data-collection-form</w:t>
      </w:r>
    </w:p>
  </w:footnote>
  <w:footnote w:id="13">
    <w:p w14:paraId="5FEEDB11" w14:textId="0A35CD3C" w:rsidR="005C4F72" w:rsidRDefault="005C4F72">
      <w:pPr>
        <w:pStyle w:val="FootnoteText"/>
      </w:pPr>
      <w:r>
        <w:rPr>
          <w:rStyle w:val="FootnoteReference"/>
        </w:rPr>
        <w:footnoteRef/>
      </w:r>
      <w:r>
        <w:t xml:space="preserve"> </w:t>
      </w:r>
      <w:r w:rsidRPr="005C4F72">
        <w:t>https://www.safetyandquality.gov.au/sites/default/files/2023-05/NHHI%20-%20How%20to%20enter%20hand%20hygiene%20data%20using%20HHCApp%20mobile%20May%202023.mp4</w:t>
      </w:r>
    </w:p>
  </w:footnote>
  <w:footnote w:id="14">
    <w:p w14:paraId="5B67FEFF" w14:textId="125E1EB5" w:rsidR="005C4F72" w:rsidRDefault="005C4F72">
      <w:pPr>
        <w:pStyle w:val="FootnoteText"/>
      </w:pPr>
      <w:r>
        <w:rPr>
          <w:rStyle w:val="FootnoteReference"/>
        </w:rPr>
        <w:footnoteRef/>
      </w:r>
      <w:r>
        <w:t xml:space="preserve"> </w:t>
      </w:r>
      <w:r w:rsidRPr="005C4F72">
        <w:t>https://www.safetyandquality.gov.au/publications-and-resources/resource-library/mobile-device-troubleshooting-guide-android</w:t>
      </w:r>
    </w:p>
  </w:footnote>
  <w:footnote w:id="15">
    <w:p w14:paraId="2F65F604" w14:textId="64A8728A" w:rsidR="005C4F72" w:rsidRDefault="005C4F72">
      <w:pPr>
        <w:pStyle w:val="FootnoteText"/>
      </w:pPr>
      <w:r>
        <w:rPr>
          <w:rStyle w:val="FootnoteReference"/>
        </w:rPr>
        <w:footnoteRef/>
      </w:r>
      <w:r>
        <w:t xml:space="preserve"> </w:t>
      </w:r>
      <w:r w:rsidRPr="005C4F72">
        <w:t>https://www.safetyandquality.gov.au/publications-and-resources/resource-library/mobile-device-troubleshooting-guide-apple</w:t>
      </w:r>
    </w:p>
  </w:footnote>
  <w:footnote w:id="16">
    <w:p w14:paraId="5688D6FE" w14:textId="77777777" w:rsidR="00E61249" w:rsidRDefault="00E61249" w:rsidP="00E61249">
      <w:pPr>
        <w:pStyle w:val="FootnoteText"/>
      </w:pPr>
      <w:r>
        <w:rPr>
          <w:rStyle w:val="FootnoteReference"/>
        </w:rPr>
        <w:footnoteRef/>
      </w:r>
      <w:r>
        <w:t xml:space="preserve"> </w:t>
      </w:r>
      <w:r w:rsidRPr="004F6063">
        <w:t>https://www.safetyandquality.gov.au/sites/default/files/2023-05/NHHI%20-%20How%20to%20enter%20hand%20hygiene%20data%20using%20HHCApp%20desktop%20May%202023.mp4</w:t>
      </w:r>
    </w:p>
  </w:footnote>
  <w:footnote w:id="17">
    <w:p w14:paraId="3DFFADB2" w14:textId="3C4DD025" w:rsidR="00B908AE" w:rsidRDefault="00B908AE">
      <w:pPr>
        <w:pStyle w:val="FootnoteText"/>
      </w:pPr>
      <w:r>
        <w:rPr>
          <w:rStyle w:val="FootnoteReference"/>
        </w:rPr>
        <w:footnoteRef/>
      </w:r>
      <w:r>
        <w:t xml:space="preserve"> </w:t>
      </w:r>
      <w:r w:rsidRPr="00B908AE">
        <w:t>https://www.safetyandquality.gov.au/publications-and-resources/resource-library/how-generate-reports</w:t>
      </w:r>
    </w:p>
  </w:footnote>
  <w:footnote w:id="18">
    <w:p w14:paraId="3BEB34E1" w14:textId="44445002" w:rsidR="005C4F72" w:rsidRDefault="005C4F72" w:rsidP="005C4F72">
      <w:pPr>
        <w:pStyle w:val="FootnoteText"/>
      </w:pPr>
      <w:r>
        <w:rPr>
          <w:rStyle w:val="FootnoteReference"/>
        </w:rPr>
        <w:footnoteRef/>
      </w:r>
      <w:r>
        <w:t xml:space="preserve"> </w:t>
      </w:r>
      <w:r w:rsidRPr="005C4F72">
        <w:t>https://www.safetyandquality.gov.au/sites/default/files/2019-09/d19-29333_how_to_add_an_audit_to_a_national_audit_period.pdf</w:t>
      </w:r>
    </w:p>
  </w:footnote>
  <w:footnote w:id="19">
    <w:p w14:paraId="207A7D91" w14:textId="31CA7FA0" w:rsidR="005C4F72" w:rsidRDefault="005C4F72">
      <w:pPr>
        <w:pStyle w:val="FootnoteText"/>
      </w:pPr>
      <w:r>
        <w:rPr>
          <w:rStyle w:val="FootnoteReference"/>
        </w:rPr>
        <w:footnoteRef/>
      </w:r>
      <w:r>
        <w:t xml:space="preserve"> </w:t>
      </w:r>
      <w:r w:rsidR="00200EAF" w:rsidRPr="00200EAF">
        <w:t>https://www.safetyandquality.gov.au/our-work/infection-prevention-and-control/national-hand-hygiene-initiative</w:t>
      </w:r>
    </w:p>
  </w:footnote>
  <w:footnote w:id="20">
    <w:p w14:paraId="69F85866" w14:textId="41C0A529" w:rsidR="005C4F72" w:rsidRDefault="005C4F72">
      <w:pPr>
        <w:pStyle w:val="FootnoteText"/>
      </w:pPr>
      <w:r>
        <w:rPr>
          <w:rStyle w:val="FootnoteReference"/>
        </w:rPr>
        <w:footnoteRef/>
      </w:r>
      <w:r>
        <w:t xml:space="preserve"> </w:t>
      </w:r>
      <w:r w:rsidRPr="005C4F72">
        <w:t>https://www.safetyandquality.gov.au/our-work/infection-prevention-and-control/national-hand-hygiene-initiative/national-audits-and-hhcapp/nhhi-hhcapp-frequently-asked-questions-and-instructions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AF7B7A"/>
    <w:multiLevelType w:val="hybridMultilevel"/>
    <w:tmpl w:val="B3F693AA"/>
    <w:lvl w:ilvl="0" w:tplc="5F04A8CC">
      <w:numFmt w:val="bullet"/>
      <w:lvlText w:val=""/>
      <w:lvlJc w:val="left"/>
      <w:pPr>
        <w:ind w:left="479" w:hanging="360"/>
      </w:pPr>
      <w:rPr>
        <w:rFonts w:ascii="Symbol" w:eastAsia="Symbol" w:hAnsi="Symbol" w:cs="Symbol" w:hint="default"/>
        <w:b w:val="0"/>
        <w:bCs w:val="0"/>
        <w:i w:val="0"/>
        <w:iCs w:val="0"/>
        <w:color w:val="1C3D93"/>
        <w:w w:val="100"/>
        <w:sz w:val="22"/>
        <w:szCs w:val="22"/>
        <w:lang w:val="en-AU" w:eastAsia="en-US" w:bidi="ar-SA"/>
      </w:rPr>
    </w:lvl>
    <w:lvl w:ilvl="1" w:tplc="43AA53D4">
      <w:numFmt w:val="bullet"/>
      <w:lvlText w:val="•"/>
      <w:lvlJc w:val="left"/>
      <w:pPr>
        <w:ind w:left="555" w:hanging="360"/>
      </w:pPr>
      <w:rPr>
        <w:rFonts w:hint="default"/>
        <w:lang w:val="en-AU" w:eastAsia="en-US" w:bidi="ar-SA"/>
      </w:rPr>
    </w:lvl>
    <w:lvl w:ilvl="2" w:tplc="6EA429F8">
      <w:numFmt w:val="bullet"/>
      <w:lvlText w:val="•"/>
      <w:lvlJc w:val="left"/>
      <w:pPr>
        <w:ind w:left="631" w:hanging="360"/>
      </w:pPr>
      <w:rPr>
        <w:rFonts w:hint="default"/>
        <w:lang w:val="en-AU" w:eastAsia="en-US" w:bidi="ar-SA"/>
      </w:rPr>
    </w:lvl>
    <w:lvl w:ilvl="3" w:tplc="7CA2D1C8">
      <w:numFmt w:val="bullet"/>
      <w:lvlText w:val="•"/>
      <w:lvlJc w:val="left"/>
      <w:pPr>
        <w:ind w:left="706" w:hanging="360"/>
      </w:pPr>
      <w:rPr>
        <w:rFonts w:hint="default"/>
        <w:lang w:val="en-AU" w:eastAsia="en-US" w:bidi="ar-SA"/>
      </w:rPr>
    </w:lvl>
    <w:lvl w:ilvl="4" w:tplc="9D2661F6">
      <w:numFmt w:val="bullet"/>
      <w:lvlText w:val="•"/>
      <w:lvlJc w:val="left"/>
      <w:pPr>
        <w:ind w:left="782" w:hanging="360"/>
      </w:pPr>
      <w:rPr>
        <w:rFonts w:hint="default"/>
        <w:lang w:val="en-AU" w:eastAsia="en-US" w:bidi="ar-SA"/>
      </w:rPr>
    </w:lvl>
    <w:lvl w:ilvl="5" w:tplc="B1242650">
      <w:numFmt w:val="bullet"/>
      <w:lvlText w:val="•"/>
      <w:lvlJc w:val="left"/>
      <w:pPr>
        <w:ind w:left="857" w:hanging="360"/>
      </w:pPr>
      <w:rPr>
        <w:rFonts w:hint="default"/>
        <w:lang w:val="en-AU" w:eastAsia="en-US" w:bidi="ar-SA"/>
      </w:rPr>
    </w:lvl>
    <w:lvl w:ilvl="6" w:tplc="310AB80E">
      <w:numFmt w:val="bullet"/>
      <w:lvlText w:val="•"/>
      <w:lvlJc w:val="left"/>
      <w:pPr>
        <w:ind w:left="933" w:hanging="360"/>
      </w:pPr>
      <w:rPr>
        <w:rFonts w:hint="default"/>
        <w:lang w:val="en-AU" w:eastAsia="en-US" w:bidi="ar-SA"/>
      </w:rPr>
    </w:lvl>
    <w:lvl w:ilvl="7" w:tplc="7E9001E4">
      <w:numFmt w:val="bullet"/>
      <w:lvlText w:val="•"/>
      <w:lvlJc w:val="left"/>
      <w:pPr>
        <w:ind w:left="1008" w:hanging="360"/>
      </w:pPr>
      <w:rPr>
        <w:rFonts w:hint="default"/>
        <w:lang w:val="en-AU" w:eastAsia="en-US" w:bidi="ar-SA"/>
      </w:rPr>
    </w:lvl>
    <w:lvl w:ilvl="8" w:tplc="033EBBCE">
      <w:numFmt w:val="bullet"/>
      <w:lvlText w:val="•"/>
      <w:lvlJc w:val="left"/>
      <w:pPr>
        <w:ind w:left="1084" w:hanging="360"/>
      </w:pPr>
      <w:rPr>
        <w:rFonts w:hint="default"/>
        <w:lang w:val="en-AU" w:eastAsia="en-US" w:bidi="ar-SA"/>
      </w:rPr>
    </w:lvl>
  </w:abstractNum>
  <w:abstractNum w:abstractNumId="2" w15:restartNumberingAfterBreak="0">
    <w:nsid w:val="0AC96477"/>
    <w:multiLevelType w:val="multilevel"/>
    <w:tmpl w:val="BD1C4C5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9C32EB"/>
    <w:multiLevelType w:val="multilevel"/>
    <w:tmpl w:val="4EDA85FE"/>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16D302D"/>
    <w:multiLevelType w:val="hybridMultilevel"/>
    <w:tmpl w:val="9A122F8C"/>
    <w:lvl w:ilvl="0" w:tplc="0C090001">
      <w:start w:val="1"/>
      <w:numFmt w:val="bullet"/>
      <w:lvlText w:val=""/>
      <w:lvlJc w:val="left"/>
      <w:pPr>
        <w:ind w:left="360" w:hanging="360"/>
      </w:pPr>
      <w:rPr>
        <w:rFonts w:ascii="Symbol" w:hAnsi="Symbol" w:hint="default"/>
      </w:rPr>
    </w:lvl>
    <w:lvl w:ilvl="1" w:tplc="60306CCE">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A8329C"/>
    <w:multiLevelType w:val="hybridMultilevel"/>
    <w:tmpl w:val="2948312A"/>
    <w:lvl w:ilvl="0" w:tplc="A31873FE">
      <w:start w:val="1"/>
      <w:numFmt w:val="bullet"/>
      <w:pStyle w:val="TableBlue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10821"/>
    <w:multiLevelType w:val="hybridMultilevel"/>
    <w:tmpl w:val="FB2C7EE2"/>
    <w:lvl w:ilvl="0" w:tplc="0C090001">
      <w:start w:val="1"/>
      <w:numFmt w:val="bullet"/>
      <w:lvlText w:val=""/>
      <w:lvlJc w:val="left"/>
      <w:pPr>
        <w:ind w:left="416" w:hanging="360"/>
      </w:pPr>
      <w:rPr>
        <w:rFonts w:ascii="Symbol" w:hAnsi="Symbol" w:hint="default"/>
      </w:rPr>
    </w:lvl>
    <w:lvl w:ilvl="1" w:tplc="0C090003" w:tentative="1">
      <w:start w:val="1"/>
      <w:numFmt w:val="bullet"/>
      <w:lvlText w:val="o"/>
      <w:lvlJc w:val="left"/>
      <w:pPr>
        <w:ind w:left="1136" w:hanging="360"/>
      </w:pPr>
      <w:rPr>
        <w:rFonts w:ascii="Courier New" w:hAnsi="Courier New" w:cs="Courier New" w:hint="default"/>
      </w:rPr>
    </w:lvl>
    <w:lvl w:ilvl="2" w:tplc="0C090005" w:tentative="1">
      <w:start w:val="1"/>
      <w:numFmt w:val="bullet"/>
      <w:lvlText w:val=""/>
      <w:lvlJc w:val="left"/>
      <w:pPr>
        <w:ind w:left="1856" w:hanging="360"/>
      </w:pPr>
      <w:rPr>
        <w:rFonts w:ascii="Wingdings" w:hAnsi="Wingdings" w:hint="default"/>
      </w:rPr>
    </w:lvl>
    <w:lvl w:ilvl="3" w:tplc="0C090001" w:tentative="1">
      <w:start w:val="1"/>
      <w:numFmt w:val="bullet"/>
      <w:lvlText w:val=""/>
      <w:lvlJc w:val="left"/>
      <w:pPr>
        <w:ind w:left="2576" w:hanging="360"/>
      </w:pPr>
      <w:rPr>
        <w:rFonts w:ascii="Symbol" w:hAnsi="Symbol" w:hint="default"/>
      </w:rPr>
    </w:lvl>
    <w:lvl w:ilvl="4" w:tplc="0C090003" w:tentative="1">
      <w:start w:val="1"/>
      <w:numFmt w:val="bullet"/>
      <w:lvlText w:val="o"/>
      <w:lvlJc w:val="left"/>
      <w:pPr>
        <w:ind w:left="3296" w:hanging="360"/>
      </w:pPr>
      <w:rPr>
        <w:rFonts w:ascii="Courier New" w:hAnsi="Courier New" w:cs="Courier New" w:hint="default"/>
      </w:rPr>
    </w:lvl>
    <w:lvl w:ilvl="5" w:tplc="0C090005" w:tentative="1">
      <w:start w:val="1"/>
      <w:numFmt w:val="bullet"/>
      <w:lvlText w:val=""/>
      <w:lvlJc w:val="left"/>
      <w:pPr>
        <w:ind w:left="4016" w:hanging="360"/>
      </w:pPr>
      <w:rPr>
        <w:rFonts w:ascii="Wingdings" w:hAnsi="Wingdings" w:hint="default"/>
      </w:rPr>
    </w:lvl>
    <w:lvl w:ilvl="6" w:tplc="0C090001" w:tentative="1">
      <w:start w:val="1"/>
      <w:numFmt w:val="bullet"/>
      <w:lvlText w:val=""/>
      <w:lvlJc w:val="left"/>
      <w:pPr>
        <w:ind w:left="4736" w:hanging="360"/>
      </w:pPr>
      <w:rPr>
        <w:rFonts w:ascii="Symbol" w:hAnsi="Symbol" w:hint="default"/>
      </w:rPr>
    </w:lvl>
    <w:lvl w:ilvl="7" w:tplc="0C090003" w:tentative="1">
      <w:start w:val="1"/>
      <w:numFmt w:val="bullet"/>
      <w:lvlText w:val="o"/>
      <w:lvlJc w:val="left"/>
      <w:pPr>
        <w:ind w:left="5456" w:hanging="360"/>
      </w:pPr>
      <w:rPr>
        <w:rFonts w:ascii="Courier New" w:hAnsi="Courier New" w:cs="Courier New" w:hint="default"/>
      </w:rPr>
    </w:lvl>
    <w:lvl w:ilvl="8" w:tplc="0C090005" w:tentative="1">
      <w:start w:val="1"/>
      <w:numFmt w:val="bullet"/>
      <w:lvlText w:val=""/>
      <w:lvlJc w:val="left"/>
      <w:pPr>
        <w:ind w:left="6176" w:hanging="360"/>
      </w:pPr>
      <w:rPr>
        <w:rFonts w:ascii="Wingdings" w:hAnsi="Wingdings" w:hint="default"/>
      </w:rPr>
    </w:lvl>
  </w:abstractNum>
  <w:abstractNum w:abstractNumId="8" w15:restartNumberingAfterBreak="0">
    <w:nsid w:val="170B36DA"/>
    <w:multiLevelType w:val="hybridMultilevel"/>
    <w:tmpl w:val="F0800C1E"/>
    <w:lvl w:ilvl="0" w:tplc="5260C22A">
      <w:numFmt w:val="bullet"/>
      <w:lvlText w:val=""/>
      <w:lvlJc w:val="left"/>
      <w:pPr>
        <w:ind w:left="475" w:hanging="360"/>
      </w:pPr>
      <w:rPr>
        <w:rFonts w:ascii="Symbol" w:eastAsia="Symbol" w:hAnsi="Symbol" w:cs="Symbol" w:hint="default"/>
        <w:b w:val="0"/>
        <w:bCs w:val="0"/>
        <w:i w:val="0"/>
        <w:iCs w:val="0"/>
        <w:color w:val="1C3D93"/>
        <w:w w:val="100"/>
        <w:sz w:val="22"/>
        <w:szCs w:val="22"/>
        <w:lang w:val="en-AU" w:eastAsia="en-US" w:bidi="ar-SA"/>
      </w:rPr>
    </w:lvl>
    <w:lvl w:ilvl="1" w:tplc="3C0288DE">
      <w:numFmt w:val="bullet"/>
      <w:lvlText w:val="•"/>
      <w:lvlJc w:val="left"/>
      <w:pPr>
        <w:ind w:left="574" w:hanging="360"/>
      </w:pPr>
      <w:rPr>
        <w:rFonts w:hint="default"/>
        <w:lang w:val="en-AU" w:eastAsia="en-US" w:bidi="ar-SA"/>
      </w:rPr>
    </w:lvl>
    <w:lvl w:ilvl="2" w:tplc="2B524058">
      <w:numFmt w:val="bullet"/>
      <w:lvlText w:val="•"/>
      <w:lvlJc w:val="left"/>
      <w:pPr>
        <w:ind w:left="669" w:hanging="360"/>
      </w:pPr>
      <w:rPr>
        <w:rFonts w:hint="default"/>
        <w:lang w:val="en-AU" w:eastAsia="en-US" w:bidi="ar-SA"/>
      </w:rPr>
    </w:lvl>
    <w:lvl w:ilvl="3" w:tplc="F9AAA314">
      <w:numFmt w:val="bullet"/>
      <w:lvlText w:val="•"/>
      <w:lvlJc w:val="left"/>
      <w:pPr>
        <w:ind w:left="764" w:hanging="360"/>
      </w:pPr>
      <w:rPr>
        <w:rFonts w:hint="default"/>
        <w:lang w:val="en-AU" w:eastAsia="en-US" w:bidi="ar-SA"/>
      </w:rPr>
    </w:lvl>
    <w:lvl w:ilvl="4" w:tplc="D5BC31A6">
      <w:numFmt w:val="bullet"/>
      <w:lvlText w:val="•"/>
      <w:lvlJc w:val="left"/>
      <w:pPr>
        <w:ind w:left="859" w:hanging="360"/>
      </w:pPr>
      <w:rPr>
        <w:rFonts w:hint="default"/>
        <w:lang w:val="en-AU" w:eastAsia="en-US" w:bidi="ar-SA"/>
      </w:rPr>
    </w:lvl>
    <w:lvl w:ilvl="5" w:tplc="3A646D88">
      <w:numFmt w:val="bullet"/>
      <w:lvlText w:val="•"/>
      <w:lvlJc w:val="left"/>
      <w:pPr>
        <w:ind w:left="954" w:hanging="360"/>
      </w:pPr>
      <w:rPr>
        <w:rFonts w:hint="default"/>
        <w:lang w:val="en-AU" w:eastAsia="en-US" w:bidi="ar-SA"/>
      </w:rPr>
    </w:lvl>
    <w:lvl w:ilvl="6" w:tplc="538470EC">
      <w:numFmt w:val="bullet"/>
      <w:lvlText w:val="•"/>
      <w:lvlJc w:val="left"/>
      <w:pPr>
        <w:ind w:left="1048" w:hanging="360"/>
      </w:pPr>
      <w:rPr>
        <w:rFonts w:hint="default"/>
        <w:lang w:val="en-AU" w:eastAsia="en-US" w:bidi="ar-SA"/>
      </w:rPr>
    </w:lvl>
    <w:lvl w:ilvl="7" w:tplc="67FA6744">
      <w:numFmt w:val="bullet"/>
      <w:lvlText w:val="•"/>
      <w:lvlJc w:val="left"/>
      <w:pPr>
        <w:ind w:left="1143" w:hanging="360"/>
      </w:pPr>
      <w:rPr>
        <w:rFonts w:hint="default"/>
        <w:lang w:val="en-AU" w:eastAsia="en-US" w:bidi="ar-SA"/>
      </w:rPr>
    </w:lvl>
    <w:lvl w:ilvl="8" w:tplc="14D240C8">
      <w:numFmt w:val="bullet"/>
      <w:lvlText w:val="•"/>
      <w:lvlJc w:val="left"/>
      <w:pPr>
        <w:ind w:left="1238" w:hanging="360"/>
      </w:pPr>
      <w:rPr>
        <w:rFonts w:hint="default"/>
        <w:lang w:val="en-AU" w:eastAsia="en-US" w:bidi="ar-SA"/>
      </w:rPr>
    </w:lvl>
  </w:abstractNum>
  <w:abstractNum w:abstractNumId="9" w15:restartNumberingAfterBreak="0">
    <w:nsid w:val="1ACC3AB3"/>
    <w:multiLevelType w:val="hybridMultilevel"/>
    <w:tmpl w:val="453C6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9C4530"/>
    <w:multiLevelType w:val="hybridMultilevel"/>
    <w:tmpl w:val="708899F2"/>
    <w:lvl w:ilvl="0" w:tplc="73C4BDA2">
      <w:start w:val="1"/>
      <w:numFmt w:val="lowerLetter"/>
      <w:pStyle w:val="NumberedList2"/>
      <w:lvlText w:val="%1."/>
      <w:lvlJc w:val="left"/>
      <w:pPr>
        <w:ind w:left="360" w:hanging="360"/>
      </w:pPr>
      <w:rPr>
        <w:rFonts w:asciiTheme="minorHAnsi" w:hAnsiTheme="minorHAnsi"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1F2C137C"/>
    <w:multiLevelType w:val="hybridMultilevel"/>
    <w:tmpl w:val="40D22B02"/>
    <w:lvl w:ilvl="0" w:tplc="61EAE1E0">
      <w:start w:val="1"/>
      <w:numFmt w:val="bullet"/>
      <w:pStyle w:val="Bullet2"/>
      <w:lvlText w:val="−"/>
      <w:lvlJc w:val="left"/>
      <w:pPr>
        <w:ind w:left="1287"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204F35FF"/>
    <w:multiLevelType w:val="hybridMultilevel"/>
    <w:tmpl w:val="708E7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243D045F"/>
    <w:multiLevelType w:val="hybridMultilevel"/>
    <w:tmpl w:val="B15A5F70"/>
    <w:lvl w:ilvl="0" w:tplc="E522E86C">
      <w:numFmt w:val="bullet"/>
      <w:lvlText w:val=""/>
      <w:lvlJc w:val="left"/>
      <w:pPr>
        <w:ind w:left="477" w:hanging="363"/>
      </w:pPr>
      <w:rPr>
        <w:rFonts w:ascii="Symbol" w:eastAsia="Symbol" w:hAnsi="Symbol" w:cs="Symbol" w:hint="default"/>
        <w:b w:val="0"/>
        <w:bCs w:val="0"/>
        <w:i w:val="0"/>
        <w:iCs w:val="0"/>
        <w:color w:val="1C3D93"/>
        <w:w w:val="100"/>
        <w:sz w:val="22"/>
        <w:szCs w:val="22"/>
        <w:lang w:val="en-AU" w:eastAsia="en-US" w:bidi="ar-SA"/>
      </w:rPr>
    </w:lvl>
    <w:lvl w:ilvl="1" w:tplc="0CDA5962">
      <w:numFmt w:val="bullet"/>
      <w:lvlText w:val="•"/>
      <w:lvlJc w:val="left"/>
      <w:pPr>
        <w:ind w:left="546" w:hanging="363"/>
      </w:pPr>
      <w:rPr>
        <w:rFonts w:hint="default"/>
        <w:lang w:val="en-AU" w:eastAsia="en-US" w:bidi="ar-SA"/>
      </w:rPr>
    </w:lvl>
    <w:lvl w:ilvl="2" w:tplc="5E30CF9E">
      <w:numFmt w:val="bullet"/>
      <w:lvlText w:val="•"/>
      <w:lvlJc w:val="left"/>
      <w:pPr>
        <w:ind w:left="612" w:hanging="363"/>
      </w:pPr>
      <w:rPr>
        <w:rFonts w:hint="default"/>
        <w:lang w:val="en-AU" w:eastAsia="en-US" w:bidi="ar-SA"/>
      </w:rPr>
    </w:lvl>
    <w:lvl w:ilvl="3" w:tplc="78BE7BA0">
      <w:numFmt w:val="bullet"/>
      <w:lvlText w:val="•"/>
      <w:lvlJc w:val="left"/>
      <w:pPr>
        <w:ind w:left="679" w:hanging="363"/>
      </w:pPr>
      <w:rPr>
        <w:rFonts w:hint="default"/>
        <w:lang w:val="en-AU" w:eastAsia="en-US" w:bidi="ar-SA"/>
      </w:rPr>
    </w:lvl>
    <w:lvl w:ilvl="4" w:tplc="4BD48564">
      <w:numFmt w:val="bullet"/>
      <w:lvlText w:val="•"/>
      <w:lvlJc w:val="left"/>
      <w:pPr>
        <w:ind w:left="745" w:hanging="363"/>
      </w:pPr>
      <w:rPr>
        <w:rFonts w:hint="default"/>
        <w:lang w:val="en-AU" w:eastAsia="en-US" w:bidi="ar-SA"/>
      </w:rPr>
    </w:lvl>
    <w:lvl w:ilvl="5" w:tplc="CEE2464E">
      <w:numFmt w:val="bullet"/>
      <w:lvlText w:val="•"/>
      <w:lvlJc w:val="left"/>
      <w:pPr>
        <w:ind w:left="812" w:hanging="363"/>
      </w:pPr>
      <w:rPr>
        <w:rFonts w:hint="default"/>
        <w:lang w:val="en-AU" w:eastAsia="en-US" w:bidi="ar-SA"/>
      </w:rPr>
    </w:lvl>
    <w:lvl w:ilvl="6" w:tplc="8E365AF6">
      <w:numFmt w:val="bullet"/>
      <w:lvlText w:val="•"/>
      <w:lvlJc w:val="left"/>
      <w:pPr>
        <w:ind w:left="878" w:hanging="363"/>
      </w:pPr>
      <w:rPr>
        <w:rFonts w:hint="default"/>
        <w:lang w:val="en-AU" w:eastAsia="en-US" w:bidi="ar-SA"/>
      </w:rPr>
    </w:lvl>
    <w:lvl w:ilvl="7" w:tplc="04625FEC">
      <w:numFmt w:val="bullet"/>
      <w:lvlText w:val="•"/>
      <w:lvlJc w:val="left"/>
      <w:pPr>
        <w:ind w:left="944" w:hanging="363"/>
      </w:pPr>
      <w:rPr>
        <w:rFonts w:hint="default"/>
        <w:lang w:val="en-AU" w:eastAsia="en-US" w:bidi="ar-SA"/>
      </w:rPr>
    </w:lvl>
    <w:lvl w:ilvl="8" w:tplc="361C2DF0">
      <w:numFmt w:val="bullet"/>
      <w:lvlText w:val="•"/>
      <w:lvlJc w:val="left"/>
      <w:pPr>
        <w:ind w:left="1011" w:hanging="363"/>
      </w:pPr>
      <w:rPr>
        <w:rFonts w:hint="default"/>
        <w:lang w:val="en-AU" w:eastAsia="en-US" w:bidi="ar-SA"/>
      </w:rPr>
    </w:lvl>
  </w:abstractNum>
  <w:abstractNum w:abstractNumId="15" w15:restartNumberingAfterBreak="0">
    <w:nsid w:val="25612B05"/>
    <w:multiLevelType w:val="hybridMultilevel"/>
    <w:tmpl w:val="B096E8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936318"/>
    <w:multiLevelType w:val="multilevel"/>
    <w:tmpl w:val="50DEC45C"/>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F55667"/>
    <w:multiLevelType w:val="hybridMultilevel"/>
    <w:tmpl w:val="F958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E55A2"/>
    <w:multiLevelType w:val="multilevel"/>
    <w:tmpl w:val="53262DE0"/>
    <w:lvl w:ilvl="0">
      <w:start w:val="7"/>
      <w:numFmt w:val="decimal"/>
      <w:lvlText w:val="%1"/>
      <w:lvlJc w:val="left"/>
      <w:pPr>
        <w:ind w:left="1040" w:hanging="704"/>
      </w:pPr>
      <w:rPr>
        <w:rFonts w:hint="default"/>
        <w:lang w:val="en-AU" w:eastAsia="en-US" w:bidi="ar-SA"/>
      </w:rPr>
    </w:lvl>
    <w:lvl w:ilvl="1">
      <w:start w:val="8"/>
      <w:numFmt w:val="decimal"/>
      <w:lvlText w:val="%1.%2"/>
      <w:lvlJc w:val="left"/>
      <w:pPr>
        <w:ind w:left="1040" w:hanging="704"/>
      </w:pPr>
      <w:rPr>
        <w:rFonts w:hint="default"/>
        <w:lang w:val="en-AU" w:eastAsia="en-US" w:bidi="ar-SA"/>
      </w:rPr>
    </w:lvl>
    <w:lvl w:ilvl="2">
      <w:start w:val="1"/>
      <w:numFmt w:val="decimal"/>
      <w:lvlText w:val="%1.%2.%3"/>
      <w:lvlJc w:val="left"/>
      <w:pPr>
        <w:ind w:left="1040" w:hanging="704"/>
      </w:pPr>
      <w:rPr>
        <w:rFonts w:ascii="Arial" w:eastAsia="Arial" w:hAnsi="Arial" w:cs="Arial" w:hint="default"/>
        <w:b/>
        <w:bCs/>
        <w:i w:val="0"/>
        <w:iCs w:val="0"/>
        <w:color w:val="538DD3"/>
        <w:spacing w:val="-1"/>
        <w:w w:val="100"/>
        <w:sz w:val="28"/>
        <w:szCs w:val="28"/>
        <w:lang w:val="en-AU" w:eastAsia="en-US" w:bidi="ar-SA"/>
      </w:rPr>
    </w:lvl>
    <w:lvl w:ilvl="3">
      <w:numFmt w:val="bullet"/>
      <w:lvlText w:val=""/>
      <w:lvlJc w:val="left"/>
      <w:pPr>
        <w:ind w:left="839" w:hanging="361"/>
      </w:pPr>
      <w:rPr>
        <w:rFonts w:ascii="Symbol" w:eastAsia="Symbol" w:hAnsi="Symbol" w:cs="Symbol" w:hint="default"/>
        <w:b w:val="0"/>
        <w:bCs w:val="0"/>
        <w:i w:val="0"/>
        <w:iCs w:val="0"/>
        <w:w w:val="100"/>
        <w:sz w:val="22"/>
        <w:szCs w:val="22"/>
        <w:lang w:val="en-AU" w:eastAsia="en-US" w:bidi="ar-SA"/>
      </w:rPr>
    </w:lvl>
    <w:lvl w:ilvl="4">
      <w:numFmt w:val="bullet"/>
      <w:lvlText w:val="•"/>
      <w:lvlJc w:val="left"/>
      <w:pPr>
        <w:ind w:left="4070" w:hanging="361"/>
      </w:pPr>
      <w:rPr>
        <w:rFonts w:hint="default"/>
        <w:lang w:val="en-AU" w:eastAsia="en-US" w:bidi="ar-SA"/>
      </w:rPr>
    </w:lvl>
    <w:lvl w:ilvl="5">
      <w:numFmt w:val="bullet"/>
      <w:lvlText w:val="•"/>
      <w:lvlJc w:val="left"/>
      <w:pPr>
        <w:ind w:left="5080" w:hanging="361"/>
      </w:pPr>
      <w:rPr>
        <w:rFonts w:hint="default"/>
        <w:lang w:val="en-AU" w:eastAsia="en-US" w:bidi="ar-SA"/>
      </w:rPr>
    </w:lvl>
    <w:lvl w:ilvl="6">
      <w:numFmt w:val="bullet"/>
      <w:lvlText w:val="•"/>
      <w:lvlJc w:val="left"/>
      <w:pPr>
        <w:ind w:left="6090" w:hanging="361"/>
      </w:pPr>
      <w:rPr>
        <w:rFonts w:hint="default"/>
        <w:lang w:val="en-AU" w:eastAsia="en-US" w:bidi="ar-SA"/>
      </w:rPr>
    </w:lvl>
    <w:lvl w:ilvl="7">
      <w:numFmt w:val="bullet"/>
      <w:lvlText w:val="•"/>
      <w:lvlJc w:val="left"/>
      <w:pPr>
        <w:ind w:left="7100" w:hanging="361"/>
      </w:pPr>
      <w:rPr>
        <w:rFonts w:hint="default"/>
        <w:lang w:val="en-AU" w:eastAsia="en-US" w:bidi="ar-SA"/>
      </w:rPr>
    </w:lvl>
    <w:lvl w:ilvl="8">
      <w:numFmt w:val="bullet"/>
      <w:lvlText w:val="•"/>
      <w:lvlJc w:val="left"/>
      <w:pPr>
        <w:ind w:left="8110" w:hanging="361"/>
      </w:pPr>
      <w:rPr>
        <w:rFonts w:hint="default"/>
        <w:lang w:val="en-AU" w:eastAsia="en-US" w:bidi="ar-SA"/>
      </w:rPr>
    </w:lvl>
  </w:abstractNum>
  <w:abstractNum w:abstractNumId="19" w15:restartNumberingAfterBreak="0">
    <w:nsid w:val="474734BA"/>
    <w:multiLevelType w:val="hybridMultilevel"/>
    <w:tmpl w:val="68BEAB10"/>
    <w:lvl w:ilvl="0" w:tplc="245C2C60">
      <w:start w:val="1"/>
      <w:numFmt w:val="decimal"/>
      <w:pStyle w:val="Numberedlists"/>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77F740B"/>
    <w:multiLevelType w:val="hybridMultilevel"/>
    <w:tmpl w:val="2CD8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A23B7"/>
    <w:multiLevelType w:val="hybridMultilevel"/>
    <w:tmpl w:val="B942A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0EA3CC8"/>
    <w:multiLevelType w:val="hybridMultilevel"/>
    <w:tmpl w:val="EE3C3770"/>
    <w:lvl w:ilvl="0" w:tplc="0FF46A3A">
      <w:numFmt w:val="bullet"/>
      <w:lvlText w:val=""/>
      <w:lvlJc w:val="left"/>
      <w:pPr>
        <w:ind w:left="475" w:hanging="360"/>
      </w:pPr>
      <w:rPr>
        <w:rFonts w:ascii="Symbol" w:eastAsia="Symbol" w:hAnsi="Symbol" w:cs="Symbol" w:hint="default"/>
        <w:b w:val="0"/>
        <w:bCs w:val="0"/>
        <w:i w:val="0"/>
        <w:iCs w:val="0"/>
        <w:color w:val="1C3D93"/>
        <w:w w:val="100"/>
        <w:sz w:val="22"/>
        <w:szCs w:val="22"/>
        <w:lang w:val="en-AU" w:eastAsia="en-US" w:bidi="ar-SA"/>
      </w:rPr>
    </w:lvl>
    <w:lvl w:ilvl="1" w:tplc="D2882202">
      <w:numFmt w:val="bullet"/>
      <w:lvlText w:val="•"/>
      <w:lvlJc w:val="left"/>
      <w:pPr>
        <w:ind w:left="570" w:hanging="360"/>
      </w:pPr>
      <w:rPr>
        <w:rFonts w:hint="default"/>
        <w:lang w:val="en-AU" w:eastAsia="en-US" w:bidi="ar-SA"/>
      </w:rPr>
    </w:lvl>
    <w:lvl w:ilvl="2" w:tplc="0DDAC5D8">
      <w:numFmt w:val="bullet"/>
      <w:lvlText w:val="•"/>
      <w:lvlJc w:val="left"/>
      <w:pPr>
        <w:ind w:left="660" w:hanging="360"/>
      </w:pPr>
      <w:rPr>
        <w:rFonts w:hint="default"/>
        <w:lang w:val="en-AU" w:eastAsia="en-US" w:bidi="ar-SA"/>
      </w:rPr>
    </w:lvl>
    <w:lvl w:ilvl="3" w:tplc="7340D124">
      <w:numFmt w:val="bullet"/>
      <w:lvlText w:val="•"/>
      <w:lvlJc w:val="left"/>
      <w:pPr>
        <w:ind w:left="750" w:hanging="360"/>
      </w:pPr>
      <w:rPr>
        <w:rFonts w:hint="default"/>
        <w:lang w:val="en-AU" w:eastAsia="en-US" w:bidi="ar-SA"/>
      </w:rPr>
    </w:lvl>
    <w:lvl w:ilvl="4" w:tplc="F56844A6">
      <w:numFmt w:val="bullet"/>
      <w:lvlText w:val="•"/>
      <w:lvlJc w:val="left"/>
      <w:pPr>
        <w:ind w:left="840" w:hanging="360"/>
      </w:pPr>
      <w:rPr>
        <w:rFonts w:hint="default"/>
        <w:lang w:val="en-AU" w:eastAsia="en-US" w:bidi="ar-SA"/>
      </w:rPr>
    </w:lvl>
    <w:lvl w:ilvl="5" w:tplc="DFBCEBAC">
      <w:numFmt w:val="bullet"/>
      <w:lvlText w:val="•"/>
      <w:lvlJc w:val="left"/>
      <w:pPr>
        <w:ind w:left="931" w:hanging="360"/>
      </w:pPr>
      <w:rPr>
        <w:rFonts w:hint="default"/>
        <w:lang w:val="en-AU" w:eastAsia="en-US" w:bidi="ar-SA"/>
      </w:rPr>
    </w:lvl>
    <w:lvl w:ilvl="6" w:tplc="D83E7F14">
      <w:numFmt w:val="bullet"/>
      <w:lvlText w:val="•"/>
      <w:lvlJc w:val="left"/>
      <w:pPr>
        <w:ind w:left="1021" w:hanging="360"/>
      </w:pPr>
      <w:rPr>
        <w:rFonts w:hint="default"/>
        <w:lang w:val="en-AU" w:eastAsia="en-US" w:bidi="ar-SA"/>
      </w:rPr>
    </w:lvl>
    <w:lvl w:ilvl="7" w:tplc="AD4E24EE">
      <w:numFmt w:val="bullet"/>
      <w:lvlText w:val="•"/>
      <w:lvlJc w:val="left"/>
      <w:pPr>
        <w:ind w:left="1111" w:hanging="360"/>
      </w:pPr>
      <w:rPr>
        <w:rFonts w:hint="default"/>
        <w:lang w:val="en-AU" w:eastAsia="en-US" w:bidi="ar-SA"/>
      </w:rPr>
    </w:lvl>
    <w:lvl w:ilvl="8" w:tplc="32986F38">
      <w:numFmt w:val="bullet"/>
      <w:lvlText w:val="•"/>
      <w:lvlJc w:val="left"/>
      <w:pPr>
        <w:ind w:left="1201" w:hanging="360"/>
      </w:pPr>
      <w:rPr>
        <w:rFonts w:hint="default"/>
        <w:lang w:val="en-AU" w:eastAsia="en-US" w:bidi="ar-SA"/>
      </w:rPr>
    </w:lvl>
  </w:abstractNum>
  <w:abstractNum w:abstractNumId="24" w15:restartNumberingAfterBreak="0">
    <w:nsid w:val="60F84AF4"/>
    <w:multiLevelType w:val="multilevel"/>
    <w:tmpl w:val="B60C5DDC"/>
    <w:lvl w:ilvl="0">
      <w:start w:val="1"/>
      <w:numFmt w:val="lowerLetter"/>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DE7FD1"/>
    <w:multiLevelType w:val="multilevel"/>
    <w:tmpl w:val="BD1C4C5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8434C1"/>
    <w:multiLevelType w:val="hybridMultilevel"/>
    <w:tmpl w:val="1556C72C"/>
    <w:lvl w:ilvl="0" w:tplc="8CEE16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A1270E7"/>
    <w:multiLevelType w:val="hybridMultilevel"/>
    <w:tmpl w:val="2AE06036"/>
    <w:lvl w:ilvl="0" w:tplc="12C80244">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FA7846"/>
    <w:multiLevelType w:val="hybridMultilevel"/>
    <w:tmpl w:val="DEE24838"/>
    <w:lvl w:ilvl="0" w:tplc="14FC5988">
      <w:numFmt w:val="bullet"/>
      <w:lvlText w:val=""/>
      <w:lvlJc w:val="left"/>
      <w:pPr>
        <w:ind w:left="4185" w:hanging="358"/>
      </w:pPr>
      <w:rPr>
        <w:rFonts w:ascii="Symbol" w:eastAsia="Symbol" w:hAnsi="Symbol" w:cs="Symbol" w:hint="default"/>
        <w:w w:val="100"/>
        <w:lang w:val="en-AU" w:eastAsia="en-US" w:bidi="ar-SA"/>
      </w:rPr>
    </w:lvl>
    <w:lvl w:ilvl="1" w:tplc="40846600">
      <w:numFmt w:val="bullet"/>
      <w:lvlText w:val=""/>
      <w:lvlJc w:val="left"/>
      <w:pPr>
        <w:ind w:left="386" w:hanging="358"/>
      </w:pPr>
      <w:rPr>
        <w:rFonts w:ascii="Symbol" w:eastAsia="Symbol" w:hAnsi="Symbol" w:cs="Symbol" w:hint="default"/>
        <w:w w:val="100"/>
        <w:lang w:val="en-AU" w:eastAsia="en-US" w:bidi="ar-SA"/>
      </w:rPr>
    </w:lvl>
    <w:lvl w:ilvl="2" w:tplc="9774DAB4">
      <w:numFmt w:val="bullet"/>
      <w:lvlText w:val="•"/>
      <w:lvlJc w:val="left"/>
      <w:pPr>
        <w:ind w:left="388" w:hanging="358"/>
      </w:pPr>
      <w:rPr>
        <w:rFonts w:hint="default"/>
        <w:lang w:val="en-AU" w:eastAsia="en-US" w:bidi="ar-SA"/>
      </w:rPr>
    </w:lvl>
    <w:lvl w:ilvl="3" w:tplc="CC3A6198">
      <w:numFmt w:val="bullet"/>
      <w:lvlText w:val="•"/>
      <w:lvlJc w:val="left"/>
      <w:pPr>
        <w:ind w:left="1521" w:hanging="358"/>
      </w:pPr>
      <w:rPr>
        <w:rFonts w:hint="default"/>
        <w:lang w:val="en-AU" w:eastAsia="en-US" w:bidi="ar-SA"/>
      </w:rPr>
    </w:lvl>
    <w:lvl w:ilvl="4" w:tplc="5C28C4DC">
      <w:numFmt w:val="bullet"/>
      <w:lvlText w:val="•"/>
      <w:lvlJc w:val="left"/>
      <w:pPr>
        <w:ind w:left="2655" w:hanging="358"/>
      </w:pPr>
      <w:rPr>
        <w:rFonts w:hint="default"/>
        <w:lang w:val="en-AU" w:eastAsia="en-US" w:bidi="ar-SA"/>
      </w:rPr>
    </w:lvl>
    <w:lvl w:ilvl="5" w:tplc="B94298BC">
      <w:numFmt w:val="bullet"/>
      <w:lvlText w:val="•"/>
      <w:lvlJc w:val="left"/>
      <w:pPr>
        <w:ind w:left="3789" w:hanging="358"/>
      </w:pPr>
      <w:rPr>
        <w:rFonts w:hint="default"/>
        <w:lang w:val="en-AU" w:eastAsia="en-US" w:bidi="ar-SA"/>
      </w:rPr>
    </w:lvl>
    <w:lvl w:ilvl="6" w:tplc="DCECC75E">
      <w:numFmt w:val="bullet"/>
      <w:lvlText w:val="•"/>
      <w:lvlJc w:val="left"/>
      <w:pPr>
        <w:ind w:left="4923" w:hanging="358"/>
      </w:pPr>
      <w:rPr>
        <w:rFonts w:hint="default"/>
        <w:lang w:val="en-AU" w:eastAsia="en-US" w:bidi="ar-SA"/>
      </w:rPr>
    </w:lvl>
    <w:lvl w:ilvl="7" w:tplc="F954B05E">
      <w:numFmt w:val="bullet"/>
      <w:lvlText w:val="•"/>
      <w:lvlJc w:val="left"/>
      <w:pPr>
        <w:ind w:left="6057" w:hanging="358"/>
      </w:pPr>
      <w:rPr>
        <w:rFonts w:hint="default"/>
        <w:lang w:val="en-AU" w:eastAsia="en-US" w:bidi="ar-SA"/>
      </w:rPr>
    </w:lvl>
    <w:lvl w:ilvl="8" w:tplc="73F6291A">
      <w:numFmt w:val="bullet"/>
      <w:lvlText w:val="•"/>
      <w:lvlJc w:val="left"/>
      <w:pPr>
        <w:ind w:left="7191" w:hanging="358"/>
      </w:pPr>
      <w:rPr>
        <w:rFonts w:hint="default"/>
        <w:lang w:val="en-AU" w:eastAsia="en-US" w:bidi="ar-SA"/>
      </w:rPr>
    </w:lvl>
  </w:abstractNum>
  <w:abstractNum w:abstractNumId="29" w15:restartNumberingAfterBreak="0">
    <w:nsid w:val="73793106"/>
    <w:multiLevelType w:val="hybridMultilevel"/>
    <w:tmpl w:val="D7CAE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6894876"/>
    <w:multiLevelType w:val="hybridMultilevel"/>
    <w:tmpl w:val="D2E8A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6356DF"/>
    <w:multiLevelType w:val="hybridMultilevel"/>
    <w:tmpl w:val="D9983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C2661D"/>
    <w:multiLevelType w:val="hybridMultilevel"/>
    <w:tmpl w:val="1B503BEE"/>
    <w:lvl w:ilvl="0" w:tplc="7D9C63AA">
      <w:start w:val="1"/>
      <w:numFmt w:val="bullet"/>
      <w:pStyle w:val="TableBullet"/>
      <w:lvlText w:val=""/>
      <w:lvlJc w:val="left"/>
      <w:pPr>
        <w:tabs>
          <w:tab w:val="num" w:pos="284"/>
        </w:tabs>
        <w:ind w:left="284" w:hanging="284"/>
      </w:pPr>
      <w:rPr>
        <w:rFonts w:ascii="Symbol" w:hAnsi="Symbol" w:hint="default"/>
      </w:rPr>
    </w:lvl>
    <w:lvl w:ilvl="1" w:tplc="82BAA5C6">
      <w:start w:val="1"/>
      <w:numFmt w:val="bullet"/>
      <w:pStyle w:val="TableBullet2"/>
      <w:lvlText w:val="o"/>
      <w:lvlJc w:val="left"/>
      <w:pPr>
        <w:tabs>
          <w:tab w:val="num" w:pos="567"/>
        </w:tabs>
        <w:ind w:left="567" w:hanging="283"/>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E74721A"/>
    <w:multiLevelType w:val="hybridMultilevel"/>
    <w:tmpl w:val="2B0CBA60"/>
    <w:lvl w:ilvl="0" w:tplc="880E0FE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0"/>
  </w:num>
  <w:num w:numId="2">
    <w:abstractNumId w:val="3"/>
  </w:num>
  <w:num w:numId="3">
    <w:abstractNumId w:val="13"/>
  </w:num>
  <w:num w:numId="4">
    <w:abstractNumId w:val="20"/>
  </w:num>
  <w:num w:numId="5">
    <w:abstractNumId w:val="22"/>
  </w:num>
  <w:num w:numId="6">
    <w:abstractNumId w:val="19"/>
  </w:num>
  <w:num w:numId="7">
    <w:abstractNumId w:val="28"/>
  </w:num>
  <w:num w:numId="8">
    <w:abstractNumId w:val="26"/>
  </w:num>
  <w:num w:numId="9">
    <w:abstractNumId w:val="32"/>
  </w:num>
  <w:num w:numId="10">
    <w:abstractNumId w:val="4"/>
  </w:num>
  <w:num w:numId="11">
    <w:abstractNumId w:val="19"/>
    <w:lvlOverride w:ilvl="0">
      <w:startOverride w:val="1"/>
    </w:lvlOverride>
  </w:num>
  <w:num w:numId="12">
    <w:abstractNumId w:val="7"/>
  </w:num>
  <w:num w:numId="13">
    <w:abstractNumId w:val="19"/>
    <w:lvlOverride w:ilvl="0">
      <w:startOverride w:val="1"/>
    </w:lvlOverride>
  </w:num>
  <w:num w:numId="14">
    <w:abstractNumId w:val="19"/>
    <w:lvlOverride w:ilvl="0">
      <w:startOverride w:val="1"/>
    </w:lvlOverride>
  </w:num>
  <w:num w:numId="15">
    <w:abstractNumId w:val="19"/>
    <w:lvlOverride w:ilvl="0">
      <w:startOverride w:val="1"/>
    </w:lvlOverride>
  </w:num>
  <w:num w:numId="16">
    <w:abstractNumId w:val="19"/>
    <w:lvlOverride w:ilvl="0">
      <w:startOverride w:val="1"/>
    </w:lvlOverride>
  </w:num>
  <w:num w:numId="17">
    <w:abstractNumId w:val="30"/>
  </w:num>
  <w:num w:numId="18">
    <w:abstractNumId w:val="16"/>
  </w:num>
  <w:num w:numId="19">
    <w:abstractNumId w:val="24"/>
  </w:num>
  <w:num w:numId="20">
    <w:abstractNumId w:val="27"/>
  </w:num>
  <w:num w:numId="21">
    <w:abstractNumId w:val="2"/>
  </w:num>
  <w:num w:numId="22">
    <w:abstractNumId w:val="25"/>
  </w:num>
  <w:num w:numId="23">
    <w:abstractNumId w:val="18"/>
  </w:num>
  <w:num w:numId="24">
    <w:abstractNumId w:val="17"/>
  </w:num>
  <w:num w:numId="25">
    <w:abstractNumId w:val="21"/>
  </w:num>
  <w:num w:numId="26">
    <w:abstractNumId w:val="1"/>
  </w:num>
  <w:num w:numId="27">
    <w:abstractNumId w:val="14"/>
  </w:num>
  <w:num w:numId="28">
    <w:abstractNumId w:val="23"/>
  </w:num>
  <w:num w:numId="29">
    <w:abstractNumId w:val="8"/>
  </w:num>
  <w:num w:numId="30">
    <w:abstractNumId w:val="19"/>
    <w:lvlOverride w:ilvl="0">
      <w:startOverride w:val="1"/>
    </w:lvlOverride>
  </w:num>
  <w:num w:numId="31">
    <w:abstractNumId w:val="19"/>
  </w:num>
  <w:num w:numId="32">
    <w:abstractNumId w:val="29"/>
  </w:num>
  <w:num w:numId="33">
    <w:abstractNumId w:val="15"/>
  </w:num>
  <w:num w:numId="34">
    <w:abstractNumId w:val="31"/>
  </w:num>
  <w:num w:numId="35">
    <w:abstractNumId w:val="12"/>
  </w:num>
  <w:num w:numId="36">
    <w:abstractNumId w:val="9"/>
  </w:num>
  <w:num w:numId="37">
    <w:abstractNumId w:val="5"/>
  </w:num>
  <w:num w:numId="38">
    <w:abstractNumId w:val="32"/>
    <w:lvlOverride w:ilvl="0">
      <w:startOverride w:val="1"/>
    </w:lvlOverride>
  </w:num>
  <w:num w:numId="39">
    <w:abstractNumId w:val="32"/>
    <w:lvlOverride w:ilvl="0">
      <w:startOverride w:val="1"/>
    </w:lvlOverride>
  </w:num>
  <w:num w:numId="40">
    <w:abstractNumId w:val="32"/>
    <w:lvlOverride w:ilvl="0">
      <w:startOverride w:val="1"/>
    </w:lvlOverride>
  </w:num>
  <w:num w:numId="41">
    <w:abstractNumId w:val="11"/>
  </w:num>
  <w:num w:numId="42">
    <w:abstractNumId w:val="6"/>
  </w:num>
  <w:num w:numId="43">
    <w:abstractNumId w:val="33"/>
  </w:num>
  <w:num w:numId="4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linkStyles/>
  <w:stylePaneFormatFilter w:val="BE21" w:allStyles="1" w:customStyles="0" w:latentStyles="0" w:stylesInUse="0" w:headingStyles="1" w:numberingStyles="0" w:tableStyles="0" w:directFormattingOnRuns="0"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S2MDA3tzA2NDc2M7FQ0lEKTi0uzszPAykwNKkFADS1RHYtAAAA"/>
  </w:docVars>
  <w:rsids>
    <w:rsidRoot w:val="00C31839"/>
    <w:rsid w:val="0000348C"/>
    <w:rsid w:val="00003743"/>
    <w:rsid w:val="0000522C"/>
    <w:rsid w:val="000146EF"/>
    <w:rsid w:val="00015B27"/>
    <w:rsid w:val="00020DBD"/>
    <w:rsid w:val="000213E6"/>
    <w:rsid w:val="000220B3"/>
    <w:rsid w:val="00023EF7"/>
    <w:rsid w:val="00024E97"/>
    <w:rsid w:val="00026232"/>
    <w:rsid w:val="00030F9B"/>
    <w:rsid w:val="000310F6"/>
    <w:rsid w:val="000406F8"/>
    <w:rsid w:val="00043671"/>
    <w:rsid w:val="00044BEA"/>
    <w:rsid w:val="00045E76"/>
    <w:rsid w:val="0005310B"/>
    <w:rsid w:val="00053118"/>
    <w:rsid w:val="00053457"/>
    <w:rsid w:val="00053D0D"/>
    <w:rsid w:val="00057364"/>
    <w:rsid w:val="000606CB"/>
    <w:rsid w:val="00060A88"/>
    <w:rsid w:val="0006101C"/>
    <w:rsid w:val="0006186C"/>
    <w:rsid w:val="00061918"/>
    <w:rsid w:val="00061C20"/>
    <w:rsid w:val="00062B25"/>
    <w:rsid w:val="00064205"/>
    <w:rsid w:val="00064A49"/>
    <w:rsid w:val="00064B28"/>
    <w:rsid w:val="00064F5A"/>
    <w:rsid w:val="000669FD"/>
    <w:rsid w:val="00067456"/>
    <w:rsid w:val="00067805"/>
    <w:rsid w:val="000706EA"/>
    <w:rsid w:val="00072066"/>
    <w:rsid w:val="000722C0"/>
    <w:rsid w:val="0007316C"/>
    <w:rsid w:val="00074628"/>
    <w:rsid w:val="000747B5"/>
    <w:rsid w:val="00077338"/>
    <w:rsid w:val="0007780D"/>
    <w:rsid w:val="000778B4"/>
    <w:rsid w:val="00080B5E"/>
    <w:rsid w:val="000812EF"/>
    <w:rsid w:val="00081735"/>
    <w:rsid w:val="00081B61"/>
    <w:rsid w:val="0008319C"/>
    <w:rsid w:val="0008750F"/>
    <w:rsid w:val="00087EAC"/>
    <w:rsid w:val="00090F13"/>
    <w:rsid w:val="0009505E"/>
    <w:rsid w:val="00096834"/>
    <w:rsid w:val="00097B68"/>
    <w:rsid w:val="000A0A1D"/>
    <w:rsid w:val="000A345D"/>
    <w:rsid w:val="000A3F0D"/>
    <w:rsid w:val="000A4324"/>
    <w:rsid w:val="000A559E"/>
    <w:rsid w:val="000A70E4"/>
    <w:rsid w:val="000B0274"/>
    <w:rsid w:val="000B3B3D"/>
    <w:rsid w:val="000B48E5"/>
    <w:rsid w:val="000B4AD3"/>
    <w:rsid w:val="000C03C6"/>
    <w:rsid w:val="000C1DD4"/>
    <w:rsid w:val="000C29BE"/>
    <w:rsid w:val="000D017D"/>
    <w:rsid w:val="000D05BA"/>
    <w:rsid w:val="000D3059"/>
    <w:rsid w:val="000D3C97"/>
    <w:rsid w:val="000D4B56"/>
    <w:rsid w:val="000D4DCF"/>
    <w:rsid w:val="000D71E2"/>
    <w:rsid w:val="000D7927"/>
    <w:rsid w:val="000E1326"/>
    <w:rsid w:val="000E2F2E"/>
    <w:rsid w:val="000E607C"/>
    <w:rsid w:val="000F35DF"/>
    <w:rsid w:val="000F5B62"/>
    <w:rsid w:val="000F645D"/>
    <w:rsid w:val="00100616"/>
    <w:rsid w:val="001061FC"/>
    <w:rsid w:val="0010685D"/>
    <w:rsid w:val="00107688"/>
    <w:rsid w:val="00110C5D"/>
    <w:rsid w:val="001116C6"/>
    <w:rsid w:val="0011211F"/>
    <w:rsid w:val="00113306"/>
    <w:rsid w:val="0011434F"/>
    <w:rsid w:val="0011617C"/>
    <w:rsid w:val="001171CC"/>
    <w:rsid w:val="001225D7"/>
    <w:rsid w:val="001233B1"/>
    <w:rsid w:val="00124222"/>
    <w:rsid w:val="001262AE"/>
    <w:rsid w:val="00126B95"/>
    <w:rsid w:val="00130DBD"/>
    <w:rsid w:val="00131CE5"/>
    <w:rsid w:val="001414D1"/>
    <w:rsid w:val="00146640"/>
    <w:rsid w:val="001468FA"/>
    <w:rsid w:val="00151B65"/>
    <w:rsid w:val="00154243"/>
    <w:rsid w:val="0015641D"/>
    <w:rsid w:val="001577A5"/>
    <w:rsid w:val="00160673"/>
    <w:rsid w:val="00166DCC"/>
    <w:rsid w:val="00171146"/>
    <w:rsid w:val="00172CCE"/>
    <w:rsid w:val="00172FA1"/>
    <w:rsid w:val="0017314D"/>
    <w:rsid w:val="001749E0"/>
    <w:rsid w:val="00175348"/>
    <w:rsid w:val="00177B71"/>
    <w:rsid w:val="0018033C"/>
    <w:rsid w:val="00181F33"/>
    <w:rsid w:val="001834D5"/>
    <w:rsid w:val="0018382D"/>
    <w:rsid w:val="0018633D"/>
    <w:rsid w:val="00186A42"/>
    <w:rsid w:val="00191649"/>
    <w:rsid w:val="001921ED"/>
    <w:rsid w:val="00192ED8"/>
    <w:rsid w:val="00193D02"/>
    <w:rsid w:val="0019636C"/>
    <w:rsid w:val="00196988"/>
    <w:rsid w:val="00196AC8"/>
    <w:rsid w:val="001A0AE1"/>
    <w:rsid w:val="001A1164"/>
    <w:rsid w:val="001A4B6C"/>
    <w:rsid w:val="001B0CE5"/>
    <w:rsid w:val="001B3443"/>
    <w:rsid w:val="001B4576"/>
    <w:rsid w:val="001B622E"/>
    <w:rsid w:val="001C0BCD"/>
    <w:rsid w:val="001C19E3"/>
    <w:rsid w:val="001C22C0"/>
    <w:rsid w:val="001C3AB3"/>
    <w:rsid w:val="001C5810"/>
    <w:rsid w:val="001C5B59"/>
    <w:rsid w:val="001C5EBA"/>
    <w:rsid w:val="001C62CF"/>
    <w:rsid w:val="001D2D29"/>
    <w:rsid w:val="001D3267"/>
    <w:rsid w:val="001D4844"/>
    <w:rsid w:val="001D726C"/>
    <w:rsid w:val="001E1042"/>
    <w:rsid w:val="001E3EF9"/>
    <w:rsid w:val="001E491B"/>
    <w:rsid w:val="001E501F"/>
    <w:rsid w:val="001E764A"/>
    <w:rsid w:val="001E77C4"/>
    <w:rsid w:val="001F1F0D"/>
    <w:rsid w:val="001F261A"/>
    <w:rsid w:val="001F47DC"/>
    <w:rsid w:val="001F484E"/>
    <w:rsid w:val="001F5AF6"/>
    <w:rsid w:val="001F6772"/>
    <w:rsid w:val="001F7B50"/>
    <w:rsid w:val="00200A93"/>
    <w:rsid w:val="00200EAF"/>
    <w:rsid w:val="00201F0B"/>
    <w:rsid w:val="0020233D"/>
    <w:rsid w:val="00211272"/>
    <w:rsid w:val="00211288"/>
    <w:rsid w:val="002144C6"/>
    <w:rsid w:val="00217811"/>
    <w:rsid w:val="00220B2A"/>
    <w:rsid w:val="00220B9E"/>
    <w:rsid w:val="00221B6A"/>
    <w:rsid w:val="00223B58"/>
    <w:rsid w:val="00225D63"/>
    <w:rsid w:val="002322F3"/>
    <w:rsid w:val="00234B61"/>
    <w:rsid w:val="002356EC"/>
    <w:rsid w:val="00236371"/>
    <w:rsid w:val="00236B46"/>
    <w:rsid w:val="00237ADF"/>
    <w:rsid w:val="00240F00"/>
    <w:rsid w:val="00242D62"/>
    <w:rsid w:val="00245D81"/>
    <w:rsid w:val="00247A69"/>
    <w:rsid w:val="00251ADD"/>
    <w:rsid w:val="00252AEE"/>
    <w:rsid w:val="00255596"/>
    <w:rsid w:val="00255841"/>
    <w:rsid w:val="002559D0"/>
    <w:rsid w:val="002566F3"/>
    <w:rsid w:val="00256E4D"/>
    <w:rsid w:val="00260F9B"/>
    <w:rsid w:val="00261F43"/>
    <w:rsid w:val="0026372C"/>
    <w:rsid w:val="00263B93"/>
    <w:rsid w:val="00264DD0"/>
    <w:rsid w:val="0026549F"/>
    <w:rsid w:val="002662B4"/>
    <w:rsid w:val="00267635"/>
    <w:rsid w:val="002711EF"/>
    <w:rsid w:val="00271E9C"/>
    <w:rsid w:val="00273104"/>
    <w:rsid w:val="00276815"/>
    <w:rsid w:val="0028012C"/>
    <w:rsid w:val="00281FD4"/>
    <w:rsid w:val="00282392"/>
    <w:rsid w:val="00284A60"/>
    <w:rsid w:val="00285B8B"/>
    <w:rsid w:val="00287D90"/>
    <w:rsid w:val="002912A4"/>
    <w:rsid w:val="00291E57"/>
    <w:rsid w:val="00292649"/>
    <w:rsid w:val="002A3F7F"/>
    <w:rsid w:val="002A41AC"/>
    <w:rsid w:val="002A5E58"/>
    <w:rsid w:val="002A6639"/>
    <w:rsid w:val="002A7760"/>
    <w:rsid w:val="002A7A2E"/>
    <w:rsid w:val="002B03F2"/>
    <w:rsid w:val="002B05C2"/>
    <w:rsid w:val="002B0C55"/>
    <w:rsid w:val="002B1AF1"/>
    <w:rsid w:val="002B299A"/>
    <w:rsid w:val="002B2DF4"/>
    <w:rsid w:val="002B510D"/>
    <w:rsid w:val="002B731E"/>
    <w:rsid w:val="002C2F51"/>
    <w:rsid w:val="002C6A6C"/>
    <w:rsid w:val="002C6AF0"/>
    <w:rsid w:val="002D1202"/>
    <w:rsid w:val="002D16D4"/>
    <w:rsid w:val="002E02A3"/>
    <w:rsid w:val="002E1C89"/>
    <w:rsid w:val="002E40E6"/>
    <w:rsid w:val="002E53BD"/>
    <w:rsid w:val="002E6A48"/>
    <w:rsid w:val="002E79E0"/>
    <w:rsid w:val="002F25E0"/>
    <w:rsid w:val="002F32AE"/>
    <w:rsid w:val="002F3AE3"/>
    <w:rsid w:val="002F4951"/>
    <w:rsid w:val="002F7E6F"/>
    <w:rsid w:val="0030262D"/>
    <w:rsid w:val="00302F0E"/>
    <w:rsid w:val="003075C1"/>
    <w:rsid w:val="0030786C"/>
    <w:rsid w:val="00310173"/>
    <w:rsid w:val="00311C40"/>
    <w:rsid w:val="00312A62"/>
    <w:rsid w:val="003160FE"/>
    <w:rsid w:val="00316683"/>
    <w:rsid w:val="00316D95"/>
    <w:rsid w:val="0032111D"/>
    <w:rsid w:val="0032579D"/>
    <w:rsid w:val="00326E90"/>
    <w:rsid w:val="003324F0"/>
    <w:rsid w:val="0033437C"/>
    <w:rsid w:val="0033440C"/>
    <w:rsid w:val="003356CD"/>
    <w:rsid w:val="00335F1C"/>
    <w:rsid w:val="00337ED4"/>
    <w:rsid w:val="003413CA"/>
    <w:rsid w:val="00343D68"/>
    <w:rsid w:val="00344286"/>
    <w:rsid w:val="0034468A"/>
    <w:rsid w:val="003502F8"/>
    <w:rsid w:val="00351F1E"/>
    <w:rsid w:val="00356614"/>
    <w:rsid w:val="003573E1"/>
    <w:rsid w:val="00357DD2"/>
    <w:rsid w:val="00357E5D"/>
    <w:rsid w:val="0036035A"/>
    <w:rsid w:val="00363942"/>
    <w:rsid w:val="0036539D"/>
    <w:rsid w:val="003668CB"/>
    <w:rsid w:val="00367EBC"/>
    <w:rsid w:val="00371648"/>
    <w:rsid w:val="00373467"/>
    <w:rsid w:val="00381B4B"/>
    <w:rsid w:val="003820F5"/>
    <w:rsid w:val="003873C6"/>
    <w:rsid w:val="0038785D"/>
    <w:rsid w:val="00390C73"/>
    <w:rsid w:val="0039277C"/>
    <w:rsid w:val="00394481"/>
    <w:rsid w:val="003974CB"/>
    <w:rsid w:val="003A1708"/>
    <w:rsid w:val="003A1C99"/>
    <w:rsid w:val="003A1CFD"/>
    <w:rsid w:val="003A32F7"/>
    <w:rsid w:val="003A4324"/>
    <w:rsid w:val="003A6BF2"/>
    <w:rsid w:val="003B3F57"/>
    <w:rsid w:val="003B50C1"/>
    <w:rsid w:val="003B5867"/>
    <w:rsid w:val="003C297A"/>
    <w:rsid w:val="003C4C93"/>
    <w:rsid w:val="003C5032"/>
    <w:rsid w:val="003C6A79"/>
    <w:rsid w:val="003C6E42"/>
    <w:rsid w:val="003C7867"/>
    <w:rsid w:val="003C7E11"/>
    <w:rsid w:val="003D055F"/>
    <w:rsid w:val="003D0F9D"/>
    <w:rsid w:val="003D17F9"/>
    <w:rsid w:val="003D1FA3"/>
    <w:rsid w:val="003D425F"/>
    <w:rsid w:val="003D437B"/>
    <w:rsid w:val="003D563A"/>
    <w:rsid w:val="003D79C4"/>
    <w:rsid w:val="003E0BBA"/>
    <w:rsid w:val="003E0E5F"/>
    <w:rsid w:val="003E24D5"/>
    <w:rsid w:val="003E2B53"/>
    <w:rsid w:val="003E64A8"/>
    <w:rsid w:val="003E76C8"/>
    <w:rsid w:val="003E79A5"/>
    <w:rsid w:val="003F1538"/>
    <w:rsid w:val="003F2F05"/>
    <w:rsid w:val="003F3E6B"/>
    <w:rsid w:val="003F5FDD"/>
    <w:rsid w:val="00400FE7"/>
    <w:rsid w:val="0041209D"/>
    <w:rsid w:val="00412E9D"/>
    <w:rsid w:val="0041332A"/>
    <w:rsid w:val="00414365"/>
    <w:rsid w:val="00420CC5"/>
    <w:rsid w:val="004218BB"/>
    <w:rsid w:val="00431C88"/>
    <w:rsid w:val="0043203E"/>
    <w:rsid w:val="0043219D"/>
    <w:rsid w:val="00433E0A"/>
    <w:rsid w:val="00437A45"/>
    <w:rsid w:val="00444B1F"/>
    <w:rsid w:val="00444C06"/>
    <w:rsid w:val="00446DF1"/>
    <w:rsid w:val="00447D31"/>
    <w:rsid w:val="00450583"/>
    <w:rsid w:val="00452709"/>
    <w:rsid w:val="0045329E"/>
    <w:rsid w:val="0045619E"/>
    <w:rsid w:val="00456505"/>
    <w:rsid w:val="004578E1"/>
    <w:rsid w:val="00461A2F"/>
    <w:rsid w:val="0046269D"/>
    <w:rsid w:val="00463390"/>
    <w:rsid w:val="00463FFD"/>
    <w:rsid w:val="0046568D"/>
    <w:rsid w:val="00470AB8"/>
    <w:rsid w:val="00474B13"/>
    <w:rsid w:val="00483F0B"/>
    <w:rsid w:val="00484944"/>
    <w:rsid w:val="00485CC2"/>
    <w:rsid w:val="004867E2"/>
    <w:rsid w:val="00486826"/>
    <w:rsid w:val="004877E9"/>
    <w:rsid w:val="00487B89"/>
    <w:rsid w:val="00491946"/>
    <w:rsid w:val="004921E1"/>
    <w:rsid w:val="004967C7"/>
    <w:rsid w:val="004A0670"/>
    <w:rsid w:val="004A2B75"/>
    <w:rsid w:val="004A7547"/>
    <w:rsid w:val="004B2999"/>
    <w:rsid w:val="004B31FB"/>
    <w:rsid w:val="004B41B5"/>
    <w:rsid w:val="004B54DE"/>
    <w:rsid w:val="004C46C3"/>
    <w:rsid w:val="004C7900"/>
    <w:rsid w:val="004D0DA0"/>
    <w:rsid w:val="004D19F1"/>
    <w:rsid w:val="004D3C0A"/>
    <w:rsid w:val="004D4D9E"/>
    <w:rsid w:val="004D5360"/>
    <w:rsid w:val="004D644E"/>
    <w:rsid w:val="004D7D4A"/>
    <w:rsid w:val="004E1183"/>
    <w:rsid w:val="004E1A41"/>
    <w:rsid w:val="004E48B5"/>
    <w:rsid w:val="004E4C1E"/>
    <w:rsid w:val="004E58C1"/>
    <w:rsid w:val="004E693F"/>
    <w:rsid w:val="004E7B5A"/>
    <w:rsid w:val="004F2E72"/>
    <w:rsid w:val="004F6063"/>
    <w:rsid w:val="004F6932"/>
    <w:rsid w:val="004F7A5F"/>
    <w:rsid w:val="005050A7"/>
    <w:rsid w:val="00505D0E"/>
    <w:rsid w:val="00506769"/>
    <w:rsid w:val="005132B7"/>
    <w:rsid w:val="00513311"/>
    <w:rsid w:val="00515C19"/>
    <w:rsid w:val="0052107C"/>
    <w:rsid w:val="005221B7"/>
    <w:rsid w:val="00522F3E"/>
    <w:rsid w:val="00530B85"/>
    <w:rsid w:val="00533173"/>
    <w:rsid w:val="005332DB"/>
    <w:rsid w:val="00537535"/>
    <w:rsid w:val="005403A2"/>
    <w:rsid w:val="00542952"/>
    <w:rsid w:val="005434F1"/>
    <w:rsid w:val="00544A4E"/>
    <w:rsid w:val="00545B21"/>
    <w:rsid w:val="0055042A"/>
    <w:rsid w:val="00551F16"/>
    <w:rsid w:val="00552956"/>
    <w:rsid w:val="005529C6"/>
    <w:rsid w:val="00553E33"/>
    <w:rsid w:val="00557703"/>
    <w:rsid w:val="00561DAE"/>
    <w:rsid w:val="0056208E"/>
    <w:rsid w:val="005632F9"/>
    <w:rsid w:val="00566B97"/>
    <w:rsid w:val="005704A7"/>
    <w:rsid w:val="005740FF"/>
    <w:rsid w:val="00575C6B"/>
    <w:rsid w:val="0057602D"/>
    <w:rsid w:val="0058158A"/>
    <w:rsid w:val="005843FA"/>
    <w:rsid w:val="00587926"/>
    <w:rsid w:val="005942A7"/>
    <w:rsid w:val="0059650D"/>
    <w:rsid w:val="0059724C"/>
    <w:rsid w:val="005A5218"/>
    <w:rsid w:val="005A706C"/>
    <w:rsid w:val="005A7D72"/>
    <w:rsid w:val="005B37A0"/>
    <w:rsid w:val="005B3A33"/>
    <w:rsid w:val="005B3FC1"/>
    <w:rsid w:val="005B5480"/>
    <w:rsid w:val="005B66EB"/>
    <w:rsid w:val="005B70E1"/>
    <w:rsid w:val="005B7304"/>
    <w:rsid w:val="005C07B0"/>
    <w:rsid w:val="005C0BB6"/>
    <w:rsid w:val="005C1496"/>
    <w:rsid w:val="005C1DE8"/>
    <w:rsid w:val="005C1E03"/>
    <w:rsid w:val="005C22A1"/>
    <w:rsid w:val="005C426A"/>
    <w:rsid w:val="005C4F72"/>
    <w:rsid w:val="005C5DD9"/>
    <w:rsid w:val="005C5E2E"/>
    <w:rsid w:val="005C62C0"/>
    <w:rsid w:val="005C6AAE"/>
    <w:rsid w:val="005D4222"/>
    <w:rsid w:val="005D48D5"/>
    <w:rsid w:val="005E19F3"/>
    <w:rsid w:val="005E2614"/>
    <w:rsid w:val="005E3553"/>
    <w:rsid w:val="005F297F"/>
    <w:rsid w:val="005F2B57"/>
    <w:rsid w:val="005F3134"/>
    <w:rsid w:val="005F4CCC"/>
    <w:rsid w:val="005F4F8E"/>
    <w:rsid w:val="005F6637"/>
    <w:rsid w:val="00603579"/>
    <w:rsid w:val="00605C09"/>
    <w:rsid w:val="00606869"/>
    <w:rsid w:val="00607112"/>
    <w:rsid w:val="00607B0B"/>
    <w:rsid w:val="006100D9"/>
    <w:rsid w:val="00610F5F"/>
    <w:rsid w:val="006119FD"/>
    <w:rsid w:val="00612C30"/>
    <w:rsid w:val="00612DA2"/>
    <w:rsid w:val="006130C7"/>
    <w:rsid w:val="00613413"/>
    <w:rsid w:val="0061634E"/>
    <w:rsid w:val="00616883"/>
    <w:rsid w:val="006204A3"/>
    <w:rsid w:val="00621F16"/>
    <w:rsid w:val="00622D63"/>
    <w:rsid w:val="00623163"/>
    <w:rsid w:val="006270BA"/>
    <w:rsid w:val="00627245"/>
    <w:rsid w:val="0063128D"/>
    <w:rsid w:val="006317C9"/>
    <w:rsid w:val="00637E1C"/>
    <w:rsid w:val="00645169"/>
    <w:rsid w:val="006478CF"/>
    <w:rsid w:val="00650870"/>
    <w:rsid w:val="006528C4"/>
    <w:rsid w:val="00653F3E"/>
    <w:rsid w:val="00654CC5"/>
    <w:rsid w:val="0065764C"/>
    <w:rsid w:val="00660783"/>
    <w:rsid w:val="006613BE"/>
    <w:rsid w:val="0066235C"/>
    <w:rsid w:val="0067299C"/>
    <w:rsid w:val="00672BB2"/>
    <w:rsid w:val="00672D5C"/>
    <w:rsid w:val="006800B6"/>
    <w:rsid w:val="006803BA"/>
    <w:rsid w:val="00681B9A"/>
    <w:rsid w:val="00686C27"/>
    <w:rsid w:val="00686CAB"/>
    <w:rsid w:val="006878F9"/>
    <w:rsid w:val="00693B73"/>
    <w:rsid w:val="00696BEB"/>
    <w:rsid w:val="00696E6C"/>
    <w:rsid w:val="00697837"/>
    <w:rsid w:val="006A1445"/>
    <w:rsid w:val="006A2784"/>
    <w:rsid w:val="006A3999"/>
    <w:rsid w:val="006A39F6"/>
    <w:rsid w:val="006A48F5"/>
    <w:rsid w:val="006A6CFA"/>
    <w:rsid w:val="006B10A8"/>
    <w:rsid w:val="006B2409"/>
    <w:rsid w:val="006B298E"/>
    <w:rsid w:val="006B29A9"/>
    <w:rsid w:val="006B661C"/>
    <w:rsid w:val="006B7057"/>
    <w:rsid w:val="006C2289"/>
    <w:rsid w:val="006C2A15"/>
    <w:rsid w:val="006C43FF"/>
    <w:rsid w:val="006C4810"/>
    <w:rsid w:val="006D4B1C"/>
    <w:rsid w:val="006D59E2"/>
    <w:rsid w:val="006D6694"/>
    <w:rsid w:val="006D6D4C"/>
    <w:rsid w:val="006D732F"/>
    <w:rsid w:val="006E1A92"/>
    <w:rsid w:val="006E22B1"/>
    <w:rsid w:val="006E688D"/>
    <w:rsid w:val="006E692E"/>
    <w:rsid w:val="006E71CC"/>
    <w:rsid w:val="006F2CA9"/>
    <w:rsid w:val="006F3859"/>
    <w:rsid w:val="006F6870"/>
    <w:rsid w:val="007028E7"/>
    <w:rsid w:val="007028EC"/>
    <w:rsid w:val="00704D15"/>
    <w:rsid w:val="00705E47"/>
    <w:rsid w:val="00705F3D"/>
    <w:rsid w:val="0070703E"/>
    <w:rsid w:val="00712869"/>
    <w:rsid w:val="00716129"/>
    <w:rsid w:val="0071637F"/>
    <w:rsid w:val="00717299"/>
    <w:rsid w:val="00723752"/>
    <w:rsid w:val="00723FF7"/>
    <w:rsid w:val="0072591D"/>
    <w:rsid w:val="00725EC7"/>
    <w:rsid w:val="00726861"/>
    <w:rsid w:val="00726913"/>
    <w:rsid w:val="007311B7"/>
    <w:rsid w:val="0073203F"/>
    <w:rsid w:val="0073488B"/>
    <w:rsid w:val="007360BF"/>
    <w:rsid w:val="00737057"/>
    <w:rsid w:val="00737255"/>
    <w:rsid w:val="00737895"/>
    <w:rsid w:val="00744E96"/>
    <w:rsid w:val="007535DA"/>
    <w:rsid w:val="007545C7"/>
    <w:rsid w:val="00754A00"/>
    <w:rsid w:val="00754A16"/>
    <w:rsid w:val="00755DAE"/>
    <w:rsid w:val="00756FFE"/>
    <w:rsid w:val="0076005C"/>
    <w:rsid w:val="0076069E"/>
    <w:rsid w:val="007611CB"/>
    <w:rsid w:val="00761C94"/>
    <w:rsid w:val="00762FA0"/>
    <w:rsid w:val="007635C1"/>
    <w:rsid w:val="00766B42"/>
    <w:rsid w:val="00767732"/>
    <w:rsid w:val="00771EE5"/>
    <w:rsid w:val="00774AEA"/>
    <w:rsid w:val="007760BA"/>
    <w:rsid w:val="0078070C"/>
    <w:rsid w:val="007812CF"/>
    <w:rsid w:val="00782B3F"/>
    <w:rsid w:val="00783EBE"/>
    <w:rsid w:val="00784541"/>
    <w:rsid w:val="0079297D"/>
    <w:rsid w:val="00793239"/>
    <w:rsid w:val="007932CF"/>
    <w:rsid w:val="0079390E"/>
    <w:rsid w:val="0079431C"/>
    <w:rsid w:val="00794A02"/>
    <w:rsid w:val="00795414"/>
    <w:rsid w:val="007961DA"/>
    <w:rsid w:val="007962EC"/>
    <w:rsid w:val="007968CC"/>
    <w:rsid w:val="00796FB7"/>
    <w:rsid w:val="007A11C2"/>
    <w:rsid w:val="007A16F9"/>
    <w:rsid w:val="007A2285"/>
    <w:rsid w:val="007A314D"/>
    <w:rsid w:val="007A57A2"/>
    <w:rsid w:val="007A5ADD"/>
    <w:rsid w:val="007A6305"/>
    <w:rsid w:val="007A7B0D"/>
    <w:rsid w:val="007B04A9"/>
    <w:rsid w:val="007B0DF5"/>
    <w:rsid w:val="007B16AC"/>
    <w:rsid w:val="007B1A07"/>
    <w:rsid w:val="007B2021"/>
    <w:rsid w:val="007B2237"/>
    <w:rsid w:val="007B4791"/>
    <w:rsid w:val="007B6022"/>
    <w:rsid w:val="007B6286"/>
    <w:rsid w:val="007B7AF7"/>
    <w:rsid w:val="007C0995"/>
    <w:rsid w:val="007C0D00"/>
    <w:rsid w:val="007C33B9"/>
    <w:rsid w:val="007C33E6"/>
    <w:rsid w:val="007C464D"/>
    <w:rsid w:val="007C6F6F"/>
    <w:rsid w:val="007C749D"/>
    <w:rsid w:val="007D049C"/>
    <w:rsid w:val="007D0E51"/>
    <w:rsid w:val="007D3062"/>
    <w:rsid w:val="007D6C40"/>
    <w:rsid w:val="007D74E1"/>
    <w:rsid w:val="007E000D"/>
    <w:rsid w:val="007E0C09"/>
    <w:rsid w:val="007E3423"/>
    <w:rsid w:val="007E53EE"/>
    <w:rsid w:val="007E5D7C"/>
    <w:rsid w:val="007E658B"/>
    <w:rsid w:val="007F0331"/>
    <w:rsid w:val="007F12B5"/>
    <w:rsid w:val="007F2860"/>
    <w:rsid w:val="00804DD9"/>
    <w:rsid w:val="00805BC0"/>
    <w:rsid w:val="00807440"/>
    <w:rsid w:val="00807FE5"/>
    <w:rsid w:val="008161CB"/>
    <w:rsid w:val="00821443"/>
    <w:rsid w:val="008229C0"/>
    <w:rsid w:val="0082429F"/>
    <w:rsid w:val="008264EB"/>
    <w:rsid w:val="00826613"/>
    <w:rsid w:val="00827117"/>
    <w:rsid w:val="00827924"/>
    <w:rsid w:val="00827FCF"/>
    <w:rsid w:val="0083059F"/>
    <w:rsid w:val="00830756"/>
    <w:rsid w:val="008364E2"/>
    <w:rsid w:val="008367D1"/>
    <w:rsid w:val="00836A0A"/>
    <w:rsid w:val="00847F33"/>
    <w:rsid w:val="008519CD"/>
    <w:rsid w:val="00852EFB"/>
    <w:rsid w:val="00855830"/>
    <w:rsid w:val="00861CD5"/>
    <w:rsid w:val="0086230E"/>
    <w:rsid w:val="00862484"/>
    <w:rsid w:val="00862642"/>
    <w:rsid w:val="0086400A"/>
    <w:rsid w:val="008650B4"/>
    <w:rsid w:val="008652EF"/>
    <w:rsid w:val="008726BF"/>
    <w:rsid w:val="00872E87"/>
    <w:rsid w:val="00873F60"/>
    <w:rsid w:val="0087505A"/>
    <w:rsid w:val="008750EF"/>
    <w:rsid w:val="00875397"/>
    <w:rsid w:val="00875689"/>
    <w:rsid w:val="008806D5"/>
    <w:rsid w:val="00880F65"/>
    <w:rsid w:val="008832B5"/>
    <w:rsid w:val="00884286"/>
    <w:rsid w:val="00885C2F"/>
    <w:rsid w:val="008873EA"/>
    <w:rsid w:val="00887D9F"/>
    <w:rsid w:val="008905EF"/>
    <w:rsid w:val="00890982"/>
    <w:rsid w:val="00896EF0"/>
    <w:rsid w:val="00897095"/>
    <w:rsid w:val="008A4E70"/>
    <w:rsid w:val="008A5247"/>
    <w:rsid w:val="008A58F9"/>
    <w:rsid w:val="008B11CE"/>
    <w:rsid w:val="008B2F9B"/>
    <w:rsid w:val="008B4113"/>
    <w:rsid w:val="008B492A"/>
    <w:rsid w:val="008B76B9"/>
    <w:rsid w:val="008C0C86"/>
    <w:rsid w:val="008C26E5"/>
    <w:rsid w:val="008C2A64"/>
    <w:rsid w:val="008C3B80"/>
    <w:rsid w:val="008C5A86"/>
    <w:rsid w:val="008C6980"/>
    <w:rsid w:val="008D013A"/>
    <w:rsid w:val="008D1F2A"/>
    <w:rsid w:val="008D2331"/>
    <w:rsid w:val="008D2ECC"/>
    <w:rsid w:val="008D376A"/>
    <w:rsid w:val="008D4071"/>
    <w:rsid w:val="008D4980"/>
    <w:rsid w:val="008D760A"/>
    <w:rsid w:val="008D77BD"/>
    <w:rsid w:val="008D7C52"/>
    <w:rsid w:val="008E0CEF"/>
    <w:rsid w:val="008E37BD"/>
    <w:rsid w:val="008E42E1"/>
    <w:rsid w:val="008E4AE5"/>
    <w:rsid w:val="008E5D6A"/>
    <w:rsid w:val="008F00CC"/>
    <w:rsid w:val="008F041B"/>
    <w:rsid w:val="008F318E"/>
    <w:rsid w:val="008F740E"/>
    <w:rsid w:val="008F7816"/>
    <w:rsid w:val="00900750"/>
    <w:rsid w:val="00900A08"/>
    <w:rsid w:val="00902935"/>
    <w:rsid w:val="00902966"/>
    <w:rsid w:val="0090523F"/>
    <w:rsid w:val="00907E0E"/>
    <w:rsid w:val="0091137C"/>
    <w:rsid w:val="009121A2"/>
    <w:rsid w:val="009131E3"/>
    <w:rsid w:val="00917499"/>
    <w:rsid w:val="0091766D"/>
    <w:rsid w:val="00917700"/>
    <w:rsid w:val="00922B68"/>
    <w:rsid w:val="0092648D"/>
    <w:rsid w:val="00926567"/>
    <w:rsid w:val="009270D4"/>
    <w:rsid w:val="00927F31"/>
    <w:rsid w:val="00930868"/>
    <w:rsid w:val="009364C4"/>
    <w:rsid w:val="00937411"/>
    <w:rsid w:val="00937F53"/>
    <w:rsid w:val="009415AE"/>
    <w:rsid w:val="00941C4D"/>
    <w:rsid w:val="009424A5"/>
    <w:rsid w:val="00944368"/>
    <w:rsid w:val="00945CF2"/>
    <w:rsid w:val="00946488"/>
    <w:rsid w:val="0095060C"/>
    <w:rsid w:val="00953CF6"/>
    <w:rsid w:val="009556BF"/>
    <w:rsid w:val="00955720"/>
    <w:rsid w:val="00955F7C"/>
    <w:rsid w:val="00957669"/>
    <w:rsid w:val="009600E0"/>
    <w:rsid w:val="00960B92"/>
    <w:rsid w:val="00960FC8"/>
    <w:rsid w:val="009623F0"/>
    <w:rsid w:val="00964277"/>
    <w:rsid w:val="00966FC1"/>
    <w:rsid w:val="009671B7"/>
    <w:rsid w:val="00967CFA"/>
    <w:rsid w:val="0097049C"/>
    <w:rsid w:val="009748CC"/>
    <w:rsid w:val="00977840"/>
    <w:rsid w:val="00977D26"/>
    <w:rsid w:val="009809F3"/>
    <w:rsid w:val="00983C1F"/>
    <w:rsid w:val="00986D29"/>
    <w:rsid w:val="009871F8"/>
    <w:rsid w:val="00991013"/>
    <w:rsid w:val="00992827"/>
    <w:rsid w:val="0099512E"/>
    <w:rsid w:val="00996ECC"/>
    <w:rsid w:val="009A007B"/>
    <w:rsid w:val="009A263C"/>
    <w:rsid w:val="009A535B"/>
    <w:rsid w:val="009A5498"/>
    <w:rsid w:val="009B053D"/>
    <w:rsid w:val="009B1B35"/>
    <w:rsid w:val="009B64E3"/>
    <w:rsid w:val="009C0A06"/>
    <w:rsid w:val="009C0A74"/>
    <w:rsid w:val="009C5A69"/>
    <w:rsid w:val="009D1EC5"/>
    <w:rsid w:val="009D4E92"/>
    <w:rsid w:val="009D6FCB"/>
    <w:rsid w:val="009D7007"/>
    <w:rsid w:val="009E0251"/>
    <w:rsid w:val="009E05AF"/>
    <w:rsid w:val="009E077E"/>
    <w:rsid w:val="009E1F38"/>
    <w:rsid w:val="009E2270"/>
    <w:rsid w:val="009E2C09"/>
    <w:rsid w:val="009E5332"/>
    <w:rsid w:val="009E6B78"/>
    <w:rsid w:val="009F161A"/>
    <w:rsid w:val="009F1E23"/>
    <w:rsid w:val="009F22FE"/>
    <w:rsid w:val="009F2E76"/>
    <w:rsid w:val="009F2F1F"/>
    <w:rsid w:val="009F51EB"/>
    <w:rsid w:val="009F5557"/>
    <w:rsid w:val="00A0096B"/>
    <w:rsid w:val="00A01E07"/>
    <w:rsid w:val="00A0554C"/>
    <w:rsid w:val="00A05600"/>
    <w:rsid w:val="00A05E5A"/>
    <w:rsid w:val="00A1177F"/>
    <w:rsid w:val="00A15082"/>
    <w:rsid w:val="00A153FE"/>
    <w:rsid w:val="00A215B1"/>
    <w:rsid w:val="00A224DF"/>
    <w:rsid w:val="00A22F4C"/>
    <w:rsid w:val="00A23728"/>
    <w:rsid w:val="00A23EE2"/>
    <w:rsid w:val="00A25C4F"/>
    <w:rsid w:val="00A276E5"/>
    <w:rsid w:val="00A3281D"/>
    <w:rsid w:val="00A33DF9"/>
    <w:rsid w:val="00A346C2"/>
    <w:rsid w:val="00A348A6"/>
    <w:rsid w:val="00A34B91"/>
    <w:rsid w:val="00A353A6"/>
    <w:rsid w:val="00A36684"/>
    <w:rsid w:val="00A3694D"/>
    <w:rsid w:val="00A4199A"/>
    <w:rsid w:val="00A419B3"/>
    <w:rsid w:val="00A445E1"/>
    <w:rsid w:val="00A4512D"/>
    <w:rsid w:val="00A46E57"/>
    <w:rsid w:val="00A502C5"/>
    <w:rsid w:val="00A521F5"/>
    <w:rsid w:val="00A525C8"/>
    <w:rsid w:val="00A55E08"/>
    <w:rsid w:val="00A5686E"/>
    <w:rsid w:val="00A5728C"/>
    <w:rsid w:val="00A57A47"/>
    <w:rsid w:val="00A6074A"/>
    <w:rsid w:val="00A60D3E"/>
    <w:rsid w:val="00A67D7D"/>
    <w:rsid w:val="00A705AF"/>
    <w:rsid w:val="00A70D07"/>
    <w:rsid w:val="00A7155D"/>
    <w:rsid w:val="00A71F68"/>
    <w:rsid w:val="00A72AAB"/>
    <w:rsid w:val="00A75B58"/>
    <w:rsid w:val="00A76D73"/>
    <w:rsid w:val="00A77349"/>
    <w:rsid w:val="00A8267F"/>
    <w:rsid w:val="00A834CF"/>
    <w:rsid w:val="00A8481B"/>
    <w:rsid w:val="00A84F24"/>
    <w:rsid w:val="00A87DAE"/>
    <w:rsid w:val="00A90EAD"/>
    <w:rsid w:val="00A931E2"/>
    <w:rsid w:val="00A93A18"/>
    <w:rsid w:val="00A957D8"/>
    <w:rsid w:val="00A964DB"/>
    <w:rsid w:val="00AA1810"/>
    <w:rsid w:val="00AA39D0"/>
    <w:rsid w:val="00AA3A86"/>
    <w:rsid w:val="00AA5E67"/>
    <w:rsid w:val="00AA6DC2"/>
    <w:rsid w:val="00AA7875"/>
    <w:rsid w:val="00AA7B58"/>
    <w:rsid w:val="00AB1978"/>
    <w:rsid w:val="00AB30A6"/>
    <w:rsid w:val="00AB40AB"/>
    <w:rsid w:val="00AB4455"/>
    <w:rsid w:val="00AB55F6"/>
    <w:rsid w:val="00AB6ED9"/>
    <w:rsid w:val="00AB7113"/>
    <w:rsid w:val="00AC217B"/>
    <w:rsid w:val="00AC2EA3"/>
    <w:rsid w:val="00AC3E28"/>
    <w:rsid w:val="00AC3F79"/>
    <w:rsid w:val="00AC3FE5"/>
    <w:rsid w:val="00AC713B"/>
    <w:rsid w:val="00AD0F89"/>
    <w:rsid w:val="00AD2F8C"/>
    <w:rsid w:val="00AD52A0"/>
    <w:rsid w:val="00AD5FD1"/>
    <w:rsid w:val="00AD6BAD"/>
    <w:rsid w:val="00AE15B9"/>
    <w:rsid w:val="00AE246D"/>
    <w:rsid w:val="00AF0563"/>
    <w:rsid w:val="00AF06CB"/>
    <w:rsid w:val="00AF5DCB"/>
    <w:rsid w:val="00AF5E5E"/>
    <w:rsid w:val="00AF6154"/>
    <w:rsid w:val="00AF71FF"/>
    <w:rsid w:val="00B02EA3"/>
    <w:rsid w:val="00B1050F"/>
    <w:rsid w:val="00B10E5A"/>
    <w:rsid w:val="00B111BE"/>
    <w:rsid w:val="00B130D2"/>
    <w:rsid w:val="00B1412B"/>
    <w:rsid w:val="00B15509"/>
    <w:rsid w:val="00B158A1"/>
    <w:rsid w:val="00B24DF4"/>
    <w:rsid w:val="00B2665E"/>
    <w:rsid w:val="00B328AF"/>
    <w:rsid w:val="00B32DD1"/>
    <w:rsid w:val="00B33990"/>
    <w:rsid w:val="00B3720C"/>
    <w:rsid w:val="00B377FC"/>
    <w:rsid w:val="00B40273"/>
    <w:rsid w:val="00B411AF"/>
    <w:rsid w:val="00B41409"/>
    <w:rsid w:val="00B42851"/>
    <w:rsid w:val="00B45171"/>
    <w:rsid w:val="00B47076"/>
    <w:rsid w:val="00B47539"/>
    <w:rsid w:val="00B50F07"/>
    <w:rsid w:val="00B51825"/>
    <w:rsid w:val="00B56B37"/>
    <w:rsid w:val="00B60818"/>
    <w:rsid w:val="00B61312"/>
    <w:rsid w:val="00B626FC"/>
    <w:rsid w:val="00B63B7B"/>
    <w:rsid w:val="00B672E5"/>
    <w:rsid w:val="00B71694"/>
    <w:rsid w:val="00B7405D"/>
    <w:rsid w:val="00B7420B"/>
    <w:rsid w:val="00B807E6"/>
    <w:rsid w:val="00B80B41"/>
    <w:rsid w:val="00B83786"/>
    <w:rsid w:val="00B844D2"/>
    <w:rsid w:val="00B84A47"/>
    <w:rsid w:val="00B87965"/>
    <w:rsid w:val="00B908AE"/>
    <w:rsid w:val="00B917F2"/>
    <w:rsid w:val="00B95A18"/>
    <w:rsid w:val="00B95A67"/>
    <w:rsid w:val="00BA4AEE"/>
    <w:rsid w:val="00BA5BCD"/>
    <w:rsid w:val="00BA69C8"/>
    <w:rsid w:val="00BA7408"/>
    <w:rsid w:val="00BA7E6F"/>
    <w:rsid w:val="00BB19D9"/>
    <w:rsid w:val="00BB4D9E"/>
    <w:rsid w:val="00BB64F8"/>
    <w:rsid w:val="00BB6A01"/>
    <w:rsid w:val="00BC0338"/>
    <w:rsid w:val="00BC07E4"/>
    <w:rsid w:val="00BC2563"/>
    <w:rsid w:val="00BC448D"/>
    <w:rsid w:val="00BC514F"/>
    <w:rsid w:val="00BD1FF2"/>
    <w:rsid w:val="00BD37F1"/>
    <w:rsid w:val="00BD5792"/>
    <w:rsid w:val="00BD5ADB"/>
    <w:rsid w:val="00BD60BA"/>
    <w:rsid w:val="00BD65EE"/>
    <w:rsid w:val="00BE2411"/>
    <w:rsid w:val="00BE6251"/>
    <w:rsid w:val="00BF11FF"/>
    <w:rsid w:val="00BF136E"/>
    <w:rsid w:val="00BF1E0D"/>
    <w:rsid w:val="00BF422F"/>
    <w:rsid w:val="00BF5644"/>
    <w:rsid w:val="00BF6E40"/>
    <w:rsid w:val="00BF7581"/>
    <w:rsid w:val="00BF761F"/>
    <w:rsid w:val="00C0079A"/>
    <w:rsid w:val="00C007B2"/>
    <w:rsid w:val="00C01D9B"/>
    <w:rsid w:val="00C0528B"/>
    <w:rsid w:val="00C05F17"/>
    <w:rsid w:val="00C06314"/>
    <w:rsid w:val="00C07959"/>
    <w:rsid w:val="00C11F80"/>
    <w:rsid w:val="00C13D71"/>
    <w:rsid w:val="00C16F87"/>
    <w:rsid w:val="00C23604"/>
    <w:rsid w:val="00C31839"/>
    <w:rsid w:val="00C32129"/>
    <w:rsid w:val="00C32FF6"/>
    <w:rsid w:val="00C35024"/>
    <w:rsid w:val="00C35722"/>
    <w:rsid w:val="00C40F44"/>
    <w:rsid w:val="00C417B3"/>
    <w:rsid w:val="00C41C4E"/>
    <w:rsid w:val="00C436EE"/>
    <w:rsid w:val="00C4440D"/>
    <w:rsid w:val="00C4518C"/>
    <w:rsid w:val="00C47CB6"/>
    <w:rsid w:val="00C5003A"/>
    <w:rsid w:val="00C503EB"/>
    <w:rsid w:val="00C50E98"/>
    <w:rsid w:val="00C5113E"/>
    <w:rsid w:val="00C51BE7"/>
    <w:rsid w:val="00C51E57"/>
    <w:rsid w:val="00C5506A"/>
    <w:rsid w:val="00C55A59"/>
    <w:rsid w:val="00C55B1A"/>
    <w:rsid w:val="00C55D46"/>
    <w:rsid w:val="00C57F27"/>
    <w:rsid w:val="00C631D6"/>
    <w:rsid w:val="00C63935"/>
    <w:rsid w:val="00C6412B"/>
    <w:rsid w:val="00C670C5"/>
    <w:rsid w:val="00C725E4"/>
    <w:rsid w:val="00C753F9"/>
    <w:rsid w:val="00C81626"/>
    <w:rsid w:val="00C81A88"/>
    <w:rsid w:val="00C82A38"/>
    <w:rsid w:val="00C85406"/>
    <w:rsid w:val="00C911AD"/>
    <w:rsid w:val="00C91856"/>
    <w:rsid w:val="00C95D9B"/>
    <w:rsid w:val="00CA0E8D"/>
    <w:rsid w:val="00CA2F06"/>
    <w:rsid w:val="00CA3F4D"/>
    <w:rsid w:val="00CA4463"/>
    <w:rsid w:val="00CA5B40"/>
    <w:rsid w:val="00CA6026"/>
    <w:rsid w:val="00CA6294"/>
    <w:rsid w:val="00CB0684"/>
    <w:rsid w:val="00CB0DE5"/>
    <w:rsid w:val="00CB2263"/>
    <w:rsid w:val="00CB4AA3"/>
    <w:rsid w:val="00CB4ED4"/>
    <w:rsid w:val="00CB5472"/>
    <w:rsid w:val="00CB5999"/>
    <w:rsid w:val="00CB5B1A"/>
    <w:rsid w:val="00CB733F"/>
    <w:rsid w:val="00CC18CF"/>
    <w:rsid w:val="00CC20E4"/>
    <w:rsid w:val="00CC2CD9"/>
    <w:rsid w:val="00CC445C"/>
    <w:rsid w:val="00CC697B"/>
    <w:rsid w:val="00CC75C5"/>
    <w:rsid w:val="00CD3188"/>
    <w:rsid w:val="00CD31C1"/>
    <w:rsid w:val="00CD3F6F"/>
    <w:rsid w:val="00CD47B5"/>
    <w:rsid w:val="00CD6D85"/>
    <w:rsid w:val="00CE71E2"/>
    <w:rsid w:val="00CF184B"/>
    <w:rsid w:val="00CF5FBC"/>
    <w:rsid w:val="00D000F5"/>
    <w:rsid w:val="00D001A8"/>
    <w:rsid w:val="00D017D3"/>
    <w:rsid w:val="00D032E0"/>
    <w:rsid w:val="00D036C2"/>
    <w:rsid w:val="00D03EE4"/>
    <w:rsid w:val="00D0490A"/>
    <w:rsid w:val="00D125E6"/>
    <w:rsid w:val="00D13A77"/>
    <w:rsid w:val="00D14464"/>
    <w:rsid w:val="00D1446E"/>
    <w:rsid w:val="00D16B33"/>
    <w:rsid w:val="00D204AE"/>
    <w:rsid w:val="00D21E74"/>
    <w:rsid w:val="00D21FA4"/>
    <w:rsid w:val="00D22154"/>
    <w:rsid w:val="00D22B49"/>
    <w:rsid w:val="00D23707"/>
    <w:rsid w:val="00D24922"/>
    <w:rsid w:val="00D30591"/>
    <w:rsid w:val="00D306D8"/>
    <w:rsid w:val="00D31E26"/>
    <w:rsid w:val="00D33236"/>
    <w:rsid w:val="00D34094"/>
    <w:rsid w:val="00D40E02"/>
    <w:rsid w:val="00D429FE"/>
    <w:rsid w:val="00D42B9A"/>
    <w:rsid w:val="00D4336F"/>
    <w:rsid w:val="00D43CEC"/>
    <w:rsid w:val="00D45998"/>
    <w:rsid w:val="00D469E4"/>
    <w:rsid w:val="00D5036C"/>
    <w:rsid w:val="00D51608"/>
    <w:rsid w:val="00D51D27"/>
    <w:rsid w:val="00D52173"/>
    <w:rsid w:val="00D54ABA"/>
    <w:rsid w:val="00D575AA"/>
    <w:rsid w:val="00D61ADB"/>
    <w:rsid w:val="00D6511E"/>
    <w:rsid w:val="00D67411"/>
    <w:rsid w:val="00D72BCA"/>
    <w:rsid w:val="00D73A8F"/>
    <w:rsid w:val="00D73FE2"/>
    <w:rsid w:val="00D74597"/>
    <w:rsid w:val="00D7465B"/>
    <w:rsid w:val="00D74BB4"/>
    <w:rsid w:val="00D75706"/>
    <w:rsid w:val="00D81D63"/>
    <w:rsid w:val="00D9009D"/>
    <w:rsid w:val="00D91283"/>
    <w:rsid w:val="00D91506"/>
    <w:rsid w:val="00D9153B"/>
    <w:rsid w:val="00D91B26"/>
    <w:rsid w:val="00D959A9"/>
    <w:rsid w:val="00D96327"/>
    <w:rsid w:val="00D96344"/>
    <w:rsid w:val="00D97150"/>
    <w:rsid w:val="00D9755A"/>
    <w:rsid w:val="00D977B2"/>
    <w:rsid w:val="00DA3988"/>
    <w:rsid w:val="00DA4FB4"/>
    <w:rsid w:val="00DA6C5E"/>
    <w:rsid w:val="00DB2082"/>
    <w:rsid w:val="00DB5911"/>
    <w:rsid w:val="00DC0D24"/>
    <w:rsid w:val="00DC29E9"/>
    <w:rsid w:val="00DC54CA"/>
    <w:rsid w:val="00DC5C48"/>
    <w:rsid w:val="00DD3C62"/>
    <w:rsid w:val="00DE48B9"/>
    <w:rsid w:val="00DE674D"/>
    <w:rsid w:val="00DF21FB"/>
    <w:rsid w:val="00DF6B54"/>
    <w:rsid w:val="00E022EB"/>
    <w:rsid w:val="00E10B22"/>
    <w:rsid w:val="00E13C5C"/>
    <w:rsid w:val="00E14037"/>
    <w:rsid w:val="00E143FD"/>
    <w:rsid w:val="00E17069"/>
    <w:rsid w:val="00E20B2B"/>
    <w:rsid w:val="00E22DE2"/>
    <w:rsid w:val="00E2332A"/>
    <w:rsid w:val="00E236C6"/>
    <w:rsid w:val="00E254D5"/>
    <w:rsid w:val="00E30232"/>
    <w:rsid w:val="00E31459"/>
    <w:rsid w:val="00E3202B"/>
    <w:rsid w:val="00E3235B"/>
    <w:rsid w:val="00E32C06"/>
    <w:rsid w:val="00E360E7"/>
    <w:rsid w:val="00E36C31"/>
    <w:rsid w:val="00E3701D"/>
    <w:rsid w:val="00E373A4"/>
    <w:rsid w:val="00E373F5"/>
    <w:rsid w:val="00E37E19"/>
    <w:rsid w:val="00E40F95"/>
    <w:rsid w:val="00E41E24"/>
    <w:rsid w:val="00E42801"/>
    <w:rsid w:val="00E4312B"/>
    <w:rsid w:val="00E4588E"/>
    <w:rsid w:val="00E518C2"/>
    <w:rsid w:val="00E52ECB"/>
    <w:rsid w:val="00E54F39"/>
    <w:rsid w:val="00E55369"/>
    <w:rsid w:val="00E57257"/>
    <w:rsid w:val="00E60520"/>
    <w:rsid w:val="00E60EE1"/>
    <w:rsid w:val="00E61249"/>
    <w:rsid w:val="00E613D5"/>
    <w:rsid w:val="00E64038"/>
    <w:rsid w:val="00E6461E"/>
    <w:rsid w:val="00E66586"/>
    <w:rsid w:val="00E67415"/>
    <w:rsid w:val="00E708F6"/>
    <w:rsid w:val="00E716B4"/>
    <w:rsid w:val="00E72137"/>
    <w:rsid w:val="00E733BB"/>
    <w:rsid w:val="00E7470A"/>
    <w:rsid w:val="00E7597D"/>
    <w:rsid w:val="00E771EB"/>
    <w:rsid w:val="00E77885"/>
    <w:rsid w:val="00E800F0"/>
    <w:rsid w:val="00E81614"/>
    <w:rsid w:val="00E82B51"/>
    <w:rsid w:val="00E84BA4"/>
    <w:rsid w:val="00E85E6A"/>
    <w:rsid w:val="00E8685F"/>
    <w:rsid w:val="00E86B67"/>
    <w:rsid w:val="00E9296C"/>
    <w:rsid w:val="00E952FF"/>
    <w:rsid w:val="00EA242C"/>
    <w:rsid w:val="00EA5362"/>
    <w:rsid w:val="00EA5E02"/>
    <w:rsid w:val="00EA5FD0"/>
    <w:rsid w:val="00EB0B78"/>
    <w:rsid w:val="00EB2B52"/>
    <w:rsid w:val="00EB2D95"/>
    <w:rsid w:val="00EB30AF"/>
    <w:rsid w:val="00EB40F5"/>
    <w:rsid w:val="00EB4641"/>
    <w:rsid w:val="00EB4BE4"/>
    <w:rsid w:val="00EB7DC6"/>
    <w:rsid w:val="00EC1921"/>
    <w:rsid w:val="00EC199C"/>
    <w:rsid w:val="00EC5C48"/>
    <w:rsid w:val="00EC792F"/>
    <w:rsid w:val="00ED39CE"/>
    <w:rsid w:val="00ED7D0A"/>
    <w:rsid w:val="00EE1F7A"/>
    <w:rsid w:val="00EE2984"/>
    <w:rsid w:val="00EE29C3"/>
    <w:rsid w:val="00EE356F"/>
    <w:rsid w:val="00EE397E"/>
    <w:rsid w:val="00EE7292"/>
    <w:rsid w:val="00EE7332"/>
    <w:rsid w:val="00EF1C95"/>
    <w:rsid w:val="00EF2AE5"/>
    <w:rsid w:val="00EF4BDC"/>
    <w:rsid w:val="00EF5A3A"/>
    <w:rsid w:val="00EF5C37"/>
    <w:rsid w:val="00EF6ADE"/>
    <w:rsid w:val="00EF6B58"/>
    <w:rsid w:val="00EF6CBB"/>
    <w:rsid w:val="00EF722A"/>
    <w:rsid w:val="00F002F1"/>
    <w:rsid w:val="00F01393"/>
    <w:rsid w:val="00F0547D"/>
    <w:rsid w:val="00F06131"/>
    <w:rsid w:val="00F078B7"/>
    <w:rsid w:val="00F1172F"/>
    <w:rsid w:val="00F14E80"/>
    <w:rsid w:val="00F15581"/>
    <w:rsid w:val="00F16617"/>
    <w:rsid w:val="00F1785E"/>
    <w:rsid w:val="00F225B4"/>
    <w:rsid w:val="00F238F2"/>
    <w:rsid w:val="00F3017D"/>
    <w:rsid w:val="00F318F0"/>
    <w:rsid w:val="00F332B3"/>
    <w:rsid w:val="00F34D63"/>
    <w:rsid w:val="00F3577D"/>
    <w:rsid w:val="00F36527"/>
    <w:rsid w:val="00F36E7B"/>
    <w:rsid w:val="00F41293"/>
    <w:rsid w:val="00F41C35"/>
    <w:rsid w:val="00F41E19"/>
    <w:rsid w:val="00F4205E"/>
    <w:rsid w:val="00F42BD6"/>
    <w:rsid w:val="00F4365B"/>
    <w:rsid w:val="00F446D4"/>
    <w:rsid w:val="00F4642B"/>
    <w:rsid w:val="00F53BE8"/>
    <w:rsid w:val="00F546F7"/>
    <w:rsid w:val="00F549D7"/>
    <w:rsid w:val="00F54BDA"/>
    <w:rsid w:val="00F556DB"/>
    <w:rsid w:val="00F55864"/>
    <w:rsid w:val="00F560D5"/>
    <w:rsid w:val="00F57CA2"/>
    <w:rsid w:val="00F61FCA"/>
    <w:rsid w:val="00F62EAD"/>
    <w:rsid w:val="00F70249"/>
    <w:rsid w:val="00F73D95"/>
    <w:rsid w:val="00F74999"/>
    <w:rsid w:val="00F7605A"/>
    <w:rsid w:val="00F80961"/>
    <w:rsid w:val="00F80A71"/>
    <w:rsid w:val="00F80C2D"/>
    <w:rsid w:val="00F83AB1"/>
    <w:rsid w:val="00F85141"/>
    <w:rsid w:val="00F860E5"/>
    <w:rsid w:val="00F927BC"/>
    <w:rsid w:val="00F92A93"/>
    <w:rsid w:val="00F95769"/>
    <w:rsid w:val="00F97F39"/>
    <w:rsid w:val="00F97F44"/>
    <w:rsid w:val="00FA0AA5"/>
    <w:rsid w:val="00FA2ED0"/>
    <w:rsid w:val="00FB49E2"/>
    <w:rsid w:val="00FC1E8B"/>
    <w:rsid w:val="00FC348B"/>
    <w:rsid w:val="00FC35C4"/>
    <w:rsid w:val="00FC3A46"/>
    <w:rsid w:val="00FC445D"/>
    <w:rsid w:val="00FC5140"/>
    <w:rsid w:val="00FC6C70"/>
    <w:rsid w:val="00FC7590"/>
    <w:rsid w:val="00FC7F5D"/>
    <w:rsid w:val="00FD4F01"/>
    <w:rsid w:val="00FE195E"/>
    <w:rsid w:val="00FE1B9F"/>
    <w:rsid w:val="00FE1EE3"/>
    <w:rsid w:val="00FE26C2"/>
    <w:rsid w:val="00FE2892"/>
    <w:rsid w:val="00FE2F68"/>
    <w:rsid w:val="00FE3D2A"/>
    <w:rsid w:val="00FE4E7D"/>
    <w:rsid w:val="00FE5500"/>
    <w:rsid w:val="00FE5CA3"/>
    <w:rsid w:val="00FE677B"/>
    <w:rsid w:val="00FE6BE8"/>
    <w:rsid w:val="00FE71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89E40"/>
  <w15:docId w15:val="{4615232A-3168-4FEB-8F66-C7176D4C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49"/>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8"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uiPriority="99"/>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1"/>
    <w:lsdException w:name="Quote" w:locked="0"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lsdException w:name="Book Title" w:semiHidden="1" w:unhideWhenUsed="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B0C55"/>
    <w:pPr>
      <w:spacing w:after="200" w:line="276" w:lineRule="auto"/>
    </w:pPr>
  </w:style>
  <w:style w:type="paragraph" w:styleId="Heading1">
    <w:name w:val="heading 1"/>
    <w:basedOn w:val="Normal"/>
    <w:next w:val="Normal"/>
    <w:link w:val="Heading1Char"/>
    <w:uiPriority w:val="2"/>
    <w:qFormat/>
    <w:rsid w:val="002B0C55"/>
    <w:pPr>
      <w:keepNext/>
      <w:pageBreakBefore/>
      <w:pBdr>
        <w:bottom w:val="single" w:sz="4" w:space="1" w:color="1178A2" w:themeColor="accent1"/>
      </w:pBdr>
      <w:spacing w:before="240" w:after="240"/>
      <w:outlineLvl w:val="0"/>
    </w:pPr>
    <w:rPr>
      <w:rFonts w:cs="Arial"/>
      <w:b/>
      <w:bCs/>
      <w:color w:val="1178A2" w:themeColor="accent1"/>
      <w:kern w:val="28"/>
      <w:sz w:val="36"/>
      <w:szCs w:val="32"/>
    </w:rPr>
  </w:style>
  <w:style w:type="paragraph" w:styleId="Heading2">
    <w:name w:val="heading 2"/>
    <w:basedOn w:val="Heading1"/>
    <w:next w:val="Normal"/>
    <w:link w:val="Heading2Char"/>
    <w:uiPriority w:val="2"/>
    <w:qFormat/>
    <w:rsid w:val="002B0C55"/>
    <w:pPr>
      <w:pageBreakBefore w:val="0"/>
      <w:pBdr>
        <w:bottom w:val="none" w:sz="0" w:space="0" w:color="auto"/>
      </w:pBdr>
      <w:spacing w:after="120"/>
      <w:outlineLvl w:val="1"/>
    </w:pPr>
    <w:rPr>
      <w:bCs w:val="0"/>
      <w:iCs/>
      <w:color w:val="125370" w:themeColor="accent3"/>
      <w:sz w:val="28"/>
      <w:szCs w:val="28"/>
    </w:rPr>
  </w:style>
  <w:style w:type="paragraph" w:styleId="Heading3">
    <w:name w:val="heading 3"/>
    <w:basedOn w:val="Heading2"/>
    <w:next w:val="Normal"/>
    <w:link w:val="Heading3Char"/>
    <w:uiPriority w:val="2"/>
    <w:qFormat/>
    <w:rsid w:val="002B0C55"/>
    <w:pPr>
      <w:outlineLvl w:val="2"/>
    </w:pPr>
    <w:rPr>
      <w:bCs/>
      <w:color w:val="1178A2" w:themeColor="text2"/>
      <w:sz w:val="24"/>
      <w:szCs w:val="26"/>
    </w:rPr>
  </w:style>
  <w:style w:type="paragraph" w:styleId="Heading4">
    <w:name w:val="heading 4"/>
    <w:basedOn w:val="Normal"/>
    <w:next w:val="Normal"/>
    <w:link w:val="Heading4Char"/>
    <w:uiPriority w:val="2"/>
    <w:qFormat/>
    <w:rsid w:val="002B0C55"/>
    <w:pPr>
      <w:keepNext/>
      <w:spacing w:before="120" w:after="120"/>
      <w:outlineLvl w:val="3"/>
    </w:pPr>
    <w:rPr>
      <w:b/>
      <w:bCs/>
      <w:color w:val="404040" w:themeColor="text1" w:themeTint="BF"/>
      <w:szCs w:val="26"/>
    </w:rPr>
  </w:style>
  <w:style w:type="paragraph" w:styleId="Heading5">
    <w:name w:val="heading 5"/>
    <w:basedOn w:val="Normal"/>
    <w:next w:val="Normal"/>
    <w:uiPriority w:val="2"/>
    <w:qFormat/>
    <w:rsid w:val="002B0C55"/>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2B0C55"/>
    <w:pPr>
      <w:keepNext/>
      <w:spacing w:before="240" w:after="60"/>
      <w:outlineLvl w:val="5"/>
    </w:pPr>
    <w:rPr>
      <w:b/>
      <w:bCs/>
      <w:i/>
    </w:rPr>
  </w:style>
  <w:style w:type="paragraph" w:styleId="Heading7">
    <w:name w:val="heading 7"/>
    <w:basedOn w:val="Normal"/>
    <w:next w:val="Normal"/>
    <w:link w:val="Heading7Char"/>
    <w:uiPriority w:val="98"/>
    <w:semiHidden/>
    <w:unhideWhenUsed/>
    <w:qFormat/>
    <w:locked/>
    <w:rsid w:val="002B0C55"/>
    <w:pPr>
      <w:keepNext/>
      <w:keepLines/>
      <w:spacing w:before="40" w:after="0"/>
      <w:outlineLvl w:val="6"/>
    </w:pPr>
    <w:rPr>
      <w:rFonts w:asciiTheme="majorHAnsi" w:eastAsiaTheme="majorEastAsia" w:hAnsiTheme="majorHAnsi" w:cstheme="majorBidi"/>
      <w:i/>
      <w:iCs/>
      <w:color w:val="083B5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B0C55"/>
    <w:rPr>
      <w:i/>
      <w:iCs/>
    </w:rPr>
  </w:style>
  <w:style w:type="character" w:styleId="Strong">
    <w:name w:val="Strong"/>
    <w:basedOn w:val="DefaultParagraphFont"/>
    <w:uiPriority w:val="22"/>
    <w:qFormat/>
    <w:rsid w:val="002B0C55"/>
    <w:rPr>
      <w:b/>
      <w:bCs/>
    </w:rPr>
  </w:style>
  <w:style w:type="paragraph" w:styleId="CommentText">
    <w:name w:val="annotation text"/>
    <w:basedOn w:val="Normal"/>
    <w:link w:val="CommentTextChar"/>
    <w:uiPriority w:val="99"/>
    <w:unhideWhenUsed/>
    <w:locked/>
    <w:rsid w:val="002B0C55"/>
    <w:rPr>
      <w:sz w:val="20"/>
      <w:szCs w:val="20"/>
    </w:rPr>
  </w:style>
  <w:style w:type="paragraph" w:customStyle="1" w:styleId="TableBlue">
    <w:name w:val="Table Blue"/>
    <w:basedOn w:val="Normal"/>
    <w:uiPriority w:val="4"/>
    <w:rsid w:val="002B0C55"/>
    <w:pPr>
      <w:widowControl w:val="0"/>
      <w:autoSpaceDE w:val="0"/>
      <w:autoSpaceDN w:val="0"/>
      <w:spacing w:after="60"/>
    </w:pPr>
    <w:rPr>
      <w:rFonts w:ascii="Arial" w:eastAsia="Arial" w:hAnsi="Arial" w:cs="Arial"/>
      <w:color w:val="1178A2" w:themeColor="accent1"/>
      <w:sz w:val="20"/>
      <w:lang w:eastAsia="en-US"/>
    </w:rPr>
  </w:style>
  <w:style w:type="paragraph" w:styleId="Title">
    <w:name w:val="Title"/>
    <w:basedOn w:val="Normal"/>
    <w:next w:val="Normal"/>
    <w:link w:val="TitleChar"/>
    <w:uiPriority w:val="49"/>
    <w:rsid w:val="002B0C55"/>
    <w:pPr>
      <w:spacing w:after="300"/>
      <w:contextualSpacing/>
    </w:pPr>
    <w:rPr>
      <w:rFonts w:ascii="Arial Bold" w:eastAsiaTheme="majorEastAsia" w:hAnsi="Arial Bold" w:cstheme="majorBidi"/>
      <w:b/>
      <w:color w:val="0A4A63"/>
      <w:kern w:val="28"/>
      <w:sz w:val="48"/>
      <w:szCs w:val="44"/>
    </w:rPr>
  </w:style>
  <w:style w:type="character" w:customStyle="1" w:styleId="TitleChar">
    <w:name w:val="Title Char"/>
    <w:basedOn w:val="DefaultParagraphFont"/>
    <w:link w:val="Title"/>
    <w:uiPriority w:val="49"/>
    <w:rsid w:val="002B0C55"/>
    <w:rPr>
      <w:rFonts w:ascii="Arial Bold" w:eastAsiaTheme="majorEastAsia" w:hAnsi="Arial Bold" w:cstheme="majorBidi"/>
      <w:b/>
      <w:color w:val="0A4A63"/>
      <w:kern w:val="28"/>
      <w:sz w:val="48"/>
      <w:szCs w:val="44"/>
    </w:rPr>
  </w:style>
  <w:style w:type="paragraph" w:customStyle="1" w:styleId="Bulletlist">
    <w:name w:val="Bullet list"/>
    <w:link w:val="BulletlistChar"/>
    <w:qFormat/>
    <w:rsid w:val="002B0C55"/>
    <w:pPr>
      <w:numPr>
        <w:numId w:val="10"/>
      </w:numPr>
      <w:spacing w:after="120" w:line="276" w:lineRule="auto"/>
      <w:ind w:left="709" w:hanging="425"/>
      <w:contextualSpacing/>
    </w:pPr>
    <w:rPr>
      <w:rFonts w:ascii="Arial" w:eastAsia="Times New Roman" w:hAnsi="Arial"/>
      <w:noProof/>
      <w:color w:val="000000" w:themeColor="text1"/>
      <w:szCs w:val="24"/>
      <w:lang w:eastAsia="en-US"/>
    </w:rPr>
  </w:style>
  <w:style w:type="paragraph" w:customStyle="1" w:styleId="Chaptertitle">
    <w:name w:val="Chapter title"/>
    <w:basedOn w:val="Title"/>
    <w:uiPriority w:val="19"/>
    <w:rsid w:val="003873C6"/>
    <w:pPr>
      <w:spacing w:before="240" w:after="240"/>
      <w:contextualSpacing w:val="0"/>
    </w:pPr>
    <w:rPr>
      <w:color w:val="125370" w:themeColor="accent3"/>
      <w:szCs w:val="48"/>
    </w:rPr>
  </w:style>
  <w:style w:type="paragraph" w:styleId="TOC1">
    <w:name w:val="toc 1"/>
    <w:basedOn w:val="Normal"/>
    <w:next w:val="Normal"/>
    <w:autoRedefine/>
    <w:uiPriority w:val="39"/>
    <w:qFormat/>
    <w:rsid w:val="002B0C55"/>
    <w:pPr>
      <w:tabs>
        <w:tab w:val="left" w:pos="284"/>
        <w:tab w:val="right" w:leader="dot" w:pos="9639"/>
      </w:tabs>
      <w:spacing w:before="120" w:after="120" w:line="240" w:lineRule="auto"/>
      <w:ind w:left="284" w:hanging="284"/>
    </w:pPr>
    <w:rPr>
      <w:rFonts w:cstheme="minorHAnsi"/>
      <w:b/>
      <w:bCs/>
      <w:color w:val="1178A2" w:themeColor="text2"/>
      <w:sz w:val="24"/>
      <w:szCs w:val="20"/>
    </w:rPr>
  </w:style>
  <w:style w:type="paragraph" w:styleId="Quote">
    <w:name w:val="Quote"/>
    <w:basedOn w:val="Normal"/>
    <w:next w:val="Normal"/>
    <w:link w:val="QuoteChar"/>
    <w:uiPriority w:val="19"/>
    <w:qFormat/>
    <w:rsid w:val="002B0C55"/>
    <w:pPr>
      <w:spacing w:before="240" w:after="240"/>
      <w:ind w:left="397"/>
    </w:pPr>
    <w:rPr>
      <w:iCs/>
      <w:sz w:val="20"/>
    </w:rPr>
  </w:style>
  <w:style w:type="character" w:customStyle="1" w:styleId="QuoteChar">
    <w:name w:val="Quote Char"/>
    <w:basedOn w:val="DefaultParagraphFont"/>
    <w:link w:val="Quote"/>
    <w:uiPriority w:val="19"/>
    <w:rsid w:val="002B0C55"/>
    <w:rPr>
      <w:iCs/>
      <w:sz w:val="20"/>
    </w:rPr>
  </w:style>
  <w:style w:type="paragraph" w:styleId="TOC2">
    <w:name w:val="toc 2"/>
    <w:basedOn w:val="Normal"/>
    <w:next w:val="Normal"/>
    <w:autoRedefine/>
    <w:uiPriority w:val="39"/>
    <w:qFormat/>
    <w:rsid w:val="002B0C55"/>
    <w:pPr>
      <w:tabs>
        <w:tab w:val="right" w:pos="9638"/>
      </w:tabs>
      <w:spacing w:before="120" w:after="120" w:line="240" w:lineRule="auto"/>
      <w:ind w:left="284"/>
    </w:pPr>
    <w:rPr>
      <w:rFonts w:cstheme="minorHAnsi"/>
      <w:szCs w:val="20"/>
    </w:rPr>
  </w:style>
  <w:style w:type="paragraph" w:styleId="TOC3">
    <w:name w:val="toc 3"/>
    <w:basedOn w:val="Normal"/>
    <w:next w:val="Normal"/>
    <w:autoRedefine/>
    <w:uiPriority w:val="39"/>
    <w:rsid w:val="002B0C55"/>
    <w:pPr>
      <w:tabs>
        <w:tab w:val="left" w:pos="8789"/>
      </w:tabs>
      <w:spacing w:after="0"/>
      <w:ind w:left="442"/>
    </w:pPr>
    <w:rPr>
      <w:rFonts w:cstheme="minorHAnsi"/>
      <w:iCs/>
      <w:noProof/>
      <w:szCs w:val="20"/>
    </w:rPr>
  </w:style>
  <w:style w:type="paragraph" w:customStyle="1" w:styleId="TableBlueBullet">
    <w:name w:val="TableBlueBullet"/>
    <w:basedOn w:val="TableParaBoldBlue"/>
    <w:qFormat/>
    <w:rsid w:val="00A957D8"/>
    <w:pPr>
      <w:numPr>
        <w:numId w:val="42"/>
      </w:numPr>
      <w:spacing w:before="0" w:after="0"/>
    </w:pPr>
  </w:style>
  <w:style w:type="paragraph" w:styleId="FootnoteText">
    <w:name w:val="footnote text"/>
    <w:basedOn w:val="Normal"/>
    <w:link w:val="FootnoteTextChar"/>
    <w:rsid w:val="002B0C55"/>
    <w:pPr>
      <w:spacing w:after="0"/>
      <w:ind w:left="170" w:hanging="170"/>
    </w:pPr>
    <w:rPr>
      <w:sz w:val="18"/>
      <w:szCs w:val="20"/>
    </w:rPr>
  </w:style>
  <w:style w:type="character" w:customStyle="1" w:styleId="FootnoteTextChar">
    <w:name w:val="Footnote Text Char"/>
    <w:basedOn w:val="DefaultParagraphFont"/>
    <w:link w:val="FootnoteText"/>
    <w:rsid w:val="002B0C55"/>
    <w:rPr>
      <w:sz w:val="18"/>
      <w:szCs w:val="20"/>
    </w:rPr>
  </w:style>
  <w:style w:type="character" w:customStyle="1" w:styleId="CommentTextChar">
    <w:name w:val="Comment Text Char"/>
    <w:basedOn w:val="DefaultParagraphFont"/>
    <w:link w:val="CommentText"/>
    <w:uiPriority w:val="99"/>
    <w:rsid w:val="002B0C55"/>
    <w:rPr>
      <w:sz w:val="20"/>
      <w:szCs w:val="20"/>
    </w:rPr>
  </w:style>
  <w:style w:type="character" w:styleId="FootnoteReference">
    <w:name w:val="footnote reference"/>
    <w:basedOn w:val="DefaultParagraphFont"/>
    <w:uiPriority w:val="8"/>
    <w:rsid w:val="002B0C55"/>
    <w:rPr>
      <w:rFonts w:ascii="Arial" w:hAnsi="Arial"/>
      <w:vertAlign w:val="superscript"/>
    </w:rPr>
  </w:style>
  <w:style w:type="table" w:styleId="TableGrid">
    <w:name w:val="Table Grid"/>
    <w:aliases w:val="Commission,Light Heading"/>
    <w:basedOn w:val="TableNormal"/>
    <w:uiPriority w:val="39"/>
    <w:locked/>
    <w:rsid w:val="002B0C55"/>
    <w:pPr>
      <w:spacing w:after="0"/>
    </w:pPr>
    <w:rPr>
      <w:rFonts w:ascii="Arial" w:hAnsi="Arial"/>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paragraph" w:customStyle="1" w:styleId="Indent">
    <w:name w:val="Indent"/>
    <w:basedOn w:val="Normal"/>
    <w:uiPriority w:val="2"/>
    <w:qFormat/>
    <w:rsid w:val="002B0C55"/>
    <w:pPr>
      <w:ind w:left="567"/>
    </w:pPr>
  </w:style>
  <w:style w:type="paragraph" w:styleId="Header">
    <w:name w:val="header"/>
    <w:basedOn w:val="Normal"/>
    <w:link w:val="HeaderChar"/>
    <w:uiPriority w:val="99"/>
    <w:locked/>
    <w:rsid w:val="002B0C55"/>
    <w:pPr>
      <w:tabs>
        <w:tab w:val="center" w:pos="4513"/>
        <w:tab w:val="right" w:pos="9026"/>
      </w:tabs>
      <w:spacing w:after="0"/>
    </w:pPr>
  </w:style>
  <w:style w:type="character" w:styleId="PlaceholderText">
    <w:name w:val="Placeholder Text"/>
    <w:basedOn w:val="DefaultParagraphFont"/>
    <w:uiPriority w:val="98"/>
    <w:semiHidden/>
    <w:locked/>
    <w:rsid w:val="002B0C55"/>
    <w:rPr>
      <w:color w:val="808080"/>
    </w:rPr>
  </w:style>
  <w:style w:type="character" w:customStyle="1" w:styleId="HeaderChar">
    <w:name w:val="Header Char"/>
    <w:basedOn w:val="DefaultParagraphFont"/>
    <w:link w:val="Header"/>
    <w:uiPriority w:val="99"/>
    <w:rsid w:val="002B0C55"/>
  </w:style>
  <w:style w:type="character" w:styleId="Hyperlink">
    <w:name w:val="Hyperlink"/>
    <w:basedOn w:val="DefaultParagraphFont"/>
    <w:uiPriority w:val="99"/>
    <w:rsid w:val="002B0C55"/>
    <w:rPr>
      <w:color w:val="125370" w:themeColor="accent3"/>
      <w:u w:val="single"/>
    </w:rPr>
  </w:style>
  <w:style w:type="paragraph" w:styleId="Footer">
    <w:name w:val="footer"/>
    <w:basedOn w:val="Normal"/>
    <w:link w:val="FooterChar"/>
    <w:uiPriority w:val="99"/>
    <w:rsid w:val="002B0C55"/>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2B0C55"/>
    <w:rPr>
      <w:color w:val="404040" w:themeColor="text1" w:themeTint="BF"/>
      <w:sz w:val="20"/>
    </w:rPr>
  </w:style>
  <w:style w:type="character" w:styleId="FollowedHyperlink">
    <w:name w:val="FollowedHyperlink"/>
    <w:basedOn w:val="DefaultParagraphFont"/>
    <w:uiPriority w:val="8"/>
    <w:rsid w:val="002B0C55"/>
    <w:rPr>
      <w:color w:val="800080" w:themeColor="followedHyperlink"/>
      <w:u w:val="single"/>
    </w:rPr>
  </w:style>
  <w:style w:type="paragraph" w:styleId="TOCHeading">
    <w:name w:val="TOC Heading"/>
    <w:basedOn w:val="Heading3"/>
    <w:next w:val="Normal"/>
    <w:uiPriority w:val="39"/>
    <w:unhideWhenUsed/>
    <w:qFormat/>
    <w:rsid w:val="002B0C55"/>
    <w:rPr>
      <w:sz w:val="32"/>
    </w:rPr>
  </w:style>
  <w:style w:type="paragraph" w:styleId="TableofFigures">
    <w:name w:val="table of figures"/>
    <w:basedOn w:val="TOC2"/>
    <w:next w:val="Normal"/>
    <w:uiPriority w:val="99"/>
    <w:unhideWhenUsed/>
    <w:locked/>
    <w:rsid w:val="002B0C55"/>
    <w:pPr>
      <w:ind w:left="0"/>
    </w:pPr>
  </w:style>
  <w:style w:type="numbering" w:customStyle="1" w:styleId="Listbullets">
    <w:name w:val="List bullets"/>
    <w:uiPriority w:val="99"/>
    <w:rsid w:val="002B0C55"/>
    <w:pPr>
      <w:numPr>
        <w:numId w:val="1"/>
      </w:numPr>
    </w:pPr>
  </w:style>
  <w:style w:type="paragraph" w:customStyle="1" w:styleId="Numberedlists">
    <w:name w:val="Numbered lists"/>
    <w:basedOn w:val="Normal"/>
    <w:link w:val="NumberedlistsChar"/>
    <w:uiPriority w:val="1"/>
    <w:qFormat/>
    <w:rsid w:val="002B0C55"/>
    <w:pPr>
      <w:numPr>
        <w:numId w:val="6"/>
      </w:numPr>
    </w:pPr>
    <w:rPr>
      <w:rFonts w:cstheme="minorHAnsi"/>
    </w:rPr>
  </w:style>
  <w:style w:type="character" w:customStyle="1" w:styleId="NumberedlistsChar">
    <w:name w:val="Numbered lists Char"/>
    <w:basedOn w:val="DefaultParagraphFont"/>
    <w:link w:val="Numberedlists"/>
    <w:uiPriority w:val="1"/>
    <w:rsid w:val="002B0C55"/>
    <w:rPr>
      <w:rFonts w:cstheme="minorHAnsi"/>
    </w:rPr>
  </w:style>
  <w:style w:type="numbering" w:customStyle="1" w:styleId="Bullet">
    <w:name w:val="Bullet"/>
    <w:uiPriority w:val="99"/>
    <w:locked/>
    <w:rsid w:val="002B0C55"/>
    <w:pPr>
      <w:numPr>
        <w:numId w:val="2"/>
      </w:numPr>
    </w:pPr>
  </w:style>
  <w:style w:type="numbering" w:customStyle="1" w:styleId="Bullets">
    <w:name w:val="Bullets"/>
    <w:uiPriority w:val="99"/>
    <w:locked/>
    <w:rsid w:val="002B0C55"/>
    <w:pPr>
      <w:numPr>
        <w:numId w:val="3"/>
      </w:numPr>
    </w:pPr>
  </w:style>
  <w:style w:type="numbering" w:customStyle="1" w:styleId="BulletsLevel1">
    <w:name w:val="Bullets Level 1"/>
    <w:uiPriority w:val="99"/>
    <w:locked/>
    <w:rsid w:val="002B0C55"/>
    <w:pPr>
      <w:numPr>
        <w:numId w:val="4"/>
      </w:numPr>
    </w:pPr>
  </w:style>
  <w:style w:type="paragraph" w:customStyle="1" w:styleId="PublicationDate">
    <w:name w:val="Publication Date"/>
    <w:basedOn w:val="Normal"/>
    <w:link w:val="PublicationDateChar"/>
    <w:uiPriority w:val="49"/>
    <w:rsid w:val="002B0C55"/>
    <w:pPr>
      <w:spacing w:before="240" w:after="240"/>
    </w:pPr>
    <w:rPr>
      <w:color w:val="000000" w:themeColor="text1"/>
      <w:sz w:val="32"/>
      <w:szCs w:val="40"/>
    </w:rPr>
  </w:style>
  <w:style w:type="character" w:customStyle="1" w:styleId="PublicationDateChar">
    <w:name w:val="Publication Date Char"/>
    <w:basedOn w:val="DefaultParagraphFont"/>
    <w:link w:val="PublicationDate"/>
    <w:uiPriority w:val="49"/>
    <w:rsid w:val="002B0C55"/>
    <w:rPr>
      <w:color w:val="000000" w:themeColor="text1"/>
      <w:sz w:val="32"/>
      <w:szCs w:val="40"/>
    </w:rPr>
  </w:style>
  <w:style w:type="paragraph" w:styleId="Caption">
    <w:name w:val="caption"/>
    <w:basedOn w:val="Normal"/>
    <w:next w:val="Normal"/>
    <w:uiPriority w:val="98"/>
    <w:unhideWhenUsed/>
    <w:qFormat/>
    <w:locked/>
    <w:rsid w:val="002B0C55"/>
    <w:pPr>
      <w:keepNext/>
      <w:spacing w:before="40" w:after="40" w:line="240" w:lineRule="auto"/>
    </w:pPr>
    <w:rPr>
      <w:iCs/>
      <w:color w:val="125370" w:themeColor="accent3"/>
      <w:sz w:val="20"/>
      <w:szCs w:val="20"/>
    </w:rPr>
  </w:style>
  <w:style w:type="paragraph" w:customStyle="1" w:styleId="Normal-beforebullets">
    <w:name w:val="Normal - before bullets"/>
    <w:basedOn w:val="Normal"/>
    <w:link w:val="Normal-beforebulletsChar"/>
    <w:qFormat/>
    <w:rsid w:val="002B0C55"/>
    <w:pPr>
      <w:keepNext/>
      <w:spacing w:after="120"/>
    </w:pPr>
  </w:style>
  <w:style w:type="paragraph" w:styleId="TOC4">
    <w:name w:val="toc 4"/>
    <w:basedOn w:val="Normal"/>
    <w:next w:val="Normal"/>
    <w:autoRedefine/>
    <w:uiPriority w:val="39"/>
    <w:locked/>
    <w:rsid w:val="002B0C55"/>
    <w:pPr>
      <w:tabs>
        <w:tab w:val="right" w:pos="9016"/>
      </w:tabs>
      <w:spacing w:before="120" w:after="0"/>
      <w:ind w:left="658"/>
    </w:pPr>
    <w:rPr>
      <w:rFonts w:cstheme="minorHAnsi"/>
    </w:rPr>
  </w:style>
  <w:style w:type="character" w:styleId="CommentReference">
    <w:name w:val="annotation reference"/>
    <w:basedOn w:val="DefaultParagraphFont"/>
    <w:uiPriority w:val="99"/>
    <w:semiHidden/>
    <w:unhideWhenUsed/>
    <w:locked/>
    <w:rsid w:val="002B0C55"/>
    <w:rPr>
      <w:sz w:val="16"/>
      <w:szCs w:val="16"/>
    </w:rPr>
  </w:style>
  <w:style w:type="character" w:styleId="UnresolvedMention">
    <w:name w:val="Unresolved Mention"/>
    <w:basedOn w:val="DefaultParagraphFont"/>
    <w:uiPriority w:val="99"/>
    <w:semiHidden/>
    <w:unhideWhenUsed/>
    <w:rsid w:val="002B0C55"/>
    <w:rPr>
      <w:color w:val="605E5C"/>
      <w:shd w:val="clear" w:color="auto" w:fill="E1DFDD"/>
    </w:rPr>
  </w:style>
  <w:style w:type="paragraph" w:customStyle="1" w:styleId="TableBullet">
    <w:name w:val="TableBullet"/>
    <w:basedOn w:val="Normal"/>
    <w:uiPriority w:val="4"/>
    <w:qFormat/>
    <w:rsid w:val="002B0C55"/>
    <w:pPr>
      <w:numPr>
        <w:numId w:val="40"/>
      </w:numPr>
      <w:spacing w:after="60"/>
      <w:contextualSpacing/>
    </w:pPr>
    <w:rPr>
      <w:rFonts w:ascii="Arial" w:hAnsi="Arial"/>
      <w:color w:val="000000" w:themeColor="text1"/>
      <w:sz w:val="20"/>
    </w:rPr>
  </w:style>
  <w:style w:type="paragraph" w:customStyle="1" w:styleId="NumberedList2">
    <w:name w:val="Numbered List2"/>
    <w:basedOn w:val="Numberedlists"/>
    <w:qFormat/>
    <w:rsid w:val="00A957D8"/>
    <w:pPr>
      <w:keepNext/>
      <w:numPr>
        <w:numId w:val="44"/>
      </w:numPr>
      <w:spacing w:after="120"/>
      <w:ind w:left="1134" w:hanging="567"/>
    </w:pPr>
    <w:rPr>
      <w:rFonts w:cs="Arial"/>
    </w:rPr>
  </w:style>
  <w:style w:type="paragraph" w:styleId="CommentSubject">
    <w:name w:val="annotation subject"/>
    <w:basedOn w:val="Normal"/>
    <w:next w:val="Normal"/>
    <w:link w:val="CommentSubjectChar"/>
    <w:uiPriority w:val="98"/>
    <w:semiHidden/>
    <w:unhideWhenUsed/>
    <w:locked/>
    <w:rsid w:val="002B0C55"/>
    <w:rPr>
      <w:b/>
      <w:bCs/>
      <w:sz w:val="20"/>
      <w:szCs w:val="20"/>
    </w:rPr>
  </w:style>
  <w:style w:type="character" w:customStyle="1" w:styleId="CommentSubjectChar">
    <w:name w:val="Comment Subject Char"/>
    <w:basedOn w:val="DefaultParagraphFont"/>
    <w:link w:val="CommentSubject"/>
    <w:uiPriority w:val="98"/>
    <w:semiHidden/>
    <w:rsid w:val="002B0C55"/>
    <w:rPr>
      <w:b/>
      <w:bCs/>
      <w:sz w:val="20"/>
      <w:szCs w:val="20"/>
    </w:rPr>
  </w:style>
  <w:style w:type="paragraph" w:styleId="BodyText">
    <w:name w:val="Body Text"/>
    <w:basedOn w:val="Normal"/>
    <w:link w:val="BodyTextChar"/>
    <w:uiPriority w:val="29"/>
    <w:semiHidden/>
    <w:unhideWhenUsed/>
    <w:qFormat/>
    <w:locked/>
    <w:rsid w:val="00B40273"/>
    <w:pPr>
      <w:widowControl w:val="0"/>
      <w:autoSpaceDE w:val="0"/>
      <w:autoSpaceDN w:val="0"/>
      <w:spacing w:after="0"/>
    </w:pPr>
    <w:rPr>
      <w:rFonts w:ascii="Arial" w:eastAsia="Arial" w:hAnsi="Arial" w:cs="Arial"/>
      <w:lang w:eastAsia="en-US"/>
    </w:rPr>
  </w:style>
  <w:style w:type="character" w:customStyle="1" w:styleId="BodyTextChar">
    <w:name w:val="Body Text Char"/>
    <w:basedOn w:val="DefaultParagraphFont"/>
    <w:link w:val="BodyText"/>
    <w:uiPriority w:val="29"/>
    <w:semiHidden/>
    <w:rsid w:val="00452709"/>
    <w:rPr>
      <w:rFonts w:ascii="Arial" w:eastAsia="Arial" w:hAnsi="Arial" w:cs="Arial"/>
      <w:lang w:eastAsia="en-US"/>
    </w:rPr>
  </w:style>
  <w:style w:type="table" w:styleId="ListTable1Light-Accent2">
    <w:name w:val="List Table 1 Light Accent 2"/>
    <w:basedOn w:val="TableNormal"/>
    <w:uiPriority w:val="46"/>
    <w:rsid w:val="002B0C55"/>
    <w:pPr>
      <w:spacing w:after="0"/>
    </w:pPr>
    <w:tblPr>
      <w:tblStyleRowBandSize w:val="1"/>
      <w:tblStyleColBandSize w:val="1"/>
    </w:tblPr>
    <w:tblStylePr w:type="firstRow">
      <w:rPr>
        <w:b/>
        <w:bCs/>
      </w:rPr>
      <w:tblPr/>
      <w:tcPr>
        <w:tcBorders>
          <w:bottom w:val="single" w:sz="4" w:space="0" w:color="51D6FF" w:themeColor="accent2" w:themeTint="99"/>
        </w:tcBorders>
      </w:tcPr>
    </w:tblStylePr>
    <w:tblStylePr w:type="lastRow">
      <w:rPr>
        <w:b/>
        <w:bCs/>
      </w:rPr>
      <w:tblPr/>
      <w:tcPr>
        <w:tcBorders>
          <w:top w:val="sing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1Light-Accent3">
    <w:name w:val="List Table 1 Light Accent 3"/>
    <w:basedOn w:val="TableNormal"/>
    <w:uiPriority w:val="46"/>
    <w:rsid w:val="002B0C55"/>
    <w:pPr>
      <w:spacing w:after="0"/>
    </w:pPr>
    <w:tblPr>
      <w:tblStyleRowBandSize w:val="1"/>
      <w:tblStyleColBandSize w:val="1"/>
    </w:tblPr>
    <w:tblStylePr w:type="firstRow">
      <w:rPr>
        <w:b/>
        <w:bCs/>
      </w:rPr>
      <w:tblPr/>
      <w:tcPr>
        <w:tcBorders>
          <w:bottom w:val="single" w:sz="4" w:space="0" w:color="3AACDF" w:themeColor="accent3" w:themeTint="99"/>
        </w:tcBorders>
      </w:tcPr>
    </w:tblStylePr>
    <w:tblStylePr w:type="lastRow">
      <w:rPr>
        <w:b/>
        <w:bCs/>
      </w:rPr>
      <w:tblPr/>
      <w:tcPr>
        <w:tcBorders>
          <w:top w:val="single" w:sz="4" w:space="0" w:color="3AACDF" w:themeColor="accent3" w:themeTint="99"/>
        </w:tcBorders>
      </w:tcPr>
    </w:tblStylePr>
    <w:tblStylePr w:type="firstCol">
      <w:rPr>
        <w:b/>
        <w:bCs/>
      </w:rPr>
    </w:tblStylePr>
    <w:tblStylePr w:type="lastCol">
      <w:rPr>
        <w:b/>
        <w:bCs/>
      </w:rPr>
    </w:tblStylePr>
    <w:tblStylePr w:type="band1Vert">
      <w:tblPr/>
      <w:tcPr>
        <w:shd w:val="clear" w:color="auto" w:fill="BDE3F4" w:themeFill="accent3" w:themeFillTint="33"/>
      </w:tcPr>
    </w:tblStylePr>
    <w:tblStylePr w:type="band1Horz">
      <w:tblPr/>
      <w:tcPr>
        <w:shd w:val="clear" w:color="auto" w:fill="BDE3F4" w:themeFill="accent3" w:themeFillTint="33"/>
      </w:tcPr>
    </w:tblStylePr>
  </w:style>
  <w:style w:type="table" w:styleId="GridTable4-Accent2">
    <w:name w:val="Grid Table 4 Accent 2"/>
    <w:basedOn w:val="TableNormal"/>
    <w:uiPriority w:val="49"/>
    <w:rsid w:val="002B0C5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character" w:customStyle="1" w:styleId="Heading2Char">
    <w:name w:val="Heading 2 Char"/>
    <w:basedOn w:val="DefaultParagraphFont"/>
    <w:link w:val="Heading2"/>
    <w:uiPriority w:val="2"/>
    <w:rsid w:val="002B0C55"/>
    <w:rPr>
      <w:rFonts w:cs="Arial"/>
      <w:b/>
      <w:iCs/>
      <w:color w:val="125370" w:themeColor="accent3"/>
      <w:kern w:val="28"/>
      <w:sz w:val="28"/>
      <w:szCs w:val="28"/>
    </w:rPr>
  </w:style>
  <w:style w:type="character" w:customStyle="1" w:styleId="Heading3Char">
    <w:name w:val="Heading 3 Char"/>
    <w:basedOn w:val="DefaultParagraphFont"/>
    <w:link w:val="Heading3"/>
    <w:uiPriority w:val="2"/>
    <w:rsid w:val="002B0C55"/>
    <w:rPr>
      <w:rFonts w:cs="Arial"/>
      <w:b/>
      <w:bCs/>
      <w:iCs/>
      <w:color w:val="1178A2" w:themeColor="text2"/>
      <w:kern w:val="28"/>
      <w:sz w:val="24"/>
      <w:szCs w:val="26"/>
    </w:rPr>
  </w:style>
  <w:style w:type="character" w:customStyle="1" w:styleId="Heading7Char">
    <w:name w:val="Heading 7 Char"/>
    <w:basedOn w:val="DefaultParagraphFont"/>
    <w:link w:val="Heading7"/>
    <w:uiPriority w:val="98"/>
    <w:semiHidden/>
    <w:rsid w:val="002B0C55"/>
    <w:rPr>
      <w:rFonts w:asciiTheme="majorHAnsi" w:eastAsiaTheme="majorEastAsia" w:hAnsiTheme="majorHAnsi" w:cstheme="majorBidi"/>
      <w:i/>
      <w:iCs/>
      <w:color w:val="083B50" w:themeColor="accent1" w:themeShade="7F"/>
    </w:rPr>
  </w:style>
  <w:style w:type="character" w:customStyle="1" w:styleId="BulletlistChar">
    <w:name w:val="Bullet list Char"/>
    <w:basedOn w:val="DefaultParagraphFont"/>
    <w:link w:val="Bulletlist"/>
    <w:rsid w:val="002B0C55"/>
    <w:rPr>
      <w:rFonts w:ascii="Arial" w:eastAsia="Times New Roman" w:hAnsi="Arial"/>
      <w:noProof/>
      <w:color w:val="000000" w:themeColor="text1"/>
      <w:szCs w:val="24"/>
      <w:lang w:eastAsia="en-US"/>
    </w:rPr>
  </w:style>
  <w:style w:type="paragraph" w:customStyle="1" w:styleId="NoSpacing">
    <w:name w:val="NoSpacing"/>
    <w:basedOn w:val="Normal"/>
    <w:uiPriority w:val="1"/>
    <w:qFormat/>
    <w:rsid w:val="002B0C55"/>
    <w:pPr>
      <w:spacing w:after="0"/>
    </w:pPr>
  </w:style>
  <w:style w:type="paragraph" w:customStyle="1" w:styleId="TableParagraph">
    <w:name w:val="Table Paragraph"/>
    <w:basedOn w:val="Normal"/>
    <w:uiPriority w:val="1"/>
    <w:qFormat/>
    <w:rsid w:val="002B0C55"/>
    <w:pPr>
      <w:widowControl w:val="0"/>
      <w:autoSpaceDE w:val="0"/>
      <w:autoSpaceDN w:val="0"/>
      <w:spacing w:before="40" w:after="40" w:line="259" w:lineRule="auto"/>
    </w:pPr>
    <w:rPr>
      <w:rFonts w:ascii="Arial" w:eastAsia="Arial" w:hAnsi="Arial" w:cs="Arial"/>
      <w:sz w:val="20"/>
      <w:lang w:eastAsia="en-US"/>
    </w:rPr>
  </w:style>
  <w:style w:type="character" w:customStyle="1" w:styleId="Heading1Char">
    <w:name w:val="Heading 1 Char"/>
    <w:basedOn w:val="DefaultParagraphFont"/>
    <w:link w:val="Heading1"/>
    <w:uiPriority w:val="2"/>
    <w:rsid w:val="002B0C55"/>
    <w:rPr>
      <w:rFonts w:cs="Arial"/>
      <w:b/>
      <w:bCs/>
      <w:color w:val="1178A2" w:themeColor="accent1"/>
      <w:kern w:val="28"/>
      <w:sz w:val="36"/>
      <w:szCs w:val="32"/>
    </w:rPr>
  </w:style>
  <w:style w:type="character" w:customStyle="1" w:styleId="Heading4Char">
    <w:name w:val="Heading 4 Char"/>
    <w:basedOn w:val="DefaultParagraphFont"/>
    <w:link w:val="Heading4"/>
    <w:uiPriority w:val="2"/>
    <w:rsid w:val="002B0C55"/>
    <w:rPr>
      <w:b/>
      <w:bCs/>
      <w:color w:val="404040" w:themeColor="text1" w:themeTint="BF"/>
      <w:szCs w:val="26"/>
    </w:rPr>
  </w:style>
  <w:style w:type="paragraph" w:styleId="Revision">
    <w:name w:val="Revision"/>
    <w:hidden/>
    <w:uiPriority w:val="99"/>
    <w:semiHidden/>
    <w:rsid w:val="002B0C55"/>
    <w:pPr>
      <w:spacing w:after="0"/>
    </w:pPr>
  </w:style>
  <w:style w:type="table" w:styleId="GridTable4-Accent1">
    <w:name w:val="Grid Table 4 Accent 1"/>
    <w:basedOn w:val="TableNormal"/>
    <w:uiPriority w:val="49"/>
    <w:rsid w:val="002B0C5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insideV w:val="nil"/>
        </w:tcBorders>
        <w:shd w:val="clear" w:color="auto" w:fill="1178A2" w:themeFill="accent1"/>
      </w:tcPr>
    </w:tblStylePr>
    <w:tblStylePr w:type="lastRow">
      <w:rPr>
        <w:b/>
        <w:bCs/>
      </w:rPr>
      <w:tblPr/>
      <w:tcPr>
        <w:tcBorders>
          <w:top w:val="double" w:sz="4" w:space="0" w:color="1178A2" w:themeColor="accent1"/>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2Vert">
      <w:tblPr/>
      <w:tcPr>
        <w:shd w:val="clear" w:color="auto" w:fill="DDF2FB"/>
      </w:tcPr>
    </w:tblStylePr>
    <w:tblStylePr w:type="band1Horz">
      <w:tblPr/>
      <w:tcPr>
        <w:shd w:val="clear" w:color="auto" w:fill="DDF2FB"/>
      </w:tcPr>
    </w:tblStylePr>
  </w:style>
  <w:style w:type="paragraph" w:customStyle="1" w:styleId="TableHeader">
    <w:name w:val="TableHeader"/>
    <w:basedOn w:val="Normal"/>
    <w:qFormat/>
    <w:rsid w:val="002B0C55"/>
    <w:pPr>
      <w:keepNext/>
      <w:keepLines/>
      <w:spacing w:before="60" w:after="60" w:line="259" w:lineRule="auto"/>
    </w:pPr>
    <w:rPr>
      <w:b/>
      <w:color w:val="FFFFFF" w:themeColor="background1"/>
      <w:sz w:val="20"/>
      <w:szCs w:val="24"/>
      <w:lang w:eastAsia="en-US"/>
    </w:rPr>
  </w:style>
  <w:style w:type="paragraph" w:customStyle="1" w:styleId="RedCrossinTables">
    <w:name w:val="Red Cross in Tables"/>
    <w:basedOn w:val="TableParagraph"/>
    <w:rsid w:val="00A957D8"/>
    <w:pPr>
      <w:spacing w:before="100" w:line="246" w:lineRule="exact"/>
      <w:jc w:val="center"/>
    </w:pPr>
    <w:rPr>
      <w:rFonts w:ascii="Wingdings" w:eastAsia="Times New Roman" w:hAnsi="Wingdings" w:cs="Times New Roman"/>
      <w:color w:val="FF0000"/>
      <w:sz w:val="22"/>
      <w:szCs w:val="20"/>
    </w:rPr>
  </w:style>
  <w:style w:type="paragraph" w:customStyle="1" w:styleId="TableHeading">
    <w:name w:val="TableHeading"/>
    <w:basedOn w:val="TableParagraph"/>
    <w:qFormat/>
    <w:rsid w:val="008C3B80"/>
    <w:pPr>
      <w:spacing w:before="6"/>
      <w:ind w:left="3268" w:right="3227"/>
      <w:jc w:val="center"/>
    </w:pPr>
    <w:rPr>
      <w:rFonts w:asciiTheme="minorHAnsi" w:hAnsiTheme="minorHAnsi" w:cstheme="minorHAnsi"/>
      <w:b/>
      <w:color w:val="FFFFFF" w:themeColor="background1"/>
    </w:rPr>
  </w:style>
  <w:style w:type="paragraph" w:styleId="NoSpacing0">
    <w:name w:val="No Spacing"/>
    <w:uiPriority w:val="4"/>
    <w:locked/>
    <w:rsid w:val="008C3B80"/>
    <w:pPr>
      <w:spacing w:after="0"/>
    </w:pPr>
  </w:style>
  <w:style w:type="table" w:styleId="GridTable1Light-Accent1">
    <w:name w:val="Grid Table 1 Light Accent 1"/>
    <w:basedOn w:val="TableNormal"/>
    <w:uiPriority w:val="46"/>
    <w:rsid w:val="002B0C55"/>
    <w:pPr>
      <w:spacing w:after="0"/>
    </w:pPr>
    <w:tblPr>
      <w:tblStyleRowBandSize w:val="1"/>
      <w:tblStyleColBandSize w:val="1"/>
      <w:tblBorders>
        <w:top w:val="single" w:sz="4" w:space="0" w:color="86D3F2" w:themeColor="accent1" w:themeTint="66"/>
        <w:left w:val="single" w:sz="4" w:space="0" w:color="86D3F2" w:themeColor="accent1" w:themeTint="66"/>
        <w:bottom w:val="single" w:sz="4" w:space="0" w:color="86D3F2" w:themeColor="accent1" w:themeTint="66"/>
        <w:right w:val="single" w:sz="4" w:space="0" w:color="86D3F2" w:themeColor="accent1" w:themeTint="66"/>
        <w:insideH w:val="single" w:sz="4" w:space="0" w:color="86D3F2" w:themeColor="accent1" w:themeTint="66"/>
        <w:insideV w:val="single" w:sz="4" w:space="0" w:color="86D3F2" w:themeColor="accent1" w:themeTint="66"/>
      </w:tblBorders>
    </w:tblPr>
    <w:tblStylePr w:type="firstRow">
      <w:rPr>
        <w:b/>
        <w:bCs/>
      </w:rPr>
      <w:tblPr/>
      <w:tcPr>
        <w:tcBorders>
          <w:bottom w:val="single" w:sz="12" w:space="0" w:color="4BBDEC" w:themeColor="accent1" w:themeTint="99"/>
        </w:tcBorders>
      </w:tcPr>
    </w:tblStylePr>
    <w:tblStylePr w:type="lastRow">
      <w:rPr>
        <w:b/>
        <w:bCs/>
      </w:rPr>
      <w:tblPr/>
      <w:tcPr>
        <w:tcBorders>
          <w:top w:val="double" w:sz="2" w:space="0" w:color="4BBDEC"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B0C5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after">
    <w:name w:val="Normal - after"/>
    <w:basedOn w:val="Normal-beforebullets"/>
    <w:link w:val="Normal-afterChar"/>
    <w:qFormat/>
    <w:rsid w:val="00474B13"/>
    <w:pPr>
      <w:spacing w:before="200" w:after="200"/>
    </w:pPr>
  </w:style>
  <w:style w:type="character" w:customStyle="1" w:styleId="Normal-beforebulletsChar">
    <w:name w:val="Normal - before bullets Char"/>
    <w:basedOn w:val="DefaultParagraphFont"/>
    <w:link w:val="Normal-beforebullets"/>
    <w:rsid w:val="008C2A64"/>
  </w:style>
  <w:style w:type="character" w:customStyle="1" w:styleId="Normal-afterChar">
    <w:name w:val="Normal - after Char"/>
    <w:basedOn w:val="Normal-beforebulletsChar"/>
    <w:link w:val="Normal-after"/>
    <w:rsid w:val="00474B13"/>
  </w:style>
  <w:style w:type="paragraph" w:customStyle="1" w:styleId="SubHeading">
    <w:name w:val="SubHeading"/>
    <w:basedOn w:val="Title"/>
    <w:qFormat/>
    <w:rsid w:val="002B0C55"/>
    <w:pPr>
      <w:spacing w:before="600"/>
      <w:contextualSpacing w:val="0"/>
    </w:pPr>
    <w:rPr>
      <w:color w:val="1178A2" w:themeColor="accent1"/>
      <w:sz w:val="36"/>
      <w:szCs w:val="32"/>
    </w:rPr>
  </w:style>
  <w:style w:type="paragraph" w:customStyle="1" w:styleId="TableParaBoldBlue">
    <w:name w:val="Table Para Bold Blue"/>
    <w:basedOn w:val="Normal"/>
    <w:rsid w:val="002B0C55"/>
    <w:pPr>
      <w:spacing w:before="40" w:after="40"/>
    </w:pPr>
    <w:rPr>
      <w:rFonts w:eastAsia="Times New Roman"/>
      <w:b/>
      <w:bCs/>
      <w:color w:val="125370" w:themeColor="accent3"/>
      <w:sz w:val="20"/>
      <w:szCs w:val="20"/>
    </w:rPr>
  </w:style>
  <w:style w:type="paragraph" w:customStyle="1" w:styleId="Testing">
    <w:name w:val="Testing"/>
    <w:basedOn w:val="Normal"/>
    <w:semiHidden/>
    <w:rsid w:val="008C2A64"/>
    <w:pPr>
      <w:spacing w:after="120"/>
    </w:pPr>
    <w:rPr>
      <w:rFonts w:eastAsia="Times New Roman"/>
      <w:color w:val="FFFFFF" w:themeColor="background1"/>
      <w:szCs w:val="20"/>
    </w:rPr>
  </w:style>
  <w:style w:type="paragraph" w:customStyle="1" w:styleId="IndentedHeading">
    <w:name w:val="Indented Heading"/>
    <w:basedOn w:val="Normal"/>
    <w:rsid w:val="008C3B80"/>
    <w:pPr>
      <w:keepNext/>
      <w:spacing w:after="120"/>
      <w:ind w:left="567"/>
    </w:pPr>
    <w:rPr>
      <w:rFonts w:eastAsia="Times New Roman"/>
      <w:b/>
      <w:iCs/>
      <w:color w:val="1178A2" w:themeColor="text2"/>
      <w:sz w:val="24"/>
      <w:szCs w:val="20"/>
    </w:rPr>
  </w:style>
  <w:style w:type="character" w:customStyle="1" w:styleId="5MomentsBlue">
    <w:name w:val="5 Moments Blue"/>
    <w:basedOn w:val="Strong"/>
    <w:rsid w:val="002B0C55"/>
    <w:rPr>
      <w:b/>
      <w:bCs/>
      <w:color w:val="125370" w:themeColor="accent3"/>
    </w:rPr>
  </w:style>
  <w:style w:type="paragraph" w:customStyle="1" w:styleId="TableBullet2">
    <w:name w:val="TableBullet2"/>
    <w:basedOn w:val="TableBullet"/>
    <w:qFormat/>
    <w:rsid w:val="002B0C55"/>
    <w:pPr>
      <w:numPr>
        <w:ilvl w:val="1"/>
      </w:numPr>
    </w:pPr>
    <w:rPr>
      <w:noProof/>
    </w:rPr>
  </w:style>
  <w:style w:type="table" w:styleId="PlainTable1">
    <w:name w:val="Plain Table 1"/>
    <w:basedOn w:val="TableNormal"/>
    <w:uiPriority w:val="41"/>
    <w:rsid w:val="002B0C5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2B0C5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2">
    <w:name w:val="Bullet 2"/>
    <w:basedOn w:val="Bulletlist"/>
    <w:qFormat/>
    <w:rsid w:val="002B0C55"/>
    <w:pPr>
      <w:numPr>
        <w:numId w:val="41"/>
      </w:numPr>
      <w:spacing w:after="60"/>
    </w:pPr>
  </w:style>
  <w:style w:type="paragraph" w:customStyle="1" w:styleId="5Moments">
    <w:name w:val="5 Moments"/>
    <w:basedOn w:val="Normal"/>
    <w:next w:val="Normal"/>
    <w:rsid w:val="002B0C55"/>
    <w:pPr>
      <w:keepNext/>
      <w:ind w:left="851" w:hanging="851"/>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329">
      <w:bodyDiv w:val="1"/>
      <w:marLeft w:val="0"/>
      <w:marRight w:val="0"/>
      <w:marTop w:val="0"/>
      <w:marBottom w:val="0"/>
      <w:divBdr>
        <w:top w:val="none" w:sz="0" w:space="0" w:color="auto"/>
        <w:left w:val="none" w:sz="0" w:space="0" w:color="auto"/>
        <w:bottom w:val="none" w:sz="0" w:space="0" w:color="auto"/>
        <w:right w:val="none" w:sz="0" w:space="0" w:color="auto"/>
      </w:divBdr>
    </w:div>
    <w:div w:id="124198470">
      <w:bodyDiv w:val="1"/>
      <w:marLeft w:val="0"/>
      <w:marRight w:val="0"/>
      <w:marTop w:val="0"/>
      <w:marBottom w:val="0"/>
      <w:divBdr>
        <w:top w:val="none" w:sz="0" w:space="0" w:color="auto"/>
        <w:left w:val="none" w:sz="0" w:space="0" w:color="auto"/>
        <w:bottom w:val="none" w:sz="0" w:space="0" w:color="auto"/>
        <w:right w:val="none" w:sz="0" w:space="0" w:color="auto"/>
      </w:divBdr>
    </w:div>
    <w:div w:id="125659116">
      <w:bodyDiv w:val="1"/>
      <w:marLeft w:val="0"/>
      <w:marRight w:val="0"/>
      <w:marTop w:val="0"/>
      <w:marBottom w:val="0"/>
      <w:divBdr>
        <w:top w:val="none" w:sz="0" w:space="0" w:color="auto"/>
        <w:left w:val="none" w:sz="0" w:space="0" w:color="auto"/>
        <w:bottom w:val="none" w:sz="0" w:space="0" w:color="auto"/>
        <w:right w:val="none" w:sz="0" w:space="0" w:color="auto"/>
      </w:divBdr>
    </w:div>
    <w:div w:id="173690846">
      <w:bodyDiv w:val="1"/>
      <w:marLeft w:val="0"/>
      <w:marRight w:val="0"/>
      <w:marTop w:val="0"/>
      <w:marBottom w:val="0"/>
      <w:divBdr>
        <w:top w:val="none" w:sz="0" w:space="0" w:color="auto"/>
        <w:left w:val="none" w:sz="0" w:space="0" w:color="auto"/>
        <w:bottom w:val="none" w:sz="0" w:space="0" w:color="auto"/>
        <w:right w:val="none" w:sz="0" w:space="0" w:color="auto"/>
      </w:divBdr>
    </w:div>
    <w:div w:id="186254094">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10137904">
      <w:bodyDiv w:val="1"/>
      <w:marLeft w:val="0"/>
      <w:marRight w:val="0"/>
      <w:marTop w:val="0"/>
      <w:marBottom w:val="0"/>
      <w:divBdr>
        <w:top w:val="none" w:sz="0" w:space="0" w:color="auto"/>
        <w:left w:val="none" w:sz="0" w:space="0" w:color="auto"/>
        <w:bottom w:val="none" w:sz="0" w:space="0" w:color="auto"/>
        <w:right w:val="none" w:sz="0" w:space="0" w:color="auto"/>
      </w:divBdr>
    </w:div>
    <w:div w:id="482165854">
      <w:bodyDiv w:val="1"/>
      <w:marLeft w:val="0"/>
      <w:marRight w:val="0"/>
      <w:marTop w:val="0"/>
      <w:marBottom w:val="0"/>
      <w:divBdr>
        <w:top w:val="none" w:sz="0" w:space="0" w:color="auto"/>
        <w:left w:val="none" w:sz="0" w:space="0" w:color="auto"/>
        <w:bottom w:val="none" w:sz="0" w:space="0" w:color="auto"/>
        <w:right w:val="none" w:sz="0" w:space="0" w:color="auto"/>
      </w:divBdr>
      <w:divsChild>
        <w:div w:id="2119905771">
          <w:marLeft w:val="0"/>
          <w:marRight w:val="0"/>
          <w:marTop w:val="0"/>
          <w:marBottom w:val="0"/>
          <w:divBdr>
            <w:top w:val="none" w:sz="0" w:space="0" w:color="auto"/>
            <w:left w:val="none" w:sz="0" w:space="0" w:color="auto"/>
            <w:bottom w:val="none" w:sz="0" w:space="0" w:color="auto"/>
            <w:right w:val="none" w:sz="0" w:space="0" w:color="auto"/>
          </w:divBdr>
        </w:div>
      </w:divsChild>
    </w:div>
    <w:div w:id="535043018">
      <w:bodyDiv w:val="1"/>
      <w:marLeft w:val="0"/>
      <w:marRight w:val="0"/>
      <w:marTop w:val="0"/>
      <w:marBottom w:val="0"/>
      <w:divBdr>
        <w:top w:val="none" w:sz="0" w:space="0" w:color="auto"/>
        <w:left w:val="none" w:sz="0" w:space="0" w:color="auto"/>
        <w:bottom w:val="none" w:sz="0" w:space="0" w:color="auto"/>
        <w:right w:val="none" w:sz="0" w:space="0" w:color="auto"/>
      </w:divBdr>
    </w:div>
    <w:div w:id="589968642">
      <w:bodyDiv w:val="1"/>
      <w:marLeft w:val="0"/>
      <w:marRight w:val="0"/>
      <w:marTop w:val="0"/>
      <w:marBottom w:val="0"/>
      <w:divBdr>
        <w:top w:val="none" w:sz="0" w:space="0" w:color="auto"/>
        <w:left w:val="none" w:sz="0" w:space="0" w:color="auto"/>
        <w:bottom w:val="none" w:sz="0" w:space="0" w:color="auto"/>
        <w:right w:val="none" w:sz="0" w:space="0" w:color="auto"/>
      </w:divBdr>
    </w:div>
    <w:div w:id="686561356">
      <w:bodyDiv w:val="1"/>
      <w:marLeft w:val="0"/>
      <w:marRight w:val="0"/>
      <w:marTop w:val="0"/>
      <w:marBottom w:val="0"/>
      <w:divBdr>
        <w:top w:val="none" w:sz="0" w:space="0" w:color="auto"/>
        <w:left w:val="none" w:sz="0" w:space="0" w:color="auto"/>
        <w:bottom w:val="none" w:sz="0" w:space="0" w:color="auto"/>
        <w:right w:val="none" w:sz="0" w:space="0" w:color="auto"/>
      </w:divBdr>
    </w:div>
    <w:div w:id="715197022">
      <w:bodyDiv w:val="1"/>
      <w:marLeft w:val="0"/>
      <w:marRight w:val="0"/>
      <w:marTop w:val="0"/>
      <w:marBottom w:val="0"/>
      <w:divBdr>
        <w:top w:val="none" w:sz="0" w:space="0" w:color="auto"/>
        <w:left w:val="none" w:sz="0" w:space="0" w:color="auto"/>
        <w:bottom w:val="none" w:sz="0" w:space="0" w:color="auto"/>
        <w:right w:val="none" w:sz="0" w:space="0" w:color="auto"/>
      </w:divBdr>
    </w:div>
    <w:div w:id="789712811">
      <w:bodyDiv w:val="1"/>
      <w:marLeft w:val="0"/>
      <w:marRight w:val="0"/>
      <w:marTop w:val="0"/>
      <w:marBottom w:val="0"/>
      <w:divBdr>
        <w:top w:val="none" w:sz="0" w:space="0" w:color="auto"/>
        <w:left w:val="none" w:sz="0" w:space="0" w:color="auto"/>
        <w:bottom w:val="none" w:sz="0" w:space="0" w:color="auto"/>
        <w:right w:val="none" w:sz="0" w:space="0" w:color="auto"/>
      </w:divBdr>
    </w:div>
    <w:div w:id="840900212">
      <w:bodyDiv w:val="1"/>
      <w:marLeft w:val="0"/>
      <w:marRight w:val="0"/>
      <w:marTop w:val="0"/>
      <w:marBottom w:val="0"/>
      <w:divBdr>
        <w:top w:val="none" w:sz="0" w:space="0" w:color="auto"/>
        <w:left w:val="none" w:sz="0" w:space="0" w:color="auto"/>
        <w:bottom w:val="none" w:sz="0" w:space="0" w:color="auto"/>
        <w:right w:val="none" w:sz="0" w:space="0" w:color="auto"/>
      </w:divBdr>
    </w:div>
    <w:div w:id="912740974">
      <w:bodyDiv w:val="1"/>
      <w:marLeft w:val="0"/>
      <w:marRight w:val="0"/>
      <w:marTop w:val="0"/>
      <w:marBottom w:val="0"/>
      <w:divBdr>
        <w:top w:val="none" w:sz="0" w:space="0" w:color="auto"/>
        <w:left w:val="none" w:sz="0" w:space="0" w:color="auto"/>
        <w:bottom w:val="none" w:sz="0" w:space="0" w:color="auto"/>
        <w:right w:val="none" w:sz="0" w:space="0" w:color="auto"/>
      </w:divBdr>
    </w:div>
    <w:div w:id="944575495">
      <w:bodyDiv w:val="1"/>
      <w:marLeft w:val="0"/>
      <w:marRight w:val="0"/>
      <w:marTop w:val="0"/>
      <w:marBottom w:val="0"/>
      <w:divBdr>
        <w:top w:val="none" w:sz="0" w:space="0" w:color="auto"/>
        <w:left w:val="none" w:sz="0" w:space="0" w:color="auto"/>
        <w:bottom w:val="none" w:sz="0" w:space="0" w:color="auto"/>
        <w:right w:val="none" w:sz="0" w:space="0" w:color="auto"/>
      </w:divBdr>
    </w:div>
    <w:div w:id="953294335">
      <w:bodyDiv w:val="1"/>
      <w:marLeft w:val="0"/>
      <w:marRight w:val="0"/>
      <w:marTop w:val="0"/>
      <w:marBottom w:val="0"/>
      <w:divBdr>
        <w:top w:val="none" w:sz="0" w:space="0" w:color="auto"/>
        <w:left w:val="none" w:sz="0" w:space="0" w:color="auto"/>
        <w:bottom w:val="none" w:sz="0" w:space="0" w:color="auto"/>
        <w:right w:val="none" w:sz="0" w:space="0" w:color="auto"/>
      </w:divBdr>
    </w:div>
    <w:div w:id="1060128362">
      <w:bodyDiv w:val="1"/>
      <w:marLeft w:val="0"/>
      <w:marRight w:val="0"/>
      <w:marTop w:val="0"/>
      <w:marBottom w:val="0"/>
      <w:divBdr>
        <w:top w:val="none" w:sz="0" w:space="0" w:color="auto"/>
        <w:left w:val="none" w:sz="0" w:space="0" w:color="auto"/>
        <w:bottom w:val="none" w:sz="0" w:space="0" w:color="auto"/>
        <w:right w:val="none" w:sz="0" w:space="0" w:color="auto"/>
      </w:divBdr>
    </w:div>
    <w:div w:id="1113788557">
      <w:bodyDiv w:val="1"/>
      <w:marLeft w:val="0"/>
      <w:marRight w:val="0"/>
      <w:marTop w:val="0"/>
      <w:marBottom w:val="0"/>
      <w:divBdr>
        <w:top w:val="none" w:sz="0" w:space="0" w:color="auto"/>
        <w:left w:val="none" w:sz="0" w:space="0" w:color="auto"/>
        <w:bottom w:val="none" w:sz="0" w:space="0" w:color="auto"/>
        <w:right w:val="none" w:sz="0" w:space="0" w:color="auto"/>
      </w:divBdr>
    </w:div>
    <w:div w:id="1180504347">
      <w:bodyDiv w:val="1"/>
      <w:marLeft w:val="0"/>
      <w:marRight w:val="0"/>
      <w:marTop w:val="0"/>
      <w:marBottom w:val="0"/>
      <w:divBdr>
        <w:top w:val="none" w:sz="0" w:space="0" w:color="auto"/>
        <w:left w:val="none" w:sz="0" w:space="0" w:color="auto"/>
        <w:bottom w:val="none" w:sz="0" w:space="0" w:color="auto"/>
        <w:right w:val="none" w:sz="0" w:space="0" w:color="auto"/>
      </w:divBdr>
    </w:div>
    <w:div w:id="1188639828">
      <w:bodyDiv w:val="1"/>
      <w:marLeft w:val="0"/>
      <w:marRight w:val="0"/>
      <w:marTop w:val="0"/>
      <w:marBottom w:val="0"/>
      <w:divBdr>
        <w:top w:val="none" w:sz="0" w:space="0" w:color="auto"/>
        <w:left w:val="none" w:sz="0" w:space="0" w:color="auto"/>
        <w:bottom w:val="none" w:sz="0" w:space="0" w:color="auto"/>
        <w:right w:val="none" w:sz="0" w:space="0" w:color="auto"/>
      </w:divBdr>
    </w:div>
    <w:div w:id="1249575493">
      <w:bodyDiv w:val="1"/>
      <w:marLeft w:val="0"/>
      <w:marRight w:val="0"/>
      <w:marTop w:val="0"/>
      <w:marBottom w:val="0"/>
      <w:divBdr>
        <w:top w:val="none" w:sz="0" w:space="0" w:color="auto"/>
        <w:left w:val="none" w:sz="0" w:space="0" w:color="auto"/>
        <w:bottom w:val="none" w:sz="0" w:space="0" w:color="auto"/>
        <w:right w:val="none" w:sz="0" w:space="0" w:color="auto"/>
      </w:divBdr>
    </w:div>
    <w:div w:id="1331829891">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506089476">
      <w:bodyDiv w:val="1"/>
      <w:marLeft w:val="0"/>
      <w:marRight w:val="0"/>
      <w:marTop w:val="0"/>
      <w:marBottom w:val="0"/>
      <w:divBdr>
        <w:top w:val="none" w:sz="0" w:space="0" w:color="auto"/>
        <w:left w:val="none" w:sz="0" w:space="0" w:color="auto"/>
        <w:bottom w:val="none" w:sz="0" w:space="0" w:color="auto"/>
        <w:right w:val="none" w:sz="0" w:space="0" w:color="auto"/>
      </w:divBdr>
    </w:div>
    <w:div w:id="1575508518">
      <w:bodyDiv w:val="1"/>
      <w:marLeft w:val="0"/>
      <w:marRight w:val="0"/>
      <w:marTop w:val="0"/>
      <w:marBottom w:val="0"/>
      <w:divBdr>
        <w:top w:val="none" w:sz="0" w:space="0" w:color="auto"/>
        <w:left w:val="none" w:sz="0" w:space="0" w:color="auto"/>
        <w:bottom w:val="none" w:sz="0" w:space="0" w:color="auto"/>
        <w:right w:val="none" w:sz="0" w:space="0" w:color="auto"/>
      </w:divBdr>
    </w:div>
    <w:div w:id="1620527575">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806467002">
      <w:bodyDiv w:val="1"/>
      <w:marLeft w:val="0"/>
      <w:marRight w:val="0"/>
      <w:marTop w:val="0"/>
      <w:marBottom w:val="0"/>
      <w:divBdr>
        <w:top w:val="none" w:sz="0" w:space="0" w:color="auto"/>
        <w:left w:val="none" w:sz="0" w:space="0" w:color="auto"/>
        <w:bottom w:val="none" w:sz="0" w:space="0" w:color="auto"/>
        <w:right w:val="none" w:sz="0" w:space="0" w:color="auto"/>
      </w:divBdr>
    </w:div>
    <w:div w:id="1913544091">
      <w:bodyDiv w:val="1"/>
      <w:marLeft w:val="0"/>
      <w:marRight w:val="0"/>
      <w:marTop w:val="0"/>
      <w:marBottom w:val="0"/>
      <w:divBdr>
        <w:top w:val="none" w:sz="0" w:space="0" w:color="auto"/>
        <w:left w:val="none" w:sz="0" w:space="0" w:color="auto"/>
        <w:bottom w:val="none" w:sz="0" w:space="0" w:color="auto"/>
        <w:right w:val="none" w:sz="0" w:space="0" w:color="auto"/>
      </w:divBdr>
    </w:div>
    <w:div w:id="1921140801">
      <w:bodyDiv w:val="1"/>
      <w:marLeft w:val="0"/>
      <w:marRight w:val="0"/>
      <w:marTop w:val="0"/>
      <w:marBottom w:val="0"/>
      <w:divBdr>
        <w:top w:val="none" w:sz="0" w:space="0" w:color="auto"/>
        <w:left w:val="none" w:sz="0" w:space="0" w:color="auto"/>
        <w:bottom w:val="none" w:sz="0" w:space="0" w:color="auto"/>
        <w:right w:val="none" w:sz="0" w:space="0" w:color="auto"/>
      </w:divBdr>
    </w:div>
    <w:div w:id="2049380216">
      <w:bodyDiv w:val="1"/>
      <w:marLeft w:val="0"/>
      <w:marRight w:val="0"/>
      <w:marTop w:val="0"/>
      <w:marBottom w:val="0"/>
      <w:divBdr>
        <w:top w:val="none" w:sz="0" w:space="0" w:color="auto"/>
        <w:left w:val="none" w:sz="0" w:space="0" w:color="auto"/>
        <w:bottom w:val="none" w:sz="0" w:space="0" w:color="auto"/>
        <w:right w:val="none" w:sz="0" w:space="0" w:color="auto"/>
      </w:divBdr>
    </w:div>
    <w:div w:id="2069649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safetyandquality.gov.au/publications-and-resources/resource-library/national-hand-hygiene-initiative-learning-management-system-lms-instructions-learners" TargetMode="External"/><Relationship Id="rId26" Type="http://schemas.openxmlformats.org/officeDocument/2006/relationships/hyperlink" Target="https://nhhi.safetyandquality.gov.au/" TargetMode="External"/><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https://www.safetyandquality.gov.au/sites/default/files/2023-05/NHHI%20-%20How%20to%20enter%20hand%20hygiene%20data%20using%20HHCApp%20mobile%20May%202023.mp4" TargetMode="External"/><Relationship Id="rId50" Type="http://schemas.openxmlformats.org/officeDocument/2006/relationships/hyperlink" Target="https://nhhi.safetyandquality.gov.au/" TargetMode="External"/><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7.png"/><Relationship Id="rId84" Type="http://schemas.openxmlformats.org/officeDocument/2006/relationships/image" Target="media/image48.png"/><Relationship Id="rId89" Type="http://schemas.openxmlformats.org/officeDocument/2006/relationships/hyperlink" Target="https://www.safetyandquality.gov.au/our-work/infection-prevention-and-control/national-hand-hygiene-initiative/national-audits-and-hhcapp/nhhi-hhcapp-frequently-asked-questions-and-instructions"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hyperlink" Target="mailto:mail@safetyandquality.gov.au" TargetMode="External"/><Relationship Id="rId2" Type="http://schemas.openxmlformats.org/officeDocument/2006/relationships/customXml" Target="../customXml/item2.xml"/><Relationship Id="rId16" Type="http://schemas.openxmlformats.org/officeDocument/2006/relationships/hyperlink" Target="https://www.safetyandquality.gov.au/publications-and-resources/resource-library/national-hand-hygiene-initiative-learning-management-system-lms-instructions-region-administrators" TargetMode="External"/><Relationship Id="rId29"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https://www.safetyandquality.gov.au/our-work/infection-prevention-and-control/national-hand-hygiene-initiative/national-hand-hygiene-initiative-contact-detail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5.png"/><Relationship Id="rId79" Type="http://schemas.openxmlformats.org/officeDocument/2006/relationships/image" Target="media/image44.png"/><Relationship Id="rId87" Type="http://schemas.openxmlformats.org/officeDocument/2006/relationships/hyperlink" Target="https://www.safetyandquality.gov.au/sites/default/files/2019-09/d19-29333_how_to_add_an_audit_to_a_national_audit_period.pdf" TargetMode="Externa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46.png"/><Relationship Id="rId90" Type="http://schemas.openxmlformats.org/officeDocument/2006/relationships/hyperlink" Target="mailto:handhygiene@nhhi.safetyandquality.gov.au" TargetMode="External"/><Relationship Id="rId95" Type="http://schemas.openxmlformats.org/officeDocument/2006/relationships/hyperlink" Target="http://www.safetyandquality.gov.au" TargetMode="External"/><Relationship Id="rId19" Type="http://schemas.openxmlformats.org/officeDocument/2006/relationships/hyperlink" Target="https://www.safetyandquality.gov.au/publications-and-resources/resource-library/quick-start-hhcapp-guide" TargetMode="External"/><Relationship Id="rId14" Type="http://schemas.openxmlformats.org/officeDocument/2006/relationships/image" Target="media/image4.jpeg"/><Relationship Id="rId22" Type="http://schemas.openxmlformats.org/officeDocument/2006/relationships/hyperlink" Target="https://nhhi.southrock.com/" TargetMode="External"/><Relationship Id="rId27" Type="http://schemas.openxmlformats.org/officeDocument/2006/relationships/hyperlink" Target="https://www.safetyandquality.gov.au/publications-and-resources/resource-library/audit-data-collection-form"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www.safetyandquality.gov.au/publications-and-resources/resource-library/mobile-device-troubleshooting-guide-android" TargetMode="External"/><Relationship Id="rId56" Type="http://schemas.openxmlformats.org/officeDocument/2006/relationships/image" Target="media/image27.png"/><Relationship Id="rId64" Type="http://schemas.openxmlformats.org/officeDocument/2006/relationships/hyperlink" Target="https://www.safetyandquality.gov.au/sites/default/files/2023-05/NHHI%20-%20How%20to%20enter%20hand%20hygiene%20data%20using%20HHCApp%20desktop%20May%202023.mp4" TargetMode="External"/><Relationship Id="rId69" Type="http://schemas.openxmlformats.org/officeDocument/2006/relationships/image" Target="media/image38.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hyperlink" Target="https://www.safetyandquality.gov.au/publications-and-resources/resource-library/audit-data-collection-form" TargetMode="External"/><Relationship Id="rId72" Type="http://schemas.openxmlformats.org/officeDocument/2006/relationships/image" Target="media/image41.png"/><Relationship Id="rId80" Type="http://schemas.openxmlformats.org/officeDocument/2006/relationships/hyperlink" Target="https://safetyandquality.gov.au/publications-and-resources/resource-library/how-generate-reports" TargetMode="External"/><Relationship Id="rId85" Type="http://schemas.openxmlformats.org/officeDocument/2006/relationships/image" Target="media/image49.png"/><Relationship Id="rId93" Type="http://schemas.openxmlformats.org/officeDocument/2006/relationships/hyperlink" Target="http://www.safetyandquality.gov.au"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afetyandquality.gov.au/publications-and-resources/resource-library/national-hand-hygiene-initiative-learning-management-system-lms-instructions-organisation-administrators" TargetMode="External"/><Relationship Id="rId25" Type="http://schemas.openxmlformats.org/officeDocument/2006/relationships/hyperlink" Target="https://nhhi.safetyandquality.gov.au/mobil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hyperlink" Target="https://nhhi.safetyandquality.gov.au/" TargetMode="Externa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hyperlink" Target="https://www.safetyandquality.gov.au/our-work/infection-prevention-and-control/national-hand-hygiene-initiative/auditor-training-and-validation-nhhi/hand-hygiene-auditor-training-nhhi" TargetMode="External"/><Relationship Id="rId91" Type="http://schemas.openxmlformats.org/officeDocument/2006/relationships/footer" Target="footer1.xml"/><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youtu.be/jd5o8LGgZcE" TargetMode="External"/><Relationship Id="rId23" Type="http://schemas.openxmlformats.org/officeDocument/2006/relationships/hyperlink" Target="https://www.safetyandquality.gov.au/our-work/infection-prevention-and-control/national-hand-hygiene-initiative/auditor-training-and-validation-nhhi/hand-hygiene-auditor-training-nhhi" TargetMode="External"/><Relationship Id="rId28" Type="http://schemas.openxmlformats.org/officeDocument/2006/relationships/hyperlink" Target="https://nhhi.safetyandquality.gov.au/mobile/" TargetMode="External"/><Relationship Id="rId36" Type="http://schemas.openxmlformats.org/officeDocument/2006/relationships/image" Target="media/image12.png"/><Relationship Id="rId49" Type="http://schemas.openxmlformats.org/officeDocument/2006/relationships/hyperlink" Target="https://www.safetyandquality.gov.au/publications-and-resources/resource-library/mobile-device-troubleshooting-guide-apple"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https://www.safetyandquality.gov.au/publications-and-resources/resource-library/audit-data-collection-form" TargetMode="External"/><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hyperlink" Target="mailto:mail@safetyandquality.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Client%20Folders\ACSQHC\NHHI%20Implementation%20Resources\Template%20for%20User%20Guide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E978116FC6723409D03E7F60082FFD3" ma:contentTypeVersion="11" ma:contentTypeDescription="Create a new document." ma:contentTypeScope="" ma:versionID="dd51674aa174f1d7c7139f38be3b50b2">
  <xsd:schema xmlns:xsd="http://www.w3.org/2001/XMLSchema" xmlns:xs="http://www.w3.org/2001/XMLSchema" xmlns:p="http://schemas.microsoft.com/office/2006/metadata/properties" xmlns:ns3="b9d9b323-b7cc-44ed-90a0-fa044cdf50db" targetNamespace="http://schemas.microsoft.com/office/2006/metadata/properties" ma:root="true" ma:fieldsID="e91b36bf8cd4e4efd237566380bae9c2" ns3:_="">
    <xsd:import namespace="b9d9b323-b7cc-44ed-90a0-fa044cdf50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9b323-b7cc-44ed-90a0-fa044cdf50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45B0B2-FC93-4DF4-AC98-934BBD591E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A5C259-B640-4A0E-96D5-3E18CEC198FC}">
  <ds:schemaRefs>
    <ds:schemaRef ds:uri="http://schemas.openxmlformats.org/officeDocument/2006/bibliography"/>
  </ds:schemaRefs>
</ds:datastoreItem>
</file>

<file path=customXml/itemProps3.xml><?xml version="1.0" encoding="utf-8"?>
<ds:datastoreItem xmlns:ds="http://schemas.openxmlformats.org/officeDocument/2006/customXml" ds:itemID="{60D231B1-8A31-4012-ACD8-942A0A5E0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9b323-b7cc-44ed-90a0-fa044cdf5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D9811D-0A63-48F5-A91C-1C1C706631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for User Guides.dotx</Template>
  <TotalTime>118</TotalTime>
  <Pages>31</Pages>
  <Words>4140</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Literally Inspired</dc:creator>
  <cp:keywords/>
  <dc:description/>
  <cp:lastModifiedBy>LIAO, Serina</cp:lastModifiedBy>
  <cp:revision>10</cp:revision>
  <cp:lastPrinted>2023-07-14T00:39:00Z</cp:lastPrinted>
  <dcterms:created xsi:type="dcterms:W3CDTF">2023-07-13T00:38:00Z</dcterms:created>
  <dcterms:modified xsi:type="dcterms:W3CDTF">2023-07-14T00:39:00Z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574712b2a01735da8bc27d36f596de8cbabd2621b37bfb4d4e937fb1ac48e6b3</vt:lpwstr>
  </property>
  <property fmtid="{D5CDD505-2E9C-101B-9397-08002B2CF9AE}" pid="3" name="ContentTypeId">
    <vt:lpwstr>0x0101007E978116FC6723409D03E7F60082FFD3</vt:lpwstr>
  </property>
</Properties>
</file>