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FD18"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46D596C5" wp14:editId="0B05EAA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08148B5E" w14:textId="77777777" w:rsidR="000A6F2F" w:rsidRDefault="00E467A7" w:rsidP="009424A5">
      <w:r>
        <w:rPr>
          <w:rFonts w:cs="Arial"/>
          <w:noProof/>
          <w:sz w:val="20"/>
          <w:szCs w:val="20"/>
        </w:rPr>
        <w:drawing>
          <wp:inline distT="0" distB="0" distL="0" distR="0" wp14:anchorId="7D08798F" wp14:editId="06BFD7FA">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9">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6BF42AC" wp14:editId="7B0CA295">
            <wp:extent cx="850790" cy="436052"/>
            <wp:effectExtent l="0" t="0" r="6985" b="2540"/>
            <wp:docPr id="4" name="Picture 4"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17333C30" w14:textId="6929E3E4" w:rsidR="00BC07E4" w:rsidRPr="00CB6339" w:rsidRDefault="00BC07E4" w:rsidP="009424A5">
      <w:pPr>
        <w:pStyle w:val="PublicationDate"/>
        <w:rPr>
          <w:sz w:val="24"/>
          <w:szCs w:val="32"/>
        </w:rPr>
      </w:pPr>
    </w:p>
    <w:p w14:paraId="2398C944" w14:textId="28C3B005" w:rsidR="00BC07E4" w:rsidRPr="003C02C5" w:rsidRDefault="00BC07E4" w:rsidP="00383E92">
      <w:pPr>
        <w:pStyle w:val="PublicationDate"/>
      </w:pPr>
    </w:p>
    <w:p w14:paraId="376E08A6" w14:textId="18F88392" w:rsidR="000B0274" w:rsidRPr="000D6C7E" w:rsidRDefault="000D6C7E" w:rsidP="009424A5">
      <w:pPr>
        <w:pStyle w:val="Title"/>
      </w:pPr>
      <w:r w:rsidRPr="000D6C7E">
        <w:t xml:space="preserve">CARAlert </w:t>
      </w:r>
      <w:r w:rsidR="00A16404">
        <w:t>data u</w:t>
      </w:r>
      <w:r w:rsidRPr="000D6C7E">
        <w:t>pdate</w:t>
      </w:r>
      <w:r w:rsidR="00A16404">
        <w:t xml:space="preserve"> </w:t>
      </w:r>
      <w:r w:rsidR="00E8390F">
        <w:t>3</w:t>
      </w:r>
      <w:r w:rsidR="00D71A16">
        <w:t>6</w:t>
      </w:r>
    </w:p>
    <w:p w14:paraId="134EA512" w14:textId="690C8EBE" w:rsidR="000B0274" w:rsidRPr="003C02C5" w:rsidRDefault="00102DF0" w:rsidP="009424A5">
      <w:pPr>
        <w:pStyle w:val="Subheading"/>
      </w:pPr>
      <w:r>
        <w:t xml:space="preserve">1 </w:t>
      </w:r>
      <w:r w:rsidR="00D71A16">
        <w:t>January</w:t>
      </w:r>
      <w:r>
        <w:t xml:space="preserve"> 202</w:t>
      </w:r>
      <w:r w:rsidR="00D71A16">
        <w:t>4</w:t>
      </w:r>
      <w:r>
        <w:t>–</w:t>
      </w:r>
      <w:r w:rsidR="00D71A16">
        <w:t>29</w:t>
      </w:r>
      <w:r>
        <w:t xml:space="preserve"> </w:t>
      </w:r>
      <w:r w:rsidR="00D71A16">
        <w:t>February</w:t>
      </w:r>
      <w:r>
        <w:t xml:space="preserve"> 202</w:t>
      </w:r>
      <w:r w:rsidR="00D71A16">
        <w:t>4</w:t>
      </w:r>
    </w:p>
    <w:p w14:paraId="4B1F5212" w14:textId="77777777" w:rsidR="004E2E12" w:rsidRDefault="004E2E12" w:rsidP="00BC07E4">
      <w:bookmarkStart w:id="3" w:name="_Toc476823667"/>
      <w:bookmarkStart w:id="4" w:name="_Toc476823158"/>
      <w:bookmarkStart w:id="5" w:name="_Toc476822854"/>
      <w:bookmarkStart w:id="6" w:name="_Toc476822654"/>
      <w:bookmarkStart w:id="7" w:name="_Toc476822633"/>
    </w:p>
    <w:p w14:paraId="0B9C4EAA" w14:textId="77777777" w:rsidR="004E2E12" w:rsidRDefault="004E2E12" w:rsidP="00BC07E4"/>
    <w:p w14:paraId="0682863C" w14:textId="537A29B9" w:rsidR="004E2E12" w:rsidRDefault="000F5A40" w:rsidP="000F5A40">
      <w:pPr>
        <w:tabs>
          <w:tab w:val="left" w:pos="6035"/>
        </w:tabs>
      </w:pPr>
      <w:r>
        <w:tab/>
      </w:r>
    </w:p>
    <w:p w14:paraId="5864614B" w14:textId="77777777" w:rsidR="004E2E12" w:rsidRDefault="004E2E12" w:rsidP="00BC07E4"/>
    <w:p w14:paraId="1DF56E9D" w14:textId="77777777" w:rsidR="004E2E12" w:rsidRDefault="004E2E12" w:rsidP="00BC07E4"/>
    <w:p w14:paraId="682194F3" w14:textId="0F429B05" w:rsidR="004E2E12" w:rsidRDefault="004E2E12" w:rsidP="00BC07E4"/>
    <w:p w14:paraId="6B5C10E1" w14:textId="24E273A7" w:rsidR="004E2E12" w:rsidRDefault="004E2E12" w:rsidP="00BC07E4"/>
    <w:p w14:paraId="46008970" w14:textId="680E26D8" w:rsidR="004E2E12" w:rsidRDefault="0074272A" w:rsidP="00BC07E4">
      <w:r>
        <w:t>May</w:t>
      </w:r>
      <w:r w:rsidR="006248BC">
        <w:t xml:space="preserve"> </w:t>
      </w:r>
      <w:r w:rsidR="002C2ED4">
        <w:t>20</w:t>
      </w:r>
      <w:r w:rsidR="00462EF7">
        <w:t>2</w:t>
      </w:r>
      <w:r>
        <w:t>4</w:t>
      </w:r>
    </w:p>
    <w:p w14:paraId="1DA577B7" w14:textId="1E7B9560" w:rsidR="00BC07E4" w:rsidRPr="00BC07E4" w:rsidRDefault="004C50D0" w:rsidP="00314792">
      <w:pPr>
        <w:ind w:left="-1134"/>
      </w:pPr>
      <w:r>
        <w:rPr>
          <w:noProof/>
        </w:rPr>
        <w:drawing>
          <wp:inline distT="0" distB="0" distL="0" distR="0" wp14:anchorId="27F8E9BB" wp14:editId="7ACB81F4">
            <wp:extent cx="7560000" cy="2920383"/>
            <wp:effectExtent l="0" t="0" r="317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BC07E4">
        <w:br w:type="page"/>
      </w:r>
    </w:p>
    <w:p w14:paraId="61EECB86" w14:textId="77777777" w:rsidR="00383E92" w:rsidRDefault="00383E92" w:rsidP="00383E92">
      <w:pPr>
        <w:spacing w:after="0"/>
      </w:pPr>
    </w:p>
    <w:p w14:paraId="66CB546D" w14:textId="77777777" w:rsidR="00383E92" w:rsidRDefault="00383E92" w:rsidP="00383E92">
      <w:pPr>
        <w:spacing w:after="0"/>
      </w:pPr>
    </w:p>
    <w:p w14:paraId="6FEE5BC7" w14:textId="50BFBD3B" w:rsidR="009A007B" w:rsidRPr="004C0698" w:rsidRDefault="009A007B" w:rsidP="009A007B">
      <w:r w:rsidRPr="00383E92">
        <w:t>Published by the Australian Commission on Safety and Quality in Health Care</w:t>
      </w:r>
      <w:r w:rsidRPr="00383E92">
        <w:br/>
        <w:t>Level 5</w:t>
      </w:r>
      <w:r w:rsidRPr="004C0698">
        <w:t>, 255 E</w:t>
      </w:r>
      <w:r w:rsidR="000406F8" w:rsidRPr="004C0698">
        <w:t>lizabeth Street, Sydney NSW 2000</w:t>
      </w:r>
    </w:p>
    <w:p w14:paraId="2BDEBE87" w14:textId="1B4011BE" w:rsidR="00EC4CB9" w:rsidRDefault="009A007B" w:rsidP="009A007B">
      <w:r w:rsidRPr="004C0698">
        <w:t>Phone: (02) 9126 3600</w:t>
      </w:r>
    </w:p>
    <w:p w14:paraId="13F2651D" w14:textId="10DA904E" w:rsidR="009A007B" w:rsidRPr="00383E92" w:rsidRDefault="009A007B" w:rsidP="009A007B">
      <w:pPr>
        <w:rPr>
          <w:rFonts w:ascii="Times New Roman" w:hAnsi="Times New Roman"/>
          <w:snapToGrid w:val="0"/>
          <w:color w:val="000000"/>
          <w:w w:val="0"/>
          <w:sz w:val="4"/>
          <w:szCs w:val="0"/>
          <w:highlight w:val="yellow"/>
          <w:u w:color="000000"/>
          <w:bdr w:val="none" w:sz="0" w:space="0" w:color="000000"/>
          <w:shd w:val="clear" w:color="000000" w:fill="000000"/>
          <w:lang w:eastAsia="x-none" w:bidi="x-none"/>
        </w:rPr>
      </w:pPr>
      <w:r w:rsidRPr="00383E92">
        <w:t xml:space="preserve">Email: </w:t>
      </w:r>
      <w:r w:rsidR="00D67F75" w:rsidRPr="00383E92">
        <w:t>caralert</w:t>
      </w:r>
      <w:r w:rsidRPr="00383E92">
        <w:t xml:space="preserve">@safetyandquality.gov.au </w:t>
      </w:r>
      <w:r w:rsidRPr="00383E92">
        <w:br/>
        <w:t>Website: www.safetyandquality.gov.au</w:t>
      </w:r>
      <w:r w:rsidRPr="00383E92">
        <w:rPr>
          <w:rFonts w:ascii="Times New Roman" w:hAnsi="Times New Roman"/>
          <w:snapToGrid w:val="0"/>
          <w:color w:val="000000"/>
          <w:w w:val="0"/>
          <w:sz w:val="4"/>
          <w:szCs w:val="0"/>
          <w:u w:color="000000"/>
          <w:bdr w:val="none" w:sz="0" w:space="0" w:color="000000"/>
          <w:shd w:val="clear" w:color="000000" w:fill="000000"/>
          <w:lang w:val="x-none" w:eastAsia="x-none" w:bidi="x-none"/>
        </w:rPr>
        <w:t xml:space="preserve"> </w:t>
      </w:r>
    </w:p>
    <w:p w14:paraId="551DBC7C" w14:textId="2141999F" w:rsidR="009A007B" w:rsidRPr="00383E92" w:rsidRDefault="009A007B" w:rsidP="009A007B">
      <w:r w:rsidRPr="00383E92">
        <w:t xml:space="preserve">© Australian Commission on Safety and Quality in Health </w:t>
      </w:r>
      <w:r w:rsidRPr="004C0698">
        <w:t>C</w:t>
      </w:r>
      <w:r w:rsidRPr="00EF298E">
        <w:t xml:space="preserve">are </w:t>
      </w:r>
      <w:r w:rsidR="00206FE1" w:rsidRPr="00EF298E">
        <w:t>20</w:t>
      </w:r>
      <w:r w:rsidR="005C7FDE" w:rsidRPr="00EF298E">
        <w:t>2</w:t>
      </w:r>
      <w:r w:rsidR="00EF298E" w:rsidRPr="00EF298E">
        <w:t>4</w:t>
      </w:r>
    </w:p>
    <w:p w14:paraId="5E542353" w14:textId="77777777" w:rsidR="004D5565" w:rsidRPr="00EF5C37" w:rsidRDefault="004D5565" w:rsidP="004D5565">
      <w:r w:rsidRPr="00EF5C37">
        <w:t xml:space="preserve">All material and work produced by the Australian Commission on Safety and Quality in Health Care (the Commission) is protected by copyright. The Commission reserves the right to set out the terms and conditions for the use of such material. </w:t>
      </w:r>
    </w:p>
    <w:p w14:paraId="5CDC1B84" w14:textId="77777777" w:rsidR="004D5565" w:rsidRPr="00EF5C37" w:rsidRDefault="004D5565" w:rsidP="004D5565">
      <w:r w:rsidRPr="00EF5C37">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0318742B" w14:textId="77777777" w:rsidR="004D5565" w:rsidRPr="00EF5C37" w:rsidRDefault="004D5565" w:rsidP="004D5565">
      <w:pPr>
        <w:rPr>
          <w:u w:val="single"/>
        </w:rPr>
      </w:pPr>
      <w:r w:rsidRPr="00EF5C37">
        <w:t>With the exception of any material protected by a trademark, any content provided by third parties and where otherwise noted, all material presented in this publication is licensed under a </w:t>
      </w:r>
      <w:hyperlink r:id="rId12" w:history="1">
        <w:r w:rsidRPr="00EF5C37">
          <w:rPr>
            <w:rStyle w:val="Hyperlink"/>
          </w:rPr>
          <w:t>Creative Commons Attribution–NonCommercial–NoDerivatives 4.0 International licence</w:t>
        </w:r>
      </w:hyperlink>
      <w:r w:rsidRPr="00EF5C37">
        <w:rPr>
          <w:u w:val="single"/>
        </w:rPr>
        <w:t>.</w:t>
      </w:r>
    </w:p>
    <w:p w14:paraId="5C2D4799" w14:textId="77777777" w:rsidR="004D5565" w:rsidRPr="00EF5C37" w:rsidRDefault="004D5565" w:rsidP="004D5565">
      <w:r>
        <w:rPr>
          <w:noProof/>
        </w:rPr>
        <w:drawing>
          <wp:inline distT="0" distB="0" distL="0" distR="0" wp14:anchorId="31426555" wp14:editId="5B363429">
            <wp:extent cx="859221" cy="298210"/>
            <wp:effectExtent l="0" t="0" r="0" b="6985"/>
            <wp:docPr id="15" name="Picture 15" descr="\\central.health\dfsuserenv\Users\User_11\cresad\Desktop\CC BY-NC-ND 3 large.png" title="Creative Commons Attribution–NonCommercial–NoDerivatives 4.0 International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1\cresad\Desktop\CC BY-NC-ND 3 lar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619" cy="298348"/>
                    </a:xfrm>
                    <a:prstGeom prst="rect">
                      <a:avLst/>
                    </a:prstGeom>
                    <a:noFill/>
                    <a:ln>
                      <a:noFill/>
                    </a:ln>
                  </pic:spPr>
                </pic:pic>
              </a:graphicData>
            </a:graphic>
          </wp:inline>
        </w:drawing>
      </w:r>
    </w:p>
    <w:p w14:paraId="50209858" w14:textId="77777777" w:rsidR="004D5565" w:rsidRPr="00EF5C37" w:rsidRDefault="004D5565" w:rsidP="004D5565">
      <w:r w:rsidRPr="00EF5C37">
        <w:t xml:space="preserve">Enquiries about the licence and any use of this publication are welcome and can be sent to </w:t>
      </w:r>
      <w:hyperlink r:id="rId14" w:history="1">
        <w:r w:rsidRPr="00EF5C37">
          <w:rPr>
            <w:rStyle w:val="Hyperlink"/>
          </w:rPr>
          <w:t>communications@safetyandquality.gov.au</w:t>
        </w:r>
      </w:hyperlink>
      <w:r w:rsidRPr="00EF5C37">
        <w:t>.</w:t>
      </w:r>
    </w:p>
    <w:p w14:paraId="7346F6D8" w14:textId="5A6FA681" w:rsidR="00C8268E" w:rsidRPr="00383E92" w:rsidRDefault="004D5565" w:rsidP="004D5565">
      <w:r w:rsidRPr="00EF5C37">
        <w:t xml:space="preserve">The Commission’s preference is that you attribute this publication (and any material sourced from it) using the following citation: </w:t>
      </w:r>
    </w:p>
    <w:p w14:paraId="27B41B2E" w14:textId="3D05EE51" w:rsidR="00C8268E" w:rsidRDefault="009A007B" w:rsidP="00C8268E">
      <w:pPr>
        <w:spacing w:after="0"/>
        <w:ind w:left="720"/>
      </w:pPr>
      <w:r w:rsidRPr="00383E92">
        <w:t xml:space="preserve">Australian Commission on Safety and Quality in Health Care. </w:t>
      </w:r>
      <w:r w:rsidR="00D67F75" w:rsidRPr="00383E92">
        <w:t xml:space="preserve">CARAlert </w:t>
      </w:r>
      <w:r w:rsidR="00237421">
        <w:t xml:space="preserve">data </w:t>
      </w:r>
      <w:r w:rsidR="00D67F75" w:rsidRPr="00383E92">
        <w:t>update</w:t>
      </w:r>
      <w:r w:rsidR="002C2ED4" w:rsidRPr="00383E92">
        <w:t xml:space="preserve"> </w:t>
      </w:r>
      <w:r w:rsidR="00E8390F">
        <w:t>3</w:t>
      </w:r>
      <w:r w:rsidR="0074272A">
        <w:t>6</w:t>
      </w:r>
      <w:r w:rsidR="002C2ED4" w:rsidRPr="00383E92">
        <w:t>:</w:t>
      </w:r>
      <w:r w:rsidR="00D67F75" w:rsidRPr="00383E92">
        <w:t xml:space="preserve"> </w:t>
      </w:r>
      <w:r w:rsidR="00102DF0">
        <w:t>1</w:t>
      </w:r>
      <w:r w:rsidR="00712043">
        <w:t> </w:t>
      </w:r>
      <w:r w:rsidR="0074272A">
        <w:t>January</w:t>
      </w:r>
      <w:r w:rsidR="00102DF0">
        <w:t xml:space="preserve"> 202</w:t>
      </w:r>
      <w:r w:rsidR="0074272A">
        <w:t>4</w:t>
      </w:r>
      <w:r w:rsidR="00102DF0">
        <w:t>–</w:t>
      </w:r>
      <w:r w:rsidR="0074272A">
        <w:t>29</w:t>
      </w:r>
      <w:r w:rsidR="00102DF0">
        <w:t xml:space="preserve"> </w:t>
      </w:r>
      <w:r w:rsidR="0074272A">
        <w:t>February</w:t>
      </w:r>
      <w:r w:rsidR="00102DF0">
        <w:t xml:space="preserve"> 202</w:t>
      </w:r>
      <w:r w:rsidR="0074272A">
        <w:t>4</w:t>
      </w:r>
      <w:r w:rsidR="00D67F75" w:rsidRPr="00383E92">
        <w:t>.</w:t>
      </w:r>
      <w:r w:rsidRPr="00383E92">
        <w:t xml:space="preserve"> Sydney: ACSQHC; </w:t>
      </w:r>
      <w:r w:rsidR="00D67F75" w:rsidRPr="00383E92">
        <w:t>20</w:t>
      </w:r>
      <w:r w:rsidR="004571A5" w:rsidRPr="00383E92">
        <w:t>2</w:t>
      </w:r>
      <w:r w:rsidR="0074272A">
        <w:t>4</w:t>
      </w:r>
    </w:p>
    <w:p w14:paraId="6ADEEC85" w14:textId="77777777" w:rsidR="00C8268E" w:rsidRPr="00383E92" w:rsidRDefault="00C8268E" w:rsidP="00712575">
      <w:pPr>
        <w:spacing w:after="0"/>
        <w:rPr>
          <w:rStyle w:val="Strong"/>
        </w:rPr>
      </w:pPr>
    </w:p>
    <w:p w14:paraId="62C5549C" w14:textId="77777777" w:rsidR="00EF5C37" w:rsidRPr="00383E92" w:rsidRDefault="00EF5C37" w:rsidP="00EF5C37">
      <w:pPr>
        <w:rPr>
          <w:b/>
          <w:bCs/>
        </w:rPr>
      </w:pPr>
      <w:r w:rsidRPr="00383E92">
        <w:rPr>
          <w:b/>
          <w:bCs/>
        </w:rPr>
        <w:t>Disclaimer</w:t>
      </w:r>
    </w:p>
    <w:p w14:paraId="474BD417" w14:textId="77777777" w:rsidR="00EF5C37" w:rsidRPr="00383E92" w:rsidRDefault="00EF5C37" w:rsidP="00EF5C37">
      <w:pPr>
        <w:rPr>
          <w:bCs/>
        </w:rPr>
      </w:pPr>
      <w:r w:rsidRPr="00383E92">
        <w:rPr>
          <w:bCs/>
        </w:rPr>
        <w:t>The content of this document is published in good faith by the Commission for information purposes. The document is not intended to provide guidance on particular healthcare choices.</w:t>
      </w:r>
      <w:r w:rsidR="00E467A7" w:rsidRPr="00383E92">
        <w:rPr>
          <w:bCs/>
        </w:rPr>
        <w:t xml:space="preserve"> You should contact your health</w:t>
      </w:r>
      <w:r w:rsidRPr="00383E92">
        <w:rPr>
          <w:bCs/>
        </w:rPr>
        <w:t xml:space="preserve">care provider for information or advice on particular healthcare choices. </w:t>
      </w:r>
    </w:p>
    <w:p w14:paraId="43145404" w14:textId="77777777" w:rsidR="009A007B" w:rsidRPr="00383E92" w:rsidRDefault="00EF5C37" w:rsidP="00EF5C37">
      <w:pPr>
        <w:rPr>
          <w:bCs/>
          <w:i/>
          <w:smallCaps/>
        </w:rPr>
      </w:pPr>
      <w:r w:rsidRPr="00383E92">
        <w:rPr>
          <w:bCs/>
        </w:rPr>
        <w:t xml:space="preserve">The Commission does not accept any legal liability for any injury, loss or damage incurred by the use of, or reliance on, this document. </w:t>
      </w:r>
    </w:p>
    <w:p w14:paraId="451B8C1F" w14:textId="77777777" w:rsidR="00272A86" w:rsidRPr="00272A86" w:rsidRDefault="00272A86" w:rsidP="00272A86">
      <w:pPr>
        <w:rPr>
          <w:b/>
          <w:bCs/>
        </w:rPr>
      </w:pPr>
      <w:r w:rsidRPr="00272A86">
        <w:rPr>
          <w:b/>
          <w:bCs/>
        </w:rPr>
        <w:t xml:space="preserve">Note regarding alternative descriptions </w:t>
      </w:r>
    </w:p>
    <w:p w14:paraId="7DE7F93D" w14:textId="4CDB5CAC" w:rsidR="00BC07E4" w:rsidRPr="00383E92" w:rsidRDefault="00272A86" w:rsidP="00272A86">
      <w:r w:rsidRPr="00272A86">
        <w:rPr>
          <w:lang w:val="en-US"/>
        </w:rPr>
        <w:t xml:space="preserve">No alternative descriptions have been provided. If you need assistance with the structure of any graphs or charts, please email the Australian Commission on Safety and Quality in Health Care at </w:t>
      </w:r>
      <w:hyperlink r:id="rId15" w:history="1">
        <w:r w:rsidRPr="00272A86">
          <w:rPr>
            <w:rStyle w:val="Hyperlink"/>
            <w:lang w:val="en-US"/>
          </w:rPr>
          <w:t>CARAlert@safetyandquality.gov.au</w:t>
        </w:r>
      </w:hyperlink>
      <w:r w:rsidRPr="00272A86">
        <w:rPr>
          <w:lang w:val="en-US"/>
        </w:rPr>
        <w:t>.</w:t>
      </w:r>
      <w:r w:rsidR="00BC07E4" w:rsidRPr="00383E92">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406721740"/>
        <w:docPartObj>
          <w:docPartGallery w:val="Table of Contents"/>
          <w:docPartUnique/>
        </w:docPartObj>
      </w:sdtPr>
      <w:sdtEndPr>
        <w:rPr>
          <w:noProof/>
        </w:rPr>
      </w:sdtEndPr>
      <w:sdtContent>
        <w:p w14:paraId="49C5D6ED" w14:textId="18855196" w:rsidR="00A822E0" w:rsidRDefault="00A822E0">
          <w:pPr>
            <w:pStyle w:val="TOCHeading"/>
          </w:pPr>
          <w:r>
            <w:t>Contents</w:t>
          </w:r>
        </w:p>
        <w:p w14:paraId="74EB2736" w14:textId="5FCD6C8A" w:rsidR="00695956" w:rsidRDefault="00A822E0" w:rsidP="00D016FF">
          <w:pPr>
            <w:pStyle w:val="TOC2"/>
            <w:rPr>
              <w:rFonts w:eastAsiaTheme="minorEastAsia" w:cstheme="minorBidi"/>
              <w:noProof/>
              <w:kern w:val="2"/>
              <w:sz w:val="24"/>
              <w:szCs w:val="24"/>
              <w14:ligatures w14:val="standardContextual"/>
            </w:rPr>
          </w:pPr>
          <w:r>
            <w:fldChar w:fldCharType="begin"/>
          </w:r>
          <w:r>
            <w:instrText xml:space="preserve"> TOC \o "1-3" \h \z \u </w:instrText>
          </w:r>
          <w:r>
            <w:fldChar w:fldCharType="separate"/>
          </w:r>
          <w:hyperlink w:anchor="_Toc167460349" w:history="1">
            <w:r w:rsidR="00695956" w:rsidRPr="00956CD8">
              <w:rPr>
                <w:rStyle w:val="Hyperlink"/>
                <w:noProof/>
              </w:rPr>
              <w:t>Data Summary</w:t>
            </w:r>
            <w:r w:rsidR="00695956">
              <w:rPr>
                <w:noProof/>
                <w:webHidden/>
              </w:rPr>
              <w:tab/>
            </w:r>
            <w:r w:rsidR="00695956">
              <w:rPr>
                <w:noProof/>
                <w:webHidden/>
              </w:rPr>
              <w:fldChar w:fldCharType="begin"/>
            </w:r>
            <w:r w:rsidR="00695956">
              <w:rPr>
                <w:noProof/>
                <w:webHidden/>
              </w:rPr>
              <w:instrText xml:space="preserve"> PAGEREF _Toc167460349 \h </w:instrText>
            </w:r>
            <w:r w:rsidR="00695956">
              <w:rPr>
                <w:noProof/>
                <w:webHidden/>
              </w:rPr>
            </w:r>
            <w:r w:rsidR="00695956">
              <w:rPr>
                <w:noProof/>
                <w:webHidden/>
              </w:rPr>
              <w:fldChar w:fldCharType="separate"/>
            </w:r>
            <w:r w:rsidR="00D016FF">
              <w:rPr>
                <w:noProof/>
                <w:webHidden/>
              </w:rPr>
              <w:t>4</w:t>
            </w:r>
            <w:r w:rsidR="00695956">
              <w:rPr>
                <w:noProof/>
                <w:webHidden/>
              </w:rPr>
              <w:fldChar w:fldCharType="end"/>
            </w:r>
          </w:hyperlink>
        </w:p>
        <w:p w14:paraId="7C4C261E" w14:textId="7C7BC40D" w:rsidR="00695956" w:rsidRDefault="00000000" w:rsidP="00D016FF">
          <w:pPr>
            <w:pStyle w:val="TOC2"/>
            <w:rPr>
              <w:rFonts w:eastAsiaTheme="minorEastAsia" w:cstheme="minorBidi"/>
              <w:noProof/>
              <w:kern w:val="2"/>
              <w:sz w:val="24"/>
              <w:szCs w:val="24"/>
              <w14:ligatures w14:val="standardContextual"/>
            </w:rPr>
          </w:pPr>
          <w:hyperlink w:anchor="_Toc167460350" w:history="1">
            <w:r w:rsidR="00695956" w:rsidRPr="00956CD8">
              <w:rPr>
                <w:rStyle w:val="Hyperlink"/>
                <w:noProof/>
              </w:rPr>
              <w:t>National summary</w:t>
            </w:r>
            <w:r w:rsidR="00695956">
              <w:rPr>
                <w:noProof/>
                <w:webHidden/>
              </w:rPr>
              <w:tab/>
            </w:r>
            <w:r w:rsidR="00695956">
              <w:rPr>
                <w:noProof/>
                <w:webHidden/>
              </w:rPr>
              <w:fldChar w:fldCharType="begin"/>
            </w:r>
            <w:r w:rsidR="00695956">
              <w:rPr>
                <w:noProof/>
                <w:webHidden/>
              </w:rPr>
              <w:instrText xml:space="preserve"> PAGEREF _Toc167460350 \h </w:instrText>
            </w:r>
            <w:r w:rsidR="00695956">
              <w:rPr>
                <w:noProof/>
                <w:webHidden/>
              </w:rPr>
            </w:r>
            <w:r w:rsidR="00695956">
              <w:rPr>
                <w:noProof/>
                <w:webHidden/>
              </w:rPr>
              <w:fldChar w:fldCharType="separate"/>
            </w:r>
            <w:r w:rsidR="00D016FF">
              <w:rPr>
                <w:noProof/>
                <w:webHidden/>
              </w:rPr>
              <w:t>6</w:t>
            </w:r>
            <w:r w:rsidR="00695956">
              <w:rPr>
                <w:noProof/>
                <w:webHidden/>
              </w:rPr>
              <w:fldChar w:fldCharType="end"/>
            </w:r>
          </w:hyperlink>
        </w:p>
        <w:p w14:paraId="105F557F" w14:textId="41195624" w:rsidR="00695956" w:rsidRDefault="00000000" w:rsidP="00D016FF">
          <w:pPr>
            <w:pStyle w:val="TOC2"/>
            <w:rPr>
              <w:rFonts w:eastAsiaTheme="minorEastAsia" w:cstheme="minorBidi"/>
              <w:noProof/>
              <w:kern w:val="2"/>
              <w:sz w:val="24"/>
              <w:szCs w:val="24"/>
              <w14:ligatures w14:val="standardContextual"/>
            </w:rPr>
          </w:pPr>
          <w:hyperlink w:anchor="_Toc167460351" w:history="1">
            <w:r w:rsidR="00695956" w:rsidRPr="00956CD8">
              <w:rPr>
                <w:rStyle w:val="Hyperlink"/>
                <w:noProof/>
              </w:rPr>
              <w:t>Summary by CAR</w:t>
            </w:r>
            <w:r w:rsidR="00695956">
              <w:rPr>
                <w:noProof/>
                <w:webHidden/>
              </w:rPr>
              <w:tab/>
            </w:r>
            <w:r w:rsidR="00695956">
              <w:rPr>
                <w:noProof/>
                <w:webHidden/>
              </w:rPr>
              <w:fldChar w:fldCharType="begin"/>
            </w:r>
            <w:r w:rsidR="00695956">
              <w:rPr>
                <w:noProof/>
                <w:webHidden/>
              </w:rPr>
              <w:instrText xml:space="preserve"> PAGEREF _Toc167460351 \h </w:instrText>
            </w:r>
            <w:r w:rsidR="00695956">
              <w:rPr>
                <w:noProof/>
                <w:webHidden/>
              </w:rPr>
            </w:r>
            <w:r w:rsidR="00695956">
              <w:rPr>
                <w:noProof/>
                <w:webHidden/>
              </w:rPr>
              <w:fldChar w:fldCharType="separate"/>
            </w:r>
            <w:r w:rsidR="00D016FF">
              <w:rPr>
                <w:noProof/>
                <w:webHidden/>
              </w:rPr>
              <w:t>9</w:t>
            </w:r>
            <w:r w:rsidR="00695956">
              <w:rPr>
                <w:noProof/>
                <w:webHidden/>
              </w:rPr>
              <w:fldChar w:fldCharType="end"/>
            </w:r>
          </w:hyperlink>
        </w:p>
        <w:p w14:paraId="345FA1B5" w14:textId="645CC9CF"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2" w:history="1">
            <w:r w:rsidR="00695956" w:rsidRPr="00956CD8">
              <w:rPr>
                <w:rStyle w:val="Hyperlink"/>
                <w:i/>
              </w:rPr>
              <w:t>Acinetobacter baumannii</w:t>
            </w:r>
            <w:r w:rsidR="00695956" w:rsidRPr="00956CD8">
              <w:rPr>
                <w:rStyle w:val="Hyperlink"/>
              </w:rPr>
              <w:t xml:space="preserve"> complex</w:t>
            </w:r>
            <w:r w:rsidR="00695956">
              <w:rPr>
                <w:webHidden/>
              </w:rPr>
              <w:tab/>
            </w:r>
            <w:r w:rsidR="00695956">
              <w:rPr>
                <w:webHidden/>
              </w:rPr>
              <w:fldChar w:fldCharType="begin"/>
            </w:r>
            <w:r w:rsidR="00695956">
              <w:rPr>
                <w:webHidden/>
              </w:rPr>
              <w:instrText xml:space="preserve"> PAGEREF _Toc167460352 \h </w:instrText>
            </w:r>
            <w:r w:rsidR="00695956">
              <w:rPr>
                <w:webHidden/>
              </w:rPr>
            </w:r>
            <w:r w:rsidR="00695956">
              <w:rPr>
                <w:webHidden/>
              </w:rPr>
              <w:fldChar w:fldCharType="separate"/>
            </w:r>
            <w:r w:rsidR="00D016FF">
              <w:rPr>
                <w:webHidden/>
              </w:rPr>
              <w:t>9</w:t>
            </w:r>
            <w:r w:rsidR="00695956">
              <w:rPr>
                <w:webHidden/>
              </w:rPr>
              <w:fldChar w:fldCharType="end"/>
            </w:r>
          </w:hyperlink>
        </w:p>
        <w:p w14:paraId="53CB7BE9" w14:textId="7A7DC12F"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3" w:history="1">
            <w:r w:rsidR="00695956" w:rsidRPr="00956CD8">
              <w:rPr>
                <w:rStyle w:val="Hyperlink"/>
                <w:i/>
              </w:rPr>
              <w:t>Candida auris</w:t>
            </w:r>
            <w:r w:rsidR="00695956">
              <w:rPr>
                <w:webHidden/>
              </w:rPr>
              <w:tab/>
            </w:r>
            <w:r w:rsidR="00695956">
              <w:rPr>
                <w:webHidden/>
              </w:rPr>
              <w:fldChar w:fldCharType="begin"/>
            </w:r>
            <w:r w:rsidR="00695956">
              <w:rPr>
                <w:webHidden/>
              </w:rPr>
              <w:instrText xml:space="preserve"> PAGEREF _Toc167460353 \h </w:instrText>
            </w:r>
            <w:r w:rsidR="00695956">
              <w:rPr>
                <w:webHidden/>
              </w:rPr>
            </w:r>
            <w:r w:rsidR="00695956">
              <w:rPr>
                <w:webHidden/>
              </w:rPr>
              <w:fldChar w:fldCharType="separate"/>
            </w:r>
            <w:r w:rsidR="00D016FF">
              <w:rPr>
                <w:webHidden/>
              </w:rPr>
              <w:t>10</w:t>
            </w:r>
            <w:r w:rsidR="00695956">
              <w:rPr>
                <w:webHidden/>
              </w:rPr>
              <w:fldChar w:fldCharType="end"/>
            </w:r>
          </w:hyperlink>
        </w:p>
        <w:p w14:paraId="405D8DB5" w14:textId="6920D850"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4" w:history="1">
            <w:r w:rsidR="00695956" w:rsidRPr="00956CD8">
              <w:rPr>
                <w:rStyle w:val="Hyperlink"/>
                <w:i/>
              </w:rPr>
              <w:t>Enterobacterales</w:t>
            </w:r>
            <w:r w:rsidR="00695956">
              <w:rPr>
                <w:webHidden/>
              </w:rPr>
              <w:tab/>
            </w:r>
            <w:r w:rsidR="00695956">
              <w:rPr>
                <w:webHidden/>
              </w:rPr>
              <w:fldChar w:fldCharType="begin"/>
            </w:r>
            <w:r w:rsidR="00695956">
              <w:rPr>
                <w:webHidden/>
              </w:rPr>
              <w:instrText xml:space="preserve"> PAGEREF _Toc167460354 \h </w:instrText>
            </w:r>
            <w:r w:rsidR="00695956">
              <w:rPr>
                <w:webHidden/>
              </w:rPr>
            </w:r>
            <w:r w:rsidR="00695956">
              <w:rPr>
                <w:webHidden/>
              </w:rPr>
              <w:fldChar w:fldCharType="separate"/>
            </w:r>
            <w:r w:rsidR="00D016FF">
              <w:rPr>
                <w:webHidden/>
              </w:rPr>
              <w:t>11</w:t>
            </w:r>
            <w:r w:rsidR="00695956">
              <w:rPr>
                <w:webHidden/>
              </w:rPr>
              <w:fldChar w:fldCharType="end"/>
            </w:r>
          </w:hyperlink>
        </w:p>
        <w:p w14:paraId="60124074" w14:textId="37238BFA"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5" w:history="1">
            <w:r w:rsidR="00695956" w:rsidRPr="00956CD8">
              <w:rPr>
                <w:rStyle w:val="Hyperlink"/>
                <w:i/>
              </w:rPr>
              <w:t>Enterococcus</w:t>
            </w:r>
            <w:r w:rsidR="00695956" w:rsidRPr="00956CD8">
              <w:rPr>
                <w:rStyle w:val="Hyperlink"/>
              </w:rPr>
              <w:t xml:space="preserve"> species</w:t>
            </w:r>
            <w:r w:rsidR="00695956">
              <w:rPr>
                <w:webHidden/>
              </w:rPr>
              <w:tab/>
            </w:r>
            <w:r w:rsidR="00695956">
              <w:rPr>
                <w:webHidden/>
              </w:rPr>
              <w:fldChar w:fldCharType="begin"/>
            </w:r>
            <w:r w:rsidR="00695956">
              <w:rPr>
                <w:webHidden/>
              </w:rPr>
              <w:instrText xml:space="preserve"> PAGEREF _Toc167460355 \h </w:instrText>
            </w:r>
            <w:r w:rsidR="00695956">
              <w:rPr>
                <w:webHidden/>
              </w:rPr>
            </w:r>
            <w:r w:rsidR="00695956">
              <w:rPr>
                <w:webHidden/>
              </w:rPr>
              <w:fldChar w:fldCharType="separate"/>
            </w:r>
            <w:r w:rsidR="00D016FF">
              <w:rPr>
                <w:webHidden/>
              </w:rPr>
              <w:t>17</w:t>
            </w:r>
            <w:r w:rsidR="00695956">
              <w:rPr>
                <w:webHidden/>
              </w:rPr>
              <w:fldChar w:fldCharType="end"/>
            </w:r>
          </w:hyperlink>
        </w:p>
        <w:p w14:paraId="373F8AF7" w14:textId="333651D4"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6" w:history="1">
            <w:r w:rsidR="00695956" w:rsidRPr="00956CD8">
              <w:rPr>
                <w:rStyle w:val="Hyperlink"/>
                <w:i/>
              </w:rPr>
              <w:t>Mycobacterium tuberculosis</w:t>
            </w:r>
            <w:r w:rsidR="00695956">
              <w:rPr>
                <w:webHidden/>
              </w:rPr>
              <w:tab/>
            </w:r>
            <w:r w:rsidR="00695956">
              <w:rPr>
                <w:webHidden/>
              </w:rPr>
              <w:fldChar w:fldCharType="begin"/>
            </w:r>
            <w:r w:rsidR="00695956">
              <w:rPr>
                <w:webHidden/>
              </w:rPr>
              <w:instrText xml:space="preserve"> PAGEREF _Toc167460356 \h </w:instrText>
            </w:r>
            <w:r w:rsidR="00695956">
              <w:rPr>
                <w:webHidden/>
              </w:rPr>
            </w:r>
            <w:r w:rsidR="00695956">
              <w:rPr>
                <w:webHidden/>
              </w:rPr>
              <w:fldChar w:fldCharType="separate"/>
            </w:r>
            <w:r w:rsidR="00D016FF">
              <w:rPr>
                <w:webHidden/>
              </w:rPr>
              <w:t>18</w:t>
            </w:r>
            <w:r w:rsidR="00695956">
              <w:rPr>
                <w:webHidden/>
              </w:rPr>
              <w:fldChar w:fldCharType="end"/>
            </w:r>
          </w:hyperlink>
        </w:p>
        <w:p w14:paraId="1BC303FE" w14:textId="57BDE991"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7" w:history="1">
            <w:r w:rsidR="00695956" w:rsidRPr="00956CD8">
              <w:rPr>
                <w:rStyle w:val="Hyperlink"/>
                <w:i/>
              </w:rPr>
              <w:t>Neisseria gonorrhoeae</w:t>
            </w:r>
            <w:r w:rsidR="00695956">
              <w:rPr>
                <w:webHidden/>
              </w:rPr>
              <w:tab/>
            </w:r>
            <w:r w:rsidR="00695956">
              <w:rPr>
                <w:webHidden/>
              </w:rPr>
              <w:fldChar w:fldCharType="begin"/>
            </w:r>
            <w:r w:rsidR="00695956">
              <w:rPr>
                <w:webHidden/>
              </w:rPr>
              <w:instrText xml:space="preserve"> PAGEREF _Toc167460357 \h </w:instrText>
            </w:r>
            <w:r w:rsidR="00695956">
              <w:rPr>
                <w:webHidden/>
              </w:rPr>
            </w:r>
            <w:r w:rsidR="00695956">
              <w:rPr>
                <w:webHidden/>
              </w:rPr>
              <w:fldChar w:fldCharType="separate"/>
            </w:r>
            <w:r w:rsidR="00D016FF">
              <w:rPr>
                <w:webHidden/>
              </w:rPr>
              <w:t>18</w:t>
            </w:r>
            <w:r w:rsidR="00695956">
              <w:rPr>
                <w:webHidden/>
              </w:rPr>
              <w:fldChar w:fldCharType="end"/>
            </w:r>
          </w:hyperlink>
        </w:p>
        <w:p w14:paraId="237CEE15" w14:textId="195B7186"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8" w:history="1">
            <w:r w:rsidR="00695956" w:rsidRPr="00956CD8">
              <w:rPr>
                <w:rStyle w:val="Hyperlink"/>
                <w:i/>
              </w:rPr>
              <w:t>Pseudomonas aeruginosa</w:t>
            </w:r>
            <w:r w:rsidR="00695956">
              <w:rPr>
                <w:webHidden/>
              </w:rPr>
              <w:tab/>
            </w:r>
            <w:r w:rsidR="00695956">
              <w:rPr>
                <w:webHidden/>
              </w:rPr>
              <w:fldChar w:fldCharType="begin"/>
            </w:r>
            <w:r w:rsidR="00695956">
              <w:rPr>
                <w:webHidden/>
              </w:rPr>
              <w:instrText xml:space="preserve"> PAGEREF _Toc167460358 \h </w:instrText>
            </w:r>
            <w:r w:rsidR="00695956">
              <w:rPr>
                <w:webHidden/>
              </w:rPr>
            </w:r>
            <w:r w:rsidR="00695956">
              <w:rPr>
                <w:webHidden/>
              </w:rPr>
              <w:fldChar w:fldCharType="separate"/>
            </w:r>
            <w:r w:rsidR="00D016FF">
              <w:rPr>
                <w:webHidden/>
              </w:rPr>
              <w:t>19</w:t>
            </w:r>
            <w:r w:rsidR="00695956">
              <w:rPr>
                <w:webHidden/>
              </w:rPr>
              <w:fldChar w:fldCharType="end"/>
            </w:r>
          </w:hyperlink>
        </w:p>
        <w:p w14:paraId="0AC6680F" w14:textId="260BA8A1"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59" w:history="1">
            <w:r w:rsidR="00695956" w:rsidRPr="00956CD8">
              <w:rPr>
                <w:rStyle w:val="Hyperlink"/>
                <w:i/>
              </w:rPr>
              <w:t>Salmonella</w:t>
            </w:r>
            <w:r w:rsidR="00695956" w:rsidRPr="00956CD8">
              <w:rPr>
                <w:rStyle w:val="Hyperlink"/>
              </w:rPr>
              <w:t xml:space="preserve"> species</w:t>
            </w:r>
            <w:r w:rsidR="00695956">
              <w:rPr>
                <w:webHidden/>
              </w:rPr>
              <w:tab/>
            </w:r>
            <w:r w:rsidR="00695956">
              <w:rPr>
                <w:webHidden/>
              </w:rPr>
              <w:fldChar w:fldCharType="begin"/>
            </w:r>
            <w:r w:rsidR="00695956">
              <w:rPr>
                <w:webHidden/>
              </w:rPr>
              <w:instrText xml:space="preserve"> PAGEREF _Toc167460359 \h </w:instrText>
            </w:r>
            <w:r w:rsidR="00695956">
              <w:rPr>
                <w:webHidden/>
              </w:rPr>
            </w:r>
            <w:r w:rsidR="00695956">
              <w:rPr>
                <w:webHidden/>
              </w:rPr>
              <w:fldChar w:fldCharType="separate"/>
            </w:r>
            <w:r w:rsidR="00D016FF">
              <w:rPr>
                <w:webHidden/>
              </w:rPr>
              <w:t>21</w:t>
            </w:r>
            <w:r w:rsidR="00695956">
              <w:rPr>
                <w:webHidden/>
              </w:rPr>
              <w:fldChar w:fldCharType="end"/>
            </w:r>
          </w:hyperlink>
        </w:p>
        <w:p w14:paraId="7892C569" w14:textId="4139D075"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60" w:history="1">
            <w:r w:rsidR="00695956" w:rsidRPr="00956CD8">
              <w:rPr>
                <w:rStyle w:val="Hyperlink"/>
                <w:i/>
              </w:rPr>
              <w:t>Shigella</w:t>
            </w:r>
            <w:r w:rsidR="00695956" w:rsidRPr="00956CD8">
              <w:rPr>
                <w:rStyle w:val="Hyperlink"/>
              </w:rPr>
              <w:t xml:space="preserve"> species</w:t>
            </w:r>
            <w:r w:rsidR="00695956">
              <w:rPr>
                <w:webHidden/>
              </w:rPr>
              <w:tab/>
            </w:r>
            <w:r w:rsidR="00695956">
              <w:rPr>
                <w:webHidden/>
              </w:rPr>
              <w:fldChar w:fldCharType="begin"/>
            </w:r>
            <w:r w:rsidR="00695956">
              <w:rPr>
                <w:webHidden/>
              </w:rPr>
              <w:instrText xml:space="preserve"> PAGEREF _Toc167460360 \h </w:instrText>
            </w:r>
            <w:r w:rsidR="00695956">
              <w:rPr>
                <w:webHidden/>
              </w:rPr>
            </w:r>
            <w:r w:rsidR="00695956">
              <w:rPr>
                <w:webHidden/>
              </w:rPr>
              <w:fldChar w:fldCharType="separate"/>
            </w:r>
            <w:r w:rsidR="00D016FF">
              <w:rPr>
                <w:webHidden/>
              </w:rPr>
              <w:t>21</w:t>
            </w:r>
            <w:r w:rsidR="00695956">
              <w:rPr>
                <w:webHidden/>
              </w:rPr>
              <w:fldChar w:fldCharType="end"/>
            </w:r>
          </w:hyperlink>
        </w:p>
        <w:p w14:paraId="31AC55AA" w14:textId="48182F35"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61" w:history="1">
            <w:r w:rsidR="00695956" w:rsidRPr="00956CD8">
              <w:rPr>
                <w:rStyle w:val="Hyperlink"/>
                <w:i/>
              </w:rPr>
              <w:t>Staphylococcus aureus</w:t>
            </w:r>
            <w:r w:rsidR="00695956">
              <w:rPr>
                <w:webHidden/>
              </w:rPr>
              <w:tab/>
            </w:r>
            <w:r w:rsidR="00695956">
              <w:rPr>
                <w:webHidden/>
              </w:rPr>
              <w:fldChar w:fldCharType="begin"/>
            </w:r>
            <w:r w:rsidR="00695956">
              <w:rPr>
                <w:webHidden/>
              </w:rPr>
              <w:instrText xml:space="preserve"> PAGEREF _Toc167460361 \h </w:instrText>
            </w:r>
            <w:r w:rsidR="00695956">
              <w:rPr>
                <w:webHidden/>
              </w:rPr>
            </w:r>
            <w:r w:rsidR="00695956">
              <w:rPr>
                <w:webHidden/>
              </w:rPr>
              <w:fldChar w:fldCharType="separate"/>
            </w:r>
            <w:r w:rsidR="00D016FF">
              <w:rPr>
                <w:webHidden/>
              </w:rPr>
              <w:t>23</w:t>
            </w:r>
            <w:r w:rsidR="00695956">
              <w:rPr>
                <w:webHidden/>
              </w:rPr>
              <w:fldChar w:fldCharType="end"/>
            </w:r>
          </w:hyperlink>
        </w:p>
        <w:p w14:paraId="3B5F32CD" w14:textId="1A3031B4" w:rsidR="00695956" w:rsidRDefault="00000000" w:rsidP="00D016FF">
          <w:pPr>
            <w:pStyle w:val="TOC2"/>
            <w:rPr>
              <w:rFonts w:eastAsiaTheme="minorEastAsia" w:cstheme="minorBidi"/>
              <w:noProof/>
              <w:kern w:val="2"/>
              <w:sz w:val="24"/>
              <w:szCs w:val="24"/>
              <w14:ligatures w14:val="standardContextual"/>
            </w:rPr>
          </w:pPr>
          <w:hyperlink w:anchor="_Toc167460362" w:history="1">
            <w:r w:rsidR="00695956" w:rsidRPr="00956CD8">
              <w:rPr>
                <w:rStyle w:val="Hyperlink"/>
                <w:noProof/>
              </w:rPr>
              <w:t>Appendix</w:t>
            </w:r>
            <w:r w:rsidR="00695956">
              <w:rPr>
                <w:noProof/>
                <w:webHidden/>
              </w:rPr>
              <w:tab/>
            </w:r>
            <w:r w:rsidR="00695956">
              <w:rPr>
                <w:noProof/>
                <w:webHidden/>
              </w:rPr>
              <w:fldChar w:fldCharType="begin"/>
            </w:r>
            <w:r w:rsidR="00695956">
              <w:rPr>
                <w:noProof/>
                <w:webHidden/>
              </w:rPr>
              <w:instrText xml:space="preserve"> PAGEREF _Toc167460362 \h </w:instrText>
            </w:r>
            <w:r w:rsidR="00695956">
              <w:rPr>
                <w:noProof/>
                <w:webHidden/>
              </w:rPr>
            </w:r>
            <w:r w:rsidR="00695956">
              <w:rPr>
                <w:noProof/>
                <w:webHidden/>
              </w:rPr>
              <w:fldChar w:fldCharType="separate"/>
            </w:r>
            <w:r w:rsidR="00D016FF">
              <w:rPr>
                <w:noProof/>
                <w:webHidden/>
              </w:rPr>
              <w:t>24</w:t>
            </w:r>
            <w:r w:rsidR="00695956">
              <w:rPr>
                <w:noProof/>
                <w:webHidden/>
              </w:rPr>
              <w:fldChar w:fldCharType="end"/>
            </w:r>
          </w:hyperlink>
        </w:p>
        <w:p w14:paraId="4E2CA65B" w14:textId="34BC2D61"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63" w:history="1">
            <w:r w:rsidR="00695956" w:rsidRPr="00956CD8">
              <w:rPr>
                <w:rStyle w:val="Hyperlink"/>
              </w:rPr>
              <w:t>Data Notes</w:t>
            </w:r>
            <w:r w:rsidR="00695956">
              <w:rPr>
                <w:webHidden/>
              </w:rPr>
              <w:tab/>
            </w:r>
            <w:r w:rsidR="00695956">
              <w:rPr>
                <w:webHidden/>
              </w:rPr>
              <w:fldChar w:fldCharType="begin"/>
            </w:r>
            <w:r w:rsidR="00695956">
              <w:rPr>
                <w:webHidden/>
              </w:rPr>
              <w:instrText xml:space="preserve"> PAGEREF _Toc167460363 \h </w:instrText>
            </w:r>
            <w:r w:rsidR="00695956">
              <w:rPr>
                <w:webHidden/>
              </w:rPr>
            </w:r>
            <w:r w:rsidR="00695956">
              <w:rPr>
                <w:webHidden/>
              </w:rPr>
              <w:fldChar w:fldCharType="separate"/>
            </w:r>
            <w:r w:rsidR="00D016FF">
              <w:rPr>
                <w:webHidden/>
              </w:rPr>
              <w:t>24</w:t>
            </w:r>
            <w:r w:rsidR="00695956">
              <w:rPr>
                <w:webHidden/>
              </w:rPr>
              <w:fldChar w:fldCharType="end"/>
            </w:r>
          </w:hyperlink>
        </w:p>
        <w:p w14:paraId="21F6E0A1" w14:textId="63FCC263" w:rsidR="00695956" w:rsidRDefault="00000000" w:rsidP="00695956">
          <w:pPr>
            <w:pStyle w:val="TOC3"/>
            <w:tabs>
              <w:tab w:val="clear" w:pos="9072"/>
              <w:tab w:val="right" w:leader="dot" w:pos="9498"/>
            </w:tabs>
            <w:rPr>
              <w:rFonts w:eastAsiaTheme="minorEastAsia" w:cstheme="minorBidi"/>
              <w:iCs w:val="0"/>
              <w:kern w:val="2"/>
              <w:sz w:val="24"/>
              <w:szCs w:val="24"/>
              <w14:ligatures w14:val="standardContextual"/>
            </w:rPr>
          </w:pPr>
          <w:hyperlink w:anchor="_Toc167460364" w:history="1">
            <w:r w:rsidR="00695956" w:rsidRPr="00956CD8">
              <w:rPr>
                <w:rStyle w:val="Hyperlink"/>
              </w:rPr>
              <w:t>About AURA and CARAlert</w:t>
            </w:r>
            <w:r w:rsidR="00695956">
              <w:rPr>
                <w:webHidden/>
              </w:rPr>
              <w:tab/>
            </w:r>
            <w:r w:rsidR="00695956">
              <w:rPr>
                <w:webHidden/>
              </w:rPr>
              <w:fldChar w:fldCharType="begin"/>
            </w:r>
            <w:r w:rsidR="00695956">
              <w:rPr>
                <w:webHidden/>
              </w:rPr>
              <w:instrText xml:space="preserve"> PAGEREF _Toc167460364 \h </w:instrText>
            </w:r>
            <w:r w:rsidR="00695956">
              <w:rPr>
                <w:webHidden/>
              </w:rPr>
            </w:r>
            <w:r w:rsidR="00695956">
              <w:rPr>
                <w:webHidden/>
              </w:rPr>
              <w:fldChar w:fldCharType="separate"/>
            </w:r>
            <w:r w:rsidR="00D016FF">
              <w:rPr>
                <w:webHidden/>
              </w:rPr>
              <w:t>24</w:t>
            </w:r>
            <w:r w:rsidR="00695956">
              <w:rPr>
                <w:webHidden/>
              </w:rPr>
              <w:fldChar w:fldCharType="end"/>
            </w:r>
          </w:hyperlink>
        </w:p>
        <w:p w14:paraId="45D3186B" w14:textId="699CB317" w:rsidR="00A822E0" w:rsidRDefault="00A822E0">
          <w:r>
            <w:rPr>
              <w:b/>
              <w:bCs/>
              <w:noProof/>
            </w:rPr>
            <w:fldChar w:fldCharType="end"/>
          </w:r>
        </w:p>
      </w:sdtContent>
    </w:sdt>
    <w:p w14:paraId="422D34B5" w14:textId="77777777" w:rsidR="00D87230" w:rsidRDefault="00D87230" w:rsidP="00D87230">
      <w:pPr>
        <w:pStyle w:val="Heading2"/>
      </w:pPr>
      <w:r>
        <w:br w:type="page"/>
      </w:r>
      <w:bookmarkStart w:id="8" w:name="_Toc167460349"/>
      <w:r>
        <w:lastRenderedPageBreak/>
        <w:t>Data</w:t>
      </w:r>
      <w:r w:rsidR="005D2A3A">
        <w:t xml:space="preserve"> Summary</w:t>
      </w:r>
      <w:bookmarkEnd w:id="8"/>
      <w:r>
        <w:t xml:space="preserve"> </w:t>
      </w:r>
    </w:p>
    <w:p w14:paraId="49ABEF92" w14:textId="496C5C56" w:rsidR="00D1342B" w:rsidRPr="00D1342B" w:rsidRDefault="000130C8" w:rsidP="000130C8">
      <w:pPr>
        <w:spacing w:before="120"/>
        <w:rPr>
          <w:rFonts w:cs="Arial"/>
        </w:rPr>
      </w:pPr>
      <w:r w:rsidRPr="00932DF0">
        <w:rPr>
          <w:rFonts w:cs="Arial"/>
        </w:rPr>
        <w:t>This report provides a</w:t>
      </w:r>
      <w:r w:rsidR="00846E32">
        <w:rPr>
          <w:rFonts w:cs="Arial"/>
        </w:rPr>
        <w:t xml:space="preserve">n update on data submitted to </w:t>
      </w:r>
      <w:r w:rsidR="00333A29">
        <w:rPr>
          <w:rFonts w:cs="Arial"/>
        </w:rPr>
        <w:t>the National Alert System for Critical Antimicrobial Resistances (</w:t>
      </w:r>
      <w:r w:rsidR="00846E32">
        <w:rPr>
          <w:rFonts w:cs="Arial"/>
        </w:rPr>
        <w:t>CAR</w:t>
      </w:r>
      <w:r w:rsidR="00846E32" w:rsidRPr="004D0EA4">
        <w:rPr>
          <w:rFonts w:cs="Arial"/>
        </w:rPr>
        <w:t>Alert</w:t>
      </w:r>
      <w:r w:rsidR="00333A29" w:rsidRPr="004D0EA4">
        <w:rPr>
          <w:rFonts w:cs="Arial"/>
        </w:rPr>
        <w:t>)</w:t>
      </w:r>
      <w:r w:rsidR="00846E32" w:rsidRPr="004D0EA4">
        <w:rPr>
          <w:rFonts w:cs="Arial"/>
        </w:rPr>
        <w:t xml:space="preserve"> for the reporting period: </w:t>
      </w:r>
      <w:r w:rsidR="00102DF0">
        <w:rPr>
          <w:rFonts w:cs="Arial"/>
        </w:rPr>
        <w:t xml:space="preserve">1 </w:t>
      </w:r>
      <w:r w:rsidR="00B472CC">
        <w:rPr>
          <w:rFonts w:cs="Arial"/>
        </w:rPr>
        <w:t>January</w:t>
      </w:r>
      <w:r w:rsidR="00102DF0">
        <w:rPr>
          <w:rFonts w:cs="Arial"/>
        </w:rPr>
        <w:t xml:space="preserve"> 202</w:t>
      </w:r>
      <w:r w:rsidR="00B472CC">
        <w:rPr>
          <w:rFonts w:cs="Arial"/>
        </w:rPr>
        <w:t>4</w:t>
      </w:r>
      <w:r w:rsidR="00102DF0">
        <w:rPr>
          <w:rFonts w:cs="Arial"/>
        </w:rPr>
        <w:t xml:space="preserve"> to </w:t>
      </w:r>
      <w:r w:rsidR="00B472CC">
        <w:rPr>
          <w:rFonts w:cs="Arial"/>
        </w:rPr>
        <w:t>29</w:t>
      </w:r>
      <w:r w:rsidR="00102DF0">
        <w:rPr>
          <w:rFonts w:cs="Arial"/>
        </w:rPr>
        <w:t xml:space="preserve"> </w:t>
      </w:r>
      <w:r w:rsidR="00B472CC">
        <w:rPr>
          <w:rFonts w:cs="Arial"/>
        </w:rPr>
        <w:t>February</w:t>
      </w:r>
      <w:r w:rsidR="00102DF0">
        <w:rPr>
          <w:rFonts w:cs="Arial"/>
        </w:rPr>
        <w:t xml:space="preserve"> 202</w:t>
      </w:r>
      <w:r w:rsidR="00B472CC">
        <w:rPr>
          <w:rFonts w:cs="Arial"/>
        </w:rPr>
        <w:t>4</w:t>
      </w:r>
      <w:r w:rsidRPr="004D0EA4">
        <w:rPr>
          <w:rFonts w:cs="Arial"/>
        </w:rPr>
        <w:t>, and complements</w:t>
      </w:r>
      <w:r w:rsidRPr="00932DF0">
        <w:rPr>
          <w:rFonts w:cs="Arial"/>
        </w:rPr>
        <w:t xml:space="preserve"> previous analyses of and updates on</w:t>
      </w:r>
      <w:r w:rsidR="00735E40">
        <w:rPr>
          <w:rFonts w:cs="Arial"/>
        </w:rPr>
        <w:t xml:space="preserve"> </w:t>
      </w:r>
      <w:hyperlink r:id="rId16" w:history="1">
        <w:r w:rsidRPr="00932DF0">
          <w:rPr>
            <w:rStyle w:val="Hyperlink"/>
            <w:rFonts w:cs="Arial"/>
          </w:rPr>
          <w:t>CARAlert</w:t>
        </w:r>
        <w:r w:rsidR="00735E40">
          <w:rPr>
            <w:rStyle w:val="Hyperlink"/>
            <w:rFonts w:cs="Arial"/>
          </w:rPr>
          <w:t> </w:t>
        </w:r>
        <w:r w:rsidRPr="00932DF0">
          <w:rPr>
            <w:rStyle w:val="Hyperlink"/>
            <w:rFonts w:cs="Arial"/>
          </w:rPr>
          <w:t>data</w:t>
        </w:r>
      </w:hyperlink>
      <w:r w:rsidR="00A312CD">
        <w:rPr>
          <w:rFonts w:cs="Arial"/>
        </w:rPr>
        <w:t>.</w:t>
      </w:r>
    </w:p>
    <w:p w14:paraId="09725708" w14:textId="5805EC13" w:rsidR="00A312CD" w:rsidRPr="006860A0" w:rsidRDefault="00A312CD" w:rsidP="0031495E">
      <w:pPr>
        <w:pStyle w:val="Normal-beforebullets"/>
        <w:rPr>
          <w:b/>
        </w:rPr>
      </w:pPr>
      <w:r w:rsidRPr="006860A0">
        <w:rPr>
          <w:b/>
        </w:rPr>
        <w:t>National overview</w:t>
      </w:r>
    </w:p>
    <w:p w14:paraId="0281800A" w14:textId="349F271F" w:rsidR="000130C8" w:rsidRPr="00966245" w:rsidRDefault="00664DDE" w:rsidP="00381E68">
      <w:pPr>
        <w:pStyle w:val="Bulletlist"/>
        <w:spacing w:after="40"/>
        <w:ind w:left="568" w:hanging="284"/>
        <w:rPr>
          <w:rFonts w:cs="Arial"/>
          <w:color w:val="auto"/>
        </w:rPr>
      </w:pPr>
      <w:r w:rsidRPr="00966245">
        <w:rPr>
          <w:rFonts w:cs="Arial"/>
          <w:color w:val="auto"/>
        </w:rPr>
        <w:t>T</w:t>
      </w:r>
      <w:r w:rsidR="00825B18" w:rsidRPr="00966245">
        <w:rPr>
          <w:rFonts w:cs="Arial"/>
          <w:color w:val="auto"/>
        </w:rPr>
        <w:t>he</w:t>
      </w:r>
      <w:r w:rsidR="003050ED" w:rsidRPr="00966245">
        <w:rPr>
          <w:rFonts w:cs="Arial"/>
          <w:color w:val="auto"/>
        </w:rPr>
        <w:t xml:space="preserve"> </w:t>
      </w:r>
      <w:r w:rsidR="007E0F90" w:rsidRPr="00966245">
        <w:rPr>
          <w:rFonts w:cs="Arial"/>
          <w:color w:val="auto"/>
        </w:rPr>
        <w:t xml:space="preserve">total </w:t>
      </w:r>
      <w:r w:rsidR="003050ED" w:rsidRPr="00966245">
        <w:rPr>
          <w:rFonts w:cs="Arial"/>
          <w:color w:val="auto"/>
        </w:rPr>
        <w:t>number of</w:t>
      </w:r>
      <w:r w:rsidR="00711B9C" w:rsidRPr="00966245">
        <w:rPr>
          <w:rFonts w:cs="Arial"/>
          <w:color w:val="auto"/>
        </w:rPr>
        <w:t xml:space="preserve"> </w:t>
      </w:r>
      <w:r w:rsidR="0094148E" w:rsidRPr="00966245">
        <w:rPr>
          <w:rFonts w:cs="Arial"/>
          <w:color w:val="auto"/>
        </w:rPr>
        <w:t>critical antimicrobial resistances (</w:t>
      </w:r>
      <w:r w:rsidR="00711B9C" w:rsidRPr="00966245">
        <w:rPr>
          <w:rFonts w:cs="Arial"/>
          <w:color w:val="auto"/>
        </w:rPr>
        <w:t>CAR</w:t>
      </w:r>
      <w:r w:rsidR="00090BB4" w:rsidRPr="00966245">
        <w:rPr>
          <w:rFonts w:cs="Arial"/>
          <w:color w:val="auto"/>
        </w:rPr>
        <w:t>s</w:t>
      </w:r>
      <w:r w:rsidR="0094148E" w:rsidRPr="00966245">
        <w:rPr>
          <w:rFonts w:cs="Arial"/>
          <w:color w:val="auto"/>
        </w:rPr>
        <w:t xml:space="preserve">) </w:t>
      </w:r>
      <w:r w:rsidR="00711B9C" w:rsidRPr="00966245">
        <w:rPr>
          <w:rFonts w:cs="Arial"/>
          <w:color w:val="auto"/>
        </w:rPr>
        <w:t xml:space="preserve">reported </w:t>
      </w:r>
      <w:r w:rsidR="00C6625D" w:rsidRPr="00966245">
        <w:rPr>
          <w:rFonts w:cs="Arial"/>
          <w:color w:val="auto"/>
        </w:rPr>
        <w:t xml:space="preserve">was </w:t>
      </w:r>
      <w:r w:rsidR="006E4BB0" w:rsidRPr="00966245">
        <w:rPr>
          <w:rFonts w:cs="Arial"/>
          <w:color w:val="auto"/>
        </w:rPr>
        <w:t>up</w:t>
      </w:r>
      <w:r w:rsidR="00FD17C5" w:rsidRPr="00966245">
        <w:rPr>
          <w:rFonts w:cs="Arial"/>
          <w:color w:val="auto"/>
        </w:rPr>
        <w:t xml:space="preserve"> </w:t>
      </w:r>
      <w:r w:rsidR="002B5189" w:rsidRPr="00966245">
        <w:rPr>
          <w:rFonts w:cs="Arial"/>
          <w:color w:val="auto"/>
        </w:rPr>
        <w:t>7.8</w:t>
      </w:r>
      <w:r w:rsidR="009F1870" w:rsidRPr="00966245">
        <w:rPr>
          <w:rFonts w:cs="Arial"/>
          <w:color w:val="auto"/>
        </w:rPr>
        <w:t xml:space="preserve">% </w:t>
      </w:r>
      <w:r w:rsidR="00FD17C5" w:rsidRPr="00966245">
        <w:rPr>
          <w:rFonts w:cs="Arial"/>
          <w:color w:val="auto"/>
        </w:rPr>
        <w:t>compared</w:t>
      </w:r>
      <w:r w:rsidR="00E2614F" w:rsidRPr="00966245">
        <w:rPr>
          <w:rFonts w:cs="Arial"/>
          <w:color w:val="auto"/>
        </w:rPr>
        <w:t xml:space="preserve"> to</w:t>
      </w:r>
      <w:r w:rsidR="00DF0236" w:rsidRPr="00966245">
        <w:rPr>
          <w:rFonts w:cs="Arial"/>
          <w:color w:val="auto"/>
        </w:rPr>
        <w:t xml:space="preserve"> </w:t>
      </w:r>
      <w:r w:rsidR="00BF29E6" w:rsidRPr="00966245">
        <w:rPr>
          <w:rFonts w:cs="Arial"/>
          <w:color w:val="auto"/>
        </w:rPr>
        <w:t>the previous two-month reporting period</w:t>
      </w:r>
      <w:r w:rsidR="00E833EA" w:rsidRPr="00966245">
        <w:rPr>
          <w:rFonts w:cs="Arial"/>
          <w:color w:val="auto"/>
        </w:rPr>
        <w:t xml:space="preserve"> (</w:t>
      </w:r>
      <w:r w:rsidR="00E833EA" w:rsidRPr="00966245">
        <w:rPr>
          <w:rFonts w:cs="Arial"/>
          <w:i/>
          <w:iCs/>
          <w:color w:val="auto"/>
        </w:rPr>
        <w:t>n</w:t>
      </w:r>
      <w:r w:rsidR="00E833EA" w:rsidRPr="00966245">
        <w:rPr>
          <w:rFonts w:cs="Arial"/>
          <w:color w:val="auto"/>
        </w:rPr>
        <w:t> = </w:t>
      </w:r>
      <w:r w:rsidR="002B5189" w:rsidRPr="00966245">
        <w:rPr>
          <w:rFonts w:cs="Arial"/>
          <w:color w:val="auto"/>
        </w:rPr>
        <w:t>498</w:t>
      </w:r>
      <w:r w:rsidR="00E833EA" w:rsidRPr="00966245">
        <w:rPr>
          <w:rFonts w:cs="Arial"/>
          <w:color w:val="auto"/>
        </w:rPr>
        <w:t xml:space="preserve"> versus </w:t>
      </w:r>
      <w:r w:rsidR="00E833EA" w:rsidRPr="00966245">
        <w:rPr>
          <w:rFonts w:cs="Arial"/>
          <w:i/>
          <w:iCs/>
          <w:color w:val="auto"/>
        </w:rPr>
        <w:t>n</w:t>
      </w:r>
      <w:r w:rsidR="00E833EA" w:rsidRPr="00966245">
        <w:rPr>
          <w:rFonts w:cs="Arial"/>
          <w:color w:val="auto"/>
        </w:rPr>
        <w:t> = </w:t>
      </w:r>
      <w:r w:rsidR="004F0CF5" w:rsidRPr="00966245">
        <w:rPr>
          <w:rFonts w:cs="Arial"/>
          <w:color w:val="auto"/>
        </w:rPr>
        <w:t>4</w:t>
      </w:r>
      <w:r w:rsidR="002B5189" w:rsidRPr="00966245">
        <w:rPr>
          <w:rFonts w:cs="Arial"/>
          <w:color w:val="auto"/>
        </w:rPr>
        <w:t>62</w:t>
      </w:r>
      <w:r w:rsidR="00526954" w:rsidRPr="00966245">
        <w:rPr>
          <w:rFonts w:cs="Arial"/>
          <w:color w:val="auto"/>
        </w:rPr>
        <w:t>)</w:t>
      </w:r>
      <w:r w:rsidR="008537D9" w:rsidRPr="00966245">
        <w:rPr>
          <w:rFonts w:cs="Arial"/>
          <w:color w:val="auto"/>
        </w:rPr>
        <w:t>.</w:t>
      </w:r>
    </w:p>
    <w:p w14:paraId="3D19A09A" w14:textId="4F3A2E6B" w:rsidR="001374B1" w:rsidRPr="002B5189" w:rsidRDefault="002B5189" w:rsidP="00FA4B7B">
      <w:pPr>
        <w:pStyle w:val="Bulletlist"/>
        <w:spacing w:after="40"/>
        <w:ind w:left="568" w:hanging="284"/>
        <w:rPr>
          <w:color w:val="auto"/>
        </w:rPr>
      </w:pPr>
      <w:bookmarkStart w:id="9" w:name="_Hlk137630705"/>
      <w:r w:rsidRPr="00966245">
        <w:rPr>
          <w:rFonts w:cs="Arial"/>
          <w:color w:val="auto"/>
        </w:rPr>
        <w:t>A little over</w:t>
      </w:r>
      <w:r w:rsidR="00C45954" w:rsidRPr="00966245">
        <w:rPr>
          <w:rFonts w:cs="Arial"/>
          <w:color w:val="auto"/>
        </w:rPr>
        <w:t xml:space="preserve"> one-half</w:t>
      </w:r>
      <w:r w:rsidR="00E96525" w:rsidRPr="00966245">
        <w:rPr>
          <w:rFonts w:cs="Arial"/>
          <w:color w:val="auto"/>
        </w:rPr>
        <w:t xml:space="preserve"> of the CARs reported were c</w:t>
      </w:r>
      <w:r w:rsidR="00882570" w:rsidRPr="00966245">
        <w:rPr>
          <w:rFonts w:cs="Arial"/>
          <w:color w:val="auto"/>
        </w:rPr>
        <w:t>arbapenemase</w:t>
      </w:r>
      <w:r w:rsidR="000130C8" w:rsidRPr="00966245">
        <w:rPr>
          <w:rFonts w:cs="Arial"/>
          <w:color w:val="auto"/>
        </w:rPr>
        <w:t xml:space="preserve">-producing </w:t>
      </w:r>
      <w:r w:rsidR="00830010" w:rsidRPr="00966245">
        <w:rPr>
          <w:rFonts w:cs="Arial"/>
          <w:i/>
          <w:iCs/>
          <w:color w:val="auto"/>
        </w:rPr>
        <w:t>Enterobacterales</w:t>
      </w:r>
      <w:r w:rsidR="00C2772C" w:rsidRPr="00966245">
        <w:rPr>
          <w:rFonts w:cs="Arial"/>
          <w:color w:val="auto"/>
        </w:rPr>
        <w:t xml:space="preserve"> </w:t>
      </w:r>
      <w:r w:rsidR="000130C8" w:rsidRPr="00966245">
        <w:rPr>
          <w:rFonts w:cs="Arial"/>
          <w:color w:val="auto"/>
        </w:rPr>
        <w:t>(CPE)</w:t>
      </w:r>
      <w:r w:rsidR="008562C5" w:rsidRPr="00966245">
        <w:rPr>
          <w:rFonts w:cs="Arial"/>
          <w:color w:val="auto"/>
        </w:rPr>
        <w:t xml:space="preserve"> (including those with ribosomal methyltransferase) </w:t>
      </w:r>
      <w:r w:rsidR="000130C8" w:rsidRPr="00966245">
        <w:rPr>
          <w:rFonts w:cs="Arial"/>
          <w:color w:val="auto"/>
        </w:rPr>
        <w:t>(</w:t>
      </w:r>
      <w:r w:rsidR="002370F7" w:rsidRPr="00966245">
        <w:rPr>
          <w:rFonts w:cs="Arial"/>
          <w:color w:val="auto"/>
        </w:rPr>
        <w:t>2</w:t>
      </w:r>
      <w:r w:rsidRPr="00966245">
        <w:rPr>
          <w:rFonts w:cs="Arial"/>
          <w:color w:val="auto"/>
        </w:rPr>
        <w:t>74</w:t>
      </w:r>
      <w:r w:rsidR="00333A29" w:rsidRPr="00966245">
        <w:rPr>
          <w:rFonts w:cs="Arial"/>
          <w:color w:val="auto"/>
        </w:rPr>
        <w:t>/</w:t>
      </w:r>
      <w:r w:rsidRPr="00966245">
        <w:rPr>
          <w:rFonts w:cs="Arial"/>
          <w:color w:val="auto"/>
        </w:rPr>
        <w:t>498</w:t>
      </w:r>
      <w:r w:rsidR="009A4E07" w:rsidRPr="00966245">
        <w:rPr>
          <w:rFonts w:cs="Arial"/>
          <w:color w:val="auto"/>
        </w:rPr>
        <w:t xml:space="preserve">, </w:t>
      </w:r>
      <w:r w:rsidRPr="00966245">
        <w:rPr>
          <w:rFonts w:cs="Arial"/>
          <w:color w:val="auto"/>
        </w:rPr>
        <w:t>55</w:t>
      </w:r>
      <w:r w:rsidR="0065525B" w:rsidRPr="00966245">
        <w:rPr>
          <w:rFonts w:cs="Arial"/>
          <w:color w:val="auto"/>
        </w:rPr>
        <w:t>.0</w:t>
      </w:r>
      <w:r w:rsidR="000130C8" w:rsidRPr="00966245">
        <w:rPr>
          <w:rFonts w:cs="Arial"/>
          <w:color w:val="auto"/>
        </w:rPr>
        <w:t>%</w:t>
      </w:r>
      <w:r w:rsidR="009A4E07" w:rsidRPr="00966245">
        <w:rPr>
          <w:rFonts w:cs="Arial"/>
          <w:color w:val="auto"/>
        </w:rPr>
        <w:t>)</w:t>
      </w:r>
      <w:r w:rsidR="008537D9" w:rsidRPr="00966245">
        <w:rPr>
          <w:rFonts w:cs="Arial"/>
          <w:color w:val="auto"/>
        </w:rPr>
        <w:t>.</w:t>
      </w:r>
    </w:p>
    <w:p w14:paraId="1B330ACB" w14:textId="098C4652" w:rsidR="004E099E" w:rsidRPr="00A61D76" w:rsidRDefault="003B6F1D" w:rsidP="00FA4B7B">
      <w:pPr>
        <w:pStyle w:val="Bulletlist"/>
        <w:spacing w:after="40"/>
        <w:ind w:left="568" w:hanging="284"/>
        <w:rPr>
          <w:color w:val="auto"/>
        </w:rPr>
      </w:pPr>
      <w:bookmarkStart w:id="10" w:name="_Hlk137630945"/>
      <w:bookmarkEnd w:id="9"/>
      <w:r w:rsidRPr="00A61D76">
        <w:rPr>
          <w:color w:val="auto"/>
        </w:rPr>
        <w:t xml:space="preserve">The total number of CPE (either alone or in combination with other CARs) reported </w:t>
      </w:r>
      <w:r w:rsidR="00816659" w:rsidRPr="00A61D76">
        <w:rPr>
          <w:color w:val="auto"/>
        </w:rPr>
        <w:t xml:space="preserve">to date </w:t>
      </w:r>
      <w:r w:rsidRPr="00A61D76">
        <w:rPr>
          <w:color w:val="auto"/>
        </w:rPr>
        <w:t xml:space="preserve">this year, compared </w:t>
      </w:r>
      <w:r w:rsidR="00DF0236" w:rsidRPr="00A61D76">
        <w:rPr>
          <w:color w:val="auto"/>
        </w:rPr>
        <w:t>with</w:t>
      </w:r>
      <w:r w:rsidRPr="00A61D76">
        <w:rPr>
          <w:color w:val="auto"/>
        </w:rPr>
        <w:t xml:space="preserve"> the same period last year, </w:t>
      </w:r>
      <w:r w:rsidR="00A67463" w:rsidRPr="00A61D76">
        <w:rPr>
          <w:color w:val="auto"/>
        </w:rPr>
        <w:t>increased</w:t>
      </w:r>
      <w:r w:rsidRPr="00A61D76">
        <w:rPr>
          <w:color w:val="auto"/>
        </w:rPr>
        <w:t xml:space="preserve"> by </w:t>
      </w:r>
      <w:r w:rsidR="002B5189" w:rsidRPr="00A61D76">
        <w:rPr>
          <w:color w:val="auto"/>
        </w:rPr>
        <w:t>50</w:t>
      </w:r>
      <w:r w:rsidR="0067280B" w:rsidRPr="00A61D76">
        <w:rPr>
          <w:color w:val="auto"/>
        </w:rPr>
        <w:t>.</w:t>
      </w:r>
      <w:r w:rsidR="002B5189" w:rsidRPr="00A61D76">
        <w:rPr>
          <w:color w:val="auto"/>
        </w:rPr>
        <w:t>5</w:t>
      </w:r>
      <w:r w:rsidRPr="00A61D76">
        <w:rPr>
          <w:color w:val="auto"/>
        </w:rPr>
        <w:t>% (</w:t>
      </w:r>
      <w:r w:rsidRPr="00A61D76">
        <w:rPr>
          <w:i/>
          <w:iCs/>
          <w:color w:val="auto"/>
        </w:rPr>
        <w:t>n = </w:t>
      </w:r>
      <w:r w:rsidR="00A61D76" w:rsidRPr="00A61D76">
        <w:rPr>
          <w:color w:val="auto"/>
        </w:rPr>
        <w:t>274</w:t>
      </w:r>
      <w:r w:rsidRPr="00A61D76">
        <w:rPr>
          <w:color w:val="auto"/>
        </w:rPr>
        <w:t xml:space="preserve"> versus </w:t>
      </w:r>
      <w:r w:rsidRPr="00A61D76">
        <w:rPr>
          <w:i/>
          <w:iCs/>
          <w:color w:val="auto"/>
        </w:rPr>
        <w:t>n = </w:t>
      </w:r>
      <w:r w:rsidR="00A61D76" w:rsidRPr="00A61D76">
        <w:rPr>
          <w:color w:val="auto"/>
        </w:rPr>
        <w:t>182</w:t>
      </w:r>
      <w:r w:rsidRPr="00A61D76">
        <w:rPr>
          <w:color w:val="auto"/>
        </w:rPr>
        <w:t>)</w:t>
      </w:r>
      <w:r w:rsidR="008537D9" w:rsidRPr="00A61D76">
        <w:rPr>
          <w:color w:val="auto"/>
        </w:rPr>
        <w:t>.</w:t>
      </w:r>
    </w:p>
    <w:p w14:paraId="1BF0D0A9" w14:textId="6B944373" w:rsidR="0067280B" w:rsidRPr="00A61D76" w:rsidRDefault="0067280B" w:rsidP="0067280B">
      <w:pPr>
        <w:pStyle w:val="Bulletlist"/>
        <w:spacing w:after="40"/>
        <w:ind w:left="568" w:hanging="284"/>
        <w:rPr>
          <w:color w:val="auto"/>
        </w:rPr>
      </w:pPr>
      <w:bookmarkStart w:id="11" w:name="_Hlk121143185"/>
      <w:r w:rsidRPr="00A61D76">
        <w:rPr>
          <w:color w:val="auto"/>
        </w:rPr>
        <w:t>Azithromycin-nonsusceptible (low-level resistance</w:t>
      </w:r>
      <w:r w:rsidR="00866716">
        <w:rPr>
          <w:color w:val="auto"/>
        </w:rPr>
        <w:t xml:space="preserve"> [LLR]</w:t>
      </w:r>
      <w:r w:rsidRPr="00A61D76">
        <w:rPr>
          <w:color w:val="auto"/>
        </w:rPr>
        <w:t xml:space="preserve">, </w:t>
      </w:r>
      <w:r w:rsidR="000523E6">
        <w:rPr>
          <w:color w:val="auto"/>
        </w:rPr>
        <w:t>minimum inhibitory concentration [</w:t>
      </w:r>
      <w:r w:rsidRPr="00A61D76">
        <w:rPr>
          <w:color w:val="auto"/>
        </w:rPr>
        <w:t>MIC</w:t>
      </w:r>
      <w:r w:rsidR="000523E6">
        <w:rPr>
          <w:color w:val="auto"/>
        </w:rPr>
        <w:t>]</w:t>
      </w:r>
      <w:r w:rsidRPr="00A61D76">
        <w:rPr>
          <w:color w:val="auto"/>
        </w:rPr>
        <w:t xml:space="preserve"> &lt; 256 mg/L) </w:t>
      </w:r>
      <w:r w:rsidRPr="00A61D76">
        <w:rPr>
          <w:i/>
          <w:iCs/>
          <w:color w:val="auto"/>
        </w:rPr>
        <w:t>Neisseria gonorrhoeae</w:t>
      </w:r>
      <w:r w:rsidRPr="00A61D76">
        <w:rPr>
          <w:color w:val="auto"/>
        </w:rPr>
        <w:t xml:space="preserve"> was the second most reported CAR (1</w:t>
      </w:r>
      <w:r w:rsidR="00A61D76" w:rsidRPr="00A61D76">
        <w:rPr>
          <w:color w:val="auto"/>
        </w:rPr>
        <w:t>04</w:t>
      </w:r>
      <w:r w:rsidRPr="00A61D76">
        <w:rPr>
          <w:color w:val="auto"/>
        </w:rPr>
        <w:t>/</w:t>
      </w:r>
      <w:r w:rsidR="00A61D76" w:rsidRPr="00A61D76">
        <w:rPr>
          <w:color w:val="auto"/>
        </w:rPr>
        <w:t>498</w:t>
      </w:r>
      <w:r w:rsidRPr="00A61D76">
        <w:rPr>
          <w:color w:val="auto"/>
        </w:rPr>
        <w:t>, 2</w:t>
      </w:r>
      <w:r w:rsidR="00A61D76" w:rsidRPr="00A61D76">
        <w:rPr>
          <w:color w:val="auto"/>
        </w:rPr>
        <w:t>0</w:t>
      </w:r>
      <w:r w:rsidRPr="00A61D76">
        <w:rPr>
          <w:color w:val="auto"/>
        </w:rPr>
        <w:t>.</w:t>
      </w:r>
      <w:r w:rsidR="00A61D76" w:rsidRPr="00A61D76">
        <w:rPr>
          <w:color w:val="auto"/>
        </w:rPr>
        <w:t>9</w:t>
      </w:r>
      <w:r w:rsidRPr="00A61D76">
        <w:rPr>
          <w:color w:val="auto"/>
        </w:rPr>
        <w:t xml:space="preserve">%). The number of reports </w:t>
      </w:r>
      <w:r w:rsidR="00A61D76" w:rsidRPr="00A61D76">
        <w:rPr>
          <w:color w:val="auto"/>
        </w:rPr>
        <w:t>de</w:t>
      </w:r>
      <w:r w:rsidRPr="00A61D76">
        <w:rPr>
          <w:color w:val="auto"/>
        </w:rPr>
        <w:t>creased compared to the previous two-month reporting period (</w:t>
      </w:r>
      <w:r w:rsidR="001E5721" w:rsidRPr="00AC1F2C">
        <w:rPr>
          <w:i/>
          <w:iCs/>
          <w:color w:val="auto"/>
        </w:rPr>
        <w:t>n</w:t>
      </w:r>
      <w:r w:rsidR="00AC1F2C">
        <w:rPr>
          <w:color w:val="auto"/>
        </w:rPr>
        <w:t> </w:t>
      </w:r>
      <w:r w:rsidR="001E5721">
        <w:rPr>
          <w:color w:val="auto"/>
        </w:rPr>
        <w:t>=</w:t>
      </w:r>
      <w:r w:rsidR="00AC1F2C">
        <w:rPr>
          <w:color w:val="auto"/>
        </w:rPr>
        <w:t> </w:t>
      </w:r>
      <w:r w:rsidRPr="00A61D76">
        <w:rPr>
          <w:color w:val="auto"/>
        </w:rPr>
        <w:t>1</w:t>
      </w:r>
      <w:r w:rsidR="00A61D76" w:rsidRPr="00A61D76">
        <w:rPr>
          <w:color w:val="auto"/>
        </w:rPr>
        <w:t>04</w:t>
      </w:r>
      <w:r w:rsidRPr="00A61D76">
        <w:rPr>
          <w:color w:val="auto"/>
        </w:rPr>
        <w:t xml:space="preserve"> versus </w:t>
      </w:r>
      <w:r w:rsidR="001E5721" w:rsidRPr="00AC1F2C">
        <w:rPr>
          <w:i/>
          <w:iCs/>
          <w:color w:val="auto"/>
        </w:rPr>
        <w:t>n</w:t>
      </w:r>
      <w:r w:rsidR="00AC1F2C">
        <w:rPr>
          <w:color w:val="auto"/>
        </w:rPr>
        <w:t> </w:t>
      </w:r>
      <w:r w:rsidR="001E5721">
        <w:rPr>
          <w:color w:val="auto"/>
        </w:rPr>
        <w:t>=</w:t>
      </w:r>
      <w:r w:rsidR="00AC1F2C">
        <w:rPr>
          <w:color w:val="auto"/>
        </w:rPr>
        <w:t> </w:t>
      </w:r>
      <w:r w:rsidR="00A61D76" w:rsidRPr="00A61D76">
        <w:rPr>
          <w:color w:val="auto"/>
        </w:rPr>
        <w:t>139</w:t>
      </w:r>
      <w:r w:rsidR="007F2550" w:rsidRPr="00A61D76">
        <w:rPr>
          <w:color w:val="auto"/>
        </w:rPr>
        <w:t>).</w:t>
      </w:r>
    </w:p>
    <w:p w14:paraId="531D1556" w14:textId="117E19CD" w:rsidR="00BB51C0" w:rsidRPr="00A61D76" w:rsidRDefault="005F3329" w:rsidP="00BB51C0">
      <w:pPr>
        <w:pStyle w:val="Bulletlist"/>
        <w:spacing w:after="40"/>
        <w:ind w:left="568" w:hanging="284"/>
        <w:rPr>
          <w:color w:val="auto"/>
        </w:rPr>
      </w:pPr>
      <w:r w:rsidRPr="00A61D76">
        <w:rPr>
          <w:color w:val="auto"/>
        </w:rPr>
        <w:t xml:space="preserve">Multidrug-resistant </w:t>
      </w:r>
      <w:r w:rsidR="004C0698" w:rsidRPr="00A61D76">
        <w:rPr>
          <w:color w:val="auto"/>
        </w:rPr>
        <w:t xml:space="preserve">(MDR) </w:t>
      </w:r>
      <w:r w:rsidRPr="00A61D76">
        <w:rPr>
          <w:i/>
          <w:iCs/>
          <w:color w:val="auto"/>
        </w:rPr>
        <w:t>Shigella</w:t>
      </w:r>
      <w:r w:rsidRPr="00A61D76">
        <w:rPr>
          <w:color w:val="auto"/>
        </w:rPr>
        <w:t xml:space="preserve"> species </w:t>
      </w:r>
      <w:r w:rsidR="003662F4" w:rsidRPr="00A61D76">
        <w:rPr>
          <w:color w:val="auto"/>
        </w:rPr>
        <w:t xml:space="preserve">was the </w:t>
      </w:r>
      <w:r w:rsidR="0067280B" w:rsidRPr="00A61D76">
        <w:rPr>
          <w:color w:val="auto"/>
        </w:rPr>
        <w:t>third</w:t>
      </w:r>
      <w:r w:rsidR="003662F4" w:rsidRPr="00A61D76">
        <w:rPr>
          <w:color w:val="auto"/>
        </w:rPr>
        <w:t xml:space="preserve"> most reported CAR (</w:t>
      </w:r>
      <w:r w:rsidR="00A61D76" w:rsidRPr="00A61D76">
        <w:rPr>
          <w:color w:val="auto"/>
        </w:rPr>
        <w:t>53</w:t>
      </w:r>
      <w:r w:rsidR="003662F4" w:rsidRPr="00A61D76">
        <w:rPr>
          <w:color w:val="auto"/>
        </w:rPr>
        <w:t>/</w:t>
      </w:r>
      <w:r w:rsidR="00A61D76" w:rsidRPr="00A61D76">
        <w:rPr>
          <w:color w:val="auto"/>
        </w:rPr>
        <w:t>498</w:t>
      </w:r>
      <w:r w:rsidR="003662F4" w:rsidRPr="00A61D76">
        <w:rPr>
          <w:color w:val="auto"/>
        </w:rPr>
        <w:t xml:space="preserve">, </w:t>
      </w:r>
      <w:r w:rsidR="0067280B" w:rsidRPr="00A61D76">
        <w:rPr>
          <w:color w:val="auto"/>
        </w:rPr>
        <w:t>1</w:t>
      </w:r>
      <w:r w:rsidR="00A61D76" w:rsidRPr="00A61D76">
        <w:rPr>
          <w:color w:val="auto"/>
        </w:rPr>
        <w:t>0.6</w:t>
      </w:r>
      <w:r w:rsidR="003662F4" w:rsidRPr="00A61D76">
        <w:rPr>
          <w:color w:val="auto"/>
        </w:rPr>
        <w:t xml:space="preserve">%). The number of reports </w:t>
      </w:r>
      <w:r w:rsidR="00A61D76">
        <w:rPr>
          <w:color w:val="auto"/>
        </w:rPr>
        <w:t>increased slightly compared</w:t>
      </w:r>
      <w:r w:rsidR="003662F4" w:rsidRPr="00A61D76">
        <w:rPr>
          <w:color w:val="auto"/>
        </w:rPr>
        <w:t xml:space="preserve"> to the previous two-month reporting period (</w:t>
      </w:r>
      <w:r w:rsidR="003662F4" w:rsidRPr="00A61D76">
        <w:rPr>
          <w:i/>
          <w:iCs/>
          <w:color w:val="auto"/>
        </w:rPr>
        <w:t>n</w:t>
      </w:r>
      <w:r w:rsidR="003662F4" w:rsidRPr="00A61D76">
        <w:rPr>
          <w:color w:val="auto"/>
        </w:rPr>
        <w:t> = </w:t>
      </w:r>
      <w:r w:rsidR="00A61D76" w:rsidRPr="00A61D76">
        <w:rPr>
          <w:color w:val="auto"/>
        </w:rPr>
        <w:t>53</w:t>
      </w:r>
      <w:r w:rsidR="003662F4" w:rsidRPr="00A61D76">
        <w:rPr>
          <w:color w:val="auto"/>
        </w:rPr>
        <w:t xml:space="preserve"> versus </w:t>
      </w:r>
      <w:r w:rsidR="003662F4" w:rsidRPr="00A61D76">
        <w:rPr>
          <w:i/>
          <w:iCs/>
          <w:color w:val="auto"/>
        </w:rPr>
        <w:t>n</w:t>
      </w:r>
      <w:r w:rsidR="003662F4" w:rsidRPr="00A61D76">
        <w:rPr>
          <w:color w:val="auto"/>
        </w:rPr>
        <w:t> = </w:t>
      </w:r>
      <w:r w:rsidR="00A61D76" w:rsidRPr="00A61D76">
        <w:rPr>
          <w:color w:val="auto"/>
        </w:rPr>
        <w:t>50</w:t>
      </w:r>
      <w:r w:rsidR="003662F4" w:rsidRPr="00A61D76">
        <w:rPr>
          <w:color w:val="auto"/>
        </w:rPr>
        <w:t>)</w:t>
      </w:r>
      <w:r w:rsidR="008537D9" w:rsidRPr="00A61D76">
        <w:rPr>
          <w:color w:val="auto"/>
        </w:rPr>
        <w:t>.</w:t>
      </w:r>
    </w:p>
    <w:bookmarkEnd w:id="10"/>
    <w:bookmarkEnd w:id="11"/>
    <w:p w14:paraId="08D5EEA7" w14:textId="1DB42C7A" w:rsidR="00BB51C0" w:rsidRPr="00A61D76" w:rsidRDefault="00A61D76" w:rsidP="00BB51C0">
      <w:pPr>
        <w:pStyle w:val="Bulletlist"/>
        <w:spacing w:after="40"/>
        <w:ind w:left="568" w:hanging="284"/>
        <w:rPr>
          <w:color w:val="auto"/>
        </w:rPr>
      </w:pPr>
      <w:r w:rsidRPr="00A61D76">
        <w:rPr>
          <w:color w:val="auto"/>
        </w:rPr>
        <w:t>Four</w:t>
      </w:r>
      <w:r w:rsidR="00BB51C0" w:rsidRPr="00A61D76">
        <w:rPr>
          <w:color w:val="auto"/>
        </w:rPr>
        <w:t xml:space="preserve"> </w:t>
      </w:r>
      <w:r w:rsidR="00BB51C0" w:rsidRPr="00A61D76">
        <w:rPr>
          <w:rFonts w:cs="Arial"/>
          <w:color w:val="auto"/>
        </w:rPr>
        <w:t>ceftriaxone-</w:t>
      </w:r>
      <w:r w:rsidR="00E7093F" w:rsidRPr="00A61D76">
        <w:rPr>
          <w:rFonts w:cs="Arial"/>
          <w:color w:val="auto"/>
        </w:rPr>
        <w:t>nonsusceptible</w:t>
      </w:r>
      <w:r w:rsidR="00BB51C0" w:rsidRPr="00A61D76">
        <w:rPr>
          <w:rFonts w:cs="Arial"/>
          <w:color w:val="auto"/>
        </w:rPr>
        <w:t xml:space="preserve"> </w:t>
      </w:r>
      <w:r w:rsidR="00162960" w:rsidRPr="00A61D76">
        <w:rPr>
          <w:rFonts w:cs="Arial"/>
          <w:i/>
          <w:iCs/>
          <w:color w:val="auto"/>
        </w:rPr>
        <w:t>N</w:t>
      </w:r>
      <w:r w:rsidR="003E2682" w:rsidRPr="00A61D76">
        <w:rPr>
          <w:rFonts w:cs="Arial"/>
          <w:i/>
          <w:iCs/>
          <w:color w:val="auto"/>
        </w:rPr>
        <w:t>. </w:t>
      </w:r>
      <w:r w:rsidR="00162960" w:rsidRPr="00A61D76">
        <w:rPr>
          <w:rFonts w:cs="Arial"/>
          <w:i/>
          <w:iCs/>
          <w:color w:val="auto"/>
        </w:rPr>
        <w:t>gonorrhoeae</w:t>
      </w:r>
      <w:r w:rsidR="00162960" w:rsidRPr="00A61D76">
        <w:rPr>
          <w:rFonts w:cs="Arial"/>
          <w:color w:val="auto"/>
        </w:rPr>
        <w:t xml:space="preserve"> w</w:t>
      </w:r>
      <w:r w:rsidR="00D1342B" w:rsidRPr="00A61D76">
        <w:rPr>
          <w:rFonts w:cs="Arial"/>
          <w:color w:val="auto"/>
        </w:rPr>
        <w:t>ere</w:t>
      </w:r>
      <w:r w:rsidR="00162960" w:rsidRPr="00A61D76">
        <w:rPr>
          <w:rFonts w:cs="Arial"/>
          <w:color w:val="auto"/>
        </w:rPr>
        <w:t xml:space="preserve"> reported (either alone or with azithromycin-nonsusceptible)</w:t>
      </w:r>
      <w:r w:rsidR="007F2550" w:rsidRPr="00A61D76">
        <w:rPr>
          <w:rFonts w:cs="Arial"/>
          <w:color w:val="auto"/>
        </w:rPr>
        <w:t xml:space="preserve">, </w:t>
      </w:r>
      <w:r w:rsidRPr="00A61D76">
        <w:rPr>
          <w:rFonts w:cs="Arial"/>
          <w:color w:val="auto"/>
        </w:rPr>
        <w:t>one less than</w:t>
      </w:r>
      <w:r w:rsidR="007F2550" w:rsidRPr="00A61D76">
        <w:rPr>
          <w:rFonts w:cs="Arial"/>
          <w:color w:val="auto"/>
        </w:rPr>
        <w:t xml:space="preserve"> in</w:t>
      </w:r>
      <w:r w:rsidR="00D1342B" w:rsidRPr="00A61D76">
        <w:rPr>
          <w:rFonts w:cs="Arial"/>
          <w:color w:val="auto"/>
        </w:rPr>
        <w:t xml:space="preserve"> the </w:t>
      </w:r>
      <w:r w:rsidR="00BB51C0" w:rsidRPr="00A61D76">
        <w:rPr>
          <w:color w:val="auto"/>
        </w:rPr>
        <w:t>previous two-month period</w:t>
      </w:r>
      <w:r w:rsidR="008537D9" w:rsidRPr="00A61D76">
        <w:rPr>
          <w:color w:val="auto"/>
        </w:rPr>
        <w:t>.</w:t>
      </w:r>
    </w:p>
    <w:p w14:paraId="4090F649" w14:textId="3A9A3F70" w:rsidR="000130C8" w:rsidRPr="00040F90" w:rsidRDefault="001A1D65" w:rsidP="001247D2">
      <w:pPr>
        <w:pStyle w:val="Bulletlist"/>
        <w:rPr>
          <w:color w:val="auto"/>
        </w:rPr>
      </w:pPr>
      <w:r w:rsidRPr="00040F90">
        <w:rPr>
          <w:color w:val="auto"/>
          <w:szCs w:val="22"/>
        </w:rPr>
        <w:t xml:space="preserve">Where the setting was known, </w:t>
      </w:r>
      <w:r w:rsidR="00040F90" w:rsidRPr="00040F90">
        <w:rPr>
          <w:color w:val="auto"/>
          <w:szCs w:val="22"/>
        </w:rPr>
        <w:t>almost two</w:t>
      </w:r>
      <w:r w:rsidRPr="00040F90">
        <w:rPr>
          <w:color w:val="auto"/>
          <w:szCs w:val="22"/>
        </w:rPr>
        <w:t>-</w:t>
      </w:r>
      <w:r w:rsidR="00040F90" w:rsidRPr="00040F90">
        <w:rPr>
          <w:color w:val="auto"/>
          <w:szCs w:val="22"/>
        </w:rPr>
        <w:t>thirds</w:t>
      </w:r>
      <w:r w:rsidRPr="00040F90">
        <w:rPr>
          <w:color w:val="auto"/>
          <w:szCs w:val="22"/>
        </w:rPr>
        <w:t xml:space="preserve"> of CARs were reported from hospitals (2</w:t>
      </w:r>
      <w:r w:rsidR="00040F90" w:rsidRPr="00040F90">
        <w:rPr>
          <w:color w:val="auto"/>
          <w:szCs w:val="22"/>
        </w:rPr>
        <w:t>97</w:t>
      </w:r>
      <w:r w:rsidRPr="00040F90">
        <w:rPr>
          <w:color w:val="auto"/>
          <w:szCs w:val="22"/>
        </w:rPr>
        <w:t>/</w:t>
      </w:r>
      <w:r w:rsidR="0069492F" w:rsidRPr="00040F90">
        <w:rPr>
          <w:color w:val="auto"/>
          <w:szCs w:val="22"/>
        </w:rPr>
        <w:t>4</w:t>
      </w:r>
      <w:r w:rsidR="00040F90" w:rsidRPr="00040F90">
        <w:rPr>
          <w:color w:val="auto"/>
          <w:szCs w:val="22"/>
        </w:rPr>
        <w:t>61</w:t>
      </w:r>
      <w:r w:rsidRPr="00040F90">
        <w:rPr>
          <w:color w:val="auto"/>
          <w:szCs w:val="22"/>
        </w:rPr>
        <w:t xml:space="preserve">, </w:t>
      </w:r>
      <w:r w:rsidR="0069492F" w:rsidRPr="00040F90">
        <w:rPr>
          <w:color w:val="auto"/>
          <w:szCs w:val="22"/>
        </w:rPr>
        <w:t>6</w:t>
      </w:r>
      <w:r w:rsidR="00040F90" w:rsidRPr="00040F90">
        <w:rPr>
          <w:color w:val="auto"/>
          <w:szCs w:val="22"/>
        </w:rPr>
        <w:t>4</w:t>
      </w:r>
      <w:r w:rsidRPr="00040F90">
        <w:rPr>
          <w:color w:val="auto"/>
          <w:szCs w:val="22"/>
        </w:rPr>
        <w:t>.</w:t>
      </w:r>
      <w:r w:rsidR="00040F90" w:rsidRPr="00040F90">
        <w:rPr>
          <w:color w:val="auto"/>
          <w:szCs w:val="22"/>
        </w:rPr>
        <w:t>4</w:t>
      </w:r>
      <w:r w:rsidRPr="00040F90">
        <w:rPr>
          <w:color w:val="auto"/>
          <w:szCs w:val="22"/>
        </w:rPr>
        <w:t>%). There were 1</w:t>
      </w:r>
      <w:r w:rsidR="0069492F" w:rsidRPr="00040F90">
        <w:rPr>
          <w:color w:val="auto"/>
          <w:szCs w:val="22"/>
        </w:rPr>
        <w:t>6</w:t>
      </w:r>
      <w:r w:rsidR="00040F90" w:rsidRPr="00040F90">
        <w:rPr>
          <w:color w:val="auto"/>
          <w:szCs w:val="22"/>
        </w:rPr>
        <w:t>4</w:t>
      </w:r>
      <w:r w:rsidRPr="00040F90">
        <w:rPr>
          <w:color w:val="auto"/>
          <w:szCs w:val="22"/>
        </w:rPr>
        <w:t xml:space="preserve"> (</w:t>
      </w:r>
      <w:r w:rsidR="0069492F" w:rsidRPr="00040F90">
        <w:rPr>
          <w:color w:val="auto"/>
          <w:szCs w:val="22"/>
        </w:rPr>
        <w:t>3</w:t>
      </w:r>
      <w:r w:rsidR="00040F90" w:rsidRPr="00040F90">
        <w:rPr>
          <w:color w:val="auto"/>
          <w:szCs w:val="22"/>
        </w:rPr>
        <w:t>5</w:t>
      </w:r>
      <w:r w:rsidR="0069492F" w:rsidRPr="00040F90">
        <w:rPr>
          <w:color w:val="auto"/>
          <w:szCs w:val="22"/>
        </w:rPr>
        <w:t>.</w:t>
      </w:r>
      <w:r w:rsidR="00040F90" w:rsidRPr="00040F90">
        <w:rPr>
          <w:color w:val="auto"/>
          <w:szCs w:val="22"/>
        </w:rPr>
        <w:t>6</w:t>
      </w:r>
      <w:r w:rsidRPr="00040F90">
        <w:rPr>
          <w:color w:val="auto"/>
          <w:szCs w:val="22"/>
        </w:rPr>
        <w:t>%) reports from community settings, and</w:t>
      </w:r>
      <w:r w:rsidR="0069492F" w:rsidRPr="00040F90">
        <w:rPr>
          <w:color w:val="auto"/>
          <w:szCs w:val="22"/>
        </w:rPr>
        <w:t xml:space="preserve"> </w:t>
      </w:r>
      <w:r w:rsidR="00040F90" w:rsidRPr="00040F90">
        <w:rPr>
          <w:color w:val="auto"/>
          <w:szCs w:val="22"/>
        </w:rPr>
        <w:t>no</w:t>
      </w:r>
      <w:r w:rsidRPr="00040F90">
        <w:rPr>
          <w:color w:val="auto"/>
          <w:szCs w:val="22"/>
        </w:rPr>
        <w:t xml:space="preserve"> reports from aged care homes</w:t>
      </w:r>
      <w:r w:rsidR="008127D2" w:rsidRPr="00040F90">
        <w:rPr>
          <w:color w:val="auto"/>
        </w:rPr>
        <w:t>.</w:t>
      </w:r>
    </w:p>
    <w:p w14:paraId="1445261D" w14:textId="763E6B24" w:rsidR="000130C8" w:rsidRPr="00273EAD" w:rsidRDefault="00882570" w:rsidP="0031495E">
      <w:pPr>
        <w:pStyle w:val="Normal-beforebullets"/>
        <w:rPr>
          <w:b/>
        </w:rPr>
      </w:pPr>
      <w:r w:rsidRPr="002F37C2">
        <w:rPr>
          <w:b/>
        </w:rPr>
        <w:t>Carbapenemase</w:t>
      </w:r>
      <w:r w:rsidR="000130C8" w:rsidRPr="002F37C2">
        <w:rPr>
          <w:b/>
        </w:rPr>
        <w:t xml:space="preserve">-producing </w:t>
      </w:r>
      <w:r w:rsidR="00830010" w:rsidRPr="002F37C2">
        <w:rPr>
          <w:b/>
          <w:i/>
        </w:rPr>
        <w:t>Enterobacterales</w:t>
      </w:r>
    </w:p>
    <w:p w14:paraId="59609C4A" w14:textId="2C0A5321" w:rsidR="0069492F" w:rsidRPr="0022346C" w:rsidRDefault="0069492F" w:rsidP="00075138">
      <w:pPr>
        <w:pStyle w:val="Bulletlist"/>
        <w:spacing w:after="40"/>
        <w:ind w:left="568" w:hanging="284"/>
        <w:rPr>
          <w:color w:val="auto"/>
        </w:rPr>
      </w:pPr>
      <w:bookmarkStart w:id="12" w:name="_Hlk121143627"/>
      <w:r w:rsidRPr="0022346C">
        <w:rPr>
          <w:color w:val="auto"/>
        </w:rPr>
        <w:t>The total number of CPE (either alone or in combination with other CARs) increased compared to the previous two-month period (</w:t>
      </w:r>
      <w:r w:rsidRPr="0022346C">
        <w:rPr>
          <w:i/>
          <w:iCs/>
          <w:color w:val="auto"/>
        </w:rPr>
        <w:t>n</w:t>
      </w:r>
      <w:r w:rsidRPr="0022346C">
        <w:rPr>
          <w:color w:val="auto"/>
        </w:rPr>
        <w:t> = 2</w:t>
      </w:r>
      <w:r w:rsidR="0022346C" w:rsidRPr="0022346C">
        <w:rPr>
          <w:color w:val="auto"/>
        </w:rPr>
        <w:t>74</w:t>
      </w:r>
      <w:r w:rsidRPr="0022346C">
        <w:rPr>
          <w:color w:val="auto"/>
        </w:rPr>
        <w:t xml:space="preserve"> versus </w:t>
      </w:r>
      <w:r w:rsidRPr="0022346C">
        <w:rPr>
          <w:i/>
          <w:iCs/>
          <w:color w:val="auto"/>
        </w:rPr>
        <w:t>n</w:t>
      </w:r>
      <w:r w:rsidRPr="0022346C">
        <w:rPr>
          <w:color w:val="auto"/>
        </w:rPr>
        <w:t> = </w:t>
      </w:r>
      <w:r w:rsidR="0022346C" w:rsidRPr="0022346C">
        <w:rPr>
          <w:color w:val="auto"/>
        </w:rPr>
        <w:t>220</w:t>
      </w:r>
      <w:r w:rsidRPr="0022346C">
        <w:rPr>
          <w:color w:val="auto"/>
        </w:rPr>
        <w:t xml:space="preserve">, up </w:t>
      </w:r>
      <w:r w:rsidR="0022346C" w:rsidRPr="0022346C">
        <w:rPr>
          <w:color w:val="auto"/>
        </w:rPr>
        <w:t>24.5</w:t>
      </w:r>
      <w:r w:rsidRPr="0022346C">
        <w:rPr>
          <w:color w:val="auto"/>
        </w:rPr>
        <w:t>%).</w:t>
      </w:r>
    </w:p>
    <w:p w14:paraId="3BD3E6F9" w14:textId="1A92466A" w:rsidR="00A312CD" w:rsidRPr="00942E5D" w:rsidRDefault="00942E5D" w:rsidP="00075138">
      <w:pPr>
        <w:pStyle w:val="Bulletlist"/>
        <w:spacing w:after="40"/>
        <w:ind w:left="568" w:hanging="284"/>
        <w:rPr>
          <w:color w:val="auto"/>
        </w:rPr>
      </w:pPr>
      <w:r w:rsidRPr="00942E5D">
        <w:rPr>
          <w:color w:val="auto"/>
        </w:rPr>
        <w:t xml:space="preserve">IMP (120/274, 43.8%), </w:t>
      </w:r>
      <w:r w:rsidR="00C10FA3" w:rsidRPr="00942E5D">
        <w:rPr>
          <w:color w:val="auto"/>
        </w:rPr>
        <w:t>NDM (</w:t>
      </w:r>
      <w:r w:rsidRPr="00942E5D">
        <w:rPr>
          <w:color w:val="auto"/>
        </w:rPr>
        <w:t>104</w:t>
      </w:r>
      <w:r w:rsidR="00C10FA3" w:rsidRPr="00942E5D">
        <w:rPr>
          <w:color w:val="auto"/>
        </w:rPr>
        <w:t>/</w:t>
      </w:r>
      <w:r w:rsidRPr="00942E5D">
        <w:rPr>
          <w:color w:val="auto"/>
        </w:rPr>
        <w:t>274</w:t>
      </w:r>
      <w:r w:rsidR="00C10FA3" w:rsidRPr="00942E5D">
        <w:rPr>
          <w:color w:val="auto"/>
        </w:rPr>
        <w:t>, 3</w:t>
      </w:r>
      <w:r w:rsidRPr="00942E5D">
        <w:rPr>
          <w:color w:val="auto"/>
        </w:rPr>
        <w:t>8.0</w:t>
      </w:r>
      <w:r w:rsidR="00C10FA3" w:rsidRPr="00942E5D">
        <w:rPr>
          <w:color w:val="auto"/>
        </w:rPr>
        <w:t>%)</w:t>
      </w:r>
      <w:r w:rsidR="007C08EB" w:rsidRPr="00942E5D">
        <w:rPr>
          <w:color w:val="auto"/>
        </w:rPr>
        <w:t>, OXA-48-like (</w:t>
      </w:r>
      <w:r w:rsidRPr="00942E5D">
        <w:rPr>
          <w:color w:val="auto"/>
        </w:rPr>
        <w:t>31</w:t>
      </w:r>
      <w:r w:rsidR="001A1D65" w:rsidRPr="00942E5D">
        <w:rPr>
          <w:color w:val="auto"/>
        </w:rPr>
        <w:t>/</w:t>
      </w:r>
      <w:r w:rsidR="00C10FA3" w:rsidRPr="00942E5D">
        <w:rPr>
          <w:color w:val="auto"/>
        </w:rPr>
        <w:t>2</w:t>
      </w:r>
      <w:r w:rsidRPr="00942E5D">
        <w:rPr>
          <w:color w:val="auto"/>
        </w:rPr>
        <w:t>74</w:t>
      </w:r>
      <w:r w:rsidR="007E7B40" w:rsidRPr="00942E5D">
        <w:rPr>
          <w:color w:val="auto"/>
        </w:rPr>
        <w:t xml:space="preserve">, </w:t>
      </w:r>
      <w:r w:rsidRPr="00942E5D">
        <w:rPr>
          <w:color w:val="auto"/>
        </w:rPr>
        <w:t>11.3</w:t>
      </w:r>
      <w:r w:rsidR="007C08EB" w:rsidRPr="00942E5D">
        <w:rPr>
          <w:color w:val="auto"/>
        </w:rPr>
        <w:t>%)</w:t>
      </w:r>
      <w:r w:rsidR="005258EA" w:rsidRPr="00942E5D">
        <w:rPr>
          <w:color w:val="auto"/>
        </w:rPr>
        <w:t>, and NDM+OXA-48-like (</w:t>
      </w:r>
      <w:r w:rsidR="00C10FA3" w:rsidRPr="00942E5D">
        <w:rPr>
          <w:color w:val="auto"/>
        </w:rPr>
        <w:t>1</w:t>
      </w:r>
      <w:r w:rsidRPr="00942E5D">
        <w:rPr>
          <w:color w:val="auto"/>
        </w:rPr>
        <w:t>1</w:t>
      </w:r>
      <w:r w:rsidR="001A1D65" w:rsidRPr="00942E5D">
        <w:rPr>
          <w:color w:val="auto"/>
        </w:rPr>
        <w:t>/</w:t>
      </w:r>
      <w:r w:rsidR="00C10FA3" w:rsidRPr="00942E5D">
        <w:rPr>
          <w:color w:val="auto"/>
        </w:rPr>
        <w:t>2</w:t>
      </w:r>
      <w:r w:rsidRPr="00942E5D">
        <w:rPr>
          <w:color w:val="auto"/>
        </w:rPr>
        <w:t>74</w:t>
      </w:r>
      <w:r w:rsidR="005258EA" w:rsidRPr="00942E5D">
        <w:rPr>
          <w:color w:val="auto"/>
        </w:rPr>
        <w:t xml:space="preserve">, </w:t>
      </w:r>
      <w:r w:rsidRPr="00942E5D">
        <w:rPr>
          <w:color w:val="auto"/>
        </w:rPr>
        <w:t>4</w:t>
      </w:r>
      <w:r w:rsidR="00C10FA3" w:rsidRPr="00942E5D">
        <w:rPr>
          <w:color w:val="auto"/>
        </w:rPr>
        <w:t>.</w:t>
      </w:r>
      <w:r w:rsidRPr="00942E5D">
        <w:rPr>
          <w:color w:val="auto"/>
        </w:rPr>
        <w:t>0</w:t>
      </w:r>
      <w:r w:rsidR="005258EA" w:rsidRPr="00942E5D">
        <w:rPr>
          <w:color w:val="auto"/>
        </w:rPr>
        <w:t xml:space="preserve">%) </w:t>
      </w:r>
      <w:r w:rsidR="007C08EB" w:rsidRPr="00942E5D">
        <w:rPr>
          <w:color w:val="auto"/>
        </w:rPr>
        <w:t>types accounted for 9</w:t>
      </w:r>
      <w:r w:rsidRPr="00942E5D">
        <w:rPr>
          <w:color w:val="auto"/>
        </w:rPr>
        <w:t>7</w:t>
      </w:r>
      <w:r w:rsidR="00E449B5" w:rsidRPr="00942E5D">
        <w:rPr>
          <w:color w:val="auto"/>
        </w:rPr>
        <w:t>.</w:t>
      </w:r>
      <w:r w:rsidRPr="00942E5D">
        <w:rPr>
          <w:color w:val="auto"/>
        </w:rPr>
        <w:t>1</w:t>
      </w:r>
      <w:r w:rsidR="007C08EB" w:rsidRPr="00942E5D">
        <w:rPr>
          <w:color w:val="auto"/>
        </w:rPr>
        <w:t>% of all CPE reported during this period</w:t>
      </w:r>
      <w:r w:rsidR="008537D9" w:rsidRPr="00942E5D">
        <w:rPr>
          <w:color w:val="auto"/>
        </w:rPr>
        <w:t>.</w:t>
      </w:r>
    </w:p>
    <w:bookmarkEnd w:id="12"/>
    <w:p w14:paraId="1FF99704" w14:textId="1BDFEA32" w:rsidR="0069492F" w:rsidRPr="000270E4" w:rsidRDefault="0069492F" w:rsidP="0069492F">
      <w:pPr>
        <w:pStyle w:val="Bulletlist"/>
        <w:spacing w:after="40"/>
        <w:ind w:left="568" w:hanging="284"/>
        <w:rPr>
          <w:color w:val="auto"/>
        </w:rPr>
      </w:pPr>
      <w:r w:rsidRPr="000270E4">
        <w:rPr>
          <w:color w:val="auto"/>
        </w:rPr>
        <w:t xml:space="preserve">The total number of IMP-types reported </w:t>
      </w:r>
      <w:r w:rsidR="000270E4" w:rsidRPr="000270E4">
        <w:rPr>
          <w:color w:val="auto"/>
        </w:rPr>
        <w:t>increased</w:t>
      </w:r>
      <w:r w:rsidRPr="000270E4">
        <w:rPr>
          <w:color w:val="auto"/>
        </w:rPr>
        <w:t xml:space="preserve"> (</w:t>
      </w:r>
      <w:r w:rsidRPr="000270E4">
        <w:rPr>
          <w:i/>
          <w:iCs/>
          <w:color w:val="auto"/>
        </w:rPr>
        <w:t>n</w:t>
      </w:r>
      <w:r w:rsidRPr="000270E4">
        <w:rPr>
          <w:color w:val="auto"/>
        </w:rPr>
        <w:t> = </w:t>
      </w:r>
      <w:r w:rsidR="000270E4" w:rsidRPr="000270E4">
        <w:rPr>
          <w:color w:val="auto"/>
        </w:rPr>
        <w:t>120</w:t>
      </w:r>
      <w:r w:rsidRPr="000270E4">
        <w:rPr>
          <w:color w:val="auto"/>
        </w:rPr>
        <w:t>) compared to the previous reporting period (</w:t>
      </w:r>
      <w:r w:rsidRPr="000270E4">
        <w:rPr>
          <w:i/>
          <w:iCs/>
          <w:color w:val="auto"/>
        </w:rPr>
        <w:t>n</w:t>
      </w:r>
      <w:r w:rsidRPr="000270E4">
        <w:rPr>
          <w:color w:val="auto"/>
        </w:rPr>
        <w:t> = </w:t>
      </w:r>
      <w:r w:rsidR="000270E4" w:rsidRPr="000270E4">
        <w:rPr>
          <w:color w:val="auto"/>
        </w:rPr>
        <w:t>84</w:t>
      </w:r>
      <w:r w:rsidRPr="000270E4">
        <w:rPr>
          <w:color w:val="auto"/>
        </w:rPr>
        <w:t>)</w:t>
      </w:r>
      <w:r w:rsidR="000270E4">
        <w:rPr>
          <w:color w:val="auto"/>
        </w:rPr>
        <w:t>; most notably in Queensland (</w:t>
      </w:r>
      <w:r w:rsidR="000270E4" w:rsidRPr="000270E4">
        <w:rPr>
          <w:i/>
          <w:iCs/>
          <w:color w:val="auto"/>
        </w:rPr>
        <w:t>n</w:t>
      </w:r>
      <w:r w:rsidR="000270E4" w:rsidRPr="000270E4">
        <w:rPr>
          <w:color w:val="auto"/>
        </w:rPr>
        <w:t> = </w:t>
      </w:r>
      <w:r w:rsidR="000270E4">
        <w:rPr>
          <w:color w:val="auto"/>
        </w:rPr>
        <w:t xml:space="preserve">32 versus </w:t>
      </w:r>
      <w:r w:rsidR="000270E4" w:rsidRPr="000270E4">
        <w:rPr>
          <w:i/>
          <w:iCs/>
          <w:color w:val="auto"/>
        </w:rPr>
        <w:t>n</w:t>
      </w:r>
      <w:r w:rsidR="000270E4" w:rsidRPr="000270E4">
        <w:rPr>
          <w:color w:val="auto"/>
        </w:rPr>
        <w:t> = </w:t>
      </w:r>
      <w:r w:rsidR="000270E4">
        <w:rPr>
          <w:color w:val="auto"/>
        </w:rPr>
        <w:t>12, up 167%).</w:t>
      </w:r>
    </w:p>
    <w:p w14:paraId="7E0609BD" w14:textId="0DF2CC2A" w:rsidR="0069492F" w:rsidRPr="003B6BAB" w:rsidRDefault="0069492F" w:rsidP="0069492F">
      <w:pPr>
        <w:pStyle w:val="Bulletlist"/>
        <w:spacing w:after="40"/>
        <w:ind w:left="568" w:hanging="284"/>
        <w:rPr>
          <w:color w:val="auto"/>
        </w:rPr>
      </w:pPr>
      <w:r w:rsidRPr="003B6BAB">
        <w:rPr>
          <w:color w:val="auto"/>
        </w:rPr>
        <w:t>The total number of NDM-types reported (either alone or co-produced with other carbapenemase types) increased compared to the previous two-month period (</w:t>
      </w:r>
      <w:r w:rsidRPr="003B6BAB">
        <w:rPr>
          <w:i/>
          <w:iCs/>
          <w:color w:val="auto"/>
        </w:rPr>
        <w:t>n</w:t>
      </w:r>
      <w:r w:rsidRPr="003B6BAB">
        <w:rPr>
          <w:color w:val="auto"/>
        </w:rPr>
        <w:t> = </w:t>
      </w:r>
      <w:r w:rsidR="000270E4" w:rsidRPr="003B6BAB">
        <w:rPr>
          <w:color w:val="auto"/>
        </w:rPr>
        <w:t>117</w:t>
      </w:r>
      <w:r w:rsidRPr="003B6BAB">
        <w:rPr>
          <w:color w:val="auto"/>
        </w:rPr>
        <w:t xml:space="preserve"> versus </w:t>
      </w:r>
      <w:r w:rsidRPr="003B6BAB">
        <w:rPr>
          <w:i/>
          <w:iCs/>
          <w:color w:val="auto"/>
        </w:rPr>
        <w:t>n</w:t>
      </w:r>
      <w:r w:rsidRPr="003B6BAB">
        <w:rPr>
          <w:color w:val="auto"/>
        </w:rPr>
        <w:t> = </w:t>
      </w:r>
      <w:r w:rsidR="000270E4" w:rsidRPr="003B6BAB">
        <w:rPr>
          <w:color w:val="auto"/>
        </w:rPr>
        <w:t>108</w:t>
      </w:r>
      <w:r w:rsidRPr="003B6BAB">
        <w:rPr>
          <w:color w:val="auto"/>
        </w:rPr>
        <w:t xml:space="preserve">, up </w:t>
      </w:r>
      <w:r w:rsidR="000270E4" w:rsidRPr="003B6BAB">
        <w:rPr>
          <w:color w:val="auto"/>
        </w:rPr>
        <w:t>8.3</w:t>
      </w:r>
      <w:r w:rsidRPr="003B6BAB">
        <w:rPr>
          <w:color w:val="auto"/>
        </w:rPr>
        <w:t>%), most notably in Victoria (</w:t>
      </w:r>
      <w:r w:rsidRPr="003B6BAB">
        <w:rPr>
          <w:i/>
          <w:iCs/>
          <w:color w:val="auto"/>
        </w:rPr>
        <w:t>n</w:t>
      </w:r>
      <w:r w:rsidRPr="003B6BAB">
        <w:rPr>
          <w:color w:val="auto"/>
        </w:rPr>
        <w:t> = </w:t>
      </w:r>
      <w:r w:rsidR="000270E4" w:rsidRPr="003B6BAB">
        <w:rPr>
          <w:color w:val="auto"/>
        </w:rPr>
        <w:t>48</w:t>
      </w:r>
      <w:r w:rsidRPr="003B6BAB">
        <w:rPr>
          <w:color w:val="auto"/>
        </w:rPr>
        <w:t xml:space="preserve"> versus </w:t>
      </w:r>
      <w:r w:rsidRPr="003B6BAB">
        <w:rPr>
          <w:i/>
          <w:iCs/>
          <w:color w:val="auto"/>
        </w:rPr>
        <w:t>n</w:t>
      </w:r>
      <w:r w:rsidRPr="003B6BAB">
        <w:rPr>
          <w:color w:val="auto"/>
        </w:rPr>
        <w:t> = </w:t>
      </w:r>
      <w:r w:rsidR="000270E4" w:rsidRPr="003B6BAB">
        <w:rPr>
          <w:color w:val="auto"/>
        </w:rPr>
        <w:t>30</w:t>
      </w:r>
      <w:r w:rsidRPr="003B6BAB">
        <w:rPr>
          <w:color w:val="auto"/>
        </w:rPr>
        <w:t xml:space="preserve">, up </w:t>
      </w:r>
      <w:r w:rsidR="000270E4" w:rsidRPr="003B6BAB">
        <w:rPr>
          <w:color w:val="auto"/>
        </w:rPr>
        <w:t>60</w:t>
      </w:r>
      <w:r w:rsidRPr="003B6BAB">
        <w:rPr>
          <w:color w:val="auto"/>
        </w:rPr>
        <w:t>.</w:t>
      </w:r>
      <w:r w:rsidR="000270E4" w:rsidRPr="003B6BAB">
        <w:rPr>
          <w:color w:val="auto"/>
        </w:rPr>
        <w:t>0</w:t>
      </w:r>
      <w:r w:rsidRPr="003B6BAB">
        <w:rPr>
          <w:color w:val="auto"/>
        </w:rPr>
        <w:t>%). There w</w:t>
      </w:r>
      <w:r w:rsidR="000270E4" w:rsidRPr="003B6BAB">
        <w:rPr>
          <w:color w:val="auto"/>
        </w:rPr>
        <w:t>as a</w:t>
      </w:r>
      <w:r w:rsidRPr="003B6BAB">
        <w:rPr>
          <w:color w:val="auto"/>
        </w:rPr>
        <w:t xml:space="preserve"> </w:t>
      </w:r>
      <w:r w:rsidR="000270E4" w:rsidRPr="003B6BAB">
        <w:rPr>
          <w:color w:val="auto"/>
        </w:rPr>
        <w:t xml:space="preserve">slight </w:t>
      </w:r>
      <w:r w:rsidRPr="003B6BAB">
        <w:rPr>
          <w:color w:val="auto"/>
        </w:rPr>
        <w:t xml:space="preserve">decrease in NDM types (alone or co-produced) reported </w:t>
      </w:r>
      <w:r w:rsidR="000270E4" w:rsidRPr="003B6BAB">
        <w:rPr>
          <w:color w:val="auto"/>
        </w:rPr>
        <w:t>from Queensland (</w:t>
      </w:r>
      <w:r w:rsidR="000270E4" w:rsidRPr="003B6BAB">
        <w:rPr>
          <w:i/>
          <w:iCs/>
          <w:color w:val="auto"/>
        </w:rPr>
        <w:t>n</w:t>
      </w:r>
      <w:r w:rsidR="000270E4" w:rsidRPr="003B6BAB">
        <w:rPr>
          <w:color w:val="auto"/>
        </w:rPr>
        <w:t> = </w:t>
      </w:r>
      <w:r w:rsidR="00C87EC2">
        <w:rPr>
          <w:color w:val="auto"/>
        </w:rPr>
        <w:t>14</w:t>
      </w:r>
      <w:r w:rsidR="00C87EC2" w:rsidRPr="003B6BAB">
        <w:rPr>
          <w:color w:val="auto"/>
        </w:rPr>
        <w:t xml:space="preserve"> </w:t>
      </w:r>
      <w:r w:rsidR="000270E4" w:rsidRPr="003B6BAB">
        <w:rPr>
          <w:color w:val="auto"/>
        </w:rPr>
        <w:t>versus 17, down 17.6%) and</w:t>
      </w:r>
      <w:r w:rsidRPr="003B6BAB">
        <w:rPr>
          <w:color w:val="auto"/>
        </w:rPr>
        <w:t xml:space="preserve"> </w:t>
      </w:r>
      <w:r w:rsidR="0063798B" w:rsidRPr="003B6BAB">
        <w:rPr>
          <w:color w:val="auto"/>
        </w:rPr>
        <w:t xml:space="preserve">New South Wales </w:t>
      </w:r>
      <w:r w:rsidR="009263F5" w:rsidRPr="003B6BAB">
        <w:rPr>
          <w:color w:val="auto"/>
        </w:rPr>
        <w:t xml:space="preserve">(NSW) </w:t>
      </w:r>
      <w:r w:rsidRPr="003B6BAB">
        <w:rPr>
          <w:color w:val="auto"/>
        </w:rPr>
        <w:t>(</w:t>
      </w:r>
      <w:r w:rsidRPr="003B6BAB">
        <w:rPr>
          <w:i/>
          <w:iCs/>
          <w:color w:val="auto"/>
        </w:rPr>
        <w:t>n</w:t>
      </w:r>
      <w:r w:rsidRPr="003B6BAB">
        <w:rPr>
          <w:color w:val="auto"/>
        </w:rPr>
        <w:t> = </w:t>
      </w:r>
      <w:r w:rsidR="000270E4" w:rsidRPr="003B6BAB">
        <w:rPr>
          <w:color w:val="auto"/>
        </w:rPr>
        <w:t>40</w:t>
      </w:r>
      <w:r w:rsidRPr="003B6BAB">
        <w:rPr>
          <w:color w:val="auto"/>
        </w:rPr>
        <w:t xml:space="preserve"> versus </w:t>
      </w:r>
      <w:r w:rsidRPr="003B6BAB">
        <w:rPr>
          <w:i/>
          <w:iCs/>
          <w:color w:val="auto"/>
        </w:rPr>
        <w:t>n</w:t>
      </w:r>
      <w:r w:rsidRPr="003B6BAB">
        <w:rPr>
          <w:color w:val="auto"/>
        </w:rPr>
        <w:t> = </w:t>
      </w:r>
      <w:r w:rsidR="000270E4" w:rsidRPr="003B6BAB">
        <w:rPr>
          <w:color w:val="auto"/>
        </w:rPr>
        <w:t>47</w:t>
      </w:r>
      <w:r w:rsidRPr="003B6BAB">
        <w:rPr>
          <w:color w:val="auto"/>
        </w:rPr>
        <w:t xml:space="preserve">, down </w:t>
      </w:r>
      <w:r w:rsidR="000270E4" w:rsidRPr="003B6BAB">
        <w:rPr>
          <w:color w:val="auto"/>
        </w:rPr>
        <w:t>14</w:t>
      </w:r>
      <w:r w:rsidRPr="003B6BAB">
        <w:rPr>
          <w:color w:val="auto"/>
        </w:rPr>
        <w:t>.</w:t>
      </w:r>
      <w:r w:rsidR="000270E4" w:rsidRPr="003B6BAB">
        <w:rPr>
          <w:color w:val="auto"/>
        </w:rPr>
        <w:t>9</w:t>
      </w:r>
      <w:r w:rsidRPr="003B6BAB">
        <w:rPr>
          <w:color w:val="auto"/>
        </w:rPr>
        <w:t>%)</w:t>
      </w:r>
      <w:r w:rsidR="001915F7" w:rsidRPr="003B6BAB">
        <w:rPr>
          <w:color w:val="auto"/>
        </w:rPr>
        <w:t>.</w:t>
      </w:r>
    </w:p>
    <w:p w14:paraId="609D2C7E" w14:textId="734B5FD4" w:rsidR="0069492F" w:rsidRPr="00B74847" w:rsidRDefault="008021DB" w:rsidP="003E7879">
      <w:pPr>
        <w:pStyle w:val="Bulletlist"/>
        <w:spacing w:after="40"/>
        <w:ind w:left="568" w:hanging="284"/>
        <w:rPr>
          <w:color w:val="auto"/>
        </w:rPr>
      </w:pPr>
      <w:r w:rsidRPr="00EF298E">
        <w:rPr>
          <w:color w:val="auto"/>
        </w:rPr>
        <w:t xml:space="preserve">There was a </w:t>
      </w:r>
      <w:r w:rsidR="00EF298E" w:rsidRPr="00EF298E">
        <w:rPr>
          <w:color w:val="auto"/>
        </w:rPr>
        <w:t>1.6</w:t>
      </w:r>
      <w:r w:rsidRPr="00EF298E">
        <w:rPr>
          <w:color w:val="auto"/>
        </w:rPr>
        <w:t xml:space="preserve">-fold increase in </w:t>
      </w:r>
      <w:r w:rsidR="0069492F" w:rsidRPr="00EF298E">
        <w:rPr>
          <w:color w:val="auto"/>
        </w:rPr>
        <w:t>OXA-48-like types</w:t>
      </w:r>
      <w:r w:rsidRPr="00EF298E">
        <w:rPr>
          <w:color w:val="auto"/>
        </w:rPr>
        <w:t xml:space="preserve"> </w:t>
      </w:r>
      <w:r w:rsidR="0069492F" w:rsidRPr="00EF298E">
        <w:rPr>
          <w:color w:val="auto"/>
        </w:rPr>
        <w:t>in Victoria</w:t>
      </w:r>
      <w:r w:rsidR="00B74847">
        <w:rPr>
          <w:color w:val="auto"/>
        </w:rPr>
        <w:t xml:space="preserve"> (</w:t>
      </w:r>
      <w:r w:rsidR="00B74847" w:rsidRPr="00B74847">
        <w:rPr>
          <w:i/>
          <w:iCs/>
          <w:color w:val="auto"/>
        </w:rPr>
        <w:t>n</w:t>
      </w:r>
      <w:r w:rsidR="00B74847" w:rsidRPr="00B74847">
        <w:rPr>
          <w:color w:val="auto"/>
        </w:rPr>
        <w:t> = </w:t>
      </w:r>
      <w:r w:rsidR="00B74847">
        <w:rPr>
          <w:color w:val="auto"/>
        </w:rPr>
        <w:t xml:space="preserve">13 versus </w:t>
      </w:r>
      <w:r w:rsidR="00B74847" w:rsidRPr="00B74847">
        <w:rPr>
          <w:i/>
          <w:iCs/>
          <w:color w:val="auto"/>
        </w:rPr>
        <w:t>n</w:t>
      </w:r>
      <w:r w:rsidR="00B74847" w:rsidRPr="00B74847">
        <w:rPr>
          <w:color w:val="auto"/>
        </w:rPr>
        <w:t> = </w:t>
      </w:r>
      <w:r w:rsidR="00B74847">
        <w:rPr>
          <w:color w:val="auto"/>
        </w:rPr>
        <w:t>8</w:t>
      </w:r>
      <w:r w:rsidR="00B74847" w:rsidRPr="00B74847">
        <w:rPr>
          <w:color w:val="auto"/>
        </w:rPr>
        <w:t>)</w:t>
      </w:r>
      <w:r w:rsidR="00B74847">
        <w:rPr>
          <w:color w:val="auto"/>
        </w:rPr>
        <w:t>. The number has declined in Victoria since a peak in July-August 2023 (</w:t>
      </w:r>
      <w:r w:rsidR="00B74847" w:rsidRPr="00B74847">
        <w:rPr>
          <w:i/>
          <w:iCs/>
          <w:color w:val="auto"/>
        </w:rPr>
        <w:t>n</w:t>
      </w:r>
      <w:r w:rsidR="00B74847" w:rsidRPr="00B74847">
        <w:rPr>
          <w:color w:val="auto"/>
        </w:rPr>
        <w:t> = </w:t>
      </w:r>
      <w:r w:rsidR="00B74847">
        <w:rPr>
          <w:color w:val="auto"/>
        </w:rPr>
        <w:t>39).</w:t>
      </w:r>
    </w:p>
    <w:p w14:paraId="2E476953" w14:textId="16677102" w:rsidR="002370F7" w:rsidRPr="007F6FE0" w:rsidRDefault="001915F7" w:rsidP="002370F7">
      <w:pPr>
        <w:pStyle w:val="Bulletlist"/>
        <w:spacing w:after="40"/>
        <w:ind w:left="568" w:hanging="284"/>
        <w:rPr>
          <w:color w:val="auto"/>
        </w:rPr>
      </w:pPr>
      <w:r w:rsidRPr="001915F7">
        <w:rPr>
          <w:color w:val="auto"/>
        </w:rPr>
        <w:t>Two</w:t>
      </w:r>
      <w:r w:rsidR="002370F7" w:rsidRPr="001915F7">
        <w:rPr>
          <w:color w:val="auto"/>
        </w:rPr>
        <w:t xml:space="preserve"> </w:t>
      </w:r>
      <w:r w:rsidR="00476396" w:rsidRPr="001915F7">
        <w:rPr>
          <w:color w:val="auto"/>
        </w:rPr>
        <w:t>KP</w:t>
      </w:r>
      <w:r w:rsidR="006C04D4" w:rsidRPr="001915F7">
        <w:rPr>
          <w:color w:val="auto"/>
        </w:rPr>
        <w:t>C-</w:t>
      </w:r>
      <w:r w:rsidR="002370F7" w:rsidRPr="001915F7">
        <w:rPr>
          <w:color w:val="auto"/>
        </w:rPr>
        <w:t xml:space="preserve">producing </w:t>
      </w:r>
      <w:r w:rsidR="00F73186">
        <w:rPr>
          <w:i/>
          <w:iCs/>
          <w:color w:val="auto"/>
        </w:rPr>
        <w:t>Klebsiella pneumoniae</w:t>
      </w:r>
      <w:r w:rsidR="006C5E5E" w:rsidRPr="001915F7">
        <w:rPr>
          <w:color w:val="auto"/>
        </w:rPr>
        <w:t xml:space="preserve"> were reported</w:t>
      </w:r>
      <w:r w:rsidR="002370F7" w:rsidRPr="001915F7">
        <w:rPr>
          <w:color w:val="auto"/>
        </w:rPr>
        <w:t xml:space="preserve">, </w:t>
      </w:r>
      <w:r w:rsidRPr="001915F7">
        <w:rPr>
          <w:color w:val="auto"/>
        </w:rPr>
        <w:t>one</w:t>
      </w:r>
      <w:r w:rsidR="006C5E5E" w:rsidRPr="001915F7">
        <w:rPr>
          <w:color w:val="auto"/>
        </w:rPr>
        <w:t xml:space="preserve"> from </w:t>
      </w:r>
      <w:r w:rsidR="002370F7" w:rsidRPr="001915F7">
        <w:rPr>
          <w:color w:val="auto"/>
        </w:rPr>
        <w:t xml:space="preserve">NSW and one from </w:t>
      </w:r>
      <w:r w:rsidRPr="001915F7">
        <w:rPr>
          <w:color w:val="auto"/>
        </w:rPr>
        <w:t xml:space="preserve">Western </w:t>
      </w:r>
      <w:r w:rsidRPr="007F6FE0">
        <w:rPr>
          <w:color w:val="auto"/>
        </w:rPr>
        <w:t>Australia</w:t>
      </w:r>
      <w:r w:rsidR="000F7AC2">
        <w:rPr>
          <w:color w:val="auto"/>
        </w:rPr>
        <w:t xml:space="preserve"> (WA)</w:t>
      </w:r>
      <w:r w:rsidR="002370F7" w:rsidRPr="007F6FE0">
        <w:rPr>
          <w:color w:val="auto"/>
        </w:rPr>
        <w:t>.</w:t>
      </w:r>
    </w:p>
    <w:p w14:paraId="0EFAE3B8" w14:textId="77777777" w:rsidR="00A41095" w:rsidRDefault="000029E3" w:rsidP="00A41095">
      <w:pPr>
        <w:pStyle w:val="Bulletlist"/>
        <w:spacing w:after="40"/>
        <w:ind w:left="568" w:hanging="284"/>
        <w:rPr>
          <w:color w:val="auto"/>
        </w:rPr>
      </w:pPr>
      <w:r w:rsidRPr="007F6FE0">
        <w:rPr>
          <w:color w:val="auto"/>
        </w:rPr>
        <w:t>Where the setting was known</w:t>
      </w:r>
      <w:r w:rsidR="009D05FE" w:rsidRPr="007F6FE0">
        <w:rPr>
          <w:color w:val="auto"/>
        </w:rPr>
        <w:t xml:space="preserve">, </w:t>
      </w:r>
      <w:r w:rsidR="00D74193" w:rsidRPr="007F6FE0">
        <w:rPr>
          <w:color w:val="auto"/>
        </w:rPr>
        <w:t>14.1</w:t>
      </w:r>
      <w:r w:rsidR="009D05FE" w:rsidRPr="007F6FE0">
        <w:rPr>
          <w:color w:val="auto"/>
        </w:rPr>
        <w:t xml:space="preserve">% </w:t>
      </w:r>
      <w:r w:rsidR="00165F25" w:rsidRPr="007F6FE0">
        <w:rPr>
          <w:color w:val="auto"/>
        </w:rPr>
        <w:t>(</w:t>
      </w:r>
      <w:r w:rsidR="00D74193" w:rsidRPr="007F6FE0">
        <w:rPr>
          <w:color w:val="auto"/>
        </w:rPr>
        <w:t>38</w:t>
      </w:r>
      <w:r w:rsidR="00165F25" w:rsidRPr="007F6FE0">
        <w:rPr>
          <w:color w:val="auto"/>
        </w:rPr>
        <w:t>/</w:t>
      </w:r>
      <w:r w:rsidR="002370F7" w:rsidRPr="007F6FE0">
        <w:rPr>
          <w:color w:val="auto"/>
        </w:rPr>
        <w:t>2</w:t>
      </w:r>
      <w:r w:rsidR="00D74193" w:rsidRPr="007F6FE0">
        <w:rPr>
          <w:color w:val="auto"/>
        </w:rPr>
        <w:t>69</w:t>
      </w:r>
      <w:r w:rsidR="00165F25" w:rsidRPr="007F6FE0">
        <w:rPr>
          <w:color w:val="auto"/>
        </w:rPr>
        <w:t>)</w:t>
      </w:r>
      <w:r w:rsidR="00165F25" w:rsidRPr="00D74193">
        <w:rPr>
          <w:color w:val="auto"/>
        </w:rPr>
        <w:t xml:space="preserve"> </w:t>
      </w:r>
      <w:r w:rsidR="009D05FE" w:rsidRPr="00D74193">
        <w:rPr>
          <w:color w:val="auto"/>
        </w:rPr>
        <w:t xml:space="preserve">of CPE </w:t>
      </w:r>
      <w:r w:rsidR="000C5890" w:rsidRPr="00D74193">
        <w:rPr>
          <w:color w:val="auto"/>
        </w:rPr>
        <w:t xml:space="preserve">were reported </w:t>
      </w:r>
      <w:r w:rsidR="009D05FE" w:rsidRPr="00D74193">
        <w:rPr>
          <w:color w:val="auto"/>
        </w:rPr>
        <w:t xml:space="preserve">from </w:t>
      </w:r>
      <w:r w:rsidR="00DE3CB0" w:rsidRPr="00D74193">
        <w:rPr>
          <w:color w:val="auto"/>
        </w:rPr>
        <w:t>the community.</w:t>
      </w:r>
    </w:p>
    <w:p w14:paraId="7A8601FF" w14:textId="4D2DE825" w:rsidR="00A41095" w:rsidRDefault="00783C60" w:rsidP="00A41095">
      <w:pPr>
        <w:pStyle w:val="Bulletlist"/>
        <w:spacing w:after="40"/>
        <w:ind w:left="568" w:hanging="284"/>
        <w:rPr>
          <w:color w:val="auto"/>
        </w:rPr>
      </w:pPr>
      <w:r w:rsidRPr="00A41095">
        <w:rPr>
          <w:color w:val="auto"/>
        </w:rPr>
        <w:t>Eighteen</w:t>
      </w:r>
      <w:r w:rsidR="009910B9" w:rsidRPr="00A41095">
        <w:rPr>
          <w:color w:val="auto"/>
        </w:rPr>
        <w:t xml:space="preserve"> hospitals had more than one report of NDM-types; these were in Victoria (</w:t>
      </w:r>
      <w:r w:rsidR="009910B9" w:rsidRPr="00AC1F2C">
        <w:rPr>
          <w:i/>
          <w:iCs/>
          <w:color w:val="auto"/>
        </w:rPr>
        <w:t>n </w:t>
      </w:r>
      <w:r w:rsidR="009910B9" w:rsidRPr="00A41095">
        <w:rPr>
          <w:color w:val="auto"/>
        </w:rPr>
        <w:t>= 7), NSW (</w:t>
      </w:r>
      <w:r w:rsidR="009910B9" w:rsidRPr="00AC1F2C">
        <w:rPr>
          <w:i/>
          <w:iCs/>
          <w:color w:val="auto"/>
        </w:rPr>
        <w:t>n</w:t>
      </w:r>
      <w:r w:rsidR="009910B9" w:rsidRPr="00A41095">
        <w:rPr>
          <w:color w:val="auto"/>
        </w:rPr>
        <w:t> = </w:t>
      </w:r>
      <w:r w:rsidRPr="00A41095">
        <w:rPr>
          <w:color w:val="auto"/>
        </w:rPr>
        <w:t>7</w:t>
      </w:r>
      <w:r w:rsidR="009910B9" w:rsidRPr="00A41095">
        <w:rPr>
          <w:color w:val="auto"/>
        </w:rPr>
        <w:t xml:space="preserve">), </w:t>
      </w:r>
      <w:r w:rsidR="000F7AC2">
        <w:rPr>
          <w:color w:val="auto"/>
        </w:rPr>
        <w:t>WA</w:t>
      </w:r>
      <w:r w:rsidR="0063798B" w:rsidRPr="00A41095">
        <w:rPr>
          <w:color w:val="auto"/>
        </w:rPr>
        <w:t xml:space="preserve"> </w:t>
      </w:r>
      <w:r w:rsidR="009910B9" w:rsidRPr="00A41095">
        <w:rPr>
          <w:color w:val="auto"/>
        </w:rPr>
        <w:t>(</w:t>
      </w:r>
      <w:r w:rsidR="009910B9" w:rsidRPr="00AC1F2C">
        <w:rPr>
          <w:i/>
          <w:iCs/>
          <w:color w:val="auto"/>
        </w:rPr>
        <w:t>n</w:t>
      </w:r>
      <w:r w:rsidR="009910B9" w:rsidRPr="00A41095">
        <w:rPr>
          <w:color w:val="auto"/>
        </w:rPr>
        <w:t> = 2), and Queensland (</w:t>
      </w:r>
      <w:r w:rsidR="009910B9" w:rsidRPr="00AC1F2C">
        <w:rPr>
          <w:i/>
          <w:iCs/>
          <w:color w:val="auto"/>
        </w:rPr>
        <w:t>n</w:t>
      </w:r>
      <w:r w:rsidR="009910B9" w:rsidRPr="00A41095">
        <w:rPr>
          <w:color w:val="auto"/>
        </w:rPr>
        <w:t> = </w:t>
      </w:r>
      <w:r w:rsidRPr="00A41095">
        <w:rPr>
          <w:color w:val="auto"/>
        </w:rPr>
        <w:t>2</w:t>
      </w:r>
      <w:r w:rsidR="009910B9" w:rsidRPr="00A41095">
        <w:rPr>
          <w:color w:val="auto"/>
        </w:rPr>
        <w:t xml:space="preserve">). </w:t>
      </w:r>
      <w:r w:rsidRPr="00A41095">
        <w:rPr>
          <w:color w:val="auto"/>
        </w:rPr>
        <w:t>Eight</w:t>
      </w:r>
      <w:r w:rsidR="009910B9" w:rsidRPr="00A41095">
        <w:rPr>
          <w:color w:val="auto"/>
        </w:rPr>
        <w:t xml:space="preserve"> hospitals </w:t>
      </w:r>
      <w:r w:rsidR="0025618D" w:rsidRPr="00A41095">
        <w:rPr>
          <w:color w:val="auto"/>
        </w:rPr>
        <w:t xml:space="preserve">from </w:t>
      </w:r>
      <w:r w:rsidRPr="00A41095">
        <w:rPr>
          <w:color w:val="auto"/>
        </w:rPr>
        <w:t>NSW (</w:t>
      </w:r>
      <w:r w:rsidRPr="00AC1F2C">
        <w:rPr>
          <w:i/>
          <w:iCs/>
          <w:color w:val="auto"/>
        </w:rPr>
        <w:t>n</w:t>
      </w:r>
      <w:r w:rsidRPr="00A41095">
        <w:rPr>
          <w:color w:val="auto"/>
        </w:rPr>
        <w:t> = 4), Queensland (</w:t>
      </w:r>
      <w:r w:rsidRPr="00AC1F2C">
        <w:rPr>
          <w:i/>
          <w:iCs/>
          <w:color w:val="auto"/>
        </w:rPr>
        <w:t>n</w:t>
      </w:r>
      <w:r w:rsidRPr="00A41095">
        <w:rPr>
          <w:color w:val="auto"/>
        </w:rPr>
        <w:t xml:space="preserve"> = 2) and </w:t>
      </w:r>
      <w:r w:rsidR="0025618D" w:rsidRPr="00A41095">
        <w:rPr>
          <w:color w:val="auto"/>
        </w:rPr>
        <w:t>Victoria (n = </w:t>
      </w:r>
      <w:r w:rsidRPr="00A41095">
        <w:rPr>
          <w:color w:val="auto"/>
        </w:rPr>
        <w:t>2</w:t>
      </w:r>
      <w:r w:rsidR="0025618D" w:rsidRPr="00A41095">
        <w:rPr>
          <w:color w:val="auto"/>
        </w:rPr>
        <w:t>) had four or more reports.</w:t>
      </w:r>
    </w:p>
    <w:p w14:paraId="42CE761A" w14:textId="15C8770C" w:rsidR="00272A86" w:rsidRPr="00272A86" w:rsidRDefault="00783C60" w:rsidP="00F13621">
      <w:pPr>
        <w:pStyle w:val="Bulletlist"/>
        <w:spacing w:after="80"/>
        <w:ind w:left="568" w:hanging="284"/>
      </w:pPr>
      <w:r w:rsidRPr="000523E6">
        <w:rPr>
          <w:color w:val="auto"/>
        </w:rPr>
        <w:t>Twelve</w:t>
      </w:r>
      <w:r w:rsidR="007B06A3" w:rsidRPr="000523E6">
        <w:rPr>
          <w:color w:val="auto"/>
        </w:rPr>
        <w:t xml:space="preserve"> </w:t>
      </w:r>
      <w:r w:rsidR="000130C8" w:rsidRPr="000523E6">
        <w:rPr>
          <w:color w:val="auto"/>
        </w:rPr>
        <w:t>hospitals</w:t>
      </w:r>
      <w:r w:rsidR="00646DDB" w:rsidRPr="000523E6">
        <w:rPr>
          <w:color w:val="auto"/>
        </w:rPr>
        <w:t xml:space="preserve"> </w:t>
      </w:r>
      <w:r w:rsidR="000A4837" w:rsidRPr="000523E6">
        <w:rPr>
          <w:color w:val="auto"/>
        </w:rPr>
        <w:t>(</w:t>
      </w:r>
      <w:r w:rsidR="007C60D6" w:rsidRPr="00F13621">
        <w:rPr>
          <w:i/>
          <w:iCs/>
          <w:color w:val="auto"/>
        </w:rPr>
        <w:t>n</w:t>
      </w:r>
      <w:r w:rsidR="007C60D6" w:rsidRPr="000523E6">
        <w:rPr>
          <w:color w:val="auto"/>
        </w:rPr>
        <w:t> = </w:t>
      </w:r>
      <w:r w:rsidRPr="000523E6">
        <w:rPr>
          <w:color w:val="auto"/>
        </w:rPr>
        <w:t>7</w:t>
      </w:r>
      <w:r w:rsidR="00023F91" w:rsidRPr="000523E6">
        <w:rPr>
          <w:color w:val="auto"/>
        </w:rPr>
        <w:t xml:space="preserve"> in </w:t>
      </w:r>
      <w:r w:rsidR="0063798B" w:rsidRPr="000523E6">
        <w:rPr>
          <w:color w:val="auto"/>
        </w:rPr>
        <w:t>NSW</w:t>
      </w:r>
      <w:r w:rsidR="007C60D6" w:rsidRPr="000523E6">
        <w:rPr>
          <w:color w:val="auto"/>
        </w:rPr>
        <w:t xml:space="preserve">; </w:t>
      </w:r>
      <w:r w:rsidR="000A4837" w:rsidRPr="00F13621">
        <w:rPr>
          <w:i/>
          <w:iCs/>
          <w:color w:val="auto"/>
        </w:rPr>
        <w:t>n</w:t>
      </w:r>
      <w:r w:rsidR="000A4837" w:rsidRPr="000523E6">
        <w:rPr>
          <w:color w:val="auto"/>
        </w:rPr>
        <w:t> = </w:t>
      </w:r>
      <w:r w:rsidRPr="000523E6">
        <w:rPr>
          <w:color w:val="auto"/>
        </w:rPr>
        <w:t>3</w:t>
      </w:r>
      <w:r w:rsidR="00023F91" w:rsidRPr="000523E6">
        <w:rPr>
          <w:color w:val="auto"/>
        </w:rPr>
        <w:t xml:space="preserve"> in Queensland</w:t>
      </w:r>
      <w:r w:rsidRPr="000523E6">
        <w:rPr>
          <w:color w:val="auto"/>
        </w:rPr>
        <w:t>, and one each in Victoria and WA</w:t>
      </w:r>
      <w:r w:rsidR="007C60D6" w:rsidRPr="000523E6">
        <w:rPr>
          <w:color w:val="auto"/>
        </w:rPr>
        <w:t xml:space="preserve">) </w:t>
      </w:r>
      <w:r w:rsidR="000130C8" w:rsidRPr="000523E6">
        <w:rPr>
          <w:color w:val="auto"/>
        </w:rPr>
        <w:t xml:space="preserve">had more than </w:t>
      </w:r>
      <w:r w:rsidR="00D525BC" w:rsidRPr="000523E6">
        <w:rPr>
          <w:color w:val="auto"/>
        </w:rPr>
        <w:t>two</w:t>
      </w:r>
      <w:r w:rsidR="000130C8" w:rsidRPr="000523E6">
        <w:rPr>
          <w:color w:val="auto"/>
        </w:rPr>
        <w:t xml:space="preserve"> </w:t>
      </w:r>
      <w:r w:rsidR="00D4522E" w:rsidRPr="000523E6">
        <w:rPr>
          <w:color w:val="auto"/>
        </w:rPr>
        <w:t>reports</w:t>
      </w:r>
      <w:r w:rsidR="000130C8" w:rsidRPr="000523E6">
        <w:rPr>
          <w:color w:val="auto"/>
        </w:rPr>
        <w:t xml:space="preserve"> of </w:t>
      </w:r>
      <w:r w:rsidR="00AF49AF" w:rsidRPr="000523E6">
        <w:rPr>
          <w:color w:val="auto"/>
        </w:rPr>
        <w:t>IMP</w:t>
      </w:r>
      <w:r w:rsidR="00D123FD" w:rsidRPr="000523E6">
        <w:rPr>
          <w:color w:val="auto"/>
        </w:rPr>
        <w:t>-</w:t>
      </w:r>
      <w:r w:rsidR="00AF49AF" w:rsidRPr="000523E6">
        <w:rPr>
          <w:color w:val="auto"/>
        </w:rPr>
        <w:t>type</w:t>
      </w:r>
      <w:r w:rsidR="00646DDB" w:rsidRPr="000523E6">
        <w:rPr>
          <w:color w:val="auto"/>
        </w:rPr>
        <w:t>s</w:t>
      </w:r>
      <w:r w:rsidR="00E52799" w:rsidRPr="000523E6">
        <w:rPr>
          <w:color w:val="auto"/>
        </w:rPr>
        <w:t>.</w:t>
      </w:r>
      <w:r w:rsidR="00A14699" w:rsidRPr="000523E6">
        <w:rPr>
          <w:color w:val="auto"/>
        </w:rPr>
        <w:t xml:space="preserve"> </w:t>
      </w:r>
      <w:r w:rsidR="00981AD3" w:rsidRPr="000523E6">
        <w:rPr>
          <w:color w:val="auto"/>
        </w:rPr>
        <w:t xml:space="preserve">A further </w:t>
      </w:r>
      <w:r w:rsidR="001F5951" w:rsidRPr="000523E6">
        <w:rPr>
          <w:color w:val="auto"/>
        </w:rPr>
        <w:t>nine</w:t>
      </w:r>
      <w:r w:rsidR="00625F72" w:rsidRPr="000523E6">
        <w:rPr>
          <w:color w:val="auto"/>
        </w:rPr>
        <w:t xml:space="preserve"> hospitals</w:t>
      </w:r>
      <w:r w:rsidR="00981AD3" w:rsidRPr="000523E6">
        <w:rPr>
          <w:color w:val="auto"/>
        </w:rPr>
        <w:t xml:space="preserve"> had two </w:t>
      </w:r>
      <w:r w:rsidR="008541F4" w:rsidRPr="000523E6">
        <w:rPr>
          <w:color w:val="auto"/>
        </w:rPr>
        <w:t>notifications of IMP</w:t>
      </w:r>
      <w:r w:rsidR="00AC1F2C">
        <w:rPr>
          <w:color w:val="auto"/>
        </w:rPr>
        <w:noBreakHyphen/>
      </w:r>
      <w:r w:rsidR="008541F4" w:rsidRPr="000523E6">
        <w:rPr>
          <w:color w:val="auto"/>
        </w:rPr>
        <w:t>types</w:t>
      </w:r>
      <w:r w:rsidR="00B4281D" w:rsidRPr="000523E6">
        <w:rPr>
          <w:color w:val="auto"/>
        </w:rPr>
        <w:t>:</w:t>
      </w:r>
      <w:r w:rsidR="008541F4" w:rsidRPr="000523E6">
        <w:rPr>
          <w:color w:val="auto"/>
        </w:rPr>
        <w:t xml:space="preserve"> </w:t>
      </w:r>
      <w:r w:rsidR="00F93034" w:rsidRPr="000523E6">
        <w:rPr>
          <w:color w:val="auto"/>
        </w:rPr>
        <w:t>Queensland (</w:t>
      </w:r>
      <w:r w:rsidR="00F93034" w:rsidRPr="00F13621">
        <w:rPr>
          <w:i/>
          <w:iCs/>
          <w:color w:val="auto"/>
        </w:rPr>
        <w:t>n</w:t>
      </w:r>
      <w:r w:rsidR="00F93034" w:rsidRPr="000523E6">
        <w:rPr>
          <w:color w:val="auto"/>
        </w:rPr>
        <w:t> = </w:t>
      </w:r>
      <w:r w:rsidR="001F5951" w:rsidRPr="000523E6">
        <w:rPr>
          <w:color w:val="auto"/>
        </w:rPr>
        <w:t>5</w:t>
      </w:r>
      <w:r w:rsidR="00F93034" w:rsidRPr="000523E6">
        <w:rPr>
          <w:color w:val="auto"/>
        </w:rPr>
        <w:t xml:space="preserve">), </w:t>
      </w:r>
      <w:r w:rsidR="001F5951" w:rsidRPr="000523E6">
        <w:rPr>
          <w:color w:val="auto"/>
        </w:rPr>
        <w:t>NSW (</w:t>
      </w:r>
      <w:r w:rsidR="001F5951" w:rsidRPr="00F13621">
        <w:rPr>
          <w:i/>
          <w:iCs/>
          <w:color w:val="auto"/>
        </w:rPr>
        <w:t>n</w:t>
      </w:r>
      <w:r w:rsidR="001F5951" w:rsidRPr="000523E6">
        <w:rPr>
          <w:color w:val="auto"/>
        </w:rPr>
        <w:t xml:space="preserve"> = 2) </w:t>
      </w:r>
      <w:r w:rsidR="00FC7FAD" w:rsidRPr="000523E6">
        <w:rPr>
          <w:color w:val="auto"/>
        </w:rPr>
        <w:t>and</w:t>
      </w:r>
      <w:r w:rsidR="002B21E6" w:rsidRPr="000523E6">
        <w:rPr>
          <w:color w:val="auto"/>
        </w:rPr>
        <w:t xml:space="preserve"> </w:t>
      </w:r>
      <w:r w:rsidR="009910B9" w:rsidRPr="000523E6">
        <w:rPr>
          <w:color w:val="auto"/>
        </w:rPr>
        <w:t>Victoria</w:t>
      </w:r>
      <w:r w:rsidR="002B21E6" w:rsidRPr="000523E6">
        <w:rPr>
          <w:color w:val="auto"/>
        </w:rPr>
        <w:t xml:space="preserve"> (</w:t>
      </w:r>
      <w:r w:rsidR="002B21E6" w:rsidRPr="00F13621">
        <w:rPr>
          <w:i/>
          <w:iCs/>
          <w:color w:val="auto"/>
        </w:rPr>
        <w:t>n</w:t>
      </w:r>
      <w:r w:rsidR="002B21E6" w:rsidRPr="000523E6">
        <w:rPr>
          <w:color w:val="auto"/>
        </w:rPr>
        <w:t> = </w:t>
      </w:r>
      <w:r w:rsidR="001F5951" w:rsidRPr="000523E6">
        <w:rPr>
          <w:color w:val="auto"/>
        </w:rPr>
        <w:t>2</w:t>
      </w:r>
      <w:r w:rsidR="002B21E6" w:rsidRPr="000523E6">
        <w:rPr>
          <w:color w:val="auto"/>
        </w:rPr>
        <w:t>)</w:t>
      </w:r>
      <w:r w:rsidR="006A4271" w:rsidRPr="000523E6">
        <w:rPr>
          <w:color w:val="auto"/>
        </w:rPr>
        <w:t xml:space="preserve">. </w:t>
      </w:r>
      <w:r w:rsidR="001F5951" w:rsidRPr="000523E6">
        <w:rPr>
          <w:color w:val="auto"/>
        </w:rPr>
        <w:t>One</w:t>
      </w:r>
      <w:r w:rsidR="00307874" w:rsidRPr="000523E6">
        <w:rPr>
          <w:color w:val="auto"/>
        </w:rPr>
        <w:t xml:space="preserve"> hospital from </w:t>
      </w:r>
      <w:r w:rsidR="00AB2B07" w:rsidRPr="000523E6">
        <w:rPr>
          <w:color w:val="auto"/>
        </w:rPr>
        <w:t>NSW</w:t>
      </w:r>
      <w:r w:rsidR="00307874" w:rsidRPr="000523E6">
        <w:rPr>
          <w:color w:val="auto"/>
        </w:rPr>
        <w:t xml:space="preserve"> had </w:t>
      </w:r>
      <w:r w:rsidR="001F5951" w:rsidRPr="000523E6">
        <w:rPr>
          <w:color w:val="auto"/>
        </w:rPr>
        <w:t>24</w:t>
      </w:r>
      <w:r w:rsidR="00307874" w:rsidRPr="000523E6">
        <w:rPr>
          <w:color w:val="auto"/>
        </w:rPr>
        <w:t xml:space="preserve"> reports</w:t>
      </w:r>
      <w:r w:rsidR="008537D9" w:rsidRPr="000523E6">
        <w:rPr>
          <w:color w:val="auto"/>
        </w:rPr>
        <w:t>.</w:t>
      </w:r>
    </w:p>
    <w:p w14:paraId="3E2F0AAE" w14:textId="27EA3486" w:rsidR="00F13621" w:rsidRDefault="00F13621">
      <w:pPr>
        <w:spacing w:after="80"/>
        <w:rPr>
          <w:rFonts w:ascii="Arial" w:hAnsi="Arial"/>
          <w:szCs w:val="24"/>
          <w:lang w:eastAsia="en-US"/>
        </w:rPr>
      </w:pPr>
      <w:r>
        <w:br w:type="page"/>
      </w:r>
    </w:p>
    <w:p w14:paraId="1F6072F8" w14:textId="0889D288" w:rsidR="00D46A03" w:rsidRPr="000523E6" w:rsidRDefault="000523E6" w:rsidP="000523E6">
      <w:pPr>
        <w:pStyle w:val="Bulletlist"/>
        <w:numPr>
          <w:ilvl w:val="0"/>
          <w:numId w:val="0"/>
        </w:numPr>
        <w:rPr>
          <w:color w:val="auto"/>
        </w:rPr>
      </w:pPr>
      <w:r>
        <w:rPr>
          <w:b/>
          <w:i/>
        </w:rPr>
        <w:lastRenderedPageBreak/>
        <w:t>S</w:t>
      </w:r>
      <w:r w:rsidR="00D46A03" w:rsidRPr="000523E6">
        <w:rPr>
          <w:b/>
          <w:i/>
        </w:rPr>
        <w:t>almonella</w:t>
      </w:r>
      <w:r w:rsidR="00D46A03" w:rsidRPr="000523E6">
        <w:rPr>
          <w:b/>
        </w:rPr>
        <w:t xml:space="preserve"> and </w:t>
      </w:r>
      <w:r w:rsidR="00D46A03" w:rsidRPr="000523E6">
        <w:rPr>
          <w:b/>
          <w:i/>
        </w:rPr>
        <w:t>Shigella</w:t>
      </w:r>
      <w:r w:rsidR="00D46A03" w:rsidRPr="000523E6">
        <w:rPr>
          <w:b/>
        </w:rPr>
        <w:t xml:space="preserve"> species</w:t>
      </w:r>
    </w:p>
    <w:p w14:paraId="5227470B" w14:textId="547FFDA9" w:rsidR="00D46A03" w:rsidRPr="006B4AA5" w:rsidRDefault="005606D0" w:rsidP="00D46A03">
      <w:pPr>
        <w:pStyle w:val="Bulletlist"/>
        <w:spacing w:after="40"/>
        <w:rPr>
          <w:color w:val="auto"/>
        </w:rPr>
      </w:pPr>
      <w:r w:rsidRPr="0007696D">
        <w:rPr>
          <w:color w:val="auto"/>
        </w:rPr>
        <w:t>There were 1</w:t>
      </w:r>
      <w:r w:rsidR="00D74193" w:rsidRPr="0007696D">
        <w:rPr>
          <w:color w:val="auto"/>
        </w:rPr>
        <w:t>4</w:t>
      </w:r>
      <w:r w:rsidR="008874D7" w:rsidRPr="0007696D">
        <w:rPr>
          <w:color w:val="auto"/>
        </w:rPr>
        <w:t xml:space="preserve"> </w:t>
      </w:r>
      <w:r w:rsidR="00CC45A0" w:rsidRPr="0007696D">
        <w:rPr>
          <w:color w:val="auto"/>
        </w:rPr>
        <w:t>c</w:t>
      </w:r>
      <w:r w:rsidR="00D46A03" w:rsidRPr="0007696D">
        <w:rPr>
          <w:color w:val="auto"/>
        </w:rPr>
        <w:t>eftriaxone</w:t>
      </w:r>
      <w:r w:rsidR="004C777D" w:rsidRPr="0007696D">
        <w:rPr>
          <w:color w:val="auto"/>
        </w:rPr>
        <w:t>-</w:t>
      </w:r>
      <w:r w:rsidR="00D46A03" w:rsidRPr="0007696D">
        <w:rPr>
          <w:color w:val="auto"/>
        </w:rPr>
        <w:t xml:space="preserve">nonsusceptible </w:t>
      </w:r>
      <w:r w:rsidR="00D46A03" w:rsidRPr="0007696D">
        <w:rPr>
          <w:i/>
          <w:iCs/>
          <w:color w:val="auto"/>
        </w:rPr>
        <w:t>Salmonella</w:t>
      </w:r>
      <w:r w:rsidR="00D228E7" w:rsidRPr="0007696D">
        <w:rPr>
          <w:color w:val="auto"/>
        </w:rPr>
        <w:t xml:space="preserve"> </w:t>
      </w:r>
      <w:r w:rsidR="00D46A03" w:rsidRPr="0007696D">
        <w:rPr>
          <w:color w:val="auto"/>
        </w:rPr>
        <w:t>species</w:t>
      </w:r>
      <w:r w:rsidR="00FF1A8B" w:rsidRPr="0007696D">
        <w:rPr>
          <w:color w:val="auto"/>
        </w:rPr>
        <w:t xml:space="preserve"> reported during this period</w:t>
      </w:r>
      <w:r w:rsidR="0056361F" w:rsidRPr="0007696D">
        <w:rPr>
          <w:color w:val="auto"/>
        </w:rPr>
        <w:t>:</w:t>
      </w:r>
      <w:r w:rsidR="006A6DFD" w:rsidRPr="0007696D">
        <w:rPr>
          <w:color w:val="auto"/>
        </w:rPr>
        <w:t xml:space="preserve"> </w:t>
      </w:r>
      <w:r w:rsidR="005E4000" w:rsidRPr="006B4AA5">
        <w:rPr>
          <w:color w:val="auto"/>
        </w:rPr>
        <w:t>1</w:t>
      </w:r>
      <w:r w:rsidR="006B4AA5" w:rsidRPr="006B4AA5">
        <w:rPr>
          <w:color w:val="auto"/>
        </w:rPr>
        <w:t>3</w:t>
      </w:r>
      <w:r w:rsidR="004C0698" w:rsidRPr="006B4AA5">
        <w:rPr>
          <w:color w:val="auto"/>
        </w:rPr>
        <w:t> </w:t>
      </w:r>
      <w:r w:rsidR="005E4000" w:rsidRPr="006B4AA5">
        <w:rPr>
          <w:color w:val="auto"/>
        </w:rPr>
        <w:t>non-typhoidal species</w:t>
      </w:r>
      <w:r w:rsidR="00CF6FB3" w:rsidRPr="006B4AA5">
        <w:rPr>
          <w:color w:val="auto"/>
        </w:rPr>
        <w:t xml:space="preserve"> </w:t>
      </w:r>
      <w:r w:rsidR="00E11FD9" w:rsidRPr="006B4AA5">
        <w:rPr>
          <w:color w:val="auto"/>
        </w:rPr>
        <w:t xml:space="preserve">from </w:t>
      </w:r>
      <w:r w:rsidR="006B4AA5" w:rsidRPr="006B4AA5">
        <w:rPr>
          <w:color w:val="auto"/>
        </w:rPr>
        <w:t>Queensland (</w:t>
      </w:r>
      <w:r w:rsidR="006B4AA5" w:rsidRPr="006B4AA5">
        <w:rPr>
          <w:rFonts w:eastAsiaTheme="minorEastAsia"/>
          <w:color w:val="auto"/>
          <w:lang w:val="en-GB"/>
        </w:rPr>
        <w:t xml:space="preserve">extended-spectrum </w:t>
      </w:r>
      <w:r w:rsidR="006B4AA5" w:rsidRPr="006B4AA5">
        <w:rPr>
          <w:rFonts w:eastAsiaTheme="minorEastAsia" w:cstheme="minorHAnsi"/>
          <w:color w:val="auto"/>
          <w:lang w:val="en-GB"/>
        </w:rPr>
        <w:t>β-lactamase</w:t>
      </w:r>
      <w:r w:rsidR="006B4AA5" w:rsidRPr="006B4AA5">
        <w:rPr>
          <w:rFonts w:eastAsiaTheme="minorEastAsia"/>
          <w:color w:val="auto"/>
          <w:lang w:val="en-GB"/>
        </w:rPr>
        <w:t xml:space="preserve"> </w:t>
      </w:r>
      <w:r w:rsidR="006B4AA5" w:rsidRPr="006B4AA5">
        <w:rPr>
          <w:color w:val="auto"/>
        </w:rPr>
        <w:t xml:space="preserve">[ESBL], </w:t>
      </w:r>
      <w:r w:rsidR="006B4AA5" w:rsidRPr="006B4AA5">
        <w:rPr>
          <w:i/>
          <w:iCs/>
          <w:color w:val="auto"/>
        </w:rPr>
        <w:t>n</w:t>
      </w:r>
      <w:r w:rsidR="006B4AA5" w:rsidRPr="006B4AA5">
        <w:rPr>
          <w:color w:val="auto"/>
        </w:rPr>
        <w:t xml:space="preserve"> = 3; AmpC, </w:t>
      </w:r>
      <w:r w:rsidR="006B4AA5" w:rsidRPr="006B4AA5">
        <w:rPr>
          <w:i/>
          <w:iCs/>
          <w:color w:val="auto"/>
        </w:rPr>
        <w:t>n</w:t>
      </w:r>
      <w:r w:rsidR="006B4AA5" w:rsidRPr="006B4AA5">
        <w:rPr>
          <w:color w:val="auto"/>
        </w:rPr>
        <w:t xml:space="preserve"> = 1), </w:t>
      </w:r>
      <w:r w:rsidR="003778F8">
        <w:rPr>
          <w:color w:val="auto"/>
        </w:rPr>
        <w:t>South Australia (</w:t>
      </w:r>
      <w:r w:rsidR="006B4AA5" w:rsidRPr="006B4AA5">
        <w:rPr>
          <w:color w:val="auto"/>
        </w:rPr>
        <w:t>SA</w:t>
      </w:r>
      <w:r w:rsidR="003778F8">
        <w:rPr>
          <w:color w:val="auto"/>
        </w:rPr>
        <w:t>)</w:t>
      </w:r>
      <w:r w:rsidR="006B4AA5" w:rsidRPr="006B4AA5">
        <w:rPr>
          <w:color w:val="auto"/>
        </w:rPr>
        <w:t xml:space="preserve"> (ESBL, </w:t>
      </w:r>
      <w:r w:rsidR="006B4AA5" w:rsidRPr="006B4AA5">
        <w:rPr>
          <w:i/>
          <w:iCs/>
          <w:color w:val="auto"/>
        </w:rPr>
        <w:t>n</w:t>
      </w:r>
      <w:r w:rsidR="006B4AA5" w:rsidRPr="006B4AA5">
        <w:rPr>
          <w:color w:val="auto"/>
        </w:rPr>
        <w:t xml:space="preserve"> = 3); WA (ESBL, </w:t>
      </w:r>
      <w:r w:rsidR="006B4AA5" w:rsidRPr="006B4AA5">
        <w:rPr>
          <w:i/>
          <w:iCs/>
          <w:color w:val="auto"/>
        </w:rPr>
        <w:t>n</w:t>
      </w:r>
      <w:r w:rsidR="006B4AA5" w:rsidRPr="006B4AA5">
        <w:rPr>
          <w:color w:val="auto"/>
        </w:rPr>
        <w:t xml:space="preserve"> = 3); </w:t>
      </w:r>
      <w:r w:rsidR="0001224D" w:rsidRPr="006B4AA5">
        <w:rPr>
          <w:color w:val="auto"/>
        </w:rPr>
        <w:t>Victoria</w:t>
      </w:r>
      <w:r w:rsidR="005E4000" w:rsidRPr="006B4AA5">
        <w:rPr>
          <w:color w:val="auto"/>
        </w:rPr>
        <w:t xml:space="preserve"> </w:t>
      </w:r>
      <w:r w:rsidR="006B4AA5" w:rsidRPr="006B4AA5">
        <w:rPr>
          <w:color w:val="auto"/>
        </w:rPr>
        <w:t>(</w:t>
      </w:r>
      <w:r w:rsidR="005E4000" w:rsidRPr="006B4AA5">
        <w:rPr>
          <w:color w:val="auto"/>
        </w:rPr>
        <w:t>ESBL</w:t>
      </w:r>
      <w:r w:rsidR="001705A3" w:rsidRPr="006B4AA5">
        <w:rPr>
          <w:color w:val="auto"/>
        </w:rPr>
        <w:t xml:space="preserve">, </w:t>
      </w:r>
      <w:r w:rsidR="001705A3" w:rsidRPr="006B4AA5">
        <w:rPr>
          <w:i/>
          <w:iCs/>
          <w:color w:val="auto"/>
        </w:rPr>
        <w:t>n</w:t>
      </w:r>
      <w:r w:rsidR="001705A3" w:rsidRPr="006B4AA5">
        <w:rPr>
          <w:color w:val="auto"/>
        </w:rPr>
        <w:t> = </w:t>
      </w:r>
      <w:r w:rsidR="006B4AA5" w:rsidRPr="006B4AA5">
        <w:rPr>
          <w:color w:val="auto"/>
        </w:rPr>
        <w:t xml:space="preserve">1, AmpC, </w:t>
      </w:r>
      <w:r w:rsidR="006B4AA5" w:rsidRPr="006B4AA5">
        <w:rPr>
          <w:i/>
          <w:iCs/>
          <w:color w:val="auto"/>
        </w:rPr>
        <w:t>n</w:t>
      </w:r>
      <w:r w:rsidR="006B4AA5" w:rsidRPr="006B4AA5">
        <w:rPr>
          <w:color w:val="auto"/>
        </w:rPr>
        <w:t> = 1</w:t>
      </w:r>
      <w:r w:rsidR="001361D8" w:rsidRPr="006B4AA5">
        <w:rPr>
          <w:color w:val="auto"/>
        </w:rPr>
        <w:t>)</w:t>
      </w:r>
      <w:r w:rsidR="001705A3" w:rsidRPr="006B4AA5">
        <w:rPr>
          <w:color w:val="auto"/>
        </w:rPr>
        <w:t>;</w:t>
      </w:r>
      <w:r w:rsidR="005E4000" w:rsidRPr="006B4AA5">
        <w:rPr>
          <w:color w:val="auto"/>
        </w:rPr>
        <w:t xml:space="preserve"> </w:t>
      </w:r>
      <w:r w:rsidR="001361D8" w:rsidRPr="006B4AA5">
        <w:rPr>
          <w:color w:val="auto"/>
        </w:rPr>
        <w:t xml:space="preserve">and </w:t>
      </w:r>
      <w:r w:rsidR="006B4AA5" w:rsidRPr="006B4AA5">
        <w:rPr>
          <w:color w:val="auto"/>
        </w:rPr>
        <w:t>NSW</w:t>
      </w:r>
      <w:r w:rsidR="001361D8" w:rsidRPr="006B4AA5">
        <w:rPr>
          <w:color w:val="auto"/>
        </w:rPr>
        <w:t xml:space="preserve"> </w:t>
      </w:r>
      <w:r w:rsidR="00F50684">
        <w:rPr>
          <w:color w:val="auto"/>
        </w:rPr>
        <w:t>(</w:t>
      </w:r>
      <w:r w:rsidR="001361D8" w:rsidRPr="006B4AA5">
        <w:rPr>
          <w:color w:val="auto"/>
        </w:rPr>
        <w:t xml:space="preserve">ESBL, </w:t>
      </w:r>
      <w:r w:rsidR="001361D8" w:rsidRPr="006B4AA5">
        <w:rPr>
          <w:i/>
          <w:iCs/>
          <w:color w:val="auto"/>
        </w:rPr>
        <w:t>n</w:t>
      </w:r>
      <w:r w:rsidR="001361D8" w:rsidRPr="006B4AA5">
        <w:rPr>
          <w:color w:val="auto"/>
        </w:rPr>
        <w:t> = 1)</w:t>
      </w:r>
      <w:r w:rsidR="001705A3" w:rsidRPr="006B4AA5">
        <w:rPr>
          <w:color w:val="auto"/>
        </w:rPr>
        <w:t xml:space="preserve">; </w:t>
      </w:r>
      <w:r w:rsidR="00FF1A8B" w:rsidRPr="006B4AA5">
        <w:rPr>
          <w:color w:val="auto"/>
        </w:rPr>
        <w:t>and</w:t>
      </w:r>
      <w:r w:rsidR="007732A9" w:rsidRPr="006B4AA5">
        <w:rPr>
          <w:color w:val="auto"/>
        </w:rPr>
        <w:t xml:space="preserve"> </w:t>
      </w:r>
      <w:r w:rsidR="006B4AA5" w:rsidRPr="006B4AA5">
        <w:rPr>
          <w:color w:val="auto"/>
        </w:rPr>
        <w:t>one</w:t>
      </w:r>
      <w:r w:rsidR="005E4000" w:rsidRPr="006B4AA5">
        <w:rPr>
          <w:color w:val="auto"/>
        </w:rPr>
        <w:t xml:space="preserve"> </w:t>
      </w:r>
      <w:r w:rsidR="005E4000" w:rsidRPr="001D500F">
        <w:rPr>
          <w:i/>
          <w:iCs/>
          <w:color w:val="auto"/>
        </w:rPr>
        <w:t>S</w:t>
      </w:r>
      <w:r w:rsidR="005E4000" w:rsidRPr="006B4AA5">
        <w:rPr>
          <w:color w:val="auto"/>
        </w:rPr>
        <w:t>. </w:t>
      </w:r>
      <w:r w:rsidR="005E4000" w:rsidRPr="00AC1F2C">
        <w:rPr>
          <w:color w:val="auto"/>
        </w:rPr>
        <w:t>Typhi</w:t>
      </w:r>
      <w:r w:rsidR="001361D8" w:rsidRPr="006B4AA5">
        <w:rPr>
          <w:color w:val="auto"/>
        </w:rPr>
        <w:t xml:space="preserve"> </w:t>
      </w:r>
      <w:r w:rsidR="007732A9" w:rsidRPr="006B4AA5">
        <w:rPr>
          <w:color w:val="auto"/>
        </w:rPr>
        <w:t>from</w:t>
      </w:r>
      <w:r w:rsidR="002C7D83" w:rsidRPr="006B4AA5">
        <w:rPr>
          <w:color w:val="auto"/>
        </w:rPr>
        <w:t xml:space="preserve"> </w:t>
      </w:r>
      <w:r w:rsidR="00F43690" w:rsidRPr="006B4AA5">
        <w:rPr>
          <w:color w:val="auto"/>
        </w:rPr>
        <w:t xml:space="preserve">Victoria </w:t>
      </w:r>
      <w:r w:rsidR="001361D8" w:rsidRPr="006B4AA5">
        <w:rPr>
          <w:color w:val="auto"/>
        </w:rPr>
        <w:t>(ESBL</w:t>
      </w:r>
      <w:r w:rsidR="00F50684">
        <w:rPr>
          <w:color w:val="auto"/>
        </w:rPr>
        <w:t>,</w:t>
      </w:r>
      <w:r w:rsidR="001361D8" w:rsidRPr="006B4AA5">
        <w:rPr>
          <w:color w:val="auto"/>
        </w:rPr>
        <w:t xml:space="preserve"> </w:t>
      </w:r>
      <w:r w:rsidR="001361D8" w:rsidRPr="006B4AA5">
        <w:rPr>
          <w:i/>
          <w:iCs/>
          <w:color w:val="auto"/>
        </w:rPr>
        <w:t>n</w:t>
      </w:r>
      <w:r w:rsidR="001361D8" w:rsidRPr="006B4AA5">
        <w:rPr>
          <w:color w:val="auto"/>
        </w:rPr>
        <w:t> = 1)</w:t>
      </w:r>
      <w:r w:rsidR="008537D9" w:rsidRPr="006B4AA5">
        <w:rPr>
          <w:color w:val="auto"/>
        </w:rPr>
        <w:t>.</w:t>
      </w:r>
    </w:p>
    <w:p w14:paraId="1283A346" w14:textId="5F8CB3D4" w:rsidR="00D46A03" w:rsidRPr="00D7703E" w:rsidRDefault="003752B4" w:rsidP="00C25852">
      <w:pPr>
        <w:pStyle w:val="Bulletlist"/>
        <w:ind w:left="568" w:hanging="284"/>
        <w:rPr>
          <w:color w:val="auto"/>
          <w:szCs w:val="22"/>
        </w:rPr>
      </w:pPr>
      <w:r w:rsidRPr="0007696D">
        <w:rPr>
          <w:color w:val="auto"/>
          <w:szCs w:val="22"/>
        </w:rPr>
        <w:t xml:space="preserve">There were </w:t>
      </w:r>
      <w:r w:rsidR="0007696D" w:rsidRPr="0007696D">
        <w:rPr>
          <w:color w:val="auto"/>
          <w:szCs w:val="22"/>
        </w:rPr>
        <w:t>53</w:t>
      </w:r>
      <w:r w:rsidRPr="0007696D">
        <w:rPr>
          <w:color w:val="auto"/>
          <w:szCs w:val="22"/>
        </w:rPr>
        <w:t xml:space="preserve"> </w:t>
      </w:r>
      <w:r w:rsidR="00ED489A" w:rsidRPr="0007696D">
        <w:rPr>
          <w:color w:val="auto"/>
          <w:szCs w:val="22"/>
        </w:rPr>
        <w:t xml:space="preserve">MDR </w:t>
      </w:r>
      <w:r w:rsidR="00D46A03" w:rsidRPr="0007696D">
        <w:rPr>
          <w:i/>
          <w:iCs/>
          <w:color w:val="auto"/>
          <w:szCs w:val="22"/>
        </w:rPr>
        <w:t>Shigella</w:t>
      </w:r>
      <w:r w:rsidR="00D228E7" w:rsidRPr="0007696D">
        <w:rPr>
          <w:color w:val="auto"/>
          <w:szCs w:val="22"/>
        </w:rPr>
        <w:t xml:space="preserve"> </w:t>
      </w:r>
      <w:r w:rsidRPr="0007696D">
        <w:rPr>
          <w:color w:val="auto"/>
          <w:szCs w:val="22"/>
        </w:rPr>
        <w:t>specie</w:t>
      </w:r>
      <w:r w:rsidR="00687E5F" w:rsidRPr="0007696D">
        <w:rPr>
          <w:color w:val="auto"/>
          <w:szCs w:val="22"/>
        </w:rPr>
        <w:t>s</w:t>
      </w:r>
      <w:r w:rsidR="00D46A03" w:rsidRPr="0007696D">
        <w:rPr>
          <w:color w:val="auto"/>
          <w:szCs w:val="22"/>
        </w:rPr>
        <w:t xml:space="preserve"> reported</w:t>
      </w:r>
      <w:r w:rsidRPr="0007696D">
        <w:rPr>
          <w:color w:val="auto"/>
          <w:szCs w:val="22"/>
        </w:rPr>
        <w:t xml:space="preserve"> in this period</w:t>
      </w:r>
      <w:r w:rsidR="004C777D" w:rsidRPr="0007696D">
        <w:rPr>
          <w:color w:val="auto"/>
          <w:szCs w:val="22"/>
        </w:rPr>
        <w:t>:</w:t>
      </w:r>
      <w:r w:rsidR="006D4BFC" w:rsidRPr="0007696D">
        <w:rPr>
          <w:color w:val="auto"/>
          <w:szCs w:val="22"/>
        </w:rPr>
        <w:t xml:space="preserve"> </w:t>
      </w:r>
      <w:r w:rsidR="0007696D" w:rsidRPr="0007696D">
        <w:rPr>
          <w:color w:val="auto"/>
          <w:szCs w:val="22"/>
        </w:rPr>
        <w:t>30</w:t>
      </w:r>
      <w:r w:rsidR="006A6DFD" w:rsidRPr="0007696D">
        <w:rPr>
          <w:color w:val="auto"/>
          <w:szCs w:val="22"/>
        </w:rPr>
        <w:t xml:space="preserve"> </w:t>
      </w:r>
      <w:r w:rsidR="0007696D" w:rsidRPr="0007696D">
        <w:rPr>
          <w:i/>
          <w:iCs/>
          <w:color w:val="auto"/>
          <w:szCs w:val="22"/>
        </w:rPr>
        <w:t>S. flexneri</w:t>
      </w:r>
      <w:r w:rsidR="0047729F" w:rsidRPr="0007696D">
        <w:rPr>
          <w:color w:val="auto"/>
          <w:szCs w:val="22"/>
        </w:rPr>
        <w:t>,</w:t>
      </w:r>
      <w:r w:rsidR="00FC7FAD" w:rsidRPr="0007696D">
        <w:rPr>
          <w:color w:val="auto"/>
          <w:szCs w:val="22"/>
        </w:rPr>
        <w:t xml:space="preserve"> </w:t>
      </w:r>
      <w:r w:rsidR="00D7703E">
        <w:rPr>
          <w:color w:val="auto"/>
          <w:szCs w:val="22"/>
        </w:rPr>
        <w:t>20</w:t>
      </w:r>
      <w:r w:rsidR="00687E5F" w:rsidRPr="0007696D">
        <w:rPr>
          <w:color w:val="auto"/>
          <w:szCs w:val="22"/>
        </w:rPr>
        <w:t xml:space="preserve"> </w:t>
      </w:r>
      <w:r w:rsidR="002C7D83" w:rsidRPr="0007696D">
        <w:rPr>
          <w:i/>
          <w:iCs/>
          <w:color w:val="auto"/>
          <w:szCs w:val="22"/>
        </w:rPr>
        <w:t>S. </w:t>
      </w:r>
      <w:r w:rsidR="0007696D" w:rsidRPr="0007696D">
        <w:rPr>
          <w:i/>
          <w:iCs/>
          <w:color w:val="auto"/>
          <w:szCs w:val="22"/>
        </w:rPr>
        <w:t>sonnei</w:t>
      </w:r>
      <w:r w:rsidR="00D7703E">
        <w:rPr>
          <w:color w:val="auto"/>
          <w:szCs w:val="22"/>
        </w:rPr>
        <w:t xml:space="preserve">, two </w:t>
      </w:r>
      <w:r w:rsidR="00D7703E" w:rsidRPr="00D7703E">
        <w:rPr>
          <w:i/>
          <w:iCs/>
          <w:color w:val="auto"/>
          <w:szCs w:val="22"/>
        </w:rPr>
        <w:t>S. boydii</w:t>
      </w:r>
      <w:r w:rsidR="00D7703E">
        <w:rPr>
          <w:color w:val="auto"/>
          <w:szCs w:val="22"/>
        </w:rPr>
        <w:t xml:space="preserve">, and one </w:t>
      </w:r>
      <w:r w:rsidR="00D7703E" w:rsidRPr="00D7703E">
        <w:rPr>
          <w:i/>
          <w:iCs/>
          <w:color w:val="auto"/>
          <w:szCs w:val="22"/>
        </w:rPr>
        <w:t>S. dysenteriae</w:t>
      </w:r>
      <w:r w:rsidR="00D7703E" w:rsidRPr="00D7703E">
        <w:rPr>
          <w:color w:val="auto"/>
          <w:szCs w:val="22"/>
        </w:rPr>
        <w:t xml:space="preserve">. </w:t>
      </w:r>
      <w:r w:rsidR="00FE0B3A" w:rsidRPr="00D7703E">
        <w:rPr>
          <w:color w:val="auto"/>
          <w:szCs w:val="22"/>
        </w:rPr>
        <w:t>A</w:t>
      </w:r>
      <w:r w:rsidR="00333E62" w:rsidRPr="00D7703E">
        <w:rPr>
          <w:color w:val="auto"/>
          <w:szCs w:val="22"/>
        </w:rPr>
        <w:t>lmost a</w:t>
      </w:r>
      <w:r w:rsidR="00FE0B3A" w:rsidRPr="00D7703E">
        <w:rPr>
          <w:color w:val="auto"/>
          <w:szCs w:val="22"/>
        </w:rPr>
        <w:t>ll</w:t>
      </w:r>
      <w:r w:rsidR="007579DD" w:rsidRPr="00D7703E">
        <w:rPr>
          <w:color w:val="auto"/>
          <w:szCs w:val="22"/>
        </w:rPr>
        <w:t xml:space="preserve"> </w:t>
      </w:r>
      <w:r w:rsidR="007579DD" w:rsidRPr="00D7703E">
        <w:rPr>
          <w:i/>
          <w:iCs/>
          <w:color w:val="auto"/>
          <w:szCs w:val="22"/>
        </w:rPr>
        <w:t>S. sonnei</w:t>
      </w:r>
      <w:r w:rsidR="007579DD" w:rsidRPr="00D7703E">
        <w:rPr>
          <w:color w:val="auto"/>
          <w:szCs w:val="22"/>
        </w:rPr>
        <w:t xml:space="preserve"> </w:t>
      </w:r>
      <w:r w:rsidR="00FE0B3A" w:rsidRPr="00D7703E">
        <w:rPr>
          <w:color w:val="auto"/>
          <w:szCs w:val="22"/>
        </w:rPr>
        <w:t xml:space="preserve">isolates </w:t>
      </w:r>
      <w:r w:rsidR="007579DD" w:rsidRPr="00D7703E">
        <w:rPr>
          <w:color w:val="auto"/>
          <w:szCs w:val="22"/>
        </w:rPr>
        <w:t xml:space="preserve">were </w:t>
      </w:r>
      <w:r w:rsidR="00FE0B3A" w:rsidRPr="00D7703E">
        <w:rPr>
          <w:color w:val="auto"/>
          <w:szCs w:val="22"/>
        </w:rPr>
        <w:t>ceftriaxone/cefotaxime</w:t>
      </w:r>
      <w:r w:rsidR="00F50684">
        <w:rPr>
          <w:color w:val="auto"/>
          <w:szCs w:val="22"/>
        </w:rPr>
        <w:t>-</w:t>
      </w:r>
      <w:r w:rsidR="00FE0B3A" w:rsidRPr="00D7703E">
        <w:rPr>
          <w:color w:val="auto"/>
          <w:szCs w:val="22"/>
        </w:rPr>
        <w:t xml:space="preserve">resistant and produced an </w:t>
      </w:r>
      <w:r w:rsidR="007579DD" w:rsidRPr="00D7703E">
        <w:rPr>
          <w:color w:val="auto"/>
          <w:szCs w:val="22"/>
        </w:rPr>
        <w:t>ESBL</w:t>
      </w:r>
      <w:r w:rsidR="001A1D65" w:rsidRPr="00D7703E">
        <w:rPr>
          <w:color w:val="auto"/>
          <w:szCs w:val="22"/>
        </w:rPr>
        <w:t xml:space="preserve"> (</w:t>
      </w:r>
      <w:r w:rsidR="00D7703E" w:rsidRPr="00D7703E">
        <w:rPr>
          <w:color w:val="auto"/>
          <w:szCs w:val="22"/>
        </w:rPr>
        <w:t>19</w:t>
      </w:r>
      <w:r w:rsidR="001A1D65" w:rsidRPr="00D7703E">
        <w:rPr>
          <w:color w:val="auto"/>
          <w:szCs w:val="22"/>
        </w:rPr>
        <w:t>/</w:t>
      </w:r>
      <w:r w:rsidR="00D7703E" w:rsidRPr="00D7703E">
        <w:rPr>
          <w:color w:val="auto"/>
          <w:szCs w:val="22"/>
        </w:rPr>
        <w:t>20</w:t>
      </w:r>
      <w:r w:rsidR="001A1D65" w:rsidRPr="00D7703E">
        <w:rPr>
          <w:color w:val="auto"/>
          <w:szCs w:val="22"/>
        </w:rPr>
        <w:t>, 9</w:t>
      </w:r>
      <w:r w:rsidR="00D7703E" w:rsidRPr="00D7703E">
        <w:rPr>
          <w:color w:val="auto"/>
          <w:szCs w:val="22"/>
        </w:rPr>
        <w:t>5</w:t>
      </w:r>
      <w:r w:rsidR="001A1D65" w:rsidRPr="00D7703E">
        <w:rPr>
          <w:color w:val="auto"/>
          <w:szCs w:val="22"/>
        </w:rPr>
        <w:t>.</w:t>
      </w:r>
      <w:r w:rsidR="00D7703E" w:rsidRPr="00D7703E">
        <w:rPr>
          <w:color w:val="auto"/>
          <w:szCs w:val="22"/>
        </w:rPr>
        <w:t>0</w:t>
      </w:r>
      <w:r w:rsidR="001A1D65" w:rsidRPr="00D7703E">
        <w:rPr>
          <w:color w:val="auto"/>
          <w:szCs w:val="22"/>
        </w:rPr>
        <w:t>%)</w:t>
      </w:r>
      <w:r w:rsidR="007579DD" w:rsidRPr="00D7703E">
        <w:rPr>
          <w:color w:val="auto"/>
          <w:szCs w:val="22"/>
        </w:rPr>
        <w:t xml:space="preserve">. </w:t>
      </w:r>
      <w:r w:rsidR="00D7703E" w:rsidRPr="00D7703E">
        <w:rPr>
          <w:color w:val="auto"/>
          <w:szCs w:val="22"/>
        </w:rPr>
        <w:t xml:space="preserve">A little </w:t>
      </w:r>
      <w:r w:rsidR="00F762BB" w:rsidRPr="00D7703E">
        <w:rPr>
          <w:color w:val="auto"/>
          <w:szCs w:val="22"/>
        </w:rPr>
        <w:t>over t</w:t>
      </w:r>
      <w:r w:rsidR="00E449B5" w:rsidRPr="00D7703E">
        <w:rPr>
          <w:color w:val="auto"/>
          <w:szCs w:val="22"/>
        </w:rPr>
        <w:t>wo</w:t>
      </w:r>
      <w:r w:rsidR="00F762BB" w:rsidRPr="00D7703E">
        <w:rPr>
          <w:color w:val="auto"/>
          <w:szCs w:val="22"/>
        </w:rPr>
        <w:t>-</w:t>
      </w:r>
      <w:r w:rsidR="00E449B5" w:rsidRPr="00D7703E">
        <w:rPr>
          <w:color w:val="auto"/>
          <w:szCs w:val="22"/>
        </w:rPr>
        <w:t>thirds</w:t>
      </w:r>
      <w:r w:rsidR="001705A3" w:rsidRPr="00D7703E">
        <w:rPr>
          <w:color w:val="auto"/>
          <w:szCs w:val="22"/>
        </w:rPr>
        <w:t xml:space="preserve"> </w:t>
      </w:r>
      <w:r w:rsidR="007579DD" w:rsidRPr="00D7703E">
        <w:rPr>
          <w:color w:val="auto"/>
          <w:szCs w:val="22"/>
        </w:rPr>
        <w:t>of</w:t>
      </w:r>
      <w:r w:rsidR="00ED489A" w:rsidRPr="00D7703E">
        <w:rPr>
          <w:color w:val="auto"/>
          <w:szCs w:val="22"/>
        </w:rPr>
        <w:t xml:space="preserve"> MDR</w:t>
      </w:r>
      <w:r w:rsidR="007579DD" w:rsidRPr="00D7703E">
        <w:rPr>
          <w:color w:val="auto"/>
          <w:szCs w:val="22"/>
        </w:rPr>
        <w:t xml:space="preserve"> </w:t>
      </w:r>
      <w:r w:rsidR="007579DD" w:rsidRPr="00D7703E">
        <w:rPr>
          <w:i/>
          <w:iCs/>
          <w:color w:val="auto"/>
          <w:szCs w:val="22"/>
        </w:rPr>
        <w:t>S. flexneri</w:t>
      </w:r>
      <w:r w:rsidR="007579DD" w:rsidRPr="00D7703E">
        <w:rPr>
          <w:color w:val="auto"/>
          <w:szCs w:val="22"/>
        </w:rPr>
        <w:t xml:space="preserve"> were susceptible to </w:t>
      </w:r>
      <w:r w:rsidR="00ED489A" w:rsidRPr="00D7703E">
        <w:rPr>
          <w:color w:val="auto"/>
          <w:szCs w:val="22"/>
        </w:rPr>
        <w:t>ceftriaxone/cefotaxime</w:t>
      </w:r>
      <w:r w:rsidR="004530A9" w:rsidRPr="00D7703E">
        <w:rPr>
          <w:color w:val="auto"/>
          <w:szCs w:val="22"/>
        </w:rPr>
        <w:t xml:space="preserve"> (</w:t>
      </w:r>
      <w:r w:rsidR="00D7703E" w:rsidRPr="00D7703E">
        <w:rPr>
          <w:color w:val="auto"/>
          <w:szCs w:val="22"/>
        </w:rPr>
        <w:t>2</w:t>
      </w:r>
      <w:r w:rsidR="00E449B5" w:rsidRPr="00D7703E">
        <w:rPr>
          <w:color w:val="auto"/>
          <w:szCs w:val="22"/>
        </w:rPr>
        <w:t>1</w:t>
      </w:r>
      <w:r w:rsidR="004530A9" w:rsidRPr="00D7703E">
        <w:rPr>
          <w:color w:val="auto"/>
          <w:szCs w:val="22"/>
        </w:rPr>
        <w:t>/</w:t>
      </w:r>
      <w:r w:rsidR="00D7703E" w:rsidRPr="00D7703E">
        <w:rPr>
          <w:color w:val="auto"/>
          <w:szCs w:val="22"/>
        </w:rPr>
        <w:t>30</w:t>
      </w:r>
      <w:r w:rsidR="004530A9" w:rsidRPr="00D7703E">
        <w:rPr>
          <w:color w:val="auto"/>
          <w:szCs w:val="22"/>
        </w:rPr>
        <w:t xml:space="preserve">, </w:t>
      </w:r>
      <w:r w:rsidR="00D7703E" w:rsidRPr="00D7703E">
        <w:rPr>
          <w:color w:val="auto"/>
          <w:szCs w:val="22"/>
        </w:rPr>
        <w:t>70</w:t>
      </w:r>
      <w:r w:rsidR="00E449B5" w:rsidRPr="00D7703E">
        <w:rPr>
          <w:color w:val="auto"/>
          <w:szCs w:val="22"/>
        </w:rPr>
        <w:t>.0</w:t>
      </w:r>
      <w:r w:rsidR="004530A9" w:rsidRPr="00D7703E">
        <w:rPr>
          <w:color w:val="auto"/>
          <w:szCs w:val="22"/>
        </w:rPr>
        <w:t>%)</w:t>
      </w:r>
      <w:r w:rsidR="00ED489A" w:rsidRPr="00D7703E">
        <w:rPr>
          <w:color w:val="auto"/>
          <w:szCs w:val="22"/>
        </w:rPr>
        <w:t>.</w:t>
      </w:r>
    </w:p>
    <w:p w14:paraId="292BC86D" w14:textId="050A499A" w:rsidR="007609A1" w:rsidRPr="00D80AD5" w:rsidRDefault="007609A1" w:rsidP="007579DD">
      <w:pPr>
        <w:pStyle w:val="Normal-beforebullets"/>
        <w:keepNext/>
        <w:rPr>
          <w:rFonts w:cs="Arial"/>
          <w:b/>
          <w:bCs/>
          <w:iCs/>
        </w:rPr>
      </w:pPr>
      <w:r w:rsidRPr="002E0625">
        <w:rPr>
          <w:b/>
          <w:bCs/>
        </w:rPr>
        <w:t>Azithromycin</w:t>
      </w:r>
      <w:r w:rsidR="009953EA">
        <w:rPr>
          <w:b/>
          <w:bCs/>
        </w:rPr>
        <w:t>-</w:t>
      </w:r>
      <w:r w:rsidRPr="002E0625">
        <w:rPr>
          <w:b/>
          <w:bCs/>
        </w:rPr>
        <w:t>nonsusceptible (low-level resistance, MIC</w:t>
      </w:r>
      <w:r w:rsidR="004C777D">
        <w:rPr>
          <w:b/>
          <w:bCs/>
        </w:rPr>
        <w:t> </w:t>
      </w:r>
      <w:r w:rsidR="00E567BF">
        <w:rPr>
          <w:rFonts w:cstheme="minorHAnsi"/>
          <w:b/>
          <w:bCs/>
        </w:rPr>
        <w:t>&lt;</w:t>
      </w:r>
      <w:r w:rsidR="004C777D">
        <w:rPr>
          <w:b/>
          <w:bCs/>
        </w:rPr>
        <w:t> </w:t>
      </w:r>
      <w:r w:rsidRPr="002E0625">
        <w:rPr>
          <w:b/>
          <w:bCs/>
        </w:rPr>
        <w:t>256</w:t>
      </w:r>
      <w:r w:rsidR="004C777D">
        <w:rPr>
          <w:b/>
          <w:bCs/>
        </w:rPr>
        <w:t> </w:t>
      </w:r>
      <w:r w:rsidRPr="002E0625">
        <w:rPr>
          <w:b/>
          <w:bCs/>
        </w:rPr>
        <w:t xml:space="preserve">mg/L) </w:t>
      </w:r>
      <w:r w:rsidRPr="002E0625">
        <w:rPr>
          <w:b/>
          <w:bCs/>
          <w:i/>
        </w:rPr>
        <w:t>N</w:t>
      </w:r>
      <w:r w:rsidR="004C0698">
        <w:rPr>
          <w:b/>
          <w:bCs/>
          <w:i/>
        </w:rPr>
        <w:t>eisseria</w:t>
      </w:r>
      <w:r w:rsidRPr="002E0625">
        <w:rPr>
          <w:b/>
          <w:bCs/>
          <w:i/>
        </w:rPr>
        <w:t> gonorrhoeae</w:t>
      </w:r>
    </w:p>
    <w:p w14:paraId="28424914" w14:textId="7D9003D5" w:rsidR="006D4EA3" w:rsidRPr="00495E65" w:rsidRDefault="007609A1" w:rsidP="007579DD">
      <w:pPr>
        <w:pStyle w:val="Bulletlist"/>
        <w:numPr>
          <w:ilvl w:val="0"/>
          <w:numId w:val="28"/>
        </w:numPr>
        <w:ind w:left="568" w:hanging="284"/>
        <w:rPr>
          <w:color w:val="auto"/>
        </w:rPr>
      </w:pPr>
      <w:bookmarkStart w:id="13" w:name="_Hlk121143954"/>
      <w:r w:rsidRPr="00D7703E">
        <w:rPr>
          <w:color w:val="auto"/>
        </w:rPr>
        <w:t xml:space="preserve">The total number of reports of this CAR </w:t>
      </w:r>
      <w:r w:rsidR="00D7703E" w:rsidRPr="00D7703E">
        <w:rPr>
          <w:color w:val="auto"/>
        </w:rPr>
        <w:t>de</w:t>
      </w:r>
      <w:r w:rsidR="002A7818" w:rsidRPr="00D7703E">
        <w:rPr>
          <w:color w:val="auto"/>
        </w:rPr>
        <w:t>creased</w:t>
      </w:r>
      <w:r w:rsidR="00C43B6C" w:rsidRPr="00D7703E">
        <w:rPr>
          <w:color w:val="auto"/>
        </w:rPr>
        <w:t xml:space="preserve"> </w:t>
      </w:r>
      <w:r w:rsidR="00B862C5" w:rsidRPr="00D7703E">
        <w:rPr>
          <w:color w:val="auto"/>
        </w:rPr>
        <w:t xml:space="preserve">compared </w:t>
      </w:r>
      <w:r w:rsidR="00C451CA" w:rsidRPr="00D7703E">
        <w:rPr>
          <w:color w:val="auto"/>
        </w:rPr>
        <w:t>with</w:t>
      </w:r>
      <w:r w:rsidR="00AE31D6" w:rsidRPr="00D7703E">
        <w:rPr>
          <w:color w:val="auto"/>
        </w:rPr>
        <w:t xml:space="preserve"> the previous two-month reporting period</w:t>
      </w:r>
      <w:r w:rsidRPr="00D7703E">
        <w:rPr>
          <w:color w:val="auto"/>
        </w:rPr>
        <w:t xml:space="preserve"> (</w:t>
      </w:r>
      <w:r w:rsidRPr="00D7703E">
        <w:rPr>
          <w:i/>
          <w:iCs/>
          <w:color w:val="auto"/>
        </w:rPr>
        <w:t>n</w:t>
      </w:r>
      <w:r w:rsidRPr="00D7703E">
        <w:rPr>
          <w:color w:val="auto"/>
        </w:rPr>
        <w:t> = </w:t>
      </w:r>
      <w:r w:rsidR="002A7818" w:rsidRPr="00D7703E">
        <w:rPr>
          <w:color w:val="auto"/>
        </w:rPr>
        <w:t>1</w:t>
      </w:r>
      <w:r w:rsidR="00D7703E" w:rsidRPr="00D7703E">
        <w:rPr>
          <w:color w:val="auto"/>
        </w:rPr>
        <w:t>04</w:t>
      </w:r>
      <w:r w:rsidR="00B862C5" w:rsidRPr="00D7703E">
        <w:rPr>
          <w:color w:val="auto"/>
        </w:rPr>
        <w:t xml:space="preserve"> versus </w:t>
      </w:r>
      <w:r w:rsidR="00B862C5" w:rsidRPr="00D7703E">
        <w:rPr>
          <w:i/>
          <w:iCs/>
          <w:color w:val="auto"/>
        </w:rPr>
        <w:t>n</w:t>
      </w:r>
      <w:r w:rsidR="00B862C5" w:rsidRPr="00D7703E">
        <w:rPr>
          <w:color w:val="auto"/>
        </w:rPr>
        <w:t> = </w:t>
      </w:r>
      <w:r w:rsidR="00D7703E" w:rsidRPr="00D7703E">
        <w:rPr>
          <w:color w:val="auto"/>
        </w:rPr>
        <w:t>139</w:t>
      </w:r>
      <w:r w:rsidR="00162960" w:rsidRPr="00D7703E">
        <w:rPr>
          <w:color w:val="auto"/>
        </w:rPr>
        <w:t xml:space="preserve">, </w:t>
      </w:r>
      <w:r w:rsidR="00D7703E" w:rsidRPr="00D7703E">
        <w:rPr>
          <w:color w:val="auto"/>
        </w:rPr>
        <w:t>down</w:t>
      </w:r>
      <w:r w:rsidR="00162960" w:rsidRPr="00D7703E">
        <w:rPr>
          <w:color w:val="auto"/>
        </w:rPr>
        <w:t xml:space="preserve"> </w:t>
      </w:r>
      <w:r w:rsidR="00D7703E" w:rsidRPr="00D7703E">
        <w:rPr>
          <w:color w:val="auto"/>
        </w:rPr>
        <w:t>25</w:t>
      </w:r>
      <w:r w:rsidR="00F762BB" w:rsidRPr="00D7703E">
        <w:rPr>
          <w:color w:val="auto"/>
        </w:rPr>
        <w:t>.</w:t>
      </w:r>
      <w:r w:rsidR="003912C3" w:rsidRPr="00D7703E">
        <w:rPr>
          <w:color w:val="auto"/>
        </w:rPr>
        <w:t>2</w:t>
      </w:r>
      <w:r w:rsidR="00162960" w:rsidRPr="00D7703E">
        <w:rPr>
          <w:color w:val="auto"/>
        </w:rPr>
        <w:t>%</w:t>
      </w:r>
      <w:r w:rsidRPr="00D7703E">
        <w:rPr>
          <w:color w:val="auto"/>
        </w:rPr>
        <w:t>)</w:t>
      </w:r>
      <w:r w:rsidR="00D7703E">
        <w:rPr>
          <w:color w:val="auto"/>
        </w:rPr>
        <w:t xml:space="preserve">. </w:t>
      </w:r>
      <w:r w:rsidR="00F7358D">
        <w:rPr>
          <w:color w:val="auto"/>
        </w:rPr>
        <w:t>Just over two-thirds of the reports were from Victoria (70/</w:t>
      </w:r>
      <w:r w:rsidR="00C73F38">
        <w:rPr>
          <w:color w:val="auto"/>
        </w:rPr>
        <w:t>104</w:t>
      </w:r>
      <w:r w:rsidR="00F7358D">
        <w:rPr>
          <w:color w:val="auto"/>
        </w:rPr>
        <w:t>, 67.3%).</w:t>
      </w:r>
    </w:p>
    <w:bookmarkEnd w:id="13"/>
    <w:p w14:paraId="7DC8E9BE" w14:textId="3A817D19" w:rsidR="007609A1" w:rsidRPr="002E0625" w:rsidRDefault="009953EA" w:rsidP="002E0625">
      <w:pPr>
        <w:pStyle w:val="Normal-beforebullets"/>
        <w:rPr>
          <w:b/>
          <w:bCs/>
          <w:i/>
        </w:rPr>
      </w:pPr>
      <w:r w:rsidRPr="002E0625">
        <w:rPr>
          <w:b/>
          <w:bCs/>
        </w:rPr>
        <w:t>Ceftriaxone</w:t>
      </w:r>
      <w:r>
        <w:rPr>
          <w:b/>
          <w:bCs/>
        </w:rPr>
        <w:t>-</w:t>
      </w:r>
      <w:r w:rsidR="007609A1" w:rsidRPr="002E0625">
        <w:rPr>
          <w:b/>
          <w:bCs/>
        </w:rPr>
        <w:t xml:space="preserve"> </w:t>
      </w:r>
      <w:r w:rsidR="00003157">
        <w:rPr>
          <w:b/>
          <w:bCs/>
        </w:rPr>
        <w:t>and/</w:t>
      </w:r>
      <w:r w:rsidR="007609A1" w:rsidRPr="002E0625">
        <w:rPr>
          <w:b/>
          <w:bCs/>
        </w:rPr>
        <w:t>or azithromycin</w:t>
      </w:r>
      <w:r>
        <w:rPr>
          <w:b/>
          <w:bCs/>
        </w:rPr>
        <w:t>-</w:t>
      </w:r>
      <w:r w:rsidR="007609A1" w:rsidRPr="002E0625">
        <w:rPr>
          <w:b/>
          <w:bCs/>
        </w:rPr>
        <w:t>nonsusceptible</w:t>
      </w:r>
      <w:r w:rsidR="007609A1" w:rsidRPr="002E0625">
        <w:rPr>
          <w:b/>
          <w:bCs/>
          <w:i/>
        </w:rPr>
        <w:t xml:space="preserve"> N</w:t>
      </w:r>
      <w:r w:rsidR="004C0698">
        <w:rPr>
          <w:b/>
          <w:bCs/>
          <w:i/>
        </w:rPr>
        <w:t>eisseria</w:t>
      </w:r>
      <w:r w:rsidR="007609A1" w:rsidRPr="002E0625">
        <w:rPr>
          <w:b/>
          <w:bCs/>
          <w:i/>
        </w:rPr>
        <w:t> gonorrhoeae</w:t>
      </w:r>
    </w:p>
    <w:p w14:paraId="3E8B791C" w14:textId="712A60D2" w:rsidR="009719D5" w:rsidRPr="00B36E61" w:rsidRDefault="003A6442" w:rsidP="00DF5685">
      <w:pPr>
        <w:pStyle w:val="Bulletlist"/>
        <w:spacing w:after="40"/>
        <w:ind w:left="568" w:hanging="284"/>
        <w:rPr>
          <w:color w:val="auto"/>
        </w:rPr>
      </w:pPr>
      <w:r w:rsidRPr="00B36E61">
        <w:rPr>
          <w:color w:val="auto"/>
        </w:rPr>
        <w:t xml:space="preserve">There were </w:t>
      </w:r>
      <w:r w:rsidR="008E657E" w:rsidRPr="00B36E61">
        <w:rPr>
          <w:color w:val="auto"/>
        </w:rPr>
        <w:t>four</w:t>
      </w:r>
      <w:r w:rsidR="00014659" w:rsidRPr="00B36E61">
        <w:rPr>
          <w:color w:val="auto"/>
        </w:rPr>
        <w:t xml:space="preserve"> reports of </w:t>
      </w:r>
      <w:r w:rsidR="00133F2B" w:rsidRPr="00B36E61">
        <w:rPr>
          <w:color w:val="auto"/>
        </w:rPr>
        <w:t xml:space="preserve">ceftriaxone-nonsusceptible </w:t>
      </w:r>
      <w:r w:rsidR="00014659" w:rsidRPr="00B36E61">
        <w:rPr>
          <w:i/>
          <w:iCs/>
          <w:color w:val="auto"/>
        </w:rPr>
        <w:t>N. gonorrhoeae</w:t>
      </w:r>
      <w:r w:rsidR="00C43B6C" w:rsidRPr="00B36E61">
        <w:rPr>
          <w:color w:val="auto"/>
        </w:rPr>
        <w:t xml:space="preserve">; </w:t>
      </w:r>
      <w:r w:rsidR="008E657E" w:rsidRPr="00B36E61">
        <w:rPr>
          <w:color w:val="auto"/>
        </w:rPr>
        <w:t>three</w:t>
      </w:r>
      <w:r w:rsidR="00133F2B" w:rsidRPr="00B36E61">
        <w:rPr>
          <w:color w:val="auto"/>
        </w:rPr>
        <w:t xml:space="preserve"> from </w:t>
      </w:r>
      <w:r w:rsidR="003F7FA3" w:rsidRPr="00B36E61">
        <w:rPr>
          <w:color w:val="auto"/>
        </w:rPr>
        <w:t>NSW</w:t>
      </w:r>
      <w:r w:rsidR="008E657E" w:rsidRPr="00B36E61">
        <w:rPr>
          <w:color w:val="auto"/>
        </w:rPr>
        <w:t xml:space="preserve"> (one </w:t>
      </w:r>
      <w:r w:rsidR="00042B68" w:rsidRPr="00B36E61">
        <w:rPr>
          <w:color w:val="auto"/>
        </w:rPr>
        <w:t>also</w:t>
      </w:r>
      <w:r w:rsidR="00014659" w:rsidRPr="00B36E61">
        <w:rPr>
          <w:color w:val="auto"/>
        </w:rPr>
        <w:t xml:space="preserve"> </w:t>
      </w:r>
      <w:r w:rsidR="00042B68" w:rsidRPr="00B36E61">
        <w:rPr>
          <w:color w:val="auto"/>
        </w:rPr>
        <w:t xml:space="preserve">had </w:t>
      </w:r>
      <w:r w:rsidR="008E657E" w:rsidRPr="00B36E61">
        <w:rPr>
          <w:color w:val="auto"/>
        </w:rPr>
        <w:t>high</w:t>
      </w:r>
      <w:r w:rsidR="00014659" w:rsidRPr="00B36E61">
        <w:rPr>
          <w:color w:val="auto"/>
        </w:rPr>
        <w:t xml:space="preserve">-level resistance </w:t>
      </w:r>
      <w:r w:rsidR="00667702" w:rsidRPr="00B36E61">
        <w:rPr>
          <w:color w:val="auto"/>
        </w:rPr>
        <w:t>(</w:t>
      </w:r>
      <w:r w:rsidR="008E657E" w:rsidRPr="00B36E61">
        <w:rPr>
          <w:color w:val="auto"/>
        </w:rPr>
        <w:t>H</w:t>
      </w:r>
      <w:r w:rsidR="00667702" w:rsidRPr="00B36E61">
        <w:rPr>
          <w:color w:val="auto"/>
        </w:rPr>
        <w:t xml:space="preserve">LR) </w:t>
      </w:r>
      <w:r w:rsidR="00014659" w:rsidRPr="00B36E61">
        <w:rPr>
          <w:color w:val="auto"/>
        </w:rPr>
        <w:t>to azithromycin</w:t>
      </w:r>
      <w:r w:rsidR="00667702" w:rsidRPr="00B36E61">
        <w:rPr>
          <w:color w:val="auto"/>
        </w:rPr>
        <w:t xml:space="preserve"> </w:t>
      </w:r>
      <w:r w:rsidR="000523E6">
        <w:rPr>
          <w:color w:val="auto"/>
        </w:rPr>
        <w:t>(</w:t>
      </w:r>
      <w:r w:rsidR="00667702" w:rsidRPr="00B36E61">
        <w:rPr>
          <w:color w:val="auto"/>
        </w:rPr>
        <w:t>MIC</w:t>
      </w:r>
      <w:r w:rsidR="00B36E61" w:rsidRPr="00B36E61">
        <w:rPr>
          <w:color w:val="auto"/>
          <w:sz w:val="20"/>
          <w:szCs w:val="22"/>
        </w:rPr>
        <w:t> </w:t>
      </w:r>
      <w:r w:rsidR="008E657E" w:rsidRPr="00B36E61">
        <w:rPr>
          <w:color w:val="auto"/>
        </w:rPr>
        <w:t>&gt;</w:t>
      </w:r>
      <w:r w:rsidR="00B36E61" w:rsidRPr="00B36E61">
        <w:rPr>
          <w:color w:val="auto"/>
        </w:rPr>
        <w:t> </w:t>
      </w:r>
      <w:r w:rsidR="00667702" w:rsidRPr="00B36E61">
        <w:rPr>
          <w:color w:val="auto"/>
        </w:rPr>
        <w:t>256</w:t>
      </w:r>
      <w:r w:rsidR="00B36E61" w:rsidRPr="00B36E61">
        <w:rPr>
          <w:color w:val="auto"/>
        </w:rPr>
        <w:t> </w:t>
      </w:r>
      <w:r w:rsidR="00667702" w:rsidRPr="00B36E61">
        <w:rPr>
          <w:color w:val="auto"/>
        </w:rPr>
        <w:t>mg/L)</w:t>
      </w:r>
      <w:r w:rsidR="008E657E" w:rsidRPr="00B36E61">
        <w:rPr>
          <w:color w:val="auto"/>
        </w:rPr>
        <w:t xml:space="preserve">, and one from Victoria that also had </w:t>
      </w:r>
      <w:r w:rsidR="009D156B">
        <w:rPr>
          <w:color w:val="auto"/>
        </w:rPr>
        <w:t>LLR</w:t>
      </w:r>
      <w:r w:rsidR="008E657E" w:rsidRPr="00B36E61">
        <w:rPr>
          <w:color w:val="auto"/>
        </w:rPr>
        <w:t xml:space="preserve"> to azithromycin (MIC</w:t>
      </w:r>
      <w:r w:rsidR="00B36E61" w:rsidRPr="00B36E61">
        <w:rPr>
          <w:color w:val="auto"/>
        </w:rPr>
        <w:t> &lt; </w:t>
      </w:r>
      <w:r w:rsidR="008E657E" w:rsidRPr="00B36E61">
        <w:rPr>
          <w:color w:val="auto"/>
        </w:rPr>
        <w:t>256</w:t>
      </w:r>
      <w:r w:rsidR="00B36E61" w:rsidRPr="00B36E61">
        <w:rPr>
          <w:color w:val="auto"/>
        </w:rPr>
        <w:t> </w:t>
      </w:r>
      <w:r w:rsidR="008E657E" w:rsidRPr="00B36E61">
        <w:rPr>
          <w:color w:val="auto"/>
        </w:rPr>
        <w:t>mg/L</w:t>
      </w:r>
      <w:r w:rsidR="002B268B">
        <w:rPr>
          <w:color w:val="auto"/>
        </w:rPr>
        <w:t>)</w:t>
      </w:r>
      <w:r w:rsidR="008E657E" w:rsidRPr="00B36E61">
        <w:rPr>
          <w:color w:val="auto"/>
        </w:rPr>
        <w:t>.</w:t>
      </w:r>
    </w:p>
    <w:p w14:paraId="7C34E30E" w14:textId="4F91C052" w:rsidR="00133F2B" w:rsidRPr="008E657E" w:rsidRDefault="008E657E" w:rsidP="00133F2B">
      <w:pPr>
        <w:pStyle w:val="Bulletlist"/>
        <w:ind w:left="568" w:hanging="284"/>
        <w:rPr>
          <w:color w:val="auto"/>
        </w:rPr>
      </w:pPr>
      <w:r w:rsidRPr="008E657E">
        <w:rPr>
          <w:color w:val="auto"/>
        </w:rPr>
        <w:t>Seven</w:t>
      </w:r>
      <w:r w:rsidR="00667702" w:rsidRPr="008E657E">
        <w:rPr>
          <w:color w:val="auto"/>
        </w:rPr>
        <w:t xml:space="preserve"> azithromycin-nonsusceptible</w:t>
      </w:r>
      <w:r w:rsidR="00133F2B" w:rsidRPr="008E657E">
        <w:rPr>
          <w:color w:val="auto"/>
        </w:rPr>
        <w:t xml:space="preserve"> </w:t>
      </w:r>
      <w:r w:rsidR="00133F2B" w:rsidRPr="008E657E">
        <w:rPr>
          <w:i/>
          <w:iCs/>
          <w:color w:val="auto"/>
        </w:rPr>
        <w:t>N. gonorrhoeae</w:t>
      </w:r>
      <w:r w:rsidR="00133F2B" w:rsidRPr="008E657E">
        <w:rPr>
          <w:color w:val="auto"/>
        </w:rPr>
        <w:t xml:space="preserve"> </w:t>
      </w:r>
      <w:r w:rsidR="00667702" w:rsidRPr="008E657E">
        <w:rPr>
          <w:color w:val="auto"/>
        </w:rPr>
        <w:t>(HLR)</w:t>
      </w:r>
      <w:r w:rsidR="00133F2B" w:rsidRPr="008E657E">
        <w:rPr>
          <w:color w:val="auto"/>
        </w:rPr>
        <w:t xml:space="preserve"> w</w:t>
      </w:r>
      <w:r w:rsidR="00042B68" w:rsidRPr="008E657E">
        <w:rPr>
          <w:color w:val="auto"/>
        </w:rPr>
        <w:t>ere</w:t>
      </w:r>
      <w:r w:rsidR="00133F2B" w:rsidRPr="008E657E">
        <w:rPr>
          <w:color w:val="auto"/>
        </w:rPr>
        <w:t xml:space="preserve"> reporte</w:t>
      </w:r>
      <w:r w:rsidR="002A7818" w:rsidRPr="008E657E">
        <w:rPr>
          <w:color w:val="auto"/>
        </w:rPr>
        <w:t xml:space="preserve">d, </w:t>
      </w:r>
      <w:r w:rsidRPr="008E657E">
        <w:rPr>
          <w:color w:val="auto"/>
        </w:rPr>
        <w:t>four</w:t>
      </w:r>
      <w:r w:rsidR="002A7818" w:rsidRPr="008E657E">
        <w:rPr>
          <w:color w:val="auto"/>
        </w:rPr>
        <w:t xml:space="preserve"> from </w:t>
      </w:r>
      <w:r w:rsidRPr="008E657E">
        <w:rPr>
          <w:color w:val="auto"/>
        </w:rPr>
        <w:t>NSW and three from Queensland.</w:t>
      </w:r>
    </w:p>
    <w:p w14:paraId="09DB57D1" w14:textId="0DAD3219" w:rsidR="00133F2B" w:rsidRPr="00133F2B" w:rsidRDefault="00133F2B" w:rsidP="00133F2B">
      <w:pPr>
        <w:pStyle w:val="Normal-beforebullets"/>
        <w:rPr>
          <w:b/>
          <w:bCs/>
        </w:rPr>
      </w:pPr>
      <w:r>
        <w:rPr>
          <w:b/>
          <w:bCs/>
        </w:rPr>
        <w:t>Gentamicin-resistant</w:t>
      </w:r>
      <w:r w:rsidRPr="00133F2B">
        <w:rPr>
          <w:b/>
          <w:bCs/>
        </w:rPr>
        <w:t xml:space="preserve"> </w:t>
      </w:r>
      <w:r w:rsidRPr="00133F2B">
        <w:rPr>
          <w:b/>
          <w:bCs/>
          <w:i/>
          <w:iCs/>
        </w:rPr>
        <w:t>N</w:t>
      </w:r>
      <w:r w:rsidR="004C0698">
        <w:rPr>
          <w:b/>
          <w:bCs/>
          <w:i/>
          <w:iCs/>
        </w:rPr>
        <w:t>eisseria</w:t>
      </w:r>
      <w:r w:rsidRPr="00133F2B">
        <w:rPr>
          <w:b/>
          <w:bCs/>
          <w:i/>
          <w:iCs/>
        </w:rPr>
        <w:t> gonorrhoeae</w:t>
      </w:r>
    </w:p>
    <w:p w14:paraId="141E7218" w14:textId="3F937331" w:rsidR="00DF5685" w:rsidRPr="00D74193" w:rsidRDefault="00DF5685" w:rsidP="00477B22">
      <w:pPr>
        <w:pStyle w:val="Bulletlist"/>
        <w:ind w:left="568" w:hanging="284"/>
        <w:rPr>
          <w:color w:val="auto"/>
        </w:rPr>
      </w:pPr>
      <w:r w:rsidRPr="00D74193">
        <w:rPr>
          <w:color w:val="auto"/>
        </w:rPr>
        <w:t xml:space="preserve">No gentamicin-resistant </w:t>
      </w:r>
      <w:r w:rsidRPr="00D74193">
        <w:rPr>
          <w:i/>
          <w:iCs/>
          <w:color w:val="auto"/>
        </w:rPr>
        <w:t>N. gonorrhoeae</w:t>
      </w:r>
      <w:r w:rsidRPr="00D74193">
        <w:rPr>
          <w:color w:val="auto"/>
        </w:rPr>
        <w:t xml:space="preserve"> were reported in this period.</w:t>
      </w:r>
    </w:p>
    <w:p w14:paraId="4D22DF77" w14:textId="65DA5DCF" w:rsidR="00DF5685" w:rsidRPr="002E0625" w:rsidRDefault="00DF5685" w:rsidP="00DF5685">
      <w:pPr>
        <w:pStyle w:val="Normal-beforebullets"/>
        <w:rPr>
          <w:b/>
          <w:bCs/>
          <w:i/>
        </w:rPr>
      </w:pPr>
      <w:r>
        <w:rPr>
          <w:b/>
          <w:bCs/>
        </w:rPr>
        <w:t>Ciprofloxacin-</w:t>
      </w:r>
      <w:r w:rsidRPr="002E0625">
        <w:rPr>
          <w:b/>
          <w:bCs/>
        </w:rPr>
        <w:t>nonsusceptible</w:t>
      </w:r>
      <w:r w:rsidRPr="002E0625">
        <w:rPr>
          <w:b/>
          <w:bCs/>
          <w:i/>
        </w:rPr>
        <w:t xml:space="preserve"> N</w:t>
      </w:r>
      <w:r w:rsidR="004C0698">
        <w:rPr>
          <w:b/>
          <w:bCs/>
          <w:i/>
        </w:rPr>
        <w:t>e</w:t>
      </w:r>
      <w:r w:rsidR="008537D9">
        <w:rPr>
          <w:b/>
          <w:bCs/>
          <w:i/>
        </w:rPr>
        <w:t>i</w:t>
      </w:r>
      <w:r w:rsidR="004C0698">
        <w:rPr>
          <w:b/>
          <w:bCs/>
          <w:i/>
        </w:rPr>
        <w:t>sseria</w:t>
      </w:r>
      <w:r w:rsidRPr="002E0625">
        <w:rPr>
          <w:b/>
          <w:bCs/>
          <w:i/>
        </w:rPr>
        <w:t> </w:t>
      </w:r>
      <w:r>
        <w:rPr>
          <w:b/>
          <w:bCs/>
          <w:i/>
        </w:rPr>
        <w:t>meningitidis</w:t>
      </w:r>
    </w:p>
    <w:p w14:paraId="4DE3B045" w14:textId="32485CCC" w:rsidR="00DF5685" w:rsidRPr="00D74193" w:rsidRDefault="00D74193" w:rsidP="00DF5685">
      <w:pPr>
        <w:pStyle w:val="Bulletlist"/>
        <w:ind w:left="568" w:hanging="284"/>
        <w:rPr>
          <w:color w:val="auto"/>
        </w:rPr>
      </w:pPr>
      <w:r w:rsidRPr="00D74193">
        <w:rPr>
          <w:color w:val="auto"/>
        </w:rPr>
        <w:t>One</w:t>
      </w:r>
      <w:r w:rsidR="00DF5685" w:rsidRPr="00D74193">
        <w:rPr>
          <w:color w:val="auto"/>
        </w:rPr>
        <w:t xml:space="preserve"> ciprofloxacin-nonsusceptible </w:t>
      </w:r>
      <w:r w:rsidR="00DF5685" w:rsidRPr="00D74193">
        <w:rPr>
          <w:i/>
          <w:iCs/>
          <w:color w:val="auto"/>
        </w:rPr>
        <w:t>N. meningitidis</w:t>
      </w:r>
      <w:r w:rsidR="00DF5685" w:rsidRPr="00D74193">
        <w:rPr>
          <w:color w:val="auto"/>
        </w:rPr>
        <w:t xml:space="preserve"> </w:t>
      </w:r>
      <w:r w:rsidRPr="00D74193">
        <w:rPr>
          <w:color w:val="auto"/>
        </w:rPr>
        <w:t>was reported from NSW during</w:t>
      </w:r>
      <w:r w:rsidR="00711743" w:rsidRPr="00D74193">
        <w:rPr>
          <w:color w:val="auto"/>
        </w:rPr>
        <w:t xml:space="preserve"> this period.</w:t>
      </w:r>
    </w:p>
    <w:p w14:paraId="06FC8E67" w14:textId="576FA0DF" w:rsidR="002E2A03" w:rsidRPr="002E0625" w:rsidRDefault="002E2A03" w:rsidP="002E0625">
      <w:pPr>
        <w:pStyle w:val="Normal-beforebullets"/>
        <w:rPr>
          <w:b/>
          <w:bCs/>
        </w:rPr>
      </w:pPr>
      <w:r w:rsidRPr="002E0625">
        <w:rPr>
          <w:b/>
          <w:bCs/>
        </w:rPr>
        <w:t xml:space="preserve">Carbapenemase-producing </w:t>
      </w:r>
      <w:r w:rsidRPr="002E0625">
        <w:rPr>
          <w:b/>
          <w:bCs/>
          <w:i/>
          <w:iCs/>
        </w:rPr>
        <w:t>Acinetobacter</w:t>
      </w:r>
      <w:r w:rsidR="00D228E7">
        <w:rPr>
          <w:b/>
          <w:bCs/>
          <w:i/>
          <w:iCs/>
        </w:rPr>
        <w:t> </w:t>
      </w:r>
      <w:r w:rsidRPr="002E0625">
        <w:rPr>
          <w:b/>
          <w:bCs/>
          <w:i/>
          <w:iCs/>
        </w:rPr>
        <w:t>baumannii</w:t>
      </w:r>
      <w:r w:rsidRPr="002E0625">
        <w:rPr>
          <w:b/>
          <w:bCs/>
        </w:rPr>
        <w:t xml:space="preserve"> complex and </w:t>
      </w:r>
      <w:r w:rsidRPr="002E0625">
        <w:rPr>
          <w:b/>
          <w:bCs/>
          <w:i/>
          <w:iCs/>
        </w:rPr>
        <w:t>Pseudomonas</w:t>
      </w:r>
      <w:r w:rsidR="00CD7B79">
        <w:rPr>
          <w:b/>
          <w:bCs/>
          <w:i/>
          <w:iCs/>
        </w:rPr>
        <w:t> </w:t>
      </w:r>
      <w:r w:rsidRPr="002E0625">
        <w:rPr>
          <w:b/>
          <w:bCs/>
          <w:i/>
          <w:iCs/>
        </w:rPr>
        <w:t>aeruginosa</w:t>
      </w:r>
    </w:p>
    <w:p w14:paraId="21EFB35A" w14:textId="751B26CC" w:rsidR="00F92282" w:rsidRPr="00571D7F" w:rsidRDefault="004C25C0" w:rsidP="00633988">
      <w:pPr>
        <w:pStyle w:val="Bulletlist"/>
        <w:numPr>
          <w:ilvl w:val="0"/>
          <w:numId w:val="25"/>
        </w:numPr>
        <w:spacing w:after="40"/>
        <w:ind w:left="568" w:hanging="284"/>
        <w:rPr>
          <w:color w:val="auto"/>
        </w:rPr>
      </w:pPr>
      <w:r w:rsidRPr="004C25C0">
        <w:rPr>
          <w:color w:val="auto"/>
        </w:rPr>
        <w:t>Eleven</w:t>
      </w:r>
      <w:r w:rsidR="00DC26DD" w:rsidRPr="004C25C0">
        <w:rPr>
          <w:color w:val="auto"/>
        </w:rPr>
        <w:t xml:space="preserve"> carbapenemase-producing </w:t>
      </w:r>
      <w:r w:rsidR="00DC26DD" w:rsidRPr="004C25C0">
        <w:rPr>
          <w:i/>
          <w:iCs/>
          <w:color w:val="auto"/>
        </w:rPr>
        <w:t>Acinetobacter baumannii</w:t>
      </w:r>
      <w:r w:rsidR="00DC26DD" w:rsidRPr="004C25C0">
        <w:rPr>
          <w:color w:val="auto"/>
        </w:rPr>
        <w:t xml:space="preserve"> complex were reported during this </w:t>
      </w:r>
      <w:r w:rsidR="00DC26DD" w:rsidRPr="00571D7F">
        <w:rPr>
          <w:color w:val="auto"/>
        </w:rPr>
        <w:t xml:space="preserve">period. The reports were from </w:t>
      </w:r>
      <w:r w:rsidRPr="00571D7F">
        <w:rPr>
          <w:color w:val="auto"/>
        </w:rPr>
        <w:t>Victoria</w:t>
      </w:r>
      <w:r w:rsidR="00DC26DD" w:rsidRPr="00571D7F">
        <w:rPr>
          <w:color w:val="auto"/>
        </w:rPr>
        <w:t xml:space="preserve"> </w:t>
      </w:r>
      <w:r w:rsidR="00DC26DD" w:rsidRPr="00571D7F">
        <w:rPr>
          <w:i/>
          <w:iCs/>
          <w:color w:val="auto"/>
        </w:rPr>
        <w:t>(</w:t>
      </w:r>
      <w:r w:rsidR="003F7FA3" w:rsidRPr="00571D7F">
        <w:rPr>
          <w:i/>
          <w:iCs/>
          <w:color w:val="auto"/>
        </w:rPr>
        <w:t>bla</w:t>
      </w:r>
      <w:r w:rsidR="00B524CA" w:rsidRPr="00571D7F">
        <w:rPr>
          <w:color w:val="auto"/>
          <w:vertAlign w:val="subscript"/>
        </w:rPr>
        <w:t>OXA-23</w:t>
      </w:r>
      <w:r w:rsidR="00DC26DD" w:rsidRPr="00571D7F">
        <w:rPr>
          <w:color w:val="auto"/>
        </w:rPr>
        <w:t xml:space="preserve">, </w:t>
      </w:r>
      <w:r w:rsidR="00DC26DD" w:rsidRPr="00571D7F">
        <w:rPr>
          <w:i/>
          <w:iCs/>
          <w:color w:val="auto"/>
        </w:rPr>
        <w:t>n</w:t>
      </w:r>
      <w:r w:rsidR="00DC26DD" w:rsidRPr="00571D7F">
        <w:rPr>
          <w:color w:val="auto"/>
        </w:rPr>
        <w:t> = </w:t>
      </w:r>
      <w:r w:rsidR="00571D7F" w:rsidRPr="00571D7F">
        <w:rPr>
          <w:color w:val="auto"/>
        </w:rPr>
        <w:t>6</w:t>
      </w:r>
      <w:r w:rsidR="003F7FA3" w:rsidRPr="00571D7F">
        <w:rPr>
          <w:color w:val="auto"/>
        </w:rPr>
        <w:t xml:space="preserve">; </w:t>
      </w:r>
      <w:r w:rsidR="003F7FA3" w:rsidRPr="00571D7F">
        <w:rPr>
          <w:i/>
          <w:iCs/>
          <w:color w:val="auto"/>
        </w:rPr>
        <w:t>bla</w:t>
      </w:r>
      <w:r w:rsidR="003F7FA3" w:rsidRPr="00571D7F">
        <w:rPr>
          <w:color w:val="auto"/>
          <w:vertAlign w:val="subscript"/>
        </w:rPr>
        <w:t xml:space="preserve">OXA-23 </w:t>
      </w:r>
      <w:r w:rsidR="003F7FA3" w:rsidRPr="00571D7F">
        <w:rPr>
          <w:color w:val="auto"/>
        </w:rPr>
        <w:t xml:space="preserve">+ </w:t>
      </w:r>
      <w:r w:rsidR="003F7FA3" w:rsidRPr="00571D7F">
        <w:rPr>
          <w:i/>
          <w:iCs/>
          <w:color w:val="auto"/>
        </w:rPr>
        <w:t>bla</w:t>
      </w:r>
      <w:r w:rsidR="00571D7F" w:rsidRPr="00571D7F">
        <w:rPr>
          <w:color w:val="auto"/>
          <w:vertAlign w:val="subscript"/>
        </w:rPr>
        <w:t>OXA</w:t>
      </w:r>
      <w:r w:rsidR="003F7FA3" w:rsidRPr="00571D7F">
        <w:rPr>
          <w:color w:val="auto"/>
          <w:vertAlign w:val="subscript"/>
        </w:rPr>
        <w:t>-</w:t>
      </w:r>
      <w:r w:rsidR="00571D7F" w:rsidRPr="00571D7F">
        <w:rPr>
          <w:color w:val="auto"/>
          <w:vertAlign w:val="subscript"/>
        </w:rPr>
        <w:t>58</w:t>
      </w:r>
      <w:r w:rsidR="003F7FA3" w:rsidRPr="00571D7F">
        <w:rPr>
          <w:color w:val="auto"/>
        </w:rPr>
        <w:t xml:space="preserve">, </w:t>
      </w:r>
      <w:r w:rsidR="003F7FA3" w:rsidRPr="00571D7F">
        <w:rPr>
          <w:i/>
          <w:iCs/>
          <w:color w:val="auto"/>
        </w:rPr>
        <w:t>n</w:t>
      </w:r>
      <w:r w:rsidR="003F7FA3" w:rsidRPr="00571D7F">
        <w:rPr>
          <w:color w:val="auto"/>
        </w:rPr>
        <w:t> = </w:t>
      </w:r>
      <w:r w:rsidR="00571D7F" w:rsidRPr="00571D7F">
        <w:rPr>
          <w:color w:val="auto"/>
        </w:rPr>
        <w:t>1</w:t>
      </w:r>
      <w:r w:rsidR="00B524CA" w:rsidRPr="00571D7F">
        <w:rPr>
          <w:color w:val="auto"/>
        </w:rPr>
        <w:t xml:space="preserve">), </w:t>
      </w:r>
      <w:r w:rsidR="00EC6506" w:rsidRPr="00571D7F">
        <w:rPr>
          <w:color w:val="auto"/>
        </w:rPr>
        <w:t xml:space="preserve">WA </w:t>
      </w:r>
      <w:r w:rsidR="00B524CA" w:rsidRPr="00571D7F">
        <w:rPr>
          <w:color w:val="auto"/>
        </w:rPr>
        <w:t>(</w:t>
      </w:r>
      <w:r w:rsidR="00571D7F" w:rsidRPr="00571D7F">
        <w:rPr>
          <w:i/>
          <w:iCs/>
          <w:color w:val="auto"/>
        </w:rPr>
        <w:t>bla</w:t>
      </w:r>
      <w:r w:rsidR="00571D7F" w:rsidRPr="00571D7F">
        <w:rPr>
          <w:color w:val="auto"/>
          <w:vertAlign w:val="subscript"/>
        </w:rPr>
        <w:t>OXA-23</w:t>
      </w:r>
      <w:r w:rsidR="00B524CA" w:rsidRPr="00571D7F">
        <w:rPr>
          <w:color w:val="auto"/>
        </w:rPr>
        <w:t xml:space="preserve">, </w:t>
      </w:r>
      <w:r w:rsidR="00B524CA" w:rsidRPr="00571D7F">
        <w:rPr>
          <w:i/>
          <w:iCs/>
          <w:color w:val="auto"/>
        </w:rPr>
        <w:t>n</w:t>
      </w:r>
      <w:r w:rsidR="00B524CA" w:rsidRPr="00571D7F">
        <w:rPr>
          <w:color w:val="auto"/>
        </w:rPr>
        <w:t> = </w:t>
      </w:r>
      <w:r w:rsidR="00571D7F" w:rsidRPr="00571D7F">
        <w:rPr>
          <w:color w:val="auto"/>
        </w:rPr>
        <w:t>1</w:t>
      </w:r>
      <w:r w:rsidR="00B524CA" w:rsidRPr="00571D7F">
        <w:rPr>
          <w:color w:val="auto"/>
        </w:rPr>
        <w:t xml:space="preserve">; </w:t>
      </w:r>
      <w:r w:rsidR="003F7FA3" w:rsidRPr="00571D7F">
        <w:rPr>
          <w:i/>
          <w:iCs/>
          <w:color w:val="auto"/>
        </w:rPr>
        <w:t>bla</w:t>
      </w:r>
      <w:r w:rsidR="003F7FA3" w:rsidRPr="00571D7F">
        <w:rPr>
          <w:color w:val="auto"/>
          <w:vertAlign w:val="subscript"/>
        </w:rPr>
        <w:t xml:space="preserve">OXA-23 </w:t>
      </w:r>
      <w:r w:rsidR="003F7FA3" w:rsidRPr="00571D7F">
        <w:rPr>
          <w:color w:val="auto"/>
        </w:rPr>
        <w:t xml:space="preserve">+ </w:t>
      </w:r>
      <w:r w:rsidR="003F7FA3" w:rsidRPr="00571D7F">
        <w:rPr>
          <w:i/>
          <w:iCs/>
          <w:color w:val="auto"/>
        </w:rPr>
        <w:t>bla</w:t>
      </w:r>
      <w:r w:rsidR="003F7FA3" w:rsidRPr="00571D7F">
        <w:rPr>
          <w:color w:val="auto"/>
          <w:vertAlign w:val="subscript"/>
        </w:rPr>
        <w:t>NDM-</w:t>
      </w:r>
      <w:r w:rsidR="00571D7F" w:rsidRPr="00571D7F">
        <w:rPr>
          <w:color w:val="auto"/>
          <w:vertAlign w:val="subscript"/>
        </w:rPr>
        <w:t>5</w:t>
      </w:r>
      <w:r w:rsidR="003F7FA3" w:rsidRPr="00571D7F">
        <w:rPr>
          <w:color w:val="auto"/>
        </w:rPr>
        <w:t xml:space="preserve">, </w:t>
      </w:r>
      <w:r w:rsidR="00B524CA" w:rsidRPr="00571D7F">
        <w:rPr>
          <w:i/>
          <w:iCs/>
          <w:color w:val="auto"/>
        </w:rPr>
        <w:t>n</w:t>
      </w:r>
      <w:r w:rsidR="00B524CA" w:rsidRPr="00571D7F">
        <w:rPr>
          <w:color w:val="auto"/>
        </w:rPr>
        <w:t> = 1</w:t>
      </w:r>
      <w:r w:rsidR="00571D7F" w:rsidRPr="00571D7F">
        <w:rPr>
          <w:color w:val="auto"/>
        </w:rPr>
        <w:t xml:space="preserve">; </w:t>
      </w:r>
      <w:r w:rsidR="00571D7F" w:rsidRPr="00571D7F">
        <w:rPr>
          <w:i/>
          <w:iCs/>
          <w:color w:val="auto"/>
        </w:rPr>
        <w:t>(bla</w:t>
      </w:r>
      <w:r w:rsidR="00571D7F" w:rsidRPr="00571D7F">
        <w:rPr>
          <w:color w:val="auto"/>
          <w:vertAlign w:val="subscript"/>
        </w:rPr>
        <w:t>OXA-72</w:t>
      </w:r>
      <w:r w:rsidR="00571D7F" w:rsidRPr="00571D7F">
        <w:rPr>
          <w:color w:val="auto"/>
        </w:rPr>
        <w:t xml:space="preserve"> [OXA-24/40-like], </w:t>
      </w:r>
      <w:r w:rsidR="00571D7F" w:rsidRPr="00571D7F">
        <w:rPr>
          <w:i/>
          <w:iCs/>
          <w:color w:val="auto"/>
        </w:rPr>
        <w:t>n</w:t>
      </w:r>
      <w:r w:rsidR="00571D7F" w:rsidRPr="00571D7F">
        <w:rPr>
          <w:color w:val="auto"/>
        </w:rPr>
        <w:t> = 1</w:t>
      </w:r>
      <w:r w:rsidR="00B524CA" w:rsidRPr="00571D7F">
        <w:rPr>
          <w:color w:val="auto"/>
        </w:rPr>
        <w:t xml:space="preserve">), and </w:t>
      </w:r>
      <w:r w:rsidR="00571D7F" w:rsidRPr="00571D7F">
        <w:rPr>
          <w:color w:val="auto"/>
        </w:rPr>
        <w:t>NSW</w:t>
      </w:r>
      <w:r w:rsidR="003F7FA3" w:rsidRPr="00571D7F">
        <w:rPr>
          <w:color w:val="auto"/>
        </w:rPr>
        <w:t xml:space="preserve"> </w:t>
      </w:r>
      <w:r w:rsidR="00B524CA" w:rsidRPr="00571D7F">
        <w:rPr>
          <w:color w:val="auto"/>
        </w:rPr>
        <w:t>(</w:t>
      </w:r>
      <w:r w:rsidR="003F7FA3" w:rsidRPr="00571D7F">
        <w:rPr>
          <w:color w:val="auto"/>
        </w:rPr>
        <w:t>OXA</w:t>
      </w:r>
      <w:r w:rsidR="00571D7F">
        <w:rPr>
          <w:color w:val="auto"/>
        </w:rPr>
        <w:noBreakHyphen/>
      </w:r>
      <w:r w:rsidR="003F7FA3" w:rsidRPr="00571D7F">
        <w:rPr>
          <w:color w:val="auto"/>
        </w:rPr>
        <w:t>23</w:t>
      </w:r>
      <w:r w:rsidR="00571D7F" w:rsidRPr="00571D7F">
        <w:rPr>
          <w:color w:val="auto"/>
        </w:rPr>
        <w:t>-like</w:t>
      </w:r>
      <w:r w:rsidR="00DC26DD" w:rsidRPr="00571D7F">
        <w:rPr>
          <w:color w:val="auto"/>
        </w:rPr>
        <w:t xml:space="preserve">, </w:t>
      </w:r>
      <w:r w:rsidR="00DC26DD" w:rsidRPr="00571D7F">
        <w:rPr>
          <w:i/>
          <w:iCs/>
          <w:color w:val="auto"/>
        </w:rPr>
        <w:t>n</w:t>
      </w:r>
      <w:r w:rsidR="00DC26DD" w:rsidRPr="00571D7F">
        <w:rPr>
          <w:color w:val="auto"/>
        </w:rPr>
        <w:t> = </w:t>
      </w:r>
      <w:r w:rsidR="00571D7F" w:rsidRPr="00571D7F">
        <w:rPr>
          <w:color w:val="auto"/>
        </w:rPr>
        <w:t>1</w:t>
      </w:r>
      <w:r w:rsidR="00DC26DD" w:rsidRPr="00571D7F">
        <w:rPr>
          <w:color w:val="auto"/>
        </w:rPr>
        <w:t>)</w:t>
      </w:r>
      <w:r w:rsidR="008537D9" w:rsidRPr="00571D7F">
        <w:rPr>
          <w:color w:val="auto"/>
        </w:rPr>
        <w:t>.</w:t>
      </w:r>
    </w:p>
    <w:p w14:paraId="03C04470" w14:textId="7093DF7E" w:rsidR="00F92282" w:rsidRPr="00F968C8" w:rsidRDefault="00086CE1" w:rsidP="00884BBB">
      <w:pPr>
        <w:pStyle w:val="Bulletlist"/>
        <w:numPr>
          <w:ilvl w:val="0"/>
          <w:numId w:val="25"/>
        </w:numPr>
        <w:ind w:left="568" w:hanging="284"/>
        <w:rPr>
          <w:b/>
          <w:color w:val="auto"/>
        </w:rPr>
      </w:pPr>
      <w:r w:rsidRPr="00F968C8">
        <w:rPr>
          <w:color w:val="auto"/>
        </w:rPr>
        <w:t>The number of c</w:t>
      </w:r>
      <w:r w:rsidR="00EE716B" w:rsidRPr="00F968C8">
        <w:rPr>
          <w:color w:val="auto"/>
        </w:rPr>
        <w:t xml:space="preserve">arbapenemase-producing </w:t>
      </w:r>
      <w:r w:rsidR="00294E36" w:rsidRPr="00F968C8">
        <w:rPr>
          <w:i/>
          <w:iCs/>
          <w:color w:val="auto"/>
        </w:rPr>
        <w:t>Pseudomonas</w:t>
      </w:r>
      <w:r w:rsidR="00540743" w:rsidRPr="00F968C8">
        <w:rPr>
          <w:i/>
          <w:iCs/>
          <w:color w:val="auto"/>
        </w:rPr>
        <w:t> </w:t>
      </w:r>
      <w:r w:rsidR="00EE716B" w:rsidRPr="00F968C8">
        <w:rPr>
          <w:i/>
          <w:iCs/>
          <w:color w:val="auto"/>
        </w:rPr>
        <w:t>aeruginosa</w:t>
      </w:r>
      <w:r w:rsidR="00EE716B" w:rsidRPr="00F968C8">
        <w:rPr>
          <w:color w:val="auto"/>
        </w:rPr>
        <w:t xml:space="preserve"> report</w:t>
      </w:r>
      <w:r w:rsidR="00EA2BBF" w:rsidRPr="00F968C8">
        <w:rPr>
          <w:color w:val="auto"/>
        </w:rPr>
        <w:t xml:space="preserve">s </w:t>
      </w:r>
      <w:r w:rsidR="00B524CA" w:rsidRPr="00F968C8">
        <w:rPr>
          <w:color w:val="auto"/>
        </w:rPr>
        <w:t>was</w:t>
      </w:r>
      <w:r w:rsidR="00243781" w:rsidRPr="00F968C8">
        <w:rPr>
          <w:color w:val="auto"/>
        </w:rPr>
        <w:t xml:space="preserve"> </w:t>
      </w:r>
      <w:r w:rsidR="00F968C8" w:rsidRPr="00F968C8">
        <w:rPr>
          <w:color w:val="auto"/>
        </w:rPr>
        <w:t xml:space="preserve">slightly lower than </w:t>
      </w:r>
      <w:r w:rsidR="00243781" w:rsidRPr="00F968C8">
        <w:rPr>
          <w:color w:val="auto"/>
        </w:rPr>
        <w:t>the</w:t>
      </w:r>
      <w:r w:rsidR="00EA2BBF" w:rsidRPr="00F968C8">
        <w:rPr>
          <w:color w:val="auto"/>
        </w:rPr>
        <w:t xml:space="preserve"> previous two-month reporting period (</w:t>
      </w:r>
      <w:r w:rsidR="00EA2BBF" w:rsidRPr="00F968C8">
        <w:rPr>
          <w:i/>
          <w:iCs/>
          <w:color w:val="auto"/>
        </w:rPr>
        <w:t>n</w:t>
      </w:r>
      <w:r w:rsidR="00EA2BBF" w:rsidRPr="00F968C8">
        <w:rPr>
          <w:color w:val="auto"/>
        </w:rPr>
        <w:t> = </w:t>
      </w:r>
      <w:r w:rsidR="00D66936" w:rsidRPr="00F968C8">
        <w:rPr>
          <w:color w:val="auto"/>
        </w:rPr>
        <w:t>1</w:t>
      </w:r>
      <w:r w:rsidR="00F968C8" w:rsidRPr="00F968C8">
        <w:rPr>
          <w:color w:val="auto"/>
        </w:rPr>
        <w:t>0</w:t>
      </w:r>
      <w:r w:rsidR="00243781" w:rsidRPr="00F968C8">
        <w:rPr>
          <w:color w:val="auto"/>
        </w:rPr>
        <w:t xml:space="preserve"> versus </w:t>
      </w:r>
      <w:r w:rsidR="00243781" w:rsidRPr="00F968C8">
        <w:rPr>
          <w:i/>
          <w:iCs/>
          <w:color w:val="auto"/>
        </w:rPr>
        <w:t>n</w:t>
      </w:r>
      <w:r w:rsidR="00243781" w:rsidRPr="00F968C8">
        <w:rPr>
          <w:color w:val="auto"/>
        </w:rPr>
        <w:t> = </w:t>
      </w:r>
      <w:r w:rsidR="00B524CA" w:rsidRPr="00F968C8">
        <w:rPr>
          <w:color w:val="auto"/>
        </w:rPr>
        <w:t>1</w:t>
      </w:r>
      <w:r w:rsidR="00F968C8" w:rsidRPr="00F968C8">
        <w:rPr>
          <w:color w:val="auto"/>
        </w:rPr>
        <w:t>3</w:t>
      </w:r>
      <w:r w:rsidR="00DC26DD" w:rsidRPr="00F968C8">
        <w:rPr>
          <w:color w:val="auto"/>
        </w:rPr>
        <w:t>)</w:t>
      </w:r>
      <w:r w:rsidRPr="00F968C8">
        <w:rPr>
          <w:color w:val="auto"/>
        </w:rPr>
        <w:t xml:space="preserve">. </w:t>
      </w:r>
      <w:r w:rsidR="005C5C06" w:rsidRPr="00F968C8">
        <w:rPr>
          <w:color w:val="auto"/>
        </w:rPr>
        <w:t>Reports</w:t>
      </w:r>
      <w:r w:rsidR="00BE2BE6" w:rsidRPr="00F968C8">
        <w:rPr>
          <w:color w:val="auto"/>
        </w:rPr>
        <w:t xml:space="preserve"> were</w:t>
      </w:r>
      <w:r w:rsidR="00EF5F78" w:rsidRPr="00F968C8">
        <w:rPr>
          <w:color w:val="auto"/>
        </w:rPr>
        <w:t xml:space="preserve"> from </w:t>
      </w:r>
      <w:r w:rsidR="00AB2B07" w:rsidRPr="00F968C8">
        <w:rPr>
          <w:color w:val="auto"/>
        </w:rPr>
        <w:t>NSW</w:t>
      </w:r>
      <w:r w:rsidR="00D66936" w:rsidRPr="00F968C8">
        <w:rPr>
          <w:color w:val="auto"/>
        </w:rPr>
        <w:t xml:space="preserve"> (</w:t>
      </w:r>
      <w:r w:rsidR="00B524CA" w:rsidRPr="00F968C8">
        <w:rPr>
          <w:i/>
          <w:iCs/>
          <w:color w:val="auto"/>
        </w:rPr>
        <w:t>bla</w:t>
      </w:r>
      <w:r w:rsidR="00D66936" w:rsidRPr="00F968C8">
        <w:rPr>
          <w:color w:val="auto"/>
          <w:vertAlign w:val="subscript"/>
        </w:rPr>
        <w:t>GES</w:t>
      </w:r>
      <w:r w:rsidR="00D66936" w:rsidRPr="00F968C8">
        <w:rPr>
          <w:color w:val="auto"/>
        </w:rPr>
        <w:t xml:space="preserve">, </w:t>
      </w:r>
      <w:r w:rsidR="00D66936" w:rsidRPr="00F968C8">
        <w:rPr>
          <w:i/>
          <w:iCs/>
          <w:color w:val="auto"/>
        </w:rPr>
        <w:t>n</w:t>
      </w:r>
      <w:r w:rsidR="00D66936" w:rsidRPr="00F968C8">
        <w:rPr>
          <w:color w:val="auto"/>
        </w:rPr>
        <w:t> = </w:t>
      </w:r>
      <w:r w:rsidR="00F968C8" w:rsidRPr="00F968C8">
        <w:rPr>
          <w:color w:val="auto"/>
        </w:rPr>
        <w:t>2</w:t>
      </w:r>
      <w:r w:rsidR="007B7765" w:rsidRPr="00F968C8">
        <w:rPr>
          <w:color w:val="auto"/>
        </w:rPr>
        <w:t xml:space="preserve">; </w:t>
      </w:r>
      <w:r w:rsidR="007B7765" w:rsidRPr="00F968C8">
        <w:rPr>
          <w:i/>
          <w:iCs/>
          <w:color w:val="auto"/>
        </w:rPr>
        <w:t>bla</w:t>
      </w:r>
      <w:r w:rsidR="00F968C8" w:rsidRPr="00F968C8">
        <w:rPr>
          <w:color w:val="auto"/>
          <w:vertAlign w:val="subscript"/>
        </w:rPr>
        <w:t>NDM</w:t>
      </w:r>
      <w:r w:rsidR="007B7765" w:rsidRPr="00F968C8">
        <w:rPr>
          <w:color w:val="auto"/>
        </w:rPr>
        <w:t xml:space="preserve">, </w:t>
      </w:r>
      <w:r w:rsidR="007B7765" w:rsidRPr="00F968C8">
        <w:rPr>
          <w:i/>
          <w:iCs/>
          <w:color w:val="auto"/>
        </w:rPr>
        <w:t>n</w:t>
      </w:r>
      <w:r w:rsidR="007B7765" w:rsidRPr="00F968C8">
        <w:rPr>
          <w:color w:val="auto"/>
        </w:rPr>
        <w:t xml:space="preserve"> = 1; </w:t>
      </w:r>
      <w:r w:rsidR="007B7765" w:rsidRPr="00F968C8">
        <w:rPr>
          <w:i/>
          <w:iCs/>
          <w:color w:val="auto"/>
        </w:rPr>
        <w:t>bla</w:t>
      </w:r>
      <w:r w:rsidR="007B7765" w:rsidRPr="00F968C8">
        <w:rPr>
          <w:color w:val="auto"/>
          <w:vertAlign w:val="subscript"/>
        </w:rPr>
        <w:t>IMP</w:t>
      </w:r>
      <w:r w:rsidR="007B7765" w:rsidRPr="00F968C8">
        <w:rPr>
          <w:color w:val="auto"/>
        </w:rPr>
        <w:t xml:space="preserve">, </w:t>
      </w:r>
      <w:r w:rsidR="007B7765" w:rsidRPr="00F968C8">
        <w:rPr>
          <w:i/>
          <w:iCs/>
          <w:color w:val="auto"/>
        </w:rPr>
        <w:t>n</w:t>
      </w:r>
      <w:r w:rsidR="007B7765" w:rsidRPr="00F968C8">
        <w:rPr>
          <w:color w:val="auto"/>
        </w:rPr>
        <w:t> = 1</w:t>
      </w:r>
      <w:r w:rsidR="00D66936" w:rsidRPr="00F968C8">
        <w:rPr>
          <w:color w:val="auto"/>
        </w:rPr>
        <w:t xml:space="preserve">), </w:t>
      </w:r>
      <w:r w:rsidR="00DD09CA" w:rsidRPr="00F968C8">
        <w:rPr>
          <w:color w:val="auto"/>
        </w:rPr>
        <w:t>Victoria</w:t>
      </w:r>
      <w:r w:rsidR="00EF5F78" w:rsidRPr="00F968C8">
        <w:rPr>
          <w:color w:val="auto"/>
        </w:rPr>
        <w:t xml:space="preserve"> </w:t>
      </w:r>
      <w:r w:rsidR="00B60B37" w:rsidRPr="00F968C8">
        <w:rPr>
          <w:color w:val="auto"/>
        </w:rPr>
        <w:t>(</w:t>
      </w:r>
      <w:r w:rsidR="007B7765" w:rsidRPr="00F968C8">
        <w:rPr>
          <w:i/>
          <w:iCs/>
          <w:color w:val="auto"/>
        </w:rPr>
        <w:t>bla</w:t>
      </w:r>
      <w:r w:rsidR="007B7765" w:rsidRPr="00F968C8">
        <w:rPr>
          <w:color w:val="auto"/>
          <w:vertAlign w:val="subscript"/>
        </w:rPr>
        <w:t>NDM</w:t>
      </w:r>
      <w:r w:rsidR="007B7765" w:rsidRPr="00F968C8">
        <w:rPr>
          <w:color w:val="auto"/>
          <w:vertAlign w:val="subscript"/>
        </w:rPr>
        <w:noBreakHyphen/>
        <w:t>1</w:t>
      </w:r>
      <w:r w:rsidR="007B7765" w:rsidRPr="00F968C8">
        <w:rPr>
          <w:color w:val="auto"/>
        </w:rPr>
        <w:t xml:space="preserve">, </w:t>
      </w:r>
      <w:r w:rsidR="007B7765" w:rsidRPr="00F968C8">
        <w:rPr>
          <w:i/>
          <w:iCs/>
          <w:color w:val="auto"/>
        </w:rPr>
        <w:t>n</w:t>
      </w:r>
      <w:r w:rsidR="007B7765" w:rsidRPr="00F968C8">
        <w:rPr>
          <w:color w:val="auto"/>
        </w:rPr>
        <w:t> = </w:t>
      </w:r>
      <w:r w:rsidR="00F968C8" w:rsidRPr="00F968C8">
        <w:rPr>
          <w:color w:val="auto"/>
        </w:rPr>
        <w:t>1</w:t>
      </w:r>
      <w:r w:rsidR="007B7765" w:rsidRPr="00F968C8">
        <w:rPr>
          <w:color w:val="auto"/>
        </w:rPr>
        <w:t xml:space="preserve">; </w:t>
      </w:r>
      <w:r w:rsidR="003D3A88" w:rsidRPr="00F968C8">
        <w:rPr>
          <w:i/>
          <w:iCs/>
          <w:color w:val="auto"/>
        </w:rPr>
        <w:t>bla</w:t>
      </w:r>
      <w:r w:rsidR="003D3A88" w:rsidRPr="00F968C8">
        <w:rPr>
          <w:color w:val="auto"/>
          <w:vertAlign w:val="subscript"/>
        </w:rPr>
        <w:t>VIM-</w:t>
      </w:r>
      <w:r w:rsidR="00F968C8" w:rsidRPr="00F968C8">
        <w:rPr>
          <w:color w:val="auto"/>
          <w:vertAlign w:val="subscript"/>
        </w:rPr>
        <w:t>1</w:t>
      </w:r>
      <w:r w:rsidR="003D3A88" w:rsidRPr="00F968C8">
        <w:rPr>
          <w:color w:val="auto"/>
        </w:rPr>
        <w:t xml:space="preserve">, </w:t>
      </w:r>
      <w:r w:rsidR="003D3A88" w:rsidRPr="00F968C8">
        <w:rPr>
          <w:i/>
          <w:iCs/>
          <w:color w:val="auto"/>
        </w:rPr>
        <w:t>n</w:t>
      </w:r>
      <w:r w:rsidR="003D3A88" w:rsidRPr="00F968C8">
        <w:rPr>
          <w:color w:val="auto"/>
        </w:rPr>
        <w:t> = 1</w:t>
      </w:r>
      <w:r w:rsidR="00D66936" w:rsidRPr="00F968C8">
        <w:rPr>
          <w:color w:val="auto"/>
        </w:rPr>
        <w:t xml:space="preserve">; </w:t>
      </w:r>
      <w:r w:rsidR="00D66936" w:rsidRPr="00F968C8">
        <w:rPr>
          <w:i/>
          <w:iCs/>
          <w:color w:val="auto"/>
        </w:rPr>
        <w:t>bla</w:t>
      </w:r>
      <w:r w:rsidR="00F968C8" w:rsidRPr="00F968C8">
        <w:rPr>
          <w:color w:val="auto"/>
          <w:vertAlign w:val="subscript"/>
        </w:rPr>
        <w:t>KPC</w:t>
      </w:r>
      <w:r w:rsidR="00D66936" w:rsidRPr="00F968C8">
        <w:rPr>
          <w:color w:val="auto"/>
          <w:vertAlign w:val="subscript"/>
        </w:rPr>
        <w:t>-</w:t>
      </w:r>
      <w:r w:rsidR="00F968C8" w:rsidRPr="00F968C8">
        <w:rPr>
          <w:color w:val="auto"/>
          <w:vertAlign w:val="subscript"/>
        </w:rPr>
        <w:t>2</w:t>
      </w:r>
      <w:r w:rsidR="00D66936" w:rsidRPr="00F968C8">
        <w:rPr>
          <w:color w:val="auto"/>
        </w:rPr>
        <w:t xml:space="preserve">, </w:t>
      </w:r>
      <w:r w:rsidR="00D66936" w:rsidRPr="00F968C8">
        <w:rPr>
          <w:i/>
          <w:iCs/>
          <w:color w:val="auto"/>
        </w:rPr>
        <w:t>n</w:t>
      </w:r>
      <w:r w:rsidR="00D66936" w:rsidRPr="00F968C8">
        <w:rPr>
          <w:color w:val="auto"/>
        </w:rPr>
        <w:t> = 1</w:t>
      </w:r>
      <w:r w:rsidR="00FB2578" w:rsidRPr="00F968C8">
        <w:rPr>
          <w:color w:val="auto"/>
        </w:rPr>
        <w:t>)</w:t>
      </w:r>
      <w:r w:rsidR="003D4267" w:rsidRPr="00F968C8">
        <w:rPr>
          <w:color w:val="auto"/>
        </w:rPr>
        <w:t>,</w:t>
      </w:r>
      <w:r w:rsidR="00FB2578" w:rsidRPr="00F968C8">
        <w:rPr>
          <w:color w:val="auto"/>
        </w:rPr>
        <w:t xml:space="preserve"> </w:t>
      </w:r>
      <w:r w:rsidR="00F968C8" w:rsidRPr="00F968C8">
        <w:rPr>
          <w:color w:val="auto"/>
        </w:rPr>
        <w:t>Queensland (</w:t>
      </w:r>
      <w:r w:rsidR="00F968C8" w:rsidRPr="00F968C8">
        <w:rPr>
          <w:i/>
          <w:iCs/>
          <w:color w:val="auto"/>
        </w:rPr>
        <w:t>bla</w:t>
      </w:r>
      <w:r w:rsidR="00F968C8" w:rsidRPr="00F968C8">
        <w:rPr>
          <w:color w:val="auto"/>
          <w:vertAlign w:val="subscript"/>
        </w:rPr>
        <w:t>NDM</w:t>
      </w:r>
      <w:r w:rsidR="00F968C8" w:rsidRPr="00F968C8">
        <w:rPr>
          <w:color w:val="auto"/>
          <w:vertAlign w:val="subscript"/>
        </w:rPr>
        <w:noBreakHyphen/>
        <w:t>1</w:t>
      </w:r>
      <w:r w:rsidR="00F968C8" w:rsidRPr="00F968C8">
        <w:rPr>
          <w:color w:val="auto"/>
        </w:rPr>
        <w:t xml:space="preserve">, </w:t>
      </w:r>
      <w:r w:rsidR="00F968C8" w:rsidRPr="00F968C8">
        <w:rPr>
          <w:i/>
          <w:iCs/>
          <w:color w:val="auto"/>
        </w:rPr>
        <w:t>n</w:t>
      </w:r>
      <w:r w:rsidR="00F968C8" w:rsidRPr="00F968C8">
        <w:rPr>
          <w:color w:val="auto"/>
        </w:rPr>
        <w:t xml:space="preserve"> = 1, </w:t>
      </w:r>
      <w:r w:rsidR="00F968C8" w:rsidRPr="00F968C8">
        <w:rPr>
          <w:i/>
          <w:iCs/>
          <w:color w:val="auto"/>
        </w:rPr>
        <w:t>bla</w:t>
      </w:r>
      <w:r w:rsidR="00F968C8" w:rsidRPr="00F968C8">
        <w:rPr>
          <w:color w:val="auto"/>
          <w:vertAlign w:val="subscript"/>
        </w:rPr>
        <w:t>NDM</w:t>
      </w:r>
      <w:r w:rsidR="00F968C8" w:rsidRPr="00F968C8">
        <w:rPr>
          <w:color w:val="auto"/>
          <w:vertAlign w:val="subscript"/>
        </w:rPr>
        <w:noBreakHyphen/>
        <w:t>1</w:t>
      </w:r>
      <w:r w:rsidR="00F968C8" w:rsidRPr="00F968C8">
        <w:rPr>
          <w:color w:val="auto"/>
        </w:rPr>
        <w:t>+</w:t>
      </w:r>
      <w:r w:rsidR="00F968C8" w:rsidRPr="00F968C8">
        <w:rPr>
          <w:i/>
          <w:iCs/>
          <w:color w:val="auto"/>
        </w:rPr>
        <w:t>bla</w:t>
      </w:r>
      <w:r w:rsidR="00F968C8" w:rsidRPr="00F968C8">
        <w:rPr>
          <w:color w:val="auto"/>
          <w:vertAlign w:val="subscript"/>
        </w:rPr>
        <w:t>IMP-1</w:t>
      </w:r>
      <w:r w:rsidR="00F968C8" w:rsidRPr="00F968C8">
        <w:rPr>
          <w:color w:val="auto"/>
        </w:rPr>
        <w:t xml:space="preserve"> </w:t>
      </w:r>
      <w:r w:rsidR="00F968C8" w:rsidRPr="00F968C8">
        <w:rPr>
          <w:i/>
          <w:iCs/>
          <w:color w:val="auto"/>
        </w:rPr>
        <w:t>n</w:t>
      </w:r>
      <w:r w:rsidR="00F968C8" w:rsidRPr="00F968C8">
        <w:rPr>
          <w:color w:val="auto"/>
        </w:rPr>
        <w:t xml:space="preserve"> = 1), </w:t>
      </w:r>
      <w:r w:rsidR="00D66936" w:rsidRPr="00F968C8">
        <w:rPr>
          <w:color w:val="auto"/>
        </w:rPr>
        <w:t>and</w:t>
      </w:r>
      <w:r w:rsidR="00853048" w:rsidRPr="00F968C8">
        <w:rPr>
          <w:color w:val="auto"/>
        </w:rPr>
        <w:t xml:space="preserve"> WA (</w:t>
      </w:r>
      <w:r w:rsidR="00853048" w:rsidRPr="00F968C8">
        <w:rPr>
          <w:i/>
          <w:iCs/>
          <w:color w:val="auto"/>
        </w:rPr>
        <w:t>bla</w:t>
      </w:r>
      <w:r w:rsidR="007B7765" w:rsidRPr="00F968C8">
        <w:rPr>
          <w:color w:val="auto"/>
          <w:vertAlign w:val="subscript"/>
        </w:rPr>
        <w:t>NDM</w:t>
      </w:r>
      <w:r w:rsidR="00853048" w:rsidRPr="00F968C8">
        <w:rPr>
          <w:color w:val="auto"/>
          <w:vertAlign w:val="subscript"/>
        </w:rPr>
        <w:noBreakHyphen/>
      </w:r>
      <w:r w:rsidR="007B7765" w:rsidRPr="00F968C8">
        <w:rPr>
          <w:color w:val="auto"/>
          <w:vertAlign w:val="subscript"/>
        </w:rPr>
        <w:t>1</w:t>
      </w:r>
      <w:r w:rsidR="00853048" w:rsidRPr="00F968C8">
        <w:rPr>
          <w:color w:val="auto"/>
        </w:rPr>
        <w:t xml:space="preserve">, </w:t>
      </w:r>
      <w:r w:rsidR="00853048" w:rsidRPr="00F968C8">
        <w:rPr>
          <w:i/>
          <w:iCs/>
          <w:color w:val="auto"/>
        </w:rPr>
        <w:t>n</w:t>
      </w:r>
      <w:r w:rsidR="00853048" w:rsidRPr="00F968C8">
        <w:rPr>
          <w:color w:val="auto"/>
        </w:rPr>
        <w:t> = </w:t>
      </w:r>
      <w:r w:rsidR="00F968C8" w:rsidRPr="00F968C8">
        <w:rPr>
          <w:color w:val="auto"/>
        </w:rPr>
        <w:t>1</w:t>
      </w:r>
      <w:r w:rsidR="00853048" w:rsidRPr="00F968C8">
        <w:rPr>
          <w:color w:val="auto"/>
        </w:rPr>
        <w:t>)</w:t>
      </w:r>
      <w:r w:rsidR="00D66936" w:rsidRPr="00F968C8">
        <w:rPr>
          <w:color w:val="auto"/>
        </w:rPr>
        <w:t>.</w:t>
      </w:r>
    </w:p>
    <w:p w14:paraId="5B958ED9" w14:textId="1D42877B" w:rsidR="009302F2" w:rsidRPr="001239DE" w:rsidRDefault="009302F2" w:rsidP="009302F2">
      <w:pPr>
        <w:pStyle w:val="Normal-beforebullets"/>
        <w:rPr>
          <w:b/>
          <w:bCs/>
        </w:rPr>
      </w:pPr>
      <w:r>
        <w:rPr>
          <w:b/>
          <w:bCs/>
        </w:rPr>
        <w:t>Linezolid</w:t>
      </w:r>
      <w:r w:rsidR="000A0C77">
        <w:rPr>
          <w:b/>
          <w:bCs/>
        </w:rPr>
        <w:t>-</w:t>
      </w:r>
      <w:r w:rsidR="009A2FF3">
        <w:rPr>
          <w:b/>
          <w:bCs/>
        </w:rPr>
        <w:t xml:space="preserve">resistant </w:t>
      </w:r>
      <w:r w:rsidR="009A2FF3" w:rsidRPr="0013424A">
        <w:rPr>
          <w:b/>
          <w:bCs/>
          <w:i/>
          <w:iCs/>
        </w:rPr>
        <w:t>Enterococcus</w:t>
      </w:r>
      <w:r w:rsidR="001239DE">
        <w:rPr>
          <w:b/>
          <w:bCs/>
        </w:rPr>
        <w:t xml:space="preserve"> species</w:t>
      </w:r>
    </w:p>
    <w:p w14:paraId="5CA32453" w14:textId="4FF335EA" w:rsidR="009302F2" w:rsidRPr="004C25C0" w:rsidRDefault="00B36E61" w:rsidP="00195630">
      <w:pPr>
        <w:pStyle w:val="Bulletlist"/>
        <w:numPr>
          <w:ilvl w:val="0"/>
          <w:numId w:val="25"/>
        </w:numPr>
        <w:ind w:left="567" w:hanging="283"/>
        <w:rPr>
          <w:bCs/>
          <w:color w:val="auto"/>
        </w:rPr>
      </w:pPr>
      <w:r w:rsidRPr="004C25C0">
        <w:rPr>
          <w:bCs/>
          <w:color w:val="auto"/>
        </w:rPr>
        <w:t>Fifteen</w:t>
      </w:r>
      <w:r w:rsidR="0013424A" w:rsidRPr="004C25C0">
        <w:rPr>
          <w:bCs/>
          <w:color w:val="auto"/>
        </w:rPr>
        <w:t xml:space="preserve"> linezolid</w:t>
      </w:r>
      <w:r w:rsidR="005834AF" w:rsidRPr="004C25C0">
        <w:rPr>
          <w:bCs/>
          <w:color w:val="auto"/>
        </w:rPr>
        <w:t>-</w:t>
      </w:r>
      <w:r w:rsidR="0013424A" w:rsidRPr="004C25C0">
        <w:rPr>
          <w:bCs/>
          <w:color w:val="auto"/>
        </w:rPr>
        <w:t xml:space="preserve">resistant </w:t>
      </w:r>
      <w:r w:rsidR="00B742EE" w:rsidRPr="004C25C0">
        <w:rPr>
          <w:bCs/>
          <w:i/>
          <w:iCs/>
          <w:color w:val="auto"/>
        </w:rPr>
        <w:t xml:space="preserve">Enterococcus </w:t>
      </w:r>
      <w:r w:rsidR="001239DE" w:rsidRPr="004C25C0">
        <w:rPr>
          <w:bCs/>
          <w:color w:val="auto"/>
        </w:rPr>
        <w:t xml:space="preserve">species </w:t>
      </w:r>
      <w:r w:rsidR="00420501" w:rsidRPr="004C25C0">
        <w:rPr>
          <w:bCs/>
          <w:color w:val="auto"/>
        </w:rPr>
        <w:t>w</w:t>
      </w:r>
      <w:r w:rsidR="00247EE3" w:rsidRPr="004C25C0">
        <w:rPr>
          <w:bCs/>
          <w:color w:val="auto"/>
        </w:rPr>
        <w:t>ere</w:t>
      </w:r>
      <w:r w:rsidR="00420501" w:rsidRPr="004C25C0">
        <w:rPr>
          <w:bCs/>
          <w:color w:val="auto"/>
        </w:rPr>
        <w:t xml:space="preserve"> reported</w:t>
      </w:r>
      <w:r w:rsidR="00FA2E13" w:rsidRPr="004C25C0">
        <w:rPr>
          <w:bCs/>
          <w:color w:val="auto"/>
        </w:rPr>
        <w:t xml:space="preserve"> during this period</w:t>
      </w:r>
      <w:r w:rsidR="00971184" w:rsidRPr="004C25C0">
        <w:rPr>
          <w:bCs/>
          <w:color w:val="auto"/>
        </w:rPr>
        <w:t>.</w:t>
      </w:r>
      <w:r w:rsidR="005F4247" w:rsidRPr="004C25C0">
        <w:rPr>
          <w:bCs/>
          <w:color w:val="auto"/>
        </w:rPr>
        <w:t xml:space="preserve"> </w:t>
      </w:r>
      <w:r w:rsidR="0087609C" w:rsidRPr="004C25C0">
        <w:rPr>
          <w:bCs/>
          <w:color w:val="auto"/>
        </w:rPr>
        <w:t xml:space="preserve">There were </w:t>
      </w:r>
      <w:r w:rsidRPr="004C25C0">
        <w:rPr>
          <w:bCs/>
          <w:color w:val="auto"/>
        </w:rPr>
        <w:t>nine</w:t>
      </w:r>
      <w:r w:rsidR="00971184" w:rsidRPr="004C25C0">
        <w:rPr>
          <w:bCs/>
          <w:color w:val="auto"/>
        </w:rPr>
        <w:t xml:space="preserve"> </w:t>
      </w:r>
      <w:r w:rsidR="001239DE" w:rsidRPr="004C25C0">
        <w:rPr>
          <w:bCs/>
          <w:i/>
          <w:iCs/>
          <w:color w:val="auto"/>
        </w:rPr>
        <w:t>E. fa</w:t>
      </w:r>
      <w:r w:rsidR="0047729F" w:rsidRPr="004C25C0">
        <w:rPr>
          <w:bCs/>
          <w:i/>
          <w:iCs/>
          <w:color w:val="auto"/>
        </w:rPr>
        <w:t>e</w:t>
      </w:r>
      <w:r w:rsidR="004C25C0" w:rsidRPr="004C25C0">
        <w:rPr>
          <w:bCs/>
          <w:i/>
          <w:iCs/>
          <w:color w:val="auto"/>
        </w:rPr>
        <w:t>cium</w:t>
      </w:r>
      <w:r w:rsidR="00E449B5" w:rsidRPr="004C25C0">
        <w:rPr>
          <w:bCs/>
          <w:color w:val="auto"/>
        </w:rPr>
        <w:t xml:space="preserve"> </w:t>
      </w:r>
      <w:r w:rsidR="0087609C" w:rsidRPr="004C25C0">
        <w:rPr>
          <w:bCs/>
          <w:color w:val="auto"/>
        </w:rPr>
        <w:t>report</w:t>
      </w:r>
      <w:r w:rsidR="004C25C0" w:rsidRPr="004C25C0">
        <w:rPr>
          <w:bCs/>
          <w:color w:val="auto"/>
        </w:rPr>
        <w:t>s all</w:t>
      </w:r>
      <w:r w:rsidR="0087609C" w:rsidRPr="004C25C0">
        <w:rPr>
          <w:bCs/>
          <w:color w:val="auto"/>
        </w:rPr>
        <w:t xml:space="preserve"> from </w:t>
      </w:r>
      <w:r w:rsidR="004C25C0" w:rsidRPr="004C25C0">
        <w:rPr>
          <w:bCs/>
          <w:color w:val="auto"/>
        </w:rPr>
        <w:t>Victoria;</w:t>
      </w:r>
      <w:r w:rsidR="0087609C" w:rsidRPr="004C25C0">
        <w:rPr>
          <w:bCs/>
          <w:color w:val="auto"/>
        </w:rPr>
        <w:t xml:space="preserve"> </w:t>
      </w:r>
      <w:r w:rsidR="006D7E55" w:rsidRPr="004C25C0">
        <w:rPr>
          <w:bCs/>
          <w:color w:val="auto"/>
        </w:rPr>
        <w:t>and</w:t>
      </w:r>
      <w:r w:rsidR="0087609C" w:rsidRPr="004C25C0">
        <w:rPr>
          <w:bCs/>
          <w:color w:val="auto"/>
        </w:rPr>
        <w:t xml:space="preserve"> </w:t>
      </w:r>
      <w:r w:rsidR="004C25C0" w:rsidRPr="004C25C0">
        <w:rPr>
          <w:bCs/>
          <w:color w:val="auto"/>
        </w:rPr>
        <w:t>six</w:t>
      </w:r>
      <w:r w:rsidR="0087609C" w:rsidRPr="004C25C0">
        <w:rPr>
          <w:bCs/>
          <w:color w:val="auto"/>
        </w:rPr>
        <w:t xml:space="preserve"> </w:t>
      </w:r>
      <w:r w:rsidR="0087609C" w:rsidRPr="004C25C0">
        <w:rPr>
          <w:bCs/>
          <w:i/>
          <w:iCs/>
          <w:color w:val="auto"/>
        </w:rPr>
        <w:t>E. faec</w:t>
      </w:r>
      <w:r w:rsidR="004C25C0" w:rsidRPr="004C25C0">
        <w:rPr>
          <w:bCs/>
          <w:i/>
          <w:iCs/>
          <w:color w:val="auto"/>
        </w:rPr>
        <w:t>alis</w:t>
      </w:r>
      <w:r w:rsidR="0087609C" w:rsidRPr="004C25C0">
        <w:rPr>
          <w:bCs/>
          <w:color w:val="auto"/>
        </w:rPr>
        <w:t xml:space="preserve"> repor</w:t>
      </w:r>
      <w:r w:rsidR="004C25C0" w:rsidRPr="004C25C0">
        <w:rPr>
          <w:bCs/>
          <w:color w:val="auto"/>
        </w:rPr>
        <w:t>ts</w:t>
      </w:r>
      <w:r w:rsidR="0087609C" w:rsidRPr="004C25C0">
        <w:rPr>
          <w:bCs/>
          <w:color w:val="auto"/>
        </w:rPr>
        <w:t xml:space="preserve"> from </w:t>
      </w:r>
      <w:r w:rsidR="004C25C0" w:rsidRPr="004C25C0">
        <w:rPr>
          <w:bCs/>
          <w:color w:val="auto"/>
        </w:rPr>
        <w:t>Victoria</w:t>
      </w:r>
      <w:r w:rsidR="0087609C" w:rsidRPr="004C25C0">
        <w:rPr>
          <w:bCs/>
          <w:color w:val="auto"/>
        </w:rPr>
        <w:t xml:space="preserve"> (</w:t>
      </w:r>
      <w:r w:rsidR="0087609C" w:rsidRPr="004C25C0">
        <w:rPr>
          <w:bCs/>
          <w:i/>
          <w:iCs/>
          <w:color w:val="auto"/>
        </w:rPr>
        <w:t>n</w:t>
      </w:r>
      <w:r w:rsidR="0087609C" w:rsidRPr="004C25C0">
        <w:rPr>
          <w:bCs/>
          <w:color w:val="auto"/>
        </w:rPr>
        <w:t xml:space="preserve"> = 3), </w:t>
      </w:r>
      <w:r w:rsidR="004C25C0" w:rsidRPr="004C25C0">
        <w:rPr>
          <w:bCs/>
          <w:color w:val="auto"/>
        </w:rPr>
        <w:t>SA (</w:t>
      </w:r>
      <w:r w:rsidR="004C25C0" w:rsidRPr="004C25C0">
        <w:rPr>
          <w:bCs/>
          <w:i/>
          <w:iCs/>
          <w:color w:val="auto"/>
        </w:rPr>
        <w:t>n</w:t>
      </w:r>
      <w:r w:rsidR="004C25C0" w:rsidRPr="004C25C0">
        <w:rPr>
          <w:bCs/>
          <w:color w:val="auto"/>
        </w:rPr>
        <w:t> = 1), WA</w:t>
      </w:r>
      <w:r w:rsidR="0087609C" w:rsidRPr="004C25C0">
        <w:rPr>
          <w:bCs/>
          <w:color w:val="auto"/>
        </w:rPr>
        <w:t xml:space="preserve"> (</w:t>
      </w:r>
      <w:r w:rsidR="0087609C" w:rsidRPr="004C25C0">
        <w:rPr>
          <w:bCs/>
          <w:i/>
          <w:iCs/>
          <w:color w:val="auto"/>
        </w:rPr>
        <w:t>n</w:t>
      </w:r>
      <w:r w:rsidR="0087609C" w:rsidRPr="004C25C0">
        <w:rPr>
          <w:bCs/>
          <w:color w:val="auto"/>
        </w:rPr>
        <w:t xml:space="preserve"> = 1) and </w:t>
      </w:r>
      <w:r w:rsidR="004C25C0" w:rsidRPr="004C25C0">
        <w:rPr>
          <w:bCs/>
          <w:color w:val="auto"/>
        </w:rPr>
        <w:t>the Australian Capital Territory</w:t>
      </w:r>
      <w:r w:rsidR="0087609C" w:rsidRPr="004C25C0">
        <w:rPr>
          <w:bCs/>
          <w:color w:val="auto"/>
        </w:rPr>
        <w:t xml:space="preserve"> (</w:t>
      </w:r>
      <w:r w:rsidR="0087609C" w:rsidRPr="004C25C0">
        <w:rPr>
          <w:bCs/>
          <w:i/>
          <w:iCs/>
          <w:color w:val="auto"/>
        </w:rPr>
        <w:t>n</w:t>
      </w:r>
      <w:r w:rsidR="0087609C" w:rsidRPr="004C25C0">
        <w:rPr>
          <w:bCs/>
          <w:color w:val="auto"/>
        </w:rPr>
        <w:t> = 1)</w:t>
      </w:r>
      <w:r w:rsidR="006D7E55" w:rsidRPr="004C25C0">
        <w:rPr>
          <w:bCs/>
          <w:color w:val="auto"/>
        </w:rPr>
        <w:t xml:space="preserve">. All </w:t>
      </w:r>
      <w:r w:rsidR="004C25C0" w:rsidRPr="004C25C0">
        <w:rPr>
          <w:bCs/>
          <w:color w:val="auto"/>
        </w:rPr>
        <w:t xml:space="preserve">except one </w:t>
      </w:r>
      <w:r w:rsidR="004C25C0" w:rsidRPr="004C25C0">
        <w:rPr>
          <w:bCs/>
          <w:i/>
          <w:iCs/>
          <w:color w:val="auto"/>
        </w:rPr>
        <w:t>E. faecium</w:t>
      </w:r>
      <w:r w:rsidR="004C25C0" w:rsidRPr="004C25C0">
        <w:rPr>
          <w:bCs/>
          <w:color w:val="auto"/>
        </w:rPr>
        <w:t xml:space="preserve"> </w:t>
      </w:r>
      <w:r w:rsidR="006D7E55" w:rsidRPr="004C25C0">
        <w:rPr>
          <w:bCs/>
          <w:color w:val="auto"/>
        </w:rPr>
        <w:t xml:space="preserve">harboured </w:t>
      </w:r>
      <w:r w:rsidR="006D7E55" w:rsidRPr="004C25C0">
        <w:rPr>
          <w:bCs/>
          <w:i/>
          <w:iCs/>
          <w:color w:val="auto"/>
        </w:rPr>
        <w:t>optrA</w:t>
      </w:r>
      <w:r w:rsidR="006D7E55" w:rsidRPr="004C25C0">
        <w:rPr>
          <w:bCs/>
          <w:color w:val="auto"/>
        </w:rPr>
        <w:t xml:space="preserve"> genes</w:t>
      </w:r>
      <w:r w:rsidR="009E477F" w:rsidRPr="004C25C0">
        <w:rPr>
          <w:bCs/>
          <w:color w:val="auto"/>
        </w:rPr>
        <w:t>.</w:t>
      </w:r>
    </w:p>
    <w:p w14:paraId="37BE8E17" w14:textId="77777777" w:rsidR="00DF5685" w:rsidRPr="002E0625" w:rsidRDefault="00DF5685" w:rsidP="00DF5685">
      <w:pPr>
        <w:pStyle w:val="Normal-beforebullets"/>
        <w:rPr>
          <w:b/>
          <w:bCs/>
        </w:rPr>
      </w:pPr>
      <w:r w:rsidRPr="002E0625">
        <w:rPr>
          <w:b/>
          <w:bCs/>
          <w:i/>
          <w:iCs/>
        </w:rPr>
        <w:t>Candida</w:t>
      </w:r>
      <w:r>
        <w:rPr>
          <w:b/>
          <w:bCs/>
          <w:i/>
          <w:iCs/>
        </w:rPr>
        <w:t> </w:t>
      </w:r>
      <w:r w:rsidRPr="002E0625">
        <w:rPr>
          <w:b/>
          <w:bCs/>
          <w:i/>
          <w:iCs/>
        </w:rPr>
        <w:t>auris</w:t>
      </w:r>
    </w:p>
    <w:p w14:paraId="245DD2D6" w14:textId="4936EB2D" w:rsidR="00DF5685" w:rsidRPr="00D74193" w:rsidRDefault="005524F9" w:rsidP="00DF5685">
      <w:pPr>
        <w:pStyle w:val="Bulletlist"/>
        <w:rPr>
          <w:color w:val="auto"/>
        </w:rPr>
      </w:pPr>
      <w:r w:rsidRPr="00D74193">
        <w:rPr>
          <w:color w:val="auto"/>
        </w:rPr>
        <w:t>T</w:t>
      </w:r>
      <w:r w:rsidR="00D74193" w:rsidRPr="00D74193">
        <w:rPr>
          <w:color w:val="auto"/>
        </w:rPr>
        <w:t>hree</w:t>
      </w:r>
      <w:r w:rsidR="00294E36" w:rsidRPr="00D74193">
        <w:rPr>
          <w:color w:val="auto"/>
        </w:rPr>
        <w:t xml:space="preserve"> </w:t>
      </w:r>
      <w:r w:rsidR="00DF5685" w:rsidRPr="00D74193">
        <w:rPr>
          <w:i/>
          <w:iCs/>
          <w:color w:val="auto"/>
        </w:rPr>
        <w:t>Candida auris</w:t>
      </w:r>
      <w:r w:rsidR="00DF5685" w:rsidRPr="00D74193">
        <w:rPr>
          <w:color w:val="auto"/>
        </w:rPr>
        <w:t xml:space="preserve"> were reported during this period.</w:t>
      </w:r>
      <w:r w:rsidR="005F4247" w:rsidRPr="00D74193">
        <w:rPr>
          <w:color w:val="auto"/>
        </w:rPr>
        <w:t xml:space="preserve"> The reports were from </w:t>
      </w:r>
      <w:r w:rsidR="00D74193" w:rsidRPr="00D74193">
        <w:rPr>
          <w:color w:val="auto"/>
        </w:rPr>
        <w:t>Victoria</w:t>
      </w:r>
      <w:r w:rsidR="005F4247" w:rsidRPr="00D74193">
        <w:rPr>
          <w:color w:val="auto"/>
        </w:rPr>
        <w:t xml:space="preserve"> (</w:t>
      </w:r>
      <w:r w:rsidR="005F4247" w:rsidRPr="00D74193">
        <w:rPr>
          <w:i/>
          <w:iCs/>
          <w:color w:val="auto"/>
        </w:rPr>
        <w:t>n</w:t>
      </w:r>
      <w:r w:rsidR="005F4247" w:rsidRPr="00D74193">
        <w:rPr>
          <w:color w:val="auto"/>
        </w:rPr>
        <w:t> = </w:t>
      </w:r>
      <w:r w:rsidR="00D74193" w:rsidRPr="00D74193">
        <w:rPr>
          <w:color w:val="auto"/>
        </w:rPr>
        <w:t>2</w:t>
      </w:r>
      <w:r w:rsidR="00B524CA" w:rsidRPr="00D74193">
        <w:rPr>
          <w:color w:val="auto"/>
        </w:rPr>
        <w:t xml:space="preserve">) </w:t>
      </w:r>
      <w:r w:rsidR="005F4247" w:rsidRPr="00D74193">
        <w:rPr>
          <w:color w:val="auto"/>
        </w:rPr>
        <w:t xml:space="preserve">and </w:t>
      </w:r>
      <w:r w:rsidR="00D74193" w:rsidRPr="00D74193">
        <w:rPr>
          <w:color w:val="auto"/>
        </w:rPr>
        <w:t>Queensland</w:t>
      </w:r>
      <w:r w:rsidR="005F4247" w:rsidRPr="00D74193">
        <w:rPr>
          <w:color w:val="auto"/>
        </w:rPr>
        <w:t xml:space="preserve"> (</w:t>
      </w:r>
      <w:r w:rsidR="005F4247" w:rsidRPr="00D74193">
        <w:rPr>
          <w:i/>
          <w:iCs/>
          <w:color w:val="auto"/>
        </w:rPr>
        <w:t>n</w:t>
      </w:r>
      <w:r w:rsidR="005F4247" w:rsidRPr="00D74193">
        <w:rPr>
          <w:color w:val="auto"/>
        </w:rPr>
        <w:t> = 1).</w:t>
      </w:r>
    </w:p>
    <w:p w14:paraId="059C68EE" w14:textId="375F763E" w:rsidR="00DF5685" w:rsidRPr="002E0625" w:rsidRDefault="00DF5685" w:rsidP="00DF5685">
      <w:pPr>
        <w:pStyle w:val="Normal-beforebullets"/>
        <w:rPr>
          <w:b/>
          <w:bCs/>
        </w:rPr>
      </w:pPr>
      <w:r>
        <w:rPr>
          <w:b/>
          <w:bCs/>
        </w:rPr>
        <w:t>Linezolid- or vancomycin-</w:t>
      </w:r>
      <w:r w:rsidRPr="002E0625">
        <w:rPr>
          <w:b/>
          <w:bCs/>
        </w:rPr>
        <w:t xml:space="preserve">nonsusceptible </w:t>
      </w:r>
      <w:r w:rsidRPr="002E0625">
        <w:rPr>
          <w:b/>
          <w:bCs/>
          <w:i/>
        </w:rPr>
        <w:t>Staphylococcus</w:t>
      </w:r>
      <w:r>
        <w:rPr>
          <w:b/>
          <w:bCs/>
          <w:i/>
        </w:rPr>
        <w:t> </w:t>
      </w:r>
      <w:r w:rsidRPr="002E0625">
        <w:rPr>
          <w:b/>
          <w:bCs/>
          <w:i/>
        </w:rPr>
        <w:t xml:space="preserve">aureus </w:t>
      </w:r>
      <w:r w:rsidRPr="00C136B0">
        <w:rPr>
          <w:b/>
          <w:bCs/>
          <w:iCs/>
        </w:rPr>
        <w:t>complex</w:t>
      </w:r>
    </w:p>
    <w:p w14:paraId="5C723106" w14:textId="248D664B" w:rsidR="00DF5685" w:rsidRPr="00D74193" w:rsidRDefault="00DF5685" w:rsidP="00DF5685">
      <w:pPr>
        <w:pStyle w:val="Bulletlist"/>
        <w:numPr>
          <w:ilvl w:val="0"/>
          <w:numId w:val="24"/>
        </w:numPr>
        <w:ind w:left="568" w:hanging="284"/>
        <w:rPr>
          <w:color w:val="auto"/>
        </w:rPr>
      </w:pPr>
      <w:bookmarkStart w:id="14" w:name="_Hlk121144307"/>
      <w:r w:rsidRPr="00D74193">
        <w:rPr>
          <w:color w:val="auto"/>
        </w:rPr>
        <w:t xml:space="preserve">There </w:t>
      </w:r>
      <w:r w:rsidR="00971184" w:rsidRPr="00D74193">
        <w:rPr>
          <w:color w:val="auto"/>
        </w:rPr>
        <w:t>were no</w:t>
      </w:r>
      <w:r w:rsidRPr="00D74193">
        <w:rPr>
          <w:color w:val="auto"/>
        </w:rPr>
        <w:t xml:space="preserve"> report</w:t>
      </w:r>
      <w:r w:rsidR="00971184" w:rsidRPr="00D74193">
        <w:rPr>
          <w:color w:val="auto"/>
        </w:rPr>
        <w:t>s</w:t>
      </w:r>
      <w:r w:rsidRPr="00D74193">
        <w:rPr>
          <w:color w:val="auto"/>
        </w:rPr>
        <w:t xml:space="preserve"> of</w:t>
      </w:r>
      <w:r w:rsidR="00971184" w:rsidRPr="00D74193">
        <w:rPr>
          <w:color w:val="auto"/>
        </w:rPr>
        <w:t xml:space="preserve"> linezolid- or </w:t>
      </w:r>
      <w:r w:rsidRPr="00D74193">
        <w:rPr>
          <w:color w:val="auto"/>
        </w:rPr>
        <w:t xml:space="preserve">vancomycin-nonsusceptible </w:t>
      </w:r>
      <w:r w:rsidR="00BF4DE9" w:rsidRPr="00D74193">
        <w:rPr>
          <w:i/>
          <w:iCs/>
          <w:color w:val="auto"/>
        </w:rPr>
        <w:t>Staphylococcus</w:t>
      </w:r>
      <w:r w:rsidR="00BF4DE9" w:rsidRPr="00D74193">
        <w:rPr>
          <w:b/>
          <w:bCs/>
          <w:i/>
          <w:iCs/>
          <w:color w:val="auto"/>
        </w:rPr>
        <w:t xml:space="preserve"> </w:t>
      </w:r>
      <w:r w:rsidRPr="00D74193">
        <w:rPr>
          <w:i/>
          <w:iCs/>
          <w:color w:val="auto"/>
        </w:rPr>
        <w:t>aureus</w:t>
      </w:r>
      <w:r w:rsidRPr="00D74193">
        <w:rPr>
          <w:color w:val="auto"/>
        </w:rPr>
        <w:t xml:space="preserve"> </w:t>
      </w:r>
      <w:r w:rsidR="00971184" w:rsidRPr="00D74193">
        <w:rPr>
          <w:color w:val="auto"/>
        </w:rPr>
        <w:t>complex isolates.</w:t>
      </w:r>
    </w:p>
    <w:bookmarkEnd w:id="14"/>
    <w:p w14:paraId="5A942B8C" w14:textId="1FCEED6E" w:rsidR="00592DF7" w:rsidRPr="009302F2" w:rsidRDefault="00592DF7" w:rsidP="009302F2">
      <w:pPr>
        <w:pStyle w:val="Normal-beforebullets"/>
        <w:rPr>
          <w:b/>
          <w:bCs/>
        </w:rPr>
      </w:pPr>
      <w:r w:rsidRPr="009302F2">
        <w:rPr>
          <w:b/>
          <w:bCs/>
        </w:rPr>
        <w:t>Transmissible colistin resistance</w:t>
      </w:r>
    </w:p>
    <w:p w14:paraId="16F51E0D" w14:textId="04E6B53F" w:rsidR="00592DF7" w:rsidRPr="00D74193" w:rsidRDefault="007B10AA" w:rsidP="001B01A5">
      <w:pPr>
        <w:pStyle w:val="Bulletlist"/>
        <w:rPr>
          <w:color w:val="auto"/>
        </w:rPr>
      </w:pPr>
      <w:r w:rsidRPr="00D74193">
        <w:rPr>
          <w:color w:val="auto"/>
        </w:rPr>
        <w:t xml:space="preserve">There </w:t>
      </w:r>
      <w:r w:rsidR="00971184" w:rsidRPr="00D74193">
        <w:rPr>
          <w:color w:val="auto"/>
        </w:rPr>
        <w:t>w</w:t>
      </w:r>
      <w:r w:rsidR="00D74193" w:rsidRPr="00D74193">
        <w:rPr>
          <w:color w:val="auto"/>
        </w:rPr>
        <w:t>ere no</w:t>
      </w:r>
      <w:r w:rsidRPr="00D74193">
        <w:rPr>
          <w:color w:val="auto"/>
        </w:rPr>
        <w:t xml:space="preserve"> report</w:t>
      </w:r>
      <w:r w:rsidR="00D74193" w:rsidRPr="00D74193">
        <w:rPr>
          <w:color w:val="auto"/>
        </w:rPr>
        <w:t>s</w:t>
      </w:r>
      <w:r w:rsidRPr="00D74193">
        <w:rPr>
          <w:color w:val="auto"/>
        </w:rPr>
        <w:t xml:space="preserve"> </w:t>
      </w:r>
      <w:r w:rsidR="00D74193" w:rsidRPr="00D74193">
        <w:rPr>
          <w:i/>
          <w:iCs/>
          <w:color w:val="auto"/>
        </w:rPr>
        <w:t>Enterobacterales</w:t>
      </w:r>
      <w:r w:rsidR="00D74193" w:rsidRPr="00D74193">
        <w:rPr>
          <w:color w:val="auto"/>
        </w:rPr>
        <w:t xml:space="preserve"> with transmissible colistin resistance</w:t>
      </w:r>
      <w:r w:rsidR="00B524CA" w:rsidRPr="00D74193">
        <w:rPr>
          <w:color w:val="auto"/>
        </w:rPr>
        <w:t>.</w:t>
      </w:r>
    </w:p>
    <w:p w14:paraId="0932DA9C" w14:textId="151D3E6E" w:rsidR="009A2FF3" w:rsidRPr="002E0625" w:rsidRDefault="006F0C1D" w:rsidP="009A2FF3">
      <w:pPr>
        <w:pStyle w:val="Normal-beforebullets"/>
        <w:rPr>
          <w:b/>
          <w:bCs/>
        </w:rPr>
      </w:pPr>
      <w:r>
        <w:rPr>
          <w:b/>
          <w:bCs/>
          <w:i/>
          <w:iCs/>
        </w:rPr>
        <w:t>Streptococcus</w:t>
      </w:r>
      <w:r w:rsidR="000A0C77">
        <w:rPr>
          <w:b/>
          <w:bCs/>
          <w:i/>
          <w:iCs/>
        </w:rPr>
        <w:t> </w:t>
      </w:r>
      <w:r>
        <w:rPr>
          <w:b/>
          <w:bCs/>
          <w:i/>
          <w:iCs/>
        </w:rPr>
        <w:t>pyogenes</w:t>
      </w:r>
      <w:r w:rsidRPr="006F0C1D">
        <w:rPr>
          <w:b/>
          <w:bCs/>
        </w:rPr>
        <w:t xml:space="preserve"> with reduced susceptibility to penicillin</w:t>
      </w:r>
    </w:p>
    <w:p w14:paraId="2D696D39" w14:textId="73CFFCA8" w:rsidR="00592DF7" w:rsidRPr="00D74193" w:rsidRDefault="009A2FF3" w:rsidP="00592DF7">
      <w:pPr>
        <w:pStyle w:val="Bulletlist"/>
        <w:rPr>
          <w:color w:val="auto"/>
        </w:rPr>
      </w:pPr>
      <w:r w:rsidRPr="00D74193">
        <w:rPr>
          <w:color w:val="auto"/>
        </w:rPr>
        <w:t xml:space="preserve">No </w:t>
      </w:r>
      <w:r w:rsidR="00245497" w:rsidRPr="00D74193">
        <w:rPr>
          <w:color w:val="auto"/>
        </w:rPr>
        <w:t xml:space="preserve">cases of </w:t>
      </w:r>
      <w:r w:rsidR="00294E36" w:rsidRPr="00D74193">
        <w:rPr>
          <w:i/>
          <w:iCs/>
          <w:color w:val="auto"/>
        </w:rPr>
        <w:t>Streptococcus</w:t>
      </w:r>
      <w:r w:rsidR="006F0C1D" w:rsidRPr="00D74193">
        <w:rPr>
          <w:i/>
          <w:iCs/>
          <w:color w:val="auto"/>
        </w:rPr>
        <w:t> pyogenes</w:t>
      </w:r>
      <w:r w:rsidR="006F0C1D" w:rsidRPr="00D74193">
        <w:rPr>
          <w:color w:val="auto"/>
        </w:rPr>
        <w:t xml:space="preserve"> with</w:t>
      </w:r>
      <w:r w:rsidR="006F0C1D" w:rsidRPr="00D74193">
        <w:rPr>
          <w:i/>
          <w:iCs/>
          <w:color w:val="auto"/>
        </w:rPr>
        <w:t xml:space="preserve"> </w:t>
      </w:r>
      <w:r w:rsidR="006F0C1D" w:rsidRPr="00D74193">
        <w:rPr>
          <w:color w:val="auto"/>
        </w:rPr>
        <w:t xml:space="preserve">reduced susceptibility to penicillin were </w:t>
      </w:r>
      <w:r w:rsidRPr="00D74193">
        <w:rPr>
          <w:color w:val="auto"/>
        </w:rPr>
        <w:t>reported during this period.</w:t>
      </w:r>
    </w:p>
    <w:p w14:paraId="06FC98C6" w14:textId="56E86B4E" w:rsidR="00B742EE" w:rsidRPr="00D74193" w:rsidRDefault="00B742EE" w:rsidP="00592DF7">
      <w:pPr>
        <w:sectPr w:rsidR="00B742EE" w:rsidRPr="00D74193" w:rsidSect="00E217F0">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991" w:bottom="1134" w:left="1134" w:header="709" w:footer="709" w:gutter="0"/>
          <w:cols w:space="708"/>
          <w:titlePg/>
          <w:docGrid w:linePitch="360"/>
        </w:sectPr>
      </w:pPr>
    </w:p>
    <w:p w14:paraId="45798492" w14:textId="5555034A" w:rsidR="00217C3E" w:rsidRDefault="00217C3E" w:rsidP="00217C3E">
      <w:pPr>
        <w:pStyle w:val="Heading2"/>
      </w:pPr>
      <w:bookmarkStart w:id="15" w:name="_Toc167460350"/>
      <w:r w:rsidRPr="00446EBA">
        <w:lastRenderedPageBreak/>
        <w:t>National summary</w:t>
      </w:r>
      <w:bookmarkEnd w:id="15"/>
    </w:p>
    <w:p w14:paraId="61DFBD6A" w14:textId="37016D9C" w:rsidR="00A14380" w:rsidRDefault="00A14380" w:rsidP="00A23F87">
      <w:pPr>
        <w:rPr>
          <w:b/>
        </w:rPr>
      </w:pPr>
      <w:r w:rsidRPr="00126B81">
        <w:rPr>
          <w:b/>
        </w:rPr>
        <w:t>Table</w:t>
      </w:r>
      <w:r w:rsidR="001C4228" w:rsidRPr="00126B81">
        <w:rPr>
          <w:b/>
        </w:rPr>
        <w:t> </w:t>
      </w:r>
      <w:r w:rsidRPr="00126B81">
        <w:rPr>
          <w:b/>
        </w:rPr>
        <w:t>1:</w:t>
      </w:r>
      <w:r w:rsidR="00A23F87" w:rsidRPr="00A23F87">
        <w:rPr>
          <w:bCs/>
        </w:rPr>
        <w:t xml:space="preserve"> </w:t>
      </w:r>
      <w:r w:rsidRPr="00A23F87">
        <w:rPr>
          <w:bCs/>
        </w:rPr>
        <w:t xml:space="preserve">Number of critical antimicrobial resistances, by state and territory, </w:t>
      </w:r>
      <w:r w:rsidR="0074272A">
        <w:rPr>
          <w:bCs/>
        </w:rPr>
        <w:t>1 January 2024–29 February 2024</w:t>
      </w:r>
      <w:r w:rsidRPr="000674D6">
        <w:rPr>
          <w:bCs/>
        </w:rPr>
        <w:t>,</w:t>
      </w:r>
      <w:r w:rsidRPr="00A23F87">
        <w:rPr>
          <w:bCs/>
        </w:rPr>
        <w:t xml:space="preserve"> and </w:t>
      </w:r>
      <w:r w:rsidR="009E2056">
        <w:rPr>
          <w:bCs/>
        </w:rPr>
        <w:t>year to date</w:t>
      </w:r>
      <w:r w:rsidR="00073553">
        <w:rPr>
          <w:bCs/>
        </w:rPr>
        <w:t xml:space="preserve"> </w:t>
      </w:r>
      <w:r w:rsidRPr="00A23F87">
        <w:rPr>
          <w:bCs/>
        </w:rPr>
        <w:t>20</w:t>
      </w:r>
      <w:r w:rsidR="002B1FA8" w:rsidRPr="00A23F87">
        <w:rPr>
          <w:bCs/>
        </w:rPr>
        <w:t>2</w:t>
      </w:r>
      <w:r w:rsidR="00B472CC">
        <w:rPr>
          <w:bCs/>
        </w:rPr>
        <w:t>3</w:t>
      </w:r>
      <w:r w:rsidR="009E2056">
        <w:rPr>
          <w:bCs/>
        </w:rPr>
        <w:t xml:space="preserve"> and</w:t>
      </w:r>
      <w:r w:rsidR="00584A57">
        <w:rPr>
          <w:bCs/>
        </w:rPr>
        <w:t xml:space="preserve"> </w:t>
      </w:r>
      <w:r w:rsidR="00073553">
        <w:rPr>
          <w:bCs/>
        </w:rPr>
        <w:t>202</w:t>
      </w:r>
      <w:r w:rsidR="00B472CC">
        <w:rPr>
          <w:bCs/>
        </w:rPr>
        <w:t>4</w:t>
      </w:r>
    </w:p>
    <w:tbl>
      <w:tblPr>
        <w:tblStyle w:val="TableGrid"/>
        <w:tblW w:w="4978"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top w:w="42" w:type="dxa"/>
          <w:left w:w="42" w:type="dxa"/>
          <w:bottom w:w="42" w:type="dxa"/>
          <w:right w:w="42" w:type="dxa"/>
        </w:tblCellMar>
        <w:tblLook w:val="0620" w:firstRow="1" w:lastRow="0" w:firstColumn="0" w:lastColumn="0" w:noHBand="1" w:noVBand="1"/>
        <w:tblCaption w:val="Table 1: Number of critical antimicrobial resistances, by state and territory, 1 January 2024–29 February 2024, and year to date 2023 and 2024"/>
      </w:tblPr>
      <w:tblGrid>
        <w:gridCol w:w="2270"/>
        <w:gridCol w:w="3681"/>
        <w:gridCol w:w="494"/>
        <w:gridCol w:w="494"/>
        <w:gridCol w:w="494"/>
        <w:gridCol w:w="497"/>
        <w:gridCol w:w="497"/>
        <w:gridCol w:w="497"/>
        <w:gridCol w:w="497"/>
        <w:gridCol w:w="564"/>
        <w:gridCol w:w="561"/>
        <w:gridCol w:w="561"/>
        <w:gridCol w:w="794"/>
        <w:gridCol w:w="597"/>
        <w:gridCol w:w="539"/>
        <w:gridCol w:w="850"/>
      </w:tblGrid>
      <w:tr w:rsidR="00F3102A" w:rsidRPr="002B1FA8" w14:paraId="515C6A49" w14:textId="77777777" w:rsidTr="006B1227">
        <w:trPr>
          <w:cnfStyle w:val="100000000000" w:firstRow="1" w:lastRow="0" w:firstColumn="0" w:lastColumn="0" w:oddVBand="0" w:evenVBand="0" w:oddHBand="0" w:evenHBand="0" w:firstRowFirstColumn="0" w:firstRowLastColumn="0" w:lastRowFirstColumn="0" w:lastRowLastColumn="0"/>
          <w:cantSplit/>
          <w:trHeight w:val="227"/>
        </w:trPr>
        <w:tc>
          <w:tcPr>
            <w:tcW w:w="817"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74488AB" w14:textId="77777777" w:rsidR="007621B9" w:rsidRDefault="007621B9" w:rsidP="000038E3">
            <w:pPr>
              <w:spacing w:after="0"/>
              <w:contextualSpacing/>
              <w:rPr>
                <w:rFonts w:cstheme="minorHAnsi"/>
                <w:i/>
                <w:iCs/>
                <w:sz w:val="16"/>
                <w:szCs w:val="16"/>
              </w:rPr>
            </w:pPr>
          </w:p>
        </w:tc>
        <w:tc>
          <w:tcPr>
            <w:tcW w:w="132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B3BD5C0" w14:textId="77777777" w:rsidR="007621B9" w:rsidRDefault="007621B9" w:rsidP="00DD3D90">
            <w:pPr>
              <w:pStyle w:val="Normal-beforebullets"/>
              <w:ind w:left="57"/>
              <w:contextualSpacing/>
              <w:rPr>
                <w:rFonts w:cstheme="minorHAnsi"/>
                <w:sz w:val="16"/>
                <w:szCs w:val="16"/>
              </w:rPr>
            </w:pPr>
          </w:p>
        </w:tc>
        <w:tc>
          <w:tcPr>
            <w:tcW w:w="1452" w:type="pct"/>
            <w:gridSpan w:val="8"/>
            <w:vMerge w:val="restart"/>
            <w:tcBorders>
              <w:top w:val="single" w:sz="4" w:space="0" w:color="auto"/>
              <w:left w:val="single" w:sz="3" w:space="0" w:color="auto"/>
              <w:right w:val="single" w:sz="8" w:space="0" w:color="auto"/>
            </w:tcBorders>
            <w:shd w:val="clear" w:color="auto" w:fill="DAEEF3" w:themeFill="accent5" w:themeFillTint="33"/>
            <w:noWrap/>
            <w:vAlign w:val="center"/>
          </w:tcPr>
          <w:p w14:paraId="7ABB1F16" w14:textId="74FF9FEB" w:rsidR="007621B9" w:rsidRPr="00F5786B" w:rsidRDefault="007621B9" w:rsidP="000038E3">
            <w:pPr>
              <w:spacing w:after="0"/>
              <w:contextualSpacing/>
              <w:rPr>
                <w:rFonts w:cstheme="minorHAnsi"/>
                <w:color w:val="auto"/>
                <w:sz w:val="16"/>
                <w:szCs w:val="16"/>
              </w:rPr>
            </w:pPr>
            <w:r>
              <w:rPr>
                <w:rFonts w:cstheme="minorHAnsi"/>
                <w:color w:val="auto"/>
                <w:sz w:val="16"/>
                <w:szCs w:val="16"/>
              </w:rPr>
              <w:t>State or Territory</w:t>
            </w:r>
            <w:r w:rsidR="00AE45CA">
              <w:rPr>
                <w:rFonts w:cstheme="minorHAnsi"/>
                <w:color w:val="auto"/>
                <w:sz w:val="16"/>
                <w:szCs w:val="16"/>
              </w:rPr>
              <w:br/>
              <w:t>(</w:t>
            </w:r>
            <w:r w:rsidR="00926C49">
              <w:rPr>
                <w:rFonts w:cstheme="minorHAnsi"/>
                <w:color w:val="auto"/>
                <w:sz w:val="16"/>
                <w:szCs w:val="16"/>
              </w:rPr>
              <w:t>J</w:t>
            </w:r>
            <w:r w:rsidR="00D53DFA">
              <w:rPr>
                <w:rFonts w:cstheme="minorHAnsi"/>
                <w:color w:val="auto"/>
                <w:sz w:val="16"/>
                <w:szCs w:val="16"/>
              </w:rPr>
              <w:t>anuary</w:t>
            </w:r>
            <w:r w:rsidR="00926C49">
              <w:rPr>
                <w:rFonts w:cstheme="minorHAnsi"/>
                <w:color w:val="auto"/>
                <w:sz w:val="16"/>
                <w:szCs w:val="16"/>
              </w:rPr>
              <w:t xml:space="preserve"> to </w:t>
            </w:r>
            <w:r w:rsidR="00D53DFA">
              <w:rPr>
                <w:rFonts w:cstheme="minorHAnsi"/>
                <w:color w:val="auto"/>
                <w:sz w:val="16"/>
                <w:szCs w:val="16"/>
              </w:rPr>
              <w:t>February</w:t>
            </w:r>
            <w:r w:rsidR="00AE45CA">
              <w:rPr>
                <w:rFonts w:cstheme="minorHAnsi"/>
                <w:color w:val="auto"/>
                <w:sz w:val="16"/>
                <w:szCs w:val="16"/>
              </w:rPr>
              <w:t xml:space="preserve"> 202</w:t>
            </w:r>
            <w:r w:rsidR="00D53DFA">
              <w:rPr>
                <w:rFonts w:cstheme="minorHAnsi"/>
                <w:color w:val="auto"/>
                <w:sz w:val="16"/>
                <w:szCs w:val="16"/>
              </w:rPr>
              <w:t>4</w:t>
            </w:r>
            <w:r w:rsidR="00AE45CA">
              <w:rPr>
                <w:rFonts w:cstheme="minorHAnsi"/>
                <w:color w:val="auto"/>
                <w:sz w:val="16"/>
                <w:szCs w:val="16"/>
              </w:rPr>
              <w:t>)</w:t>
            </w:r>
          </w:p>
        </w:tc>
        <w:tc>
          <w:tcPr>
            <w:tcW w:w="690" w:type="pct"/>
            <w:gridSpan w:val="3"/>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tcPr>
          <w:p w14:paraId="72C3B722" w14:textId="2162FE18" w:rsidR="007621B9" w:rsidRPr="00F5786B" w:rsidRDefault="007621B9" w:rsidP="000038E3">
            <w:pPr>
              <w:spacing w:after="0"/>
              <w:contextualSpacing/>
              <w:rPr>
                <w:rFonts w:cstheme="minorHAnsi"/>
                <w:color w:val="auto"/>
                <w:sz w:val="16"/>
                <w:szCs w:val="16"/>
              </w:rPr>
            </w:pPr>
            <w:r>
              <w:rPr>
                <w:rFonts w:cstheme="minorHAnsi"/>
                <w:color w:val="auto"/>
                <w:sz w:val="16"/>
                <w:szCs w:val="16"/>
              </w:rPr>
              <w:t>Bi-monthly</w:t>
            </w:r>
          </w:p>
        </w:tc>
        <w:tc>
          <w:tcPr>
            <w:tcW w:w="715" w:type="pct"/>
            <w:gridSpan w:val="3"/>
            <w:vMerge w:val="restart"/>
            <w:tcBorders>
              <w:top w:val="single" w:sz="4" w:space="0" w:color="auto"/>
              <w:left w:val="single" w:sz="8" w:space="0" w:color="auto"/>
              <w:right w:val="single" w:sz="4" w:space="0" w:color="auto"/>
            </w:tcBorders>
            <w:shd w:val="clear" w:color="auto" w:fill="EAF1DD" w:themeFill="accent3" w:themeFillTint="33"/>
            <w:vAlign w:val="center"/>
          </w:tcPr>
          <w:p w14:paraId="734FA43B" w14:textId="75700507" w:rsidR="007621B9" w:rsidRPr="00F5786B" w:rsidRDefault="007621B9" w:rsidP="000038E3">
            <w:pPr>
              <w:pStyle w:val="Normal-beforebullets"/>
              <w:contextualSpacing/>
              <w:rPr>
                <w:rFonts w:cstheme="minorHAnsi"/>
                <w:color w:val="auto"/>
                <w:sz w:val="16"/>
                <w:szCs w:val="16"/>
              </w:rPr>
            </w:pPr>
            <w:r>
              <w:rPr>
                <w:rFonts w:cstheme="minorHAnsi"/>
                <w:color w:val="auto"/>
                <w:sz w:val="16"/>
                <w:szCs w:val="16"/>
              </w:rPr>
              <w:t>Year to date</w:t>
            </w:r>
          </w:p>
        </w:tc>
      </w:tr>
      <w:tr w:rsidR="00F3102A" w:rsidRPr="002B1FA8" w14:paraId="26F3F414" w14:textId="77777777" w:rsidTr="006B1227">
        <w:trPr>
          <w:cantSplit/>
          <w:trHeight w:val="227"/>
        </w:trPr>
        <w:tc>
          <w:tcPr>
            <w:tcW w:w="817" w:type="pct"/>
            <w:tcBorders>
              <w:top w:val="nil"/>
              <w:left w:val="single" w:sz="4" w:space="0" w:color="auto"/>
              <w:bottom w:val="nil"/>
              <w:right w:val="single" w:sz="3" w:space="0" w:color="auto"/>
            </w:tcBorders>
            <w:shd w:val="clear" w:color="auto" w:fill="DAEEF3" w:themeFill="accent5" w:themeFillTint="33"/>
            <w:vAlign w:val="center"/>
          </w:tcPr>
          <w:p w14:paraId="18B29022" w14:textId="77777777" w:rsidR="007621B9" w:rsidRDefault="007621B9" w:rsidP="000038E3">
            <w:pPr>
              <w:spacing w:after="0"/>
              <w:contextualSpacing/>
              <w:rPr>
                <w:rFonts w:cstheme="minorHAnsi"/>
                <w:i/>
                <w:iCs/>
                <w:sz w:val="16"/>
                <w:szCs w:val="16"/>
              </w:rPr>
            </w:pPr>
          </w:p>
        </w:tc>
        <w:tc>
          <w:tcPr>
            <w:tcW w:w="1325" w:type="pct"/>
            <w:tcBorders>
              <w:top w:val="nil"/>
              <w:left w:val="single" w:sz="3" w:space="0" w:color="auto"/>
              <w:bottom w:val="nil"/>
              <w:right w:val="single" w:sz="3" w:space="0" w:color="auto"/>
            </w:tcBorders>
            <w:shd w:val="clear" w:color="auto" w:fill="DAEEF3" w:themeFill="accent5" w:themeFillTint="33"/>
            <w:vAlign w:val="center"/>
          </w:tcPr>
          <w:p w14:paraId="155022F3" w14:textId="77777777" w:rsidR="007621B9" w:rsidRDefault="007621B9" w:rsidP="00DD3D90">
            <w:pPr>
              <w:pStyle w:val="Normal-beforebullets"/>
              <w:ind w:left="57"/>
              <w:contextualSpacing/>
              <w:rPr>
                <w:rFonts w:cstheme="minorHAnsi"/>
                <w:sz w:val="16"/>
                <w:szCs w:val="16"/>
              </w:rPr>
            </w:pPr>
          </w:p>
        </w:tc>
        <w:tc>
          <w:tcPr>
            <w:tcW w:w="1452" w:type="pct"/>
            <w:gridSpan w:val="8"/>
            <w:vMerge/>
            <w:tcBorders>
              <w:left w:val="single" w:sz="3" w:space="0" w:color="auto"/>
              <w:bottom w:val="single" w:sz="4" w:space="0" w:color="auto"/>
              <w:right w:val="single" w:sz="8" w:space="0" w:color="auto"/>
            </w:tcBorders>
            <w:shd w:val="clear" w:color="auto" w:fill="DAEEF3" w:themeFill="accent5" w:themeFillTint="33"/>
            <w:noWrap/>
            <w:vAlign w:val="center"/>
          </w:tcPr>
          <w:p w14:paraId="44F375D8" w14:textId="77777777" w:rsidR="007621B9" w:rsidRPr="00F5786B" w:rsidRDefault="007621B9" w:rsidP="000038E3">
            <w:pPr>
              <w:spacing w:after="0"/>
              <w:contextualSpacing/>
              <w:jc w:val="center"/>
              <w:rPr>
                <w:rFonts w:cstheme="minorHAnsi"/>
                <w:color w:val="auto"/>
                <w:sz w:val="16"/>
                <w:szCs w:val="16"/>
              </w:rPr>
            </w:pPr>
          </w:p>
        </w:tc>
        <w:tc>
          <w:tcPr>
            <w:tcW w:w="202" w:type="pct"/>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tcPr>
          <w:p w14:paraId="4AFCAB4C" w14:textId="139DDF4D"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w:t>
            </w:r>
            <w:r w:rsidR="005D2511" w:rsidRPr="00DD3D90">
              <w:rPr>
                <w:rFonts w:cstheme="minorHAnsi"/>
                <w:b/>
                <w:bCs/>
                <w:color w:val="auto"/>
                <w:sz w:val="16"/>
                <w:szCs w:val="16"/>
              </w:rPr>
              <w:t>2</w:t>
            </w:r>
            <w:r w:rsidR="00712E76">
              <w:rPr>
                <w:rFonts w:cstheme="minorHAnsi"/>
                <w:b/>
                <w:bCs/>
                <w:color w:val="auto"/>
                <w:sz w:val="16"/>
                <w:szCs w:val="16"/>
              </w:rPr>
              <w:t>3</w:t>
            </w:r>
          </w:p>
        </w:tc>
        <w:tc>
          <w:tcPr>
            <w:tcW w:w="202" w:type="pc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tcPr>
          <w:p w14:paraId="5A44558E" w14:textId="30F3F016" w:rsidR="007621B9" w:rsidRPr="00DD3D90" w:rsidRDefault="007621B9" w:rsidP="000038E3">
            <w:pPr>
              <w:spacing w:after="0"/>
              <w:contextualSpacing/>
              <w:jc w:val="center"/>
              <w:rPr>
                <w:rFonts w:cstheme="minorHAnsi"/>
                <w:b/>
                <w:bCs/>
                <w:color w:val="auto"/>
                <w:sz w:val="16"/>
                <w:szCs w:val="16"/>
              </w:rPr>
            </w:pPr>
            <w:r w:rsidRPr="00DD3D90">
              <w:rPr>
                <w:rFonts w:cstheme="minorHAnsi"/>
                <w:b/>
                <w:bCs/>
                <w:color w:val="auto"/>
                <w:sz w:val="16"/>
                <w:szCs w:val="16"/>
              </w:rPr>
              <w:t>202</w:t>
            </w:r>
            <w:r w:rsidR="00D53DFA">
              <w:rPr>
                <w:rFonts w:cstheme="minorHAnsi"/>
                <w:b/>
                <w:bCs/>
                <w:color w:val="auto"/>
                <w:sz w:val="16"/>
                <w:szCs w:val="16"/>
              </w:rPr>
              <w:t>4</w:t>
            </w:r>
          </w:p>
        </w:tc>
        <w:tc>
          <w:tcPr>
            <w:tcW w:w="286" w:type="pct"/>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tcPr>
          <w:p w14:paraId="0A93055A" w14:textId="77777777" w:rsidR="007621B9" w:rsidRPr="00DD3D90" w:rsidRDefault="007621B9" w:rsidP="000038E3">
            <w:pPr>
              <w:spacing w:after="0"/>
              <w:contextualSpacing/>
              <w:jc w:val="center"/>
              <w:rPr>
                <w:rFonts w:cstheme="minorHAnsi"/>
                <w:b/>
                <w:bCs/>
                <w:color w:val="auto"/>
                <w:sz w:val="16"/>
                <w:szCs w:val="16"/>
              </w:rPr>
            </w:pPr>
          </w:p>
        </w:tc>
        <w:tc>
          <w:tcPr>
            <w:tcW w:w="715" w:type="pct"/>
            <w:gridSpan w:val="3"/>
            <w:vMerge/>
            <w:tcBorders>
              <w:left w:val="single" w:sz="8" w:space="0" w:color="auto"/>
              <w:bottom w:val="single" w:sz="4" w:space="0" w:color="auto"/>
              <w:right w:val="single" w:sz="4" w:space="0" w:color="auto"/>
            </w:tcBorders>
            <w:shd w:val="clear" w:color="auto" w:fill="EAF1DD" w:themeFill="accent3" w:themeFillTint="33"/>
            <w:vAlign w:val="center"/>
          </w:tcPr>
          <w:p w14:paraId="0168A7A4" w14:textId="77777777" w:rsidR="007621B9" w:rsidRPr="00F5786B" w:rsidRDefault="007621B9" w:rsidP="000038E3">
            <w:pPr>
              <w:pStyle w:val="Normal-beforebullets"/>
              <w:contextualSpacing/>
              <w:jc w:val="center"/>
              <w:rPr>
                <w:rFonts w:cstheme="minorHAnsi"/>
                <w:color w:val="auto"/>
                <w:sz w:val="16"/>
                <w:szCs w:val="16"/>
              </w:rPr>
            </w:pPr>
          </w:p>
        </w:tc>
      </w:tr>
      <w:tr w:rsidR="00E2166E" w:rsidRPr="002B1FA8" w14:paraId="7A7AA5BE" w14:textId="77777777" w:rsidTr="006B122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600" w:firstRow="0" w:lastRow="0" w:firstColumn="0" w:lastColumn="0" w:noHBand="1" w:noVBand="1"/>
        </w:tblPrEx>
        <w:trPr>
          <w:cantSplit/>
          <w:trHeight w:val="397"/>
        </w:trPr>
        <w:tc>
          <w:tcPr>
            <w:tcW w:w="8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2060501" w14:textId="4208AA14" w:rsidR="00E7409B" w:rsidRPr="00DB2ED9" w:rsidRDefault="00E7409B" w:rsidP="00E7409B">
            <w:pPr>
              <w:spacing w:after="0"/>
              <w:contextualSpacing/>
              <w:rPr>
                <w:rFonts w:cstheme="minorHAnsi"/>
                <w:b/>
                <w:bCs/>
                <w:sz w:val="16"/>
                <w:szCs w:val="16"/>
              </w:rPr>
            </w:pPr>
            <w:r w:rsidRPr="00DB2ED9">
              <w:rPr>
                <w:rFonts w:cstheme="minorHAnsi"/>
                <w:b/>
                <w:bCs/>
                <w:sz w:val="16"/>
                <w:szCs w:val="16"/>
              </w:rPr>
              <w:t>Species</w:t>
            </w:r>
          </w:p>
        </w:tc>
        <w:tc>
          <w:tcPr>
            <w:tcW w:w="1325"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BFAF384" w14:textId="5DC244AA" w:rsidR="00E7409B" w:rsidRPr="00DB2ED9" w:rsidRDefault="00E7409B" w:rsidP="00E7409B">
            <w:pPr>
              <w:pStyle w:val="Normal-beforebullets"/>
              <w:ind w:left="57"/>
              <w:contextualSpacing/>
              <w:rPr>
                <w:rFonts w:cstheme="minorHAnsi"/>
                <w:b/>
                <w:bCs/>
                <w:sz w:val="16"/>
                <w:szCs w:val="16"/>
              </w:rPr>
            </w:pPr>
            <w:r w:rsidRPr="00DB2ED9">
              <w:rPr>
                <w:rFonts w:cstheme="minorHAnsi"/>
                <w:b/>
                <w:bCs/>
                <w:sz w:val="16"/>
                <w:szCs w:val="16"/>
              </w:rPr>
              <w:t>Critical resistance</w:t>
            </w:r>
          </w:p>
        </w:tc>
        <w:tc>
          <w:tcPr>
            <w:tcW w:w="178" w:type="pct"/>
            <w:tcBorders>
              <w:top w:val="single" w:sz="2" w:space="0" w:color="auto"/>
              <w:left w:val="single" w:sz="2" w:space="0" w:color="auto"/>
              <w:bottom w:val="single" w:sz="2" w:space="0" w:color="auto"/>
            </w:tcBorders>
            <w:shd w:val="clear" w:color="auto" w:fill="DAEEF3" w:themeFill="accent5" w:themeFillTint="33"/>
            <w:noWrap/>
            <w:vAlign w:val="center"/>
          </w:tcPr>
          <w:p w14:paraId="155D0E69" w14:textId="08A35F46"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NSW</w:t>
            </w:r>
          </w:p>
        </w:tc>
        <w:tc>
          <w:tcPr>
            <w:tcW w:w="178" w:type="pct"/>
            <w:tcBorders>
              <w:top w:val="single" w:sz="2" w:space="0" w:color="auto"/>
              <w:bottom w:val="single" w:sz="2" w:space="0" w:color="auto"/>
            </w:tcBorders>
            <w:shd w:val="clear" w:color="auto" w:fill="DAEEF3" w:themeFill="accent5" w:themeFillTint="33"/>
            <w:noWrap/>
            <w:vAlign w:val="center"/>
          </w:tcPr>
          <w:p w14:paraId="2DFE8493" w14:textId="7E8AAFDB"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Vic</w:t>
            </w:r>
          </w:p>
        </w:tc>
        <w:tc>
          <w:tcPr>
            <w:tcW w:w="178" w:type="pct"/>
            <w:tcBorders>
              <w:top w:val="single" w:sz="2" w:space="0" w:color="auto"/>
              <w:bottom w:val="single" w:sz="2" w:space="0" w:color="auto"/>
            </w:tcBorders>
            <w:shd w:val="clear" w:color="auto" w:fill="DAEEF3" w:themeFill="accent5" w:themeFillTint="33"/>
            <w:noWrap/>
            <w:vAlign w:val="center"/>
          </w:tcPr>
          <w:p w14:paraId="1830B83F" w14:textId="298963F0"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Qld</w:t>
            </w:r>
          </w:p>
        </w:tc>
        <w:tc>
          <w:tcPr>
            <w:tcW w:w="179" w:type="pct"/>
            <w:tcBorders>
              <w:top w:val="single" w:sz="2" w:space="0" w:color="auto"/>
              <w:bottom w:val="single" w:sz="2" w:space="0" w:color="auto"/>
            </w:tcBorders>
            <w:shd w:val="clear" w:color="auto" w:fill="DAEEF3" w:themeFill="accent5" w:themeFillTint="33"/>
            <w:noWrap/>
            <w:vAlign w:val="center"/>
          </w:tcPr>
          <w:p w14:paraId="20190F3F" w14:textId="16CBBFF0"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SA</w:t>
            </w:r>
          </w:p>
        </w:tc>
        <w:tc>
          <w:tcPr>
            <w:tcW w:w="179" w:type="pct"/>
            <w:tcBorders>
              <w:top w:val="single" w:sz="2" w:space="0" w:color="auto"/>
              <w:bottom w:val="single" w:sz="2" w:space="0" w:color="auto"/>
            </w:tcBorders>
            <w:shd w:val="clear" w:color="auto" w:fill="DAEEF3" w:themeFill="accent5" w:themeFillTint="33"/>
            <w:noWrap/>
            <w:vAlign w:val="center"/>
          </w:tcPr>
          <w:p w14:paraId="7C6AACDD" w14:textId="218F142F"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WA</w:t>
            </w:r>
          </w:p>
        </w:tc>
        <w:tc>
          <w:tcPr>
            <w:tcW w:w="179" w:type="pct"/>
            <w:tcBorders>
              <w:top w:val="single" w:sz="2" w:space="0" w:color="auto"/>
              <w:bottom w:val="single" w:sz="2" w:space="0" w:color="auto"/>
            </w:tcBorders>
            <w:shd w:val="clear" w:color="auto" w:fill="DAEEF3" w:themeFill="accent5" w:themeFillTint="33"/>
            <w:noWrap/>
            <w:vAlign w:val="center"/>
          </w:tcPr>
          <w:p w14:paraId="23769758" w14:textId="0906192F"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Tas</w:t>
            </w:r>
          </w:p>
        </w:tc>
        <w:tc>
          <w:tcPr>
            <w:tcW w:w="179" w:type="pct"/>
            <w:tcBorders>
              <w:top w:val="single" w:sz="2" w:space="0" w:color="auto"/>
              <w:bottom w:val="single" w:sz="2" w:space="0" w:color="auto"/>
            </w:tcBorders>
            <w:shd w:val="clear" w:color="auto" w:fill="DAEEF3" w:themeFill="accent5" w:themeFillTint="33"/>
            <w:noWrap/>
            <w:vAlign w:val="center"/>
          </w:tcPr>
          <w:p w14:paraId="1798C497" w14:textId="4A00C5D6"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NT</w:t>
            </w:r>
          </w:p>
        </w:tc>
        <w:tc>
          <w:tcPr>
            <w:tcW w:w="203" w:type="pct"/>
            <w:tcBorders>
              <w:top w:val="single" w:sz="2" w:space="0" w:color="auto"/>
              <w:bottom w:val="single" w:sz="2" w:space="0" w:color="auto"/>
              <w:right w:val="single" w:sz="2" w:space="0" w:color="auto"/>
            </w:tcBorders>
            <w:shd w:val="clear" w:color="auto" w:fill="DAEEF3" w:themeFill="accent5" w:themeFillTint="33"/>
            <w:noWrap/>
            <w:vAlign w:val="center"/>
          </w:tcPr>
          <w:p w14:paraId="5ABAA27B" w14:textId="1AB29190" w:rsidR="00E7409B" w:rsidRPr="00DB2ED9" w:rsidRDefault="00E7409B" w:rsidP="00E7409B">
            <w:pPr>
              <w:spacing w:after="0"/>
              <w:contextualSpacing/>
              <w:jc w:val="center"/>
              <w:rPr>
                <w:rFonts w:cstheme="minorHAnsi"/>
                <w:b/>
                <w:sz w:val="16"/>
                <w:szCs w:val="16"/>
              </w:rPr>
            </w:pPr>
            <w:r w:rsidRPr="00DB2ED9">
              <w:rPr>
                <w:rFonts w:asciiTheme="minorHAnsi" w:hAnsiTheme="minorHAnsi" w:cstheme="minorHAnsi"/>
                <w:b/>
                <w:sz w:val="16"/>
                <w:szCs w:val="16"/>
              </w:rPr>
              <w:t>ACT</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F8296B" w14:textId="2837F03A" w:rsidR="00E7409B" w:rsidRPr="003F5A19" w:rsidRDefault="00D53DFA" w:rsidP="00E7409B">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Oct</w:t>
            </w:r>
            <w:r w:rsidR="00E7409B" w:rsidRPr="003F5A19">
              <w:rPr>
                <w:rFonts w:asciiTheme="minorHAnsi" w:hAnsiTheme="minorHAnsi" w:cstheme="minorHAnsi"/>
                <w:b/>
                <w:sz w:val="16"/>
                <w:szCs w:val="16"/>
              </w:rPr>
              <w:t>-</w:t>
            </w:r>
            <w:r>
              <w:rPr>
                <w:rFonts w:asciiTheme="minorHAnsi" w:hAnsiTheme="minorHAnsi" w:cstheme="minorHAnsi"/>
                <w:b/>
                <w:sz w:val="16"/>
                <w:szCs w:val="16"/>
              </w:rPr>
              <w:t>Dec</w:t>
            </w:r>
          </w:p>
        </w:tc>
        <w:tc>
          <w:tcPr>
            <w:tcW w:w="202"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7F59B473" w14:textId="7FE14BA0" w:rsidR="00E7409B" w:rsidRPr="003F5A19" w:rsidRDefault="00D53DFA" w:rsidP="00E7409B">
            <w:pPr>
              <w:spacing w:after="0"/>
              <w:contextualSpacing/>
              <w:jc w:val="center"/>
              <w:rPr>
                <w:rFonts w:asciiTheme="minorHAnsi" w:hAnsiTheme="minorHAnsi" w:cstheme="minorHAnsi"/>
                <w:b/>
                <w:sz w:val="16"/>
                <w:szCs w:val="16"/>
              </w:rPr>
            </w:pPr>
            <w:r>
              <w:rPr>
                <w:rFonts w:asciiTheme="minorHAnsi" w:hAnsiTheme="minorHAnsi" w:cstheme="minorHAnsi"/>
                <w:b/>
                <w:sz w:val="16"/>
                <w:szCs w:val="16"/>
              </w:rPr>
              <w:t>Jan</w:t>
            </w:r>
            <w:r w:rsidR="00E7409B" w:rsidRPr="003F5A19">
              <w:rPr>
                <w:rFonts w:asciiTheme="minorHAnsi" w:hAnsiTheme="minorHAnsi" w:cstheme="minorHAnsi"/>
                <w:b/>
                <w:sz w:val="16"/>
                <w:szCs w:val="16"/>
              </w:rPr>
              <w:t>-</w:t>
            </w:r>
            <w:r>
              <w:rPr>
                <w:rFonts w:asciiTheme="minorHAnsi" w:hAnsiTheme="minorHAnsi" w:cstheme="minorHAnsi"/>
                <w:b/>
                <w:sz w:val="16"/>
                <w:szCs w:val="16"/>
              </w:rPr>
              <w:t>Feb</w:t>
            </w:r>
          </w:p>
        </w:tc>
        <w:tc>
          <w:tcPr>
            <w:tcW w:w="28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F6CA407" w14:textId="5AE1018F" w:rsidR="00E7409B" w:rsidRPr="00DB2ED9" w:rsidRDefault="00E7409B" w:rsidP="00E7409B">
            <w:pPr>
              <w:spacing w:after="0"/>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c>
          <w:tcPr>
            <w:tcW w:w="215" w:type="pct"/>
            <w:tcBorders>
              <w:top w:val="single" w:sz="2" w:space="0" w:color="auto"/>
              <w:left w:val="single" w:sz="2" w:space="0" w:color="auto"/>
              <w:bottom w:val="single" w:sz="2" w:space="0" w:color="auto"/>
            </w:tcBorders>
            <w:shd w:val="clear" w:color="auto" w:fill="EAF1DD" w:themeFill="accent3" w:themeFillTint="33"/>
            <w:vAlign w:val="center"/>
          </w:tcPr>
          <w:p w14:paraId="75DD6AF2" w14:textId="7F652C08" w:rsidR="00E7409B" w:rsidRPr="00DB2ED9" w:rsidRDefault="00E7409B" w:rsidP="00E7409B">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20</w:t>
            </w:r>
            <w:r>
              <w:rPr>
                <w:rFonts w:asciiTheme="minorHAnsi" w:hAnsiTheme="minorHAnsi" w:cstheme="minorHAnsi"/>
                <w:b/>
                <w:color w:val="auto"/>
                <w:sz w:val="16"/>
                <w:szCs w:val="16"/>
              </w:rPr>
              <w:t>2</w:t>
            </w:r>
            <w:r w:rsidR="00D53DFA">
              <w:rPr>
                <w:rFonts w:asciiTheme="minorHAnsi" w:hAnsiTheme="minorHAnsi" w:cstheme="minorHAnsi"/>
                <w:b/>
                <w:color w:val="auto"/>
                <w:sz w:val="16"/>
                <w:szCs w:val="16"/>
              </w:rPr>
              <w:t>3</w:t>
            </w:r>
          </w:p>
        </w:tc>
        <w:tc>
          <w:tcPr>
            <w:tcW w:w="194" w:type="pct"/>
            <w:tcBorders>
              <w:top w:val="single" w:sz="2" w:space="0" w:color="auto"/>
              <w:bottom w:val="single" w:sz="2" w:space="0" w:color="auto"/>
            </w:tcBorders>
            <w:shd w:val="clear" w:color="auto" w:fill="EAF1DD" w:themeFill="accent3" w:themeFillTint="33"/>
            <w:vAlign w:val="center"/>
          </w:tcPr>
          <w:p w14:paraId="4A5CADEA" w14:textId="15A8E314" w:rsidR="00E7409B" w:rsidRPr="00767D10" w:rsidRDefault="00E7409B" w:rsidP="00E7409B">
            <w:pPr>
              <w:pStyle w:val="Normal-beforebullets"/>
              <w:contextualSpacing/>
              <w:jc w:val="center"/>
              <w:rPr>
                <w:rFonts w:cstheme="minorHAnsi"/>
                <w:b/>
                <w:color w:val="auto"/>
                <w:sz w:val="16"/>
                <w:szCs w:val="16"/>
                <w:highlight w:val="yellow"/>
              </w:rPr>
            </w:pPr>
            <w:r w:rsidRPr="00D75733">
              <w:rPr>
                <w:rFonts w:asciiTheme="minorHAnsi" w:hAnsiTheme="minorHAnsi" w:cstheme="minorHAnsi"/>
                <w:b/>
                <w:color w:val="auto"/>
                <w:sz w:val="16"/>
                <w:szCs w:val="16"/>
              </w:rPr>
              <w:t>202</w:t>
            </w:r>
            <w:r w:rsidR="00D53DFA">
              <w:rPr>
                <w:rFonts w:asciiTheme="minorHAnsi" w:hAnsiTheme="minorHAnsi" w:cstheme="minorHAnsi"/>
                <w:b/>
                <w:color w:val="auto"/>
                <w:sz w:val="16"/>
                <w:szCs w:val="16"/>
              </w:rPr>
              <w:t>4</w:t>
            </w:r>
          </w:p>
        </w:tc>
        <w:tc>
          <w:tcPr>
            <w:tcW w:w="306" w:type="pct"/>
            <w:tcBorders>
              <w:top w:val="single" w:sz="2" w:space="0" w:color="auto"/>
              <w:bottom w:val="single" w:sz="2" w:space="0" w:color="auto"/>
              <w:right w:val="single" w:sz="2" w:space="0" w:color="auto"/>
            </w:tcBorders>
            <w:shd w:val="clear" w:color="auto" w:fill="EAF1DD" w:themeFill="accent3" w:themeFillTint="33"/>
            <w:vAlign w:val="center"/>
          </w:tcPr>
          <w:p w14:paraId="6088C857" w14:textId="79D7037A" w:rsidR="00E7409B" w:rsidRPr="00DB2ED9" w:rsidRDefault="00E7409B" w:rsidP="00E7409B">
            <w:pPr>
              <w:pStyle w:val="Normal-beforebullets"/>
              <w:contextualSpacing/>
              <w:jc w:val="center"/>
              <w:rPr>
                <w:rFonts w:cstheme="minorHAnsi"/>
                <w:b/>
                <w:color w:val="auto"/>
                <w:sz w:val="16"/>
                <w:szCs w:val="16"/>
              </w:rPr>
            </w:pPr>
            <w:r w:rsidRPr="00DB2ED9">
              <w:rPr>
                <w:rFonts w:asciiTheme="minorHAnsi" w:hAnsiTheme="minorHAnsi" w:cstheme="minorHAnsi"/>
                <w:b/>
                <w:color w:val="auto"/>
                <w:sz w:val="16"/>
                <w:szCs w:val="16"/>
              </w:rPr>
              <w:t>Relative change*</w:t>
            </w:r>
          </w:p>
        </w:tc>
      </w:tr>
      <w:tr w:rsidR="00DD6268" w:rsidRPr="002B1FA8" w14:paraId="519CC662" w14:textId="77777777" w:rsidTr="00406759">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25F62242" w14:textId="7A4C6032" w:rsidR="00DD6268" w:rsidRPr="00F67DDB" w:rsidRDefault="00DD6268" w:rsidP="00DD6268">
            <w:pPr>
              <w:spacing w:after="0"/>
              <w:contextualSpacing/>
              <w:rPr>
                <w:rFonts w:cs="Arial"/>
                <w:bCs/>
                <w:i/>
                <w:iCs/>
                <w:sz w:val="16"/>
                <w:szCs w:val="16"/>
              </w:rPr>
            </w:pPr>
            <w:r w:rsidRPr="00F67DDB">
              <w:rPr>
                <w:rFonts w:cs="Arial"/>
                <w:bCs/>
                <w:i/>
                <w:iCs/>
                <w:sz w:val="16"/>
                <w:szCs w:val="16"/>
              </w:rPr>
              <w:t>Acinetobacter</w:t>
            </w:r>
            <w:r>
              <w:rPr>
                <w:rFonts w:cs="Arial"/>
                <w:bCs/>
                <w:i/>
                <w:iCs/>
                <w:sz w:val="16"/>
                <w:szCs w:val="16"/>
              </w:rPr>
              <w:t> </w:t>
            </w:r>
            <w:r w:rsidRPr="00F67DDB">
              <w:rPr>
                <w:rFonts w:cs="Arial"/>
                <w:bCs/>
                <w:i/>
                <w:iCs/>
                <w:sz w:val="16"/>
                <w:szCs w:val="16"/>
              </w:rPr>
              <w:t xml:space="preserve">baumannii </w:t>
            </w:r>
            <w:r w:rsidRPr="00F67DDB">
              <w:rPr>
                <w:rFonts w:cs="Arial"/>
                <w:bCs/>
                <w:sz w:val="16"/>
                <w:szCs w:val="16"/>
              </w:rPr>
              <w:t>complex</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E8D0A40" w14:textId="60685612" w:rsidR="00DD6268" w:rsidRPr="00F67DDB" w:rsidRDefault="00DD6268" w:rsidP="00DD6268">
            <w:pPr>
              <w:pStyle w:val="Normal-beforebullets"/>
              <w:ind w:left="57"/>
              <w:contextualSpacing/>
              <w:rPr>
                <w:rFonts w:cs="Arial"/>
                <w:bCs/>
                <w:sz w:val="16"/>
                <w:szCs w:val="16"/>
              </w:rPr>
            </w:pPr>
            <w:r w:rsidRPr="00F67DDB">
              <w:rPr>
                <w:rFonts w:cs="Arial"/>
                <w:bCs/>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3CF3602" w14:textId="1C9806C7"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2F57AED6" w14:textId="72ACA3A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178" w:type="pct"/>
            <w:tcBorders>
              <w:top w:val="single" w:sz="4" w:space="0" w:color="auto"/>
              <w:bottom w:val="single" w:sz="4" w:space="0" w:color="auto"/>
            </w:tcBorders>
            <w:shd w:val="clear" w:color="auto" w:fill="auto"/>
            <w:noWrap/>
            <w:vAlign w:val="center"/>
          </w:tcPr>
          <w:p w14:paraId="51DB25DA" w14:textId="4BE47E02"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F47FB6D" w14:textId="2A147E3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7857FA1" w14:textId="2FEF302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3</w:t>
            </w:r>
          </w:p>
        </w:tc>
        <w:tc>
          <w:tcPr>
            <w:tcW w:w="179" w:type="pct"/>
            <w:tcBorders>
              <w:top w:val="single" w:sz="4" w:space="0" w:color="auto"/>
              <w:bottom w:val="single" w:sz="4" w:space="0" w:color="auto"/>
            </w:tcBorders>
            <w:shd w:val="clear" w:color="auto" w:fill="auto"/>
            <w:noWrap/>
            <w:vAlign w:val="center"/>
          </w:tcPr>
          <w:p w14:paraId="077E2712" w14:textId="529A27ED"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DADA061" w14:textId="6B617C7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58EE5D9D" w14:textId="0109361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B8A289A" w14:textId="69BC76C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446A40" w14:textId="233BFD3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6</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71ACC59B" w14:textId="6673729E" w:rsidR="00DD6268" w:rsidRPr="007A51B4" w:rsidRDefault="00DD6268" w:rsidP="00DD6268">
            <w:pPr>
              <w:spacing w:after="0"/>
              <w:contextualSpacing/>
              <w:jc w:val="center"/>
              <w:rPr>
                <w:rFonts w:cs="Arial"/>
                <w:sz w:val="16"/>
                <w:szCs w:val="16"/>
              </w:rPr>
            </w:pPr>
            <w:r w:rsidRPr="00BE5AB6">
              <w:rPr>
                <w:rFonts w:cs="Arial"/>
                <w:color w:val="FF0000"/>
                <w:sz w:val="16"/>
                <w:szCs w:val="16"/>
              </w:rPr>
              <w:t>▲</w:t>
            </w:r>
            <w:r w:rsidRPr="00D06004">
              <w:rPr>
                <w:rFonts w:cs="Arial"/>
                <w:color w:val="auto"/>
                <w:sz w:val="16"/>
                <w:szCs w:val="16"/>
              </w:rPr>
              <w:t xml:space="preserve"> </w:t>
            </w:r>
            <w:r>
              <w:rPr>
                <w:rFonts w:cs="Arial"/>
                <w:color w:val="auto"/>
                <w:sz w:val="16"/>
                <w:szCs w:val="16"/>
              </w:rPr>
              <w:t>50.0</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0C25B988" w14:textId="2FC03CCC"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5</w:t>
            </w:r>
          </w:p>
        </w:tc>
        <w:tc>
          <w:tcPr>
            <w:tcW w:w="194" w:type="pct"/>
            <w:tcBorders>
              <w:top w:val="single" w:sz="4" w:space="0" w:color="auto"/>
              <w:bottom w:val="single" w:sz="4" w:space="0" w:color="auto"/>
            </w:tcBorders>
            <w:shd w:val="clear" w:color="auto" w:fill="auto"/>
            <w:vAlign w:val="center"/>
          </w:tcPr>
          <w:p w14:paraId="1E4B5161" w14:textId="1576CC1B"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6</w:t>
            </w:r>
          </w:p>
        </w:tc>
        <w:tc>
          <w:tcPr>
            <w:tcW w:w="306" w:type="pct"/>
            <w:tcBorders>
              <w:top w:val="single" w:sz="4" w:space="0" w:color="auto"/>
              <w:bottom w:val="single" w:sz="4" w:space="0" w:color="auto"/>
              <w:right w:val="single" w:sz="4" w:space="0" w:color="auto"/>
            </w:tcBorders>
            <w:shd w:val="clear" w:color="auto" w:fill="auto"/>
            <w:vAlign w:val="center"/>
          </w:tcPr>
          <w:p w14:paraId="4A7DA7D7" w14:textId="49254091" w:rsidR="00DD6268" w:rsidRPr="00406759" w:rsidRDefault="00DD6268" w:rsidP="00406759">
            <w:pPr>
              <w:pStyle w:val="Normal-beforebullets"/>
              <w:contextualSpacing/>
              <w:jc w:val="center"/>
              <w:rPr>
                <w:rFonts w:cs="Arial"/>
                <w:sz w:val="16"/>
                <w:szCs w:val="16"/>
              </w:rPr>
            </w:pPr>
            <w:r w:rsidRPr="00406759">
              <w:rPr>
                <w:rFonts w:cs="Arial"/>
                <w:color w:val="FF0000"/>
                <w:sz w:val="16"/>
                <w:szCs w:val="16"/>
              </w:rPr>
              <w:t>▲</w:t>
            </w:r>
            <w:r w:rsidRPr="00406759">
              <w:rPr>
                <w:rFonts w:cs="Arial"/>
                <w:color w:val="auto"/>
                <w:sz w:val="16"/>
                <w:szCs w:val="16"/>
              </w:rPr>
              <w:t xml:space="preserve"> </w:t>
            </w:r>
            <w:r w:rsidR="00406759">
              <w:rPr>
                <w:rFonts w:cs="Arial"/>
                <w:sz w:val="16"/>
                <w:szCs w:val="16"/>
              </w:rPr>
              <w:t>20.0</w:t>
            </w:r>
            <w:r w:rsidRPr="00406759">
              <w:rPr>
                <w:rFonts w:cs="Arial"/>
                <w:sz w:val="16"/>
                <w:szCs w:val="16"/>
              </w:rPr>
              <w:t>%</w:t>
            </w:r>
          </w:p>
        </w:tc>
      </w:tr>
      <w:tr w:rsidR="00DD6268" w:rsidRPr="008D50EA" w14:paraId="264C7E55" w14:textId="77777777" w:rsidTr="00406759">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7CD72986" w14:textId="77777777" w:rsidR="00DD6268" w:rsidRPr="00F67DDB" w:rsidRDefault="00DD6268" w:rsidP="00DD6268">
            <w:pPr>
              <w:spacing w:after="0"/>
              <w:contextualSpacing/>
              <w:rPr>
                <w:rFonts w:cs="Arial"/>
                <w:bCs/>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5610079" w14:textId="2334CD7A" w:rsidR="00DD6268" w:rsidRPr="00F67DDB" w:rsidRDefault="00DD6268" w:rsidP="00DD6268">
            <w:pPr>
              <w:pStyle w:val="Normal-beforebullets"/>
              <w:ind w:left="57"/>
              <w:contextualSpacing/>
              <w:rPr>
                <w:rFonts w:cs="Arial"/>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55C1977" w14:textId="654FDF8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4949DF91" w14:textId="21955199"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5</w:t>
            </w:r>
          </w:p>
        </w:tc>
        <w:tc>
          <w:tcPr>
            <w:tcW w:w="178" w:type="pct"/>
            <w:tcBorders>
              <w:top w:val="single" w:sz="4" w:space="0" w:color="auto"/>
              <w:bottom w:val="single" w:sz="4" w:space="0" w:color="auto"/>
            </w:tcBorders>
            <w:shd w:val="clear" w:color="auto" w:fill="auto"/>
            <w:noWrap/>
            <w:vAlign w:val="center"/>
          </w:tcPr>
          <w:p w14:paraId="3212A8C0" w14:textId="4E7C7E4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0E096E2" w14:textId="57C6F9B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3091A5F" w14:textId="020933B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F455FD0" w14:textId="7D75EF26"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3799C56" w14:textId="1B0D526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B6F46B0" w14:textId="3CD82FF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6F7B7AA" w14:textId="1ECA371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3</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4DB3A0" w14:textId="6015ED2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7F0C3D0" w14:textId="0381A49F" w:rsidR="00DD6268" w:rsidRPr="007A51B4" w:rsidRDefault="00DD6268" w:rsidP="00DD6268">
            <w:pPr>
              <w:spacing w:after="0"/>
              <w:contextualSpacing/>
              <w:jc w:val="center"/>
              <w:rPr>
                <w:rFonts w:cs="Arial"/>
                <w:color w:val="auto"/>
                <w:sz w:val="16"/>
                <w:szCs w:val="16"/>
              </w:rPr>
            </w:pPr>
            <w:r w:rsidRPr="007A51B4">
              <w:rPr>
                <w:rFonts w:cs="Arial"/>
                <w:color w:val="FF0000"/>
                <w:sz w:val="16"/>
                <w:szCs w:val="16"/>
              </w:rPr>
              <w:t>▲</w:t>
            </w:r>
            <w:r w:rsidRPr="00D06004">
              <w:rPr>
                <w:rFonts w:cs="Arial"/>
                <w:color w:val="auto"/>
                <w:sz w:val="16"/>
                <w:szCs w:val="16"/>
              </w:rPr>
              <w:t xml:space="preserve"> 66.7</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A94CF5D" w14:textId="303847E2"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0</w:t>
            </w:r>
          </w:p>
        </w:tc>
        <w:tc>
          <w:tcPr>
            <w:tcW w:w="194" w:type="pct"/>
            <w:tcBorders>
              <w:top w:val="single" w:sz="4" w:space="0" w:color="auto"/>
              <w:bottom w:val="single" w:sz="4" w:space="0" w:color="auto"/>
            </w:tcBorders>
            <w:shd w:val="clear" w:color="auto" w:fill="auto"/>
            <w:vAlign w:val="center"/>
          </w:tcPr>
          <w:p w14:paraId="19E40398" w14:textId="47A41AA0"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5</w:t>
            </w:r>
          </w:p>
        </w:tc>
        <w:tc>
          <w:tcPr>
            <w:tcW w:w="306" w:type="pct"/>
            <w:tcBorders>
              <w:top w:val="single" w:sz="4" w:space="0" w:color="auto"/>
              <w:bottom w:val="single" w:sz="4" w:space="0" w:color="auto"/>
              <w:right w:val="single" w:sz="4" w:space="0" w:color="auto"/>
            </w:tcBorders>
            <w:shd w:val="clear" w:color="auto" w:fill="auto"/>
            <w:vAlign w:val="center"/>
          </w:tcPr>
          <w:p w14:paraId="5B6AABC5" w14:textId="7378DE87" w:rsidR="00DD6268" w:rsidRPr="00406759" w:rsidRDefault="00406759" w:rsidP="00406759">
            <w:pPr>
              <w:pStyle w:val="Normal-beforebullets"/>
              <w:contextualSpacing/>
              <w:jc w:val="center"/>
              <w:rPr>
                <w:rFonts w:cs="Arial"/>
                <w:color w:val="auto"/>
                <w:sz w:val="16"/>
                <w:szCs w:val="16"/>
              </w:rPr>
            </w:pPr>
            <w:r w:rsidRPr="00406759">
              <w:rPr>
                <w:rFonts w:cs="Arial"/>
                <w:color w:val="auto"/>
                <w:sz w:val="16"/>
                <w:szCs w:val="16"/>
              </w:rPr>
              <w:t>–</w:t>
            </w:r>
          </w:p>
        </w:tc>
      </w:tr>
      <w:tr w:rsidR="00DD6268" w:rsidRPr="002B1FA8" w14:paraId="63330959" w14:textId="77777777" w:rsidTr="00406759">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0673914B" w14:textId="5F1369AE" w:rsidR="00DD6268" w:rsidRPr="00C877DB" w:rsidRDefault="00DD6268" w:rsidP="00DD6268">
            <w:pPr>
              <w:spacing w:after="0"/>
              <w:contextualSpacing/>
              <w:rPr>
                <w:rFonts w:cstheme="minorHAnsi"/>
                <w:i/>
                <w:iCs/>
                <w:sz w:val="16"/>
                <w:szCs w:val="16"/>
              </w:rPr>
            </w:pPr>
            <w:r w:rsidRPr="00C877DB">
              <w:rPr>
                <w:rFonts w:cstheme="minorHAnsi"/>
                <w:i/>
                <w:iCs/>
                <w:sz w:val="16"/>
                <w:szCs w:val="16"/>
              </w:rPr>
              <w:t>Candida</w:t>
            </w:r>
            <w:r>
              <w:rPr>
                <w:rFonts w:cstheme="minorHAnsi"/>
                <w:i/>
                <w:iCs/>
                <w:sz w:val="16"/>
                <w:szCs w:val="16"/>
              </w:rPr>
              <w:t> </w:t>
            </w:r>
            <w:r w:rsidRPr="00C877DB">
              <w:rPr>
                <w:rFonts w:cstheme="minorHAnsi"/>
                <w:i/>
                <w:iCs/>
                <w:sz w:val="16"/>
                <w:szCs w:val="16"/>
              </w:rPr>
              <w:t>auris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1A99AF1C" w14:textId="1DBACD87" w:rsidR="00DD6268" w:rsidRPr="0067738A" w:rsidRDefault="00DD6268" w:rsidP="00DD6268">
            <w:pPr>
              <w:pStyle w:val="Normal-beforebullets"/>
              <w:ind w:left="57"/>
              <w:contextualSpacing/>
              <w:rPr>
                <w:rFonts w:cstheme="minorHAnsi"/>
                <w:sz w:val="16"/>
                <w:szCs w:val="16"/>
              </w:rPr>
            </w:pPr>
            <w:r>
              <w:rPr>
                <w:rFonts w:cstheme="minorHAnsi"/>
                <w:sz w:val="16"/>
                <w:szCs w:val="16"/>
              </w:rPr>
              <w:t>–</w:t>
            </w:r>
          </w:p>
        </w:tc>
        <w:tc>
          <w:tcPr>
            <w:tcW w:w="178" w:type="pct"/>
            <w:tcBorders>
              <w:top w:val="single" w:sz="4" w:space="0" w:color="auto"/>
              <w:left w:val="single" w:sz="3" w:space="0" w:color="auto"/>
              <w:bottom w:val="single" w:sz="4" w:space="0" w:color="auto"/>
            </w:tcBorders>
            <w:shd w:val="clear" w:color="auto" w:fill="auto"/>
            <w:noWrap/>
            <w:vAlign w:val="center"/>
          </w:tcPr>
          <w:p w14:paraId="14DF75E1" w14:textId="52F29B1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5BB9EEC3" w14:textId="5989D86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178" w:type="pct"/>
            <w:tcBorders>
              <w:top w:val="single" w:sz="4" w:space="0" w:color="auto"/>
              <w:bottom w:val="single" w:sz="4" w:space="0" w:color="auto"/>
            </w:tcBorders>
            <w:shd w:val="clear" w:color="auto" w:fill="auto"/>
            <w:noWrap/>
            <w:vAlign w:val="center"/>
          </w:tcPr>
          <w:p w14:paraId="07098742" w14:textId="7710135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396AF58" w14:textId="6E400239"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6D17792" w14:textId="71F8AA7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CE4E325" w14:textId="64DB7753"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3EAEABD" w14:textId="3715B6E8"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63C4EDF" w14:textId="1F6C753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2AA7E61" w14:textId="08A9148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1BF2004" w14:textId="08D5CC1D" w:rsidR="00DD6268" w:rsidRPr="00D06004" w:rsidRDefault="00DD6268" w:rsidP="00DD6268">
            <w:pPr>
              <w:spacing w:after="0"/>
              <w:jc w:val="center"/>
              <w:rPr>
                <w:rFonts w:cs="Arial"/>
                <w:color w:val="auto"/>
                <w:sz w:val="16"/>
                <w:szCs w:val="16"/>
              </w:rPr>
            </w:pPr>
            <w:r w:rsidRPr="00D06004">
              <w:rPr>
                <w:rFonts w:cs="Arial"/>
                <w:color w:val="000000"/>
                <w:sz w:val="16"/>
                <w:szCs w:val="16"/>
              </w:rPr>
              <w:t>3</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C3BE597" w14:textId="4710B151" w:rsidR="00DD6268" w:rsidRPr="007A51B4" w:rsidRDefault="00DD6268" w:rsidP="00DD6268">
            <w:pPr>
              <w:spacing w:after="0"/>
              <w:contextualSpacing/>
              <w:jc w:val="center"/>
              <w:rPr>
                <w:rFonts w:cs="Arial"/>
                <w:color w:val="auto"/>
                <w:sz w:val="16"/>
                <w:szCs w:val="16"/>
              </w:rPr>
            </w:pPr>
            <w:r w:rsidRPr="007A51B4">
              <w:rPr>
                <w:rFonts w:cs="Arial"/>
                <w:color w:val="FF0000"/>
                <w:sz w:val="16"/>
                <w:szCs w:val="16"/>
              </w:rPr>
              <w:t>▲</w:t>
            </w:r>
            <w:r w:rsidRPr="007A51B4">
              <w:rPr>
                <w:rFonts w:cs="Arial"/>
                <w:color w:val="auto"/>
                <w:sz w:val="16"/>
                <w:szCs w:val="16"/>
              </w:rPr>
              <w:t xml:space="preserve"> </w:t>
            </w:r>
            <w:r>
              <w:rPr>
                <w:rFonts w:cs="Arial"/>
                <w:color w:val="auto"/>
                <w:sz w:val="16"/>
                <w:szCs w:val="16"/>
              </w:rPr>
              <w:t>200</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0E384CF" w14:textId="3C1164DA"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4</w:t>
            </w:r>
          </w:p>
        </w:tc>
        <w:tc>
          <w:tcPr>
            <w:tcW w:w="194" w:type="pct"/>
            <w:tcBorders>
              <w:top w:val="single" w:sz="4" w:space="0" w:color="auto"/>
              <w:bottom w:val="single" w:sz="4" w:space="0" w:color="auto"/>
            </w:tcBorders>
            <w:shd w:val="clear" w:color="auto" w:fill="auto"/>
            <w:vAlign w:val="center"/>
          </w:tcPr>
          <w:p w14:paraId="736AD775" w14:textId="571C1399"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3</w:t>
            </w:r>
          </w:p>
        </w:tc>
        <w:tc>
          <w:tcPr>
            <w:tcW w:w="306" w:type="pct"/>
            <w:tcBorders>
              <w:top w:val="single" w:sz="4" w:space="0" w:color="auto"/>
              <w:bottom w:val="single" w:sz="4" w:space="0" w:color="auto"/>
              <w:right w:val="single" w:sz="4" w:space="0" w:color="auto"/>
            </w:tcBorders>
            <w:shd w:val="clear" w:color="auto" w:fill="auto"/>
            <w:vAlign w:val="center"/>
          </w:tcPr>
          <w:p w14:paraId="64D890AC" w14:textId="56AA3223" w:rsidR="00DD6268" w:rsidRPr="00406759" w:rsidRDefault="00406759" w:rsidP="00406759">
            <w:pPr>
              <w:pStyle w:val="Normal-beforebullets"/>
              <w:contextualSpacing/>
              <w:jc w:val="center"/>
              <w:rPr>
                <w:rFonts w:cs="Arial"/>
                <w:color w:val="auto"/>
                <w:sz w:val="16"/>
                <w:szCs w:val="16"/>
              </w:rPr>
            </w:pPr>
            <w:r w:rsidRPr="00406759">
              <w:rPr>
                <w:rFonts w:cs="Arial"/>
                <w:color w:val="00B050"/>
                <w:sz w:val="16"/>
                <w:szCs w:val="16"/>
              </w:rPr>
              <w:t>▼</w:t>
            </w:r>
            <w:r>
              <w:rPr>
                <w:rFonts w:cs="Arial"/>
                <w:color w:val="00B050"/>
                <w:sz w:val="16"/>
                <w:szCs w:val="16"/>
              </w:rPr>
              <w:t xml:space="preserve"> </w:t>
            </w:r>
            <w:r w:rsidRPr="00406759">
              <w:rPr>
                <w:rFonts w:cs="Arial"/>
                <w:color w:val="auto"/>
                <w:sz w:val="16"/>
                <w:szCs w:val="16"/>
              </w:rPr>
              <w:t>25.0</w:t>
            </w:r>
            <w:r w:rsidR="00DD6268" w:rsidRPr="00406759">
              <w:rPr>
                <w:rFonts w:cs="Arial"/>
                <w:color w:val="auto"/>
                <w:sz w:val="16"/>
                <w:szCs w:val="16"/>
              </w:rPr>
              <w:t>%</w:t>
            </w:r>
          </w:p>
        </w:tc>
      </w:tr>
      <w:tr w:rsidR="00DD6268" w:rsidRPr="002B1FA8" w14:paraId="34645C7A" w14:textId="77777777" w:rsidTr="00406759">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37FA86A1" w14:textId="6164D954" w:rsidR="00DD6268" w:rsidRPr="00B736A5" w:rsidRDefault="00DD6268" w:rsidP="00DD6268">
            <w:pPr>
              <w:spacing w:after="0"/>
              <w:contextualSpacing/>
              <w:rPr>
                <w:rFonts w:cs="Arial"/>
                <w:sz w:val="16"/>
                <w:szCs w:val="16"/>
              </w:rPr>
            </w:pPr>
            <w:r w:rsidRPr="00830010">
              <w:rPr>
                <w:rFonts w:asciiTheme="minorHAnsi" w:hAnsiTheme="minorHAnsi" w:cstheme="minorHAnsi"/>
                <w:i/>
                <w:sz w:val="16"/>
                <w:szCs w:val="16"/>
              </w:rPr>
              <w:t>Enterobacterales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210BAC87" w14:textId="77777777" w:rsidR="00DD6268" w:rsidRPr="00B736A5" w:rsidRDefault="00DD6268" w:rsidP="00DD6268">
            <w:pPr>
              <w:pStyle w:val="Normal-beforebullets"/>
              <w:ind w:left="57"/>
              <w:contextualSpacing/>
              <w:rPr>
                <w:rFonts w:cs="Arial"/>
                <w:sz w:val="16"/>
                <w:szCs w:val="16"/>
              </w:rPr>
            </w:pPr>
            <w:r w:rsidRPr="0067738A">
              <w:rPr>
                <w:rFonts w:asciiTheme="minorHAnsi" w:hAnsiTheme="minorHAnsi" w:cstheme="minorHAnsi"/>
                <w:sz w:val="16"/>
                <w:szCs w:val="16"/>
              </w:rPr>
              <w:t>Carbapenemase-producing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57E668F2" w14:textId="2B4AE47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120</w:t>
            </w:r>
          </w:p>
        </w:tc>
        <w:tc>
          <w:tcPr>
            <w:tcW w:w="178" w:type="pct"/>
            <w:tcBorders>
              <w:top w:val="single" w:sz="4" w:space="0" w:color="auto"/>
              <w:bottom w:val="single" w:sz="4" w:space="0" w:color="auto"/>
            </w:tcBorders>
            <w:shd w:val="clear" w:color="auto" w:fill="auto"/>
            <w:noWrap/>
            <w:vAlign w:val="center"/>
          </w:tcPr>
          <w:p w14:paraId="3D54E4B4" w14:textId="43A995D2"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61</w:t>
            </w:r>
          </w:p>
        </w:tc>
        <w:tc>
          <w:tcPr>
            <w:tcW w:w="178" w:type="pct"/>
            <w:tcBorders>
              <w:top w:val="single" w:sz="4" w:space="0" w:color="auto"/>
              <w:bottom w:val="single" w:sz="4" w:space="0" w:color="auto"/>
            </w:tcBorders>
            <w:shd w:val="clear" w:color="auto" w:fill="auto"/>
            <w:noWrap/>
            <w:vAlign w:val="center"/>
          </w:tcPr>
          <w:p w14:paraId="7CD6B098" w14:textId="0CCF070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45</w:t>
            </w:r>
          </w:p>
        </w:tc>
        <w:tc>
          <w:tcPr>
            <w:tcW w:w="179" w:type="pct"/>
            <w:tcBorders>
              <w:top w:val="single" w:sz="4" w:space="0" w:color="auto"/>
              <w:bottom w:val="single" w:sz="4" w:space="0" w:color="auto"/>
            </w:tcBorders>
            <w:shd w:val="clear" w:color="auto" w:fill="auto"/>
            <w:noWrap/>
            <w:vAlign w:val="center"/>
          </w:tcPr>
          <w:p w14:paraId="5341A3F0" w14:textId="302608E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9</w:t>
            </w:r>
          </w:p>
        </w:tc>
        <w:tc>
          <w:tcPr>
            <w:tcW w:w="179" w:type="pct"/>
            <w:tcBorders>
              <w:top w:val="single" w:sz="4" w:space="0" w:color="auto"/>
              <w:bottom w:val="single" w:sz="4" w:space="0" w:color="auto"/>
            </w:tcBorders>
            <w:shd w:val="clear" w:color="auto" w:fill="auto"/>
            <w:noWrap/>
            <w:vAlign w:val="center"/>
          </w:tcPr>
          <w:p w14:paraId="183B1D9C" w14:textId="7DF117E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16</w:t>
            </w:r>
          </w:p>
        </w:tc>
        <w:tc>
          <w:tcPr>
            <w:tcW w:w="179" w:type="pct"/>
            <w:tcBorders>
              <w:top w:val="single" w:sz="4" w:space="0" w:color="auto"/>
              <w:bottom w:val="single" w:sz="4" w:space="0" w:color="auto"/>
            </w:tcBorders>
            <w:shd w:val="clear" w:color="auto" w:fill="auto"/>
            <w:noWrap/>
            <w:vAlign w:val="center"/>
          </w:tcPr>
          <w:p w14:paraId="2EEBA0F8" w14:textId="4180B809"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208B25E2" w14:textId="47FEEAF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203" w:type="pct"/>
            <w:tcBorders>
              <w:top w:val="single" w:sz="4" w:space="0" w:color="auto"/>
              <w:bottom w:val="single" w:sz="4" w:space="0" w:color="auto"/>
              <w:right w:val="single" w:sz="8" w:space="0" w:color="auto"/>
            </w:tcBorders>
            <w:shd w:val="clear" w:color="auto" w:fill="auto"/>
            <w:noWrap/>
            <w:vAlign w:val="center"/>
          </w:tcPr>
          <w:p w14:paraId="15391623" w14:textId="59CCAD6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4A12F7AF" w14:textId="403B5C44"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204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4B4CC8A" w14:textId="7FB89E4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255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717AD6A" w14:textId="13CDB861" w:rsidR="00DD6268" w:rsidRPr="007A51B4" w:rsidRDefault="00DD6268" w:rsidP="00DD6268">
            <w:pPr>
              <w:spacing w:after="0"/>
              <w:contextualSpacing/>
              <w:jc w:val="center"/>
              <w:rPr>
                <w:rFonts w:cs="Arial"/>
                <w:sz w:val="16"/>
                <w:szCs w:val="16"/>
              </w:rPr>
            </w:pPr>
            <w:r w:rsidRPr="007A51B4">
              <w:rPr>
                <w:rFonts w:cs="Arial"/>
                <w:color w:val="FF0000"/>
                <w:sz w:val="16"/>
                <w:szCs w:val="16"/>
              </w:rPr>
              <w:t>▲</w:t>
            </w:r>
            <w:r w:rsidRPr="007A51B4">
              <w:rPr>
                <w:rFonts w:cs="Arial"/>
                <w:color w:val="auto"/>
                <w:sz w:val="16"/>
                <w:szCs w:val="16"/>
              </w:rPr>
              <w:t xml:space="preserve"> </w:t>
            </w:r>
            <w:r>
              <w:rPr>
                <w:rFonts w:cs="Arial"/>
                <w:color w:val="auto"/>
                <w:sz w:val="16"/>
                <w:szCs w:val="16"/>
              </w:rPr>
              <w:t>25.0</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26488D6" w14:textId="6D24F84D"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167</w:t>
            </w:r>
          </w:p>
        </w:tc>
        <w:tc>
          <w:tcPr>
            <w:tcW w:w="194" w:type="pct"/>
            <w:tcBorders>
              <w:top w:val="single" w:sz="4" w:space="0" w:color="auto"/>
              <w:bottom w:val="single" w:sz="4" w:space="0" w:color="auto"/>
            </w:tcBorders>
            <w:shd w:val="clear" w:color="auto" w:fill="auto"/>
            <w:vAlign w:val="center"/>
          </w:tcPr>
          <w:p w14:paraId="05E23E9B" w14:textId="1D42028B"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255</w:t>
            </w:r>
          </w:p>
        </w:tc>
        <w:tc>
          <w:tcPr>
            <w:tcW w:w="306" w:type="pct"/>
            <w:tcBorders>
              <w:top w:val="single" w:sz="4" w:space="0" w:color="auto"/>
              <w:bottom w:val="single" w:sz="4" w:space="0" w:color="auto"/>
              <w:right w:val="single" w:sz="4" w:space="0" w:color="auto"/>
            </w:tcBorders>
            <w:shd w:val="clear" w:color="auto" w:fill="auto"/>
            <w:vAlign w:val="center"/>
          </w:tcPr>
          <w:p w14:paraId="53887103" w14:textId="006BE857" w:rsidR="00DD6268" w:rsidRPr="00406759" w:rsidRDefault="00DD6268" w:rsidP="00406759">
            <w:pPr>
              <w:pStyle w:val="Normal-beforebullets"/>
              <w:contextualSpacing/>
              <w:jc w:val="center"/>
              <w:rPr>
                <w:rFonts w:cs="Arial"/>
                <w:sz w:val="16"/>
                <w:szCs w:val="16"/>
              </w:rPr>
            </w:pPr>
            <w:r w:rsidRPr="00406759">
              <w:rPr>
                <w:rFonts w:cs="Arial"/>
                <w:color w:val="FF0000"/>
                <w:sz w:val="16"/>
                <w:szCs w:val="16"/>
              </w:rPr>
              <w:t>▲</w:t>
            </w:r>
            <w:r w:rsidRPr="00406759">
              <w:rPr>
                <w:rFonts w:cs="Arial"/>
                <w:color w:val="auto"/>
                <w:sz w:val="16"/>
                <w:szCs w:val="16"/>
              </w:rPr>
              <w:t xml:space="preserve"> </w:t>
            </w:r>
            <w:r w:rsidR="00406759">
              <w:rPr>
                <w:rFonts w:cs="Arial"/>
                <w:sz w:val="16"/>
                <w:szCs w:val="16"/>
              </w:rPr>
              <w:t>52.7</w:t>
            </w:r>
            <w:r w:rsidRPr="00406759">
              <w:rPr>
                <w:rFonts w:cs="Arial"/>
                <w:sz w:val="16"/>
                <w:szCs w:val="16"/>
              </w:rPr>
              <w:t>%</w:t>
            </w:r>
          </w:p>
        </w:tc>
      </w:tr>
      <w:tr w:rsidR="00DD6268" w:rsidRPr="002B1FA8" w14:paraId="0358C910"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093C8CBD" w14:textId="77777777" w:rsidR="00DD6268" w:rsidRPr="00B736A5" w:rsidRDefault="00DD6268" w:rsidP="00DD6268">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72EFEF05" w14:textId="72A3087B" w:rsidR="00DD6268" w:rsidRPr="00B736A5" w:rsidRDefault="00DD6268" w:rsidP="00DD6268">
            <w:pPr>
              <w:pStyle w:val="Normal-beforebullets"/>
              <w:ind w:left="57"/>
              <w:contextualSpacing/>
              <w:rPr>
                <w:rFonts w:cs="Arial"/>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79B19424" w14:textId="306A534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2C8D16B3" w14:textId="3D1A72D4"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12</w:t>
            </w:r>
          </w:p>
        </w:tc>
        <w:tc>
          <w:tcPr>
            <w:tcW w:w="178" w:type="pct"/>
            <w:tcBorders>
              <w:top w:val="single" w:sz="4" w:space="0" w:color="auto"/>
              <w:bottom w:val="single" w:sz="4" w:space="0" w:color="auto"/>
            </w:tcBorders>
            <w:shd w:val="clear" w:color="auto" w:fill="auto"/>
            <w:noWrap/>
            <w:vAlign w:val="center"/>
          </w:tcPr>
          <w:p w14:paraId="3BACA0FA" w14:textId="28D87ED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4</w:t>
            </w:r>
          </w:p>
        </w:tc>
        <w:tc>
          <w:tcPr>
            <w:tcW w:w="179" w:type="pct"/>
            <w:tcBorders>
              <w:top w:val="single" w:sz="4" w:space="0" w:color="auto"/>
              <w:bottom w:val="single" w:sz="4" w:space="0" w:color="auto"/>
            </w:tcBorders>
            <w:shd w:val="clear" w:color="auto" w:fill="auto"/>
            <w:noWrap/>
            <w:vAlign w:val="center"/>
          </w:tcPr>
          <w:p w14:paraId="68A86964" w14:textId="6FBB9357"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FE0019D" w14:textId="32BC12D8"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179" w:type="pct"/>
            <w:tcBorders>
              <w:top w:val="single" w:sz="4" w:space="0" w:color="auto"/>
              <w:bottom w:val="single" w:sz="4" w:space="0" w:color="auto"/>
            </w:tcBorders>
            <w:shd w:val="clear" w:color="auto" w:fill="auto"/>
            <w:noWrap/>
            <w:vAlign w:val="center"/>
          </w:tcPr>
          <w:p w14:paraId="6FAAA72B" w14:textId="4E17BEE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0DC133D" w14:textId="7F02147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5DAACF5" w14:textId="535848A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129E36A" w14:textId="41DA174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F05FF29" w14:textId="00DC7864"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19</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41A9914" w14:textId="2BBCF4FC" w:rsidR="00DD6268" w:rsidRPr="007A51B4" w:rsidRDefault="00DD6268" w:rsidP="00DD6268">
            <w:pPr>
              <w:spacing w:after="0"/>
              <w:contextualSpacing/>
              <w:jc w:val="center"/>
              <w:rPr>
                <w:rFonts w:cs="Arial"/>
                <w:sz w:val="16"/>
                <w:szCs w:val="16"/>
              </w:rPr>
            </w:pPr>
            <w:r w:rsidRPr="007A51B4">
              <w:rPr>
                <w:rFonts w:cs="Arial"/>
                <w:color w:val="FF0000"/>
                <w:sz w:val="16"/>
                <w:szCs w:val="16"/>
              </w:rPr>
              <w:t>▲</w:t>
            </w:r>
            <w:r w:rsidRPr="007A51B4">
              <w:rPr>
                <w:rFonts w:cs="Arial"/>
                <w:color w:val="auto"/>
                <w:sz w:val="16"/>
                <w:szCs w:val="16"/>
              </w:rPr>
              <w:t xml:space="preserve"> 1</w:t>
            </w:r>
            <w:r>
              <w:rPr>
                <w:rFonts w:cs="Arial"/>
                <w:color w:val="auto"/>
                <w:sz w:val="16"/>
                <w:szCs w:val="16"/>
              </w:rPr>
              <w:t>8.8</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6B6F8568" w14:textId="22CBDE3A"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15</w:t>
            </w:r>
          </w:p>
        </w:tc>
        <w:tc>
          <w:tcPr>
            <w:tcW w:w="194" w:type="pct"/>
            <w:tcBorders>
              <w:top w:val="single" w:sz="4" w:space="0" w:color="auto"/>
              <w:bottom w:val="single" w:sz="4" w:space="0" w:color="auto"/>
            </w:tcBorders>
            <w:shd w:val="clear" w:color="auto" w:fill="auto"/>
            <w:vAlign w:val="center"/>
          </w:tcPr>
          <w:p w14:paraId="305DCB43" w14:textId="17123EE3"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19</w:t>
            </w:r>
          </w:p>
        </w:tc>
        <w:tc>
          <w:tcPr>
            <w:tcW w:w="306" w:type="pct"/>
            <w:tcBorders>
              <w:top w:val="single" w:sz="4" w:space="0" w:color="auto"/>
              <w:bottom w:val="single" w:sz="4" w:space="0" w:color="auto"/>
              <w:right w:val="single" w:sz="4" w:space="0" w:color="auto"/>
            </w:tcBorders>
            <w:shd w:val="clear" w:color="auto" w:fill="auto"/>
            <w:vAlign w:val="center"/>
          </w:tcPr>
          <w:p w14:paraId="194B9326" w14:textId="00001D25" w:rsidR="00DD6268" w:rsidRPr="00406759" w:rsidRDefault="00DD6268" w:rsidP="00406759">
            <w:pPr>
              <w:pStyle w:val="Normal-beforebullets"/>
              <w:contextualSpacing/>
              <w:jc w:val="center"/>
              <w:rPr>
                <w:rFonts w:cs="Arial"/>
                <w:sz w:val="16"/>
                <w:szCs w:val="16"/>
              </w:rPr>
            </w:pPr>
            <w:r w:rsidRPr="00406759">
              <w:rPr>
                <w:rFonts w:cs="Arial"/>
                <w:color w:val="FF0000"/>
                <w:sz w:val="16"/>
                <w:szCs w:val="16"/>
              </w:rPr>
              <w:t>▲</w:t>
            </w:r>
            <w:r w:rsidR="00406759">
              <w:rPr>
                <w:rFonts w:cs="Arial"/>
                <w:color w:val="FF0000"/>
                <w:sz w:val="16"/>
                <w:szCs w:val="16"/>
              </w:rPr>
              <w:t xml:space="preserve"> </w:t>
            </w:r>
            <w:r w:rsidR="00406759" w:rsidRPr="00406759">
              <w:rPr>
                <w:rFonts w:cs="Arial"/>
                <w:color w:val="auto"/>
                <w:sz w:val="16"/>
                <w:szCs w:val="16"/>
              </w:rPr>
              <w:t>26.7</w:t>
            </w:r>
            <w:r w:rsidRPr="00406759">
              <w:rPr>
                <w:rFonts w:cs="Arial"/>
                <w:sz w:val="16"/>
                <w:szCs w:val="16"/>
              </w:rPr>
              <w:t>%</w:t>
            </w:r>
          </w:p>
        </w:tc>
      </w:tr>
      <w:tr w:rsidR="007E15CC" w:rsidRPr="002B1FA8" w14:paraId="39D9084B"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608BBCA8" w14:textId="77777777" w:rsidR="007E15CC" w:rsidRPr="00B736A5" w:rsidRDefault="007E15CC" w:rsidP="007E15CC">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BD170D7" w14:textId="76DCFC6E" w:rsidR="007E15CC" w:rsidRPr="0067738A" w:rsidRDefault="007E15CC" w:rsidP="007E15CC">
            <w:pPr>
              <w:pStyle w:val="Normal-beforebullets"/>
              <w:ind w:left="57"/>
              <w:contextualSpacing/>
              <w:rPr>
                <w:rFonts w:cstheme="minorHAnsi"/>
                <w:sz w:val="16"/>
                <w:szCs w:val="16"/>
              </w:rPr>
            </w:pPr>
            <w:bookmarkStart w:id="16" w:name="_Hlk144994207"/>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bookmarkEnd w:id="16"/>
          </w:p>
        </w:tc>
        <w:tc>
          <w:tcPr>
            <w:tcW w:w="178" w:type="pct"/>
            <w:tcBorders>
              <w:top w:val="single" w:sz="4" w:space="0" w:color="auto"/>
              <w:left w:val="single" w:sz="3" w:space="0" w:color="auto"/>
              <w:bottom w:val="single" w:sz="4" w:space="0" w:color="auto"/>
            </w:tcBorders>
            <w:shd w:val="clear" w:color="auto" w:fill="auto"/>
            <w:noWrap/>
            <w:vAlign w:val="center"/>
          </w:tcPr>
          <w:p w14:paraId="5CE2D2F4" w14:textId="03991243"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4C3B562" w14:textId="18153628"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631222CD" w14:textId="16BA2102"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9CE0723" w14:textId="7A74FC74"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FF49C6F" w14:textId="2F25090B"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6223C8B" w14:textId="24300F07"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A7981D4" w14:textId="10638C98"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27679FC" w14:textId="0C46F55B" w:rsidR="007E15CC" w:rsidRPr="00D06004" w:rsidRDefault="007E15CC" w:rsidP="00D06004">
            <w:pPr>
              <w:spacing w:after="0"/>
              <w:contextualSpacing/>
              <w:jc w:val="center"/>
              <w:rPr>
                <w:rFonts w:cs="Arial"/>
                <w:color w:val="000000"/>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6327578" w14:textId="659478F1" w:rsidR="007E15CC" w:rsidRPr="00D06004" w:rsidRDefault="007E15CC" w:rsidP="00D06004">
            <w:pPr>
              <w:spacing w:after="0"/>
              <w:contextualSpacing/>
              <w:jc w:val="center"/>
              <w:rPr>
                <w:rFonts w:cs="Arial"/>
                <w:sz w:val="16"/>
                <w:szCs w:val="16"/>
              </w:rPr>
            </w:pPr>
            <w:r w:rsidRPr="00D06004">
              <w:rPr>
                <w:rFonts w:cs="Arial"/>
                <w:color w:val="000000"/>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8D1238E" w14:textId="39D99FA8" w:rsidR="007E15CC" w:rsidRPr="00D06004" w:rsidRDefault="007E15CC" w:rsidP="00D06004">
            <w:pPr>
              <w:spacing w:after="0"/>
              <w:jc w:val="center"/>
              <w:rPr>
                <w:rFonts w:cs="Arial"/>
                <w:color w:val="000000"/>
                <w:sz w:val="16"/>
                <w:szCs w:val="16"/>
              </w:rPr>
            </w:pPr>
            <w:r w:rsidRPr="00D06004">
              <w:rPr>
                <w:rFonts w:cs="Arial"/>
                <w:color w:val="000000"/>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6A4DE9CE" w14:textId="680E4A6E" w:rsidR="007E15CC" w:rsidRPr="007A51B4" w:rsidRDefault="007E15CC" w:rsidP="007E15CC">
            <w:pPr>
              <w:spacing w:after="0"/>
              <w:contextualSpacing/>
              <w:jc w:val="center"/>
              <w:rPr>
                <w:rFonts w:cs="Arial"/>
                <w:color w:val="auto"/>
                <w:sz w:val="16"/>
                <w:szCs w:val="16"/>
              </w:rPr>
            </w:pP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A0F8144" w14:textId="28893B9C" w:rsidR="007E15CC" w:rsidRPr="00406759" w:rsidRDefault="007E15CC" w:rsidP="00406759">
            <w:pPr>
              <w:pStyle w:val="Normal-beforebullets"/>
              <w:contextualSpacing/>
              <w:jc w:val="center"/>
              <w:rPr>
                <w:rFonts w:cs="Arial"/>
                <w:color w:val="auto"/>
                <w:sz w:val="16"/>
                <w:szCs w:val="16"/>
              </w:rPr>
            </w:pPr>
            <w:r w:rsidRPr="00406759">
              <w:rPr>
                <w:rFonts w:cs="Arial"/>
                <w:color w:val="000000"/>
                <w:sz w:val="16"/>
                <w:szCs w:val="16"/>
              </w:rPr>
              <w:t>0</w:t>
            </w:r>
          </w:p>
        </w:tc>
        <w:tc>
          <w:tcPr>
            <w:tcW w:w="194" w:type="pct"/>
            <w:tcBorders>
              <w:top w:val="single" w:sz="4" w:space="0" w:color="auto"/>
              <w:bottom w:val="single" w:sz="4" w:space="0" w:color="auto"/>
            </w:tcBorders>
            <w:shd w:val="clear" w:color="auto" w:fill="auto"/>
            <w:vAlign w:val="center"/>
          </w:tcPr>
          <w:p w14:paraId="4FDEEA17" w14:textId="415DCFDF" w:rsidR="007E15CC" w:rsidRPr="00406759" w:rsidRDefault="00DD6268" w:rsidP="00406759">
            <w:pPr>
              <w:pStyle w:val="Normal-beforebullets"/>
              <w:contextualSpacing/>
              <w:jc w:val="center"/>
              <w:rPr>
                <w:rFonts w:cs="Arial"/>
                <w:sz w:val="16"/>
                <w:szCs w:val="16"/>
              </w:rPr>
            </w:pPr>
            <w:r w:rsidRPr="00406759">
              <w:rPr>
                <w:rFonts w:cs="Arial"/>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35C74CC6" w14:textId="67507D13" w:rsidR="007E15CC" w:rsidRPr="00406759" w:rsidRDefault="007E15CC" w:rsidP="00406759">
            <w:pPr>
              <w:pStyle w:val="Normal-beforebullets"/>
              <w:contextualSpacing/>
              <w:jc w:val="center"/>
              <w:rPr>
                <w:rFonts w:cs="Arial"/>
                <w:color w:val="auto"/>
                <w:sz w:val="16"/>
                <w:szCs w:val="16"/>
              </w:rPr>
            </w:pPr>
            <w:r w:rsidRPr="00406759">
              <w:rPr>
                <w:rFonts w:cs="Arial"/>
                <w:color w:val="auto"/>
                <w:sz w:val="16"/>
                <w:szCs w:val="16"/>
              </w:rPr>
              <w:t>–</w:t>
            </w:r>
          </w:p>
        </w:tc>
      </w:tr>
      <w:tr w:rsidR="00DD6268" w:rsidRPr="002B1FA8" w14:paraId="68317E1E"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5EE03818" w14:textId="77777777" w:rsidR="00DD6268" w:rsidRPr="00B736A5" w:rsidRDefault="00DD6268" w:rsidP="00DD6268">
            <w:pPr>
              <w:spacing w:after="0"/>
              <w:contextualSpacing/>
              <w:rPr>
                <w:rFonts w:cs="Arial"/>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AD4E3A8" w14:textId="25024DCC" w:rsidR="00DD6268" w:rsidRPr="0067738A" w:rsidRDefault="00DD6268" w:rsidP="00DD6268">
            <w:pPr>
              <w:pStyle w:val="Normal-beforebullets"/>
              <w:ind w:left="57"/>
              <w:contextualSpacing/>
              <w:rPr>
                <w:rFonts w:cstheme="minorHAnsi"/>
                <w:sz w:val="16"/>
                <w:szCs w:val="16"/>
              </w:rPr>
            </w:pPr>
            <w:r w:rsidRPr="0067738A">
              <w:rPr>
                <w:rFonts w:asciiTheme="minorHAnsi" w:hAnsiTheme="minorHAnsi" w:cstheme="minorHAnsi"/>
                <w:sz w:val="16"/>
                <w:szCs w:val="16"/>
              </w:rPr>
              <w:t>Ribosomal methyltransferase-producing</w:t>
            </w:r>
          </w:p>
        </w:tc>
        <w:tc>
          <w:tcPr>
            <w:tcW w:w="178" w:type="pct"/>
            <w:tcBorders>
              <w:top w:val="single" w:sz="4" w:space="0" w:color="auto"/>
              <w:left w:val="single" w:sz="3" w:space="0" w:color="auto"/>
              <w:bottom w:val="single" w:sz="4" w:space="0" w:color="auto"/>
            </w:tcBorders>
            <w:shd w:val="clear" w:color="auto" w:fill="auto"/>
            <w:noWrap/>
            <w:vAlign w:val="center"/>
          </w:tcPr>
          <w:p w14:paraId="342E964C" w14:textId="73F67A26"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A48BB85" w14:textId="410C9BC9"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534EDC52" w14:textId="6061BAEE"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3670B23" w14:textId="49D028F6"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322ECEB" w14:textId="58063D43"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DE7DDD9" w14:textId="11F7DD39"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33685A7" w14:textId="188AFECF"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DB23DDF" w14:textId="5D41F609"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9FC648E" w14:textId="4202B8A8" w:rsidR="00DD6268" w:rsidRPr="00D06004" w:rsidRDefault="00DD6268" w:rsidP="00DD6268">
            <w:pPr>
              <w:spacing w:after="0"/>
              <w:contextualSpacing/>
              <w:jc w:val="center"/>
              <w:rPr>
                <w:rFonts w:cs="Arial"/>
                <w:color w:val="000000"/>
                <w:sz w:val="16"/>
                <w:szCs w:val="16"/>
              </w:rPr>
            </w:pPr>
            <w:r w:rsidRPr="00D06004">
              <w:rPr>
                <w:rFonts w:cs="Arial"/>
                <w:color w:val="000000"/>
                <w:sz w:val="16"/>
                <w:szCs w:val="16"/>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2AAA5E7" w14:textId="52A3C045" w:rsidR="00DD6268" w:rsidRPr="00D06004" w:rsidRDefault="00DD6268" w:rsidP="00DD6268">
            <w:pPr>
              <w:spacing w:after="0"/>
              <w:jc w:val="center"/>
              <w:rPr>
                <w:rFonts w:cs="Arial"/>
                <w:color w:val="000000"/>
                <w:sz w:val="16"/>
                <w:szCs w:val="16"/>
              </w:rPr>
            </w:pPr>
            <w:r w:rsidRPr="00D06004">
              <w:rPr>
                <w:rFonts w:cs="Arial"/>
                <w:color w:val="000000"/>
                <w:sz w:val="16"/>
                <w:szCs w:val="16"/>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7AB74BF" w14:textId="1CCA8259" w:rsidR="00DD6268" w:rsidRPr="007A51B4" w:rsidRDefault="00DD6268" w:rsidP="00DD6268">
            <w:pPr>
              <w:spacing w:after="0"/>
              <w:contextualSpacing/>
              <w:jc w:val="center"/>
              <w:rPr>
                <w:rFonts w:cs="Arial"/>
                <w:color w:val="auto"/>
                <w:sz w:val="16"/>
                <w:szCs w:val="16"/>
              </w:rPr>
            </w:pPr>
            <w:r w:rsidRPr="007A51B4">
              <w:rPr>
                <w:rFonts w:cs="Arial"/>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17AA9776" w14:textId="59420B67"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3</w:t>
            </w:r>
          </w:p>
        </w:tc>
        <w:tc>
          <w:tcPr>
            <w:tcW w:w="194" w:type="pct"/>
            <w:tcBorders>
              <w:top w:val="single" w:sz="4" w:space="0" w:color="auto"/>
              <w:bottom w:val="single" w:sz="4" w:space="0" w:color="auto"/>
            </w:tcBorders>
            <w:shd w:val="clear" w:color="auto" w:fill="auto"/>
            <w:vAlign w:val="center"/>
          </w:tcPr>
          <w:p w14:paraId="068135B4" w14:textId="3499ED3A"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2</w:t>
            </w:r>
          </w:p>
        </w:tc>
        <w:tc>
          <w:tcPr>
            <w:tcW w:w="306" w:type="pct"/>
            <w:tcBorders>
              <w:top w:val="single" w:sz="4" w:space="0" w:color="auto"/>
              <w:bottom w:val="single" w:sz="4" w:space="0" w:color="auto"/>
              <w:right w:val="single" w:sz="4" w:space="0" w:color="auto"/>
            </w:tcBorders>
            <w:shd w:val="clear" w:color="auto" w:fill="auto"/>
            <w:vAlign w:val="center"/>
          </w:tcPr>
          <w:p w14:paraId="25F5F7D5" w14:textId="5F07FA2E" w:rsidR="00DD6268" w:rsidRPr="00406759" w:rsidRDefault="00406759" w:rsidP="00406759">
            <w:pPr>
              <w:pStyle w:val="Normal-beforebullets"/>
              <w:contextualSpacing/>
              <w:jc w:val="center"/>
              <w:rPr>
                <w:rFonts w:cs="Arial"/>
                <w:color w:val="auto"/>
                <w:sz w:val="16"/>
                <w:szCs w:val="16"/>
              </w:rPr>
            </w:pPr>
            <w:r w:rsidRPr="00406759">
              <w:rPr>
                <w:rFonts w:cs="Arial"/>
                <w:color w:val="00B050"/>
                <w:sz w:val="16"/>
                <w:szCs w:val="16"/>
              </w:rPr>
              <w:t>▼</w:t>
            </w:r>
            <w:r w:rsidR="00DD6268" w:rsidRPr="00406759">
              <w:rPr>
                <w:rFonts w:cs="Arial"/>
                <w:color w:val="auto"/>
                <w:sz w:val="16"/>
                <w:szCs w:val="16"/>
              </w:rPr>
              <w:t xml:space="preserve"> </w:t>
            </w:r>
            <w:r>
              <w:rPr>
                <w:rFonts w:cs="Arial"/>
                <w:color w:val="auto"/>
                <w:sz w:val="16"/>
                <w:szCs w:val="16"/>
              </w:rPr>
              <w:t>33.3</w:t>
            </w:r>
            <w:r w:rsidR="00DD6268" w:rsidRPr="00406759">
              <w:rPr>
                <w:rFonts w:cs="Arial"/>
                <w:color w:val="auto"/>
                <w:sz w:val="16"/>
                <w:szCs w:val="16"/>
              </w:rPr>
              <w:t>%</w:t>
            </w:r>
          </w:p>
        </w:tc>
      </w:tr>
      <w:tr w:rsidR="00D06004" w:rsidRPr="002B1FA8" w14:paraId="07A38121" w14:textId="77777777" w:rsidTr="00406759">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5CC81462" w14:textId="77777777" w:rsidR="00D06004" w:rsidRPr="0067738A" w:rsidRDefault="00D06004" w:rsidP="00D06004">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2C2E379" w14:textId="0FD36F72" w:rsidR="00D06004" w:rsidRPr="0067738A" w:rsidRDefault="00D06004" w:rsidP="00D06004">
            <w:pPr>
              <w:pStyle w:val="Normal-beforebullets"/>
              <w:ind w:left="57"/>
              <w:contextualSpacing/>
              <w:rPr>
                <w:rFonts w:cstheme="minorHAnsi"/>
                <w:sz w:val="16"/>
                <w:szCs w:val="16"/>
              </w:rPr>
            </w:pPr>
            <w:r>
              <w:rPr>
                <w:rFonts w:cstheme="minorHAnsi"/>
                <w:sz w:val="16"/>
                <w:szCs w:val="16"/>
              </w:rPr>
              <w:t>Transmissible resistance to colistin</w:t>
            </w:r>
          </w:p>
        </w:tc>
        <w:tc>
          <w:tcPr>
            <w:tcW w:w="178" w:type="pct"/>
            <w:tcBorders>
              <w:top w:val="single" w:sz="4" w:space="0" w:color="auto"/>
              <w:left w:val="single" w:sz="3" w:space="0" w:color="auto"/>
              <w:bottom w:val="single" w:sz="4" w:space="0" w:color="auto"/>
            </w:tcBorders>
            <w:shd w:val="clear" w:color="auto" w:fill="auto"/>
            <w:noWrap/>
            <w:vAlign w:val="center"/>
          </w:tcPr>
          <w:p w14:paraId="099D53B4" w14:textId="21EDF606"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3A0E373" w14:textId="5085B699"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7E42B969" w14:textId="035BD6C0"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0CFF1CB" w14:textId="4CAFE6CB" w:rsidR="00D06004" w:rsidRPr="00D06004" w:rsidRDefault="00D06004" w:rsidP="00D06004">
            <w:pPr>
              <w:spacing w:after="0"/>
              <w:contextualSpacing/>
              <w:jc w:val="center"/>
              <w:rPr>
                <w:rFonts w:cs="Arial"/>
                <w:color w:val="auto"/>
                <w:sz w:val="16"/>
                <w:szCs w:val="16"/>
              </w:rPr>
            </w:pPr>
            <w:r w:rsidRPr="00D06004">
              <w:rPr>
                <w:rFonts w:cs="Arial"/>
                <w:color w:val="auto"/>
                <w:sz w:val="16"/>
                <w:szCs w:val="16"/>
              </w:rPr>
              <w:t>0</w:t>
            </w:r>
          </w:p>
        </w:tc>
        <w:tc>
          <w:tcPr>
            <w:tcW w:w="179" w:type="pct"/>
            <w:tcBorders>
              <w:top w:val="single" w:sz="4" w:space="0" w:color="auto"/>
              <w:bottom w:val="single" w:sz="4" w:space="0" w:color="auto"/>
            </w:tcBorders>
            <w:shd w:val="clear" w:color="auto" w:fill="auto"/>
            <w:noWrap/>
            <w:vAlign w:val="center"/>
          </w:tcPr>
          <w:p w14:paraId="247BF44E" w14:textId="2E2E4C16"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2581BF8" w14:textId="7585CD85"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935C572" w14:textId="5956BC22"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2EE483C7" w14:textId="0E6D3854"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FA02936" w14:textId="37F7440D" w:rsidR="00D06004" w:rsidRPr="00D06004" w:rsidRDefault="00D06004" w:rsidP="00D06004">
            <w:pPr>
              <w:spacing w:after="0"/>
              <w:contextualSpacing/>
              <w:jc w:val="center"/>
              <w:rPr>
                <w:rFonts w:cs="Arial"/>
                <w:color w:val="auto"/>
                <w:sz w:val="16"/>
                <w:szCs w:val="16"/>
                <w:highlight w:val="yellow"/>
              </w:rPr>
            </w:pPr>
            <w:r w:rsidRPr="00D06004">
              <w:rPr>
                <w:rFonts w:cs="Arial"/>
                <w:color w:val="000000"/>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E59ADC6" w14:textId="52D010F1" w:rsidR="00D06004" w:rsidRPr="00D06004" w:rsidRDefault="00D06004" w:rsidP="00D06004">
            <w:pPr>
              <w:spacing w:after="0"/>
              <w:contextualSpacing/>
              <w:jc w:val="center"/>
              <w:rPr>
                <w:rFonts w:cs="Arial"/>
                <w:color w:val="auto"/>
                <w:sz w:val="16"/>
                <w:szCs w:val="16"/>
              </w:rPr>
            </w:pPr>
            <w:r w:rsidRPr="00D06004">
              <w:rPr>
                <w:rFonts w:cs="Arial"/>
                <w:color w:val="auto"/>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216C3E67" w14:textId="2FAD2D95" w:rsidR="00D06004" w:rsidRPr="007A51B4" w:rsidRDefault="00907819" w:rsidP="00D06004">
            <w:pPr>
              <w:spacing w:after="0"/>
              <w:contextualSpacing/>
              <w:jc w:val="center"/>
              <w:rPr>
                <w:rFonts w:cs="Arial"/>
                <w:color w:val="auto"/>
                <w:sz w:val="16"/>
                <w:szCs w:val="16"/>
              </w:rPr>
            </w:pP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50A2B51B" w14:textId="648FFEA3" w:rsidR="00D06004" w:rsidRPr="00406759" w:rsidRDefault="00DD6268" w:rsidP="00406759">
            <w:pPr>
              <w:pStyle w:val="Normal-beforebullets"/>
              <w:contextualSpacing/>
              <w:jc w:val="center"/>
              <w:rPr>
                <w:rFonts w:cs="Arial"/>
                <w:color w:val="auto"/>
                <w:sz w:val="16"/>
                <w:szCs w:val="16"/>
              </w:rPr>
            </w:pPr>
            <w:r w:rsidRPr="00406759">
              <w:rPr>
                <w:rFonts w:cs="Arial"/>
                <w:color w:val="auto"/>
                <w:sz w:val="16"/>
                <w:szCs w:val="16"/>
              </w:rPr>
              <w:t>0</w:t>
            </w:r>
          </w:p>
        </w:tc>
        <w:tc>
          <w:tcPr>
            <w:tcW w:w="194" w:type="pct"/>
            <w:tcBorders>
              <w:top w:val="single" w:sz="4" w:space="0" w:color="auto"/>
              <w:bottom w:val="single" w:sz="4" w:space="0" w:color="auto"/>
            </w:tcBorders>
            <w:shd w:val="clear" w:color="auto" w:fill="auto"/>
            <w:vAlign w:val="center"/>
          </w:tcPr>
          <w:p w14:paraId="0D0AB5C9" w14:textId="4B528339" w:rsidR="00D06004" w:rsidRPr="00406759" w:rsidRDefault="00DD6268" w:rsidP="00406759">
            <w:pPr>
              <w:pStyle w:val="Normal-beforebullets"/>
              <w:contextualSpacing/>
              <w:jc w:val="center"/>
              <w:rPr>
                <w:rFonts w:cs="Arial"/>
                <w:color w:val="auto"/>
                <w:sz w:val="16"/>
                <w:szCs w:val="16"/>
              </w:rPr>
            </w:pPr>
            <w:r w:rsidRPr="00406759">
              <w:rPr>
                <w:rFonts w:cs="Arial"/>
                <w:color w:val="auto"/>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6EECA5DA" w14:textId="6CE65E8D" w:rsidR="00D06004" w:rsidRPr="00406759" w:rsidRDefault="00DD6268" w:rsidP="00406759">
            <w:pPr>
              <w:pStyle w:val="Normal-beforebullets"/>
              <w:contextualSpacing/>
              <w:jc w:val="center"/>
              <w:rPr>
                <w:rFonts w:cs="Arial"/>
                <w:color w:val="auto"/>
                <w:sz w:val="16"/>
                <w:szCs w:val="16"/>
              </w:rPr>
            </w:pPr>
            <w:r w:rsidRPr="00406759">
              <w:rPr>
                <w:rFonts w:cs="Arial"/>
                <w:color w:val="auto"/>
                <w:sz w:val="16"/>
                <w:szCs w:val="16"/>
              </w:rPr>
              <w:t>–</w:t>
            </w:r>
          </w:p>
        </w:tc>
      </w:tr>
      <w:tr w:rsidR="00DD6268" w:rsidRPr="002B1FA8" w14:paraId="6D1E23C2" w14:textId="77777777" w:rsidTr="00406759">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269D75E1" w14:textId="77777777" w:rsidR="00DD6268" w:rsidRPr="00B736A5" w:rsidRDefault="00DD6268" w:rsidP="00DD6268">
            <w:pPr>
              <w:spacing w:after="0"/>
              <w:contextualSpacing/>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01BFF6A2" w14:textId="75CEBE04" w:rsidR="00DD6268" w:rsidRPr="00B736A5" w:rsidRDefault="00DD6268" w:rsidP="00DD6268">
            <w:pPr>
              <w:pStyle w:val="Normal-beforebullets"/>
              <w:ind w:left="57"/>
              <w:contextualSpacing/>
              <w:rPr>
                <w:rFonts w:cs="Arial"/>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178" w:type="pct"/>
            <w:tcBorders>
              <w:top w:val="single" w:sz="4" w:space="0" w:color="auto"/>
              <w:left w:val="single" w:sz="3" w:space="0" w:color="auto"/>
              <w:bottom w:val="single" w:sz="4" w:space="0" w:color="auto"/>
            </w:tcBorders>
            <w:shd w:val="clear" w:color="auto" w:fill="auto"/>
            <w:noWrap/>
            <w:vAlign w:val="center"/>
          </w:tcPr>
          <w:p w14:paraId="3C6559AD" w14:textId="0F24C4EB"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172E1DDD" w14:textId="5EC06709"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12</w:t>
            </w:r>
          </w:p>
        </w:tc>
        <w:tc>
          <w:tcPr>
            <w:tcW w:w="178" w:type="pct"/>
            <w:tcBorders>
              <w:top w:val="single" w:sz="4" w:space="0" w:color="auto"/>
              <w:bottom w:val="single" w:sz="4" w:space="0" w:color="auto"/>
            </w:tcBorders>
            <w:shd w:val="clear" w:color="auto" w:fill="auto"/>
            <w:noWrap/>
            <w:vAlign w:val="center"/>
          </w:tcPr>
          <w:p w14:paraId="5F3C73DC" w14:textId="55CD5F7F"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D35B130" w14:textId="11D4425F"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7FDB5859" w14:textId="6780CD71"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1</w:t>
            </w:r>
          </w:p>
        </w:tc>
        <w:tc>
          <w:tcPr>
            <w:tcW w:w="179" w:type="pct"/>
            <w:tcBorders>
              <w:top w:val="single" w:sz="4" w:space="0" w:color="auto"/>
              <w:bottom w:val="single" w:sz="4" w:space="0" w:color="auto"/>
            </w:tcBorders>
            <w:shd w:val="clear" w:color="auto" w:fill="auto"/>
            <w:noWrap/>
            <w:vAlign w:val="center"/>
          </w:tcPr>
          <w:p w14:paraId="1CD94D57" w14:textId="2FAED38D"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778B196" w14:textId="70F90E61"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C419D0F" w14:textId="0BF26ADC" w:rsidR="00DD6268" w:rsidRPr="00D06004" w:rsidRDefault="00DD6268" w:rsidP="00DD6268">
            <w:pPr>
              <w:spacing w:after="0"/>
              <w:contextualSpacing/>
              <w:jc w:val="center"/>
              <w:rPr>
                <w:rFonts w:cs="Arial"/>
                <w:bCs/>
                <w:color w:val="auto"/>
                <w:sz w:val="16"/>
                <w:szCs w:val="16"/>
              </w:rPr>
            </w:pPr>
            <w:r w:rsidRPr="00D06004">
              <w:rPr>
                <w:rFonts w:cs="Arial"/>
                <w:color w:val="000000"/>
                <w:sz w:val="16"/>
                <w:szCs w:val="16"/>
              </w:rPr>
              <w:t>1</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C3332ED" w14:textId="31C5A887"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33565D9" w14:textId="1CF180D0" w:rsidR="00DD6268" w:rsidRPr="00D06004" w:rsidRDefault="00DD6268" w:rsidP="00DD6268">
            <w:pPr>
              <w:spacing w:after="0"/>
              <w:jc w:val="center"/>
              <w:rPr>
                <w:rFonts w:cs="Arial"/>
                <w:color w:val="000000"/>
                <w:sz w:val="16"/>
                <w:szCs w:val="16"/>
              </w:rPr>
            </w:pPr>
            <w:r w:rsidRPr="00D06004">
              <w:rPr>
                <w:rFonts w:cs="Arial"/>
                <w:color w:val="000000"/>
                <w:sz w:val="16"/>
                <w:szCs w:val="16"/>
              </w:rPr>
              <w:t>15</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5290EEB4" w14:textId="2653A0FD" w:rsidR="00DD6268" w:rsidRPr="007A51B4" w:rsidRDefault="00DD6268" w:rsidP="00DD6268">
            <w:pPr>
              <w:spacing w:after="0"/>
              <w:contextualSpacing/>
              <w:jc w:val="center"/>
              <w:rPr>
                <w:rFonts w:cs="Arial"/>
                <w:sz w:val="16"/>
                <w:szCs w:val="16"/>
              </w:rPr>
            </w:pPr>
            <w:r w:rsidRPr="007A51B4">
              <w:rPr>
                <w:rFonts w:cs="Arial"/>
                <w:color w:val="FF0000"/>
                <w:sz w:val="16"/>
                <w:szCs w:val="16"/>
              </w:rPr>
              <w:t>▲</w:t>
            </w:r>
            <w:r w:rsidRPr="007A51B4">
              <w:rPr>
                <w:rFonts w:cs="Arial"/>
                <w:color w:val="auto"/>
                <w:sz w:val="16"/>
                <w:szCs w:val="16"/>
              </w:rPr>
              <w:t xml:space="preserve"> </w:t>
            </w:r>
            <w:r>
              <w:rPr>
                <w:rFonts w:cs="Arial"/>
                <w:color w:val="auto"/>
                <w:sz w:val="16"/>
                <w:szCs w:val="16"/>
              </w:rPr>
              <w:t>25.0</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D224410" w14:textId="1876A3A6"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4</w:t>
            </w:r>
          </w:p>
        </w:tc>
        <w:tc>
          <w:tcPr>
            <w:tcW w:w="194" w:type="pct"/>
            <w:tcBorders>
              <w:top w:val="single" w:sz="4" w:space="0" w:color="auto"/>
              <w:bottom w:val="single" w:sz="4" w:space="0" w:color="auto"/>
            </w:tcBorders>
            <w:shd w:val="clear" w:color="auto" w:fill="auto"/>
            <w:vAlign w:val="center"/>
          </w:tcPr>
          <w:p w14:paraId="4699D707" w14:textId="737C53B2"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15</w:t>
            </w:r>
          </w:p>
        </w:tc>
        <w:tc>
          <w:tcPr>
            <w:tcW w:w="306" w:type="pct"/>
            <w:tcBorders>
              <w:top w:val="single" w:sz="4" w:space="0" w:color="auto"/>
              <w:bottom w:val="single" w:sz="4" w:space="0" w:color="auto"/>
              <w:right w:val="single" w:sz="4" w:space="0" w:color="auto"/>
            </w:tcBorders>
            <w:shd w:val="clear" w:color="auto" w:fill="auto"/>
            <w:vAlign w:val="center"/>
          </w:tcPr>
          <w:p w14:paraId="16DB10BF" w14:textId="6F704E6B" w:rsidR="00DD6268" w:rsidRPr="00406759" w:rsidRDefault="00DD6268" w:rsidP="00406759">
            <w:pPr>
              <w:pStyle w:val="Normal-beforebullets"/>
              <w:contextualSpacing/>
              <w:jc w:val="center"/>
              <w:rPr>
                <w:rFonts w:cs="Arial"/>
                <w:sz w:val="16"/>
                <w:szCs w:val="16"/>
              </w:rPr>
            </w:pPr>
            <w:r w:rsidRPr="00406759">
              <w:rPr>
                <w:rFonts w:cs="Arial"/>
                <w:color w:val="FF0000"/>
                <w:sz w:val="16"/>
                <w:szCs w:val="16"/>
              </w:rPr>
              <w:t>▲</w:t>
            </w:r>
            <w:r w:rsidRPr="00406759">
              <w:rPr>
                <w:rFonts w:cs="Arial"/>
                <w:color w:val="auto"/>
                <w:sz w:val="16"/>
                <w:szCs w:val="16"/>
              </w:rPr>
              <w:t xml:space="preserve"> </w:t>
            </w:r>
            <w:r w:rsidR="00406759">
              <w:rPr>
                <w:rFonts w:cs="Arial"/>
                <w:sz w:val="16"/>
                <w:szCs w:val="16"/>
              </w:rPr>
              <w:t>275</w:t>
            </w:r>
            <w:r w:rsidRPr="00406759">
              <w:rPr>
                <w:rFonts w:cs="Arial"/>
                <w:sz w:val="16"/>
                <w:szCs w:val="16"/>
              </w:rPr>
              <w:t>%</w:t>
            </w:r>
          </w:p>
        </w:tc>
      </w:tr>
      <w:tr w:rsidR="00DD6268" w:rsidRPr="002B1FA8" w14:paraId="129BA0E4" w14:textId="77777777" w:rsidTr="00406759">
        <w:trPr>
          <w:cantSplit/>
          <w:trHeight w:val="255"/>
        </w:trPr>
        <w:tc>
          <w:tcPr>
            <w:tcW w:w="817" w:type="pct"/>
            <w:tcBorders>
              <w:top w:val="single" w:sz="4" w:space="0" w:color="auto"/>
              <w:left w:val="single" w:sz="4" w:space="0" w:color="auto"/>
              <w:bottom w:val="single" w:sz="4" w:space="0" w:color="auto"/>
              <w:right w:val="single" w:sz="3" w:space="0" w:color="auto"/>
            </w:tcBorders>
            <w:shd w:val="clear" w:color="auto" w:fill="auto"/>
            <w:vAlign w:val="center"/>
          </w:tcPr>
          <w:p w14:paraId="384EC868" w14:textId="06CA1A72" w:rsidR="00DD6268" w:rsidRPr="0067738A" w:rsidRDefault="00DD6268" w:rsidP="00DD6268">
            <w:pPr>
              <w:spacing w:after="0"/>
              <w:contextualSpacing/>
              <w:rPr>
                <w:rFonts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416B0C3B" w14:textId="77777777" w:rsidR="00DD6268" w:rsidRPr="0067738A" w:rsidRDefault="00DD6268" w:rsidP="00DD6268">
            <w:pPr>
              <w:pStyle w:val="Normal-beforebullets"/>
              <w:ind w:left="57"/>
              <w:contextualSpacing/>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178" w:type="pct"/>
            <w:tcBorders>
              <w:top w:val="single" w:sz="4" w:space="0" w:color="auto"/>
              <w:left w:val="single" w:sz="3" w:space="0" w:color="auto"/>
              <w:bottom w:val="single" w:sz="4" w:space="0" w:color="auto"/>
            </w:tcBorders>
            <w:shd w:val="clear" w:color="auto" w:fill="auto"/>
            <w:noWrap/>
            <w:vAlign w:val="center"/>
          </w:tcPr>
          <w:p w14:paraId="42C11417" w14:textId="2F706D77"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42C9C56" w14:textId="124A561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3E764AE3" w14:textId="6471324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B23B06B" w14:textId="0BAF37F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333DD6E" w14:textId="0D50C9CD"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7C26F4B" w14:textId="7BB76B6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9348223" w14:textId="34AF48F9"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6E716D3A" w14:textId="6DAB0FE4"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1078354C" w14:textId="37EF150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EA15563" w14:textId="051B72F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E559A52" w14:textId="70BE0681" w:rsidR="00DD6268" w:rsidRPr="007A51B4" w:rsidRDefault="00DD6268" w:rsidP="00DD6268">
            <w:pPr>
              <w:spacing w:after="0"/>
              <w:contextualSpacing/>
              <w:jc w:val="center"/>
              <w:rPr>
                <w:rFonts w:cs="Arial"/>
                <w:color w:val="auto"/>
                <w:sz w:val="16"/>
                <w:szCs w:val="16"/>
              </w:rPr>
            </w:pPr>
            <w:r w:rsidRPr="007A51B4">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750E103B" w14:textId="3FA795F3"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4</w:t>
            </w:r>
          </w:p>
        </w:tc>
        <w:tc>
          <w:tcPr>
            <w:tcW w:w="194" w:type="pct"/>
            <w:tcBorders>
              <w:top w:val="single" w:sz="4" w:space="0" w:color="auto"/>
              <w:bottom w:val="single" w:sz="4" w:space="0" w:color="auto"/>
            </w:tcBorders>
            <w:shd w:val="clear" w:color="auto" w:fill="auto"/>
            <w:vAlign w:val="center"/>
          </w:tcPr>
          <w:p w14:paraId="37919C79" w14:textId="29DDAA7F"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682C9D4E" w14:textId="5AACAF43" w:rsidR="00DD6268" w:rsidRPr="00406759" w:rsidRDefault="00DD6268" w:rsidP="00406759">
            <w:pPr>
              <w:pStyle w:val="Normal-beforebullets"/>
              <w:contextualSpacing/>
              <w:jc w:val="center"/>
              <w:rPr>
                <w:rFonts w:cs="Arial"/>
                <w:color w:val="auto"/>
                <w:sz w:val="16"/>
                <w:szCs w:val="16"/>
              </w:rPr>
            </w:pPr>
            <w:r w:rsidRPr="00406759">
              <w:rPr>
                <w:rFonts w:cs="Arial"/>
                <w:color w:val="00B050"/>
                <w:sz w:val="16"/>
                <w:szCs w:val="16"/>
              </w:rPr>
              <w:t>▼</w:t>
            </w:r>
            <w:r w:rsidRPr="00406759">
              <w:rPr>
                <w:rFonts w:cs="Arial"/>
                <w:color w:val="auto"/>
                <w:sz w:val="16"/>
                <w:szCs w:val="16"/>
              </w:rPr>
              <w:t xml:space="preserve"> 1</w:t>
            </w:r>
            <w:r w:rsidR="00406759">
              <w:rPr>
                <w:rFonts w:cs="Arial"/>
                <w:color w:val="auto"/>
                <w:sz w:val="16"/>
                <w:szCs w:val="16"/>
              </w:rPr>
              <w:t>00</w:t>
            </w:r>
            <w:r w:rsidRPr="00406759">
              <w:rPr>
                <w:rFonts w:cs="Arial"/>
                <w:color w:val="auto"/>
                <w:sz w:val="16"/>
                <w:szCs w:val="16"/>
              </w:rPr>
              <w:t>%</w:t>
            </w:r>
          </w:p>
        </w:tc>
      </w:tr>
      <w:tr w:rsidR="00DD6268" w:rsidRPr="002B1FA8" w14:paraId="1A1B5A37" w14:textId="77777777" w:rsidTr="00406759">
        <w:trPr>
          <w:cantSplit/>
          <w:trHeight w:val="255"/>
        </w:trPr>
        <w:tc>
          <w:tcPr>
            <w:tcW w:w="817" w:type="pct"/>
            <w:vMerge w:val="restart"/>
            <w:tcBorders>
              <w:top w:val="single" w:sz="4" w:space="0" w:color="auto"/>
              <w:left w:val="single" w:sz="4" w:space="0" w:color="auto"/>
              <w:right w:val="single" w:sz="3" w:space="0" w:color="auto"/>
            </w:tcBorders>
            <w:shd w:val="clear" w:color="auto" w:fill="auto"/>
            <w:vAlign w:val="center"/>
          </w:tcPr>
          <w:p w14:paraId="7777FF5A" w14:textId="12653FEA" w:rsidR="00DD6268" w:rsidRPr="00B43620" w:rsidRDefault="00DD6268" w:rsidP="00DD6268">
            <w:pPr>
              <w:spacing w:after="0"/>
              <w:contextualSpacing/>
              <w:rPr>
                <w:rFonts w:cstheme="minorHAnsi"/>
                <w:i/>
                <w:iCs/>
                <w:sz w:val="16"/>
                <w:szCs w:val="16"/>
              </w:rPr>
            </w:pPr>
            <w:r w:rsidRPr="00B43620">
              <w:rPr>
                <w:rFonts w:asciiTheme="minorHAnsi" w:hAnsiTheme="minorHAnsi" w:cstheme="minorHAnsi"/>
                <w:i/>
                <w:iCs/>
                <w:sz w:val="16"/>
                <w:szCs w:val="16"/>
              </w:rPr>
              <w:t>Neisseria</w:t>
            </w:r>
            <w:r>
              <w:rPr>
                <w:rFonts w:asciiTheme="minorHAnsi" w:hAnsiTheme="minorHAnsi" w:cstheme="minorHAnsi"/>
                <w:i/>
                <w:iCs/>
                <w:sz w:val="16"/>
                <w:szCs w:val="16"/>
              </w:rPr>
              <w:t> </w:t>
            </w:r>
            <w:r w:rsidRPr="00B43620">
              <w:rPr>
                <w:rFonts w:asciiTheme="minorHAnsi" w:hAnsiTheme="minorHAnsi" w:cstheme="minorHAnsi"/>
                <w:i/>
                <w:iCs/>
                <w:sz w:val="16"/>
                <w:szCs w:val="16"/>
              </w:rPr>
              <w:t>gonorrhoeae</w:t>
            </w: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518C0632" w14:textId="2361469D" w:rsidR="00DD6268" w:rsidRPr="00B43620" w:rsidRDefault="00DD6268" w:rsidP="00DD6268">
            <w:pPr>
              <w:pStyle w:val="Normal-beforebullets"/>
              <w:ind w:left="57"/>
              <w:contextualSpacing/>
              <w:rPr>
                <w:rFonts w:cstheme="minorHAnsi"/>
                <w:sz w:val="16"/>
                <w:szCs w:val="16"/>
              </w:rPr>
            </w:pPr>
            <w:r w:rsidRPr="00B43620">
              <w:rPr>
                <w:rFonts w:asciiTheme="minorHAnsi" w:hAnsiTheme="minorHAnsi" w:cstheme="minorHAnsi"/>
                <w:sz w:val="16"/>
                <w:szCs w:val="16"/>
              </w:rPr>
              <w:t>Azithromycin</w:t>
            </w:r>
            <w:r>
              <w:rPr>
                <w:rFonts w:asciiTheme="minorHAnsi" w:hAnsiTheme="minorHAnsi" w:cstheme="minorHAnsi"/>
                <w:sz w:val="16"/>
                <w:szCs w:val="16"/>
              </w:rPr>
              <w:t>-</w:t>
            </w:r>
            <w:r w:rsidRPr="00B43620">
              <w:rPr>
                <w:rFonts w:asciiTheme="minorHAnsi" w:hAnsiTheme="minorHAnsi" w:cstheme="minorHAnsi"/>
                <w:sz w:val="16"/>
                <w:szCs w:val="16"/>
              </w:rPr>
              <w:t>nonsusceptible</w:t>
            </w:r>
            <w:r>
              <w:rPr>
                <w:rFonts w:asciiTheme="minorHAnsi" w:hAnsiTheme="minorHAnsi" w:cstheme="minorHAnsi"/>
                <w:sz w:val="16"/>
                <w:szCs w:val="16"/>
              </w:rPr>
              <w:t xml:space="preserve"> (low-level)</w:t>
            </w:r>
            <w:r w:rsidRPr="009669C6">
              <w:rPr>
                <w:rFonts w:cs="Arial"/>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03D69897" w14:textId="3745095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11</w:t>
            </w:r>
          </w:p>
        </w:tc>
        <w:tc>
          <w:tcPr>
            <w:tcW w:w="178" w:type="pct"/>
            <w:tcBorders>
              <w:top w:val="single" w:sz="4" w:space="0" w:color="auto"/>
              <w:bottom w:val="single" w:sz="4" w:space="0" w:color="auto"/>
            </w:tcBorders>
            <w:shd w:val="clear" w:color="auto" w:fill="auto"/>
            <w:noWrap/>
            <w:vAlign w:val="center"/>
          </w:tcPr>
          <w:p w14:paraId="5AA885F6" w14:textId="785CABB6"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70</w:t>
            </w:r>
          </w:p>
        </w:tc>
        <w:tc>
          <w:tcPr>
            <w:tcW w:w="178" w:type="pct"/>
            <w:tcBorders>
              <w:top w:val="single" w:sz="4" w:space="0" w:color="auto"/>
              <w:bottom w:val="single" w:sz="4" w:space="0" w:color="auto"/>
            </w:tcBorders>
            <w:shd w:val="clear" w:color="auto" w:fill="auto"/>
            <w:noWrap/>
            <w:vAlign w:val="center"/>
          </w:tcPr>
          <w:p w14:paraId="0E28158C" w14:textId="72F1CE9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7</w:t>
            </w:r>
          </w:p>
        </w:tc>
        <w:tc>
          <w:tcPr>
            <w:tcW w:w="179" w:type="pct"/>
            <w:tcBorders>
              <w:top w:val="single" w:sz="4" w:space="0" w:color="auto"/>
              <w:bottom w:val="single" w:sz="4" w:space="0" w:color="auto"/>
            </w:tcBorders>
            <w:shd w:val="clear" w:color="auto" w:fill="auto"/>
            <w:noWrap/>
            <w:vAlign w:val="center"/>
          </w:tcPr>
          <w:p w14:paraId="32CF53E8" w14:textId="4872ACF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179" w:type="pct"/>
            <w:tcBorders>
              <w:top w:val="single" w:sz="4" w:space="0" w:color="auto"/>
              <w:bottom w:val="single" w:sz="4" w:space="0" w:color="auto"/>
            </w:tcBorders>
            <w:shd w:val="clear" w:color="auto" w:fill="auto"/>
            <w:noWrap/>
            <w:vAlign w:val="center"/>
          </w:tcPr>
          <w:p w14:paraId="56D2C006" w14:textId="72CB769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14</w:t>
            </w:r>
          </w:p>
        </w:tc>
        <w:tc>
          <w:tcPr>
            <w:tcW w:w="179" w:type="pct"/>
            <w:tcBorders>
              <w:top w:val="single" w:sz="4" w:space="0" w:color="auto"/>
              <w:bottom w:val="single" w:sz="4" w:space="0" w:color="auto"/>
            </w:tcBorders>
            <w:shd w:val="clear" w:color="auto" w:fill="auto"/>
            <w:noWrap/>
            <w:vAlign w:val="center"/>
          </w:tcPr>
          <w:p w14:paraId="6E1D90BA" w14:textId="79DF4B33"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F4614A5" w14:textId="7E3EED62"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3E92FF7E" w14:textId="7713FE79"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286060DD" w14:textId="5044556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139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470BAD5" w14:textId="14F70FB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104</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3BC27DD" w14:textId="43F1C8C2" w:rsidR="00DD6268" w:rsidRPr="007A51B4" w:rsidRDefault="00DD6268" w:rsidP="00DD6268">
            <w:pPr>
              <w:spacing w:after="0"/>
              <w:contextualSpacing/>
              <w:jc w:val="center"/>
              <w:rPr>
                <w:rFonts w:cs="Arial"/>
                <w:color w:val="auto"/>
                <w:sz w:val="16"/>
                <w:szCs w:val="16"/>
              </w:rPr>
            </w:pPr>
            <w:r w:rsidRPr="007A51B4">
              <w:rPr>
                <w:rFonts w:cs="Arial"/>
                <w:color w:val="00B050"/>
                <w:sz w:val="16"/>
                <w:szCs w:val="16"/>
              </w:rPr>
              <w:t>▼</w:t>
            </w:r>
            <w:r w:rsidRPr="007A51B4">
              <w:rPr>
                <w:rFonts w:cs="Arial"/>
                <w:color w:val="auto"/>
                <w:sz w:val="16"/>
                <w:szCs w:val="16"/>
              </w:rPr>
              <w:t xml:space="preserve"> </w:t>
            </w:r>
            <w:r>
              <w:rPr>
                <w:rFonts w:cs="Arial"/>
                <w:color w:val="auto"/>
                <w:sz w:val="16"/>
                <w:szCs w:val="16"/>
              </w:rPr>
              <w:t>25.2</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245222C0" w14:textId="7F292F69" w:rsidR="00DD6268" w:rsidRPr="00406759" w:rsidRDefault="00DD6268" w:rsidP="00406759">
            <w:pPr>
              <w:spacing w:after="0"/>
              <w:jc w:val="center"/>
              <w:rPr>
                <w:rFonts w:cs="Arial"/>
                <w:color w:val="auto"/>
                <w:sz w:val="16"/>
                <w:szCs w:val="16"/>
              </w:rPr>
            </w:pPr>
            <w:r w:rsidRPr="00406759">
              <w:rPr>
                <w:rFonts w:cs="Arial"/>
                <w:color w:val="000000"/>
                <w:sz w:val="16"/>
                <w:szCs w:val="16"/>
              </w:rPr>
              <w:t>109</w:t>
            </w:r>
          </w:p>
        </w:tc>
        <w:tc>
          <w:tcPr>
            <w:tcW w:w="194" w:type="pct"/>
            <w:tcBorders>
              <w:top w:val="single" w:sz="4" w:space="0" w:color="auto"/>
              <w:bottom w:val="single" w:sz="4" w:space="0" w:color="auto"/>
            </w:tcBorders>
            <w:shd w:val="clear" w:color="auto" w:fill="auto"/>
            <w:vAlign w:val="center"/>
          </w:tcPr>
          <w:p w14:paraId="7E0BF4F1" w14:textId="0A52C5DF"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104</w:t>
            </w:r>
          </w:p>
        </w:tc>
        <w:tc>
          <w:tcPr>
            <w:tcW w:w="306" w:type="pct"/>
            <w:tcBorders>
              <w:top w:val="single" w:sz="4" w:space="0" w:color="auto"/>
              <w:bottom w:val="single" w:sz="4" w:space="0" w:color="auto"/>
              <w:right w:val="single" w:sz="4" w:space="0" w:color="auto"/>
            </w:tcBorders>
            <w:shd w:val="clear" w:color="auto" w:fill="auto"/>
            <w:vAlign w:val="center"/>
          </w:tcPr>
          <w:p w14:paraId="2BC0AF8C" w14:textId="658B6F59" w:rsidR="00DD6268" w:rsidRPr="00406759" w:rsidRDefault="00406759" w:rsidP="00406759">
            <w:pPr>
              <w:pStyle w:val="Normal-beforebullets"/>
              <w:contextualSpacing/>
              <w:jc w:val="center"/>
              <w:rPr>
                <w:rFonts w:cs="Arial"/>
                <w:color w:val="auto"/>
                <w:sz w:val="16"/>
                <w:szCs w:val="16"/>
              </w:rPr>
            </w:pPr>
            <w:r w:rsidRPr="00406759">
              <w:rPr>
                <w:rFonts w:cs="Arial"/>
                <w:color w:val="00B050"/>
                <w:sz w:val="16"/>
                <w:szCs w:val="16"/>
              </w:rPr>
              <w:t>▼</w:t>
            </w:r>
            <w:r w:rsidR="00DD6268" w:rsidRPr="00406759">
              <w:rPr>
                <w:rFonts w:cs="Arial"/>
                <w:color w:val="auto"/>
                <w:sz w:val="16"/>
                <w:szCs w:val="16"/>
              </w:rPr>
              <w:t xml:space="preserve"> </w:t>
            </w:r>
            <w:r w:rsidR="00DD6268" w:rsidRPr="00406759">
              <w:rPr>
                <w:rFonts w:cs="Arial"/>
                <w:sz w:val="16"/>
                <w:szCs w:val="16"/>
              </w:rPr>
              <w:t>4</w:t>
            </w:r>
            <w:r>
              <w:rPr>
                <w:rFonts w:cs="Arial"/>
                <w:sz w:val="16"/>
                <w:szCs w:val="16"/>
              </w:rPr>
              <w:t>.6</w:t>
            </w:r>
            <w:r w:rsidR="00DD6268" w:rsidRPr="00406759">
              <w:rPr>
                <w:rFonts w:cs="Arial"/>
                <w:sz w:val="16"/>
                <w:szCs w:val="16"/>
              </w:rPr>
              <w:t>%</w:t>
            </w:r>
          </w:p>
        </w:tc>
      </w:tr>
      <w:tr w:rsidR="00DD6268" w:rsidRPr="002B1FA8" w14:paraId="2FA25A0B"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2660A6FB" w14:textId="77777777" w:rsidR="00DD6268" w:rsidRPr="0067738A" w:rsidRDefault="00DD6268" w:rsidP="00DD6268">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4F2AB18" w14:textId="30762B6B" w:rsidR="00DD6268" w:rsidRPr="0067738A" w:rsidRDefault="00DD6268" w:rsidP="00DD6268">
            <w:pPr>
              <w:pStyle w:val="Normal-beforebullets"/>
              <w:ind w:left="57"/>
              <w:contextualSpacing/>
              <w:rPr>
                <w:rFonts w:cstheme="minorHAnsi"/>
                <w:sz w:val="16"/>
                <w:szCs w:val="16"/>
              </w:rPr>
            </w:pPr>
            <w:r w:rsidRPr="0067738A">
              <w:rPr>
                <w:rFonts w:asciiTheme="minorHAnsi" w:hAnsiTheme="minorHAnsi" w:cstheme="minorHAnsi"/>
                <w:sz w:val="16"/>
                <w:szCs w:val="16"/>
              </w:rPr>
              <w:t>Azithromycin</w:t>
            </w:r>
            <w:r>
              <w:rPr>
                <w:rFonts w:asciiTheme="minorHAnsi" w:hAnsiTheme="minorHAnsi" w:cstheme="minorHAnsi"/>
                <w:sz w:val="16"/>
                <w:szCs w:val="16"/>
              </w:rPr>
              <w:t>-</w:t>
            </w:r>
            <w:r w:rsidRPr="008D7E9A">
              <w:rPr>
                <w:rFonts w:asciiTheme="minorHAnsi" w:hAnsiTheme="minorHAnsi" w:cstheme="minorHAnsi"/>
                <w:sz w:val="16"/>
                <w:szCs w:val="16"/>
              </w:rPr>
              <w:t>nonsusceptible (high-level)</w:t>
            </w:r>
            <w:r w:rsidRPr="008D7E9A">
              <w:rPr>
                <w:rFonts w:cstheme="minorHAnsi"/>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C9AB599" w14:textId="58B7D26E"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4</w:t>
            </w:r>
          </w:p>
        </w:tc>
        <w:tc>
          <w:tcPr>
            <w:tcW w:w="178" w:type="pct"/>
            <w:tcBorders>
              <w:top w:val="single" w:sz="4" w:space="0" w:color="auto"/>
              <w:bottom w:val="single" w:sz="4" w:space="0" w:color="auto"/>
            </w:tcBorders>
            <w:shd w:val="clear" w:color="auto" w:fill="auto"/>
            <w:noWrap/>
            <w:vAlign w:val="center"/>
          </w:tcPr>
          <w:p w14:paraId="66358E6A" w14:textId="5CA6E372"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2FA55E90" w14:textId="37AB01D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3</w:t>
            </w:r>
          </w:p>
        </w:tc>
        <w:tc>
          <w:tcPr>
            <w:tcW w:w="179" w:type="pct"/>
            <w:tcBorders>
              <w:top w:val="single" w:sz="4" w:space="0" w:color="auto"/>
              <w:bottom w:val="single" w:sz="4" w:space="0" w:color="auto"/>
            </w:tcBorders>
            <w:shd w:val="clear" w:color="auto" w:fill="auto"/>
            <w:noWrap/>
            <w:vAlign w:val="center"/>
          </w:tcPr>
          <w:p w14:paraId="76297CEC" w14:textId="35660BC6"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30AA55EF" w14:textId="40B5357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1AF7064" w14:textId="1611FB6F"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2777982" w14:textId="2E34FCC7"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0C7D2727" w14:textId="39447C13"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853BC1D" w14:textId="29B5516B"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7F64802B" w14:textId="28C68852"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7</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4D95F771" w14:textId="6E815803" w:rsidR="00DD6268" w:rsidRPr="007A51B4" w:rsidRDefault="00DD6268" w:rsidP="00DD6268">
            <w:pPr>
              <w:spacing w:after="0"/>
              <w:contextualSpacing/>
              <w:jc w:val="center"/>
              <w:rPr>
                <w:rFonts w:cs="Arial"/>
                <w:sz w:val="16"/>
                <w:szCs w:val="16"/>
              </w:rPr>
            </w:pPr>
            <w:r w:rsidRPr="007A51B4">
              <w:rPr>
                <w:rFonts w:cs="Arial"/>
                <w:color w:val="FF0000"/>
                <w:sz w:val="16"/>
                <w:szCs w:val="16"/>
              </w:rPr>
              <w:t>▲</w:t>
            </w:r>
            <w:r w:rsidRPr="007A51B4">
              <w:rPr>
                <w:rFonts w:cs="Arial"/>
                <w:color w:val="auto"/>
                <w:sz w:val="16"/>
                <w:szCs w:val="16"/>
              </w:rPr>
              <w:t xml:space="preserve"> </w:t>
            </w:r>
            <w:r>
              <w:rPr>
                <w:rFonts w:cs="Arial"/>
                <w:color w:val="auto"/>
                <w:sz w:val="16"/>
                <w:szCs w:val="16"/>
              </w:rPr>
              <w:t>250</w:t>
            </w:r>
            <w:r w:rsidRPr="007A51B4">
              <w:rPr>
                <w:rFonts w:cs="Arial"/>
                <w:color w:val="auto"/>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0D4293C7" w14:textId="07EF9B7D"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1</w:t>
            </w:r>
          </w:p>
        </w:tc>
        <w:tc>
          <w:tcPr>
            <w:tcW w:w="194" w:type="pct"/>
            <w:tcBorders>
              <w:top w:val="single" w:sz="4" w:space="0" w:color="auto"/>
              <w:bottom w:val="single" w:sz="4" w:space="0" w:color="auto"/>
            </w:tcBorders>
            <w:shd w:val="clear" w:color="auto" w:fill="auto"/>
            <w:vAlign w:val="center"/>
          </w:tcPr>
          <w:p w14:paraId="4E2BF815" w14:textId="631EFA6C"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7</w:t>
            </w:r>
          </w:p>
        </w:tc>
        <w:tc>
          <w:tcPr>
            <w:tcW w:w="306" w:type="pct"/>
            <w:tcBorders>
              <w:top w:val="single" w:sz="4" w:space="0" w:color="auto"/>
              <w:bottom w:val="single" w:sz="4" w:space="0" w:color="auto"/>
              <w:right w:val="single" w:sz="4" w:space="0" w:color="auto"/>
            </w:tcBorders>
            <w:shd w:val="clear" w:color="auto" w:fill="auto"/>
            <w:vAlign w:val="center"/>
          </w:tcPr>
          <w:p w14:paraId="07D91FB7" w14:textId="3FD25655" w:rsidR="00DD6268" w:rsidRPr="00406759" w:rsidRDefault="00DD6268" w:rsidP="00406759">
            <w:pPr>
              <w:pStyle w:val="Normal-beforebullets"/>
              <w:contextualSpacing/>
              <w:jc w:val="center"/>
              <w:rPr>
                <w:rFonts w:cs="Arial"/>
                <w:sz w:val="16"/>
                <w:szCs w:val="16"/>
              </w:rPr>
            </w:pPr>
            <w:r w:rsidRPr="00406759">
              <w:rPr>
                <w:rFonts w:cs="Arial"/>
                <w:color w:val="FF0000"/>
                <w:sz w:val="16"/>
                <w:szCs w:val="16"/>
              </w:rPr>
              <w:t>▲</w:t>
            </w:r>
            <w:r w:rsidRPr="00406759">
              <w:rPr>
                <w:rFonts w:cs="Arial"/>
                <w:color w:val="auto"/>
                <w:sz w:val="16"/>
                <w:szCs w:val="16"/>
              </w:rPr>
              <w:t xml:space="preserve"> </w:t>
            </w:r>
            <w:r w:rsidR="00406759">
              <w:rPr>
                <w:rFonts w:cs="Arial"/>
                <w:sz w:val="16"/>
                <w:szCs w:val="16"/>
              </w:rPr>
              <w:t>600</w:t>
            </w:r>
            <w:r w:rsidRPr="00406759">
              <w:rPr>
                <w:rFonts w:cs="Arial"/>
                <w:sz w:val="16"/>
                <w:szCs w:val="16"/>
              </w:rPr>
              <w:t>%</w:t>
            </w:r>
          </w:p>
        </w:tc>
      </w:tr>
      <w:tr w:rsidR="00DD6268" w:rsidRPr="002B1FA8" w14:paraId="5F8436C3"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02651212" w14:textId="77777777" w:rsidR="00DD6268" w:rsidRPr="0067738A" w:rsidRDefault="00DD6268" w:rsidP="00DD6268">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7A72E73F" w14:textId="67D5080F" w:rsidR="00DD6268" w:rsidRPr="0067738A" w:rsidRDefault="00DD6268" w:rsidP="00DD6268">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251E4A43" w14:textId="6407BB84"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178" w:type="pct"/>
            <w:tcBorders>
              <w:top w:val="single" w:sz="4" w:space="0" w:color="auto"/>
              <w:bottom w:val="single" w:sz="4" w:space="0" w:color="auto"/>
            </w:tcBorders>
            <w:shd w:val="clear" w:color="auto" w:fill="auto"/>
            <w:noWrap/>
            <w:vAlign w:val="center"/>
          </w:tcPr>
          <w:p w14:paraId="1613A5D0" w14:textId="1248EAB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0ACCDC41" w14:textId="26573BD3"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02A6C39" w14:textId="187191FA"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686B2E8" w14:textId="27FBC251"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188A2CD9" w14:textId="2617A5FC"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7E74E03" w14:textId="76905EA5"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4FA88003" w14:textId="5C516928"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0E43D267" w14:textId="4614708D"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AEB6EB1" w14:textId="3C5CD5B0" w:rsidR="00DD6268" w:rsidRPr="00D06004" w:rsidRDefault="00DD6268" w:rsidP="00DD6268">
            <w:pPr>
              <w:spacing w:after="0"/>
              <w:contextualSpacing/>
              <w:jc w:val="center"/>
              <w:rPr>
                <w:rFonts w:cs="Arial"/>
                <w:color w:val="auto"/>
                <w:sz w:val="16"/>
                <w:szCs w:val="16"/>
              </w:rPr>
            </w:pPr>
            <w:r w:rsidRPr="00D06004">
              <w:rPr>
                <w:rFonts w:cs="Arial"/>
                <w:color w:val="000000"/>
                <w:sz w:val="16"/>
                <w:szCs w:val="16"/>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15025BC3" w14:textId="53B22CDC" w:rsidR="00DD6268" w:rsidRPr="007A51B4" w:rsidRDefault="00DD6268" w:rsidP="00DD6268">
            <w:pPr>
              <w:spacing w:after="0"/>
              <w:contextualSpacing/>
              <w:jc w:val="center"/>
              <w:rPr>
                <w:rFonts w:cs="Arial"/>
                <w:sz w:val="16"/>
                <w:szCs w:val="16"/>
              </w:rPr>
            </w:pPr>
            <w:r w:rsidRPr="007A51B4">
              <w:rPr>
                <w:rFonts w:cs="Arial"/>
                <w:color w:val="FF0000"/>
                <w:sz w:val="16"/>
                <w:szCs w:val="16"/>
              </w:rPr>
              <w:t>▲</w:t>
            </w:r>
            <w:r w:rsidRPr="007A51B4">
              <w:rPr>
                <w:rFonts w:cs="Arial"/>
                <w:color w:val="auto"/>
                <w:sz w:val="16"/>
                <w:szCs w:val="16"/>
              </w:rPr>
              <w:t xml:space="preserve"> </w:t>
            </w:r>
            <w:r>
              <w:rPr>
                <w:rFonts w:cs="Arial"/>
                <w:sz w:val="16"/>
                <w:szCs w:val="16"/>
              </w:rPr>
              <w:t>100</w:t>
            </w:r>
            <w:r w:rsidRPr="007A51B4">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16870B0E" w14:textId="436CD603"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3</w:t>
            </w:r>
          </w:p>
        </w:tc>
        <w:tc>
          <w:tcPr>
            <w:tcW w:w="194" w:type="pct"/>
            <w:tcBorders>
              <w:top w:val="single" w:sz="4" w:space="0" w:color="auto"/>
              <w:bottom w:val="single" w:sz="4" w:space="0" w:color="auto"/>
            </w:tcBorders>
            <w:shd w:val="clear" w:color="auto" w:fill="auto"/>
            <w:vAlign w:val="center"/>
          </w:tcPr>
          <w:p w14:paraId="55BFC8F0" w14:textId="59FBFDF2" w:rsidR="00DD6268" w:rsidRPr="00406759" w:rsidRDefault="00DD6268" w:rsidP="00406759">
            <w:pPr>
              <w:pStyle w:val="Normal-beforebullets"/>
              <w:contextualSpacing/>
              <w:jc w:val="center"/>
              <w:rPr>
                <w:rFonts w:cs="Arial"/>
                <w:color w:val="auto"/>
                <w:sz w:val="16"/>
                <w:szCs w:val="16"/>
              </w:rPr>
            </w:pPr>
            <w:r w:rsidRPr="00406759">
              <w:rPr>
                <w:rFonts w:cs="Arial"/>
                <w:color w:val="000000"/>
                <w:sz w:val="16"/>
                <w:szCs w:val="16"/>
              </w:rPr>
              <w:t>2</w:t>
            </w:r>
          </w:p>
        </w:tc>
        <w:tc>
          <w:tcPr>
            <w:tcW w:w="306" w:type="pct"/>
            <w:tcBorders>
              <w:top w:val="single" w:sz="4" w:space="0" w:color="auto"/>
              <w:bottom w:val="single" w:sz="4" w:space="0" w:color="auto"/>
              <w:right w:val="single" w:sz="4" w:space="0" w:color="auto"/>
            </w:tcBorders>
            <w:shd w:val="clear" w:color="auto" w:fill="auto"/>
            <w:vAlign w:val="center"/>
          </w:tcPr>
          <w:p w14:paraId="398C8983" w14:textId="27E3D4F1" w:rsidR="00DD6268" w:rsidRPr="00406759" w:rsidRDefault="00DD6268" w:rsidP="00406759">
            <w:pPr>
              <w:pStyle w:val="Normal-beforebullets"/>
              <w:contextualSpacing/>
              <w:jc w:val="center"/>
              <w:rPr>
                <w:rFonts w:cs="Arial"/>
                <w:sz w:val="16"/>
                <w:szCs w:val="16"/>
              </w:rPr>
            </w:pPr>
            <w:r w:rsidRPr="00406759">
              <w:rPr>
                <w:rFonts w:cs="Arial"/>
                <w:color w:val="00B050"/>
                <w:sz w:val="16"/>
                <w:szCs w:val="16"/>
              </w:rPr>
              <w:t>▼</w:t>
            </w:r>
            <w:r w:rsidRPr="00406759">
              <w:rPr>
                <w:rFonts w:cs="Arial"/>
                <w:color w:val="auto"/>
                <w:sz w:val="16"/>
                <w:szCs w:val="16"/>
              </w:rPr>
              <w:t xml:space="preserve"> </w:t>
            </w:r>
            <w:r w:rsidR="00406759">
              <w:rPr>
                <w:rFonts w:cs="Arial"/>
                <w:color w:val="auto"/>
                <w:sz w:val="16"/>
                <w:szCs w:val="16"/>
              </w:rPr>
              <w:t>33.3</w:t>
            </w:r>
            <w:r w:rsidRPr="00406759">
              <w:rPr>
                <w:rFonts w:cs="Arial"/>
                <w:color w:val="auto"/>
                <w:sz w:val="16"/>
                <w:szCs w:val="16"/>
              </w:rPr>
              <w:t>%</w:t>
            </w:r>
          </w:p>
        </w:tc>
      </w:tr>
      <w:tr w:rsidR="00D06004" w:rsidRPr="002B1FA8" w14:paraId="6364A9B6" w14:textId="77777777" w:rsidTr="00406759">
        <w:trPr>
          <w:cantSplit/>
          <w:trHeight w:val="255"/>
        </w:trPr>
        <w:tc>
          <w:tcPr>
            <w:tcW w:w="817" w:type="pct"/>
            <w:vMerge/>
            <w:tcBorders>
              <w:left w:val="single" w:sz="4" w:space="0" w:color="auto"/>
              <w:right w:val="single" w:sz="3" w:space="0" w:color="auto"/>
            </w:tcBorders>
            <w:shd w:val="clear" w:color="auto" w:fill="auto"/>
            <w:vAlign w:val="center"/>
          </w:tcPr>
          <w:p w14:paraId="2A41F046" w14:textId="77777777" w:rsidR="00D06004" w:rsidRPr="0067738A" w:rsidRDefault="00D06004" w:rsidP="00D06004">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3EAB74E9" w14:textId="367152DC" w:rsidR="00D06004" w:rsidRPr="0067738A" w:rsidRDefault="00D06004" w:rsidP="00D06004">
            <w:pPr>
              <w:pStyle w:val="Normal-beforebullets"/>
              <w:ind w:left="57"/>
              <w:contextualSpacing/>
              <w:rPr>
                <w:rFonts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w:t>
            </w:r>
            <w:r>
              <w:rPr>
                <w:rFonts w:asciiTheme="minorHAnsi" w:hAnsiTheme="minorHAnsi" w:cstheme="minorHAnsi"/>
                <w:sz w:val="16"/>
                <w:szCs w:val="16"/>
              </w:rPr>
              <w:t>tible and azithromycin-nonsusceptible</w:t>
            </w:r>
          </w:p>
        </w:tc>
        <w:tc>
          <w:tcPr>
            <w:tcW w:w="178" w:type="pct"/>
            <w:tcBorders>
              <w:top w:val="single" w:sz="4" w:space="0" w:color="auto"/>
              <w:left w:val="single" w:sz="3" w:space="0" w:color="auto"/>
              <w:bottom w:val="single" w:sz="4" w:space="0" w:color="auto"/>
            </w:tcBorders>
            <w:shd w:val="clear" w:color="auto" w:fill="auto"/>
            <w:noWrap/>
            <w:vAlign w:val="center"/>
          </w:tcPr>
          <w:p w14:paraId="52B0F36C" w14:textId="3658469E"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1</w:t>
            </w:r>
          </w:p>
        </w:tc>
        <w:tc>
          <w:tcPr>
            <w:tcW w:w="178" w:type="pct"/>
            <w:tcBorders>
              <w:top w:val="single" w:sz="4" w:space="0" w:color="auto"/>
              <w:bottom w:val="single" w:sz="4" w:space="0" w:color="auto"/>
            </w:tcBorders>
            <w:shd w:val="clear" w:color="auto" w:fill="auto"/>
            <w:noWrap/>
            <w:vAlign w:val="center"/>
          </w:tcPr>
          <w:p w14:paraId="69775BD6" w14:textId="76A3C845" w:rsidR="00D06004" w:rsidRPr="00D06004" w:rsidRDefault="00D06004" w:rsidP="00D06004">
            <w:pPr>
              <w:spacing w:after="0"/>
              <w:contextualSpacing/>
              <w:jc w:val="center"/>
              <w:rPr>
                <w:rFonts w:cs="Arial"/>
                <w:color w:val="auto"/>
                <w:sz w:val="16"/>
                <w:szCs w:val="16"/>
              </w:rPr>
            </w:pPr>
            <w:r w:rsidRPr="00D06004">
              <w:rPr>
                <w:rFonts w:cs="Arial"/>
                <w:color w:val="auto"/>
                <w:sz w:val="16"/>
                <w:szCs w:val="16"/>
              </w:rPr>
              <w:t>1</w:t>
            </w:r>
          </w:p>
        </w:tc>
        <w:tc>
          <w:tcPr>
            <w:tcW w:w="178" w:type="pct"/>
            <w:tcBorders>
              <w:top w:val="single" w:sz="4" w:space="0" w:color="auto"/>
              <w:bottom w:val="single" w:sz="4" w:space="0" w:color="auto"/>
            </w:tcBorders>
            <w:shd w:val="clear" w:color="auto" w:fill="auto"/>
            <w:noWrap/>
            <w:vAlign w:val="center"/>
          </w:tcPr>
          <w:p w14:paraId="230B0646" w14:textId="63D746AD"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78FC639F" w14:textId="479FA6BD"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586D3CF" w14:textId="076ACA5C"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20786838" w14:textId="42A10A2F"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4642F2C7" w14:textId="0EEC7E01"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11688C3F" w14:textId="2A10694A" w:rsidR="00D06004" w:rsidRPr="00D06004" w:rsidRDefault="00D06004" w:rsidP="00D06004">
            <w:pPr>
              <w:spacing w:after="0"/>
              <w:contextualSpacing/>
              <w:jc w:val="center"/>
              <w:rPr>
                <w:rFonts w:cs="Arial"/>
                <w:color w:val="auto"/>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72D8F917" w14:textId="30707EF3" w:rsidR="00D06004" w:rsidRPr="00D06004" w:rsidRDefault="00D06004" w:rsidP="00D06004">
            <w:pPr>
              <w:spacing w:after="0"/>
              <w:contextualSpacing/>
              <w:jc w:val="center"/>
              <w:rPr>
                <w:rFonts w:cs="Arial"/>
                <w:color w:val="auto"/>
                <w:sz w:val="16"/>
                <w:szCs w:val="16"/>
              </w:rPr>
            </w:pPr>
            <w:r w:rsidRPr="00D06004">
              <w:rPr>
                <w:rFonts w:cs="Arial"/>
                <w:color w:val="auto"/>
                <w:sz w:val="16"/>
                <w:szCs w:val="16"/>
              </w:rPr>
              <w:t>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8D8EE01" w14:textId="2291C6A6" w:rsidR="00D06004" w:rsidRPr="00D06004" w:rsidRDefault="00D06004" w:rsidP="00D06004">
            <w:pPr>
              <w:spacing w:after="0"/>
              <w:jc w:val="center"/>
              <w:rPr>
                <w:rFonts w:cs="Arial"/>
                <w:color w:val="000000"/>
                <w:sz w:val="16"/>
                <w:szCs w:val="16"/>
              </w:rPr>
            </w:pPr>
            <w:r w:rsidRPr="00D06004">
              <w:rPr>
                <w:rFonts w:cs="Arial"/>
                <w:color w:val="000000"/>
                <w:sz w:val="16"/>
                <w:szCs w:val="16"/>
              </w:rPr>
              <w:t>2</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052F5F94" w14:textId="20121F3D" w:rsidR="00D06004" w:rsidRPr="007A51B4" w:rsidRDefault="00D06004" w:rsidP="00D06004">
            <w:pPr>
              <w:spacing w:after="0"/>
              <w:contextualSpacing/>
              <w:jc w:val="center"/>
              <w:rPr>
                <w:rFonts w:cs="Arial"/>
                <w:sz w:val="16"/>
                <w:szCs w:val="16"/>
              </w:rPr>
            </w:pPr>
            <w:r w:rsidRPr="007A51B4">
              <w:rPr>
                <w:rFonts w:cs="Arial"/>
                <w:color w:val="auto"/>
                <w:sz w:val="16"/>
                <w:szCs w:val="16"/>
              </w:rPr>
              <w:t>0.0%</w:t>
            </w:r>
          </w:p>
        </w:tc>
        <w:tc>
          <w:tcPr>
            <w:tcW w:w="215" w:type="pct"/>
            <w:tcBorders>
              <w:top w:val="single" w:sz="4" w:space="0" w:color="auto"/>
              <w:left w:val="single" w:sz="8" w:space="0" w:color="auto"/>
              <w:bottom w:val="single" w:sz="4" w:space="0" w:color="auto"/>
            </w:tcBorders>
            <w:shd w:val="clear" w:color="auto" w:fill="auto"/>
            <w:vAlign w:val="center"/>
          </w:tcPr>
          <w:p w14:paraId="0572619F" w14:textId="3C53505E" w:rsidR="00D06004" w:rsidRPr="00406759" w:rsidRDefault="00DD6268" w:rsidP="00406759">
            <w:pPr>
              <w:pStyle w:val="Normal-beforebullets"/>
              <w:contextualSpacing/>
              <w:jc w:val="center"/>
              <w:rPr>
                <w:rFonts w:cs="Arial"/>
                <w:color w:val="auto"/>
                <w:sz w:val="16"/>
                <w:szCs w:val="16"/>
              </w:rPr>
            </w:pPr>
            <w:r w:rsidRPr="00406759">
              <w:rPr>
                <w:rFonts w:cs="Arial"/>
                <w:color w:val="auto"/>
                <w:sz w:val="16"/>
                <w:szCs w:val="16"/>
              </w:rPr>
              <w:t>2</w:t>
            </w:r>
          </w:p>
        </w:tc>
        <w:tc>
          <w:tcPr>
            <w:tcW w:w="194" w:type="pct"/>
            <w:tcBorders>
              <w:top w:val="single" w:sz="4" w:space="0" w:color="auto"/>
              <w:bottom w:val="single" w:sz="4" w:space="0" w:color="auto"/>
            </w:tcBorders>
            <w:shd w:val="clear" w:color="auto" w:fill="auto"/>
            <w:vAlign w:val="center"/>
          </w:tcPr>
          <w:p w14:paraId="1017D4BA" w14:textId="042B905C" w:rsidR="00D06004" w:rsidRPr="00406759" w:rsidRDefault="00DD6268" w:rsidP="00406759">
            <w:pPr>
              <w:spacing w:after="0"/>
              <w:jc w:val="center"/>
              <w:rPr>
                <w:rFonts w:cs="Arial"/>
                <w:color w:val="auto"/>
                <w:sz w:val="16"/>
                <w:szCs w:val="16"/>
              </w:rPr>
            </w:pPr>
            <w:r w:rsidRPr="00406759">
              <w:rPr>
                <w:rFonts w:cs="Arial"/>
                <w:color w:val="auto"/>
                <w:sz w:val="16"/>
                <w:szCs w:val="16"/>
              </w:rPr>
              <w:t>2</w:t>
            </w:r>
          </w:p>
        </w:tc>
        <w:tc>
          <w:tcPr>
            <w:tcW w:w="306" w:type="pct"/>
            <w:tcBorders>
              <w:top w:val="single" w:sz="4" w:space="0" w:color="auto"/>
              <w:bottom w:val="single" w:sz="4" w:space="0" w:color="auto"/>
              <w:right w:val="single" w:sz="4" w:space="0" w:color="auto"/>
            </w:tcBorders>
            <w:shd w:val="clear" w:color="auto" w:fill="auto"/>
            <w:vAlign w:val="center"/>
          </w:tcPr>
          <w:p w14:paraId="7D488D60" w14:textId="3FF4501B" w:rsidR="00D06004" w:rsidRPr="00406759" w:rsidRDefault="00DD6268" w:rsidP="00406759">
            <w:pPr>
              <w:pStyle w:val="Normal-beforebullets"/>
              <w:contextualSpacing/>
              <w:jc w:val="center"/>
              <w:rPr>
                <w:rFonts w:cs="Arial"/>
                <w:sz w:val="16"/>
                <w:szCs w:val="16"/>
              </w:rPr>
            </w:pPr>
            <w:r w:rsidRPr="00406759">
              <w:rPr>
                <w:rFonts w:cs="Arial"/>
                <w:color w:val="auto"/>
                <w:sz w:val="16"/>
                <w:szCs w:val="16"/>
              </w:rPr>
              <w:t>0.0%</w:t>
            </w:r>
          </w:p>
        </w:tc>
      </w:tr>
      <w:tr w:rsidR="008120E4" w:rsidRPr="002B1FA8" w14:paraId="45145063" w14:textId="77777777" w:rsidTr="00406759">
        <w:trPr>
          <w:cantSplit/>
          <w:trHeight w:val="255"/>
        </w:trPr>
        <w:tc>
          <w:tcPr>
            <w:tcW w:w="817" w:type="pct"/>
            <w:vMerge/>
            <w:tcBorders>
              <w:left w:val="single" w:sz="4" w:space="0" w:color="auto"/>
              <w:bottom w:val="single" w:sz="4" w:space="0" w:color="auto"/>
              <w:right w:val="single" w:sz="3" w:space="0" w:color="auto"/>
            </w:tcBorders>
            <w:shd w:val="clear" w:color="auto" w:fill="auto"/>
            <w:vAlign w:val="center"/>
          </w:tcPr>
          <w:p w14:paraId="5479FE2D" w14:textId="0891CAD2" w:rsidR="008120E4" w:rsidRPr="0067738A" w:rsidRDefault="008120E4" w:rsidP="008120E4">
            <w:pPr>
              <w:spacing w:after="0"/>
              <w:contextualSpacing/>
              <w:rPr>
                <w:rFonts w:cstheme="minorHAnsi"/>
                <w:i/>
                <w:iCs/>
                <w:sz w:val="16"/>
                <w:szCs w:val="16"/>
              </w:rPr>
            </w:pPr>
          </w:p>
        </w:tc>
        <w:tc>
          <w:tcPr>
            <w:tcW w:w="1325" w:type="pct"/>
            <w:tcBorders>
              <w:top w:val="single" w:sz="4" w:space="0" w:color="auto"/>
              <w:left w:val="single" w:sz="3" w:space="0" w:color="auto"/>
              <w:bottom w:val="single" w:sz="4" w:space="0" w:color="auto"/>
              <w:right w:val="single" w:sz="3" w:space="0" w:color="auto"/>
            </w:tcBorders>
            <w:shd w:val="clear" w:color="auto" w:fill="auto"/>
            <w:vAlign w:val="center"/>
          </w:tcPr>
          <w:p w14:paraId="6718F8B6" w14:textId="23AA7BAF" w:rsidR="008120E4" w:rsidRPr="0067738A" w:rsidRDefault="008120E4" w:rsidP="008120E4">
            <w:pPr>
              <w:pStyle w:val="Normal-beforebullets"/>
              <w:ind w:left="57"/>
              <w:contextualSpacing/>
              <w:rPr>
                <w:rFonts w:cstheme="minorHAnsi"/>
                <w:sz w:val="16"/>
                <w:szCs w:val="16"/>
              </w:rPr>
            </w:pPr>
            <w:r w:rsidRPr="008D7E9A">
              <w:rPr>
                <w:rFonts w:cstheme="minorHAnsi"/>
                <w:sz w:val="16"/>
                <w:szCs w:val="16"/>
              </w:rPr>
              <w:t>Gentamicin-resistant</w:t>
            </w:r>
            <w:r w:rsidRPr="008D7E9A">
              <w:rPr>
                <w:rFonts w:cstheme="minorHAnsi"/>
                <w:sz w:val="16"/>
                <w:szCs w:val="16"/>
                <w:vertAlign w:val="superscript"/>
              </w:rPr>
              <w:t>#</w:t>
            </w:r>
          </w:p>
        </w:tc>
        <w:tc>
          <w:tcPr>
            <w:tcW w:w="178" w:type="pct"/>
            <w:tcBorders>
              <w:top w:val="single" w:sz="4" w:space="0" w:color="auto"/>
              <w:left w:val="single" w:sz="3" w:space="0" w:color="auto"/>
              <w:bottom w:val="single" w:sz="4" w:space="0" w:color="auto"/>
            </w:tcBorders>
            <w:shd w:val="clear" w:color="auto" w:fill="auto"/>
            <w:noWrap/>
            <w:vAlign w:val="center"/>
          </w:tcPr>
          <w:p w14:paraId="440A3B54" w14:textId="20FA5E9D"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5792DDDB" w14:textId="56FB716A"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8" w:type="pct"/>
            <w:tcBorders>
              <w:top w:val="single" w:sz="4" w:space="0" w:color="auto"/>
              <w:bottom w:val="single" w:sz="4" w:space="0" w:color="auto"/>
            </w:tcBorders>
            <w:shd w:val="clear" w:color="auto" w:fill="auto"/>
            <w:noWrap/>
            <w:vAlign w:val="center"/>
          </w:tcPr>
          <w:p w14:paraId="3855FA51" w14:textId="3B123762"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570D482" w14:textId="44E38E1B"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64956C52" w14:textId="68CF840A"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5369719C" w14:textId="7C09527D"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179" w:type="pct"/>
            <w:tcBorders>
              <w:top w:val="single" w:sz="4" w:space="0" w:color="auto"/>
              <w:bottom w:val="single" w:sz="4" w:space="0" w:color="auto"/>
            </w:tcBorders>
            <w:shd w:val="clear" w:color="auto" w:fill="auto"/>
            <w:noWrap/>
            <w:vAlign w:val="center"/>
          </w:tcPr>
          <w:p w14:paraId="0F385620" w14:textId="0CAE83F8"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203" w:type="pct"/>
            <w:tcBorders>
              <w:top w:val="single" w:sz="4" w:space="0" w:color="auto"/>
              <w:bottom w:val="single" w:sz="4" w:space="0" w:color="auto"/>
              <w:right w:val="single" w:sz="8" w:space="0" w:color="auto"/>
            </w:tcBorders>
            <w:shd w:val="clear" w:color="auto" w:fill="auto"/>
            <w:noWrap/>
            <w:vAlign w:val="center"/>
          </w:tcPr>
          <w:p w14:paraId="7F4CC50A" w14:textId="1E096CA1" w:rsidR="008120E4" w:rsidRPr="00D06004" w:rsidRDefault="008120E4" w:rsidP="00D06004">
            <w:pPr>
              <w:spacing w:after="0"/>
              <w:contextualSpacing/>
              <w:jc w:val="center"/>
              <w:rPr>
                <w:rFonts w:cs="Arial"/>
                <w:color w:val="000000"/>
                <w:sz w:val="16"/>
                <w:szCs w:val="16"/>
              </w:rPr>
            </w:pPr>
            <w:r w:rsidRPr="00D06004">
              <w:rPr>
                <w:rFonts w:cs="Arial"/>
                <w:color w:val="000000"/>
                <w:sz w:val="16"/>
                <w:szCs w:val="16"/>
              </w:rPr>
              <w:t>0</w:t>
            </w:r>
          </w:p>
        </w:tc>
        <w:tc>
          <w:tcPr>
            <w:tcW w:w="202" w:type="pct"/>
            <w:tcBorders>
              <w:top w:val="single" w:sz="4" w:space="0" w:color="auto"/>
              <w:left w:val="single" w:sz="8" w:space="0" w:color="auto"/>
              <w:bottom w:val="single" w:sz="4" w:space="0" w:color="auto"/>
              <w:right w:val="single" w:sz="4" w:space="0" w:color="auto"/>
            </w:tcBorders>
            <w:shd w:val="clear" w:color="auto" w:fill="auto"/>
            <w:vAlign w:val="center"/>
          </w:tcPr>
          <w:p w14:paraId="3F301269" w14:textId="5F9EC8D8" w:rsidR="008120E4" w:rsidRPr="00D06004" w:rsidRDefault="008120E4" w:rsidP="00D06004">
            <w:pPr>
              <w:spacing w:after="0"/>
              <w:contextualSpacing/>
              <w:jc w:val="center"/>
              <w:rPr>
                <w:rFonts w:cs="Arial"/>
                <w:sz w:val="16"/>
                <w:szCs w:val="16"/>
              </w:rPr>
            </w:pPr>
            <w:r w:rsidRPr="00D06004">
              <w:rPr>
                <w:rFonts w:cs="Arial"/>
                <w:color w:val="auto"/>
                <w:sz w:val="16"/>
                <w:szCs w:val="16"/>
              </w:rPr>
              <w:t>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23F10B3" w14:textId="4A780E77" w:rsidR="008120E4" w:rsidRPr="00D06004" w:rsidRDefault="007E15CC" w:rsidP="00D06004">
            <w:pPr>
              <w:spacing w:after="0"/>
              <w:contextualSpacing/>
              <w:jc w:val="center"/>
              <w:rPr>
                <w:rFonts w:cs="Arial"/>
                <w:color w:val="auto"/>
                <w:sz w:val="16"/>
                <w:szCs w:val="16"/>
              </w:rPr>
            </w:pPr>
            <w:r w:rsidRPr="00D06004">
              <w:rPr>
                <w:rFonts w:cs="Arial"/>
                <w:color w:val="auto"/>
                <w:sz w:val="16"/>
                <w:szCs w:val="16"/>
              </w:rPr>
              <w:t>0</w:t>
            </w:r>
          </w:p>
        </w:tc>
        <w:tc>
          <w:tcPr>
            <w:tcW w:w="286" w:type="pct"/>
            <w:tcBorders>
              <w:top w:val="single" w:sz="4" w:space="0" w:color="auto"/>
              <w:left w:val="single" w:sz="4" w:space="0" w:color="auto"/>
              <w:bottom w:val="single" w:sz="4" w:space="0" w:color="auto"/>
              <w:right w:val="single" w:sz="8" w:space="0" w:color="auto"/>
            </w:tcBorders>
            <w:shd w:val="clear" w:color="auto" w:fill="auto"/>
            <w:vAlign w:val="center"/>
          </w:tcPr>
          <w:p w14:paraId="3870729A" w14:textId="4C8068B8" w:rsidR="008120E4" w:rsidRPr="007A51B4" w:rsidRDefault="008120E4" w:rsidP="008120E4">
            <w:pPr>
              <w:spacing w:after="0"/>
              <w:contextualSpacing/>
              <w:jc w:val="center"/>
              <w:rPr>
                <w:rFonts w:cs="Arial"/>
                <w:sz w:val="16"/>
                <w:szCs w:val="16"/>
              </w:rPr>
            </w:pPr>
            <w:r w:rsidRPr="007A51B4">
              <w:rPr>
                <w:rFonts w:cs="Arial"/>
                <w:sz w:val="16"/>
                <w:szCs w:val="16"/>
              </w:rPr>
              <w:t>–</w:t>
            </w:r>
          </w:p>
        </w:tc>
        <w:tc>
          <w:tcPr>
            <w:tcW w:w="215" w:type="pct"/>
            <w:tcBorders>
              <w:top w:val="single" w:sz="4" w:space="0" w:color="auto"/>
              <w:left w:val="single" w:sz="8" w:space="0" w:color="auto"/>
              <w:bottom w:val="single" w:sz="4" w:space="0" w:color="auto"/>
            </w:tcBorders>
            <w:shd w:val="clear" w:color="auto" w:fill="auto"/>
            <w:vAlign w:val="center"/>
          </w:tcPr>
          <w:p w14:paraId="4CE9540A" w14:textId="53EF330A" w:rsidR="008120E4" w:rsidRPr="00406759" w:rsidRDefault="008120E4" w:rsidP="00406759">
            <w:pPr>
              <w:pStyle w:val="Normal-beforebullets"/>
              <w:contextualSpacing/>
              <w:jc w:val="center"/>
              <w:rPr>
                <w:rFonts w:cs="Arial"/>
                <w:sz w:val="16"/>
                <w:szCs w:val="16"/>
              </w:rPr>
            </w:pPr>
            <w:r w:rsidRPr="00406759">
              <w:rPr>
                <w:rFonts w:cs="Arial"/>
                <w:sz w:val="16"/>
                <w:szCs w:val="16"/>
              </w:rPr>
              <w:t>–</w:t>
            </w:r>
          </w:p>
        </w:tc>
        <w:tc>
          <w:tcPr>
            <w:tcW w:w="194" w:type="pct"/>
            <w:tcBorders>
              <w:top w:val="single" w:sz="4" w:space="0" w:color="auto"/>
              <w:bottom w:val="single" w:sz="4" w:space="0" w:color="auto"/>
            </w:tcBorders>
            <w:shd w:val="clear" w:color="auto" w:fill="auto"/>
            <w:vAlign w:val="center"/>
          </w:tcPr>
          <w:p w14:paraId="2E49D229" w14:textId="189F7D0B" w:rsidR="008120E4" w:rsidRPr="00406759" w:rsidRDefault="008120E4" w:rsidP="00406759">
            <w:pPr>
              <w:spacing w:after="0"/>
              <w:jc w:val="center"/>
              <w:rPr>
                <w:rFonts w:cs="Arial"/>
                <w:sz w:val="16"/>
                <w:szCs w:val="16"/>
              </w:rPr>
            </w:pPr>
            <w:r w:rsidRPr="00406759">
              <w:rPr>
                <w:rFonts w:cs="Arial"/>
                <w:sz w:val="16"/>
                <w:szCs w:val="16"/>
              </w:rPr>
              <w:t>0</w:t>
            </w:r>
          </w:p>
        </w:tc>
        <w:tc>
          <w:tcPr>
            <w:tcW w:w="306" w:type="pct"/>
            <w:tcBorders>
              <w:top w:val="single" w:sz="4" w:space="0" w:color="auto"/>
              <w:bottom w:val="single" w:sz="4" w:space="0" w:color="auto"/>
              <w:right w:val="single" w:sz="4" w:space="0" w:color="auto"/>
            </w:tcBorders>
            <w:shd w:val="clear" w:color="auto" w:fill="auto"/>
            <w:vAlign w:val="center"/>
          </w:tcPr>
          <w:p w14:paraId="61103028" w14:textId="74C7B6CD" w:rsidR="008120E4" w:rsidRPr="00406759" w:rsidRDefault="008120E4" w:rsidP="00406759">
            <w:pPr>
              <w:pStyle w:val="Normal-beforebullets"/>
              <w:contextualSpacing/>
              <w:jc w:val="center"/>
              <w:rPr>
                <w:rFonts w:cs="Arial"/>
                <w:color w:val="auto"/>
                <w:sz w:val="16"/>
                <w:szCs w:val="16"/>
              </w:rPr>
            </w:pPr>
            <w:r w:rsidRPr="00406759">
              <w:rPr>
                <w:rFonts w:cs="Arial"/>
                <w:color w:val="auto"/>
                <w:sz w:val="16"/>
                <w:szCs w:val="16"/>
              </w:rPr>
              <w:t>–</w:t>
            </w:r>
          </w:p>
        </w:tc>
      </w:tr>
    </w:tbl>
    <w:p w14:paraId="42CC3753" w14:textId="1A4D5300" w:rsidR="00B51F27" w:rsidRPr="003B36C3" w:rsidRDefault="00B51F27" w:rsidP="003B36C3">
      <w:pPr>
        <w:tabs>
          <w:tab w:val="left" w:pos="1281"/>
        </w:tabs>
        <w:spacing w:before="120" w:after="0"/>
        <w:rPr>
          <w:rFonts w:ascii="Arial" w:hAnsi="Arial" w:cs="Arial"/>
          <w:sz w:val="16"/>
          <w:szCs w:val="16"/>
        </w:rPr>
      </w:pPr>
      <w:r>
        <w:br w:type="page"/>
      </w:r>
    </w:p>
    <w:p w14:paraId="6D041E1B" w14:textId="5203F083" w:rsidR="00847C7C" w:rsidRPr="00847C7C" w:rsidRDefault="003D28CF" w:rsidP="00847C7C">
      <w:pPr>
        <w:pStyle w:val="FigureTitle"/>
        <w:rPr>
          <w:b w:val="0"/>
          <w:bCs/>
        </w:rPr>
      </w:pPr>
      <w:r w:rsidRPr="00EA3114">
        <w:lastRenderedPageBreak/>
        <w:t>Table</w:t>
      </w:r>
      <w:r w:rsidR="001C4228" w:rsidRPr="00EA3114">
        <w:t> </w:t>
      </w:r>
      <w:r w:rsidRPr="00EA3114">
        <w:t>1</w:t>
      </w:r>
      <w:r w:rsidRPr="00D260D0">
        <w:rPr>
          <w:b w:val="0"/>
          <w:bCs/>
        </w:rPr>
        <w:t xml:space="preserve"> </w:t>
      </w:r>
      <w:r w:rsidRPr="002A60A9">
        <w:rPr>
          <w:b w:val="0"/>
          <w:bCs/>
        </w:rPr>
        <w:t>(</w:t>
      </w:r>
      <w:r w:rsidRPr="00A23F87">
        <w:rPr>
          <w:b w:val="0"/>
          <w:bCs/>
        </w:rPr>
        <w:t>continued)</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 w:type="dxa"/>
          <w:left w:w="4" w:type="dxa"/>
          <w:bottom w:w="4" w:type="dxa"/>
          <w:right w:w="4" w:type="dxa"/>
        </w:tblCellMar>
        <w:tblLook w:val="0620" w:firstRow="1" w:lastRow="0" w:firstColumn="0" w:lastColumn="0" w:noHBand="1" w:noVBand="1"/>
      </w:tblPr>
      <w:tblGrid>
        <w:gridCol w:w="2271"/>
        <w:gridCol w:w="3675"/>
        <w:gridCol w:w="497"/>
        <w:gridCol w:w="497"/>
        <w:gridCol w:w="497"/>
        <w:gridCol w:w="497"/>
        <w:gridCol w:w="497"/>
        <w:gridCol w:w="497"/>
        <w:gridCol w:w="497"/>
        <w:gridCol w:w="686"/>
        <w:gridCol w:w="569"/>
        <w:gridCol w:w="569"/>
        <w:gridCol w:w="848"/>
        <w:gridCol w:w="569"/>
        <w:gridCol w:w="569"/>
        <w:gridCol w:w="717"/>
      </w:tblGrid>
      <w:tr w:rsidR="00DD6268" w:rsidRPr="00F67DDB" w14:paraId="4F579EF8" w14:textId="77777777" w:rsidTr="00BF5819">
        <w:trPr>
          <w:cnfStyle w:val="100000000000" w:firstRow="1" w:lastRow="0" w:firstColumn="0" w:lastColumn="0" w:oddVBand="0" w:evenVBand="0" w:oddHBand="0" w:evenHBand="0" w:firstRowFirstColumn="0" w:firstRowLastColumn="0" w:lastRowFirstColumn="0" w:lastRowLastColumn="0"/>
          <w:cantSplit/>
          <w:trHeight w:val="283"/>
        </w:trPr>
        <w:tc>
          <w:tcPr>
            <w:tcW w:w="814"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14530173" w14:textId="77777777" w:rsidR="007621B9" w:rsidRPr="00DD3D90" w:rsidRDefault="007621B9" w:rsidP="00DD3D90">
            <w:pPr>
              <w:spacing w:after="0"/>
              <w:ind w:left="57"/>
              <w:rPr>
                <w:rFonts w:cstheme="minorHAnsi"/>
                <w:bCs/>
                <w:sz w:val="16"/>
                <w:szCs w:val="16"/>
              </w:rPr>
            </w:pPr>
          </w:p>
        </w:tc>
        <w:tc>
          <w:tcPr>
            <w:tcW w:w="1317"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4F6B5312" w14:textId="77777777" w:rsidR="007621B9" w:rsidRPr="00DD3D90" w:rsidRDefault="007621B9" w:rsidP="00DD152F">
            <w:pPr>
              <w:spacing w:after="0"/>
              <w:ind w:left="57"/>
              <w:rPr>
                <w:rFonts w:cstheme="minorHAnsi"/>
                <w:bCs/>
                <w:sz w:val="16"/>
                <w:szCs w:val="16"/>
              </w:rPr>
            </w:pPr>
          </w:p>
        </w:tc>
        <w:tc>
          <w:tcPr>
            <w:tcW w:w="1492" w:type="pct"/>
            <w:gridSpan w:val="8"/>
            <w:vMerge w:val="restart"/>
            <w:tcBorders>
              <w:left w:val="single" w:sz="2" w:space="0" w:color="auto"/>
              <w:right w:val="single" w:sz="2" w:space="0" w:color="auto"/>
            </w:tcBorders>
            <w:shd w:val="clear" w:color="auto" w:fill="DAEEF3" w:themeFill="accent5" w:themeFillTint="33"/>
            <w:noWrap/>
            <w:vAlign w:val="center"/>
          </w:tcPr>
          <w:p w14:paraId="737B40E7" w14:textId="50F7BB8D" w:rsidR="007621B9" w:rsidRPr="00DD3D90" w:rsidRDefault="007621B9" w:rsidP="00ED11C5">
            <w:pPr>
              <w:spacing w:after="0"/>
              <w:rPr>
                <w:rFonts w:cstheme="minorHAnsi"/>
                <w:bCs/>
                <w:sz w:val="16"/>
                <w:szCs w:val="16"/>
              </w:rPr>
            </w:pPr>
            <w:r w:rsidRPr="00DD3D90">
              <w:rPr>
                <w:rFonts w:cstheme="minorHAnsi"/>
                <w:bCs/>
                <w:sz w:val="16"/>
                <w:szCs w:val="16"/>
              </w:rPr>
              <w:t>State or territory</w:t>
            </w:r>
            <w:r w:rsidR="00CF4A5F">
              <w:rPr>
                <w:rFonts w:cstheme="minorHAnsi"/>
                <w:bCs/>
                <w:sz w:val="16"/>
                <w:szCs w:val="16"/>
              </w:rPr>
              <w:br/>
              <w:t>(</w:t>
            </w:r>
            <w:r w:rsidR="00EF2DF0">
              <w:rPr>
                <w:rFonts w:cstheme="minorHAnsi"/>
                <w:bCs/>
                <w:sz w:val="16"/>
                <w:szCs w:val="16"/>
              </w:rPr>
              <w:t>J</w:t>
            </w:r>
            <w:r w:rsidR="00D53DFA">
              <w:rPr>
                <w:rFonts w:cstheme="minorHAnsi"/>
                <w:bCs/>
                <w:sz w:val="16"/>
                <w:szCs w:val="16"/>
              </w:rPr>
              <w:t>anuary</w:t>
            </w:r>
            <w:r w:rsidR="00EF2DF0">
              <w:rPr>
                <w:rFonts w:cstheme="minorHAnsi"/>
                <w:bCs/>
                <w:sz w:val="16"/>
                <w:szCs w:val="16"/>
              </w:rPr>
              <w:t xml:space="preserve"> to </w:t>
            </w:r>
            <w:r w:rsidR="00D53DFA">
              <w:rPr>
                <w:rFonts w:cstheme="minorHAnsi"/>
                <w:bCs/>
                <w:sz w:val="16"/>
                <w:szCs w:val="16"/>
              </w:rPr>
              <w:t>February</w:t>
            </w:r>
            <w:r w:rsidR="00CF4A5F">
              <w:rPr>
                <w:rFonts w:cstheme="minorHAnsi"/>
                <w:bCs/>
                <w:sz w:val="16"/>
                <w:szCs w:val="16"/>
              </w:rPr>
              <w:t xml:space="preserve"> 202</w:t>
            </w:r>
            <w:r w:rsidR="00D53DFA">
              <w:rPr>
                <w:rFonts w:cstheme="minorHAnsi"/>
                <w:bCs/>
                <w:sz w:val="16"/>
                <w:szCs w:val="16"/>
              </w:rPr>
              <w:t>4</w:t>
            </w:r>
            <w:r w:rsidR="00CF4A5F">
              <w:rPr>
                <w:rFonts w:cstheme="minorHAnsi"/>
                <w:bCs/>
                <w:sz w:val="16"/>
                <w:szCs w:val="16"/>
              </w:rPr>
              <w:t>)</w:t>
            </w:r>
          </w:p>
        </w:tc>
        <w:tc>
          <w:tcPr>
            <w:tcW w:w="712"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9D9237D" w14:textId="73BBAD61" w:rsidR="007621B9" w:rsidRPr="00DD3D90" w:rsidRDefault="007621B9" w:rsidP="00ED11C5">
            <w:pPr>
              <w:spacing w:after="0"/>
              <w:rPr>
                <w:rFonts w:cstheme="minorHAnsi"/>
                <w:bCs/>
                <w:sz w:val="16"/>
                <w:szCs w:val="16"/>
              </w:rPr>
            </w:pPr>
            <w:r w:rsidRPr="00DD3D90">
              <w:rPr>
                <w:rFonts w:cstheme="minorHAnsi"/>
                <w:bCs/>
                <w:sz w:val="16"/>
                <w:szCs w:val="16"/>
              </w:rPr>
              <w:t>Bi-monthly</w:t>
            </w:r>
          </w:p>
        </w:tc>
        <w:tc>
          <w:tcPr>
            <w:tcW w:w="666" w:type="pct"/>
            <w:gridSpan w:val="3"/>
            <w:vMerge w:val="restart"/>
            <w:tcBorders>
              <w:left w:val="single" w:sz="2" w:space="0" w:color="auto"/>
            </w:tcBorders>
            <w:shd w:val="clear" w:color="auto" w:fill="EAF1DD" w:themeFill="accent3" w:themeFillTint="33"/>
            <w:vAlign w:val="center"/>
          </w:tcPr>
          <w:p w14:paraId="37F1B91F" w14:textId="31DFE344" w:rsidR="007621B9" w:rsidRPr="00DD3D90" w:rsidRDefault="007621B9" w:rsidP="00ED11C5">
            <w:pPr>
              <w:spacing w:after="0"/>
              <w:rPr>
                <w:rFonts w:cstheme="minorHAnsi"/>
                <w:bCs/>
                <w:sz w:val="16"/>
                <w:szCs w:val="16"/>
              </w:rPr>
            </w:pPr>
            <w:r w:rsidRPr="00DD3D90">
              <w:rPr>
                <w:rFonts w:cstheme="minorHAnsi"/>
                <w:bCs/>
                <w:sz w:val="16"/>
                <w:szCs w:val="16"/>
              </w:rPr>
              <w:t>Year to date</w:t>
            </w:r>
          </w:p>
        </w:tc>
      </w:tr>
      <w:tr w:rsidR="00907819" w:rsidRPr="00F67DDB" w14:paraId="20B0CA1B" w14:textId="77777777" w:rsidTr="00BF5819">
        <w:trPr>
          <w:cantSplit/>
          <w:trHeight w:val="283"/>
        </w:trPr>
        <w:tc>
          <w:tcPr>
            <w:tcW w:w="814" w:type="pct"/>
            <w:tcBorders>
              <w:top w:val="nil"/>
              <w:left w:val="single" w:sz="2" w:space="0" w:color="auto"/>
              <w:bottom w:val="nil"/>
              <w:right w:val="single" w:sz="2" w:space="0" w:color="auto"/>
            </w:tcBorders>
            <w:shd w:val="clear" w:color="auto" w:fill="DAEEF3" w:themeFill="accent5" w:themeFillTint="33"/>
            <w:vAlign w:val="center"/>
          </w:tcPr>
          <w:p w14:paraId="595C4323" w14:textId="77777777" w:rsidR="005315F6" w:rsidRPr="00DD3D90" w:rsidRDefault="005315F6" w:rsidP="005315F6">
            <w:pPr>
              <w:spacing w:after="0"/>
              <w:ind w:left="57"/>
              <w:rPr>
                <w:rFonts w:cstheme="minorHAnsi"/>
                <w:b/>
                <w:bCs/>
                <w:sz w:val="16"/>
                <w:szCs w:val="16"/>
              </w:rPr>
            </w:pPr>
          </w:p>
        </w:tc>
        <w:tc>
          <w:tcPr>
            <w:tcW w:w="1317" w:type="pct"/>
            <w:tcBorders>
              <w:top w:val="nil"/>
              <w:left w:val="single" w:sz="2" w:space="0" w:color="auto"/>
              <w:bottom w:val="nil"/>
              <w:right w:val="single" w:sz="2" w:space="0" w:color="auto"/>
            </w:tcBorders>
            <w:shd w:val="clear" w:color="auto" w:fill="DAEEF3" w:themeFill="accent5" w:themeFillTint="33"/>
            <w:vAlign w:val="center"/>
          </w:tcPr>
          <w:p w14:paraId="43887ED7" w14:textId="77777777" w:rsidR="005315F6" w:rsidRPr="00DD3D90" w:rsidRDefault="005315F6" w:rsidP="005315F6">
            <w:pPr>
              <w:spacing w:after="0"/>
              <w:ind w:left="57"/>
              <w:rPr>
                <w:rFonts w:cstheme="minorHAnsi"/>
                <w:b/>
                <w:bCs/>
                <w:sz w:val="16"/>
                <w:szCs w:val="16"/>
              </w:rPr>
            </w:pPr>
          </w:p>
        </w:tc>
        <w:tc>
          <w:tcPr>
            <w:tcW w:w="1492" w:type="pct"/>
            <w:gridSpan w:val="8"/>
            <w:vMerge/>
            <w:tcBorders>
              <w:left w:val="single" w:sz="2" w:space="0" w:color="auto"/>
              <w:bottom w:val="single" w:sz="2" w:space="0" w:color="auto"/>
              <w:right w:val="single" w:sz="2" w:space="0" w:color="auto"/>
            </w:tcBorders>
            <w:shd w:val="clear" w:color="auto" w:fill="DAEEF3" w:themeFill="accent5" w:themeFillTint="33"/>
            <w:noWrap/>
            <w:vAlign w:val="center"/>
          </w:tcPr>
          <w:p w14:paraId="5AF09594" w14:textId="77777777" w:rsidR="005315F6" w:rsidRPr="00DD3D90" w:rsidRDefault="005315F6" w:rsidP="005315F6">
            <w:pPr>
              <w:spacing w:after="0"/>
              <w:rPr>
                <w:rFonts w:cstheme="minorHAnsi"/>
                <w:b/>
                <w:bCs/>
                <w:sz w:val="16"/>
                <w:szCs w:val="16"/>
              </w:rPr>
            </w:pP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5AA73591" w14:textId="410CB8BC"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712E76">
              <w:rPr>
                <w:rFonts w:cstheme="minorHAnsi"/>
                <w:b/>
                <w:bCs/>
                <w:color w:val="auto"/>
                <w:sz w:val="16"/>
                <w:szCs w:val="16"/>
              </w:rPr>
              <w:t>3</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5BBEDD9B" w14:textId="2549044D" w:rsidR="005315F6" w:rsidRPr="00DD3D90" w:rsidRDefault="005315F6" w:rsidP="005315F6">
            <w:pPr>
              <w:spacing w:after="0"/>
              <w:jc w:val="center"/>
              <w:rPr>
                <w:rFonts w:cstheme="minorHAnsi"/>
                <w:b/>
                <w:bCs/>
                <w:sz w:val="16"/>
                <w:szCs w:val="16"/>
              </w:rPr>
            </w:pPr>
            <w:r w:rsidRPr="00DD3D90">
              <w:rPr>
                <w:rFonts w:cstheme="minorHAnsi"/>
                <w:b/>
                <w:bCs/>
                <w:color w:val="auto"/>
                <w:sz w:val="16"/>
                <w:szCs w:val="16"/>
              </w:rPr>
              <w:t>202</w:t>
            </w:r>
            <w:r w:rsidR="00D53DFA">
              <w:rPr>
                <w:rFonts w:cstheme="minorHAnsi"/>
                <w:b/>
                <w:bCs/>
                <w:color w:val="auto"/>
                <w:sz w:val="16"/>
                <w:szCs w:val="16"/>
              </w:rPr>
              <w:t>4</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486CA8" w14:textId="77777777" w:rsidR="005315F6" w:rsidRPr="00DD3D90" w:rsidRDefault="005315F6" w:rsidP="005315F6">
            <w:pPr>
              <w:spacing w:after="0"/>
              <w:rPr>
                <w:rFonts w:cstheme="minorHAnsi"/>
                <w:b/>
                <w:bCs/>
                <w:sz w:val="16"/>
                <w:szCs w:val="16"/>
              </w:rPr>
            </w:pPr>
          </w:p>
        </w:tc>
        <w:tc>
          <w:tcPr>
            <w:tcW w:w="666" w:type="pct"/>
            <w:gridSpan w:val="3"/>
            <w:vMerge/>
            <w:tcBorders>
              <w:left w:val="single" w:sz="2" w:space="0" w:color="auto"/>
              <w:bottom w:val="single" w:sz="2" w:space="0" w:color="auto"/>
            </w:tcBorders>
            <w:shd w:val="clear" w:color="auto" w:fill="EAF1DD" w:themeFill="accent3" w:themeFillTint="33"/>
            <w:vAlign w:val="center"/>
          </w:tcPr>
          <w:p w14:paraId="6D639750" w14:textId="77777777" w:rsidR="005315F6" w:rsidRPr="00DD3D90" w:rsidRDefault="005315F6" w:rsidP="005315F6">
            <w:pPr>
              <w:spacing w:after="0"/>
              <w:rPr>
                <w:rFonts w:cstheme="minorHAnsi"/>
                <w:b/>
                <w:bCs/>
                <w:sz w:val="16"/>
                <w:szCs w:val="16"/>
              </w:rPr>
            </w:pPr>
          </w:p>
        </w:tc>
      </w:tr>
      <w:tr w:rsidR="00E2166E" w:rsidRPr="00F67DDB" w14:paraId="37C465EB" w14:textId="77777777" w:rsidTr="00BF5819">
        <w:tblPrEx>
          <w:tblCellMar>
            <w:top w:w="0" w:type="dxa"/>
            <w:left w:w="0" w:type="dxa"/>
            <w:bottom w:w="0" w:type="dxa"/>
            <w:right w:w="0" w:type="dxa"/>
          </w:tblCellMar>
        </w:tblPrEx>
        <w:trPr>
          <w:cantSplit/>
          <w:trHeight w:val="454"/>
        </w:trPr>
        <w:tc>
          <w:tcPr>
            <w:tcW w:w="814"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36E7DB15" w14:textId="77777777" w:rsidR="00E7409B" w:rsidRPr="00DD3D90" w:rsidRDefault="00E7409B" w:rsidP="00E7409B">
            <w:pPr>
              <w:spacing w:after="0"/>
              <w:ind w:left="57"/>
              <w:contextualSpacing/>
              <w:rPr>
                <w:rFonts w:cstheme="minorHAnsi"/>
                <w:b/>
                <w:bCs/>
                <w:i/>
                <w:iCs/>
                <w:color w:val="auto"/>
                <w:sz w:val="16"/>
                <w:szCs w:val="16"/>
              </w:rPr>
            </w:pPr>
            <w:r w:rsidRPr="00DD3D90">
              <w:rPr>
                <w:rFonts w:asciiTheme="minorHAnsi" w:hAnsiTheme="minorHAnsi" w:cstheme="minorHAnsi"/>
                <w:b/>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7CC9775" w14:textId="77777777" w:rsidR="00E7409B" w:rsidRPr="00DD3D90" w:rsidRDefault="00E7409B" w:rsidP="00E7409B">
            <w:pPr>
              <w:spacing w:after="0"/>
              <w:ind w:left="57"/>
              <w:contextualSpacing/>
              <w:rPr>
                <w:rFonts w:cstheme="minorHAnsi"/>
                <w:b/>
                <w:bCs/>
                <w:color w:val="auto"/>
                <w:sz w:val="16"/>
                <w:szCs w:val="16"/>
              </w:rPr>
            </w:pPr>
            <w:r w:rsidRPr="00DD3D90">
              <w:rPr>
                <w:rFonts w:asciiTheme="minorHAnsi" w:hAnsiTheme="minorHAnsi" w:cstheme="minorHAnsi"/>
                <w:b/>
                <w:bCs/>
                <w:sz w:val="16"/>
                <w:szCs w:val="16"/>
              </w:rPr>
              <w:t>Critical resistance</w:t>
            </w:r>
          </w:p>
        </w:tc>
        <w:tc>
          <w:tcPr>
            <w:tcW w:w="178" w:type="pct"/>
            <w:tcBorders>
              <w:left w:val="single" w:sz="2" w:space="0" w:color="auto"/>
              <w:bottom w:val="single" w:sz="2" w:space="0" w:color="auto"/>
            </w:tcBorders>
            <w:shd w:val="clear" w:color="auto" w:fill="DAEEF3" w:themeFill="accent5" w:themeFillTint="33"/>
            <w:noWrap/>
            <w:vAlign w:val="center"/>
          </w:tcPr>
          <w:p w14:paraId="7EDB53BE"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NSW</w:t>
            </w:r>
          </w:p>
        </w:tc>
        <w:tc>
          <w:tcPr>
            <w:tcW w:w="178" w:type="pct"/>
            <w:tcBorders>
              <w:bottom w:val="single" w:sz="2" w:space="0" w:color="auto"/>
            </w:tcBorders>
            <w:shd w:val="clear" w:color="auto" w:fill="DAEEF3" w:themeFill="accent5" w:themeFillTint="33"/>
            <w:noWrap/>
            <w:vAlign w:val="center"/>
          </w:tcPr>
          <w:p w14:paraId="3F28A41F" w14:textId="72B411A8" w:rsidR="00E7409B" w:rsidRPr="00DD3D90" w:rsidRDefault="00E7409B" w:rsidP="00E7409B">
            <w:pPr>
              <w:spacing w:after="0"/>
              <w:contextualSpacing/>
              <w:jc w:val="center"/>
              <w:rPr>
                <w:rFonts w:cstheme="minorHAnsi"/>
                <w:b/>
                <w:bCs/>
                <w:color w:val="auto"/>
                <w:sz w:val="16"/>
                <w:szCs w:val="16"/>
              </w:rPr>
            </w:pPr>
            <w:r>
              <w:rPr>
                <w:rFonts w:cstheme="minorHAnsi"/>
                <w:b/>
                <w:bCs/>
                <w:sz w:val="16"/>
                <w:szCs w:val="16"/>
              </w:rPr>
              <w:t>Vic</w:t>
            </w:r>
          </w:p>
        </w:tc>
        <w:tc>
          <w:tcPr>
            <w:tcW w:w="178" w:type="pct"/>
            <w:tcBorders>
              <w:bottom w:val="single" w:sz="2" w:space="0" w:color="auto"/>
            </w:tcBorders>
            <w:shd w:val="clear" w:color="auto" w:fill="DAEEF3" w:themeFill="accent5" w:themeFillTint="33"/>
            <w:noWrap/>
            <w:vAlign w:val="center"/>
          </w:tcPr>
          <w:p w14:paraId="152D1C18" w14:textId="3C3FAC64" w:rsidR="00E7409B" w:rsidRPr="00DD3D90" w:rsidRDefault="00E7409B" w:rsidP="00E7409B">
            <w:pPr>
              <w:spacing w:after="0"/>
              <w:contextualSpacing/>
              <w:jc w:val="center"/>
              <w:rPr>
                <w:rFonts w:cstheme="minorHAnsi"/>
                <w:b/>
                <w:bCs/>
                <w:color w:val="auto"/>
                <w:sz w:val="16"/>
                <w:szCs w:val="16"/>
              </w:rPr>
            </w:pPr>
            <w:r>
              <w:rPr>
                <w:rFonts w:cstheme="minorHAnsi"/>
                <w:b/>
                <w:bCs/>
                <w:sz w:val="16"/>
                <w:szCs w:val="16"/>
              </w:rPr>
              <w:t>Qld</w:t>
            </w:r>
          </w:p>
        </w:tc>
        <w:tc>
          <w:tcPr>
            <w:tcW w:w="178" w:type="pct"/>
            <w:tcBorders>
              <w:bottom w:val="single" w:sz="2" w:space="0" w:color="auto"/>
            </w:tcBorders>
            <w:shd w:val="clear" w:color="auto" w:fill="DAEEF3" w:themeFill="accent5" w:themeFillTint="33"/>
            <w:noWrap/>
            <w:vAlign w:val="center"/>
          </w:tcPr>
          <w:p w14:paraId="7E9B8E98"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SA</w:t>
            </w:r>
          </w:p>
        </w:tc>
        <w:tc>
          <w:tcPr>
            <w:tcW w:w="178" w:type="pct"/>
            <w:tcBorders>
              <w:bottom w:val="single" w:sz="2" w:space="0" w:color="auto"/>
            </w:tcBorders>
            <w:shd w:val="clear" w:color="auto" w:fill="DAEEF3" w:themeFill="accent5" w:themeFillTint="33"/>
            <w:noWrap/>
            <w:vAlign w:val="center"/>
          </w:tcPr>
          <w:p w14:paraId="30BA612B"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WA</w:t>
            </w:r>
          </w:p>
        </w:tc>
        <w:tc>
          <w:tcPr>
            <w:tcW w:w="178" w:type="pct"/>
            <w:tcBorders>
              <w:bottom w:val="single" w:sz="2" w:space="0" w:color="auto"/>
            </w:tcBorders>
            <w:shd w:val="clear" w:color="auto" w:fill="DAEEF3" w:themeFill="accent5" w:themeFillTint="33"/>
            <w:noWrap/>
            <w:vAlign w:val="center"/>
          </w:tcPr>
          <w:p w14:paraId="792E8383"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Tas</w:t>
            </w:r>
          </w:p>
        </w:tc>
        <w:tc>
          <w:tcPr>
            <w:tcW w:w="178" w:type="pct"/>
            <w:tcBorders>
              <w:bottom w:val="single" w:sz="2" w:space="0" w:color="auto"/>
            </w:tcBorders>
            <w:shd w:val="clear" w:color="auto" w:fill="DAEEF3" w:themeFill="accent5" w:themeFillTint="33"/>
            <w:noWrap/>
            <w:vAlign w:val="center"/>
          </w:tcPr>
          <w:p w14:paraId="08783114"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NT</w:t>
            </w:r>
          </w:p>
        </w:tc>
        <w:tc>
          <w:tcPr>
            <w:tcW w:w="245" w:type="pct"/>
            <w:tcBorders>
              <w:bottom w:val="single" w:sz="2" w:space="0" w:color="auto"/>
              <w:right w:val="single" w:sz="2" w:space="0" w:color="auto"/>
            </w:tcBorders>
            <w:shd w:val="clear" w:color="auto" w:fill="DAEEF3" w:themeFill="accent5" w:themeFillTint="33"/>
            <w:noWrap/>
            <w:vAlign w:val="center"/>
          </w:tcPr>
          <w:p w14:paraId="05FF82BE" w14:textId="77777777" w:rsidR="00E7409B" w:rsidRPr="00DD3D90" w:rsidRDefault="00E7409B" w:rsidP="00E7409B">
            <w:pPr>
              <w:spacing w:after="0"/>
              <w:contextualSpacing/>
              <w:jc w:val="center"/>
              <w:rPr>
                <w:rFonts w:cstheme="minorHAnsi"/>
                <w:b/>
                <w:bCs/>
                <w:color w:val="auto"/>
                <w:sz w:val="16"/>
                <w:szCs w:val="16"/>
              </w:rPr>
            </w:pPr>
            <w:r w:rsidRPr="00DD3D90">
              <w:rPr>
                <w:rFonts w:asciiTheme="minorHAnsi" w:hAnsiTheme="minorHAnsi" w:cstheme="minorHAnsi"/>
                <w:b/>
                <w:bCs/>
                <w:sz w:val="16"/>
                <w:szCs w:val="16"/>
              </w:rPr>
              <w:t>ACT</w:t>
            </w:r>
          </w:p>
        </w:tc>
        <w:tc>
          <w:tcPr>
            <w:tcW w:w="2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36476886" w14:textId="3B32E17D" w:rsidR="00E7409B" w:rsidRPr="003F5A19" w:rsidRDefault="00D53DFA" w:rsidP="00E7409B">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Oct</w:t>
            </w:r>
            <w:r w:rsidR="00E7409B">
              <w:rPr>
                <w:rFonts w:asciiTheme="minorHAnsi" w:hAnsiTheme="minorHAnsi" w:cstheme="minorHAnsi"/>
                <w:b/>
                <w:sz w:val="16"/>
                <w:szCs w:val="16"/>
              </w:rPr>
              <w:t>-</w:t>
            </w:r>
            <w:r>
              <w:rPr>
                <w:rFonts w:asciiTheme="minorHAnsi" w:hAnsiTheme="minorHAnsi" w:cstheme="minorHAnsi"/>
                <w:b/>
                <w:sz w:val="16"/>
                <w:szCs w:val="16"/>
              </w:rPr>
              <w:t>Dec</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6C81AAAD" w14:textId="570A59A5" w:rsidR="00E7409B" w:rsidRPr="003F5A19" w:rsidRDefault="00D53DFA" w:rsidP="00E7409B">
            <w:pPr>
              <w:spacing w:after="0"/>
              <w:contextualSpacing/>
              <w:jc w:val="center"/>
              <w:rPr>
                <w:rFonts w:asciiTheme="minorHAnsi" w:hAnsiTheme="minorHAnsi" w:cstheme="minorHAnsi"/>
                <w:b/>
                <w:bCs/>
                <w:color w:val="auto"/>
                <w:sz w:val="16"/>
                <w:szCs w:val="16"/>
              </w:rPr>
            </w:pPr>
            <w:r>
              <w:rPr>
                <w:rFonts w:asciiTheme="minorHAnsi" w:hAnsiTheme="minorHAnsi" w:cstheme="minorHAnsi"/>
                <w:b/>
                <w:sz w:val="16"/>
                <w:szCs w:val="16"/>
              </w:rPr>
              <w:t>Jan</w:t>
            </w:r>
            <w:r w:rsidR="00E7409B">
              <w:rPr>
                <w:rFonts w:asciiTheme="minorHAnsi" w:hAnsiTheme="minorHAnsi" w:cstheme="minorHAnsi"/>
                <w:b/>
                <w:sz w:val="16"/>
                <w:szCs w:val="16"/>
              </w:rPr>
              <w:t>-</w:t>
            </w:r>
            <w:r>
              <w:rPr>
                <w:rFonts w:asciiTheme="minorHAnsi" w:hAnsiTheme="minorHAnsi" w:cstheme="minorHAnsi"/>
                <w:b/>
                <w:sz w:val="16"/>
                <w:szCs w:val="16"/>
              </w:rPr>
              <w:t>Feb</w:t>
            </w:r>
          </w:p>
        </w:tc>
        <w:tc>
          <w:tcPr>
            <w:tcW w:w="30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57DB26C" w14:textId="77777777" w:rsidR="00E7409B" w:rsidRPr="00DD3D90" w:rsidRDefault="00E7409B" w:rsidP="00E7409B">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sz w:val="16"/>
                <w:szCs w:val="16"/>
              </w:rPr>
              <w:t>Relative change*</w:t>
            </w:r>
          </w:p>
        </w:tc>
        <w:tc>
          <w:tcPr>
            <w:tcW w:w="204" w:type="pct"/>
            <w:tcBorders>
              <w:left w:val="single" w:sz="2" w:space="0" w:color="auto"/>
              <w:bottom w:val="single" w:sz="2" w:space="0" w:color="auto"/>
            </w:tcBorders>
            <w:shd w:val="clear" w:color="auto" w:fill="EAF1DD" w:themeFill="accent3" w:themeFillTint="33"/>
            <w:vAlign w:val="center"/>
          </w:tcPr>
          <w:p w14:paraId="0232B194" w14:textId="5403FDFA" w:rsidR="00E7409B" w:rsidRPr="00DD3D90" w:rsidRDefault="00E7409B" w:rsidP="00E7409B">
            <w:pPr>
              <w:spacing w:after="0"/>
              <w:contextualSpacing/>
              <w:jc w:val="center"/>
              <w:rPr>
                <w:rFonts w:asciiTheme="minorHAnsi" w:hAnsiTheme="minorHAnsi" w:cstheme="minorHAnsi"/>
                <w:b/>
                <w:bCs/>
                <w:color w:val="auto"/>
                <w:sz w:val="16"/>
                <w:szCs w:val="16"/>
              </w:rPr>
            </w:pPr>
            <w:r w:rsidRPr="00DD3D90">
              <w:rPr>
                <w:rFonts w:asciiTheme="minorHAnsi" w:hAnsiTheme="minorHAnsi" w:cstheme="minorHAnsi"/>
                <w:b/>
                <w:bCs/>
                <w:color w:val="000000"/>
                <w:sz w:val="16"/>
                <w:szCs w:val="16"/>
              </w:rPr>
              <w:t>20</w:t>
            </w:r>
            <w:r>
              <w:rPr>
                <w:rFonts w:asciiTheme="minorHAnsi" w:hAnsiTheme="minorHAnsi" w:cstheme="minorHAnsi"/>
                <w:b/>
                <w:bCs/>
                <w:color w:val="000000"/>
                <w:sz w:val="16"/>
                <w:szCs w:val="16"/>
              </w:rPr>
              <w:t>2</w:t>
            </w:r>
            <w:r w:rsidR="00D53DFA">
              <w:rPr>
                <w:rFonts w:asciiTheme="minorHAnsi" w:hAnsiTheme="minorHAnsi" w:cstheme="minorHAnsi"/>
                <w:b/>
                <w:bCs/>
                <w:color w:val="000000"/>
                <w:sz w:val="16"/>
                <w:szCs w:val="16"/>
              </w:rPr>
              <w:t>3</w:t>
            </w:r>
          </w:p>
        </w:tc>
        <w:tc>
          <w:tcPr>
            <w:tcW w:w="204" w:type="pct"/>
            <w:tcBorders>
              <w:bottom w:val="single" w:sz="2" w:space="0" w:color="auto"/>
            </w:tcBorders>
            <w:shd w:val="clear" w:color="auto" w:fill="EAF1DD" w:themeFill="accent3" w:themeFillTint="33"/>
            <w:vAlign w:val="center"/>
          </w:tcPr>
          <w:p w14:paraId="6DD33429" w14:textId="21C76818" w:rsidR="00E7409B" w:rsidRPr="00DD3D90" w:rsidRDefault="00E7409B" w:rsidP="00E7409B">
            <w:pPr>
              <w:spacing w:after="0"/>
              <w:contextualSpacing/>
              <w:jc w:val="center"/>
              <w:rPr>
                <w:rFonts w:asciiTheme="minorHAnsi" w:hAnsiTheme="minorHAnsi" w:cstheme="minorHAnsi"/>
                <w:b/>
                <w:bCs/>
                <w:color w:val="auto"/>
                <w:sz w:val="16"/>
                <w:szCs w:val="16"/>
                <w:highlight w:val="yellow"/>
              </w:rPr>
            </w:pPr>
            <w:r w:rsidRPr="00D75733">
              <w:rPr>
                <w:rFonts w:asciiTheme="minorHAnsi" w:hAnsiTheme="minorHAnsi" w:cstheme="minorHAnsi"/>
                <w:b/>
                <w:bCs/>
                <w:color w:val="000000"/>
                <w:sz w:val="16"/>
                <w:szCs w:val="16"/>
              </w:rPr>
              <w:t>202</w:t>
            </w:r>
            <w:r w:rsidR="00D53DFA">
              <w:rPr>
                <w:rFonts w:asciiTheme="minorHAnsi" w:hAnsiTheme="minorHAnsi" w:cstheme="minorHAnsi"/>
                <w:b/>
                <w:bCs/>
                <w:color w:val="000000"/>
                <w:sz w:val="16"/>
                <w:szCs w:val="16"/>
              </w:rPr>
              <w:t>4</w:t>
            </w:r>
          </w:p>
        </w:tc>
        <w:tc>
          <w:tcPr>
            <w:tcW w:w="258" w:type="pct"/>
            <w:tcBorders>
              <w:bottom w:val="single" w:sz="2" w:space="0" w:color="auto"/>
            </w:tcBorders>
            <w:shd w:val="clear" w:color="auto" w:fill="EAF1DD" w:themeFill="accent3" w:themeFillTint="33"/>
            <w:vAlign w:val="center"/>
          </w:tcPr>
          <w:p w14:paraId="5A84E7FB" w14:textId="77777777" w:rsidR="00E7409B" w:rsidRPr="00DD3D90" w:rsidRDefault="00E7409B" w:rsidP="00E7409B">
            <w:pPr>
              <w:spacing w:after="0"/>
              <w:contextualSpacing/>
              <w:jc w:val="center"/>
              <w:rPr>
                <w:rFonts w:cstheme="minorHAnsi"/>
                <w:b/>
                <w:bCs/>
                <w:color w:val="auto"/>
                <w:sz w:val="16"/>
                <w:szCs w:val="16"/>
                <w:highlight w:val="yellow"/>
              </w:rPr>
            </w:pPr>
            <w:r w:rsidRPr="00DD3D90">
              <w:rPr>
                <w:rFonts w:asciiTheme="minorHAnsi" w:hAnsiTheme="minorHAnsi" w:cstheme="minorHAnsi"/>
                <w:b/>
                <w:bCs/>
                <w:sz w:val="16"/>
                <w:szCs w:val="16"/>
              </w:rPr>
              <w:t>Relative change*</w:t>
            </w:r>
          </w:p>
        </w:tc>
      </w:tr>
      <w:tr w:rsidR="00DD6268" w:rsidRPr="00F67DDB" w14:paraId="10F76224" w14:textId="77777777" w:rsidTr="00BF5819">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43F348B3" w14:textId="65557C0B" w:rsidR="00DD6268" w:rsidRPr="00DD152F" w:rsidRDefault="00DD6268" w:rsidP="00DD6268">
            <w:pPr>
              <w:spacing w:after="0"/>
              <w:ind w:left="57"/>
              <w:contextualSpacing/>
              <w:rPr>
                <w:rFonts w:cstheme="minorHAnsi"/>
                <w:i/>
                <w:iCs/>
                <w:sz w:val="16"/>
                <w:szCs w:val="16"/>
              </w:rPr>
            </w:pPr>
            <w:r>
              <w:rPr>
                <w:rFonts w:cstheme="minorHAnsi"/>
                <w:i/>
                <w:iCs/>
                <w:sz w:val="16"/>
                <w:szCs w:val="16"/>
              </w:rPr>
              <w:t>Neisseria meningitidis</w:t>
            </w:r>
          </w:p>
        </w:tc>
        <w:tc>
          <w:tcPr>
            <w:tcW w:w="1317" w:type="pct"/>
            <w:tcBorders>
              <w:top w:val="nil"/>
              <w:left w:val="single" w:sz="2" w:space="0" w:color="auto"/>
              <w:bottom w:val="single" w:sz="2" w:space="0" w:color="auto"/>
              <w:right w:val="single" w:sz="2" w:space="0" w:color="auto"/>
            </w:tcBorders>
            <w:shd w:val="clear" w:color="auto" w:fill="auto"/>
            <w:vAlign w:val="center"/>
          </w:tcPr>
          <w:p w14:paraId="6738CB0C" w14:textId="2B389CDD" w:rsidR="00DD6268" w:rsidRPr="00DD152F" w:rsidRDefault="00DD6268" w:rsidP="00DD6268">
            <w:pPr>
              <w:spacing w:after="0"/>
              <w:ind w:left="57"/>
              <w:contextualSpacing/>
              <w:rPr>
                <w:rFonts w:cstheme="minorHAnsi"/>
                <w:sz w:val="16"/>
                <w:szCs w:val="16"/>
              </w:rPr>
            </w:pPr>
            <w:r w:rsidRPr="008D7E9A">
              <w:rPr>
                <w:rFonts w:cstheme="minorHAnsi"/>
                <w:sz w:val="16"/>
                <w:szCs w:val="16"/>
              </w:rPr>
              <w:t>Ciprofloxacin-nonsusceptible</w:t>
            </w:r>
            <w:r w:rsidRPr="008D7E9A">
              <w:rPr>
                <w:rFonts w:cstheme="minorHAnsi"/>
                <w:sz w:val="16"/>
                <w:szCs w:val="16"/>
                <w:vertAlign w:val="superscript"/>
              </w:rPr>
              <w:t>#</w:t>
            </w:r>
          </w:p>
        </w:tc>
        <w:tc>
          <w:tcPr>
            <w:tcW w:w="178" w:type="pct"/>
            <w:tcBorders>
              <w:left w:val="single" w:sz="2" w:space="0" w:color="auto"/>
              <w:bottom w:val="single" w:sz="2" w:space="0" w:color="auto"/>
            </w:tcBorders>
            <w:shd w:val="clear" w:color="auto" w:fill="auto"/>
            <w:noWrap/>
            <w:vAlign w:val="center"/>
          </w:tcPr>
          <w:p w14:paraId="08D28B44" w14:textId="7ABFC25E"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1</w:t>
            </w:r>
          </w:p>
        </w:tc>
        <w:tc>
          <w:tcPr>
            <w:tcW w:w="178" w:type="pct"/>
            <w:tcBorders>
              <w:bottom w:val="single" w:sz="2" w:space="0" w:color="auto"/>
            </w:tcBorders>
            <w:shd w:val="clear" w:color="auto" w:fill="auto"/>
            <w:noWrap/>
            <w:vAlign w:val="center"/>
          </w:tcPr>
          <w:p w14:paraId="10356581" w14:textId="2ACD9522"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6B83C95F" w14:textId="24B155DA"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39D1349A" w14:textId="5CC358F5"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29DBD1C9" w14:textId="0DD52D6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710BDDB0" w14:textId="7EF6A8A5"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6F44A8B0" w14:textId="3328F65C"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45" w:type="pct"/>
            <w:tcBorders>
              <w:bottom w:val="single" w:sz="2" w:space="0" w:color="auto"/>
              <w:right w:val="single" w:sz="3" w:space="0" w:color="auto"/>
            </w:tcBorders>
            <w:shd w:val="clear" w:color="auto" w:fill="auto"/>
            <w:noWrap/>
            <w:vAlign w:val="center"/>
          </w:tcPr>
          <w:p w14:paraId="38085C9A" w14:textId="586FF386"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3D552BE" w14:textId="770FAF31" w:rsidR="00DD6268" w:rsidRPr="00907819" w:rsidRDefault="00DD6268" w:rsidP="00DD6268">
            <w:pPr>
              <w:spacing w:after="0"/>
              <w:contextualSpacing/>
              <w:jc w:val="center"/>
              <w:rPr>
                <w:rFonts w:cs="Arial"/>
                <w:bCs/>
                <w:sz w:val="16"/>
                <w:szCs w:val="16"/>
              </w:rPr>
            </w:pPr>
            <w:r w:rsidRPr="00907819">
              <w:rPr>
                <w:rFonts w:cs="Arial"/>
                <w:color w:val="000000"/>
                <w:sz w:val="16"/>
                <w:szCs w:val="16"/>
              </w:rPr>
              <w:t>1</w:t>
            </w:r>
          </w:p>
        </w:tc>
        <w:tc>
          <w:tcPr>
            <w:tcW w:w="204" w:type="pct"/>
            <w:tcBorders>
              <w:left w:val="single" w:sz="2" w:space="0" w:color="auto"/>
              <w:bottom w:val="single" w:sz="2" w:space="0" w:color="auto"/>
              <w:right w:val="single" w:sz="2" w:space="0" w:color="auto"/>
            </w:tcBorders>
            <w:shd w:val="clear" w:color="auto" w:fill="auto"/>
            <w:vAlign w:val="center"/>
          </w:tcPr>
          <w:p w14:paraId="19D411DA" w14:textId="434E0C0F" w:rsidR="00DD6268" w:rsidRPr="00907819" w:rsidRDefault="00DD6268" w:rsidP="00DD6268">
            <w:pPr>
              <w:spacing w:after="0"/>
              <w:contextualSpacing/>
              <w:jc w:val="center"/>
              <w:rPr>
                <w:rFonts w:cs="Arial"/>
                <w:bCs/>
                <w:sz w:val="16"/>
                <w:szCs w:val="16"/>
              </w:rPr>
            </w:pPr>
            <w:r w:rsidRPr="00907819">
              <w:rPr>
                <w:rFonts w:cs="Arial"/>
                <w:color w:val="000000"/>
                <w:sz w:val="16"/>
                <w:szCs w:val="16"/>
              </w:rPr>
              <w:t>1</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7BD8EF7" w14:textId="2003BE02" w:rsidR="00DD6268" w:rsidRPr="007A51B4" w:rsidRDefault="00DD6268" w:rsidP="00DD6268">
            <w:pPr>
              <w:spacing w:after="0"/>
              <w:contextualSpacing/>
              <w:jc w:val="center"/>
              <w:rPr>
                <w:rFonts w:cs="Arial"/>
                <w:color w:val="auto"/>
                <w:sz w:val="16"/>
                <w:szCs w:val="16"/>
              </w:rPr>
            </w:pPr>
            <w:r>
              <w:rPr>
                <w:rFonts w:cs="Arial"/>
                <w:sz w:val="16"/>
                <w:szCs w:val="16"/>
              </w:rPr>
              <w:t>0.0%</w:t>
            </w:r>
          </w:p>
        </w:tc>
        <w:tc>
          <w:tcPr>
            <w:tcW w:w="204" w:type="pct"/>
            <w:tcBorders>
              <w:left w:val="single" w:sz="3" w:space="0" w:color="auto"/>
              <w:bottom w:val="single" w:sz="2" w:space="0" w:color="auto"/>
            </w:tcBorders>
            <w:shd w:val="clear" w:color="auto" w:fill="auto"/>
            <w:vAlign w:val="center"/>
          </w:tcPr>
          <w:p w14:paraId="3E229177" w14:textId="24477776" w:rsidR="00DD6268" w:rsidRPr="00406759" w:rsidRDefault="00DD6268" w:rsidP="00406759">
            <w:pPr>
              <w:spacing w:after="0"/>
              <w:contextualSpacing/>
              <w:jc w:val="center"/>
              <w:rPr>
                <w:rFonts w:cs="Arial"/>
                <w:bCs/>
                <w:sz w:val="16"/>
                <w:szCs w:val="16"/>
              </w:rPr>
            </w:pPr>
            <w:r w:rsidRPr="00406759">
              <w:rPr>
                <w:rFonts w:cs="Arial"/>
                <w:color w:val="000000"/>
                <w:sz w:val="16"/>
                <w:szCs w:val="16"/>
              </w:rPr>
              <w:t>2</w:t>
            </w:r>
          </w:p>
        </w:tc>
        <w:tc>
          <w:tcPr>
            <w:tcW w:w="204" w:type="pct"/>
            <w:tcBorders>
              <w:bottom w:val="single" w:sz="2" w:space="0" w:color="auto"/>
            </w:tcBorders>
            <w:shd w:val="clear" w:color="auto" w:fill="auto"/>
            <w:vAlign w:val="center"/>
          </w:tcPr>
          <w:p w14:paraId="4F336642" w14:textId="7FDDA82E" w:rsidR="00DD6268" w:rsidRPr="00406759" w:rsidRDefault="00DD6268" w:rsidP="00406759">
            <w:pPr>
              <w:spacing w:after="0"/>
              <w:contextualSpacing/>
              <w:jc w:val="center"/>
              <w:rPr>
                <w:rFonts w:cs="Arial"/>
                <w:bCs/>
                <w:sz w:val="16"/>
                <w:szCs w:val="16"/>
              </w:rPr>
            </w:pPr>
            <w:r w:rsidRPr="00406759">
              <w:rPr>
                <w:rFonts w:cs="Arial"/>
                <w:color w:val="000000"/>
                <w:sz w:val="16"/>
                <w:szCs w:val="16"/>
              </w:rPr>
              <w:t>1</w:t>
            </w:r>
          </w:p>
        </w:tc>
        <w:tc>
          <w:tcPr>
            <w:tcW w:w="258" w:type="pct"/>
            <w:tcBorders>
              <w:bottom w:val="single" w:sz="2" w:space="0" w:color="auto"/>
            </w:tcBorders>
            <w:shd w:val="clear" w:color="auto" w:fill="auto"/>
            <w:vAlign w:val="center"/>
          </w:tcPr>
          <w:p w14:paraId="01E6DEA0" w14:textId="77322E14" w:rsidR="00DD6268" w:rsidRPr="00406759" w:rsidRDefault="00406759" w:rsidP="00406759">
            <w:pPr>
              <w:spacing w:after="0"/>
              <w:contextualSpacing/>
              <w:jc w:val="center"/>
              <w:rPr>
                <w:rFonts w:cs="Arial"/>
                <w:color w:val="auto"/>
                <w:sz w:val="16"/>
                <w:szCs w:val="16"/>
              </w:rPr>
            </w:pPr>
            <w:r w:rsidRPr="00406759">
              <w:rPr>
                <w:rFonts w:cs="Arial"/>
                <w:color w:val="00B050"/>
                <w:sz w:val="16"/>
                <w:szCs w:val="16"/>
              </w:rPr>
              <w:t>▼</w:t>
            </w:r>
            <w:r w:rsidR="0041273F">
              <w:rPr>
                <w:rFonts w:cs="Arial"/>
                <w:color w:val="auto"/>
                <w:sz w:val="16"/>
                <w:szCs w:val="16"/>
              </w:rPr>
              <w:t xml:space="preserve"> </w:t>
            </w:r>
            <w:r w:rsidRPr="00406759">
              <w:rPr>
                <w:rFonts w:cs="Arial"/>
                <w:color w:val="auto"/>
                <w:sz w:val="16"/>
                <w:szCs w:val="16"/>
              </w:rPr>
              <w:t>50.0%</w:t>
            </w:r>
          </w:p>
        </w:tc>
      </w:tr>
      <w:tr w:rsidR="00DD6268" w:rsidRPr="00F67DDB" w14:paraId="02D3737F" w14:textId="77777777" w:rsidTr="00BF5819">
        <w:tblPrEx>
          <w:tblCellMar>
            <w:top w:w="9" w:type="dxa"/>
            <w:left w:w="9" w:type="dxa"/>
            <w:bottom w:w="9" w:type="dxa"/>
            <w:right w:w="9" w:type="dxa"/>
          </w:tblCellMar>
        </w:tblPrEx>
        <w:trPr>
          <w:cantSplit/>
          <w:trHeight w:val="340"/>
        </w:trPr>
        <w:tc>
          <w:tcPr>
            <w:tcW w:w="814" w:type="pct"/>
            <w:vMerge w:val="restart"/>
            <w:tcBorders>
              <w:top w:val="single" w:sz="2" w:space="0" w:color="auto"/>
              <w:left w:val="single" w:sz="2" w:space="0" w:color="auto"/>
              <w:right w:val="single" w:sz="2" w:space="0" w:color="auto"/>
            </w:tcBorders>
            <w:shd w:val="clear" w:color="auto" w:fill="auto"/>
            <w:vAlign w:val="center"/>
          </w:tcPr>
          <w:p w14:paraId="505C9138" w14:textId="6B4D9F6F" w:rsidR="00DD6268" w:rsidRPr="004F659B" w:rsidRDefault="00DD6268" w:rsidP="00DD6268">
            <w:pPr>
              <w:spacing w:after="0"/>
              <w:ind w:left="57"/>
              <w:contextualSpacing/>
              <w:rPr>
                <w:rFonts w:cstheme="minorHAnsi"/>
                <w:bCs/>
                <w:i/>
                <w:iCs/>
                <w:sz w:val="16"/>
                <w:szCs w:val="16"/>
              </w:rPr>
            </w:pPr>
            <w:r w:rsidRPr="00DD152F">
              <w:rPr>
                <w:rFonts w:asciiTheme="minorHAnsi" w:hAnsiTheme="minorHAnsi" w:cstheme="minorHAnsi"/>
                <w:i/>
                <w:iCs/>
                <w:sz w:val="16"/>
                <w:szCs w:val="16"/>
              </w:rPr>
              <w:t>Pseudomonas</w:t>
            </w:r>
            <w:r>
              <w:rPr>
                <w:rFonts w:asciiTheme="minorHAnsi" w:hAnsiTheme="minorHAnsi" w:cstheme="minorHAnsi"/>
                <w:i/>
                <w:iCs/>
                <w:sz w:val="16"/>
                <w:szCs w:val="16"/>
              </w:rPr>
              <w:t> </w:t>
            </w:r>
            <w:r w:rsidRPr="00DD152F">
              <w:rPr>
                <w:rFonts w:asciiTheme="minorHAnsi" w:hAnsiTheme="minorHAnsi" w:cstheme="minorHAnsi"/>
                <w:i/>
                <w:iCs/>
                <w:sz w:val="16"/>
                <w:szCs w:val="16"/>
              </w:rPr>
              <w:t>aeruginosa</w:t>
            </w:r>
          </w:p>
        </w:tc>
        <w:tc>
          <w:tcPr>
            <w:tcW w:w="1317" w:type="pct"/>
            <w:tcBorders>
              <w:top w:val="single" w:sz="2" w:space="0" w:color="auto"/>
              <w:left w:val="single" w:sz="2" w:space="0" w:color="auto"/>
              <w:bottom w:val="single" w:sz="2" w:space="0" w:color="auto"/>
              <w:right w:val="single" w:sz="2" w:space="0" w:color="auto"/>
            </w:tcBorders>
            <w:shd w:val="clear" w:color="auto" w:fill="auto"/>
            <w:vAlign w:val="center"/>
          </w:tcPr>
          <w:p w14:paraId="0A3BF8F9" w14:textId="1BEA6228" w:rsidR="00DD6268" w:rsidRPr="004F659B" w:rsidRDefault="00DD6268" w:rsidP="00DD6268">
            <w:pPr>
              <w:spacing w:after="0"/>
              <w:ind w:left="57"/>
              <w:contextualSpacing/>
              <w:rPr>
                <w:rFonts w:cstheme="minorHAnsi"/>
                <w:bCs/>
                <w:sz w:val="16"/>
                <w:szCs w:val="16"/>
              </w:rPr>
            </w:pPr>
            <w:r w:rsidRPr="00DD152F">
              <w:rPr>
                <w:rFonts w:asciiTheme="minorHAnsi" w:hAnsiTheme="minorHAnsi" w:cstheme="minorHAnsi"/>
                <w:sz w:val="16"/>
                <w:szCs w:val="16"/>
              </w:rPr>
              <w:t>Carbapenemase-producing</w:t>
            </w:r>
          </w:p>
        </w:tc>
        <w:tc>
          <w:tcPr>
            <w:tcW w:w="178" w:type="pct"/>
            <w:tcBorders>
              <w:top w:val="single" w:sz="2" w:space="0" w:color="auto"/>
              <w:left w:val="single" w:sz="2" w:space="0" w:color="auto"/>
              <w:bottom w:val="single" w:sz="2" w:space="0" w:color="auto"/>
            </w:tcBorders>
            <w:shd w:val="clear" w:color="auto" w:fill="auto"/>
            <w:noWrap/>
            <w:vAlign w:val="center"/>
          </w:tcPr>
          <w:p w14:paraId="39CB23F3" w14:textId="21F58A0D"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4</w:t>
            </w:r>
          </w:p>
        </w:tc>
        <w:tc>
          <w:tcPr>
            <w:tcW w:w="178" w:type="pct"/>
            <w:tcBorders>
              <w:top w:val="single" w:sz="2" w:space="0" w:color="auto"/>
              <w:bottom w:val="single" w:sz="2" w:space="0" w:color="auto"/>
            </w:tcBorders>
            <w:shd w:val="clear" w:color="auto" w:fill="auto"/>
            <w:noWrap/>
            <w:vAlign w:val="center"/>
          </w:tcPr>
          <w:p w14:paraId="412F03A9" w14:textId="06455535"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1</w:t>
            </w:r>
          </w:p>
        </w:tc>
        <w:tc>
          <w:tcPr>
            <w:tcW w:w="178" w:type="pct"/>
            <w:tcBorders>
              <w:top w:val="single" w:sz="2" w:space="0" w:color="auto"/>
              <w:bottom w:val="single" w:sz="2" w:space="0" w:color="auto"/>
            </w:tcBorders>
            <w:shd w:val="clear" w:color="auto" w:fill="auto"/>
            <w:noWrap/>
            <w:vAlign w:val="center"/>
          </w:tcPr>
          <w:p w14:paraId="43AC30D4" w14:textId="08D24CE0"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1</w:t>
            </w:r>
          </w:p>
        </w:tc>
        <w:tc>
          <w:tcPr>
            <w:tcW w:w="178" w:type="pct"/>
            <w:tcBorders>
              <w:top w:val="single" w:sz="2" w:space="0" w:color="auto"/>
              <w:bottom w:val="single" w:sz="2" w:space="0" w:color="auto"/>
            </w:tcBorders>
            <w:shd w:val="clear" w:color="auto" w:fill="auto"/>
            <w:noWrap/>
            <w:vAlign w:val="center"/>
          </w:tcPr>
          <w:p w14:paraId="3FDA04F7" w14:textId="3F5E9990"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top w:val="single" w:sz="2" w:space="0" w:color="auto"/>
              <w:bottom w:val="single" w:sz="2" w:space="0" w:color="auto"/>
            </w:tcBorders>
            <w:shd w:val="clear" w:color="auto" w:fill="auto"/>
            <w:noWrap/>
            <w:vAlign w:val="center"/>
          </w:tcPr>
          <w:p w14:paraId="29FD4A4E" w14:textId="50327736"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1</w:t>
            </w:r>
          </w:p>
        </w:tc>
        <w:tc>
          <w:tcPr>
            <w:tcW w:w="178" w:type="pct"/>
            <w:tcBorders>
              <w:top w:val="single" w:sz="2" w:space="0" w:color="auto"/>
              <w:bottom w:val="single" w:sz="2" w:space="0" w:color="auto"/>
            </w:tcBorders>
            <w:shd w:val="clear" w:color="auto" w:fill="auto"/>
            <w:noWrap/>
            <w:vAlign w:val="center"/>
          </w:tcPr>
          <w:p w14:paraId="75184C41" w14:textId="1344904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top w:val="single" w:sz="2" w:space="0" w:color="auto"/>
              <w:bottom w:val="single" w:sz="2" w:space="0" w:color="auto"/>
            </w:tcBorders>
            <w:shd w:val="clear" w:color="auto" w:fill="auto"/>
            <w:noWrap/>
            <w:vAlign w:val="center"/>
          </w:tcPr>
          <w:p w14:paraId="4032431D" w14:textId="27144D4C"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45" w:type="pct"/>
            <w:tcBorders>
              <w:top w:val="single" w:sz="2" w:space="0" w:color="auto"/>
              <w:bottom w:val="single" w:sz="2" w:space="0" w:color="auto"/>
              <w:right w:val="single" w:sz="3" w:space="0" w:color="auto"/>
            </w:tcBorders>
            <w:shd w:val="clear" w:color="auto" w:fill="auto"/>
            <w:noWrap/>
            <w:vAlign w:val="center"/>
          </w:tcPr>
          <w:p w14:paraId="63457FC8" w14:textId="293F9CE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440A19" w14:textId="15C26599" w:rsidR="00DD6268" w:rsidRPr="00907819" w:rsidRDefault="00DD6268" w:rsidP="00DD6268">
            <w:pPr>
              <w:spacing w:after="0"/>
              <w:contextualSpacing/>
              <w:jc w:val="center"/>
              <w:rPr>
                <w:rFonts w:cs="Arial"/>
                <w:bCs/>
                <w:sz w:val="16"/>
                <w:szCs w:val="16"/>
              </w:rPr>
            </w:pPr>
            <w:r w:rsidRPr="00907819">
              <w:rPr>
                <w:rFonts w:cs="Arial"/>
                <w:color w:val="000000"/>
                <w:sz w:val="16"/>
                <w:szCs w:val="16"/>
              </w:rPr>
              <w:t>13</w:t>
            </w:r>
          </w:p>
        </w:tc>
        <w:tc>
          <w:tcPr>
            <w:tcW w:w="204" w:type="pct"/>
            <w:tcBorders>
              <w:top w:val="single" w:sz="2" w:space="0" w:color="auto"/>
              <w:left w:val="single" w:sz="2" w:space="0" w:color="auto"/>
              <w:bottom w:val="single" w:sz="2" w:space="0" w:color="auto"/>
              <w:right w:val="single" w:sz="2" w:space="0" w:color="auto"/>
            </w:tcBorders>
            <w:shd w:val="clear" w:color="auto" w:fill="auto"/>
            <w:vAlign w:val="center"/>
          </w:tcPr>
          <w:p w14:paraId="5944573E" w14:textId="1A841181" w:rsidR="00DD6268" w:rsidRPr="00907819" w:rsidRDefault="00DD6268" w:rsidP="00DD6268">
            <w:pPr>
              <w:spacing w:after="0"/>
              <w:contextualSpacing/>
              <w:jc w:val="center"/>
              <w:rPr>
                <w:rFonts w:cs="Arial"/>
                <w:bCs/>
                <w:sz w:val="16"/>
                <w:szCs w:val="16"/>
              </w:rPr>
            </w:pPr>
            <w:r w:rsidRPr="00907819">
              <w:rPr>
                <w:rFonts w:cs="Arial"/>
                <w:color w:val="000000"/>
                <w:sz w:val="16"/>
                <w:szCs w:val="16"/>
              </w:rPr>
              <w:t>7</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DD3D099" w14:textId="35E038B0" w:rsidR="00DD6268" w:rsidRPr="007A51B4" w:rsidRDefault="00DD6268" w:rsidP="00DD6268">
            <w:pPr>
              <w:spacing w:after="0"/>
              <w:contextualSpacing/>
              <w:jc w:val="center"/>
              <w:rPr>
                <w:rFonts w:cs="Arial"/>
                <w:bCs/>
                <w:sz w:val="16"/>
                <w:szCs w:val="16"/>
              </w:rPr>
            </w:pPr>
            <w:r w:rsidRPr="007A51B4">
              <w:rPr>
                <w:rFonts w:cs="Arial"/>
                <w:color w:val="00B050"/>
                <w:sz w:val="16"/>
                <w:szCs w:val="16"/>
              </w:rPr>
              <w:t>▼</w:t>
            </w:r>
            <w:r w:rsidRPr="007A51B4">
              <w:rPr>
                <w:rFonts w:cs="Arial"/>
                <w:color w:val="auto"/>
                <w:sz w:val="16"/>
                <w:szCs w:val="16"/>
              </w:rPr>
              <w:t xml:space="preserve"> </w:t>
            </w:r>
            <w:r>
              <w:rPr>
                <w:rFonts w:cs="Arial"/>
                <w:color w:val="auto"/>
                <w:sz w:val="16"/>
                <w:szCs w:val="16"/>
              </w:rPr>
              <w:t>46.2</w:t>
            </w:r>
            <w:r w:rsidRPr="007A51B4">
              <w:rPr>
                <w:rFonts w:cs="Arial"/>
                <w:color w:val="auto"/>
                <w:sz w:val="16"/>
                <w:szCs w:val="16"/>
              </w:rPr>
              <w:t>%</w:t>
            </w:r>
          </w:p>
        </w:tc>
        <w:tc>
          <w:tcPr>
            <w:tcW w:w="204" w:type="pct"/>
            <w:tcBorders>
              <w:top w:val="single" w:sz="2" w:space="0" w:color="auto"/>
              <w:left w:val="single" w:sz="3" w:space="0" w:color="auto"/>
              <w:bottom w:val="single" w:sz="2" w:space="0" w:color="auto"/>
            </w:tcBorders>
            <w:shd w:val="clear" w:color="auto" w:fill="auto"/>
            <w:vAlign w:val="center"/>
          </w:tcPr>
          <w:p w14:paraId="31F646B7" w14:textId="2E572122"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7</w:t>
            </w:r>
          </w:p>
        </w:tc>
        <w:tc>
          <w:tcPr>
            <w:tcW w:w="204" w:type="pct"/>
            <w:tcBorders>
              <w:top w:val="single" w:sz="2" w:space="0" w:color="auto"/>
              <w:bottom w:val="single" w:sz="2" w:space="0" w:color="auto"/>
            </w:tcBorders>
            <w:shd w:val="clear" w:color="auto" w:fill="auto"/>
            <w:vAlign w:val="center"/>
          </w:tcPr>
          <w:p w14:paraId="500398BF" w14:textId="6C14E175"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7</w:t>
            </w:r>
          </w:p>
        </w:tc>
        <w:tc>
          <w:tcPr>
            <w:tcW w:w="258" w:type="pct"/>
            <w:tcBorders>
              <w:top w:val="single" w:sz="2" w:space="0" w:color="auto"/>
              <w:bottom w:val="single" w:sz="2" w:space="0" w:color="auto"/>
            </w:tcBorders>
            <w:shd w:val="clear" w:color="auto" w:fill="auto"/>
            <w:vAlign w:val="center"/>
          </w:tcPr>
          <w:p w14:paraId="3507AF0E" w14:textId="1BC1F532" w:rsidR="00DD6268" w:rsidRPr="00406759" w:rsidRDefault="00406759" w:rsidP="00406759">
            <w:pPr>
              <w:spacing w:after="0"/>
              <w:contextualSpacing/>
              <w:jc w:val="center"/>
              <w:rPr>
                <w:rFonts w:cs="Arial"/>
                <w:color w:val="auto"/>
                <w:sz w:val="16"/>
                <w:szCs w:val="16"/>
              </w:rPr>
            </w:pPr>
            <w:r>
              <w:rPr>
                <w:rFonts w:cs="Arial"/>
                <w:bCs/>
                <w:color w:val="auto"/>
                <w:sz w:val="16"/>
                <w:szCs w:val="16"/>
              </w:rPr>
              <w:t>0.0</w:t>
            </w:r>
            <w:r w:rsidR="00DD6268" w:rsidRPr="00406759">
              <w:rPr>
                <w:rFonts w:cs="Arial"/>
                <w:bCs/>
                <w:color w:val="auto"/>
                <w:sz w:val="16"/>
                <w:szCs w:val="16"/>
              </w:rPr>
              <w:t>%</w:t>
            </w:r>
          </w:p>
        </w:tc>
      </w:tr>
      <w:tr w:rsidR="00DD6268" w:rsidRPr="00F11F6A" w14:paraId="79794371" w14:textId="77777777" w:rsidTr="00BF5819">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1C889489" w14:textId="77777777" w:rsidR="00DD6268" w:rsidRPr="004F659B" w:rsidRDefault="00DD6268" w:rsidP="00DD6268">
            <w:pPr>
              <w:spacing w:after="0"/>
              <w:ind w:left="57"/>
              <w:contextualSpacing/>
              <w:rPr>
                <w:rFonts w:cstheme="minorHAnsi"/>
                <w:bCs/>
                <w:i/>
                <w:iCs/>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3EB70B3C" w14:textId="49DB6D9B" w:rsidR="00DD6268" w:rsidRPr="004F659B" w:rsidRDefault="00DD6268" w:rsidP="00DD6268">
            <w:pPr>
              <w:spacing w:after="0"/>
              <w:ind w:left="57"/>
              <w:contextualSpacing/>
              <w:rPr>
                <w:rFonts w:cstheme="minorHAnsi"/>
                <w:bCs/>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178" w:type="pct"/>
            <w:tcBorders>
              <w:left w:val="single" w:sz="2" w:space="0" w:color="auto"/>
              <w:bottom w:val="single" w:sz="2" w:space="0" w:color="auto"/>
            </w:tcBorders>
            <w:shd w:val="clear" w:color="auto" w:fill="auto"/>
            <w:noWrap/>
            <w:vAlign w:val="center"/>
          </w:tcPr>
          <w:p w14:paraId="0F36D0DF" w14:textId="4CC0D87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44F7A6D8" w14:textId="59B5891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2</w:t>
            </w:r>
          </w:p>
        </w:tc>
        <w:tc>
          <w:tcPr>
            <w:tcW w:w="178" w:type="pct"/>
            <w:tcBorders>
              <w:bottom w:val="single" w:sz="2" w:space="0" w:color="auto"/>
            </w:tcBorders>
            <w:shd w:val="clear" w:color="auto" w:fill="auto"/>
            <w:noWrap/>
            <w:vAlign w:val="center"/>
          </w:tcPr>
          <w:p w14:paraId="6BC89045" w14:textId="16DBF13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1</w:t>
            </w:r>
          </w:p>
        </w:tc>
        <w:tc>
          <w:tcPr>
            <w:tcW w:w="178" w:type="pct"/>
            <w:tcBorders>
              <w:bottom w:val="single" w:sz="2" w:space="0" w:color="auto"/>
            </w:tcBorders>
            <w:shd w:val="clear" w:color="auto" w:fill="auto"/>
            <w:noWrap/>
            <w:vAlign w:val="center"/>
          </w:tcPr>
          <w:p w14:paraId="0853A52D" w14:textId="3E235EA6"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0BF45770" w14:textId="18826925"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37CB1DFC" w14:textId="02D14157"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064A0C2A" w14:textId="781CA529"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45" w:type="pct"/>
            <w:tcBorders>
              <w:bottom w:val="single" w:sz="2" w:space="0" w:color="auto"/>
              <w:right w:val="single" w:sz="3" w:space="0" w:color="auto"/>
            </w:tcBorders>
            <w:shd w:val="clear" w:color="auto" w:fill="auto"/>
            <w:noWrap/>
            <w:vAlign w:val="center"/>
          </w:tcPr>
          <w:p w14:paraId="61C162E6" w14:textId="58AEE4CB" w:rsidR="00DD6268" w:rsidRPr="00907819" w:rsidRDefault="00DD6268" w:rsidP="00DD6268">
            <w:pPr>
              <w:spacing w:after="0"/>
              <w:contextualSpacing/>
              <w:jc w:val="center"/>
              <w:rPr>
                <w:rFonts w:cs="Arial"/>
                <w:color w:val="000000"/>
                <w:sz w:val="16"/>
                <w:szCs w:val="16"/>
              </w:rPr>
            </w:pPr>
            <w:r w:rsidRPr="00907819">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52FC01DF" w14:textId="3740EDCD" w:rsidR="00DD6268" w:rsidRPr="00907819" w:rsidRDefault="00DD6268" w:rsidP="00DD6268">
            <w:pPr>
              <w:spacing w:after="0"/>
              <w:contextualSpacing/>
              <w:jc w:val="center"/>
              <w:rPr>
                <w:rFonts w:cs="Arial"/>
                <w:bCs/>
                <w:sz w:val="16"/>
                <w:szCs w:val="16"/>
              </w:rPr>
            </w:pPr>
            <w:r w:rsidRPr="00907819">
              <w:rPr>
                <w:rFonts w:cs="Arial"/>
                <w:color w:val="000000"/>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28E0AC91" w14:textId="38369BC3" w:rsidR="00DD6268" w:rsidRPr="00907819" w:rsidRDefault="00DD6268" w:rsidP="00DD6268">
            <w:pPr>
              <w:spacing w:after="0"/>
              <w:contextualSpacing/>
              <w:jc w:val="center"/>
              <w:rPr>
                <w:rFonts w:cs="Arial"/>
                <w:bCs/>
                <w:sz w:val="16"/>
                <w:szCs w:val="16"/>
              </w:rPr>
            </w:pPr>
            <w:r w:rsidRPr="00907819">
              <w:rPr>
                <w:rFonts w:cs="Arial"/>
                <w:color w:val="000000"/>
                <w:sz w:val="16"/>
                <w:szCs w:val="16"/>
              </w:rPr>
              <w:t>3</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E49075F" w14:textId="6BA5CB83" w:rsidR="00DD6268" w:rsidRPr="007A51B4" w:rsidRDefault="00DD6268" w:rsidP="00DD6268">
            <w:pPr>
              <w:spacing w:after="0"/>
              <w:contextualSpacing/>
              <w:jc w:val="center"/>
              <w:rPr>
                <w:rFonts w:cs="Arial"/>
                <w:bCs/>
                <w:sz w:val="16"/>
                <w:szCs w:val="16"/>
              </w:rPr>
            </w:pPr>
            <w:r w:rsidRPr="007A51B4">
              <w:rPr>
                <w:rFonts w:cs="Arial"/>
                <w:bCs/>
                <w:color w:val="auto"/>
                <w:sz w:val="16"/>
                <w:szCs w:val="16"/>
              </w:rPr>
              <w:t>–</w:t>
            </w:r>
          </w:p>
        </w:tc>
        <w:tc>
          <w:tcPr>
            <w:tcW w:w="204" w:type="pct"/>
            <w:tcBorders>
              <w:left w:val="single" w:sz="3" w:space="0" w:color="auto"/>
              <w:bottom w:val="single" w:sz="2" w:space="0" w:color="auto"/>
            </w:tcBorders>
            <w:shd w:val="clear" w:color="auto" w:fill="auto"/>
            <w:vAlign w:val="center"/>
          </w:tcPr>
          <w:p w14:paraId="62ACB967" w14:textId="214795A5"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0</w:t>
            </w:r>
          </w:p>
        </w:tc>
        <w:tc>
          <w:tcPr>
            <w:tcW w:w="204" w:type="pct"/>
            <w:tcBorders>
              <w:bottom w:val="single" w:sz="2" w:space="0" w:color="auto"/>
            </w:tcBorders>
            <w:shd w:val="clear" w:color="auto" w:fill="auto"/>
            <w:vAlign w:val="center"/>
          </w:tcPr>
          <w:p w14:paraId="175181DB" w14:textId="2B7FEBE4"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3</w:t>
            </w:r>
          </w:p>
        </w:tc>
        <w:tc>
          <w:tcPr>
            <w:tcW w:w="258" w:type="pct"/>
            <w:tcBorders>
              <w:bottom w:val="single" w:sz="2" w:space="0" w:color="auto"/>
            </w:tcBorders>
            <w:shd w:val="clear" w:color="auto" w:fill="auto"/>
            <w:vAlign w:val="center"/>
          </w:tcPr>
          <w:p w14:paraId="2CEF7571" w14:textId="4D1700D1" w:rsidR="00DD6268" w:rsidRPr="00406759" w:rsidRDefault="00406759" w:rsidP="00406759">
            <w:pPr>
              <w:spacing w:after="0"/>
              <w:contextualSpacing/>
              <w:jc w:val="center"/>
              <w:rPr>
                <w:rFonts w:cs="Arial"/>
                <w:color w:val="auto"/>
                <w:sz w:val="16"/>
                <w:szCs w:val="16"/>
              </w:rPr>
            </w:pPr>
            <w:r w:rsidRPr="00406759">
              <w:rPr>
                <w:rFonts w:cs="Arial"/>
                <w:sz w:val="16"/>
                <w:szCs w:val="16"/>
              </w:rPr>
              <w:t>–</w:t>
            </w:r>
          </w:p>
        </w:tc>
      </w:tr>
      <w:tr w:rsidR="00DD6268" w:rsidRPr="00F67DDB" w14:paraId="6C094552" w14:textId="77777777" w:rsidTr="00BF5819">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6986F202" w14:textId="77777777" w:rsidR="00DD6268" w:rsidRPr="004F659B" w:rsidRDefault="00DD6268" w:rsidP="00DD6268">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 xml:space="preserve">Salmonella </w:t>
            </w:r>
            <w:r w:rsidRPr="004F659B">
              <w:rPr>
                <w:rFonts w:asciiTheme="minorHAnsi" w:hAnsiTheme="minorHAnsi" w:cstheme="minorHAnsi"/>
                <w:bCs/>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78FF25C4" w14:textId="34DF29C4" w:rsidR="00DD6268" w:rsidRPr="004F659B" w:rsidRDefault="00DD6268" w:rsidP="00DD6268">
            <w:pPr>
              <w:spacing w:after="0"/>
              <w:ind w:left="57"/>
              <w:contextualSpacing/>
              <w:rPr>
                <w:rFonts w:asciiTheme="minorHAnsi" w:hAnsiTheme="minorHAnsi" w:cstheme="minorHAnsi"/>
                <w:bCs/>
                <w:sz w:val="16"/>
                <w:szCs w:val="16"/>
              </w:rPr>
            </w:pPr>
            <w:r w:rsidRPr="004F659B">
              <w:rPr>
                <w:rFonts w:asciiTheme="minorHAnsi" w:hAnsiTheme="minorHAnsi" w:cstheme="minorHAnsi"/>
                <w:bCs/>
                <w:sz w:val="16"/>
                <w:szCs w:val="16"/>
              </w:rPr>
              <w:t>Ceftriaxone</w:t>
            </w:r>
            <w:r>
              <w:rPr>
                <w:rFonts w:asciiTheme="minorHAnsi" w:hAnsiTheme="minorHAnsi" w:cstheme="minorHAnsi"/>
                <w:bCs/>
                <w:sz w:val="16"/>
                <w:szCs w:val="16"/>
              </w:rPr>
              <w:t>-</w:t>
            </w:r>
            <w:r w:rsidRPr="004F659B">
              <w:rPr>
                <w:rFonts w:asciiTheme="minorHAnsi" w:hAnsiTheme="minorHAnsi" w:cstheme="minorHAnsi"/>
                <w:bCs/>
                <w:sz w:val="16"/>
                <w:szCs w:val="16"/>
              </w:rPr>
              <w:t>nonsusceptible</w:t>
            </w:r>
          </w:p>
        </w:tc>
        <w:tc>
          <w:tcPr>
            <w:tcW w:w="178" w:type="pct"/>
            <w:tcBorders>
              <w:left w:val="single" w:sz="2" w:space="0" w:color="auto"/>
              <w:bottom w:val="single" w:sz="2" w:space="0" w:color="auto"/>
            </w:tcBorders>
            <w:shd w:val="clear" w:color="auto" w:fill="auto"/>
            <w:noWrap/>
            <w:vAlign w:val="center"/>
          </w:tcPr>
          <w:p w14:paraId="6F58D7BF" w14:textId="3074E405"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w:t>
            </w:r>
          </w:p>
        </w:tc>
        <w:tc>
          <w:tcPr>
            <w:tcW w:w="178" w:type="pct"/>
            <w:tcBorders>
              <w:bottom w:val="single" w:sz="2" w:space="0" w:color="auto"/>
            </w:tcBorders>
            <w:shd w:val="clear" w:color="auto" w:fill="auto"/>
            <w:noWrap/>
            <w:vAlign w:val="center"/>
          </w:tcPr>
          <w:p w14:paraId="3E59AADB" w14:textId="63E565DF"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3</w:t>
            </w:r>
          </w:p>
        </w:tc>
        <w:tc>
          <w:tcPr>
            <w:tcW w:w="178" w:type="pct"/>
            <w:tcBorders>
              <w:bottom w:val="single" w:sz="2" w:space="0" w:color="auto"/>
            </w:tcBorders>
            <w:shd w:val="clear" w:color="auto" w:fill="auto"/>
            <w:noWrap/>
            <w:vAlign w:val="center"/>
          </w:tcPr>
          <w:p w14:paraId="10FC5FC4" w14:textId="00B2C77F"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4</w:t>
            </w:r>
          </w:p>
        </w:tc>
        <w:tc>
          <w:tcPr>
            <w:tcW w:w="178" w:type="pct"/>
            <w:tcBorders>
              <w:bottom w:val="single" w:sz="2" w:space="0" w:color="auto"/>
            </w:tcBorders>
            <w:shd w:val="clear" w:color="auto" w:fill="auto"/>
            <w:noWrap/>
            <w:vAlign w:val="center"/>
          </w:tcPr>
          <w:p w14:paraId="3CF28B44" w14:textId="300C6BCF"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3</w:t>
            </w:r>
          </w:p>
        </w:tc>
        <w:tc>
          <w:tcPr>
            <w:tcW w:w="178" w:type="pct"/>
            <w:tcBorders>
              <w:bottom w:val="single" w:sz="2" w:space="0" w:color="auto"/>
            </w:tcBorders>
            <w:shd w:val="clear" w:color="auto" w:fill="auto"/>
            <w:noWrap/>
            <w:vAlign w:val="center"/>
          </w:tcPr>
          <w:p w14:paraId="3FD577DC" w14:textId="3683FB0E"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3</w:t>
            </w:r>
          </w:p>
        </w:tc>
        <w:tc>
          <w:tcPr>
            <w:tcW w:w="178" w:type="pct"/>
            <w:tcBorders>
              <w:bottom w:val="single" w:sz="2" w:space="0" w:color="auto"/>
            </w:tcBorders>
            <w:shd w:val="clear" w:color="auto" w:fill="auto"/>
            <w:noWrap/>
            <w:vAlign w:val="center"/>
          </w:tcPr>
          <w:p w14:paraId="7B6409AF" w14:textId="2B11ABEB"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47D48BD0" w14:textId="0B21B65E"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0</w:t>
            </w:r>
          </w:p>
        </w:tc>
        <w:tc>
          <w:tcPr>
            <w:tcW w:w="245" w:type="pct"/>
            <w:tcBorders>
              <w:bottom w:val="single" w:sz="2" w:space="0" w:color="auto"/>
              <w:right w:val="single" w:sz="3" w:space="0" w:color="auto"/>
            </w:tcBorders>
            <w:shd w:val="clear" w:color="auto" w:fill="auto"/>
            <w:noWrap/>
            <w:vAlign w:val="center"/>
          </w:tcPr>
          <w:p w14:paraId="4004938A" w14:textId="567DAE76"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0A9CDAF8" w14:textId="151BD2C8"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12</w:t>
            </w:r>
          </w:p>
        </w:tc>
        <w:tc>
          <w:tcPr>
            <w:tcW w:w="204" w:type="pct"/>
            <w:tcBorders>
              <w:left w:val="single" w:sz="2" w:space="0" w:color="auto"/>
              <w:bottom w:val="single" w:sz="2" w:space="0" w:color="auto"/>
              <w:right w:val="single" w:sz="2" w:space="0" w:color="auto"/>
            </w:tcBorders>
            <w:shd w:val="clear" w:color="auto" w:fill="auto"/>
            <w:vAlign w:val="center"/>
          </w:tcPr>
          <w:p w14:paraId="3E891AA9" w14:textId="4DE07F1C"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14</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CD09292" w14:textId="07A375C9" w:rsidR="00DD6268" w:rsidRPr="007A51B4" w:rsidRDefault="00DD6268" w:rsidP="00DD6268">
            <w:pPr>
              <w:spacing w:after="0"/>
              <w:contextualSpacing/>
              <w:jc w:val="center"/>
              <w:rPr>
                <w:rFonts w:cs="Arial"/>
                <w:bCs/>
                <w:sz w:val="16"/>
                <w:szCs w:val="16"/>
              </w:rPr>
            </w:pPr>
            <w:r w:rsidRPr="008120E4">
              <w:rPr>
                <w:rFonts w:cs="Arial"/>
                <w:color w:val="FF0000"/>
                <w:sz w:val="16"/>
                <w:szCs w:val="16"/>
              </w:rPr>
              <w:t>▲</w:t>
            </w:r>
            <w:r w:rsidRPr="007A51B4">
              <w:rPr>
                <w:rFonts w:cs="Arial"/>
                <w:color w:val="auto"/>
                <w:sz w:val="16"/>
                <w:szCs w:val="16"/>
              </w:rPr>
              <w:t xml:space="preserve"> </w:t>
            </w:r>
            <w:r>
              <w:rPr>
                <w:rFonts w:cs="Arial"/>
                <w:color w:val="auto"/>
                <w:sz w:val="16"/>
                <w:szCs w:val="16"/>
              </w:rPr>
              <w:t>16.7</w:t>
            </w:r>
            <w:r w:rsidRPr="007A51B4">
              <w:rPr>
                <w:rFonts w:cs="Arial"/>
                <w:color w:val="auto"/>
                <w:sz w:val="16"/>
                <w:szCs w:val="16"/>
              </w:rPr>
              <w:t>%</w:t>
            </w:r>
          </w:p>
        </w:tc>
        <w:tc>
          <w:tcPr>
            <w:tcW w:w="204" w:type="pct"/>
            <w:tcBorders>
              <w:left w:val="single" w:sz="3" w:space="0" w:color="auto"/>
              <w:bottom w:val="single" w:sz="2" w:space="0" w:color="auto"/>
            </w:tcBorders>
            <w:shd w:val="clear" w:color="auto" w:fill="auto"/>
            <w:vAlign w:val="center"/>
          </w:tcPr>
          <w:p w14:paraId="5893C853" w14:textId="0C0B37C1"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14</w:t>
            </w:r>
          </w:p>
        </w:tc>
        <w:tc>
          <w:tcPr>
            <w:tcW w:w="204" w:type="pct"/>
            <w:tcBorders>
              <w:bottom w:val="single" w:sz="2" w:space="0" w:color="auto"/>
            </w:tcBorders>
            <w:shd w:val="clear" w:color="auto" w:fill="auto"/>
            <w:vAlign w:val="center"/>
          </w:tcPr>
          <w:p w14:paraId="3878F776" w14:textId="6FA97D78"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14</w:t>
            </w:r>
          </w:p>
        </w:tc>
        <w:tc>
          <w:tcPr>
            <w:tcW w:w="258" w:type="pct"/>
            <w:tcBorders>
              <w:bottom w:val="single" w:sz="2" w:space="0" w:color="auto"/>
            </w:tcBorders>
            <w:shd w:val="clear" w:color="auto" w:fill="auto"/>
            <w:vAlign w:val="center"/>
          </w:tcPr>
          <w:p w14:paraId="13BA4582" w14:textId="29A673E3" w:rsidR="00DD6268" w:rsidRPr="00406759" w:rsidRDefault="00406759" w:rsidP="00406759">
            <w:pPr>
              <w:spacing w:after="0"/>
              <w:contextualSpacing/>
              <w:jc w:val="center"/>
              <w:rPr>
                <w:rFonts w:cs="Arial"/>
                <w:bCs/>
                <w:sz w:val="16"/>
                <w:szCs w:val="16"/>
              </w:rPr>
            </w:pPr>
            <w:r>
              <w:rPr>
                <w:rFonts w:cs="Arial"/>
                <w:bCs/>
                <w:color w:val="auto"/>
                <w:sz w:val="16"/>
                <w:szCs w:val="16"/>
              </w:rPr>
              <w:t>0.0</w:t>
            </w:r>
            <w:r w:rsidRPr="00406759">
              <w:rPr>
                <w:rFonts w:cs="Arial"/>
                <w:bCs/>
                <w:color w:val="auto"/>
                <w:sz w:val="16"/>
                <w:szCs w:val="16"/>
              </w:rPr>
              <w:t>%</w:t>
            </w:r>
          </w:p>
        </w:tc>
      </w:tr>
      <w:tr w:rsidR="00DD6268" w:rsidRPr="00F67DDB" w14:paraId="36ED685C" w14:textId="77777777" w:rsidTr="00BF5819">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3AB5445D" w14:textId="77777777" w:rsidR="00DD6268" w:rsidRPr="004F659B" w:rsidRDefault="00DD6268" w:rsidP="00DD6268">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 xml:space="preserve">Shigella </w:t>
            </w:r>
            <w:r w:rsidRPr="004F659B">
              <w:rPr>
                <w:rFonts w:asciiTheme="minorHAnsi" w:hAnsiTheme="minorHAnsi" w:cstheme="minorHAnsi"/>
                <w:sz w:val="16"/>
                <w:szCs w:val="16"/>
              </w:rPr>
              <w:t>species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570C7B13" w14:textId="77777777" w:rsidR="00DD6268" w:rsidRPr="004F659B" w:rsidRDefault="00DD6268" w:rsidP="00DD6268">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Multidrug-resistant</w:t>
            </w:r>
          </w:p>
        </w:tc>
        <w:tc>
          <w:tcPr>
            <w:tcW w:w="178" w:type="pct"/>
            <w:tcBorders>
              <w:left w:val="single" w:sz="2" w:space="0" w:color="auto"/>
              <w:bottom w:val="single" w:sz="2" w:space="0" w:color="auto"/>
            </w:tcBorders>
            <w:shd w:val="clear" w:color="auto" w:fill="auto"/>
            <w:noWrap/>
            <w:vAlign w:val="center"/>
          </w:tcPr>
          <w:p w14:paraId="14DA7932" w14:textId="054A6C9F"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26</w:t>
            </w:r>
          </w:p>
        </w:tc>
        <w:tc>
          <w:tcPr>
            <w:tcW w:w="178" w:type="pct"/>
            <w:tcBorders>
              <w:bottom w:val="single" w:sz="2" w:space="0" w:color="auto"/>
            </w:tcBorders>
            <w:shd w:val="clear" w:color="auto" w:fill="auto"/>
            <w:noWrap/>
            <w:vAlign w:val="center"/>
          </w:tcPr>
          <w:p w14:paraId="1C683F38" w14:textId="130B1041"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15</w:t>
            </w:r>
          </w:p>
        </w:tc>
        <w:tc>
          <w:tcPr>
            <w:tcW w:w="178" w:type="pct"/>
            <w:tcBorders>
              <w:bottom w:val="single" w:sz="2" w:space="0" w:color="auto"/>
            </w:tcBorders>
            <w:shd w:val="clear" w:color="auto" w:fill="auto"/>
            <w:noWrap/>
            <w:vAlign w:val="center"/>
          </w:tcPr>
          <w:p w14:paraId="664E08D4" w14:textId="56E9F09A"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4</w:t>
            </w:r>
          </w:p>
        </w:tc>
        <w:tc>
          <w:tcPr>
            <w:tcW w:w="178" w:type="pct"/>
            <w:tcBorders>
              <w:bottom w:val="single" w:sz="2" w:space="0" w:color="auto"/>
            </w:tcBorders>
            <w:shd w:val="clear" w:color="auto" w:fill="auto"/>
            <w:noWrap/>
            <w:vAlign w:val="center"/>
          </w:tcPr>
          <w:p w14:paraId="5AB5A3C7" w14:textId="524042CD"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2</w:t>
            </w:r>
          </w:p>
        </w:tc>
        <w:tc>
          <w:tcPr>
            <w:tcW w:w="178" w:type="pct"/>
            <w:tcBorders>
              <w:bottom w:val="single" w:sz="2" w:space="0" w:color="auto"/>
            </w:tcBorders>
            <w:shd w:val="clear" w:color="auto" w:fill="auto"/>
            <w:noWrap/>
            <w:vAlign w:val="center"/>
          </w:tcPr>
          <w:p w14:paraId="0558DF51" w14:textId="34A14C6B"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w:t>
            </w:r>
          </w:p>
        </w:tc>
        <w:tc>
          <w:tcPr>
            <w:tcW w:w="178" w:type="pct"/>
            <w:tcBorders>
              <w:bottom w:val="single" w:sz="2" w:space="0" w:color="auto"/>
            </w:tcBorders>
            <w:shd w:val="clear" w:color="auto" w:fill="auto"/>
            <w:noWrap/>
            <w:vAlign w:val="center"/>
          </w:tcPr>
          <w:p w14:paraId="3D7BC79F" w14:textId="56696687"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50A5E425" w14:textId="213A3549"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4</w:t>
            </w:r>
          </w:p>
        </w:tc>
        <w:tc>
          <w:tcPr>
            <w:tcW w:w="245" w:type="pct"/>
            <w:tcBorders>
              <w:bottom w:val="single" w:sz="2" w:space="0" w:color="auto"/>
              <w:right w:val="single" w:sz="3" w:space="0" w:color="auto"/>
            </w:tcBorders>
            <w:shd w:val="clear" w:color="auto" w:fill="auto"/>
            <w:noWrap/>
            <w:vAlign w:val="center"/>
          </w:tcPr>
          <w:p w14:paraId="072E40ED" w14:textId="12F797F9"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1</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147D83A4" w14:textId="1B01DC42"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50</w:t>
            </w:r>
          </w:p>
        </w:tc>
        <w:tc>
          <w:tcPr>
            <w:tcW w:w="204" w:type="pct"/>
            <w:tcBorders>
              <w:left w:val="single" w:sz="2" w:space="0" w:color="auto"/>
              <w:bottom w:val="single" w:sz="2" w:space="0" w:color="auto"/>
              <w:right w:val="single" w:sz="2" w:space="0" w:color="auto"/>
            </w:tcBorders>
            <w:shd w:val="clear" w:color="auto" w:fill="auto"/>
            <w:vAlign w:val="center"/>
          </w:tcPr>
          <w:p w14:paraId="2E2FDF41" w14:textId="1D94462D" w:rsidR="00DD6268" w:rsidRPr="00907819" w:rsidRDefault="00DD6268" w:rsidP="00DD6268">
            <w:pPr>
              <w:spacing w:after="0"/>
              <w:contextualSpacing/>
              <w:jc w:val="center"/>
              <w:rPr>
                <w:rFonts w:cs="Arial"/>
                <w:bCs/>
                <w:color w:val="auto"/>
                <w:sz w:val="16"/>
                <w:szCs w:val="16"/>
              </w:rPr>
            </w:pPr>
            <w:r w:rsidRPr="00907819">
              <w:rPr>
                <w:rFonts w:cs="Arial"/>
                <w:color w:val="000000"/>
                <w:sz w:val="16"/>
                <w:szCs w:val="16"/>
              </w:rPr>
              <w:t>53</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7D948EAF" w14:textId="4D198AB3" w:rsidR="00DD6268" w:rsidRPr="007A51B4" w:rsidRDefault="00DD6268" w:rsidP="00DD6268">
            <w:pPr>
              <w:spacing w:after="0"/>
              <w:contextualSpacing/>
              <w:jc w:val="center"/>
              <w:rPr>
                <w:rFonts w:cs="Arial"/>
                <w:bCs/>
                <w:sz w:val="16"/>
                <w:szCs w:val="16"/>
              </w:rPr>
            </w:pPr>
            <w:r w:rsidRPr="008120E4">
              <w:rPr>
                <w:rFonts w:cs="Arial"/>
                <w:color w:val="FF0000"/>
                <w:sz w:val="16"/>
                <w:szCs w:val="16"/>
              </w:rPr>
              <w:t>▲</w:t>
            </w:r>
            <w:r w:rsidRPr="007A51B4">
              <w:rPr>
                <w:rFonts w:cs="Arial"/>
                <w:color w:val="00B050"/>
                <w:sz w:val="16"/>
                <w:szCs w:val="16"/>
              </w:rPr>
              <w:t xml:space="preserve"> </w:t>
            </w:r>
            <w:r>
              <w:rPr>
                <w:rFonts w:cs="Arial"/>
                <w:sz w:val="16"/>
                <w:szCs w:val="16"/>
              </w:rPr>
              <w:t>6.0</w:t>
            </w:r>
            <w:r w:rsidRPr="007A51B4">
              <w:rPr>
                <w:rFonts w:cs="Arial"/>
                <w:sz w:val="16"/>
                <w:szCs w:val="16"/>
              </w:rPr>
              <w:t>%</w:t>
            </w:r>
          </w:p>
        </w:tc>
        <w:tc>
          <w:tcPr>
            <w:tcW w:w="204" w:type="pct"/>
            <w:tcBorders>
              <w:left w:val="single" w:sz="3" w:space="0" w:color="auto"/>
              <w:bottom w:val="single" w:sz="2" w:space="0" w:color="auto"/>
            </w:tcBorders>
            <w:shd w:val="clear" w:color="auto" w:fill="auto"/>
            <w:vAlign w:val="center"/>
          </w:tcPr>
          <w:p w14:paraId="4732DA1E" w14:textId="1C6FD5DD"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49</w:t>
            </w:r>
          </w:p>
        </w:tc>
        <w:tc>
          <w:tcPr>
            <w:tcW w:w="204" w:type="pct"/>
            <w:tcBorders>
              <w:bottom w:val="single" w:sz="2" w:space="0" w:color="auto"/>
            </w:tcBorders>
            <w:shd w:val="clear" w:color="auto" w:fill="auto"/>
            <w:vAlign w:val="center"/>
          </w:tcPr>
          <w:p w14:paraId="04E68532" w14:textId="176B4E70" w:rsidR="00DD6268" w:rsidRPr="00406759" w:rsidRDefault="00DD6268" w:rsidP="00406759">
            <w:pPr>
              <w:spacing w:after="0"/>
              <w:contextualSpacing/>
              <w:jc w:val="center"/>
              <w:rPr>
                <w:rFonts w:cs="Arial"/>
                <w:bCs/>
                <w:color w:val="auto"/>
                <w:sz w:val="16"/>
                <w:szCs w:val="16"/>
              </w:rPr>
            </w:pPr>
            <w:r w:rsidRPr="00406759">
              <w:rPr>
                <w:rFonts w:cs="Arial"/>
                <w:color w:val="000000"/>
                <w:sz w:val="16"/>
                <w:szCs w:val="16"/>
              </w:rPr>
              <w:t>53</w:t>
            </w:r>
          </w:p>
        </w:tc>
        <w:tc>
          <w:tcPr>
            <w:tcW w:w="258" w:type="pct"/>
            <w:tcBorders>
              <w:bottom w:val="single" w:sz="2" w:space="0" w:color="auto"/>
            </w:tcBorders>
            <w:shd w:val="clear" w:color="auto" w:fill="auto"/>
            <w:vAlign w:val="center"/>
          </w:tcPr>
          <w:p w14:paraId="1A908FE8" w14:textId="0572E647" w:rsidR="00DD6268" w:rsidRPr="00406759" w:rsidRDefault="00DD6268" w:rsidP="00406759">
            <w:pPr>
              <w:spacing w:after="0"/>
              <w:contextualSpacing/>
              <w:jc w:val="center"/>
              <w:rPr>
                <w:rFonts w:cs="Arial"/>
                <w:bCs/>
                <w:sz w:val="16"/>
                <w:szCs w:val="16"/>
              </w:rPr>
            </w:pPr>
            <w:r w:rsidRPr="00406759">
              <w:rPr>
                <w:rFonts w:cs="Arial"/>
                <w:color w:val="FF0000"/>
                <w:sz w:val="16"/>
                <w:szCs w:val="16"/>
              </w:rPr>
              <w:t>▲</w:t>
            </w:r>
            <w:r w:rsidRPr="00406759">
              <w:rPr>
                <w:rFonts w:cs="Arial"/>
                <w:color w:val="00B050"/>
                <w:sz w:val="16"/>
                <w:szCs w:val="16"/>
              </w:rPr>
              <w:t xml:space="preserve"> </w:t>
            </w:r>
            <w:r w:rsidR="00406759">
              <w:rPr>
                <w:rFonts w:cs="Arial"/>
                <w:sz w:val="16"/>
                <w:szCs w:val="16"/>
              </w:rPr>
              <w:t>8.2</w:t>
            </w:r>
            <w:r w:rsidRPr="00406759">
              <w:rPr>
                <w:rFonts w:cs="Arial"/>
                <w:sz w:val="16"/>
                <w:szCs w:val="16"/>
              </w:rPr>
              <w:t>%</w:t>
            </w:r>
          </w:p>
        </w:tc>
      </w:tr>
      <w:tr w:rsidR="00406759" w:rsidRPr="00F67DDB" w14:paraId="43DC46D1" w14:textId="77777777" w:rsidTr="00BF5819">
        <w:tblPrEx>
          <w:tblCellMar>
            <w:top w:w="9" w:type="dxa"/>
            <w:left w:w="9" w:type="dxa"/>
            <w:bottom w:w="9" w:type="dxa"/>
            <w:right w:w="9" w:type="dxa"/>
          </w:tblCellMar>
        </w:tblPrEx>
        <w:trPr>
          <w:cantSplit/>
          <w:trHeight w:val="340"/>
        </w:trPr>
        <w:tc>
          <w:tcPr>
            <w:tcW w:w="814" w:type="pct"/>
            <w:vMerge w:val="restart"/>
            <w:tcBorders>
              <w:left w:val="single" w:sz="2" w:space="0" w:color="auto"/>
              <w:right w:val="single" w:sz="2" w:space="0" w:color="auto"/>
            </w:tcBorders>
            <w:shd w:val="clear" w:color="auto" w:fill="auto"/>
            <w:vAlign w:val="center"/>
          </w:tcPr>
          <w:p w14:paraId="5899F705" w14:textId="61C9F982" w:rsidR="00406759" w:rsidRPr="00544551" w:rsidRDefault="00BF5819" w:rsidP="00406759">
            <w:pPr>
              <w:spacing w:after="0"/>
              <w:ind w:left="57"/>
              <w:contextualSpacing/>
              <w:rPr>
                <w:rFonts w:cstheme="minorHAnsi"/>
                <w:i/>
                <w:iCs/>
                <w:sz w:val="16"/>
                <w:szCs w:val="16"/>
              </w:rPr>
            </w:pPr>
            <w:r w:rsidRPr="0067738A">
              <w:rPr>
                <w:rFonts w:asciiTheme="minorHAnsi" w:hAnsiTheme="minorHAnsi" w:cstheme="minorHAnsi"/>
                <w:i/>
                <w:iCs/>
                <w:sz w:val="16"/>
                <w:szCs w:val="16"/>
              </w:rPr>
              <w:t>Staphylococcus</w:t>
            </w:r>
            <w:r>
              <w:rPr>
                <w:rFonts w:asciiTheme="minorHAnsi" w:hAnsiTheme="minorHAnsi" w:cstheme="minorHAnsi"/>
                <w:i/>
                <w:iCs/>
                <w:sz w:val="16"/>
                <w:szCs w:val="16"/>
              </w:rPr>
              <w:t> </w:t>
            </w:r>
            <w:r w:rsidRPr="0067738A">
              <w:rPr>
                <w:rFonts w:asciiTheme="minorHAnsi" w:hAnsiTheme="minorHAnsi" w:cstheme="minorHAnsi"/>
                <w:i/>
                <w:iCs/>
                <w:sz w:val="16"/>
                <w:szCs w:val="16"/>
              </w:rPr>
              <w:t>aureus</w:t>
            </w:r>
            <w:r>
              <w:rPr>
                <w:rFonts w:asciiTheme="minorHAnsi" w:hAnsiTheme="minorHAnsi" w:cstheme="minorHAnsi"/>
                <w:sz w:val="16"/>
                <w:szCs w:val="16"/>
              </w:rPr>
              <w:t xml:space="preserve"> complex</w:t>
            </w:r>
          </w:p>
        </w:tc>
        <w:tc>
          <w:tcPr>
            <w:tcW w:w="1317" w:type="pct"/>
            <w:tcBorders>
              <w:top w:val="nil"/>
              <w:left w:val="single" w:sz="2" w:space="0" w:color="auto"/>
              <w:bottom w:val="single" w:sz="2" w:space="0" w:color="auto"/>
              <w:right w:val="single" w:sz="2" w:space="0" w:color="auto"/>
            </w:tcBorders>
            <w:shd w:val="clear" w:color="auto" w:fill="auto"/>
            <w:vAlign w:val="center"/>
          </w:tcPr>
          <w:p w14:paraId="25A66B96" w14:textId="2C2A0F81" w:rsidR="00406759" w:rsidRDefault="00406759" w:rsidP="00406759">
            <w:pPr>
              <w:spacing w:after="0"/>
              <w:ind w:left="57"/>
              <w:contextualSpacing/>
              <w:rPr>
                <w:rFonts w:cstheme="minorHAnsi"/>
                <w:sz w:val="16"/>
                <w:szCs w:val="16"/>
              </w:rPr>
            </w:pPr>
            <w:r>
              <w:rPr>
                <w:rFonts w:cstheme="minorHAnsi"/>
                <w:color w:val="auto"/>
                <w:sz w:val="16"/>
                <w:szCs w:val="16"/>
              </w:rPr>
              <w:t>Linezolid-nonsusceptible</w:t>
            </w:r>
          </w:p>
        </w:tc>
        <w:tc>
          <w:tcPr>
            <w:tcW w:w="178" w:type="pct"/>
            <w:tcBorders>
              <w:left w:val="single" w:sz="2" w:space="0" w:color="auto"/>
              <w:bottom w:val="single" w:sz="2" w:space="0" w:color="auto"/>
            </w:tcBorders>
            <w:shd w:val="clear" w:color="auto" w:fill="auto"/>
            <w:noWrap/>
            <w:vAlign w:val="center"/>
          </w:tcPr>
          <w:p w14:paraId="7C7A1B20" w14:textId="423CC73A"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736F9F52" w14:textId="30B3D443"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1C400101" w14:textId="7DE2E028"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5E7352B6" w14:textId="03BE6C3A"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0938F7AC" w14:textId="3B4A8CC4"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69823602" w14:textId="36070EAD"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178" w:type="pct"/>
            <w:tcBorders>
              <w:bottom w:val="single" w:sz="2" w:space="0" w:color="auto"/>
            </w:tcBorders>
            <w:shd w:val="clear" w:color="auto" w:fill="auto"/>
            <w:noWrap/>
            <w:vAlign w:val="center"/>
          </w:tcPr>
          <w:p w14:paraId="435ED13B" w14:textId="47CAC3A9"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245" w:type="pct"/>
            <w:tcBorders>
              <w:bottom w:val="single" w:sz="2" w:space="0" w:color="auto"/>
              <w:right w:val="single" w:sz="3" w:space="0" w:color="auto"/>
            </w:tcBorders>
            <w:shd w:val="clear" w:color="auto" w:fill="auto"/>
            <w:noWrap/>
            <w:vAlign w:val="center"/>
          </w:tcPr>
          <w:p w14:paraId="278D8A7E" w14:textId="48C108CE" w:rsidR="00406759" w:rsidRPr="00907819" w:rsidRDefault="00406759" w:rsidP="00406759">
            <w:pPr>
              <w:spacing w:after="0"/>
              <w:contextualSpacing/>
              <w:jc w:val="center"/>
              <w:rPr>
                <w:rFonts w:cs="Arial"/>
                <w:sz w:val="16"/>
                <w:szCs w:val="16"/>
              </w:rPr>
            </w:pPr>
            <w:r w:rsidRPr="00907819">
              <w:rPr>
                <w:rFonts w:cs="Arial"/>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7C06D73D" w14:textId="77940F2A" w:rsidR="00406759" w:rsidRPr="00907819" w:rsidRDefault="00406759" w:rsidP="00406759">
            <w:pPr>
              <w:spacing w:after="0"/>
              <w:contextualSpacing/>
              <w:jc w:val="center"/>
              <w:rPr>
                <w:rFonts w:cs="Arial"/>
                <w:bCs/>
                <w:sz w:val="16"/>
                <w:szCs w:val="16"/>
              </w:rPr>
            </w:pPr>
            <w:r w:rsidRPr="00907819">
              <w:rPr>
                <w:rFonts w:cs="Arial"/>
                <w:bCs/>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2D7C4CB3" w14:textId="12EEA283" w:rsidR="00406759" w:rsidRPr="00907819" w:rsidRDefault="00406759" w:rsidP="00406759">
            <w:pPr>
              <w:spacing w:after="0"/>
              <w:contextualSpacing/>
              <w:jc w:val="center"/>
              <w:rPr>
                <w:rFonts w:cs="Arial"/>
                <w:bCs/>
                <w:sz w:val="16"/>
                <w:szCs w:val="16"/>
              </w:rPr>
            </w:pPr>
            <w:r w:rsidRPr="00907819">
              <w:rPr>
                <w:rFonts w:cs="Arial"/>
                <w:bCs/>
                <w:sz w:val="16"/>
                <w:szCs w:val="16"/>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14974D84" w14:textId="69815CF1" w:rsidR="00406759" w:rsidRPr="007A51B4" w:rsidRDefault="00406759" w:rsidP="00406759">
            <w:pPr>
              <w:spacing w:after="0"/>
              <w:contextualSpacing/>
              <w:jc w:val="center"/>
              <w:rPr>
                <w:rFonts w:cs="Arial"/>
                <w:bCs/>
                <w:sz w:val="16"/>
                <w:szCs w:val="16"/>
              </w:rPr>
            </w:pPr>
            <w:r w:rsidRPr="007A51B4">
              <w:rPr>
                <w:rFonts w:cs="Arial"/>
                <w:sz w:val="16"/>
                <w:szCs w:val="16"/>
              </w:rPr>
              <w:t>–</w:t>
            </w:r>
          </w:p>
        </w:tc>
        <w:tc>
          <w:tcPr>
            <w:tcW w:w="204" w:type="pct"/>
            <w:tcBorders>
              <w:left w:val="single" w:sz="3" w:space="0" w:color="auto"/>
              <w:bottom w:val="single" w:sz="2" w:space="0" w:color="auto"/>
            </w:tcBorders>
            <w:shd w:val="clear" w:color="auto" w:fill="auto"/>
            <w:vAlign w:val="center"/>
          </w:tcPr>
          <w:p w14:paraId="0B85764E" w14:textId="1D830D6D" w:rsidR="00406759" w:rsidRPr="00406759" w:rsidRDefault="00406759" w:rsidP="00406759">
            <w:pPr>
              <w:spacing w:after="0"/>
              <w:contextualSpacing/>
              <w:jc w:val="center"/>
              <w:rPr>
                <w:rFonts w:cs="Arial"/>
                <w:bCs/>
                <w:sz w:val="16"/>
                <w:szCs w:val="16"/>
              </w:rPr>
            </w:pPr>
            <w:r w:rsidRPr="00406759">
              <w:rPr>
                <w:rFonts w:cs="Arial"/>
                <w:bCs/>
                <w:color w:val="auto"/>
                <w:sz w:val="16"/>
                <w:szCs w:val="16"/>
              </w:rPr>
              <w:t>0</w:t>
            </w:r>
          </w:p>
        </w:tc>
        <w:tc>
          <w:tcPr>
            <w:tcW w:w="204" w:type="pct"/>
            <w:tcBorders>
              <w:bottom w:val="single" w:sz="2" w:space="0" w:color="auto"/>
            </w:tcBorders>
            <w:shd w:val="clear" w:color="auto" w:fill="auto"/>
            <w:vAlign w:val="center"/>
          </w:tcPr>
          <w:p w14:paraId="1A184E67" w14:textId="675E374F" w:rsidR="00406759" w:rsidRPr="00406759" w:rsidRDefault="00406759" w:rsidP="00406759">
            <w:pPr>
              <w:spacing w:after="0"/>
              <w:contextualSpacing/>
              <w:jc w:val="center"/>
              <w:rPr>
                <w:rFonts w:cs="Arial"/>
                <w:bCs/>
                <w:sz w:val="16"/>
                <w:szCs w:val="16"/>
              </w:rPr>
            </w:pPr>
            <w:r w:rsidRPr="00406759">
              <w:rPr>
                <w:rFonts w:cs="Arial"/>
                <w:bCs/>
                <w:color w:val="auto"/>
                <w:sz w:val="16"/>
                <w:szCs w:val="16"/>
              </w:rPr>
              <w:t>0</w:t>
            </w:r>
          </w:p>
        </w:tc>
        <w:tc>
          <w:tcPr>
            <w:tcW w:w="258" w:type="pct"/>
            <w:tcBorders>
              <w:bottom w:val="single" w:sz="2" w:space="0" w:color="auto"/>
            </w:tcBorders>
            <w:shd w:val="clear" w:color="auto" w:fill="auto"/>
            <w:vAlign w:val="center"/>
          </w:tcPr>
          <w:p w14:paraId="31848482" w14:textId="600C84F0" w:rsidR="00406759" w:rsidRPr="00406759" w:rsidRDefault="00406759" w:rsidP="00406759">
            <w:pPr>
              <w:spacing w:after="0"/>
              <w:contextualSpacing/>
              <w:jc w:val="center"/>
              <w:rPr>
                <w:rFonts w:cs="Arial"/>
                <w:sz w:val="16"/>
                <w:szCs w:val="16"/>
              </w:rPr>
            </w:pPr>
            <w:r w:rsidRPr="00406759">
              <w:rPr>
                <w:rFonts w:cs="Arial"/>
                <w:sz w:val="16"/>
                <w:szCs w:val="16"/>
              </w:rPr>
              <w:t>–</w:t>
            </w:r>
          </w:p>
        </w:tc>
      </w:tr>
      <w:tr w:rsidR="00406759" w:rsidRPr="00F67DDB" w14:paraId="421EFD1F" w14:textId="77777777" w:rsidTr="00BF5819">
        <w:tblPrEx>
          <w:tblCellMar>
            <w:top w:w="9" w:type="dxa"/>
            <w:left w:w="9" w:type="dxa"/>
            <w:bottom w:w="9" w:type="dxa"/>
            <w:right w:w="9" w:type="dxa"/>
          </w:tblCellMar>
        </w:tblPrEx>
        <w:trPr>
          <w:cantSplit/>
          <w:trHeight w:val="340"/>
        </w:trPr>
        <w:tc>
          <w:tcPr>
            <w:tcW w:w="814" w:type="pct"/>
            <w:vMerge/>
            <w:tcBorders>
              <w:left w:val="single" w:sz="2" w:space="0" w:color="auto"/>
              <w:bottom w:val="single" w:sz="2" w:space="0" w:color="auto"/>
              <w:right w:val="single" w:sz="2" w:space="0" w:color="auto"/>
            </w:tcBorders>
            <w:shd w:val="clear" w:color="auto" w:fill="auto"/>
            <w:vAlign w:val="center"/>
          </w:tcPr>
          <w:p w14:paraId="5739AF66" w14:textId="77777777" w:rsidR="00406759" w:rsidRPr="002776DA" w:rsidRDefault="00406759" w:rsidP="00406759">
            <w:pPr>
              <w:spacing w:after="0"/>
              <w:ind w:left="57"/>
              <w:contextualSpacing/>
              <w:rPr>
                <w:rFonts w:cstheme="minorHAnsi"/>
                <w:color w:val="auto"/>
                <w:sz w:val="16"/>
                <w:szCs w:val="16"/>
              </w:rPr>
            </w:pPr>
          </w:p>
        </w:tc>
        <w:tc>
          <w:tcPr>
            <w:tcW w:w="1317" w:type="pct"/>
            <w:tcBorders>
              <w:top w:val="nil"/>
              <w:left w:val="single" w:sz="2" w:space="0" w:color="auto"/>
              <w:bottom w:val="single" w:sz="2" w:space="0" w:color="auto"/>
              <w:right w:val="single" w:sz="2" w:space="0" w:color="auto"/>
            </w:tcBorders>
            <w:shd w:val="clear" w:color="auto" w:fill="auto"/>
            <w:vAlign w:val="center"/>
          </w:tcPr>
          <w:p w14:paraId="5B0AB6F1" w14:textId="7464609D" w:rsidR="00406759" w:rsidRPr="002776DA" w:rsidRDefault="00406759" w:rsidP="00406759">
            <w:pPr>
              <w:spacing w:after="0"/>
              <w:ind w:left="57"/>
              <w:contextualSpacing/>
              <w:rPr>
                <w:rFonts w:cstheme="minorHAnsi"/>
                <w:color w:val="auto"/>
                <w:sz w:val="16"/>
                <w:szCs w:val="16"/>
              </w:rPr>
            </w:pPr>
            <w:r>
              <w:rPr>
                <w:rFonts w:cstheme="minorHAnsi"/>
                <w:color w:val="auto"/>
                <w:sz w:val="16"/>
                <w:szCs w:val="16"/>
              </w:rPr>
              <w:t>Vancomycin-nonsusceptible</w:t>
            </w:r>
          </w:p>
        </w:tc>
        <w:tc>
          <w:tcPr>
            <w:tcW w:w="178" w:type="pct"/>
            <w:tcBorders>
              <w:left w:val="single" w:sz="2" w:space="0" w:color="auto"/>
              <w:bottom w:val="single" w:sz="2" w:space="0" w:color="auto"/>
            </w:tcBorders>
            <w:shd w:val="clear" w:color="auto" w:fill="auto"/>
            <w:noWrap/>
            <w:vAlign w:val="center"/>
          </w:tcPr>
          <w:p w14:paraId="4519220D" w14:textId="2A314675"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703C3924" w14:textId="32B475A7"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516913E9" w14:textId="68485708"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472DB8F8" w14:textId="39D35C60"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401DEE71" w14:textId="469512AA" w:rsidR="00406759" w:rsidRPr="00907819" w:rsidRDefault="00406759" w:rsidP="00406759">
            <w:pPr>
              <w:spacing w:after="0"/>
              <w:contextualSpacing/>
              <w:jc w:val="center"/>
              <w:rPr>
                <w:rFonts w:cs="Arial"/>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5751318D" w14:textId="562D6CC7"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178" w:type="pct"/>
            <w:tcBorders>
              <w:bottom w:val="single" w:sz="2" w:space="0" w:color="auto"/>
            </w:tcBorders>
            <w:shd w:val="clear" w:color="auto" w:fill="auto"/>
            <w:noWrap/>
            <w:vAlign w:val="center"/>
          </w:tcPr>
          <w:p w14:paraId="60E6D985" w14:textId="15B9AF71"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245" w:type="pct"/>
            <w:tcBorders>
              <w:bottom w:val="single" w:sz="2" w:space="0" w:color="auto"/>
              <w:right w:val="single" w:sz="3" w:space="0" w:color="auto"/>
            </w:tcBorders>
            <w:shd w:val="clear" w:color="auto" w:fill="auto"/>
            <w:noWrap/>
            <w:vAlign w:val="center"/>
          </w:tcPr>
          <w:p w14:paraId="1333A15B" w14:textId="10029853" w:rsidR="00406759" w:rsidRPr="00907819" w:rsidRDefault="00406759" w:rsidP="00406759">
            <w:pPr>
              <w:spacing w:after="0"/>
              <w:contextualSpacing/>
              <w:jc w:val="center"/>
              <w:rPr>
                <w:rFonts w:cs="Arial"/>
                <w:color w:val="auto"/>
                <w:sz w:val="16"/>
                <w:szCs w:val="16"/>
              </w:rPr>
            </w:pPr>
            <w:r w:rsidRPr="00907819">
              <w:rPr>
                <w:rFonts w:cs="Arial"/>
                <w:color w:val="000000"/>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3EC1D1F6" w14:textId="2EEC4557" w:rsidR="00406759" w:rsidRPr="00907819" w:rsidRDefault="00406759" w:rsidP="00406759">
            <w:pPr>
              <w:spacing w:after="0"/>
              <w:contextualSpacing/>
              <w:jc w:val="center"/>
              <w:rPr>
                <w:rFonts w:cs="Arial"/>
                <w:bCs/>
                <w:color w:val="auto"/>
                <w:sz w:val="16"/>
                <w:szCs w:val="16"/>
              </w:rPr>
            </w:pPr>
            <w:r w:rsidRPr="00907819">
              <w:rPr>
                <w:rFonts w:cs="Arial"/>
                <w:bCs/>
                <w:color w:val="auto"/>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2CA0A329" w14:textId="67DD289F" w:rsidR="00406759" w:rsidRPr="00907819" w:rsidRDefault="00406759" w:rsidP="00406759">
            <w:pPr>
              <w:spacing w:after="0"/>
              <w:contextualSpacing/>
              <w:jc w:val="center"/>
              <w:rPr>
                <w:rFonts w:cs="Arial"/>
                <w:bCs/>
                <w:color w:val="auto"/>
                <w:sz w:val="16"/>
                <w:szCs w:val="16"/>
              </w:rPr>
            </w:pPr>
            <w:r w:rsidRPr="00907819">
              <w:rPr>
                <w:rFonts w:cs="Arial"/>
                <w:bCs/>
                <w:color w:val="auto"/>
                <w:sz w:val="16"/>
                <w:szCs w:val="16"/>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29A018BD" w14:textId="26F2C581" w:rsidR="00406759" w:rsidRPr="007A51B4" w:rsidRDefault="00406759" w:rsidP="00406759">
            <w:pPr>
              <w:spacing w:after="0"/>
              <w:contextualSpacing/>
              <w:jc w:val="center"/>
              <w:rPr>
                <w:rFonts w:cs="Arial"/>
                <w:bCs/>
                <w:color w:val="auto"/>
                <w:sz w:val="16"/>
                <w:szCs w:val="16"/>
              </w:rPr>
            </w:pPr>
            <w:r w:rsidRPr="007A51B4">
              <w:rPr>
                <w:rFonts w:cs="Arial"/>
                <w:sz w:val="16"/>
                <w:szCs w:val="16"/>
              </w:rPr>
              <w:t>–</w:t>
            </w:r>
          </w:p>
        </w:tc>
        <w:tc>
          <w:tcPr>
            <w:tcW w:w="204" w:type="pct"/>
            <w:tcBorders>
              <w:left w:val="single" w:sz="3" w:space="0" w:color="auto"/>
              <w:bottom w:val="single" w:sz="2" w:space="0" w:color="auto"/>
            </w:tcBorders>
            <w:shd w:val="clear" w:color="auto" w:fill="auto"/>
            <w:vAlign w:val="center"/>
          </w:tcPr>
          <w:p w14:paraId="7DE1D104" w14:textId="72BC9DC7" w:rsidR="00406759" w:rsidRPr="00406759" w:rsidRDefault="00406759" w:rsidP="00406759">
            <w:pPr>
              <w:spacing w:after="0"/>
              <w:contextualSpacing/>
              <w:jc w:val="center"/>
              <w:rPr>
                <w:rFonts w:cs="Arial"/>
                <w:bCs/>
                <w:color w:val="auto"/>
                <w:sz w:val="16"/>
                <w:szCs w:val="16"/>
              </w:rPr>
            </w:pPr>
            <w:r w:rsidRPr="00406759">
              <w:rPr>
                <w:rFonts w:cs="Arial"/>
                <w:bCs/>
                <w:color w:val="auto"/>
                <w:sz w:val="16"/>
                <w:szCs w:val="16"/>
              </w:rPr>
              <w:t>0</w:t>
            </w:r>
          </w:p>
        </w:tc>
        <w:tc>
          <w:tcPr>
            <w:tcW w:w="204" w:type="pct"/>
            <w:tcBorders>
              <w:bottom w:val="single" w:sz="2" w:space="0" w:color="auto"/>
            </w:tcBorders>
            <w:shd w:val="clear" w:color="auto" w:fill="auto"/>
            <w:vAlign w:val="center"/>
          </w:tcPr>
          <w:p w14:paraId="5B1C75CC" w14:textId="4AA72DD1" w:rsidR="00406759" w:rsidRPr="00406759" w:rsidRDefault="00406759" w:rsidP="00406759">
            <w:pPr>
              <w:spacing w:after="0"/>
              <w:contextualSpacing/>
              <w:jc w:val="center"/>
              <w:rPr>
                <w:rFonts w:cs="Arial"/>
                <w:bCs/>
                <w:color w:val="auto"/>
                <w:sz w:val="16"/>
                <w:szCs w:val="16"/>
              </w:rPr>
            </w:pPr>
            <w:r w:rsidRPr="00406759">
              <w:rPr>
                <w:rFonts w:cs="Arial"/>
                <w:bCs/>
                <w:color w:val="auto"/>
                <w:sz w:val="16"/>
                <w:szCs w:val="16"/>
              </w:rPr>
              <w:t>0</w:t>
            </w:r>
          </w:p>
        </w:tc>
        <w:tc>
          <w:tcPr>
            <w:tcW w:w="258" w:type="pct"/>
            <w:tcBorders>
              <w:bottom w:val="single" w:sz="2" w:space="0" w:color="auto"/>
            </w:tcBorders>
            <w:shd w:val="clear" w:color="auto" w:fill="auto"/>
            <w:vAlign w:val="center"/>
          </w:tcPr>
          <w:p w14:paraId="6DDFE9F3" w14:textId="24E24713" w:rsidR="00406759" w:rsidRPr="00406759" w:rsidRDefault="00406759" w:rsidP="00406759">
            <w:pPr>
              <w:spacing w:after="0"/>
              <w:contextualSpacing/>
              <w:jc w:val="center"/>
              <w:rPr>
                <w:rFonts w:cs="Arial"/>
                <w:color w:val="auto"/>
                <w:sz w:val="16"/>
                <w:szCs w:val="16"/>
              </w:rPr>
            </w:pPr>
            <w:r w:rsidRPr="00406759">
              <w:rPr>
                <w:rFonts w:cs="Arial"/>
                <w:sz w:val="16"/>
                <w:szCs w:val="16"/>
              </w:rPr>
              <w:t>–</w:t>
            </w:r>
          </w:p>
        </w:tc>
      </w:tr>
      <w:tr w:rsidR="00907819" w:rsidRPr="00F67DDB" w14:paraId="1A3C5B23" w14:textId="77777777" w:rsidTr="00BF5819">
        <w:tblPrEx>
          <w:tblCellMar>
            <w:top w:w="9" w:type="dxa"/>
            <w:left w:w="9" w:type="dxa"/>
            <w:bottom w:w="9" w:type="dxa"/>
            <w:right w:w="9" w:type="dxa"/>
          </w:tblCellMar>
        </w:tblPrEx>
        <w:trPr>
          <w:cantSplit/>
          <w:trHeight w:val="340"/>
        </w:trPr>
        <w:tc>
          <w:tcPr>
            <w:tcW w:w="814" w:type="pct"/>
            <w:tcBorders>
              <w:top w:val="nil"/>
              <w:left w:val="single" w:sz="2" w:space="0" w:color="auto"/>
              <w:bottom w:val="single" w:sz="2" w:space="0" w:color="auto"/>
              <w:right w:val="single" w:sz="2" w:space="0" w:color="auto"/>
            </w:tcBorders>
            <w:shd w:val="clear" w:color="auto" w:fill="auto"/>
            <w:vAlign w:val="center"/>
          </w:tcPr>
          <w:p w14:paraId="127E8000" w14:textId="2FC97AC7" w:rsidR="007E15CC" w:rsidRPr="004F659B" w:rsidRDefault="007E15CC" w:rsidP="007E15CC">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Streptococcus</w:t>
            </w:r>
            <w:r>
              <w:rPr>
                <w:rFonts w:asciiTheme="minorHAnsi" w:hAnsiTheme="minorHAnsi" w:cstheme="minorHAnsi"/>
                <w:i/>
                <w:iCs/>
                <w:sz w:val="16"/>
                <w:szCs w:val="16"/>
              </w:rPr>
              <w:t> </w:t>
            </w:r>
            <w:r w:rsidRPr="004F659B">
              <w:rPr>
                <w:rFonts w:asciiTheme="minorHAnsi" w:hAnsiTheme="minorHAnsi" w:cstheme="minorHAnsi"/>
                <w:i/>
                <w:iCs/>
                <w:sz w:val="16"/>
                <w:szCs w:val="16"/>
              </w:rPr>
              <w:t>pyogenes</w:t>
            </w:r>
          </w:p>
        </w:tc>
        <w:tc>
          <w:tcPr>
            <w:tcW w:w="1317" w:type="pct"/>
            <w:tcBorders>
              <w:top w:val="nil"/>
              <w:left w:val="single" w:sz="2" w:space="0" w:color="auto"/>
              <w:bottom w:val="single" w:sz="2" w:space="0" w:color="auto"/>
              <w:right w:val="single" w:sz="2" w:space="0" w:color="auto"/>
            </w:tcBorders>
            <w:shd w:val="clear" w:color="auto" w:fill="auto"/>
            <w:vAlign w:val="center"/>
          </w:tcPr>
          <w:p w14:paraId="1A012BD6" w14:textId="77777777" w:rsidR="007E15CC" w:rsidRPr="004F659B" w:rsidRDefault="007E15CC" w:rsidP="007E15CC">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Penicillin reduced susceptibility</w:t>
            </w:r>
          </w:p>
        </w:tc>
        <w:tc>
          <w:tcPr>
            <w:tcW w:w="178" w:type="pct"/>
            <w:tcBorders>
              <w:left w:val="single" w:sz="2" w:space="0" w:color="auto"/>
              <w:bottom w:val="single" w:sz="2" w:space="0" w:color="auto"/>
            </w:tcBorders>
            <w:shd w:val="clear" w:color="auto" w:fill="auto"/>
            <w:noWrap/>
            <w:vAlign w:val="center"/>
          </w:tcPr>
          <w:p w14:paraId="39FB6E2F" w14:textId="6C423C8B"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7DBED8D0" w14:textId="44198BB8"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1D90984E" w14:textId="2311E8FD"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4F2F9BD0" w14:textId="0123EEE8"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70794C3B" w14:textId="5A90E836"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786E732F" w14:textId="042946B9"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178" w:type="pct"/>
            <w:tcBorders>
              <w:bottom w:val="single" w:sz="2" w:space="0" w:color="auto"/>
            </w:tcBorders>
            <w:shd w:val="clear" w:color="auto" w:fill="auto"/>
            <w:noWrap/>
            <w:vAlign w:val="center"/>
          </w:tcPr>
          <w:p w14:paraId="4045C6BD" w14:textId="3E8AE3C0"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245" w:type="pct"/>
            <w:tcBorders>
              <w:bottom w:val="single" w:sz="2" w:space="0" w:color="auto"/>
              <w:right w:val="single" w:sz="3" w:space="0" w:color="auto"/>
            </w:tcBorders>
            <w:shd w:val="clear" w:color="auto" w:fill="auto"/>
            <w:noWrap/>
            <w:vAlign w:val="center"/>
          </w:tcPr>
          <w:p w14:paraId="4FE61375" w14:textId="71500D98" w:rsidR="007E15CC" w:rsidRPr="00907819" w:rsidRDefault="007E15CC" w:rsidP="00907819">
            <w:pPr>
              <w:spacing w:after="0"/>
              <w:contextualSpacing/>
              <w:jc w:val="center"/>
              <w:rPr>
                <w:rFonts w:cs="Arial"/>
                <w:bCs/>
                <w:color w:val="auto"/>
                <w:sz w:val="16"/>
                <w:szCs w:val="16"/>
              </w:rPr>
            </w:pPr>
            <w:r w:rsidRPr="00907819">
              <w:rPr>
                <w:rFonts w:cs="Arial"/>
                <w:color w:val="auto"/>
                <w:sz w:val="16"/>
                <w:szCs w:val="16"/>
              </w:rPr>
              <w:t>0</w:t>
            </w:r>
          </w:p>
        </w:tc>
        <w:tc>
          <w:tcPr>
            <w:tcW w:w="204" w:type="pct"/>
            <w:tcBorders>
              <w:top w:val="single" w:sz="2" w:space="0" w:color="auto"/>
              <w:left w:val="single" w:sz="3" w:space="0" w:color="auto"/>
              <w:bottom w:val="single" w:sz="2" w:space="0" w:color="auto"/>
              <w:right w:val="single" w:sz="2" w:space="0" w:color="auto"/>
            </w:tcBorders>
            <w:shd w:val="clear" w:color="auto" w:fill="auto"/>
            <w:vAlign w:val="center"/>
          </w:tcPr>
          <w:p w14:paraId="48853E54" w14:textId="0B93B7A2" w:rsidR="007E15CC" w:rsidRPr="00907819" w:rsidRDefault="007E15CC" w:rsidP="00907819">
            <w:pPr>
              <w:spacing w:after="0"/>
              <w:contextualSpacing/>
              <w:jc w:val="center"/>
              <w:rPr>
                <w:rFonts w:cs="Arial"/>
                <w:bCs/>
                <w:color w:val="auto"/>
                <w:sz w:val="16"/>
                <w:szCs w:val="16"/>
              </w:rPr>
            </w:pPr>
            <w:r w:rsidRPr="00907819">
              <w:rPr>
                <w:rFonts w:cs="Arial"/>
                <w:bCs/>
                <w:color w:val="auto"/>
                <w:sz w:val="16"/>
                <w:szCs w:val="16"/>
              </w:rPr>
              <w:t>0</w:t>
            </w:r>
          </w:p>
        </w:tc>
        <w:tc>
          <w:tcPr>
            <w:tcW w:w="204" w:type="pct"/>
            <w:tcBorders>
              <w:left w:val="single" w:sz="2" w:space="0" w:color="auto"/>
              <w:bottom w:val="single" w:sz="2" w:space="0" w:color="auto"/>
              <w:right w:val="single" w:sz="2" w:space="0" w:color="auto"/>
            </w:tcBorders>
            <w:shd w:val="clear" w:color="auto" w:fill="auto"/>
            <w:vAlign w:val="center"/>
          </w:tcPr>
          <w:p w14:paraId="3AB4F9A7" w14:textId="2A6C3BF9" w:rsidR="007E15CC" w:rsidRPr="00907819" w:rsidRDefault="007E15CC" w:rsidP="00907819">
            <w:pPr>
              <w:spacing w:after="0"/>
              <w:contextualSpacing/>
              <w:jc w:val="center"/>
              <w:rPr>
                <w:rFonts w:cs="Arial"/>
                <w:bCs/>
                <w:color w:val="auto"/>
                <w:sz w:val="16"/>
                <w:szCs w:val="16"/>
              </w:rPr>
            </w:pPr>
            <w:r w:rsidRPr="00907819">
              <w:rPr>
                <w:rFonts w:cs="Arial"/>
                <w:bCs/>
                <w:color w:val="auto"/>
                <w:sz w:val="16"/>
                <w:szCs w:val="16"/>
              </w:rPr>
              <w:t>0</w:t>
            </w:r>
          </w:p>
        </w:tc>
        <w:tc>
          <w:tcPr>
            <w:tcW w:w="304" w:type="pct"/>
            <w:tcBorders>
              <w:top w:val="single" w:sz="2" w:space="0" w:color="auto"/>
              <w:left w:val="single" w:sz="2" w:space="0" w:color="auto"/>
              <w:bottom w:val="single" w:sz="2" w:space="0" w:color="auto"/>
              <w:right w:val="single" w:sz="3" w:space="0" w:color="auto"/>
            </w:tcBorders>
            <w:shd w:val="clear" w:color="auto" w:fill="auto"/>
            <w:vAlign w:val="center"/>
          </w:tcPr>
          <w:p w14:paraId="4BDA4D0A" w14:textId="77777777" w:rsidR="007E15CC" w:rsidRPr="007A51B4" w:rsidRDefault="007E15CC" w:rsidP="007E15CC">
            <w:pPr>
              <w:spacing w:after="0"/>
              <w:contextualSpacing/>
              <w:jc w:val="center"/>
              <w:rPr>
                <w:rFonts w:cs="Arial"/>
                <w:bCs/>
                <w:sz w:val="16"/>
                <w:szCs w:val="16"/>
              </w:rPr>
            </w:pPr>
            <w:r w:rsidRPr="007A51B4">
              <w:rPr>
                <w:rFonts w:cs="Arial"/>
                <w:sz w:val="16"/>
                <w:szCs w:val="16"/>
              </w:rPr>
              <w:t>–</w:t>
            </w:r>
          </w:p>
        </w:tc>
        <w:tc>
          <w:tcPr>
            <w:tcW w:w="204" w:type="pct"/>
            <w:tcBorders>
              <w:left w:val="single" w:sz="3" w:space="0" w:color="auto"/>
              <w:bottom w:val="single" w:sz="2" w:space="0" w:color="auto"/>
            </w:tcBorders>
            <w:shd w:val="clear" w:color="auto" w:fill="auto"/>
            <w:vAlign w:val="center"/>
          </w:tcPr>
          <w:p w14:paraId="10CA5C84" w14:textId="254677F5" w:rsidR="007E15CC" w:rsidRPr="00406759" w:rsidRDefault="007E15CC" w:rsidP="00406759">
            <w:pPr>
              <w:spacing w:after="0"/>
              <w:contextualSpacing/>
              <w:jc w:val="center"/>
              <w:rPr>
                <w:rFonts w:cs="Arial"/>
                <w:bCs/>
                <w:color w:val="auto"/>
                <w:sz w:val="16"/>
                <w:szCs w:val="16"/>
              </w:rPr>
            </w:pPr>
            <w:r w:rsidRPr="00406759">
              <w:rPr>
                <w:rFonts w:cs="Arial"/>
                <w:bCs/>
                <w:color w:val="auto"/>
                <w:sz w:val="16"/>
                <w:szCs w:val="16"/>
              </w:rPr>
              <w:t>0</w:t>
            </w:r>
          </w:p>
        </w:tc>
        <w:tc>
          <w:tcPr>
            <w:tcW w:w="204" w:type="pct"/>
            <w:tcBorders>
              <w:bottom w:val="single" w:sz="2" w:space="0" w:color="auto"/>
            </w:tcBorders>
            <w:shd w:val="clear" w:color="auto" w:fill="auto"/>
            <w:vAlign w:val="center"/>
          </w:tcPr>
          <w:p w14:paraId="3E4BEC4D" w14:textId="58C873C9" w:rsidR="007E15CC" w:rsidRPr="00406759" w:rsidRDefault="007E15CC" w:rsidP="00406759">
            <w:pPr>
              <w:spacing w:after="0"/>
              <w:contextualSpacing/>
              <w:jc w:val="center"/>
              <w:rPr>
                <w:rFonts w:cs="Arial"/>
                <w:bCs/>
                <w:color w:val="auto"/>
                <w:sz w:val="16"/>
                <w:szCs w:val="16"/>
              </w:rPr>
            </w:pPr>
            <w:r w:rsidRPr="00406759">
              <w:rPr>
                <w:rFonts w:cs="Arial"/>
                <w:bCs/>
                <w:color w:val="auto"/>
                <w:sz w:val="16"/>
                <w:szCs w:val="16"/>
              </w:rPr>
              <w:t>0</w:t>
            </w:r>
          </w:p>
        </w:tc>
        <w:tc>
          <w:tcPr>
            <w:tcW w:w="258" w:type="pct"/>
            <w:tcBorders>
              <w:bottom w:val="single" w:sz="2" w:space="0" w:color="auto"/>
            </w:tcBorders>
            <w:shd w:val="clear" w:color="auto" w:fill="auto"/>
            <w:vAlign w:val="center"/>
          </w:tcPr>
          <w:p w14:paraId="01B5103B" w14:textId="77777777" w:rsidR="007E15CC" w:rsidRPr="00406759" w:rsidRDefault="007E15CC" w:rsidP="00406759">
            <w:pPr>
              <w:spacing w:after="0"/>
              <w:contextualSpacing/>
              <w:jc w:val="center"/>
              <w:rPr>
                <w:rFonts w:cs="Arial"/>
                <w:bCs/>
                <w:sz w:val="16"/>
                <w:szCs w:val="16"/>
              </w:rPr>
            </w:pPr>
            <w:r w:rsidRPr="00406759">
              <w:rPr>
                <w:rFonts w:cs="Arial"/>
                <w:sz w:val="16"/>
                <w:szCs w:val="16"/>
              </w:rPr>
              <w:t>–</w:t>
            </w:r>
          </w:p>
        </w:tc>
      </w:tr>
      <w:tr w:rsidR="00E2166E" w:rsidRPr="00F67DDB" w14:paraId="509F0257" w14:textId="77777777" w:rsidTr="00BF5819">
        <w:tblPrEx>
          <w:tblCellMar>
            <w:top w:w="9" w:type="dxa"/>
            <w:left w:w="9" w:type="dxa"/>
            <w:bottom w:w="9" w:type="dxa"/>
            <w:right w:w="9" w:type="dxa"/>
          </w:tblCellMar>
        </w:tblPrEx>
        <w:trPr>
          <w:cantSplit/>
          <w:trHeight w:val="340"/>
        </w:trPr>
        <w:tc>
          <w:tcPr>
            <w:tcW w:w="814"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810DEF" w14:textId="77777777" w:rsidR="00406759" w:rsidRPr="00F64A35" w:rsidRDefault="00406759" w:rsidP="00406759">
            <w:pPr>
              <w:spacing w:after="0"/>
              <w:ind w:left="57"/>
              <w:rPr>
                <w:rFonts w:cstheme="minorHAnsi"/>
                <w:bCs/>
                <w:sz w:val="16"/>
                <w:szCs w:val="16"/>
              </w:rPr>
            </w:pPr>
          </w:p>
        </w:tc>
        <w:tc>
          <w:tcPr>
            <w:tcW w:w="1317"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A00477E" w14:textId="5373C2E2" w:rsidR="00406759" w:rsidRPr="00F64A35" w:rsidRDefault="00406759" w:rsidP="00406759">
            <w:pPr>
              <w:spacing w:after="0"/>
              <w:ind w:left="57"/>
              <w:rPr>
                <w:rFonts w:cstheme="minorHAnsi"/>
                <w:bCs/>
                <w:sz w:val="16"/>
                <w:szCs w:val="16"/>
              </w:rPr>
            </w:pPr>
            <w:r w:rsidRPr="0067738A">
              <w:rPr>
                <w:rFonts w:asciiTheme="minorHAnsi" w:hAnsiTheme="minorHAnsi" w:cstheme="minorHAnsi"/>
                <w:b/>
                <w:bCs/>
                <w:sz w:val="16"/>
                <w:szCs w:val="16"/>
              </w:rPr>
              <w:t>Total (</w:t>
            </w:r>
            <w:r w:rsidRPr="00126B81">
              <w:rPr>
                <w:rFonts w:asciiTheme="minorHAnsi" w:hAnsiTheme="minorHAnsi" w:cstheme="minorHAnsi"/>
                <w:b/>
                <w:bCs/>
                <w:sz w:val="16"/>
                <w:szCs w:val="16"/>
              </w:rPr>
              <w:t>reported by 01 May 2024)</w:t>
            </w:r>
          </w:p>
        </w:tc>
        <w:tc>
          <w:tcPr>
            <w:tcW w:w="178" w:type="pct"/>
            <w:tcBorders>
              <w:left w:val="single" w:sz="2" w:space="0" w:color="auto"/>
              <w:bottom w:val="single" w:sz="2" w:space="0" w:color="auto"/>
            </w:tcBorders>
            <w:shd w:val="clear" w:color="auto" w:fill="DAEEF3" w:themeFill="accent5" w:themeFillTint="33"/>
            <w:noWrap/>
            <w:vAlign w:val="center"/>
          </w:tcPr>
          <w:p w14:paraId="67C3730E" w14:textId="7BD236F1"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172</w:t>
            </w:r>
          </w:p>
        </w:tc>
        <w:tc>
          <w:tcPr>
            <w:tcW w:w="178" w:type="pct"/>
            <w:tcBorders>
              <w:bottom w:val="single" w:sz="2" w:space="0" w:color="auto"/>
            </w:tcBorders>
            <w:shd w:val="clear" w:color="auto" w:fill="DAEEF3" w:themeFill="accent5" w:themeFillTint="33"/>
            <w:noWrap/>
            <w:vAlign w:val="center"/>
          </w:tcPr>
          <w:p w14:paraId="5021C876" w14:textId="7787CBE5"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187</w:t>
            </w:r>
          </w:p>
        </w:tc>
        <w:tc>
          <w:tcPr>
            <w:tcW w:w="178" w:type="pct"/>
            <w:tcBorders>
              <w:bottom w:val="single" w:sz="2" w:space="0" w:color="auto"/>
            </w:tcBorders>
            <w:shd w:val="clear" w:color="auto" w:fill="DAEEF3" w:themeFill="accent5" w:themeFillTint="33"/>
            <w:noWrap/>
            <w:vAlign w:val="center"/>
          </w:tcPr>
          <w:p w14:paraId="3B1431AE" w14:textId="1087E7C0"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70</w:t>
            </w:r>
          </w:p>
        </w:tc>
        <w:tc>
          <w:tcPr>
            <w:tcW w:w="178" w:type="pct"/>
            <w:tcBorders>
              <w:bottom w:val="single" w:sz="2" w:space="0" w:color="auto"/>
            </w:tcBorders>
            <w:shd w:val="clear" w:color="auto" w:fill="DAEEF3" w:themeFill="accent5" w:themeFillTint="33"/>
            <w:noWrap/>
            <w:vAlign w:val="center"/>
          </w:tcPr>
          <w:p w14:paraId="10C2BFBF" w14:textId="4A927449"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17</w:t>
            </w:r>
          </w:p>
        </w:tc>
        <w:tc>
          <w:tcPr>
            <w:tcW w:w="178" w:type="pct"/>
            <w:tcBorders>
              <w:bottom w:val="single" w:sz="2" w:space="0" w:color="auto"/>
            </w:tcBorders>
            <w:shd w:val="clear" w:color="auto" w:fill="DAEEF3" w:themeFill="accent5" w:themeFillTint="33"/>
            <w:noWrap/>
            <w:vAlign w:val="center"/>
          </w:tcPr>
          <w:p w14:paraId="1A42CC91" w14:textId="330E7496"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42</w:t>
            </w:r>
          </w:p>
        </w:tc>
        <w:tc>
          <w:tcPr>
            <w:tcW w:w="178" w:type="pct"/>
            <w:tcBorders>
              <w:bottom w:val="single" w:sz="2" w:space="0" w:color="auto"/>
            </w:tcBorders>
            <w:shd w:val="clear" w:color="auto" w:fill="DAEEF3" w:themeFill="accent5" w:themeFillTint="33"/>
            <w:noWrap/>
            <w:vAlign w:val="center"/>
          </w:tcPr>
          <w:p w14:paraId="0FAEA9C6" w14:textId="02C32DCC"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1</w:t>
            </w:r>
          </w:p>
        </w:tc>
        <w:tc>
          <w:tcPr>
            <w:tcW w:w="178" w:type="pct"/>
            <w:tcBorders>
              <w:bottom w:val="single" w:sz="2" w:space="0" w:color="auto"/>
            </w:tcBorders>
            <w:shd w:val="clear" w:color="auto" w:fill="DAEEF3" w:themeFill="accent5" w:themeFillTint="33"/>
            <w:noWrap/>
            <w:vAlign w:val="center"/>
          </w:tcPr>
          <w:p w14:paraId="3AB3D544" w14:textId="3C9671E9"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6</w:t>
            </w:r>
          </w:p>
        </w:tc>
        <w:tc>
          <w:tcPr>
            <w:tcW w:w="245" w:type="pct"/>
            <w:tcBorders>
              <w:bottom w:val="single" w:sz="2" w:space="0" w:color="auto"/>
              <w:right w:val="single" w:sz="3" w:space="0" w:color="auto"/>
            </w:tcBorders>
            <w:shd w:val="clear" w:color="auto" w:fill="DAEEF3" w:themeFill="accent5" w:themeFillTint="33"/>
            <w:noWrap/>
            <w:vAlign w:val="center"/>
          </w:tcPr>
          <w:p w14:paraId="20095E5B" w14:textId="01829D3D" w:rsidR="00406759" w:rsidRPr="00907819" w:rsidRDefault="00406759" w:rsidP="00406759">
            <w:pPr>
              <w:spacing w:after="0"/>
              <w:jc w:val="center"/>
              <w:rPr>
                <w:rFonts w:cs="Arial"/>
                <w:b/>
                <w:bCs/>
                <w:color w:val="auto"/>
                <w:sz w:val="16"/>
                <w:szCs w:val="16"/>
              </w:rPr>
            </w:pPr>
            <w:r w:rsidRPr="00907819">
              <w:rPr>
                <w:rFonts w:cs="Arial"/>
                <w:b/>
                <w:bCs/>
                <w:color w:val="000000"/>
                <w:sz w:val="16"/>
                <w:szCs w:val="16"/>
              </w:rPr>
              <w:t>3</w:t>
            </w:r>
          </w:p>
        </w:tc>
        <w:tc>
          <w:tcPr>
            <w:tcW w:w="204"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22759BEE" w14:textId="3FCBA9A8" w:rsidR="00406759" w:rsidRPr="00907819" w:rsidRDefault="00406759" w:rsidP="00406759">
            <w:pPr>
              <w:spacing w:after="0"/>
              <w:jc w:val="center"/>
              <w:rPr>
                <w:rFonts w:cs="Arial"/>
                <w:b/>
                <w:bCs/>
                <w:color w:val="auto"/>
                <w:sz w:val="16"/>
                <w:szCs w:val="16"/>
              </w:rPr>
            </w:pPr>
            <w:r w:rsidRPr="00907819">
              <w:rPr>
                <w:rFonts w:cs="Arial"/>
                <w:b/>
                <w:bCs/>
                <w:color w:val="auto"/>
                <w:sz w:val="16"/>
                <w:szCs w:val="16"/>
              </w:rPr>
              <w:t>462</w:t>
            </w:r>
          </w:p>
        </w:tc>
        <w:tc>
          <w:tcPr>
            <w:tcW w:w="204" w:type="pct"/>
            <w:tcBorders>
              <w:left w:val="single" w:sz="2" w:space="0" w:color="auto"/>
              <w:bottom w:val="single" w:sz="2" w:space="0" w:color="auto"/>
              <w:right w:val="single" w:sz="2" w:space="0" w:color="auto"/>
            </w:tcBorders>
            <w:shd w:val="clear" w:color="auto" w:fill="E5DFEC" w:themeFill="accent4" w:themeFillTint="33"/>
            <w:vAlign w:val="center"/>
          </w:tcPr>
          <w:p w14:paraId="14EBCF42" w14:textId="3F38D5CB" w:rsidR="00406759" w:rsidRPr="00907819" w:rsidRDefault="00406759" w:rsidP="00406759">
            <w:pPr>
              <w:spacing w:after="0"/>
              <w:jc w:val="center"/>
              <w:rPr>
                <w:rFonts w:cs="Arial"/>
                <w:b/>
                <w:bCs/>
                <w:color w:val="auto"/>
                <w:sz w:val="16"/>
                <w:szCs w:val="16"/>
              </w:rPr>
            </w:pPr>
            <w:r w:rsidRPr="00907819">
              <w:rPr>
                <w:rFonts w:cs="Arial"/>
                <w:b/>
                <w:bCs/>
                <w:color w:val="auto"/>
                <w:sz w:val="16"/>
                <w:szCs w:val="16"/>
              </w:rPr>
              <w:t>498</w:t>
            </w:r>
          </w:p>
        </w:tc>
        <w:tc>
          <w:tcPr>
            <w:tcW w:w="304"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357AC9A1" w14:textId="303224C5" w:rsidR="00406759" w:rsidRPr="007A51B4" w:rsidRDefault="00406759" w:rsidP="00406759">
            <w:pPr>
              <w:spacing w:after="0"/>
              <w:jc w:val="center"/>
              <w:rPr>
                <w:rFonts w:cs="Arial"/>
                <w:b/>
                <w:bCs/>
                <w:sz w:val="16"/>
                <w:szCs w:val="16"/>
              </w:rPr>
            </w:pPr>
            <w:r w:rsidRPr="008120E4">
              <w:rPr>
                <w:rFonts w:cs="Arial"/>
                <w:color w:val="FF0000"/>
                <w:sz w:val="16"/>
                <w:szCs w:val="16"/>
              </w:rPr>
              <w:t>▲</w:t>
            </w:r>
            <w:r w:rsidRPr="007A51B4">
              <w:rPr>
                <w:rFonts w:cs="Arial"/>
                <w:color w:val="auto"/>
                <w:sz w:val="16"/>
                <w:szCs w:val="16"/>
              </w:rPr>
              <w:t xml:space="preserve"> </w:t>
            </w:r>
            <w:r>
              <w:rPr>
                <w:rFonts w:cs="Arial"/>
                <w:b/>
                <w:color w:val="auto"/>
                <w:sz w:val="16"/>
                <w:szCs w:val="16"/>
              </w:rPr>
              <w:t>7.8</w:t>
            </w:r>
            <w:r w:rsidRPr="007A51B4">
              <w:rPr>
                <w:rFonts w:cs="Arial"/>
                <w:b/>
                <w:bCs/>
                <w:color w:val="auto"/>
                <w:sz w:val="16"/>
                <w:szCs w:val="16"/>
              </w:rPr>
              <w:t>%</w:t>
            </w:r>
          </w:p>
        </w:tc>
        <w:tc>
          <w:tcPr>
            <w:tcW w:w="204" w:type="pct"/>
            <w:tcBorders>
              <w:left w:val="single" w:sz="3" w:space="0" w:color="auto"/>
              <w:bottom w:val="single" w:sz="2" w:space="0" w:color="auto"/>
            </w:tcBorders>
            <w:shd w:val="clear" w:color="auto" w:fill="EAF1DD" w:themeFill="accent3" w:themeFillTint="33"/>
            <w:vAlign w:val="center"/>
          </w:tcPr>
          <w:p w14:paraId="4295F73C" w14:textId="0FEC153D" w:rsidR="00406759" w:rsidRPr="00406759" w:rsidRDefault="00406759" w:rsidP="00406759">
            <w:pPr>
              <w:spacing w:after="0"/>
              <w:jc w:val="center"/>
              <w:rPr>
                <w:rFonts w:cs="Arial"/>
                <w:b/>
                <w:bCs/>
                <w:color w:val="000000"/>
                <w:sz w:val="16"/>
                <w:szCs w:val="16"/>
              </w:rPr>
            </w:pPr>
            <w:r w:rsidRPr="00406759">
              <w:rPr>
                <w:rFonts w:cs="Arial"/>
                <w:b/>
                <w:bCs/>
                <w:color w:val="000000"/>
                <w:sz w:val="16"/>
                <w:szCs w:val="16"/>
              </w:rPr>
              <w:t>389</w:t>
            </w:r>
          </w:p>
        </w:tc>
        <w:tc>
          <w:tcPr>
            <w:tcW w:w="204" w:type="pct"/>
            <w:tcBorders>
              <w:bottom w:val="single" w:sz="2" w:space="0" w:color="auto"/>
            </w:tcBorders>
            <w:shd w:val="clear" w:color="auto" w:fill="EAF1DD" w:themeFill="accent3" w:themeFillTint="33"/>
            <w:vAlign w:val="center"/>
          </w:tcPr>
          <w:p w14:paraId="0E3A9928" w14:textId="27F86A16" w:rsidR="00406759" w:rsidRPr="00406759" w:rsidRDefault="00406759" w:rsidP="00406759">
            <w:pPr>
              <w:spacing w:after="0"/>
              <w:jc w:val="center"/>
              <w:rPr>
                <w:rFonts w:cs="Arial"/>
                <w:b/>
                <w:bCs/>
                <w:color w:val="000000"/>
                <w:sz w:val="16"/>
                <w:szCs w:val="16"/>
              </w:rPr>
            </w:pPr>
            <w:r w:rsidRPr="00406759">
              <w:rPr>
                <w:rFonts w:cs="Arial"/>
                <w:b/>
                <w:bCs/>
                <w:color w:val="000000"/>
                <w:sz w:val="16"/>
                <w:szCs w:val="16"/>
              </w:rPr>
              <w:t>498</w:t>
            </w:r>
          </w:p>
        </w:tc>
        <w:tc>
          <w:tcPr>
            <w:tcW w:w="258" w:type="pct"/>
            <w:tcBorders>
              <w:bottom w:val="single" w:sz="2" w:space="0" w:color="auto"/>
            </w:tcBorders>
            <w:shd w:val="clear" w:color="auto" w:fill="EAF1DD" w:themeFill="accent3" w:themeFillTint="33"/>
            <w:vAlign w:val="center"/>
          </w:tcPr>
          <w:p w14:paraId="79125DA2" w14:textId="203EE17D" w:rsidR="00406759" w:rsidRPr="00406759" w:rsidRDefault="00406759" w:rsidP="00406759">
            <w:pPr>
              <w:spacing w:after="0"/>
              <w:jc w:val="center"/>
              <w:rPr>
                <w:rFonts w:cs="Arial"/>
                <w:bCs/>
                <w:sz w:val="16"/>
                <w:szCs w:val="16"/>
              </w:rPr>
            </w:pPr>
            <w:r w:rsidRPr="00406759">
              <w:rPr>
                <w:rFonts w:cs="Arial"/>
                <w:color w:val="FF0000"/>
                <w:sz w:val="16"/>
                <w:szCs w:val="16"/>
              </w:rPr>
              <w:t>▲</w:t>
            </w:r>
            <w:r w:rsidRPr="00406759">
              <w:rPr>
                <w:rFonts w:cs="Arial"/>
                <w:color w:val="auto"/>
                <w:sz w:val="16"/>
                <w:szCs w:val="16"/>
              </w:rPr>
              <w:t xml:space="preserve"> </w:t>
            </w:r>
            <w:r w:rsidRPr="00406759">
              <w:rPr>
                <w:rFonts w:cs="Arial"/>
                <w:b/>
                <w:color w:val="auto"/>
                <w:sz w:val="16"/>
                <w:szCs w:val="16"/>
              </w:rPr>
              <w:t>28.0</w:t>
            </w:r>
            <w:r w:rsidRPr="00406759">
              <w:rPr>
                <w:rFonts w:cs="Arial"/>
                <w:b/>
                <w:bCs/>
                <w:color w:val="auto"/>
                <w:sz w:val="16"/>
                <w:szCs w:val="16"/>
              </w:rPr>
              <w:t>%</w:t>
            </w:r>
          </w:p>
        </w:tc>
      </w:tr>
    </w:tbl>
    <w:p w14:paraId="59A7B325" w14:textId="42B4F94A" w:rsidR="009446F1" w:rsidRPr="005D69B0" w:rsidRDefault="004078BB" w:rsidP="00BF5819">
      <w:pPr>
        <w:spacing w:before="240" w:after="0"/>
        <w:rPr>
          <w:rFonts w:cs="Arial"/>
          <w:sz w:val="16"/>
          <w:szCs w:val="16"/>
        </w:rPr>
      </w:pPr>
      <w:r>
        <w:rPr>
          <w:rFonts w:cs="Arial"/>
          <w:sz w:val="16"/>
          <w:szCs w:val="16"/>
        </w:rPr>
        <w:t xml:space="preserve">CAR = critical antimicrobial resistances; </w:t>
      </w:r>
      <w:r w:rsidR="001B09BB">
        <w:rPr>
          <w:rFonts w:cs="Arial"/>
          <w:sz w:val="16"/>
          <w:szCs w:val="16"/>
        </w:rPr>
        <w:t xml:space="preserve">MIC = minimum inhibitory concentration; </w:t>
      </w:r>
      <w:r w:rsidR="0014072D" w:rsidRPr="00482112">
        <w:rPr>
          <w:rFonts w:cs="Arial"/>
          <w:bCs/>
          <w:color w:val="FF0000"/>
          <w:sz w:val="16"/>
          <w:szCs w:val="16"/>
        </w:rPr>
        <w:t>▲</w:t>
      </w:r>
      <w:r w:rsidR="0014072D">
        <w:rPr>
          <w:rFonts w:cs="Arial"/>
          <w:sz w:val="16"/>
          <w:szCs w:val="16"/>
        </w:rPr>
        <w:t> = </w:t>
      </w:r>
      <w:r w:rsidR="0014072D" w:rsidRPr="0014072D">
        <w:rPr>
          <w:rFonts w:cs="Arial"/>
          <w:sz w:val="16"/>
          <w:szCs w:val="16"/>
        </w:rPr>
        <w:t xml:space="preserve">increase; </w:t>
      </w:r>
      <w:r w:rsidR="0014072D" w:rsidRPr="00482112">
        <w:rPr>
          <w:rFonts w:cs="Arial"/>
          <w:color w:val="00B050"/>
          <w:sz w:val="16"/>
          <w:szCs w:val="16"/>
        </w:rPr>
        <w:t>▼</w:t>
      </w:r>
      <w:r w:rsidR="0014072D">
        <w:rPr>
          <w:rFonts w:cs="Arial"/>
          <w:sz w:val="16"/>
          <w:szCs w:val="16"/>
        </w:rPr>
        <w:t> = </w:t>
      </w:r>
      <w:r w:rsidR="0014072D" w:rsidRPr="0014072D">
        <w:rPr>
          <w:rFonts w:cs="Arial"/>
          <w:sz w:val="16"/>
          <w:szCs w:val="16"/>
        </w:rPr>
        <w:t>decrease</w:t>
      </w:r>
      <w:r w:rsidR="0014072D">
        <w:rPr>
          <w:rFonts w:cs="Arial"/>
          <w:sz w:val="16"/>
          <w:szCs w:val="16"/>
        </w:rPr>
        <w:t xml:space="preserve">; </w:t>
      </w:r>
      <w:r w:rsidR="009446F1">
        <w:rPr>
          <w:rFonts w:cs="Arial"/>
          <w:sz w:val="16"/>
          <w:szCs w:val="16"/>
        </w:rPr>
        <w:t>– = not applicable</w:t>
      </w:r>
    </w:p>
    <w:p w14:paraId="11907174" w14:textId="129199CC" w:rsidR="009446F1" w:rsidRDefault="006D4EA3" w:rsidP="00780B41">
      <w:pPr>
        <w:pStyle w:val="Bulletlist"/>
        <w:numPr>
          <w:ilvl w:val="0"/>
          <w:numId w:val="0"/>
        </w:numPr>
        <w:spacing w:after="0"/>
        <w:ind w:left="284" w:hanging="284"/>
        <w:rPr>
          <w:sz w:val="16"/>
          <w:szCs w:val="16"/>
        </w:rPr>
      </w:pPr>
      <w:r w:rsidRPr="006D4EA3">
        <w:rPr>
          <w:rFonts w:cs="Arial"/>
          <w:sz w:val="16"/>
          <w:szCs w:val="16"/>
        </w:rPr>
        <w:t>*</w:t>
      </w:r>
      <w:r w:rsidRPr="006D4EA3">
        <w:rPr>
          <w:sz w:val="16"/>
          <w:szCs w:val="16"/>
        </w:rPr>
        <w:tab/>
      </w:r>
      <w:r w:rsidR="009446F1" w:rsidRPr="006D4EA3">
        <w:rPr>
          <w:sz w:val="16"/>
          <w:szCs w:val="16"/>
        </w:rPr>
        <w:t>Relative change = absolute change between period in 20</w:t>
      </w:r>
      <w:r w:rsidR="00CE7EA5" w:rsidRPr="006D4EA3">
        <w:rPr>
          <w:sz w:val="16"/>
          <w:szCs w:val="16"/>
        </w:rPr>
        <w:t>2</w:t>
      </w:r>
      <w:r w:rsidR="0062069E">
        <w:rPr>
          <w:sz w:val="16"/>
          <w:szCs w:val="16"/>
        </w:rPr>
        <w:t>3</w:t>
      </w:r>
      <w:r w:rsidR="009446F1" w:rsidRPr="006D4EA3">
        <w:rPr>
          <w:sz w:val="16"/>
          <w:szCs w:val="16"/>
        </w:rPr>
        <w:t xml:space="preserve"> and same period in 20</w:t>
      </w:r>
      <w:r w:rsidR="00B3515D" w:rsidRPr="006D4EA3">
        <w:rPr>
          <w:sz w:val="16"/>
          <w:szCs w:val="16"/>
        </w:rPr>
        <w:t>2</w:t>
      </w:r>
      <w:r w:rsidR="0062069E">
        <w:rPr>
          <w:sz w:val="16"/>
          <w:szCs w:val="16"/>
        </w:rPr>
        <w:t>4</w:t>
      </w:r>
      <w:r w:rsidR="009446F1" w:rsidRPr="006D4EA3">
        <w:rPr>
          <w:sz w:val="16"/>
          <w:szCs w:val="16"/>
        </w:rPr>
        <w:t>, for each CAR, expressed as a percentage of 20</w:t>
      </w:r>
      <w:r w:rsidR="00CE7EA5" w:rsidRPr="006D4EA3">
        <w:rPr>
          <w:sz w:val="16"/>
          <w:szCs w:val="16"/>
        </w:rPr>
        <w:t>2</w:t>
      </w:r>
      <w:r w:rsidR="0062069E">
        <w:rPr>
          <w:sz w:val="16"/>
          <w:szCs w:val="16"/>
        </w:rPr>
        <w:t>3</w:t>
      </w:r>
      <w:r w:rsidR="009446F1" w:rsidRPr="006D4EA3">
        <w:rPr>
          <w:sz w:val="16"/>
          <w:szCs w:val="16"/>
        </w:rPr>
        <w:t xml:space="preserve"> base</w:t>
      </w:r>
    </w:p>
    <w:p w14:paraId="573BA04B" w14:textId="0F1041D5" w:rsidR="00BE1025" w:rsidRDefault="009669C6" w:rsidP="00780B41">
      <w:pPr>
        <w:spacing w:after="0"/>
        <w:ind w:left="284" w:hanging="284"/>
        <w:rPr>
          <w:rFonts w:cstheme="minorHAnsi"/>
          <w:sz w:val="16"/>
          <w:szCs w:val="16"/>
        </w:rPr>
      </w:pPr>
      <w:r w:rsidRPr="00780B41">
        <w:rPr>
          <w:rFonts w:cs="Arial"/>
          <w:sz w:val="16"/>
          <w:szCs w:val="16"/>
        </w:rPr>
        <w:t>†</w:t>
      </w:r>
      <w:r w:rsidR="00780B41" w:rsidRPr="00780B41">
        <w:rPr>
          <w:rFonts w:cs="Arial"/>
          <w:sz w:val="16"/>
          <w:szCs w:val="16"/>
        </w:rPr>
        <w:tab/>
      </w:r>
      <w:r w:rsidR="00780B41">
        <w:rPr>
          <w:rFonts w:cs="Arial"/>
          <w:sz w:val="16"/>
          <w:szCs w:val="16"/>
        </w:rPr>
        <w:t>Azithromycin MIC</w:t>
      </w:r>
      <w:r w:rsidR="004A6ED9">
        <w:rPr>
          <w:rFonts w:cs="Arial"/>
          <w:sz w:val="16"/>
          <w:szCs w:val="16"/>
        </w:rPr>
        <w:t> </w:t>
      </w:r>
      <w:r w:rsidR="00780B41">
        <w:rPr>
          <w:rFonts w:cstheme="minorHAnsi"/>
          <w:sz w:val="16"/>
          <w:szCs w:val="16"/>
        </w:rPr>
        <w:t>&lt; 25</w:t>
      </w:r>
      <w:r w:rsidR="00DB2925">
        <w:rPr>
          <w:rFonts w:cstheme="minorHAnsi"/>
          <w:sz w:val="16"/>
          <w:szCs w:val="16"/>
        </w:rPr>
        <w:t>6</w:t>
      </w:r>
      <w:r w:rsidR="00780B41">
        <w:rPr>
          <w:rFonts w:cstheme="minorHAnsi"/>
          <w:sz w:val="16"/>
          <w:szCs w:val="16"/>
        </w:rPr>
        <w:t> mg/L</w:t>
      </w:r>
    </w:p>
    <w:p w14:paraId="3C9752A8" w14:textId="55FE33B0" w:rsidR="004C1F9D" w:rsidRDefault="009669C6" w:rsidP="00EA3114">
      <w:pPr>
        <w:spacing w:after="0"/>
        <w:ind w:left="284" w:hanging="284"/>
        <w:rPr>
          <w:rFonts w:cstheme="minorHAnsi"/>
          <w:sz w:val="16"/>
          <w:szCs w:val="16"/>
        </w:rPr>
      </w:pPr>
      <w:r w:rsidRPr="00780B41">
        <w:rPr>
          <w:rFonts w:cs="Arial"/>
          <w:sz w:val="16"/>
          <w:szCs w:val="16"/>
        </w:rPr>
        <w:t>§</w:t>
      </w:r>
      <w:r w:rsidR="00780B41">
        <w:rPr>
          <w:rFonts w:cs="Arial"/>
          <w:sz w:val="16"/>
          <w:szCs w:val="16"/>
        </w:rPr>
        <w:tab/>
      </w:r>
      <w:r w:rsidR="008D7E9A">
        <w:rPr>
          <w:rFonts w:cs="Arial"/>
          <w:sz w:val="16"/>
          <w:szCs w:val="16"/>
        </w:rPr>
        <w:t>Azithromycin MIC </w:t>
      </w:r>
      <w:r w:rsidR="008D7E9A">
        <w:rPr>
          <w:rFonts w:cstheme="minorHAnsi"/>
          <w:sz w:val="16"/>
          <w:szCs w:val="16"/>
        </w:rPr>
        <w:t>≥ 256 mg/L</w:t>
      </w:r>
    </w:p>
    <w:p w14:paraId="7316EB5E" w14:textId="11317941" w:rsidR="00E30063" w:rsidRDefault="00E30063" w:rsidP="00E30063">
      <w:pPr>
        <w:spacing w:after="0"/>
        <w:ind w:left="284" w:hanging="284"/>
        <w:rPr>
          <w:rFonts w:cstheme="minorHAnsi"/>
          <w:sz w:val="16"/>
          <w:szCs w:val="16"/>
        </w:rPr>
      </w:pPr>
      <w:r>
        <w:rPr>
          <w:rFonts w:cs="Arial"/>
          <w:sz w:val="16"/>
          <w:szCs w:val="16"/>
        </w:rPr>
        <w:t>#</w:t>
      </w:r>
      <w:r>
        <w:rPr>
          <w:rFonts w:cs="Arial"/>
          <w:sz w:val="16"/>
          <w:szCs w:val="16"/>
        </w:rPr>
        <w:tab/>
      </w:r>
      <w:r w:rsidR="008D7E9A">
        <w:rPr>
          <w:rFonts w:cs="Arial"/>
          <w:sz w:val="16"/>
          <w:szCs w:val="16"/>
        </w:rPr>
        <w:t>Reported</w:t>
      </w:r>
      <w:r w:rsidR="0041273F">
        <w:rPr>
          <w:rFonts w:cs="Arial"/>
          <w:sz w:val="16"/>
          <w:szCs w:val="16"/>
        </w:rPr>
        <w:t xml:space="preserve"> to CARAlert</w:t>
      </w:r>
      <w:r w:rsidR="008D7E9A">
        <w:rPr>
          <w:rFonts w:cs="Arial"/>
          <w:sz w:val="16"/>
          <w:szCs w:val="16"/>
        </w:rPr>
        <w:t xml:space="preserve"> from January 2023</w:t>
      </w:r>
    </w:p>
    <w:p w14:paraId="4F9743C4" w14:textId="77777777" w:rsidR="004078BB" w:rsidRDefault="00CA47EF" w:rsidP="00BF5819">
      <w:pPr>
        <w:spacing w:after="0"/>
        <w:rPr>
          <w:rFonts w:cs="Arial"/>
          <w:sz w:val="16"/>
          <w:szCs w:val="16"/>
        </w:rPr>
      </w:pPr>
      <w:r w:rsidRPr="00B17DD9">
        <w:rPr>
          <w:rFonts w:cs="Arial"/>
          <w:sz w:val="16"/>
          <w:szCs w:val="16"/>
        </w:rPr>
        <w:t>Note</w:t>
      </w:r>
      <w:r w:rsidR="004078BB">
        <w:rPr>
          <w:rFonts w:cs="Arial"/>
          <w:sz w:val="16"/>
          <w:szCs w:val="16"/>
        </w:rPr>
        <w:t>s</w:t>
      </w:r>
      <w:r w:rsidRPr="00B17DD9">
        <w:rPr>
          <w:rFonts w:cs="Arial"/>
          <w:sz w:val="16"/>
          <w:szCs w:val="16"/>
        </w:rPr>
        <w:t>:</w:t>
      </w:r>
      <w:r w:rsidR="006821BC" w:rsidRPr="00B17DD9">
        <w:rPr>
          <w:rFonts w:cs="Arial"/>
          <w:sz w:val="16"/>
          <w:szCs w:val="16"/>
        </w:rPr>
        <w:t xml:space="preserve"> </w:t>
      </w:r>
    </w:p>
    <w:p w14:paraId="64023DEF" w14:textId="77777777" w:rsidR="004078BB" w:rsidRPr="004078BB" w:rsidRDefault="004078BB" w:rsidP="004078BB">
      <w:pPr>
        <w:pStyle w:val="ListParagraph"/>
        <w:numPr>
          <w:ilvl w:val="0"/>
          <w:numId w:val="36"/>
        </w:numPr>
        <w:spacing w:after="80"/>
        <w:ind w:left="360"/>
        <w:rPr>
          <w:rFonts w:cs="Arial"/>
          <w:sz w:val="16"/>
          <w:szCs w:val="16"/>
        </w:rPr>
      </w:pPr>
      <w:r w:rsidRPr="004078BB">
        <w:rPr>
          <w:rFonts w:cs="Arial"/>
          <w:sz w:val="16"/>
          <w:szCs w:val="16"/>
        </w:rPr>
        <w:t xml:space="preserve">For this report, transmissible resistance to colistin refers to the presence of </w:t>
      </w:r>
      <w:r w:rsidRPr="004078BB">
        <w:rPr>
          <w:rFonts w:cs="Arial"/>
          <w:i/>
          <w:iCs/>
          <w:sz w:val="16"/>
          <w:szCs w:val="16"/>
        </w:rPr>
        <w:t>mcr</w:t>
      </w:r>
      <w:r w:rsidRPr="004078BB">
        <w:rPr>
          <w:rFonts w:cs="Arial"/>
          <w:sz w:val="16"/>
          <w:szCs w:val="16"/>
        </w:rPr>
        <w:t xml:space="preserve"> genes other than </w:t>
      </w:r>
      <w:r w:rsidRPr="004078BB">
        <w:rPr>
          <w:rFonts w:cs="Arial"/>
          <w:i/>
          <w:iCs/>
          <w:sz w:val="16"/>
          <w:szCs w:val="16"/>
        </w:rPr>
        <w:t>mcr-9</w:t>
      </w:r>
      <w:r w:rsidRPr="004078BB">
        <w:rPr>
          <w:rFonts w:cs="Arial"/>
          <w:sz w:val="16"/>
          <w:szCs w:val="16"/>
        </w:rPr>
        <w:t xml:space="preserve">. This variant is not associated with a colistin resistant phenotype but is typically found on H12 plasmids which may carry </w:t>
      </w:r>
      <w:r w:rsidRPr="004078BB">
        <w:rPr>
          <w:rFonts w:cs="Arial"/>
          <w:i/>
          <w:iCs/>
          <w:sz w:val="16"/>
          <w:szCs w:val="16"/>
        </w:rPr>
        <w:t>bla</w:t>
      </w:r>
      <w:r w:rsidRPr="004078BB">
        <w:rPr>
          <w:rFonts w:cs="Arial"/>
          <w:sz w:val="16"/>
          <w:szCs w:val="16"/>
          <w:vertAlign w:val="subscript"/>
        </w:rPr>
        <w:t>IMP-4</w:t>
      </w:r>
      <w:r w:rsidRPr="004078BB">
        <w:rPr>
          <w:rFonts w:cs="Arial"/>
          <w:sz w:val="16"/>
          <w:szCs w:val="16"/>
        </w:rPr>
        <w:t>.</w:t>
      </w:r>
    </w:p>
    <w:p w14:paraId="328FB21C" w14:textId="3159C76F" w:rsidR="00F67DDB" w:rsidRDefault="002661F2" w:rsidP="004078BB">
      <w:pPr>
        <w:pStyle w:val="ListParagraph"/>
        <w:numPr>
          <w:ilvl w:val="0"/>
          <w:numId w:val="36"/>
        </w:numPr>
        <w:spacing w:after="80"/>
        <w:ind w:left="360"/>
        <w:rPr>
          <w:rFonts w:cs="Arial"/>
          <w:sz w:val="16"/>
          <w:szCs w:val="16"/>
        </w:rPr>
      </w:pPr>
      <w:r w:rsidRPr="004078BB">
        <w:rPr>
          <w:rFonts w:cs="Arial"/>
          <w:sz w:val="16"/>
          <w:szCs w:val="16"/>
        </w:rPr>
        <w:t>The n</w:t>
      </w:r>
      <w:r w:rsidR="00F73412" w:rsidRPr="004078BB">
        <w:rPr>
          <w:rFonts w:cs="Arial"/>
          <w:sz w:val="16"/>
          <w:szCs w:val="16"/>
        </w:rPr>
        <w:t xml:space="preserve">umber </w:t>
      </w:r>
      <w:r w:rsidR="00477E19" w:rsidRPr="004078BB">
        <w:rPr>
          <w:rFonts w:cs="Arial"/>
          <w:sz w:val="16"/>
          <w:szCs w:val="16"/>
        </w:rPr>
        <w:t>of</w:t>
      </w:r>
      <w:r w:rsidR="00F73412" w:rsidRPr="004078BB">
        <w:rPr>
          <w:rFonts w:cs="Arial"/>
          <w:sz w:val="16"/>
          <w:szCs w:val="16"/>
        </w:rPr>
        <w:t xml:space="preserve"> </w:t>
      </w:r>
      <w:r w:rsidR="00B17DD9" w:rsidRPr="004078BB">
        <w:rPr>
          <w:rFonts w:cs="Arial"/>
          <w:sz w:val="16"/>
          <w:szCs w:val="16"/>
        </w:rPr>
        <w:t>CARs</w:t>
      </w:r>
      <w:r w:rsidR="00F73412" w:rsidRPr="004078BB">
        <w:rPr>
          <w:rFonts w:cs="Arial"/>
          <w:sz w:val="16"/>
          <w:szCs w:val="16"/>
        </w:rPr>
        <w:t xml:space="preserve"> </w:t>
      </w:r>
      <w:r w:rsidR="00351523" w:rsidRPr="004078BB">
        <w:rPr>
          <w:rFonts w:cs="Arial"/>
          <w:sz w:val="16"/>
          <w:szCs w:val="16"/>
        </w:rPr>
        <w:t>has</w:t>
      </w:r>
      <w:r w:rsidR="003F6606" w:rsidRPr="004078BB">
        <w:rPr>
          <w:rFonts w:cs="Arial"/>
          <w:sz w:val="16"/>
          <w:szCs w:val="16"/>
        </w:rPr>
        <w:t xml:space="preserve"> been updated</w:t>
      </w:r>
      <w:r w:rsidR="00D92BA8" w:rsidRPr="004078BB">
        <w:rPr>
          <w:rFonts w:cs="Arial"/>
          <w:sz w:val="16"/>
          <w:szCs w:val="16"/>
        </w:rPr>
        <w:t xml:space="preserve"> to include </w:t>
      </w:r>
      <w:r w:rsidR="00511878" w:rsidRPr="004078BB">
        <w:rPr>
          <w:rFonts w:cs="Arial"/>
          <w:sz w:val="16"/>
          <w:szCs w:val="16"/>
        </w:rPr>
        <w:t xml:space="preserve">additional </w:t>
      </w:r>
      <w:r w:rsidR="00A5494A" w:rsidRPr="004078BB">
        <w:rPr>
          <w:rFonts w:cs="Arial"/>
          <w:sz w:val="16"/>
          <w:szCs w:val="16"/>
        </w:rPr>
        <w:t xml:space="preserve">submissions </w:t>
      </w:r>
      <w:r w:rsidR="0067734A" w:rsidRPr="004078BB">
        <w:rPr>
          <w:rFonts w:cs="Arial"/>
          <w:sz w:val="16"/>
          <w:szCs w:val="16"/>
        </w:rPr>
        <w:t>received</w:t>
      </w:r>
      <w:r w:rsidR="000835D1">
        <w:rPr>
          <w:rFonts w:cs="Arial"/>
          <w:sz w:val="16"/>
          <w:szCs w:val="16"/>
        </w:rPr>
        <w:t xml:space="preserve"> or removed</w:t>
      </w:r>
      <w:r w:rsidR="0067734A" w:rsidRPr="004078BB">
        <w:rPr>
          <w:rFonts w:cs="Arial"/>
          <w:sz w:val="16"/>
          <w:szCs w:val="16"/>
        </w:rPr>
        <w:t xml:space="preserve"> </w:t>
      </w:r>
      <w:r w:rsidR="00A718F5" w:rsidRPr="004078BB">
        <w:rPr>
          <w:rFonts w:cs="Arial"/>
          <w:sz w:val="16"/>
          <w:szCs w:val="16"/>
        </w:rPr>
        <w:t xml:space="preserve">after </w:t>
      </w:r>
      <w:r w:rsidR="00C451CA" w:rsidRPr="004078BB">
        <w:rPr>
          <w:rFonts w:cs="Arial"/>
          <w:sz w:val="16"/>
          <w:szCs w:val="16"/>
        </w:rPr>
        <w:t xml:space="preserve">the </w:t>
      </w:r>
      <w:r w:rsidR="00A718F5" w:rsidRPr="004078BB">
        <w:rPr>
          <w:rFonts w:cs="Arial"/>
          <w:sz w:val="16"/>
          <w:szCs w:val="16"/>
        </w:rPr>
        <w:t>previous</w:t>
      </w:r>
      <w:r w:rsidR="00A5494A" w:rsidRPr="004078BB">
        <w:rPr>
          <w:rFonts w:cs="Arial"/>
          <w:sz w:val="16"/>
          <w:szCs w:val="16"/>
        </w:rPr>
        <w:t xml:space="preserve"> publication</w:t>
      </w:r>
      <w:r w:rsidR="00A718F5" w:rsidRPr="004078BB">
        <w:rPr>
          <w:rFonts w:cs="Arial"/>
          <w:sz w:val="16"/>
          <w:szCs w:val="16"/>
        </w:rPr>
        <w:t xml:space="preserve"> date</w:t>
      </w:r>
      <w:r w:rsidR="000A0C77" w:rsidRPr="004078BB">
        <w:rPr>
          <w:rFonts w:cs="Arial"/>
          <w:sz w:val="16"/>
          <w:szCs w:val="16"/>
        </w:rPr>
        <w:t>.</w:t>
      </w:r>
    </w:p>
    <w:p w14:paraId="23F4837C" w14:textId="71C19141" w:rsidR="0041273F" w:rsidRDefault="0041273F" w:rsidP="004078BB">
      <w:pPr>
        <w:pStyle w:val="ListParagraph"/>
        <w:numPr>
          <w:ilvl w:val="0"/>
          <w:numId w:val="36"/>
        </w:numPr>
        <w:spacing w:after="80"/>
        <w:ind w:left="360"/>
        <w:rPr>
          <w:rFonts w:cs="Arial"/>
          <w:sz w:val="16"/>
          <w:szCs w:val="16"/>
        </w:rPr>
      </w:pP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p>
    <w:p w14:paraId="78E5BC98" w14:textId="77777777" w:rsidR="003D28CF" w:rsidRDefault="003D28CF">
      <w:pPr>
        <w:spacing w:after="80"/>
        <w:rPr>
          <w:rFonts w:cs="Arial"/>
          <w:sz w:val="16"/>
          <w:szCs w:val="16"/>
        </w:rPr>
        <w:sectPr w:rsidR="003D28CF" w:rsidSect="002B4B1E">
          <w:headerReference w:type="even" r:id="rId23"/>
          <w:headerReference w:type="default" r:id="rId24"/>
          <w:footerReference w:type="default" r:id="rId25"/>
          <w:headerReference w:type="first" r:id="rId26"/>
          <w:pgSz w:w="16838" w:h="11906" w:orient="landscape"/>
          <w:pgMar w:top="1440" w:right="1440" w:bottom="1440" w:left="1440" w:header="709" w:footer="709" w:gutter="0"/>
          <w:cols w:space="708"/>
          <w:docGrid w:linePitch="360"/>
        </w:sectPr>
      </w:pPr>
    </w:p>
    <w:p w14:paraId="208107E2" w14:textId="6B9895E1" w:rsidR="00EF03DA" w:rsidRDefault="00EF03DA" w:rsidP="0017649C">
      <w:pPr>
        <w:rPr>
          <w:b/>
        </w:rPr>
      </w:pPr>
      <w:r w:rsidRPr="00126B81">
        <w:rPr>
          <w:b/>
        </w:rPr>
        <w:lastRenderedPageBreak/>
        <w:t>Table 2</w:t>
      </w:r>
      <w:r w:rsidR="003D28CF" w:rsidRPr="00126B81">
        <w:rPr>
          <w:b/>
        </w:rPr>
        <w:t>:</w:t>
      </w:r>
      <w:r w:rsidR="00A23F87" w:rsidRPr="00D260D0">
        <w:rPr>
          <w:bCs/>
        </w:rPr>
        <w:t xml:space="preserve"> </w:t>
      </w:r>
      <w:r w:rsidRPr="00A23F87">
        <w:rPr>
          <w:bCs/>
        </w:rPr>
        <w:t xml:space="preserve">Number of critical antimicrobial resistance isolates, by setting, </w:t>
      </w:r>
      <w:r w:rsidR="00C774FF" w:rsidRPr="00A23F87">
        <w:rPr>
          <w:bCs/>
        </w:rPr>
        <w:t>national,</w:t>
      </w:r>
      <w:r w:rsidR="00E15CC5">
        <w:rPr>
          <w:bCs/>
        </w:rPr>
        <w:t xml:space="preserve"> </w:t>
      </w:r>
      <w:r w:rsidR="0074272A">
        <w:rPr>
          <w:bCs/>
        </w:rPr>
        <w:t>1 January 2024–29 February 2024</w:t>
      </w:r>
    </w:p>
    <w:tbl>
      <w:tblPr>
        <w:tblStyle w:val="TableGrid"/>
        <w:tblpPr w:leftFromText="180" w:rightFromText="180" w:vertAnchor="text" w:tblpY="1"/>
        <w:tblOverlap w:val="never"/>
        <w:tblW w:w="5082" w:type="pct"/>
        <w:tblLook w:val="0620" w:firstRow="1" w:lastRow="0" w:firstColumn="0" w:lastColumn="0" w:noHBand="1" w:noVBand="1"/>
        <w:tblCaption w:val="Table 2: Number of critical antimicrobial resistance isolates, by setting, national, 1 January 2024–29 February 2024"/>
      </w:tblPr>
      <w:tblGrid>
        <w:gridCol w:w="2099"/>
        <w:gridCol w:w="3010"/>
        <w:gridCol w:w="728"/>
        <w:gridCol w:w="728"/>
        <w:gridCol w:w="630"/>
        <w:gridCol w:w="994"/>
        <w:gridCol w:w="834"/>
        <w:gridCol w:w="763"/>
      </w:tblGrid>
      <w:tr w:rsidR="004A6ED9" w:rsidRPr="00A23F87" w14:paraId="57A2D7C4" w14:textId="11590FE7" w:rsidTr="002653C1">
        <w:trPr>
          <w:cnfStyle w:val="100000000000" w:firstRow="1" w:lastRow="0" w:firstColumn="0" w:lastColumn="0" w:oddVBand="0" w:evenVBand="0" w:oddHBand="0" w:evenHBand="0" w:firstRowFirstColumn="0" w:firstRowLastColumn="0" w:lastRowFirstColumn="0" w:lastRowLastColumn="0"/>
          <w:trHeight w:hRule="exact" w:val="340"/>
        </w:trPr>
        <w:tc>
          <w:tcPr>
            <w:tcW w:w="1072" w:type="pct"/>
            <w:tcBorders>
              <w:top w:val="single" w:sz="4" w:space="0" w:color="auto"/>
              <w:bottom w:val="nil"/>
              <w:right w:val="single" w:sz="4" w:space="0" w:color="auto"/>
            </w:tcBorders>
            <w:shd w:val="clear" w:color="auto" w:fill="DAEEF3" w:themeFill="accent5" w:themeFillTint="33"/>
            <w:vAlign w:val="center"/>
          </w:tcPr>
          <w:p w14:paraId="11183BE7" w14:textId="77777777" w:rsidR="004A6ED9" w:rsidRPr="0067738A" w:rsidRDefault="004A6ED9" w:rsidP="00E3159C">
            <w:pPr>
              <w:spacing w:after="0"/>
              <w:rPr>
                <w:rFonts w:cstheme="minorHAnsi"/>
                <w:b w:val="0"/>
                <w:sz w:val="16"/>
                <w:szCs w:val="16"/>
              </w:rPr>
            </w:pPr>
          </w:p>
        </w:tc>
        <w:tc>
          <w:tcPr>
            <w:tcW w:w="1538"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9BEB561" w14:textId="77777777" w:rsidR="004A6ED9" w:rsidRPr="009117B9" w:rsidRDefault="004A6ED9" w:rsidP="00E3159C">
            <w:pPr>
              <w:pStyle w:val="Normal-beforebullets"/>
              <w:rPr>
                <w:rFonts w:cstheme="minorHAnsi"/>
                <w:b w:val="0"/>
                <w:sz w:val="16"/>
                <w:szCs w:val="16"/>
              </w:rPr>
            </w:pPr>
          </w:p>
        </w:tc>
        <w:tc>
          <w:tcPr>
            <w:tcW w:w="2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12760" w14:textId="77777777" w:rsidR="004A6ED9" w:rsidRDefault="004A6ED9" w:rsidP="00E3159C">
            <w:pPr>
              <w:pStyle w:val="Normal-beforebullets"/>
              <w:rPr>
                <w:rFonts w:cstheme="minorHAnsi"/>
                <w:b w:val="0"/>
                <w:sz w:val="16"/>
                <w:szCs w:val="16"/>
              </w:rPr>
            </w:pPr>
            <w:r>
              <w:rPr>
                <w:rFonts w:cstheme="minorHAnsi"/>
                <w:b w:val="0"/>
                <w:sz w:val="16"/>
                <w:szCs w:val="16"/>
              </w:rPr>
              <w:t>Setting</w:t>
            </w:r>
          </w:p>
        </w:tc>
        <w:tc>
          <w:tcPr>
            <w:tcW w:w="390"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2905F3F" w14:textId="77777777" w:rsidR="004A6ED9" w:rsidRDefault="004A6ED9" w:rsidP="00E3159C">
            <w:pPr>
              <w:pStyle w:val="Normal-beforebullets"/>
              <w:rPr>
                <w:rFonts w:cstheme="minorHAnsi"/>
                <w:b w:val="0"/>
                <w:sz w:val="16"/>
                <w:szCs w:val="16"/>
              </w:rPr>
            </w:pPr>
          </w:p>
        </w:tc>
      </w:tr>
      <w:tr w:rsidR="004A6ED9" w:rsidRPr="00A23F87" w14:paraId="77C05C7C" w14:textId="148B2340" w:rsidTr="002653C1">
        <w:trPr>
          <w:trHeight w:hRule="exact" w:val="680"/>
        </w:trPr>
        <w:tc>
          <w:tcPr>
            <w:tcW w:w="1072" w:type="pct"/>
            <w:tcBorders>
              <w:top w:val="nil"/>
              <w:right w:val="single" w:sz="4" w:space="0" w:color="auto"/>
            </w:tcBorders>
            <w:shd w:val="clear" w:color="auto" w:fill="DAEEF3" w:themeFill="accent5" w:themeFillTint="33"/>
            <w:vAlign w:val="center"/>
          </w:tcPr>
          <w:p w14:paraId="1D3C58EA" w14:textId="77777777" w:rsidR="004A6ED9" w:rsidRPr="0067738A" w:rsidRDefault="004A6ED9" w:rsidP="00E3159C">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538" w:type="pct"/>
            <w:tcBorders>
              <w:top w:val="nil"/>
              <w:left w:val="single" w:sz="4" w:space="0" w:color="auto"/>
              <w:right w:val="single" w:sz="4" w:space="0" w:color="auto"/>
            </w:tcBorders>
            <w:shd w:val="clear" w:color="auto" w:fill="DAEEF3" w:themeFill="accent5" w:themeFillTint="33"/>
            <w:vAlign w:val="center"/>
          </w:tcPr>
          <w:p w14:paraId="2F2BD343" w14:textId="77777777" w:rsidR="004A6ED9" w:rsidRPr="009117B9" w:rsidRDefault="004A6ED9" w:rsidP="00E3159C">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372" w:type="pct"/>
            <w:tcBorders>
              <w:top w:val="single" w:sz="4" w:space="0" w:color="auto"/>
              <w:left w:val="single" w:sz="4" w:space="0" w:color="auto"/>
              <w:right w:val="single" w:sz="4" w:space="0" w:color="auto"/>
            </w:tcBorders>
            <w:shd w:val="clear" w:color="auto" w:fill="DAEEF3" w:themeFill="accent5" w:themeFillTint="33"/>
            <w:vAlign w:val="center"/>
          </w:tcPr>
          <w:p w14:paraId="3F548B67" w14:textId="77777777" w:rsidR="004A6ED9" w:rsidRPr="009117B9" w:rsidRDefault="004A6ED9" w:rsidP="00E3159C">
            <w:pPr>
              <w:pStyle w:val="Normal-beforebullets"/>
              <w:jc w:val="center"/>
              <w:rPr>
                <w:rFonts w:cstheme="minorHAnsi"/>
                <w:b/>
                <w:sz w:val="16"/>
                <w:szCs w:val="16"/>
              </w:rPr>
            </w:pPr>
            <w:r>
              <w:rPr>
                <w:rFonts w:cstheme="minorHAnsi"/>
                <w:b/>
                <w:sz w:val="16"/>
                <w:szCs w:val="16"/>
              </w:rPr>
              <w:t>Public hospital</w:t>
            </w:r>
          </w:p>
        </w:tc>
        <w:tc>
          <w:tcPr>
            <w:tcW w:w="372" w:type="pct"/>
            <w:tcBorders>
              <w:top w:val="single" w:sz="4" w:space="0" w:color="auto"/>
              <w:left w:val="single" w:sz="4" w:space="0" w:color="auto"/>
              <w:right w:val="single" w:sz="4" w:space="0" w:color="auto"/>
            </w:tcBorders>
            <w:shd w:val="clear" w:color="auto" w:fill="DAEEF3" w:themeFill="accent5" w:themeFillTint="33"/>
            <w:vAlign w:val="center"/>
          </w:tcPr>
          <w:p w14:paraId="2974D4FF" w14:textId="77777777" w:rsidR="004A6ED9" w:rsidRPr="009117B9" w:rsidRDefault="004A6ED9" w:rsidP="00E3159C">
            <w:pPr>
              <w:pStyle w:val="Normal-beforebullets"/>
              <w:jc w:val="center"/>
              <w:rPr>
                <w:rFonts w:cstheme="minorHAnsi"/>
                <w:b/>
                <w:sz w:val="16"/>
                <w:szCs w:val="16"/>
              </w:rPr>
            </w:pPr>
            <w:r>
              <w:rPr>
                <w:rFonts w:cstheme="minorHAnsi"/>
                <w:b/>
                <w:sz w:val="16"/>
                <w:szCs w:val="16"/>
              </w:rPr>
              <w:t>Private hospital</w:t>
            </w:r>
          </w:p>
        </w:tc>
        <w:tc>
          <w:tcPr>
            <w:tcW w:w="322" w:type="pct"/>
            <w:tcBorders>
              <w:top w:val="single" w:sz="4" w:space="0" w:color="auto"/>
              <w:left w:val="single" w:sz="4" w:space="0" w:color="auto"/>
              <w:right w:val="single" w:sz="4" w:space="0" w:color="auto"/>
            </w:tcBorders>
            <w:shd w:val="clear" w:color="auto" w:fill="DAEEF3" w:themeFill="accent5" w:themeFillTint="33"/>
            <w:vAlign w:val="center"/>
          </w:tcPr>
          <w:p w14:paraId="021C07AB" w14:textId="77777777" w:rsidR="004A6ED9" w:rsidRPr="009117B9" w:rsidRDefault="004A6ED9" w:rsidP="00E3159C">
            <w:pPr>
              <w:pStyle w:val="Normal-beforebullets"/>
              <w:jc w:val="center"/>
              <w:rPr>
                <w:rFonts w:cstheme="minorHAnsi"/>
                <w:b/>
                <w:sz w:val="16"/>
                <w:szCs w:val="16"/>
              </w:rPr>
            </w:pPr>
            <w:r>
              <w:rPr>
                <w:rFonts w:cstheme="minorHAnsi"/>
                <w:b/>
                <w:sz w:val="16"/>
                <w:szCs w:val="16"/>
              </w:rPr>
              <w:t>Aged care home</w:t>
            </w:r>
          </w:p>
        </w:tc>
        <w:tc>
          <w:tcPr>
            <w:tcW w:w="508" w:type="pct"/>
            <w:tcBorders>
              <w:top w:val="single" w:sz="4" w:space="0" w:color="auto"/>
              <w:left w:val="single" w:sz="4" w:space="0" w:color="auto"/>
              <w:right w:val="single" w:sz="4" w:space="0" w:color="auto"/>
            </w:tcBorders>
            <w:shd w:val="clear" w:color="auto" w:fill="DAEEF3" w:themeFill="accent5" w:themeFillTint="33"/>
            <w:vAlign w:val="center"/>
          </w:tcPr>
          <w:p w14:paraId="085ED41C" w14:textId="77777777" w:rsidR="004A6ED9" w:rsidRPr="009117B9" w:rsidRDefault="004A6ED9" w:rsidP="00E3159C">
            <w:pPr>
              <w:pStyle w:val="Normal-beforebullets"/>
              <w:jc w:val="center"/>
              <w:rPr>
                <w:rFonts w:cstheme="minorHAnsi"/>
                <w:b/>
                <w:sz w:val="16"/>
                <w:szCs w:val="16"/>
              </w:rPr>
            </w:pPr>
            <w:r>
              <w:rPr>
                <w:rFonts w:cstheme="minorHAnsi"/>
                <w:b/>
                <w:sz w:val="16"/>
                <w:szCs w:val="16"/>
              </w:rPr>
              <w:t>Community</w:t>
            </w:r>
          </w:p>
        </w:tc>
        <w:tc>
          <w:tcPr>
            <w:tcW w:w="426" w:type="pct"/>
            <w:tcBorders>
              <w:top w:val="single" w:sz="4" w:space="0" w:color="auto"/>
              <w:left w:val="single" w:sz="4" w:space="0" w:color="auto"/>
              <w:right w:val="single" w:sz="4" w:space="0" w:color="auto"/>
            </w:tcBorders>
            <w:shd w:val="clear" w:color="auto" w:fill="DAEEF3" w:themeFill="accent5" w:themeFillTint="33"/>
            <w:vAlign w:val="center"/>
          </w:tcPr>
          <w:p w14:paraId="38FBF75D" w14:textId="77777777" w:rsidR="004A6ED9" w:rsidRPr="009117B9" w:rsidRDefault="004A6ED9" w:rsidP="00E3159C">
            <w:pPr>
              <w:pStyle w:val="Normal-beforebullets"/>
              <w:jc w:val="center"/>
              <w:rPr>
                <w:rFonts w:cstheme="minorHAnsi"/>
                <w:b/>
                <w:sz w:val="16"/>
                <w:szCs w:val="16"/>
              </w:rPr>
            </w:pPr>
            <w:r>
              <w:rPr>
                <w:rFonts w:cstheme="minorHAnsi"/>
                <w:b/>
                <w:sz w:val="16"/>
                <w:szCs w:val="16"/>
              </w:rPr>
              <w:t>Unknown</w:t>
            </w:r>
          </w:p>
        </w:tc>
        <w:tc>
          <w:tcPr>
            <w:tcW w:w="390" w:type="pct"/>
            <w:tcBorders>
              <w:top w:val="nil"/>
              <w:left w:val="single" w:sz="4" w:space="0" w:color="auto"/>
              <w:right w:val="single" w:sz="4" w:space="0" w:color="auto"/>
            </w:tcBorders>
            <w:shd w:val="clear" w:color="auto" w:fill="DAEEF3" w:themeFill="accent5" w:themeFillTint="33"/>
            <w:vAlign w:val="center"/>
          </w:tcPr>
          <w:p w14:paraId="354D764E" w14:textId="77777777" w:rsidR="004A6ED9" w:rsidRDefault="004A6ED9" w:rsidP="00E3159C">
            <w:pPr>
              <w:pStyle w:val="Normal-beforebullets"/>
              <w:jc w:val="center"/>
              <w:rPr>
                <w:rFonts w:cstheme="minorHAnsi"/>
                <w:b/>
                <w:sz w:val="16"/>
                <w:szCs w:val="16"/>
              </w:rPr>
            </w:pPr>
            <w:r>
              <w:rPr>
                <w:rFonts w:cstheme="minorHAnsi"/>
                <w:b/>
                <w:sz w:val="16"/>
                <w:szCs w:val="16"/>
              </w:rPr>
              <w:t>Total</w:t>
            </w:r>
          </w:p>
        </w:tc>
      </w:tr>
      <w:tr w:rsidR="00126B81" w:rsidRPr="00A23F87" w14:paraId="4BB6D1E7" w14:textId="393BE3C4" w:rsidTr="00126B81">
        <w:trPr>
          <w:trHeight w:val="255"/>
        </w:trPr>
        <w:tc>
          <w:tcPr>
            <w:tcW w:w="1072" w:type="pct"/>
            <w:vMerge w:val="restart"/>
            <w:vAlign w:val="center"/>
          </w:tcPr>
          <w:p w14:paraId="29A8EC32" w14:textId="2D633091" w:rsidR="00126B81" w:rsidRPr="001042B5" w:rsidRDefault="00126B81" w:rsidP="00126B81">
            <w:pPr>
              <w:spacing w:after="0"/>
              <w:rPr>
                <w:rFonts w:cstheme="minorHAnsi"/>
                <w:i/>
                <w:iCs/>
                <w:sz w:val="16"/>
                <w:szCs w:val="16"/>
              </w:rPr>
            </w:pPr>
            <w:r>
              <w:rPr>
                <w:rFonts w:cstheme="minorHAnsi"/>
                <w:i/>
                <w:iCs/>
                <w:sz w:val="16"/>
                <w:szCs w:val="16"/>
              </w:rPr>
              <w:t>Acinetobacter baumannii</w:t>
            </w:r>
            <w:r w:rsidRPr="00665F9B">
              <w:rPr>
                <w:rFonts w:cstheme="minorHAnsi"/>
                <w:sz w:val="16"/>
                <w:szCs w:val="16"/>
              </w:rPr>
              <w:t xml:space="preserve"> complex</w:t>
            </w:r>
          </w:p>
        </w:tc>
        <w:tc>
          <w:tcPr>
            <w:tcW w:w="1538" w:type="pct"/>
            <w:shd w:val="clear" w:color="auto" w:fill="auto"/>
            <w:vAlign w:val="center"/>
          </w:tcPr>
          <w:p w14:paraId="507A0A69" w14:textId="77777777" w:rsidR="00126B81" w:rsidRDefault="00126B81" w:rsidP="00126B81">
            <w:pPr>
              <w:pStyle w:val="Normal-beforebullets"/>
              <w:rPr>
                <w:rFonts w:cstheme="minorHAnsi"/>
                <w:sz w:val="16"/>
                <w:szCs w:val="16"/>
              </w:rPr>
            </w:pPr>
            <w:r w:rsidRPr="0067738A">
              <w:rPr>
                <w:rFonts w:asciiTheme="minorHAnsi" w:hAnsiTheme="minorHAnsi" w:cstheme="minorHAnsi"/>
                <w:sz w:val="16"/>
                <w:szCs w:val="16"/>
              </w:rPr>
              <w:t>Carbapenemase-producing</w:t>
            </w:r>
          </w:p>
        </w:tc>
        <w:tc>
          <w:tcPr>
            <w:tcW w:w="372" w:type="pct"/>
            <w:vAlign w:val="center"/>
          </w:tcPr>
          <w:p w14:paraId="74EE4C96" w14:textId="09064263"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5</w:t>
            </w:r>
          </w:p>
        </w:tc>
        <w:tc>
          <w:tcPr>
            <w:tcW w:w="372" w:type="pct"/>
            <w:vAlign w:val="center"/>
          </w:tcPr>
          <w:p w14:paraId="74FD0CA7" w14:textId="7BD66634"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322" w:type="pct"/>
            <w:vAlign w:val="center"/>
          </w:tcPr>
          <w:p w14:paraId="2ADB4DBE" w14:textId="2680FE2D"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508" w:type="pct"/>
            <w:vAlign w:val="center"/>
          </w:tcPr>
          <w:p w14:paraId="3A423B3B" w14:textId="4D5FA4DB"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426" w:type="pct"/>
            <w:vAlign w:val="center"/>
          </w:tcPr>
          <w:p w14:paraId="19E70BAC" w14:textId="7DCD54DB"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1</w:t>
            </w:r>
          </w:p>
        </w:tc>
        <w:tc>
          <w:tcPr>
            <w:tcW w:w="390" w:type="pct"/>
            <w:vAlign w:val="center"/>
          </w:tcPr>
          <w:p w14:paraId="4FB772AA" w14:textId="514F28BE"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6</w:t>
            </w:r>
          </w:p>
        </w:tc>
      </w:tr>
      <w:tr w:rsidR="00126B81" w:rsidRPr="00A23F87" w14:paraId="66E38430" w14:textId="431DF4A8" w:rsidTr="00126B81">
        <w:trPr>
          <w:trHeight w:val="255"/>
        </w:trPr>
        <w:tc>
          <w:tcPr>
            <w:tcW w:w="1072" w:type="pct"/>
            <w:vMerge/>
            <w:vAlign w:val="center"/>
          </w:tcPr>
          <w:p w14:paraId="57FDEA10" w14:textId="77777777" w:rsidR="00126B81" w:rsidRDefault="00126B81" w:rsidP="00126B81">
            <w:pPr>
              <w:spacing w:after="0"/>
              <w:rPr>
                <w:rFonts w:cstheme="minorHAnsi"/>
                <w:i/>
                <w:iCs/>
                <w:sz w:val="16"/>
                <w:szCs w:val="16"/>
              </w:rPr>
            </w:pPr>
          </w:p>
        </w:tc>
        <w:tc>
          <w:tcPr>
            <w:tcW w:w="1538" w:type="pct"/>
            <w:shd w:val="clear" w:color="auto" w:fill="auto"/>
            <w:vAlign w:val="center"/>
          </w:tcPr>
          <w:p w14:paraId="43095BE0" w14:textId="38AAF4D0" w:rsidR="00126B81" w:rsidRPr="0067738A" w:rsidRDefault="00126B81" w:rsidP="00126B81">
            <w:pPr>
              <w:pStyle w:val="Normal-beforebullets"/>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w:t>
            </w:r>
          </w:p>
        </w:tc>
        <w:tc>
          <w:tcPr>
            <w:tcW w:w="372" w:type="pct"/>
            <w:vAlign w:val="center"/>
          </w:tcPr>
          <w:p w14:paraId="59168813" w14:textId="39EE8EC3"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5</w:t>
            </w:r>
          </w:p>
        </w:tc>
        <w:tc>
          <w:tcPr>
            <w:tcW w:w="372" w:type="pct"/>
            <w:vAlign w:val="center"/>
          </w:tcPr>
          <w:p w14:paraId="506F29BA" w14:textId="431425D8"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322" w:type="pct"/>
            <w:vAlign w:val="center"/>
          </w:tcPr>
          <w:p w14:paraId="53A0A2D4" w14:textId="545CFFDD"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508" w:type="pct"/>
            <w:vAlign w:val="center"/>
          </w:tcPr>
          <w:p w14:paraId="54938C2F" w14:textId="75E15504"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426" w:type="pct"/>
            <w:vAlign w:val="center"/>
          </w:tcPr>
          <w:p w14:paraId="3B75D9DD" w14:textId="4679A7CC"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390" w:type="pct"/>
            <w:vAlign w:val="center"/>
          </w:tcPr>
          <w:p w14:paraId="3333D79E" w14:textId="2C5486AE"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5</w:t>
            </w:r>
          </w:p>
        </w:tc>
      </w:tr>
      <w:tr w:rsidR="00126B81" w:rsidRPr="00A23F87" w14:paraId="05EC3539" w14:textId="79AD519E" w:rsidTr="00126B81">
        <w:trPr>
          <w:trHeight w:val="255"/>
        </w:trPr>
        <w:tc>
          <w:tcPr>
            <w:tcW w:w="1072" w:type="pct"/>
            <w:vAlign w:val="center"/>
          </w:tcPr>
          <w:p w14:paraId="3F9F6535" w14:textId="514AFFA5" w:rsidR="00126B81" w:rsidRPr="001042B5" w:rsidRDefault="00126B81" w:rsidP="00126B81">
            <w:pPr>
              <w:spacing w:after="0"/>
              <w:rPr>
                <w:rFonts w:cstheme="minorHAnsi"/>
                <w:i/>
                <w:iCs/>
                <w:sz w:val="16"/>
                <w:szCs w:val="16"/>
              </w:rPr>
            </w:pPr>
            <w:r w:rsidRPr="001042B5">
              <w:rPr>
                <w:rFonts w:cstheme="minorHAnsi"/>
                <w:i/>
                <w:iCs/>
                <w:sz w:val="16"/>
                <w:szCs w:val="16"/>
              </w:rPr>
              <w:t>Candida</w:t>
            </w:r>
            <w:r>
              <w:rPr>
                <w:rFonts w:cstheme="minorHAnsi"/>
                <w:i/>
                <w:iCs/>
                <w:sz w:val="16"/>
                <w:szCs w:val="16"/>
              </w:rPr>
              <w:t> </w:t>
            </w:r>
            <w:r w:rsidRPr="001042B5">
              <w:rPr>
                <w:rFonts w:cstheme="minorHAnsi"/>
                <w:i/>
                <w:iCs/>
                <w:sz w:val="16"/>
                <w:szCs w:val="16"/>
              </w:rPr>
              <w:t>auris</w:t>
            </w:r>
          </w:p>
        </w:tc>
        <w:tc>
          <w:tcPr>
            <w:tcW w:w="1538" w:type="pct"/>
            <w:shd w:val="clear" w:color="auto" w:fill="auto"/>
            <w:vAlign w:val="center"/>
          </w:tcPr>
          <w:p w14:paraId="60FA775F" w14:textId="77777777" w:rsidR="00126B81" w:rsidRPr="001042B5" w:rsidRDefault="00126B81" w:rsidP="00126B81">
            <w:pPr>
              <w:pStyle w:val="Normal-beforebullets"/>
              <w:rPr>
                <w:rFonts w:cstheme="minorHAnsi"/>
                <w:sz w:val="16"/>
                <w:szCs w:val="16"/>
              </w:rPr>
            </w:pPr>
            <w:r>
              <w:rPr>
                <w:rFonts w:cstheme="minorHAnsi"/>
                <w:sz w:val="16"/>
                <w:szCs w:val="16"/>
              </w:rPr>
              <w:t>–</w:t>
            </w:r>
          </w:p>
        </w:tc>
        <w:tc>
          <w:tcPr>
            <w:tcW w:w="372" w:type="pct"/>
            <w:vAlign w:val="center"/>
          </w:tcPr>
          <w:p w14:paraId="03C25E8B" w14:textId="6E92348E"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2</w:t>
            </w:r>
          </w:p>
        </w:tc>
        <w:tc>
          <w:tcPr>
            <w:tcW w:w="372" w:type="pct"/>
            <w:vAlign w:val="center"/>
          </w:tcPr>
          <w:p w14:paraId="52B1A49B" w14:textId="1A159908"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322" w:type="pct"/>
            <w:vAlign w:val="center"/>
          </w:tcPr>
          <w:p w14:paraId="0404AB4C" w14:textId="15DC91C1"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508" w:type="pct"/>
            <w:vAlign w:val="center"/>
          </w:tcPr>
          <w:p w14:paraId="422C460C" w14:textId="5AC0245E"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1</w:t>
            </w:r>
          </w:p>
        </w:tc>
        <w:tc>
          <w:tcPr>
            <w:tcW w:w="426" w:type="pct"/>
            <w:vAlign w:val="center"/>
          </w:tcPr>
          <w:p w14:paraId="3788001E" w14:textId="6AB7D4A6"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390" w:type="pct"/>
            <w:vAlign w:val="center"/>
          </w:tcPr>
          <w:p w14:paraId="77795CDB" w14:textId="434CF44C"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3</w:t>
            </w:r>
          </w:p>
        </w:tc>
      </w:tr>
      <w:tr w:rsidR="00126B81" w:rsidRPr="00A23F87" w14:paraId="5F8D6CB1" w14:textId="56D54E61" w:rsidTr="00126B81">
        <w:trPr>
          <w:trHeight w:val="255"/>
        </w:trPr>
        <w:tc>
          <w:tcPr>
            <w:tcW w:w="1072" w:type="pct"/>
            <w:vMerge w:val="restart"/>
            <w:vAlign w:val="center"/>
          </w:tcPr>
          <w:p w14:paraId="51C28254" w14:textId="11271A05" w:rsidR="00126B81" w:rsidRPr="0067738A" w:rsidRDefault="00126B81" w:rsidP="00126B81">
            <w:pPr>
              <w:spacing w:after="0"/>
              <w:rPr>
                <w:rFonts w:asciiTheme="minorHAnsi" w:hAnsiTheme="minorHAnsi" w:cstheme="minorHAnsi"/>
                <w:sz w:val="16"/>
                <w:szCs w:val="16"/>
              </w:rPr>
            </w:pPr>
            <w:r w:rsidRPr="00830010">
              <w:rPr>
                <w:rFonts w:asciiTheme="minorHAnsi" w:hAnsiTheme="minorHAnsi" w:cstheme="minorHAnsi"/>
                <w:i/>
                <w:sz w:val="16"/>
                <w:szCs w:val="16"/>
              </w:rPr>
              <w:t>Enterobacterales</w:t>
            </w:r>
          </w:p>
        </w:tc>
        <w:tc>
          <w:tcPr>
            <w:tcW w:w="1538" w:type="pct"/>
            <w:shd w:val="clear" w:color="auto" w:fill="auto"/>
            <w:vAlign w:val="center"/>
          </w:tcPr>
          <w:p w14:paraId="2E0EBA51" w14:textId="77777777" w:rsidR="00126B81" w:rsidRPr="0067738A" w:rsidRDefault="00126B81" w:rsidP="00126B81">
            <w:pPr>
              <w:pStyle w:val="Normal-beforebullets"/>
              <w:rPr>
                <w:rFonts w:asciiTheme="minorHAnsi" w:hAnsiTheme="minorHAnsi" w:cstheme="minorHAnsi"/>
                <w:sz w:val="16"/>
                <w:szCs w:val="16"/>
              </w:rPr>
            </w:pPr>
            <w:r w:rsidRPr="0067738A">
              <w:rPr>
                <w:rFonts w:asciiTheme="minorHAnsi" w:hAnsiTheme="minorHAnsi" w:cstheme="minorHAnsi"/>
                <w:sz w:val="16"/>
                <w:szCs w:val="16"/>
              </w:rPr>
              <w:t>Carbapenemase-producing</w:t>
            </w:r>
          </w:p>
        </w:tc>
        <w:tc>
          <w:tcPr>
            <w:tcW w:w="372" w:type="pct"/>
            <w:vAlign w:val="center"/>
          </w:tcPr>
          <w:p w14:paraId="060E7B30" w14:textId="5C725E3E"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202</w:t>
            </w:r>
          </w:p>
        </w:tc>
        <w:tc>
          <w:tcPr>
            <w:tcW w:w="372" w:type="pct"/>
            <w:vAlign w:val="center"/>
          </w:tcPr>
          <w:p w14:paraId="74989808" w14:textId="63C3970A"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18</w:t>
            </w:r>
          </w:p>
        </w:tc>
        <w:tc>
          <w:tcPr>
            <w:tcW w:w="322" w:type="pct"/>
            <w:vAlign w:val="center"/>
          </w:tcPr>
          <w:p w14:paraId="1D0D6292" w14:textId="787A6AE1"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0</w:t>
            </w:r>
          </w:p>
        </w:tc>
        <w:tc>
          <w:tcPr>
            <w:tcW w:w="508" w:type="pct"/>
            <w:vAlign w:val="center"/>
          </w:tcPr>
          <w:p w14:paraId="258B31AA" w14:textId="77AA3031"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30</w:t>
            </w:r>
          </w:p>
        </w:tc>
        <w:tc>
          <w:tcPr>
            <w:tcW w:w="426" w:type="pct"/>
            <w:vAlign w:val="center"/>
          </w:tcPr>
          <w:p w14:paraId="67FD0A31" w14:textId="60DE3CB1"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5</w:t>
            </w:r>
          </w:p>
        </w:tc>
        <w:tc>
          <w:tcPr>
            <w:tcW w:w="390" w:type="pct"/>
            <w:vAlign w:val="center"/>
          </w:tcPr>
          <w:p w14:paraId="717CE5EB" w14:textId="380134E0" w:rsidR="00126B81" w:rsidRPr="00126B81" w:rsidRDefault="00126B81" w:rsidP="00126B81">
            <w:pPr>
              <w:pStyle w:val="Normal-beforebullets"/>
              <w:jc w:val="center"/>
              <w:rPr>
                <w:rFonts w:cs="Arial"/>
                <w:color w:val="auto"/>
                <w:sz w:val="16"/>
                <w:szCs w:val="16"/>
              </w:rPr>
            </w:pPr>
            <w:r w:rsidRPr="00126B81">
              <w:rPr>
                <w:rFonts w:cs="Arial"/>
                <w:color w:val="000000"/>
                <w:sz w:val="16"/>
                <w:szCs w:val="16"/>
              </w:rPr>
              <w:t>255</w:t>
            </w:r>
          </w:p>
        </w:tc>
      </w:tr>
      <w:tr w:rsidR="00126B81" w:rsidRPr="00A23F87" w14:paraId="58C56632" w14:textId="61460919" w:rsidTr="00126B81">
        <w:trPr>
          <w:trHeight w:val="255"/>
        </w:trPr>
        <w:tc>
          <w:tcPr>
            <w:tcW w:w="1072" w:type="pct"/>
            <w:vMerge/>
            <w:vAlign w:val="center"/>
          </w:tcPr>
          <w:p w14:paraId="4F8FBA1C" w14:textId="77777777" w:rsidR="00126B81" w:rsidRPr="0067738A" w:rsidRDefault="00126B81" w:rsidP="00126B81">
            <w:pPr>
              <w:spacing w:after="0"/>
              <w:rPr>
                <w:rFonts w:asciiTheme="minorHAnsi" w:hAnsiTheme="minorHAnsi" w:cstheme="minorHAnsi"/>
                <w:sz w:val="16"/>
                <w:szCs w:val="16"/>
              </w:rPr>
            </w:pPr>
          </w:p>
        </w:tc>
        <w:tc>
          <w:tcPr>
            <w:tcW w:w="1538" w:type="pct"/>
            <w:shd w:val="clear" w:color="auto" w:fill="auto"/>
            <w:vAlign w:val="center"/>
            <w:hideMark/>
          </w:tcPr>
          <w:p w14:paraId="57E3AF05" w14:textId="117EA369"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72" w:type="pct"/>
            <w:vAlign w:val="center"/>
          </w:tcPr>
          <w:p w14:paraId="54BE2D67" w14:textId="08299725" w:rsidR="00126B81" w:rsidRPr="00126B81" w:rsidRDefault="00126B81" w:rsidP="00126B81">
            <w:pPr>
              <w:spacing w:after="0"/>
              <w:jc w:val="center"/>
              <w:rPr>
                <w:rFonts w:cs="Arial"/>
                <w:color w:val="auto"/>
                <w:sz w:val="16"/>
                <w:szCs w:val="16"/>
              </w:rPr>
            </w:pPr>
            <w:r w:rsidRPr="00126B81">
              <w:rPr>
                <w:rFonts w:cs="Arial"/>
                <w:color w:val="000000"/>
                <w:sz w:val="16"/>
                <w:szCs w:val="16"/>
              </w:rPr>
              <w:t>11</w:t>
            </w:r>
          </w:p>
        </w:tc>
        <w:tc>
          <w:tcPr>
            <w:tcW w:w="372" w:type="pct"/>
            <w:vAlign w:val="center"/>
          </w:tcPr>
          <w:p w14:paraId="1EE0B96A" w14:textId="6E9CA1B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2E35C7B0" w14:textId="165EF199"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603A7CE8" w14:textId="3B69C413" w:rsidR="00126B81" w:rsidRPr="00126B81" w:rsidRDefault="00126B81" w:rsidP="00126B81">
            <w:pPr>
              <w:spacing w:after="0"/>
              <w:jc w:val="center"/>
              <w:rPr>
                <w:rFonts w:cs="Arial"/>
                <w:color w:val="auto"/>
                <w:sz w:val="16"/>
                <w:szCs w:val="16"/>
              </w:rPr>
            </w:pPr>
            <w:r w:rsidRPr="00126B81">
              <w:rPr>
                <w:rFonts w:cs="Arial"/>
                <w:color w:val="000000"/>
                <w:sz w:val="16"/>
                <w:szCs w:val="16"/>
              </w:rPr>
              <w:t>8</w:t>
            </w:r>
          </w:p>
        </w:tc>
        <w:tc>
          <w:tcPr>
            <w:tcW w:w="426" w:type="pct"/>
            <w:vAlign w:val="center"/>
          </w:tcPr>
          <w:p w14:paraId="3ED6C58B" w14:textId="3B52C0D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5065499A" w14:textId="1B27708A" w:rsidR="00126B81" w:rsidRPr="00126B81" w:rsidRDefault="00126B81" w:rsidP="00126B81">
            <w:pPr>
              <w:spacing w:after="0"/>
              <w:jc w:val="center"/>
              <w:rPr>
                <w:rFonts w:cs="Arial"/>
                <w:color w:val="auto"/>
                <w:sz w:val="16"/>
                <w:szCs w:val="16"/>
              </w:rPr>
            </w:pPr>
            <w:r w:rsidRPr="00126B81">
              <w:rPr>
                <w:rFonts w:cs="Arial"/>
                <w:color w:val="000000"/>
                <w:sz w:val="16"/>
                <w:szCs w:val="16"/>
              </w:rPr>
              <w:t>19</w:t>
            </w:r>
          </w:p>
        </w:tc>
      </w:tr>
      <w:tr w:rsidR="00D260D0" w:rsidRPr="00A23F87" w14:paraId="21DB062F" w14:textId="77777777" w:rsidTr="00126B81">
        <w:trPr>
          <w:trHeight w:val="255"/>
        </w:trPr>
        <w:tc>
          <w:tcPr>
            <w:tcW w:w="1072" w:type="pct"/>
            <w:vMerge/>
            <w:vAlign w:val="center"/>
          </w:tcPr>
          <w:p w14:paraId="39F87E33" w14:textId="77777777" w:rsidR="00D260D0" w:rsidRPr="0067738A" w:rsidRDefault="00D260D0" w:rsidP="00D260D0">
            <w:pPr>
              <w:spacing w:after="0"/>
              <w:rPr>
                <w:rFonts w:cstheme="minorHAnsi"/>
                <w:sz w:val="16"/>
                <w:szCs w:val="16"/>
              </w:rPr>
            </w:pPr>
          </w:p>
        </w:tc>
        <w:tc>
          <w:tcPr>
            <w:tcW w:w="1538" w:type="pct"/>
            <w:shd w:val="clear" w:color="auto" w:fill="auto"/>
            <w:vAlign w:val="center"/>
          </w:tcPr>
          <w:p w14:paraId="0D0E4A84" w14:textId="4EE46793" w:rsidR="00D260D0" w:rsidRPr="0067738A" w:rsidRDefault="00D260D0" w:rsidP="00D260D0">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w:t>
            </w:r>
            <w:r>
              <w:rPr>
                <w:rFonts w:asciiTheme="minorHAnsi" w:hAnsiTheme="minorHAnsi" w:cstheme="minorHAnsi"/>
                <w:sz w:val="16"/>
                <w:szCs w:val="16"/>
              </w:rPr>
              <w:t xml:space="preserve">producing </w:t>
            </w:r>
            <w:r w:rsidRPr="0067738A">
              <w:rPr>
                <w:rFonts w:asciiTheme="minorHAnsi" w:hAnsiTheme="minorHAnsi" w:cstheme="minorHAnsi"/>
                <w:sz w:val="16"/>
                <w:szCs w:val="16"/>
              </w:rPr>
              <w:t xml:space="preserve">and </w:t>
            </w:r>
            <w:r>
              <w:rPr>
                <w:rFonts w:asciiTheme="minorHAnsi" w:hAnsiTheme="minorHAnsi" w:cstheme="minorHAnsi"/>
                <w:sz w:val="16"/>
                <w:szCs w:val="16"/>
              </w:rPr>
              <w:t>transmissible resistance to colistin</w:t>
            </w:r>
          </w:p>
        </w:tc>
        <w:tc>
          <w:tcPr>
            <w:tcW w:w="372" w:type="pct"/>
            <w:vAlign w:val="center"/>
          </w:tcPr>
          <w:p w14:paraId="784D5136" w14:textId="07653A5B"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c>
          <w:tcPr>
            <w:tcW w:w="372" w:type="pct"/>
            <w:vAlign w:val="center"/>
          </w:tcPr>
          <w:p w14:paraId="49318BB6" w14:textId="2F1EC649"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c>
          <w:tcPr>
            <w:tcW w:w="322" w:type="pct"/>
            <w:vAlign w:val="center"/>
          </w:tcPr>
          <w:p w14:paraId="0CC9B224" w14:textId="68CB18DB"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c>
          <w:tcPr>
            <w:tcW w:w="508" w:type="pct"/>
            <w:vAlign w:val="center"/>
          </w:tcPr>
          <w:p w14:paraId="30C3CD92" w14:textId="644E3A30"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c>
          <w:tcPr>
            <w:tcW w:w="426" w:type="pct"/>
            <w:vAlign w:val="center"/>
          </w:tcPr>
          <w:p w14:paraId="62B2203F" w14:textId="35C2E17F"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c>
          <w:tcPr>
            <w:tcW w:w="390" w:type="pct"/>
            <w:vAlign w:val="center"/>
          </w:tcPr>
          <w:p w14:paraId="668BF24B" w14:textId="25DF7369" w:rsidR="00D260D0" w:rsidRPr="00126B81" w:rsidRDefault="00D260D0" w:rsidP="00126B81">
            <w:pPr>
              <w:spacing w:after="0"/>
              <w:jc w:val="center"/>
              <w:rPr>
                <w:rFonts w:cs="Arial"/>
                <w:color w:val="000000"/>
                <w:sz w:val="16"/>
                <w:szCs w:val="16"/>
              </w:rPr>
            </w:pPr>
            <w:r w:rsidRPr="00126B81">
              <w:rPr>
                <w:rFonts w:cs="Arial"/>
                <w:color w:val="000000"/>
                <w:sz w:val="16"/>
                <w:szCs w:val="16"/>
              </w:rPr>
              <w:t>0</w:t>
            </w:r>
          </w:p>
        </w:tc>
      </w:tr>
      <w:tr w:rsidR="00126B81" w:rsidRPr="00A23F87" w14:paraId="389E83FE" w14:textId="5F5A44A8" w:rsidTr="00126B81">
        <w:trPr>
          <w:trHeight w:val="255"/>
        </w:trPr>
        <w:tc>
          <w:tcPr>
            <w:tcW w:w="1072" w:type="pct"/>
            <w:vMerge/>
            <w:vAlign w:val="center"/>
          </w:tcPr>
          <w:p w14:paraId="27EE706B" w14:textId="77777777" w:rsidR="00126B81" w:rsidRPr="0067738A" w:rsidRDefault="00126B81" w:rsidP="00126B81">
            <w:pPr>
              <w:spacing w:after="0"/>
              <w:rPr>
                <w:rFonts w:asciiTheme="minorHAnsi" w:hAnsiTheme="minorHAnsi" w:cstheme="minorHAnsi"/>
                <w:sz w:val="16"/>
                <w:szCs w:val="16"/>
              </w:rPr>
            </w:pPr>
          </w:p>
        </w:tc>
        <w:tc>
          <w:tcPr>
            <w:tcW w:w="1538" w:type="pct"/>
            <w:shd w:val="clear" w:color="auto" w:fill="auto"/>
            <w:vAlign w:val="center"/>
          </w:tcPr>
          <w:p w14:paraId="015B9410" w14:textId="77777777"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Ribosomal methyltransferase-producing</w:t>
            </w:r>
          </w:p>
        </w:tc>
        <w:tc>
          <w:tcPr>
            <w:tcW w:w="372" w:type="pct"/>
            <w:vAlign w:val="center"/>
          </w:tcPr>
          <w:p w14:paraId="314BDF76" w14:textId="20C22AEF" w:rsidR="00126B81" w:rsidRPr="00126B81" w:rsidRDefault="00126B81" w:rsidP="00126B81">
            <w:pPr>
              <w:spacing w:after="0"/>
              <w:jc w:val="center"/>
              <w:rPr>
                <w:rFonts w:cs="Arial"/>
                <w:color w:val="auto"/>
                <w:sz w:val="16"/>
                <w:szCs w:val="16"/>
              </w:rPr>
            </w:pPr>
            <w:r w:rsidRPr="00126B81">
              <w:rPr>
                <w:rFonts w:cs="Arial"/>
                <w:color w:val="000000"/>
                <w:sz w:val="16"/>
                <w:szCs w:val="16"/>
              </w:rPr>
              <w:t>2</w:t>
            </w:r>
          </w:p>
        </w:tc>
        <w:tc>
          <w:tcPr>
            <w:tcW w:w="372" w:type="pct"/>
            <w:vAlign w:val="center"/>
          </w:tcPr>
          <w:p w14:paraId="46C88DCE" w14:textId="17FE9B8D"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16F4F84F" w14:textId="71DB6934"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4EE6B009" w14:textId="3E65931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02FC3219" w14:textId="0677D55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201AA0FB" w14:textId="4382F018" w:rsidR="00126B81" w:rsidRPr="00126B81" w:rsidRDefault="00126B81" w:rsidP="00126B81">
            <w:pPr>
              <w:spacing w:after="0"/>
              <w:jc w:val="center"/>
              <w:rPr>
                <w:rFonts w:cs="Arial"/>
                <w:color w:val="auto"/>
                <w:sz w:val="16"/>
                <w:szCs w:val="16"/>
              </w:rPr>
            </w:pPr>
            <w:r w:rsidRPr="00126B81">
              <w:rPr>
                <w:rFonts w:cs="Arial"/>
                <w:color w:val="000000"/>
                <w:sz w:val="16"/>
                <w:szCs w:val="16"/>
              </w:rPr>
              <w:t>2</w:t>
            </w:r>
          </w:p>
        </w:tc>
      </w:tr>
      <w:tr w:rsidR="00D260D0" w:rsidRPr="00A23F87" w14:paraId="3B9AB45D" w14:textId="5B6029E6" w:rsidTr="00126B81">
        <w:trPr>
          <w:trHeight w:val="255"/>
        </w:trPr>
        <w:tc>
          <w:tcPr>
            <w:tcW w:w="1072" w:type="pct"/>
            <w:vMerge/>
            <w:vAlign w:val="center"/>
          </w:tcPr>
          <w:p w14:paraId="343A8AB4" w14:textId="77777777" w:rsidR="00D260D0" w:rsidRPr="0067738A" w:rsidRDefault="00D260D0" w:rsidP="00D260D0">
            <w:pPr>
              <w:spacing w:after="0"/>
              <w:rPr>
                <w:rFonts w:cstheme="minorHAnsi"/>
                <w:sz w:val="16"/>
                <w:szCs w:val="16"/>
              </w:rPr>
            </w:pPr>
          </w:p>
        </w:tc>
        <w:tc>
          <w:tcPr>
            <w:tcW w:w="1538" w:type="pct"/>
            <w:shd w:val="clear" w:color="auto" w:fill="auto"/>
            <w:vAlign w:val="center"/>
          </w:tcPr>
          <w:p w14:paraId="44E7F6A7" w14:textId="77777777" w:rsidR="00D260D0" w:rsidRPr="0067738A" w:rsidRDefault="00D260D0" w:rsidP="00D260D0">
            <w:pPr>
              <w:spacing w:after="0"/>
              <w:rPr>
                <w:rFonts w:cstheme="minorHAnsi"/>
                <w:sz w:val="16"/>
                <w:szCs w:val="16"/>
              </w:rPr>
            </w:pPr>
            <w:r>
              <w:rPr>
                <w:rFonts w:cstheme="minorHAnsi"/>
                <w:sz w:val="16"/>
                <w:szCs w:val="16"/>
              </w:rPr>
              <w:t>Transmissible resistance to colistin</w:t>
            </w:r>
          </w:p>
        </w:tc>
        <w:tc>
          <w:tcPr>
            <w:tcW w:w="372" w:type="pct"/>
            <w:vAlign w:val="center"/>
          </w:tcPr>
          <w:p w14:paraId="11EE47A7" w14:textId="02499929"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c>
          <w:tcPr>
            <w:tcW w:w="372" w:type="pct"/>
            <w:vAlign w:val="center"/>
          </w:tcPr>
          <w:p w14:paraId="7D3F831E" w14:textId="06685FB0"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0896119C" w14:textId="3E443A83"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002E3CF5" w14:textId="527830A6"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08E527B9" w14:textId="5B9E3138"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5A3197D5" w14:textId="618919EF" w:rsidR="00D260D0" w:rsidRPr="00126B81" w:rsidRDefault="00D260D0" w:rsidP="00126B81">
            <w:pPr>
              <w:spacing w:after="0"/>
              <w:jc w:val="center"/>
              <w:rPr>
                <w:rFonts w:cs="Arial"/>
                <w:color w:val="auto"/>
                <w:sz w:val="16"/>
                <w:szCs w:val="16"/>
              </w:rPr>
            </w:pPr>
            <w:r w:rsidRPr="00126B81">
              <w:rPr>
                <w:rFonts w:cs="Arial"/>
                <w:color w:val="000000"/>
                <w:sz w:val="16"/>
                <w:szCs w:val="16"/>
              </w:rPr>
              <w:t>0</w:t>
            </w:r>
          </w:p>
        </w:tc>
      </w:tr>
      <w:tr w:rsidR="00126B81" w:rsidRPr="00A23F87" w14:paraId="41B3B7A6" w14:textId="552BB175" w:rsidTr="00126B81">
        <w:trPr>
          <w:trHeight w:val="255"/>
        </w:trPr>
        <w:tc>
          <w:tcPr>
            <w:tcW w:w="1072" w:type="pct"/>
            <w:vAlign w:val="center"/>
          </w:tcPr>
          <w:p w14:paraId="73988485" w14:textId="77777777"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538" w:type="pct"/>
            <w:shd w:val="clear" w:color="auto" w:fill="auto"/>
            <w:vAlign w:val="center"/>
            <w:hideMark/>
          </w:tcPr>
          <w:p w14:paraId="3D20DD33" w14:textId="453E3608"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-resistant</w:t>
            </w:r>
          </w:p>
        </w:tc>
        <w:tc>
          <w:tcPr>
            <w:tcW w:w="372" w:type="pct"/>
            <w:vAlign w:val="center"/>
          </w:tcPr>
          <w:p w14:paraId="30D2C32C" w14:textId="2CB61DC6" w:rsidR="00126B81" w:rsidRPr="00126B81" w:rsidRDefault="00126B81" w:rsidP="00126B81">
            <w:pPr>
              <w:spacing w:after="0"/>
              <w:jc w:val="center"/>
              <w:rPr>
                <w:rFonts w:cs="Arial"/>
                <w:color w:val="auto"/>
                <w:sz w:val="16"/>
                <w:szCs w:val="16"/>
              </w:rPr>
            </w:pPr>
            <w:r w:rsidRPr="00126B81">
              <w:rPr>
                <w:rFonts w:cs="Arial"/>
                <w:color w:val="000000"/>
                <w:sz w:val="16"/>
                <w:szCs w:val="16"/>
              </w:rPr>
              <w:t>11</w:t>
            </w:r>
          </w:p>
        </w:tc>
        <w:tc>
          <w:tcPr>
            <w:tcW w:w="372" w:type="pct"/>
            <w:vAlign w:val="center"/>
          </w:tcPr>
          <w:p w14:paraId="20963A11" w14:textId="79A999C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3E3E51CD" w14:textId="3A5109C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77D50514" w14:textId="2678D355" w:rsidR="00126B81" w:rsidRPr="00126B81" w:rsidRDefault="00126B81" w:rsidP="00126B81">
            <w:pPr>
              <w:spacing w:after="0"/>
              <w:jc w:val="center"/>
              <w:rPr>
                <w:rFonts w:cs="Arial"/>
                <w:color w:val="auto"/>
                <w:sz w:val="16"/>
                <w:szCs w:val="16"/>
              </w:rPr>
            </w:pPr>
            <w:r w:rsidRPr="00126B81">
              <w:rPr>
                <w:rFonts w:cs="Arial"/>
                <w:color w:val="000000"/>
                <w:sz w:val="16"/>
                <w:szCs w:val="16"/>
              </w:rPr>
              <w:t>4</w:t>
            </w:r>
          </w:p>
        </w:tc>
        <w:tc>
          <w:tcPr>
            <w:tcW w:w="426" w:type="pct"/>
            <w:vAlign w:val="center"/>
          </w:tcPr>
          <w:p w14:paraId="4230C7C7" w14:textId="1190F93B"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646CEC57" w14:textId="3FDC4BA9" w:rsidR="00126B81" w:rsidRPr="00126B81" w:rsidRDefault="00126B81" w:rsidP="00126B81">
            <w:pPr>
              <w:spacing w:after="0"/>
              <w:jc w:val="center"/>
              <w:rPr>
                <w:rFonts w:cs="Arial"/>
                <w:color w:val="auto"/>
                <w:sz w:val="16"/>
                <w:szCs w:val="16"/>
              </w:rPr>
            </w:pPr>
            <w:r w:rsidRPr="00126B81">
              <w:rPr>
                <w:rFonts w:cs="Arial"/>
                <w:color w:val="000000"/>
                <w:sz w:val="16"/>
                <w:szCs w:val="16"/>
              </w:rPr>
              <w:t>15</w:t>
            </w:r>
          </w:p>
        </w:tc>
      </w:tr>
      <w:tr w:rsidR="00126B81" w:rsidRPr="00A23F87" w14:paraId="7937E85C" w14:textId="290664FE" w:rsidTr="00126B81">
        <w:trPr>
          <w:trHeight w:val="255"/>
        </w:trPr>
        <w:tc>
          <w:tcPr>
            <w:tcW w:w="1072" w:type="pct"/>
            <w:vAlign w:val="center"/>
          </w:tcPr>
          <w:p w14:paraId="26992051" w14:textId="7EABA99E" w:rsidR="00126B81" w:rsidRPr="0067738A" w:rsidRDefault="00126B81" w:rsidP="00126B81">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w:t>
            </w:r>
            <w:r>
              <w:rPr>
                <w:rFonts w:asciiTheme="minorHAnsi" w:hAnsiTheme="minorHAnsi" w:cstheme="minorHAnsi"/>
                <w:i/>
                <w:iCs/>
                <w:sz w:val="16"/>
                <w:szCs w:val="16"/>
              </w:rPr>
              <w:t> </w:t>
            </w:r>
            <w:r w:rsidRPr="0067738A">
              <w:rPr>
                <w:rFonts w:asciiTheme="minorHAnsi" w:hAnsiTheme="minorHAnsi" w:cstheme="minorHAnsi"/>
                <w:i/>
                <w:iCs/>
                <w:sz w:val="16"/>
                <w:szCs w:val="16"/>
              </w:rPr>
              <w:t>tuberculosis</w:t>
            </w:r>
          </w:p>
        </w:tc>
        <w:tc>
          <w:tcPr>
            <w:tcW w:w="1538" w:type="pct"/>
            <w:shd w:val="clear" w:color="auto" w:fill="auto"/>
            <w:vAlign w:val="center"/>
            <w:hideMark/>
          </w:tcPr>
          <w:p w14:paraId="5B798211" w14:textId="414A49D3"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Multidrug-resistant – at least rifampicin- and isoniazid-resistant</w:t>
            </w:r>
            <w:r>
              <w:rPr>
                <w:rFonts w:asciiTheme="minorHAnsi" w:hAnsiTheme="minorHAnsi" w:cstheme="minorHAnsi"/>
                <w:sz w:val="16"/>
                <w:szCs w:val="16"/>
              </w:rPr>
              <w:t xml:space="preserve"> strains</w:t>
            </w:r>
          </w:p>
        </w:tc>
        <w:tc>
          <w:tcPr>
            <w:tcW w:w="372" w:type="pct"/>
            <w:vAlign w:val="center"/>
          </w:tcPr>
          <w:p w14:paraId="5F7F9A52" w14:textId="5D03F8F9"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72" w:type="pct"/>
            <w:vAlign w:val="center"/>
          </w:tcPr>
          <w:p w14:paraId="3D5014F4" w14:textId="6F4FBD63"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4440B453" w14:textId="59A30E33"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0152AC46" w14:textId="32153AE1"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5BA79DEB" w14:textId="28949C00"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48622BD2" w14:textId="4CA974A4"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r>
      <w:tr w:rsidR="00126B81" w:rsidRPr="00A23F87" w14:paraId="4EDBE639" w14:textId="151650DB" w:rsidTr="00126B81">
        <w:trPr>
          <w:trHeight w:val="255"/>
        </w:trPr>
        <w:tc>
          <w:tcPr>
            <w:tcW w:w="1072" w:type="pct"/>
            <w:vMerge w:val="restart"/>
            <w:shd w:val="clear" w:color="auto" w:fill="auto"/>
            <w:vAlign w:val="center"/>
          </w:tcPr>
          <w:p w14:paraId="70D9FFCA" w14:textId="1A971500" w:rsidR="00126B81" w:rsidRPr="0067738A" w:rsidRDefault="00126B81" w:rsidP="00126B81">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Neisseria</w:t>
            </w:r>
            <w:r>
              <w:rPr>
                <w:rFonts w:asciiTheme="minorHAnsi" w:hAnsiTheme="minorHAnsi" w:cstheme="minorHAnsi"/>
                <w:i/>
                <w:iCs/>
                <w:color w:val="auto"/>
                <w:sz w:val="16"/>
                <w:szCs w:val="16"/>
              </w:rPr>
              <w:t> </w:t>
            </w:r>
            <w:r w:rsidRPr="00665F9B">
              <w:rPr>
                <w:rFonts w:asciiTheme="minorHAnsi" w:hAnsiTheme="minorHAnsi" w:cstheme="minorHAnsi"/>
                <w:i/>
                <w:iCs/>
                <w:color w:val="auto"/>
                <w:sz w:val="16"/>
                <w:szCs w:val="16"/>
              </w:rPr>
              <w:t>gonorrhoeae</w:t>
            </w:r>
          </w:p>
        </w:tc>
        <w:tc>
          <w:tcPr>
            <w:tcW w:w="1538" w:type="pct"/>
            <w:shd w:val="clear" w:color="auto" w:fill="auto"/>
            <w:vAlign w:val="center"/>
            <w:hideMark/>
          </w:tcPr>
          <w:p w14:paraId="7636D7A6" w14:textId="6AE3F628" w:rsidR="00126B81" w:rsidRPr="0062794E" w:rsidRDefault="00126B81" w:rsidP="00126B81">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w:t>
            </w:r>
            <w:r>
              <w:rPr>
                <w:rFonts w:asciiTheme="minorHAnsi" w:hAnsiTheme="minorHAnsi" w:cstheme="minorHAnsi"/>
                <w:color w:val="auto"/>
                <w:sz w:val="16"/>
                <w:szCs w:val="16"/>
              </w:rPr>
              <w:t>low-level</w:t>
            </w:r>
            <w:r w:rsidRPr="0062794E">
              <w:rPr>
                <w:rFonts w:asciiTheme="minorHAnsi" w:hAnsiTheme="minorHAnsi" w:cstheme="minorHAnsi"/>
                <w:color w:val="auto"/>
                <w:sz w:val="16"/>
                <w:szCs w:val="16"/>
              </w:rPr>
              <w:t>)</w:t>
            </w:r>
            <w:r>
              <w:rPr>
                <w:rFonts w:asciiTheme="minorHAnsi" w:hAnsiTheme="minorHAnsi" w:cstheme="minorHAnsi"/>
                <w:color w:val="auto"/>
                <w:sz w:val="16"/>
                <w:szCs w:val="16"/>
              </w:rPr>
              <w:t>*</w:t>
            </w:r>
          </w:p>
        </w:tc>
        <w:tc>
          <w:tcPr>
            <w:tcW w:w="372" w:type="pct"/>
            <w:shd w:val="clear" w:color="auto" w:fill="auto"/>
            <w:vAlign w:val="center"/>
          </w:tcPr>
          <w:p w14:paraId="30FBF178" w14:textId="5EF96666" w:rsidR="00126B81" w:rsidRPr="00126B81" w:rsidRDefault="00126B81" w:rsidP="00126B81">
            <w:pPr>
              <w:spacing w:after="0"/>
              <w:jc w:val="center"/>
              <w:rPr>
                <w:rFonts w:cs="Arial"/>
                <w:color w:val="auto"/>
                <w:sz w:val="16"/>
                <w:szCs w:val="16"/>
              </w:rPr>
            </w:pPr>
            <w:r w:rsidRPr="00126B81">
              <w:rPr>
                <w:rFonts w:cs="Arial"/>
                <w:color w:val="000000"/>
                <w:sz w:val="16"/>
                <w:szCs w:val="16"/>
              </w:rPr>
              <w:t>6</w:t>
            </w:r>
          </w:p>
        </w:tc>
        <w:tc>
          <w:tcPr>
            <w:tcW w:w="372" w:type="pct"/>
            <w:shd w:val="clear" w:color="auto" w:fill="auto"/>
            <w:vAlign w:val="center"/>
          </w:tcPr>
          <w:p w14:paraId="4C6B4D4D" w14:textId="6EE5C39A"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shd w:val="clear" w:color="auto" w:fill="auto"/>
            <w:vAlign w:val="center"/>
          </w:tcPr>
          <w:p w14:paraId="4B817277" w14:textId="7E8F1012"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shd w:val="clear" w:color="auto" w:fill="auto"/>
            <w:vAlign w:val="center"/>
          </w:tcPr>
          <w:p w14:paraId="401123DC" w14:textId="315585CE" w:rsidR="00126B81" w:rsidRPr="00126B81" w:rsidRDefault="00126B81" w:rsidP="00126B81">
            <w:pPr>
              <w:spacing w:after="0"/>
              <w:jc w:val="center"/>
              <w:rPr>
                <w:rFonts w:cs="Arial"/>
                <w:color w:val="auto"/>
                <w:sz w:val="16"/>
                <w:szCs w:val="16"/>
              </w:rPr>
            </w:pPr>
            <w:r w:rsidRPr="00126B81">
              <w:rPr>
                <w:rFonts w:cs="Arial"/>
                <w:color w:val="000000"/>
                <w:sz w:val="16"/>
                <w:szCs w:val="16"/>
              </w:rPr>
              <w:t>84</w:t>
            </w:r>
          </w:p>
        </w:tc>
        <w:tc>
          <w:tcPr>
            <w:tcW w:w="426" w:type="pct"/>
            <w:shd w:val="clear" w:color="auto" w:fill="auto"/>
            <w:vAlign w:val="center"/>
          </w:tcPr>
          <w:p w14:paraId="6C998696" w14:textId="11DA2195" w:rsidR="00126B81" w:rsidRPr="00126B81" w:rsidRDefault="00126B81" w:rsidP="00126B81">
            <w:pPr>
              <w:spacing w:after="0"/>
              <w:jc w:val="center"/>
              <w:rPr>
                <w:rFonts w:cs="Arial"/>
                <w:color w:val="auto"/>
                <w:sz w:val="16"/>
                <w:szCs w:val="16"/>
              </w:rPr>
            </w:pPr>
            <w:r w:rsidRPr="00126B81">
              <w:rPr>
                <w:rFonts w:cs="Arial"/>
                <w:color w:val="000000"/>
                <w:sz w:val="16"/>
                <w:szCs w:val="16"/>
              </w:rPr>
              <w:t>14</w:t>
            </w:r>
          </w:p>
        </w:tc>
        <w:tc>
          <w:tcPr>
            <w:tcW w:w="390" w:type="pct"/>
            <w:shd w:val="clear" w:color="auto" w:fill="auto"/>
            <w:vAlign w:val="center"/>
          </w:tcPr>
          <w:p w14:paraId="58CD1643" w14:textId="59B34705" w:rsidR="00126B81" w:rsidRPr="00126B81" w:rsidRDefault="00126B81" w:rsidP="00126B81">
            <w:pPr>
              <w:spacing w:after="0"/>
              <w:jc w:val="center"/>
              <w:rPr>
                <w:rFonts w:cs="Arial"/>
                <w:color w:val="auto"/>
                <w:sz w:val="16"/>
                <w:szCs w:val="16"/>
              </w:rPr>
            </w:pPr>
            <w:r w:rsidRPr="00126B81">
              <w:rPr>
                <w:rFonts w:cs="Arial"/>
                <w:color w:val="000000"/>
                <w:sz w:val="16"/>
                <w:szCs w:val="16"/>
              </w:rPr>
              <w:t>104</w:t>
            </w:r>
          </w:p>
        </w:tc>
      </w:tr>
      <w:tr w:rsidR="00126B81" w:rsidRPr="00A23F87" w14:paraId="7E0B93FD" w14:textId="76F26905" w:rsidTr="00126B81">
        <w:trPr>
          <w:trHeight w:val="255"/>
        </w:trPr>
        <w:tc>
          <w:tcPr>
            <w:tcW w:w="1072" w:type="pct"/>
            <w:vMerge/>
            <w:shd w:val="clear" w:color="auto" w:fill="auto"/>
            <w:vAlign w:val="center"/>
          </w:tcPr>
          <w:p w14:paraId="651C0966" w14:textId="77777777" w:rsidR="00126B81" w:rsidRPr="0067738A" w:rsidRDefault="00126B81" w:rsidP="00126B81">
            <w:pPr>
              <w:spacing w:after="0"/>
              <w:rPr>
                <w:rFonts w:asciiTheme="minorHAnsi" w:hAnsiTheme="minorHAnsi" w:cstheme="minorHAnsi"/>
                <w:i/>
                <w:iCs/>
                <w:sz w:val="16"/>
                <w:szCs w:val="16"/>
              </w:rPr>
            </w:pPr>
          </w:p>
        </w:tc>
        <w:tc>
          <w:tcPr>
            <w:tcW w:w="1538" w:type="pct"/>
            <w:shd w:val="clear" w:color="auto" w:fill="auto"/>
            <w:vAlign w:val="center"/>
          </w:tcPr>
          <w:p w14:paraId="7FA16F15" w14:textId="6CAE5D04" w:rsidR="00126B81" w:rsidRPr="0062794E" w:rsidRDefault="00126B81" w:rsidP="00126B81">
            <w:pPr>
              <w:spacing w:after="0"/>
              <w:rPr>
                <w:rFonts w:asciiTheme="minorHAnsi" w:hAnsiTheme="minorHAnsi" w:cstheme="minorHAnsi"/>
                <w:color w:val="auto"/>
                <w:sz w:val="16"/>
                <w:szCs w:val="16"/>
              </w:rPr>
            </w:pPr>
            <w:r w:rsidRPr="00454A55">
              <w:rPr>
                <w:rFonts w:asciiTheme="minorHAnsi" w:hAnsiTheme="minorHAnsi" w:cstheme="minorHAnsi"/>
                <w:color w:val="auto"/>
                <w:sz w:val="16"/>
                <w:szCs w:val="16"/>
              </w:rPr>
              <w:t>Azithromycin-nonsusceptible (high-level)</w:t>
            </w:r>
            <w:r w:rsidRPr="00454A55">
              <w:rPr>
                <w:rFonts w:asciiTheme="minorHAnsi" w:hAnsiTheme="minorHAnsi" w:cstheme="minorHAnsi"/>
                <w:color w:val="auto"/>
                <w:sz w:val="16"/>
                <w:szCs w:val="16"/>
                <w:vertAlign w:val="superscript"/>
              </w:rPr>
              <w:t>†</w:t>
            </w:r>
          </w:p>
        </w:tc>
        <w:tc>
          <w:tcPr>
            <w:tcW w:w="372" w:type="pct"/>
            <w:shd w:val="clear" w:color="auto" w:fill="auto"/>
            <w:vAlign w:val="center"/>
          </w:tcPr>
          <w:p w14:paraId="6F2F8172" w14:textId="3775C1A2"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372" w:type="pct"/>
            <w:shd w:val="clear" w:color="auto" w:fill="auto"/>
            <w:vAlign w:val="center"/>
          </w:tcPr>
          <w:p w14:paraId="0C85E655" w14:textId="733BCDA5"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shd w:val="clear" w:color="auto" w:fill="auto"/>
            <w:vAlign w:val="center"/>
          </w:tcPr>
          <w:p w14:paraId="07E1FE5C" w14:textId="21E70443"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shd w:val="clear" w:color="auto" w:fill="auto"/>
            <w:vAlign w:val="center"/>
          </w:tcPr>
          <w:p w14:paraId="03E7BABC" w14:textId="7F7BDAED" w:rsidR="00126B81" w:rsidRPr="00126B81" w:rsidRDefault="00126B81" w:rsidP="00126B81">
            <w:pPr>
              <w:spacing w:after="0"/>
              <w:jc w:val="center"/>
              <w:rPr>
                <w:rFonts w:cs="Arial"/>
                <w:color w:val="auto"/>
                <w:sz w:val="16"/>
                <w:szCs w:val="16"/>
              </w:rPr>
            </w:pPr>
            <w:r w:rsidRPr="00126B81">
              <w:rPr>
                <w:rFonts w:cs="Arial"/>
                <w:color w:val="000000"/>
                <w:sz w:val="16"/>
                <w:szCs w:val="16"/>
              </w:rPr>
              <w:t>6</w:t>
            </w:r>
          </w:p>
        </w:tc>
        <w:tc>
          <w:tcPr>
            <w:tcW w:w="426" w:type="pct"/>
            <w:shd w:val="clear" w:color="auto" w:fill="auto"/>
            <w:vAlign w:val="center"/>
          </w:tcPr>
          <w:p w14:paraId="6BF37152" w14:textId="5A1980D4"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shd w:val="clear" w:color="auto" w:fill="auto"/>
            <w:vAlign w:val="center"/>
          </w:tcPr>
          <w:p w14:paraId="754F4B60" w14:textId="2E7305AB" w:rsidR="00126B81" w:rsidRPr="00126B81" w:rsidRDefault="00126B81" w:rsidP="00126B81">
            <w:pPr>
              <w:spacing w:after="0"/>
              <w:jc w:val="center"/>
              <w:rPr>
                <w:rFonts w:cs="Arial"/>
                <w:color w:val="auto"/>
                <w:sz w:val="16"/>
                <w:szCs w:val="16"/>
              </w:rPr>
            </w:pPr>
            <w:r w:rsidRPr="00126B81">
              <w:rPr>
                <w:rFonts w:cs="Arial"/>
                <w:color w:val="000000"/>
                <w:sz w:val="16"/>
                <w:szCs w:val="16"/>
              </w:rPr>
              <w:t>7</w:t>
            </w:r>
          </w:p>
        </w:tc>
      </w:tr>
      <w:tr w:rsidR="00126B81" w:rsidRPr="00A23F87" w14:paraId="33D3E95C" w14:textId="2C4EC399" w:rsidTr="00126B81">
        <w:trPr>
          <w:trHeight w:val="255"/>
        </w:trPr>
        <w:tc>
          <w:tcPr>
            <w:tcW w:w="1072" w:type="pct"/>
            <w:vMerge/>
            <w:shd w:val="clear" w:color="auto" w:fill="auto"/>
            <w:vAlign w:val="center"/>
          </w:tcPr>
          <w:p w14:paraId="1D394354" w14:textId="77777777" w:rsidR="00126B81" w:rsidRPr="0067738A" w:rsidRDefault="00126B81" w:rsidP="00126B81">
            <w:pPr>
              <w:spacing w:after="0"/>
              <w:rPr>
                <w:rFonts w:cstheme="minorHAnsi"/>
                <w:i/>
                <w:iCs/>
                <w:sz w:val="16"/>
                <w:szCs w:val="16"/>
              </w:rPr>
            </w:pPr>
          </w:p>
        </w:tc>
        <w:tc>
          <w:tcPr>
            <w:tcW w:w="1538" w:type="pct"/>
            <w:shd w:val="clear" w:color="auto" w:fill="auto"/>
            <w:vAlign w:val="center"/>
          </w:tcPr>
          <w:p w14:paraId="38D8AF14" w14:textId="377AF36C" w:rsidR="00126B81" w:rsidRPr="0062794E" w:rsidRDefault="00126B81" w:rsidP="00126B81">
            <w:pPr>
              <w:spacing w:after="0"/>
              <w:rPr>
                <w:rFonts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372" w:type="pct"/>
            <w:shd w:val="clear" w:color="auto" w:fill="auto"/>
            <w:vAlign w:val="center"/>
          </w:tcPr>
          <w:p w14:paraId="6BC169A1" w14:textId="5CB86D5E"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72" w:type="pct"/>
            <w:shd w:val="clear" w:color="auto" w:fill="auto"/>
            <w:vAlign w:val="center"/>
          </w:tcPr>
          <w:p w14:paraId="75FE3DBF" w14:textId="3D824F26"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shd w:val="clear" w:color="auto" w:fill="auto"/>
            <w:vAlign w:val="center"/>
          </w:tcPr>
          <w:p w14:paraId="3593B6C2" w14:textId="223E1095"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shd w:val="clear" w:color="auto" w:fill="auto"/>
            <w:vAlign w:val="center"/>
          </w:tcPr>
          <w:p w14:paraId="7ED6F961" w14:textId="4F2FDE72"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426" w:type="pct"/>
            <w:shd w:val="clear" w:color="auto" w:fill="auto"/>
            <w:vAlign w:val="center"/>
          </w:tcPr>
          <w:p w14:paraId="1829F454" w14:textId="0B563703"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390" w:type="pct"/>
            <w:shd w:val="clear" w:color="auto" w:fill="auto"/>
            <w:vAlign w:val="center"/>
          </w:tcPr>
          <w:p w14:paraId="1C8EF82F" w14:textId="7C2C6310" w:rsidR="00126B81" w:rsidRPr="00126B81" w:rsidRDefault="00126B81" w:rsidP="00126B81">
            <w:pPr>
              <w:spacing w:after="0"/>
              <w:jc w:val="center"/>
              <w:rPr>
                <w:rFonts w:cs="Arial"/>
                <w:color w:val="auto"/>
                <w:sz w:val="16"/>
                <w:szCs w:val="16"/>
              </w:rPr>
            </w:pPr>
            <w:r w:rsidRPr="00126B81">
              <w:rPr>
                <w:rFonts w:cs="Arial"/>
                <w:color w:val="000000"/>
                <w:sz w:val="16"/>
                <w:szCs w:val="16"/>
              </w:rPr>
              <w:t>2</w:t>
            </w:r>
          </w:p>
        </w:tc>
      </w:tr>
      <w:tr w:rsidR="00126B81" w:rsidRPr="00A23F87" w14:paraId="6B081FE4" w14:textId="339F84F8" w:rsidTr="00126B81">
        <w:trPr>
          <w:trHeight w:val="255"/>
        </w:trPr>
        <w:tc>
          <w:tcPr>
            <w:tcW w:w="1072" w:type="pct"/>
            <w:vMerge/>
            <w:shd w:val="clear" w:color="auto" w:fill="auto"/>
            <w:vAlign w:val="center"/>
          </w:tcPr>
          <w:p w14:paraId="57E21D73" w14:textId="77777777" w:rsidR="00126B81" w:rsidRPr="0067738A" w:rsidRDefault="00126B81" w:rsidP="00126B81">
            <w:pPr>
              <w:spacing w:after="0"/>
              <w:rPr>
                <w:rFonts w:asciiTheme="minorHAnsi" w:hAnsiTheme="minorHAnsi" w:cstheme="minorHAnsi"/>
                <w:i/>
                <w:iCs/>
                <w:sz w:val="16"/>
                <w:szCs w:val="16"/>
              </w:rPr>
            </w:pPr>
          </w:p>
        </w:tc>
        <w:tc>
          <w:tcPr>
            <w:tcW w:w="1538" w:type="pct"/>
            <w:shd w:val="clear" w:color="auto" w:fill="auto"/>
            <w:vAlign w:val="center"/>
          </w:tcPr>
          <w:p w14:paraId="1890A450" w14:textId="26C6097F" w:rsidR="00126B81" w:rsidRPr="0062794E" w:rsidRDefault="00126B81" w:rsidP="00126B81">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 and azithromycin</w:t>
            </w:r>
            <w:r>
              <w:rPr>
                <w:rFonts w:asciiTheme="minorHAnsi" w:hAnsiTheme="minorHAnsi" w:cstheme="minorHAnsi"/>
                <w:color w:val="auto"/>
                <w:sz w:val="16"/>
                <w:szCs w:val="16"/>
              </w:rPr>
              <w:t>-</w:t>
            </w:r>
            <w:r w:rsidRPr="0062794E">
              <w:rPr>
                <w:rFonts w:asciiTheme="minorHAnsi" w:hAnsiTheme="minorHAnsi" w:cstheme="minorHAnsi"/>
                <w:color w:val="auto"/>
                <w:sz w:val="16"/>
                <w:szCs w:val="16"/>
              </w:rPr>
              <w:t>nonsusceptible</w:t>
            </w:r>
          </w:p>
        </w:tc>
        <w:tc>
          <w:tcPr>
            <w:tcW w:w="372" w:type="pct"/>
            <w:shd w:val="clear" w:color="auto" w:fill="auto"/>
            <w:vAlign w:val="center"/>
          </w:tcPr>
          <w:p w14:paraId="7FFC5B3D" w14:textId="4E76A5D7"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72" w:type="pct"/>
            <w:shd w:val="clear" w:color="auto" w:fill="auto"/>
            <w:vAlign w:val="center"/>
          </w:tcPr>
          <w:p w14:paraId="0F452C9F" w14:textId="7C4AAA56"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shd w:val="clear" w:color="auto" w:fill="auto"/>
            <w:vAlign w:val="center"/>
          </w:tcPr>
          <w:p w14:paraId="6BCD942B" w14:textId="57A394CC"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shd w:val="clear" w:color="auto" w:fill="auto"/>
            <w:vAlign w:val="center"/>
          </w:tcPr>
          <w:p w14:paraId="48BA2F9B" w14:textId="1BDAF274" w:rsidR="00126B81" w:rsidRPr="00126B81" w:rsidRDefault="00126B81" w:rsidP="00126B81">
            <w:pPr>
              <w:spacing w:after="0"/>
              <w:jc w:val="center"/>
              <w:rPr>
                <w:rFonts w:cs="Arial"/>
                <w:color w:val="auto"/>
                <w:sz w:val="16"/>
                <w:szCs w:val="16"/>
              </w:rPr>
            </w:pPr>
            <w:r w:rsidRPr="00126B81">
              <w:rPr>
                <w:rFonts w:cs="Arial"/>
                <w:color w:val="auto"/>
                <w:sz w:val="16"/>
                <w:szCs w:val="16"/>
              </w:rPr>
              <w:t>2</w:t>
            </w:r>
          </w:p>
        </w:tc>
        <w:tc>
          <w:tcPr>
            <w:tcW w:w="426" w:type="pct"/>
            <w:shd w:val="clear" w:color="auto" w:fill="auto"/>
            <w:vAlign w:val="center"/>
          </w:tcPr>
          <w:p w14:paraId="29C11C0F" w14:textId="01457AA2"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shd w:val="clear" w:color="auto" w:fill="auto"/>
            <w:vAlign w:val="center"/>
          </w:tcPr>
          <w:p w14:paraId="705E419D" w14:textId="7E299D69" w:rsidR="00126B81" w:rsidRPr="00126B81" w:rsidRDefault="00126B81" w:rsidP="00126B81">
            <w:pPr>
              <w:spacing w:after="0"/>
              <w:jc w:val="center"/>
              <w:rPr>
                <w:rFonts w:cs="Arial"/>
                <w:color w:val="auto"/>
                <w:sz w:val="16"/>
                <w:szCs w:val="16"/>
              </w:rPr>
            </w:pPr>
            <w:r w:rsidRPr="00126B81">
              <w:rPr>
                <w:rFonts w:cs="Arial"/>
                <w:color w:val="auto"/>
                <w:sz w:val="16"/>
                <w:szCs w:val="16"/>
              </w:rPr>
              <w:t>2</w:t>
            </w:r>
          </w:p>
        </w:tc>
      </w:tr>
      <w:tr w:rsidR="009929C6" w:rsidRPr="00A23F87" w14:paraId="3E9BAB27" w14:textId="77777777" w:rsidTr="00126B81">
        <w:trPr>
          <w:trHeight w:val="255"/>
        </w:trPr>
        <w:tc>
          <w:tcPr>
            <w:tcW w:w="1072" w:type="pct"/>
            <w:vMerge/>
            <w:shd w:val="clear" w:color="auto" w:fill="auto"/>
            <w:vAlign w:val="center"/>
          </w:tcPr>
          <w:p w14:paraId="34352B6A" w14:textId="77777777" w:rsidR="009929C6" w:rsidRPr="00DF5685" w:rsidRDefault="009929C6" w:rsidP="00E3159C">
            <w:pPr>
              <w:spacing w:after="0"/>
              <w:rPr>
                <w:rFonts w:cstheme="minorHAnsi"/>
                <w:i/>
                <w:iCs/>
                <w:sz w:val="16"/>
                <w:szCs w:val="16"/>
              </w:rPr>
            </w:pPr>
          </w:p>
        </w:tc>
        <w:tc>
          <w:tcPr>
            <w:tcW w:w="1538" w:type="pct"/>
            <w:shd w:val="clear" w:color="auto" w:fill="auto"/>
            <w:vAlign w:val="center"/>
          </w:tcPr>
          <w:p w14:paraId="76CF5AD2" w14:textId="343C6D31" w:rsidR="009929C6" w:rsidRPr="00454A55" w:rsidRDefault="009929C6" w:rsidP="00E3159C">
            <w:pPr>
              <w:spacing w:after="0"/>
              <w:rPr>
                <w:rFonts w:cstheme="minorHAnsi"/>
                <w:sz w:val="16"/>
                <w:szCs w:val="16"/>
              </w:rPr>
            </w:pPr>
            <w:r w:rsidRPr="00454A55">
              <w:rPr>
                <w:rFonts w:cstheme="minorHAnsi"/>
                <w:sz w:val="16"/>
                <w:szCs w:val="16"/>
              </w:rPr>
              <w:t>Gentamicin-resistant</w:t>
            </w:r>
            <w:r w:rsidR="00454A55" w:rsidRPr="00454A55">
              <w:rPr>
                <w:rFonts w:cstheme="minorHAnsi"/>
                <w:sz w:val="16"/>
                <w:szCs w:val="16"/>
                <w:vertAlign w:val="superscript"/>
              </w:rPr>
              <w:t>§</w:t>
            </w:r>
          </w:p>
        </w:tc>
        <w:tc>
          <w:tcPr>
            <w:tcW w:w="372" w:type="pct"/>
            <w:shd w:val="clear" w:color="auto" w:fill="auto"/>
            <w:vAlign w:val="center"/>
          </w:tcPr>
          <w:p w14:paraId="0BDC17EA" w14:textId="42965772"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c>
          <w:tcPr>
            <w:tcW w:w="372" w:type="pct"/>
            <w:shd w:val="clear" w:color="auto" w:fill="auto"/>
            <w:vAlign w:val="center"/>
          </w:tcPr>
          <w:p w14:paraId="158E1599" w14:textId="1CA5835D"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c>
          <w:tcPr>
            <w:tcW w:w="322" w:type="pct"/>
            <w:shd w:val="clear" w:color="auto" w:fill="auto"/>
            <w:vAlign w:val="center"/>
          </w:tcPr>
          <w:p w14:paraId="06DF3ACB" w14:textId="14AD3D30"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c>
          <w:tcPr>
            <w:tcW w:w="508" w:type="pct"/>
            <w:shd w:val="clear" w:color="auto" w:fill="auto"/>
            <w:vAlign w:val="center"/>
          </w:tcPr>
          <w:p w14:paraId="3CDF37AB" w14:textId="551108F8"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c>
          <w:tcPr>
            <w:tcW w:w="426" w:type="pct"/>
            <w:shd w:val="clear" w:color="auto" w:fill="auto"/>
            <w:vAlign w:val="center"/>
          </w:tcPr>
          <w:p w14:paraId="5A675E41" w14:textId="0991E438"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c>
          <w:tcPr>
            <w:tcW w:w="390" w:type="pct"/>
            <w:shd w:val="clear" w:color="auto" w:fill="auto"/>
            <w:vAlign w:val="center"/>
          </w:tcPr>
          <w:p w14:paraId="4A97DA39" w14:textId="3CECEED1" w:rsidR="009929C6" w:rsidRPr="00126B81" w:rsidRDefault="009929C6" w:rsidP="00126B81">
            <w:pPr>
              <w:spacing w:after="0"/>
              <w:jc w:val="center"/>
              <w:rPr>
                <w:rFonts w:cs="Arial"/>
                <w:color w:val="000000"/>
                <w:sz w:val="16"/>
                <w:szCs w:val="16"/>
              </w:rPr>
            </w:pPr>
            <w:r w:rsidRPr="00126B81">
              <w:rPr>
                <w:rFonts w:cs="Arial"/>
                <w:color w:val="000000"/>
                <w:sz w:val="16"/>
                <w:szCs w:val="16"/>
              </w:rPr>
              <w:t>0</w:t>
            </w:r>
          </w:p>
        </w:tc>
      </w:tr>
      <w:tr w:rsidR="00126B81" w:rsidRPr="00A23F87" w14:paraId="03DE7EE4" w14:textId="77777777" w:rsidTr="00126B81">
        <w:trPr>
          <w:trHeight w:val="255"/>
        </w:trPr>
        <w:tc>
          <w:tcPr>
            <w:tcW w:w="1072" w:type="pct"/>
            <w:shd w:val="clear" w:color="auto" w:fill="auto"/>
            <w:vAlign w:val="center"/>
          </w:tcPr>
          <w:p w14:paraId="7F88AB14" w14:textId="3E1F497F" w:rsidR="00126B81" w:rsidRPr="0067738A" w:rsidRDefault="00126B81" w:rsidP="00126B81">
            <w:pPr>
              <w:spacing w:after="0"/>
              <w:rPr>
                <w:rFonts w:cstheme="minorHAnsi"/>
                <w:i/>
                <w:iCs/>
                <w:sz w:val="16"/>
                <w:szCs w:val="16"/>
              </w:rPr>
            </w:pPr>
            <w:r w:rsidRPr="00DF5685">
              <w:rPr>
                <w:rFonts w:cstheme="minorHAnsi"/>
                <w:i/>
                <w:iCs/>
                <w:sz w:val="16"/>
                <w:szCs w:val="16"/>
              </w:rPr>
              <w:t>Neisseria meningitidis</w:t>
            </w:r>
          </w:p>
        </w:tc>
        <w:tc>
          <w:tcPr>
            <w:tcW w:w="1538" w:type="pct"/>
            <w:shd w:val="clear" w:color="auto" w:fill="auto"/>
            <w:vAlign w:val="center"/>
          </w:tcPr>
          <w:p w14:paraId="391812BE" w14:textId="6383890F" w:rsidR="00126B81" w:rsidRPr="00454A55" w:rsidRDefault="00126B81" w:rsidP="00126B81">
            <w:pPr>
              <w:spacing w:after="0"/>
              <w:rPr>
                <w:rFonts w:cstheme="minorHAnsi"/>
                <w:sz w:val="16"/>
                <w:szCs w:val="16"/>
              </w:rPr>
            </w:pPr>
            <w:r w:rsidRPr="00454A55">
              <w:rPr>
                <w:rFonts w:cstheme="minorHAnsi"/>
                <w:sz w:val="16"/>
                <w:szCs w:val="16"/>
              </w:rPr>
              <w:t>Ciprofloxacin-nonsusceptible</w:t>
            </w:r>
            <w:r w:rsidRPr="00454A55">
              <w:rPr>
                <w:rFonts w:cstheme="minorHAnsi"/>
                <w:sz w:val="16"/>
                <w:szCs w:val="16"/>
                <w:vertAlign w:val="superscript"/>
              </w:rPr>
              <w:t>§</w:t>
            </w:r>
          </w:p>
        </w:tc>
        <w:tc>
          <w:tcPr>
            <w:tcW w:w="372" w:type="pct"/>
            <w:shd w:val="clear" w:color="auto" w:fill="auto"/>
            <w:vAlign w:val="center"/>
          </w:tcPr>
          <w:p w14:paraId="6B93D79D" w14:textId="1E771B10" w:rsidR="00126B81" w:rsidRPr="00126B81" w:rsidRDefault="00126B81" w:rsidP="00126B81">
            <w:pPr>
              <w:spacing w:after="0"/>
              <w:jc w:val="center"/>
              <w:rPr>
                <w:rFonts w:cs="Arial"/>
                <w:color w:val="000000"/>
                <w:sz w:val="16"/>
                <w:szCs w:val="16"/>
              </w:rPr>
            </w:pPr>
            <w:r w:rsidRPr="00126B81">
              <w:rPr>
                <w:rFonts w:cs="Arial"/>
                <w:color w:val="000000"/>
                <w:sz w:val="16"/>
                <w:szCs w:val="16"/>
              </w:rPr>
              <w:t>0</w:t>
            </w:r>
          </w:p>
        </w:tc>
        <w:tc>
          <w:tcPr>
            <w:tcW w:w="372" w:type="pct"/>
            <w:shd w:val="clear" w:color="auto" w:fill="auto"/>
            <w:vAlign w:val="center"/>
          </w:tcPr>
          <w:p w14:paraId="21C3A503" w14:textId="2E04E1D0" w:rsidR="00126B81" w:rsidRPr="00126B81" w:rsidRDefault="00126B81" w:rsidP="00126B81">
            <w:pPr>
              <w:spacing w:after="0"/>
              <w:jc w:val="center"/>
              <w:rPr>
                <w:rFonts w:cs="Arial"/>
                <w:color w:val="000000"/>
                <w:sz w:val="16"/>
                <w:szCs w:val="16"/>
              </w:rPr>
            </w:pPr>
            <w:r w:rsidRPr="00126B81">
              <w:rPr>
                <w:rFonts w:cs="Arial"/>
                <w:color w:val="000000"/>
                <w:sz w:val="16"/>
                <w:szCs w:val="16"/>
              </w:rPr>
              <w:t>0</w:t>
            </w:r>
          </w:p>
        </w:tc>
        <w:tc>
          <w:tcPr>
            <w:tcW w:w="322" w:type="pct"/>
            <w:shd w:val="clear" w:color="auto" w:fill="auto"/>
            <w:vAlign w:val="center"/>
          </w:tcPr>
          <w:p w14:paraId="699E2B0B" w14:textId="1C4E4C2A" w:rsidR="00126B81" w:rsidRPr="00126B81" w:rsidRDefault="00126B81" w:rsidP="00126B81">
            <w:pPr>
              <w:spacing w:after="0"/>
              <w:jc w:val="center"/>
              <w:rPr>
                <w:rFonts w:cs="Arial"/>
                <w:color w:val="000000"/>
                <w:sz w:val="16"/>
                <w:szCs w:val="16"/>
              </w:rPr>
            </w:pPr>
            <w:r w:rsidRPr="00126B81">
              <w:rPr>
                <w:rFonts w:cs="Arial"/>
                <w:color w:val="000000"/>
                <w:sz w:val="16"/>
                <w:szCs w:val="16"/>
              </w:rPr>
              <w:t>0</w:t>
            </w:r>
          </w:p>
        </w:tc>
        <w:tc>
          <w:tcPr>
            <w:tcW w:w="508" w:type="pct"/>
            <w:shd w:val="clear" w:color="auto" w:fill="auto"/>
            <w:vAlign w:val="center"/>
          </w:tcPr>
          <w:p w14:paraId="73E645B8" w14:textId="7F5024D8" w:rsidR="00126B81" w:rsidRPr="00126B81" w:rsidRDefault="00126B81" w:rsidP="00126B81">
            <w:pPr>
              <w:spacing w:after="0"/>
              <w:jc w:val="center"/>
              <w:rPr>
                <w:rFonts w:cs="Arial"/>
                <w:color w:val="000000"/>
                <w:sz w:val="16"/>
                <w:szCs w:val="16"/>
              </w:rPr>
            </w:pPr>
            <w:r w:rsidRPr="00126B81">
              <w:rPr>
                <w:rFonts w:cs="Arial"/>
                <w:color w:val="000000"/>
                <w:sz w:val="16"/>
                <w:szCs w:val="16"/>
              </w:rPr>
              <w:t>1</w:t>
            </w:r>
          </w:p>
        </w:tc>
        <w:tc>
          <w:tcPr>
            <w:tcW w:w="426" w:type="pct"/>
            <w:shd w:val="clear" w:color="auto" w:fill="auto"/>
            <w:vAlign w:val="center"/>
          </w:tcPr>
          <w:p w14:paraId="640DA64B" w14:textId="31A629B7" w:rsidR="00126B81" w:rsidRPr="00126B81" w:rsidRDefault="00126B81" w:rsidP="00126B81">
            <w:pPr>
              <w:spacing w:after="0"/>
              <w:jc w:val="center"/>
              <w:rPr>
                <w:rFonts w:cs="Arial"/>
                <w:color w:val="000000"/>
                <w:sz w:val="16"/>
                <w:szCs w:val="16"/>
              </w:rPr>
            </w:pPr>
            <w:r w:rsidRPr="00126B81">
              <w:rPr>
                <w:rFonts w:cs="Arial"/>
                <w:color w:val="000000"/>
                <w:sz w:val="16"/>
                <w:szCs w:val="16"/>
              </w:rPr>
              <w:t>0</w:t>
            </w:r>
          </w:p>
        </w:tc>
        <w:tc>
          <w:tcPr>
            <w:tcW w:w="390" w:type="pct"/>
            <w:shd w:val="clear" w:color="auto" w:fill="auto"/>
            <w:vAlign w:val="center"/>
          </w:tcPr>
          <w:p w14:paraId="7AB16E39" w14:textId="2EFCBB71" w:rsidR="00126B81" w:rsidRPr="00126B81" w:rsidRDefault="00126B81" w:rsidP="00126B81">
            <w:pPr>
              <w:spacing w:after="0"/>
              <w:jc w:val="center"/>
              <w:rPr>
                <w:rFonts w:cs="Arial"/>
                <w:color w:val="000000"/>
                <w:sz w:val="16"/>
                <w:szCs w:val="16"/>
              </w:rPr>
            </w:pPr>
            <w:r w:rsidRPr="00126B81">
              <w:rPr>
                <w:rFonts w:cs="Arial"/>
                <w:color w:val="000000"/>
                <w:sz w:val="16"/>
                <w:szCs w:val="16"/>
              </w:rPr>
              <w:t>1</w:t>
            </w:r>
          </w:p>
        </w:tc>
      </w:tr>
      <w:tr w:rsidR="00126B81" w:rsidRPr="00A23F87" w14:paraId="5B9B7D9B" w14:textId="2DEB66C1" w:rsidTr="00126B81">
        <w:trPr>
          <w:trHeight w:val="255"/>
        </w:trPr>
        <w:tc>
          <w:tcPr>
            <w:tcW w:w="1072" w:type="pct"/>
            <w:vMerge w:val="restart"/>
            <w:shd w:val="clear" w:color="auto" w:fill="auto"/>
            <w:vAlign w:val="center"/>
          </w:tcPr>
          <w:p w14:paraId="31BC5169" w14:textId="6A708BFC" w:rsidR="00126B81" w:rsidRPr="0067738A" w:rsidRDefault="00126B81" w:rsidP="00126B81">
            <w:pPr>
              <w:spacing w:after="0"/>
              <w:rPr>
                <w:rFonts w:cstheme="minorHAnsi"/>
                <w:i/>
                <w:iCs/>
                <w:sz w:val="16"/>
                <w:szCs w:val="16"/>
              </w:rPr>
            </w:pPr>
            <w:r>
              <w:rPr>
                <w:rFonts w:cstheme="minorHAnsi"/>
                <w:i/>
                <w:iCs/>
                <w:sz w:val="16"/>
                <w:szCs w:val="16"/>
              </w:rPr>
              <w:t>Pseudomonas aeruginosa</w:t>
            </w:r>
          </w:p>
        </w:tc>
        <w:tc>
          <w:tcPr>
            <w:tcW w:w="1538" w:type="pct"/>
            <w:shd w:val="clear" w:color="auto" w:fill="auto"/>
            <w:vAlign w:val="center"/>
          </w:tcPr>
          <w:p w14:paraId="208BEC0F" w14:textId="77777777" w:rsidR="00126B81" w:rsidRPr="0067738A" w:rsidRDefault="00126B81" w:rsidP="00126B81">
            <w:pPr>
              <w:spacing w:after="0"/>
              <w:rPr>
                <w:rFonts w:cstheme="minorHAnsi"/>
                <w:sz w:val="16"/>
                <w:szCs w:val="16"/>
              </w:rPr>
            </w:pPr>
            <w:r>
              <w:rPr>
                <w:rFonts w:cstheme="minorHAnsi"/>
                <w:sz w:val="16"/>
                <w:szCs w:val="16"/>
              </w:rPr>
              <w:t>Carbapenemase-producing</w:t>
            </w:r>
          </w:p>
        </w:tc>
        <w:tc>
          <w:tcPr>
            <w:tcW w:w="372" w:type="pct"/>
            <w:vAlign w:val="center"/>
          </w:tcPr>
          <w:p w14:paraId="32EBB6CB" w14:textId="39E8F0F1" w:rsidR="00126B81" w:rsidRPr="00126B81" w:rsidRDefault="00126B81" w:rsidP="00126B81">
            <w:pPr>
              <w:spacing w:after="0"/>
              <w:jc w:val="center"/>
              <w:rPr>
                <w:rFonts w:cs="Arial"/>
                <w:color w:val="auto"/>
                <w:sz w:val="16"/>
                <w:szCs w:val="16"/>
              </w:rPr>
            </w:pPr>
            <w:r w:rsidRPr="00126B81">
              <w:rPr>
                <w:rFonts w:cs="Arial"/>
                <w:color w:val="000000"/>
                <w:sz w:val="16"/>
                <w:szCs w:val="16"/>
              </w:rPr>
              <w:t>6</w:t>
            </w:r>
          </w:p>
        </w:tc>
        <w:tc>
          <w:tcPr>
            <w:tcW w:w="372" w:type="pct"/>
            <w:vAlign w:val="center"/>
          </w:tcPr>
          <w:p w14:paraId="17D05E31" w14:textId="3F7EFD2A"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2FBA4C7A" w14:textId="28B59319"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1914B386" w14:textId="15EAA8E9"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426" w:type="pct"/>
            <w:vAlign w:val="center"/>
          </w:tcPr>
          <w:p w14:paraId="4A37CEEE" w14:textId="5C0017ED"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5A0A6397" w14:textId="2318B8C5" w:rsidR="00126B81" w:rsidRPr="00126B81" w:rsidRDefault="00126B81" w:rsidP="00126B81">
            <w:pPr>
              <w:spacing w:after="0"/>
              <w:jc w:val="center"/>
              <w:rPr>
                <w:rFonts w:cs="Arial"/>
                <w:color w:val="auto"/>
                <w:sz w:val="16"/>
                <w:szCs w:val="16"/>
              </w:rPr>
            </w:pPr>
            <w:r w:rsidRPr="00126B81">
              <w:rPr>
                <w:rFonts w:cs="Arial"/>
                <w:color w:val="000000"/>
                <w:sz w:val="16"/>
                <w:szCs w:val="16"/>
              </w:rPr>
              <w:t>7</w:t>
            </w:r>
          </w:p>
        </w:tc>
      </w:tr>
      <w:tr w:rsidR="00126B81" w:rsidRPr="00A23F87" w14:paraId="27460A81" w14:textId="1A75DA97" w:rsidTr="00126B81">
        <w:trPr>
          <w:trHeight w:val="255"/>
        </w:trPr>
        <w:tc>
          <w:tcPr>
            <w:tcW w:w="1072" w:type="pct"/>
            <w:vMerge/>
            <w:shd w:val="clear" w:color="auto" w:fill="auto"/>
            <w:vAlign w:val="center"/>
          </w:tcPr>
          <w:p w14:paraId="589B7CF4" w14:textId="77777777" w:rsidR="00126B81" w:rsidRDefault="00126B81" w:rsidP="00126B81">
            <w:pPr>
              <w:spacing w:after="0"/>
              <w:rPr>
                <w:rFonts w:cstheme="minorHAnsi"/>
                <w:i/>
                <w:iCs/>
                <w:sz w:val="16"/>
                <w:szCs w:val="16"/>
              </w:rPr>
            </w:pPr>
          </w:p>
        </w:tc>
        <w:tc>
          <w:tcPr>
            <w:tcW w:w="1538" w:type="pct"/>
            <w:shd w:val="clear" w:color="auto" w:fill="auto"/>
            <w:vAlign w:val="center"/>
          </w:tcPr>
          <w:p w14:paraId="60158BE8" w14:textId="1D34D202" w:rsidR="00126B81" w:rsidRDefault="00126B81" w:rsidP="00126B81">
            <w:pPr>
              <w:spacing w:after="0"/>
              <w:rPr>
                <w:rFonts w:cstheme="minorHAnsi"/>
                <w:sz w:val="16"/>
                <w:szCs w:val="16"/>
              </w:rPr>
            </w:pPr>
            <w:r w:rsidRPr="0067738A">
              <w:rPr>
                <w:rFonts w:asciiTheme="minorHAnsi" w:hAnsiTheme="minorHAnsi" w:cstheme="minorHAnsi"/>
                <w:sz w:val="16"/>
                <w:szCs w:val="16"/>
              </w:rPr>
              <w:t>Carbapenemase</w:t>
            </w:r>
            <w:r>
              <w:rPr>
                <w:rFonts w:asciiTheme="minorHAnsi" w:hAnsiTheme="minorHAnsi" w:cstheme="minorHAnsi"/>
                <w:sz w:val="16"/>
                <w:szCs w:val="16"/>
              </w:rPr>
              <w:t>-</w:t>
            </w:r>
            <w:r w:rsidRPr="0067738A">
              <w:rPr>
                <w:rFonts w:asciiTheme="minorHAnsi" w:hAnsiTheme="minorHAnsi" w:cstheme="minorHAnsi"/>
                <w:sz w:val="16"/>
                <w:szCs w:val="16"/>
              </w:rPr>
              <w:t xml:space="preserve"> and ribosomal methyltransferase-producing </w:t>
            </w:r>
          </w:p>
        </w:tc>
        <w:tc>
          <w:tcPr>
            <w:tcW w:w="372" w:type="pct"/>
            <w:vAlign w:val="center"/>
          </w:tcPr>
          <w:p w14:paraId="35A5395F" w14:textId="580F7725" w:rsidR="00126B81" w:rsidRPr="00126B81" w:rsidRDefault="00126B81" w:rsidP="00126B81">
            <w:pPr>
              <w:spacing w:after="0"/>
              <w:jc w:val="center"/>
              <w:rPr>
                <w:rFonts w:cs="Arial"/>
                <w:color w:val="auto"/>
                <w:sz w:val="16"/>
                <w:szCs w:val="16"/>
              </w:rPr>
            </w:pPr>
            <w:r w:rsidRPr="00126B81">
              <w:rPr>
                <w:rFonts w:cs="Arial"/>
                <w:color w:val="000000"/>
                <w:sz w:val="16"/>
                <w:szCs w:val="16"/>
              </w:rPr>
              <w:t>3</w:t>
            </w:r>
          </w:p>
        </w:tc>
        <w:tc>
          <w:tcPr>
            <w:tcW w:w="372" w:type="pct"/>
            <w:vAlign w:val="center"/>
          </w:tcPr>
          <w:p w14:paraId="1E96AF2E" w14:textId="04C67031"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15CB3DFF" w14:textId="3D56CF41"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311621A6" w14:textId="7FDABD3D"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3915B81E" w14:textId="1C585678"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1145366F" w14:textId="282DA483" w:rsidR="00126B81" w:rsidRPr="00126B81" w:rsidRDefault="00126B81" w:rsidP="00126B81">
            <w:pPr>
              <w:spacing w:after="0"/>
              <w:jc w:val="center"/>
              <w:rPr>
                <w:rFonts w:cs="Arial"/>
                <w:color w:val="auto"/>
                <w:sz w:val="16"/>
                <w:szCs w:val="16"/>
              </w:rPr>
            </w:pPr>
            <w:r w:rsidRPr="00126B81">
              <w:rPr>
                <w:rFonts w:cs="Arial"/>
                <w:color w:val="000000"/>
                <w:sz w:val="16"/>
                <w:szCs w:val="16"/>
              </w:rPr>
              <w:t>3</w:t>
            </w:r>
          </w:p>
        </w:tc>
      </w:tr>
      <w:tr w:rsidR="00126B81" w:rsidRPr="00A23F87" w14:paraId="4430882E" w14:textId="2365A21D" w:rsidTr="00126B81">
        <w:trPr>
          <w:trHeight w:val="255"/>
        </w:trPr>
        <w:tc>
          <w:tcPr>
            <w:tcW w:w="1072" w:type="pct"/>
            <w:shd w:val="clear" w:color="auto" w:fill="auto"/>
            <w:vAlign w:val="center"/>
          </w:tcPr>
          <w:p w14:paraId="772E96C5" w14:textId="77777777" w:rsidR="00126B81" w:rsidRPr="0067738A" w:rsidRDefault="00126B81" w:rsidP="00126B81">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538" w:type="pct"/>
            <w:shd w:val="clear" w:color="auto" w:fill="auto"/>
            <w:vAlign w:val="center"/>
            <w:hideMark/>
          </w:tcPr>
          <w:p w14:paraId="515B003F" w14:textId="6450ACAF"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Ceftriaxone</w:t>
            </w:r>
            <w:r>
              <w:rPr>
                <w:rFonts w:asciiTheme="minorHAnsi" w:hAnsiTheme="minorHAnsi" w:cstheme="minorHAnsi"/>
                <w:sz w:val="16"/>
                <w:szCs w:val="16"/>
              </w:rPr>
              <w:t>-</w:t>
            </w:r>
            <w:r w:rsidRPr="0067738A">
              <w:rPr>
                <w:rFonts w:asciiTheme="minorHAnsi" w:hAnsiTheme="minorHAnsi" w:cstheme="minorHAnsi"/>
                <w:sz w:val="16"/>
                <w:szCs w:val="16"/>
              </w:rPr>
              <w:t>nonsusceptible</w:t>
            </w:r>
          </w:p>
        </w:tc>
        <w:tc>
          <w:tcPr>
            <w:tcW w:w="372" w:type="pct"/>
            <w:vAlign w:val="center"/>
          </w:tcPr>
          <w:p w14:paraId="2B255451" w14:textId="7D592563" w:rsidR="00126B81" w:rsidRPr="00126B81" w:rsidRDefault="00126B81" w:rsidP="00126B81">
            <w:pPr>
              <w:spacing w:after="0"/>
              <w:jc w:val="center"/>
              <w:rPr>
                <w:rFonts w:cs="Arial"/>
                <w:color w:val="auto"/>
                <w:sz w:val="16"/>
                <w:szCs w:val="16"/>
              </w:rPr>
            </w:pPr>
            <w:r w:rsidRPr="00126B81">
              <w:rPr>
                <w:rFonts w:cs="Arial"/>
                <w:color w:val="000000"/>
                <w:sz w:val="16"/>
                <w:szCs w:val="16"/>
              </w:rPr>
              <w:t>3</w:t>
            </w:r>
          </w:p>
        </w:tc>
        <w:tc>
          <w:tcPr>
            <w:tcW w:w="372" w:type="pct"/>
            <w:vAlign w:val="center"/>
          </w:tcPr>
          <w:p w14:paraId="522082B0" w14:textId="6B3D7A0F"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322" w:type="pct"/>
            <w:vAlign w:val="center"/>
          </w:tcPr>
          <w:p w14:paraId="44427CEB" w14:textId="4E04B523"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45BF1B30" w14:textId="689A771B" w:rsidR="00126B81" w:rsidRPr="00126B81" w:rsidRDefault="00126B81" w:rsidP="00126B81">
            <w:pPr>
              <w:spacing w:after="0"/>
              <w:jc w:val="center"/>
              <w:rPr>
                <w:rFonts w:cs="Arial"/>
                <w:color w:val="auto"/>
                <w:sz w:val="16"/>
                <w:szCs w:val="16"/>
              </w:rPr>
            </w:pPr>
            <w:r w:rsidRPr="00126B81">
              <w:rPr>
                <w:rFonts w:cs="Arial"/>
                <w:color w:val="000000"/>
                <w:sz w:val="16"/>
                <w:szCs w:val="16"/>
              </w:rPr>
              <w:t>9</w:t>
            </w:r>
          </w:p>
        </w:tc>
        <w:tc>
          <w:tcPr>
            <w:tcW w:w="426" w:type="pct"/>
            <w:vAlign w:val="center"/>
          </w:tcPr>
          <w:p w14:paraId="4F82D5C8" w14:textId="6AC77FAB"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390" w:type="pct"/>
            <w:vAlign w:val="center"/>
          </w:tcPr>
          <w:p w14:paraId="69502F39" w14:textId="0FAF6DDF" w:rsidR="00126B81" w:rsidRPr="00126B81" w:rsidRDefault="00126B81" w:rsidP="00126B81">
            <w:pPr>
              <w:spacing w:after="0"/>
              <w:jc w:val="center"/>
              <w:rPr>
                <w:rFonts w:cs="Arial"/>
                <w:color w:val="auto"/>
                <w:sz w:val="16"/>
                <w:szCs w:val="16"/>
              </w:rPr>
            </w:pPr>
            <w:r w:rsidRPr="00126B81">
              <w:rPr>
                <w:rFonts w:cs="Arial"/>
                <w:color w:val="000000"/>
                <w:sz w:val="16"/>
                <w:szCs w:val="16"/>
              </w:rPr>
              <w:t>14</w:t>
            </w:r>
          </w:p>
        </w:tc>
      </w:tr>
      <w:tr w:rsidR="00126B81" w:rsidRPr="00A23F87" w14:paraId="5803FCF2" w14:textId="2CEACA8B" w:rsidTr="00126B81">
        <w:trPr>
          <w:trHeight w:val="255"/>
        </w:trPr>
        <w:tc>
          <w:tcPr>
            <w:tcW w:w="1072" w:type="pct"/>
            <w:shd w:val="clear" w:color="auto" w:fill="auto"/>
            <w:vAlign w:val="center"/>
          </w:tcPr>
          <w:p w14:paraId="14E52AD3" w14:textId="77777777" w:rsidR="00126B81" w:rsidRPr="0067738A" w:rsidRDefault="00126B81" w:rsidP="00126B81">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Shigella </w:t>
            </w:r>
            <w:r w:rsidRPr="0067738A">
              <w:rPr>
                <w:rFonts w:asciiTheme="minorHAnsi" w:hAnsiTheme="minorHAnsi" w:cstheme="minorHAnsi"/>
                <w:sz w:val="16"/>
                <w:szCs w:val="16"/>
              </w:rPr>
              <w:t>species</w:t>
            </w:r>
          </w:p>
        </w:tc>
        <w:tc>
          <w:tcPr>
            <w:tcW w:w="1538" w:type="pct"/>
            <w:shd w:val="clear" w:color="auto" w:fill="auto"/>
            <w:vAlign w:val="center"/>
            <w:hideMark/>
          </w:tcPr>
          <w:p w14:paraId="36A89986" w14:textId="2589EDF7" w:rsidR="00126B81" w:rsidRPr="0067738A" w:rsidRDefault="00126B81" w:rsidP="00126B81">
            <w:pPr>
              <w:spacing w:after="0"/>
              <w:rPr>
                <w:rFonts w:asciiTheme="minorHAnsi" w:hAnsiTheme="minorHAnsi" w:cstheme="minorHAnsi"/>
                <w:sz w:val="16"/>
                <w:szCs w:val="16"/>
              </w:rPr>
            </w:pPr>
            <w:r w:rsidRPr="0067738A">
              <w:rPr>
                <w:rFonts w:asciiTheme="minorHAnsi" w:hAnsiTheme="minorHAnsi" w:cstheme="minorHAnsi"/>
                <w:sz w:val="16"/>
                <w:szCs w:val="16"/>
              </w:rPr>
              <w:t>Multidru</w:t>
            </w:r>
            <w:r w:rsidRPr="00454A55">
              <w:rPr>
                <w:rFonts w:asciiTheme="minorHAnsi" w:hAnsiTheme="minorHAnsi" w:cstheme="minorHAnsi"/>
                <w:sz w:val="16"/>
                <w:szCs w:val="16"/>
              </w:rPr>
              <w:t>g-resistant</w:t>
            </w:r>
          </w:p>
        </w:tc>
        <w:tc>
          <w:tcPr>
            <w:tcW w:w="372" w:type="pct"/>
            <w:vAlign w:val="center"/>
          </w:tcPr>
          <w:p w14:paraId="7D167E58" w14:textId="7C30AC12" w:rsidR="00126B81" w:rsidRPr="00126B81" w:rsidRDefault="00126B81" w:rsidP="00126B81">
            <w:pPr>
              <w:spacing w:after="0"/>
              <w:jc w:val="center"/>
              <w:rPr>
                <w:rFonts w:cs="Arial"/>
                <w:color w:val="auto"/>
                <w:sz w:val="16"/>
                <w:szCs w:val="16"/>
              </w:rPr>
            </w:pPr>
            <w:r w:rsidRPr="00126B81">
              <w:rPr>
                <w:rFonts w:cs="Arial"/>
                <w:color w:val="000000"/>
                <w:sz w:val="16"/>
                <w:szCs w:val="16"/>
              </w:rPr>
              <w:t>20</w:t>
            </w:r>
          </w:p>
        </w:tc>
        <w:tc>
          <w:tcPr>
            <w:tcW w:w="372" w:type="pct"/>
            <w:vAlign w:val="center"/>
          </w:tcPr>
          <w:p w14:paraId="62F9FFE9" w14:textId="0942835C" w:rsidR="00126B81" w:rsidRPr="00126B81" w:rsidRDefault="00126B81" w:rsidP="00126B81">
            <w:pPr>
              <w:spacing w:after="0"/>
              <w:jc w:val="center"/>
              <w:rPr>
                <w:rFonts w:cs="Arial"/>
                <w:color w:val="auto"/>
                <w:sz w:val="16"/>
                <w:szCs w:val="16"/>
              </w:rPr>
            </w:pPr>
            <w:r w:rsidRPr="00126B81">
              <w:rPr>
                <w:rFonts w:cs="Arial"/>
                <w:color w:val="000000"/>
                <w:sz w:val="16"/>
                <w:szCs w:val="16"/>
              </w:rPr>
              <w:t>1</w:t>
            </w:r>
          </w:p>
        </w:tc>
        <w:tc>
          <w:tcPr>
            <w:tcW w:w="322" w:type="pct"/>
            <w:vAlign w:val="center"/>
          </w:tcPr>
          <w:p w14:paraId="2BDB76EC" w14:textId="00FD9B05" w:rsidR="00126B81" w:rsidRPr="00126B81" w:rsidRDefault="00126B81" w:rsidP="00126B81">
            <w:pPr>
              <w:spacing w:after="0"/>
              <w:jc w:val="center"/>
              <w:rPr>
                <w:rFonts w:cs="Arial"/>
                <w:color w:val="auto"/>
                <w:sz w:val="16"/>
                <w:szCs w:val="16"/>
              </w:rPr>
            </w:pPr>
            <w:r w:rsidRPr="00126B81">
              <w:rPr>
                <w:rFonts w:cs="Arial"/>
                <w:color w:val="000000"/>
                <w:sz w:val="16"/>
                <w:szCs w:val="16"/>
              </w:rPr>
              <w:t>0</w:t>
            </w:r>
          </w:p>
        </w:tc>
        <w:tc>
          <w:tcPr>
            <w:tcW w:w="508" w:type="pct"/>
            <w:shd w:val="clear" w:color="auto" w:fill="auto"/>
            <w:vAlign w:val="center"/>
          </w:tcPr>
          <w:p w14:paraId="1D6DF714" w14:textId="17BCB05A" w:rsidR="00126B81" w:rsidRPr="00126B81" w:rsidRDefault="00126B81" w:rsidP="00126B81">
            <w:pPr>
              <w:spacing w:after="0"/>
              <w:jc w:val="center"/>
              <w:rPr>
                <w:rFonts w:cs="Arial"/>
                <w:color w:val="auto"/>
                <w:sz w:val="16"/>
                <w:szCs w:val="16"/>
              </w:rPr>
            </w:pPr>
            <w:r w:rsidRPr="00126B81">
              <w:rPr>
                <w:rFonts w:cs="Arial"/>
                <w:color w:val="000000"/>
                <w:sz w:val="16"/>
                <w:szCs w:val="16"/>
              </w:rPr>
              <w:t>17</w:t>
            </w:r>
          </w:p>
        </w:tc>
        <w:tc>
          <w:tcPr>
            <w:tcW w:w="426" w:type="pct"/>
            <w:shd w:val="clear" w:color="auto" w:fill="auto"/>
            <w:vAlign w:val="center"/>
          </w:tcPr>
          <w:p w14:paraId="1EAC8EB6" w14:textId="171961BE" w:rsidR="00126B81" w:rsidRPr="00126B81" w:rsidRDefault="00126B81" w:rsidP="00126B81">
            <w:pPr>
              <w:spacing w:after="0"/>
              <w:jc w:val="center"/>
              <w:rPr>
                <w:rFonts w:cs="Arial"/>
                <w:color w:val="auto"/>
                <w:sz w:val="16"/>
                <w:szCs w:val="16"/>
              </w:rPr>
            </w:pPr>
            <w:r w:rsidRPr="00126B81">
              <w:rPr>
                <w:rFonts w:cs="Arial"/>
                <w:color w:val="000000"/>
                <w:sz w:val="16"/>
                <w:szCs w:val="16"/>
              </w:rPr>
              <w:t>15</w:t>
            </w:r>
          </w:p>
        </w:tc>
        <w:tc>
          <w:tcPr>
            <w:tcW w:w="390" w:type="pct"/>
            <w:shd w:val="clear" w:color="auto" w:fill="auto"/>
            <w:vAlign w:val="center"/>
          </w:tcPr>
          <w:p w14:paraId="5CEBAACA" w14:textId="554F37DA" w:rsidR="00126B81" w:rsidRPr="00126B81" w:rsidRDefault="00126B81" w:rsidP="00126B81">
            <w:pPr>
              <w:spacing w:after="0"/>
              <w:jc w:val="center"/>
              <w:rPr>
                <w:rFonts w:cs="Arial"/>
                <w:color w:val="auto"/>
                <w:sz w:val="16"/>
                <w:szCs w:val="16"/>
              </w:rPr>
            </w:pPr>
            <w:r w:rsidRPr="00126B81">
              <w:rPr>
                <w:rFonts w:cs="Arial"/>
                <w:color w:val="000000"/>
                <w:sz w:val="16"/>
                <w:szCs w:val="16"/>
              </w:rPr>
              <w:t>53</w:t>
            </w:r>
          </w:p>
        </w:tc>
      </w:tr>
      <w:tr w:rsidR="002F3A1F" w:rsidRPr="00A23F87" w14:paraId="6A2E1B4A" w14:textId="5733EB9B" w:rsidTr="00126B81">
        <w:trPr>
          <w:trHeight w:val="255"/>
        </w:trPr>
        <w:tc>
          <w:tcPr>
            <w:tcW w:w="1072" w:type="pct"/>
            <w:vMerge w:val="restart"/>
            <w:shd w:val="clear" w:color="auto" w:fill="auto"/>
            <w:vAlign w:val="center"/>
          </w:tcPr>
          <w:p w14:paraId="46A9C8B8" w14:textId="62E10809" w:rsidR="002F3A1F" w:rsidRPr="0067738A" w:rsidRDefault="002F3A1F" w:rsidP="00E3159C">
            <w:pPr>
              <w:spacing w:after="0"/>
              <w:rPr>
                <w:rFonts w:cstheme="minorHAnsi"/>
                <w:i/>
                <w:iCs/>
                <w:sz w:val="16"/>
                <w:szCs w:val="16"/>
              </w:rPr>
            </w:pPr>
            <w:r w:rsidRPr="0067738A">
              <w:rPr>
                <w:rFonts w:asciiTheme="minorHAnsi" w:hAnsiTheme="minorHAnsi" w:cstheme="minorHAnsi"/>
                <w:i/>
                <w:iCs/>
                <w:sz w:val="16"/>
                <w:szCs w:val="16"/>
              </w:rPr>
              <w:t>Staphylococcus</w:t>
            </w:r>
            <w:r>
              <w:rPr>
                <w:rFonts w:asciiTheme="minorHAnsi" w:hAnsiTheme="minorHAnsi" w:cstheme="minorHAnsi"/>
                <w:i/>
                <w:iCs/>
                <w:sz w:val="16"/>
                <w:szCs w:val="16"/>
              </w:rPr>
              <w:t> </w:t>
            </w:r>
            <w:r w:rsidRPr="0067738A">
              <w:rPr>
                <w:rFonts w:asciiTheme="minorHAnsi" w:hAnsiTheme="minorHAnsi" w:cstheme="minorHAnsi"/>
                <w:i/>
                <w:iCs/>
                <w:sz w:val="16"/>
                <w:szCs w:val="16"/>
              </w:rPr>
              <w:t>aureus</w:t>
            </w:r>
            <w:r>
              <w:rPr>
                <w:rFonts w:asciiTheme="minorHAnsi" w:hAnsiTheme="minorHAnsi" w:cstheme="minorHAnsi"/>
                <w:sz w:val="16"/>
                <w:szCs w:val="16"/>
              </w:rPr>
              <w:t xml:space="preserve"> complex</w:t>
            </w:r>
          </w:p>
        </w:tc>
        <w:tc>
          <w:tcPr>
            <w:tcW w:w="1538" w:type="pct"/>
            <w:shd w:val="clear" w:color="auto" w:fill="auto"/>
            <w:vAlign w:val="center"/>
          </w:tcPr>
          <w:p w14:paraId="7A862217" w14:textId="32EB743C" w:rsidR="002F3A1F" w:rsidRPr="002F3A1F" w:rsidRDefault="002F3A1F" w:rsidP="00E3159C">
            <w:pPr>
              <w:spacing w:after="0"/>
              <w:rPr>
                <w:rFonts w:cstheme="minorHAnsi"/>
                <w:sz w:val="16"/>
                <w:szCs w:val="16"/>
              </w:rPr>
            </w:pPr>
            <w:r w:rsidRPr="002F3A1F">
              <w:rPr>
                <w:rFonts w:asciiTheme="minorHAnsi" w:hAnsiTheme="minorHAnsi" w:cstheme="minorHAnsi"/>
                <w:sz w:val="16"/>
                <w:szCs w:val="16"/>
              </w:rPr>
              <w:t>Linezolid-nonsusceptible</w:t>
            </w:r>
          </w:p>
        </w:tc>
        <w:tc>
          <w:tcPr>
            <w:tcW w:w="372" w:type="pct"/>
            <w:vAlign w:val="center"/>
          </w:tcPr>
          <w:p w14:paraId="06D6D81A" w14:textId="04FF0BAC"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c>
          <w:tcPr>
            <w:tcW w:w="372" w:type="pct"/>
            <w:vAlign w:val="center"/>
          </w:tcPr>
          <w:p w14:paraId="7B2D07C7" w14:textId="1BCAD82B"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09904F30" w14:textId="07E4CFBA"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003A9B84" w14:textId="79A41172"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636CB778" w14:textId="3576919D"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5CC7705A" w14:textId="3B89106D" w:rsidR="002F3A1F" w:rsidRPr="00126B81" w:rsidRDefault="002F3A1F" w:rsidP="00126B81">
            <w:pPr>
              <w:spacing w:after="0"/>
              <w:jc w:val="center"/>
              <w:rPr>
                <w:rFonts w:cs="Arial"/>
                <w:color w:val="auto"/>
                <w:sz w:val="16"/>
                <w:szCs w:val="16"/>
              </w:rPr>
            </w:pPr>
            <w:r w:rsidRPr="00126B81">
              <w:rPr>
                <w:rFonts w:cs="Arial"/>
                <w:color w:val="000000"/>
                <w:sz w:val="16"/>
                <w:szCs w:val="16"/>
              </w:rPr>
              <w:t>0</w:t>
            </w:r>
          </w:p>
        </w:tc>
      </w:tr>
      <w:tr w:rsidR="009870E4" w:rsidRPr="00A23F87" w14:paraId="5A3C6D76" w14:textId="76BB2431" w:rsidTr="00126B81">
        <w:trPr>
          <w:trHeight w:val="255"/>
        </w:trPr>
        <w:tc>
          <w:tcPr>
            <w:tcW w:w="1072" w:type="pct"/>
            <w:vMerge/>
            <w:shd w:val="clear" w:color="auto" w:fill="auto"/>
            <w:vAlign w:val="center"/>
          </w:tcPr>
          <w:p w14:paraId="05D9C39F" w14:textId="77777777" w:rsidR="009870E4" w:rsidRPr="0067738A" w:rsidRDefault="009870E4" w:rsidP="009870E4">
            <w:pPr>
              <w:spacing w:after="0"/>
              <w:rPr>
                <w:rFonts w:cstheme="minorHAnsi"/>
                <w:i/>
                <w:iCs/>
                <w:sz w:val="16"/>
                <w:szCs w:val="16"/>
              </w:rPr>
            </w:pPr>
          </w:p>
        </w:tc>
        <w:tc>
          <w:tcPr>
            <w:tcW w:w="1538" w:type="pct"/>
            <w:shd w:val="clear" w:color="auto" w:fill="auto"/>
            <w:vAlign w:val="center"/>
          </w:tcPr>
          <w:p w14:paraId="0E326728" w14:textId="0997C3E0" w:rsidR="009870E4" w:rsidRPr="002F3A1F" w:rsidRDefault="009870E4" w:rsidP="009870E4">
            <w:pPr>
              <w:spacing w:after="0"/>
              <w:rPr>
                <w:rFonts w:cstheme="minorHAnsi"/>
                <w:sz w:val="16"/>
                <w:szCs w:val="16"/>
              </w:rPr>
            </w:pPr>
            <w:r w:rsidRPr="002F3A1F">
              <w:rPr>
                <w:rFonts w:asciiTheme="minorHAnsi" w:hAnsiTheme="minorHAnsi" w:cstheme="minorHAnsi"/>
                <w:sz w:val="16"/>
                <w:szCs w:val="16"/>
              </w:rPr>
              <w:t>Vancomycin-nonsusceptible</w:t>
            </w:r>
          </w:p>
        </w:tc>
        <w:tc>
          <w:tcPr>
            <w:tcW w:w="372" w:type="pct"/>
            <w:vAlign w:val="center"/>
          </w:tcPr>
          <w:p w14:paraId="3EAC2C71" w14:textId="3FD67635" w:rsidR="009870E4" w:rsidRPr="00126B81" w:rsidRDefault="0057678D" w:rsidP="00126B81">
            <w:pPr>
              <w:spacing w:after="0"/>
              <w:jc w:val="center"/>
              <w:rPr>
                <w:rFonts w:cs="Arial"/>
                <w:color w:val="auto"/>
                <w:sz w:val="16"/>
                <w:szCs w:val="16"/>
              </w:rPr>
            </w:pPr>
            <w:r w:rsidRPr="00126B81">
              <w:rPr>
                <w:rFonts w:cs="Arial"/>
                <w:color w:val="auto"/>
                <w:sz w:val="16"/>
                <w:szCs w:val="16"/>
              </w:rPr>
              <w:t>0</w:t>
            </w:r>
          </w:p>
        </w:tc>
        <w:tc>
          <w:tcPr>
            <w:tcW w:w="372" w:type="pct"/>
            <w:vAlign w:val="center"/>
          </w:tcPr>
          <w:p w14:paraId="6E31CCC1" w14:textId="7809943D" w:rsidR="009870E4" w:rsidRPr="00126B81" w:rsidRDefault="009870E4" w:rsidP="00126B81">
            <w:pPr>
              <w:spacing w:after="0"/>
              <w:jc w:val="center"/>
              <w:rPr>
                <w:rFonts w:cs="Arial"/>
                <w:color w:val="auto"/>
                <w:sz w:val="16"/>
                <w:szCs w:val="16"/>
              </w:rPr>
            </w:pPr>
            <w:r w:rsidRPr="00126B81">
              <w:rPr>
                <w:rFonts w:cs="Arial"/>
                <w:color w:val="000000"/>
                <w:sz w:val="16"/>
                <w:szCs w:val="16"/>
              </w:rPr>
              <w:t>0</w:t>
            </w:r>
          </w:p>
        </w:tc>
        <w:tc>
          <w:tcPr>
            <w:tcW w:w="322" w:type="pct"/>
            <w:vAlign w:val="center"/>
          </w:tcPr>
          <w:p w14:paraId="078902ED" w14:textId="780DB7B3" w:rsidR="009870E4" w:rsidRPr="00126B81" w:rsidRDefault="009870E4" w:rsidP="00126B81">
            <w:pPr>
              <w:spacing w:after="0"/>
              <w:jc w:val="center"/>
              <w:rPr>
                <w:rFonts w:cs="Arial"/>
                <w:color w:val="auto"/>
                <w:sz w:val="16"/>
                <w:szCs w:val="16"/>
              </w:rPr>
            </w:pPr>
            <w:r w:rsidRPr="00126B81">
              <w:rPr>
                <w:rFonts w:cs="Arial"/>
                <w:color w:val="000000"/>
                <w:sz w:val="16"/>
                <w:szCs w:val="16"/>
              </w:rPr>
              <w:t>0</w:t>
            </w:r>
          </w:p>
        </w:tc>
        <w:tc>
          <w:tcPr>
            <w:tcW w:w="508" w:type="pct"/>
            <w:vAlign w:val="center"/>
          </w:tcPr>
          <w:p w14:paraId="2E41E67C" w14:textId="4E181B3F" w:rsidR="009870E4" w:rsidRPr="00126B81" w:rsidRDefault="009870E4" w:rsidP="00126B81">
            <w:pPr>
              <w:spacing w:after="0"/>
              <w:jc w:val="center"/>
              <w:rPr>
                <w:rFonts w:cs="Arial"/>
                <w:color w:val="auto"/>
                <w:sz w:val="16"/>
                <w:szCs w:val="16"/>
              </w:rPr>
            </w:pPr>
            <w:r w:rsidRPr="00126B81">
              <w:rPr>
                <w:rFonts w:cs="Arial"/>
                <w:color w:val="000000"/>
                <w:sz w:val="16"/>
                <w:szCs w:val="16"/>
              </w:rPr>
              <w:t>0</w:t>
            </w:r>
          </w:p>
        </w:tc>
        <w:tc>
          <w:tcPr>
            <w:tcW w:w="426" w:type="pct"/>
            <w:vAlign w:val="center"/>
          </w:tcPr>
          <w:p w14:paraId="3133F937" w14:textId="033964D3" w:rsidR="009870E4" w:rsidRPr="00126B81" w:rsidRDefault="009870E4" w:rsidP="00126B81">
            <w:pPr>
              <w:spacing w:after="0"/>
              <w:jc w:val="center"/>
              <w:rPr>
                <w:rFonts w:cs="Arial"/>
                <w:color w:val="auto"/>
                <w:sz w:val="16"/>
                <w:szCs w:val="16"/>
              </w:rPr>
            </w:pPr>
            <w:r w:rsidRPr="00126B81">
              <w:rPr>
                <w:rFonts w:cs="Arial"/>
                <w:color w:val="000000"/>
                <w:sz w:val="16"/>
                <w:szCs w:val="16"/>
              </w:rPr>
              <w:t>0</w:t>
            </w:r>
          </w:p>
        </w:tc>
        <w:tc>
          <w:tcPr>
            <w:tcW w:w="390" w:type="pct"/>
            <w:vAlign w:val="center"/>
          </w:tcPr>
          <w:p w14:paraId="31EC887A" w14:textId="06EA67C4" w:rsidR="009870E4" w:rsidRPr="00126B81" w:rsidRDefault="0057678D" w:rsidP="00126B81">
            <w:pPr>
              <w:spacing w:after="0"/>
              <w:jc w:val="center"/>
              <w:rPr>
                <w:rFonts w:cs="Arial"/>
                <w:color w:val="auto"/>
                <w:sz w:val="16"/>
                <w:szCs w:val="16"/>
              </w:rPr>
            </w:pPr>
            <w:r w:rsidRPr="00126B81">
              <w:rPr>
                <w:rFonts w:cs="Arial"/>
                <w:color w:val="auto"/>
                <w:sz w:val="16"/>
                <w:szCs w:val="16"/>
              </w:rPr>
              <w:t>0</w:t>
            </w:r>
          </w:p>
        </w:tc>
      </w:tr>
      <w:tr w:rsidR="004A6ED9" w:rsidRPr="00A23F87" w14:paraId="3CB4488F" w14:textId="3623A72E" w:rsidTr="00126B81">
        <w:trPr>
          <w:trHeight w:val="255"/>
        </w:trPr>
        <w:tc>
          <w:tcPr>
            <w:tcW w:w="1072" w:type="pct"/>
            <w:shd w:val="clear" w:color="auto" w:fill="auto"/>
            <w:vAlign w:val="center"/>
          </w:tcPr>
          <w:p w14:paraId="5B402A19" w14:textId="1E422572" w:rsidR="004A6ED9" w:rsidRPr="0067738A" w:rsidRDefault="004A6ED9" w:rsidP="00E3159C">
            <w:pPr>
              <w:spacing w:after="0"/>
              <w:rPr>
                <w:rFonts w:cstheme="minorHAnsi"/>
                <w:i/>
                <w:iCs/>
                <w:sz w:val="16"/>
                <w:szCs w:val="16"/>
              </w:rPr>
            </w:pPr>
            <w:r w:rsidRPr="0067738A">
              <w:rPr>
                <w:rFonts w:asciiTheme="minorHAnsi" w:hAnsiTheme="minorHAnsi" w:cstheme="minorHAnsi"/>
                <w:i/>
                <w:iCs/>
                <w:sz w:val="16"/>
                <w:szCs w:val="16"/>
              </w:rPr>
              <w:t>Streptococcus</w:t>
            </w:r>
            <w:r>
              <w:rPr>
                <w:rFonts w:asciiTheme="minorHAnsi" w:hAnsiTheme="minorHAnsi" w:cstheme="minorHAnsi"/>
                <w:i/>
                <w:iCs/>
                <w:sz w:val="16"/>
                <w:szCs w:val="16"/>
              </w:rPr>
              <w:t> </w:t>
            </w:r>
            <w:r w:rsidRPr="0067738A">
              <w:rPr>
                <w:rFonts w:asciiTheme="minorHAnsi" w:hAnsiTheme="minorHAnsi" w:cstheme="minorHAnsi"/>
                <w:i/>
                <w:iCs/>
                <w:sz w:val="16"/>
                <w:szCs w:val="16"/>
              </w:rPr>
              <w:t>pyogenes</w:t>
            </w:r>
          </w:p>
        </w:tc>
        <w:tc>
          <w:tcPr>
            <w:tcW w:w="1538" w:type="pct"/>
            <w:shd w:val="clear" w:color="auto" w:fill="auto"/>
            <w:vAlign w:val="center"/>
          </w:tcPr>
          <w:p w14:paraId="479BDFF1" w14:textId="77777777" w:rsidR="004A6ED9" w:rsidRPr="0067738A" w:rsidRDefault="004A6ED9" w:rsidP="00E3159C">
            <w:pPr>
              <w:spacing w:after="0"/>
              <w:rPr>
                <w:rFonts w:cstheme="minorHAnsi"/>
                <w:sz w:val="16"/>
                <w:szCs w:val="16"/>
              </w:rPr>
            </w:pPr>
            <w:r w:rsidRPr="0067738A">
              <w:rPr>
                <w:rFonts w:asciiTheme="minorHAnsi" w:hAnsiTheme="minorHAnsi" w:cstheme="minorHAnsi"/>
                <w:sz w:val="16"/>
                <w:szCs w:val="16"/>
              </w:rPr>
              <w:t>Penicillin reduced susceptibility</w:t>
            </w:r>
          </w:p>
        </w:tc>
        <w:tc>
          <w:tcPr>
            <w:tcW w:w="372" w:type="pct"/>
            <w:vAlign w:val="center"/>
          </w:tcPr>
          <w:p w14:paraId="41EAF8BE"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c>
          <w:tcPr>
            <w:tcW w:w="372" w:type="pct"/>
            <w:vAlign w:val="center"/>
          </w:tcPr>
          <w:p w14:paraId="6E5562D8"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c>
          <w:tcPr>
            <w:tcW w:w="322" w:type="pct"/>
            <w:vAlign w:val="center"/>
          </w:tcPr>
          <w:p w14:paraId="5CBDDFCB"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c>
          <w:tcPr>
            <w:tcW w:w="508" w:type="pct"/>
            <w:vAlign w:val="center"/>
          </w:tcPr>
          <w:p w14:paraId="7B3F5B2A"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c>
          <w:tcPr>
            <w:tcW w:w="426" w:type="pct"/>
            <w:vAlign w:val="center"/>
          </w:tcPr>
          <w:p w14:paraId="48995417"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c>
          <w:tcPr>
            <w:tcW w:w="390" w:type="pct"/>
            <w:vAlign w:val="center"/>
          </w:tcPr>
          <w:p w14:paraId="3D3BDDAF" w14:textId="77777777" w:rsidR="004A6ED9" w:rsidRPr="00126B81" w:rsidRDefault="004A6ED9" w:rsidP="00126B81">
            <w:pPr>
              <w:spacing w:after="0"/>
              <w:jc w:val="center"/>
              <w:rPr>
                <w:rFonts w:cs="Arial"/>
                <w:color w:val="auto"/>
                <w:sz w:val="16"/>
                <w:szCs w:val="16"/>
              </w:rPr>
            </w:pPr>
            <w:r w:rsidRPr="00126B81">
              <w:rPr>
                <w:rFonts w:cs="Arial"/>
                <w:color w:val="auto"/>
                <w:sz w:val="16"/>
                <w:szCs w:val="16"/>
              </w:rPr>
              <w:t>0</w:t>
            </w:r>
          </w:p>
        </w:tc>
      </w:tr>
      <w:tr w:rsidR="00126B81" w:rsidRPr="00A23F87" w14:paraId="2C95BA9A" w14:textId="4980DDC9" w:rsidTr="00126B81">
        <w:trPr>
          <w:trHeight w:val="255"/>
        </w:trPr>
        <w:tc>
          <w:tcPr>
            <w:tcW w:w="1072" w:type="pct"/>
            <w:shd w:val="clear" w:color="auto" w:fill="auto"/>
            <w:vAlign w:val="center"/>
          </w:tcPr>
          <w:p w14:paraId="6B506273" w14:textId="77777777" w:rsidR="00126B81" w:rsidRPr="0067738A" w:rsidRDefault="00126B81" w:rsidP="00126B81">
            <w:pPr>
              <w:spacing w:after="0"/>
              <w:rPr>
                <w:rFonts w:cstheme="minorHAnsi"/>
                <w:i/>
                <w:iCs/>
                <w:sz w:val="16"/>
                <w:szCs w:val="16"/>
              </w:rPr>
            </w:pPr>
          </w:p>
        </w:tc>
        <w:tc>
          <w:tcPr>
            <w:tcW w:w="1538" w:type="pct"/>
            <w:shd w:val="clear" w:color="auto" w:fill="auto"/>
            <w:vAlign w:val="center"/>
          </w:tcPr>
          <w:p w14:paraId="05DDC114" w14:textId="0F5040C4" w:rsidR="00126B81" w:rsidRPr="00630040" w:rsidRDefault="00126B81" w:rsidP="00126B81">
            <w:pPr>
              <w:spacing w:after="0"/>
              <w:rPr>
                <w:rFonts w:asciiTheme="minorHAnsi" w:hAnsiTheme="minorHAnsi" w:cstheme="minorHAnsi"/>
                <w:b/>
                <w:bCs/>
                <w:sz w:val="16"/>
                <w:szCs w:val="16"/>
              </w:rPr>
            </w:pPr>
            <w:r w:rsidRPr="0067738A">
              <w:rPr>
                <w:rFonts w:asciiTheme="minorHAnsi" w:hAnsiTheme="minorHAnsi" w:cstheme="minorHAnsi"/>
                <w:b/>
                <w:bCs/>
                <w:sz w:val="16"/>
                <w:szCs w:val="16"/>
              </w:rPr>
              <w:t>Total (</w:t>
            </w:r>
            <w:r w:rsidRPr="008A3792">
              <w:rPr>
                <w:rFonts w:asciiTheme="minorHAnsi" w:hAnsiTheme="minorHAnsi" w:cstheme="minorHAnsi"/>
                <w:b/>
                <w:bCs/>
                <w:sz w:val="16"/>
                <w:szCs w:val="16"/>
              </w:rPr>
              <w:t xml:space="preserve">reported </w:t>
            </w:r>
            <w:r w:rsidRPr="00F215A5">
              <w:rPr>
                <w:rFonts w:asciiTheme="minorHAnsi" w:hAnsiTheme="minorHAnsi" w:cstheme="minorHAnsi"/>
                <w:b/>
                <w:bCs/>
                <w:sz w:val="16"/>
                <w:szCs w:val="16"/>
              </w:rPr>
              <w:t xml:space="preserve">by </w:t>
            </w:r>
            <w:r>
              <w:rPr>
                <w:rFonts w:asciiTheme="minorHAnsi" w:hAnsiTheme="minorHAnsi" w:cstheme="minorHAnsi"/>
                <w:b/>
                <w:bCs/>
                <w:sz w:val="16"/>
                <w:szCs w:val="16"/>
              </w:rPr>
              <w:t>01</w:t>
            </w:r>
            <w:r w:rsidRPr="009669C6">
              <w:rPr>
                <w:rFonts w:asciiTheme="minorHAnsi" w:hAnsiTheme="minorHAnsi" w:cstheme="minorHAnsi"/>
                <w:b/>
                <w:bCs/>
                <w:sz w:val="16"/>
                <w:szCs w:val="16"/>
              </w:rPr>
              <w:t> </w:t>
            </w:r>
            <w:r>
              <w:rPr>
                <w:rFonts w:asciiTheme="minorHAnsi" w:hAnsiTheme="minorHAnsi" w:cstheme="minorHAnsi"/>
                <w:b/>
                <w:bCs/>
                <w:sz w:val="16"/>
                <w:szCs w:val="16"/>
              </w:rPr>
              <w:t>May</w:t>
            </w:r>
            <w:r w:rsidRPr="009669C6">
              <w:rPr>
                <w:rFonts w:asciiTheme="minorHAnsi" w:hAnsiTheme="minorHAnsi" w:cstheme="minorHAnsi"/>
                <w:b/>
                <w:bCs/>
                <w:sz w:val="16"/>
                <w:szCs w:val="16"/>
              </w:rPr>
              <w:t xml:space="preserve"> 202</w:t>
            </w:r>
            <w:r>
              <w:rPr>
                <w:rFonts w:asciiTheme="minorHAnsi" w:hAnsiTheme="minorHAnsi" w:cstheme="minorHAnsi"/>
                <w:b/>
                <w:bCs/>
                <w:sz w:val="16"/>
                <w:szCs w:val="16"/>
              </w:rPr>
              <w:t>4</w:t>
            </w:r>
            <w:r w:rsidRPr="009669C6">
              <w:rPr>
                <w:rFonts w:asciiTheme="minorHAnsi" w:hAnsiTheme="minorHAnsi" w:cstheme="minorHAnsi"/>
                <w:b/>
                <w:bCs/>
                <w:sz w:val="16"/>
                <w:szCs w:val="16"/>
              </w:rPr>
              <w:t>)</w:t>
            </w:r>
          </w:p>
        </w:tc>
        <w:tc>
          <w:tcPr>
            <w:tcW w:w="372" w:type="pct"/>
            <w:vAlign w:val="center"/>
          </w:tcPr>
          <w:p w14:paraId="2744D3F0" w14:textId="546DF632"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277</w:t>
            </w:r>
          </w:p>
        </w:tc>
        <w:tc>
          <w:tcPr>
            <w:tcW w:w="372" w:type="pct"/>
            <w:vAlign w:val="center"/>
          </w:tcPr>
          <w:p w14:paraId="16837675" w14:textId="789A9FDC"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20</w:t>
            </w:r>
          </w:p>
        </w:tc>
        <w:tc>
          <w:tcPr>
            <w:tcW w:w="322" w:type="pct"/>
            <w:vAlign w:val="center"/>
          </w:tcPr>
          <w:p w14:paraId="4C6418EE" w14:textId="483EC249"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0</w:t>
            </w:r>
          </w:p>
        </w:tc>
        <w:tc>
          <w:tcPr>
            <w:tcW w:w="508" w:type="pct"/>
            <w:vAlign w:val="center"/>
          </w:tcPr>
          <w:p w14:paraId="371D45AB" w14:textId="4607BCEE"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164</w:t>
            </w:r>
          </w:p>
        </w:tc>
        <w:tc>
          <w:tcPr>
            <w:tcW w:w="426" w:type="pct"/>
            <w:vAlign w:val="center"/>
          </w:tcPr>
          <w:p w14:paraId="7906777A" w14:textId="27F4EBB4"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37</w:t>
            </w:r>
          </w:p>
        </w:tc>
        <w:tc>
          <w:tcPr>
            <w:tcW w:w="390" w:type="pct"/>
            <w:vAlign w:val="center"/>
          </w:tcPr>
          <w:p w14:paraId="082272AB" w14:textId="6488D72F" w:rsidR="00126B81" w:rsidRPr="00126B81" w:rsidRDefault="00126B81" w:rsidP="00126B81">
            <w:pPr>
              <w:spacing w:after="0"/>
              <w:jc w:val="center"/>
              <w:rPr>
                <w:rFonts w:cs="Arial"/>
                <w:b/>
                <w:bCs/>
                <w:color w:val="auto"/>
                <w:sz w:val="16"/>
                <w:szCs w:val="16"/>
              </w:rPr>
            </w:pPr>
            <w:r w:rsidRPr="00126B81">
              <w:rPr>
                <w:rFonts w:cs="Arial"/>
                <w:b/>
                <w:bCs/>
                <w:color w:val="000000"/>
                <w:sz w:val="16"/>
                <w:szCs w:val="16"/>
              </w:rPr>
              <w:t>498</w:t>
            </w:r>
          </w:p>
        </w:tc>
      </w:tr>
    </w:tbl>
    <w:p w14:paraId="1B25A653" w14:textId="7E2E53EE" w:rsidR="00DB2925" w:rsidRDefault="00DB2925" w:rsidP="00BF5819">
      <w:pPr>
        <w:spacing w:before="120" w:after="0"/>
        <w:ind w:left="284" w:hanging="284"/>
        <w:rPr>
          <w:rFonts w:cstheme="minorHAnsi"/>
          <w:sz w:val="16"/>
          <w:szCs w:val="16"/>
        </w:rPr>
      </w:pPr>
      <w:r>
        <w:rPr>
          <w:rFonts w:cs="Arial"/>
          <w:sz w:val="16"/>
          <w:szCs w:val="16"/>
        </w:rPr>
        <w:t>*</w:t>
      </w:r>
      <w:r w:rsidRPr="00780B41">
        <w:rPr>
          <w:rFonts w:cs="Arial"/>
          <w:sz w:val="16"/>
          <w:szCs w:val="16"/>
        </w:rPr>
        <w:tab/>
      </w:r>
      <w:r>
        <w:rPr>
          <w:rFonts w:cs="Arial"/>
          <w:sz w:val="16"/>
          <w:szCs w:val="16"/>
        </w:rPr>
        <w:t>Azithromycin MIC </w:t>
      </w:r>
      <w:r>
        <w:rPr>
          <w:rFonts w:cstheme="minorHAnsi"/>
          <w:sz w:val="16"/>
          <w:szCs w:val="16"/>
        </w:rPr>
        <w:t>&lt; 256 mg/L</w:t>
      </w:r>
    </w:p>
    <w:p w14:paraId="361E77B0" w14:textId="19C91B67" w:rsidR="00E30063" w:rsidRDefault="00E30063" w:rsidP="00E30063">
      <w:pPr>
        <w:spacing w:after="0"/>
        <w:ind w:left="284" w:hanging="284"/>
        <w:rPr>
          <w:rFonts w:cstheme="minorHAnsi"/>
          <w:sz w:val="16"/>
          <w:szCs w:val="16"/>
        </w:rPr>
      </w:pPr>
      <w:r w:rsidRPr="00780B41">
        <w:rPr>
          <w:rFonts w:cs="Arial"/>
          <w:sz w:val="16"/>
          <w:szCs w:val="16"/>
        </w:rPr>
        <w:t>†</w:t>
      </w:r>
      <w:r>
        <w:rPr>
          <w:rFonts w:cs="Arial"/>
          <w:sz w:val="16"/>
          <w:szCs w:val="16"/>
        </w:rPr>
        <w:tab/>
      </w:r>
      <w:r w:rsidR="00454A55">
        <w:rPr>
          <w:rFonts w:cs="Arial"/>
          <w:sz w:val="16"/>
          <w:szCs w:val="16"/>
        </w:rPr>
        <w:t xml:space="preserve">Azithromycin </w:t>
      </w:r>
      <w:bookmarkStart w:id="17" w:name="_Hlk144993721"/>
      <w:r w:rsidR="00454A55">
        <w:rPr>
          <w:rFonts w:cs="Arial"/>
          <w:sz w:val="16"/>
          <w:szCs w:val="16"/>
        </w:rPr>
        <w:t>MIC </w:t>
      </w:r>
      <w:r w:rsidR="00454A55">
        <w:rPr>
          <w:rFonts w:cstheme="minorHAnsi"/>
          <w:sz w:val="16"/>
          <w:szCs w:val="16"/>
        </w:rPr>
        <w:t>≥ 256 mg/L</w:t>
      </w:r>
      <w:bookmarkEnd w:id="17"/>
    </w:p>
    <w:p w14:paraId="6CD19917" w14:textId="03D23309" w:rsidR="00454A55" w:rsidRDefault="00E30063" w:rsidP="00454A55">
      <w:pPr>
        <w:spacing w:after="0"/>
        <w:ind w:left="284" w:hanging="284"/>
        <w:rPr>
          <w:rFonts w:cs="Arial"/>
          <w:sz w:val="16"/>
          <w:szCs w:val="16"/>
        </w:rPr>
      </w:pPr>
      <w:r>
        <w:rPr>
          <w:rFonts w:cs="Arial"/>
          <w:sz w:val="16"/>
          <w:szCs w:val="16"/>
        </w:rPr>
        <w:t>§</w:t>
      </w:r>
      <w:r w:rsidR="00DB2925">
        <w:rPr>
          <w:rFonts w:cs="Arial"/>
          <w:sz w:val="16"/>
          <w:szCs w:val="16"/>
        </w:rPr>
        <w:tab/>
      </w:r>
      <w:r w:rsidR="00454A55">
        <w:rPr>
          <w:rFonts w:cs="Arial"/>
          <w:sz w:val="16"/>
          <w:szCs w:val="16"/>
        </w:rPr>
        <w:t xml:space="preserve">Reported </w:t>
      </w:r>
      <w:r w:rsidR="0041273F">
        <w:rPr>
          <w:rFonts w:cs="Arial"/>
          <w:sz w:val="16"/>
          <w:szCs w:val="16"/>
        </w:rPr>
        <w:t xml:space="preserve">to CARAlert </w:t>
      </w:r>
      <w:r w:rsidR="00454A55">
        <w:rPr>
          <w:rFonts w:cs="Arial"/>
          <w:sz w:val="16"/>
          <w:szCs w:val="16"/>
        </w:rPr>
        <w:t>from January 2023</w:t>
      </w:r>
    </w:p>
    <w:p w14:paraId="43D0F2F2" w14:textId="77777777" w:rsidR="00EA3114" w:rsidRDefault="00DB2925" w:rsidP="00BF5819">
      <w:pPr>
        <w:pStyle w:val="Normal-beforebullets"/>
        <w:rPr>
          <w:sz w:val="16"/>
        </w:rPr>
      </w:pPr>
      <w:r>
        <w:rPr>
          <w:sz w:val="16"/>
        </w:rPr>
        <w:t>Note</w:t>
      </w:r>
      <w:r w:rsidR="00EA3114">
        <w:rPr>
          <w:sz w:val="16"/>
        </w:rPr>
        <w:t>s</w:t>
      </w:r>
      <w:r>
        <w:rPr>
          <w:sz w:val="16"/>
        </w:rPr>
        <w:t>:</w:t>
      </w:r>
      <w:r w:rsidR="00665F9B" w:rsidRPr="00665F9B">
        <w:rPr>
          <w:sz w:val="16"/>
        </w:rPr>
        <w:t xml:space="preserve"> </w:t>
      </w:r>
    </w:p>
    <w:p w14:paraId="36D40F10" w14:textId="03EC02FE" w:rsidR="00EA3114" w:rsidRDefault="00BE17A0" w:rsidP="00EA3114">
      <w:pPr>
        <w:pStyle w:val="Normal-beforebullets"/>
        <w:numPr>
          <w:ilvl w:val="0"/>
          <w:numId w:val="31"/>
        </w:numPr>
        <w:ind w:left="284" w:hanging="284"/>
        <w:rPr>
          <w:sz w:val="16"/>
        </w:rPr>
      </w:pP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r w:rsidR="00590820">
        <w:rPr>
          <w:sz w:val="16"/>
        </w:rPr>
        <w:t>.</w:t>
      </w:r>
    </w:p>
    <w:p w14:paraId="07246D6E" w14:textId="6B1167E9" w:rsidR="009620D2" w:rsidRDefault="00665F9B" w:rsidP="00EA3114">
      <w:pPr>
        <w:pStyle w:val="Normal-beforebullets"/>
        <w:numPr>
          <w:ilvl w:val="0"/>
          <w:numId w:val="31"/>
        </w:numPr>
        <w:spacing w:after="120"/>
        <w:ind w:left="284" w:hanging="284"/>
        <w:rPr>
          <w:sz w:val="16"/>
        </w:rPr>
      </w:pPr>
      <w:r w:rsidRPr="00665F9B">
        <w:rPr>
          <w:sz w:val="16"/>
        </w:rPr>
        <w:t xml:space="preserve">Information on setting for </w:t>
      </w:r>
      <w:r w:rsidR="00590820" w:rsidRPr="00665F9B">
        <w:rPr>
          <w:i/>
          <w:iCs/>
          <w:sz w:val="16"/>
        </w:rPr>
        <w:t>N</w:t>
      </w:r>
      <w:r w:rsidR="00590820">
        <w:rPr>
          <w:i/>
          <w:iCs/>
          <w:sz w:val="16"/>
        </w:rPr>
        <w:t>. </w:t>
      </w:r>
      <w:r w:rsidRPr="00665F9B">
        <w:rPr>
          <w:i/>
          <w:iCs/>
          <w:sz w:val="16"/>
        </w:rPr>
        <w:t>gonorrhoeae</w:t>
      </w:r>
      <w:r w:rsidRPr="00665F9B">
        <w:rPr>
          <w:sz w:val="16"/>
        </w:rPr>
        <w:t xml:space="preserve"> is often not available</w:t>
      </w:r>
      <w:r w:rsidR="002609CF">
        <w:rPr>
          <w:sz w:val="16"/>
        </w:rPr>
        <w:t>.</w:t>
      </w:r>
    </w:p>
    <w:p w14:paraId="02EE4FD1" w14:textId="1C54C97D" w:rsidR="004E06BD" w:rsidRDefault="004E06BD" w:rsidP="004E06BD">
      <w:pPr>
        <w:pStyle w:val="Normal-beforebullets"/>
        <w:spacing w:before="120" w:after="120"/>
        <w:rPr>
          <w:sz w:val="16"/>
        </w:rPr>
      </w:pPr>
      <w:r>
        <w:rPr>
          <w:sz w:val="16"/>
        </w:rPr>
        <w:br w:type="page"/>
      </w:r>
    </w:p>
    <w:p w14:paraId="1E67EF7B" w14:textId="77777777" w:rsidR="00175B27" w:rsidRPr="00175B27" w:rsidRDefault="00300498" w:rsidP="001C48E3">
      <w:pPr>
        <w:pStyle w:val="Heading2"/>
      </w:pPr>
      <w:bookmarkStart w:id="18" w:name="_Toc167460351"/>
      <w:r>
        <w:lastRenderedPageBreak/>
        <w:t>S</w:t>
      </w:r>
      <w:r w:rsidR="00BE3768">
        <w:t>ummary</w:t>
      </w:r>
      <w:r w:rsidR="00323961">
        <w:t xml:space="preserve"> by CAR</w:t>
      </w:r>
      <w:bookmarkEnd w:id="18"/>
    </w:p>
    <w:p w14:paraId="145B00DA" w14:textId="13274F0C" w:rsidR="00AC2C04" w:rsidRDefault="00AC2C04" w:rsidP="00AC2C04">
      <w:pPr>
        <w:pStyle w:val="Heading3"/>
      </w:pPr>
      <w:bookmarkStart w:id="19" w:name="_Toc23230182"/>
      <w:bookmarkStart w:id="20" w:name="_Toc167460352"/>
      <w:r w:rsidRPr="00D57DFB">
        <w:rPr>
          <w:i/>
          <w:iCs w:val="0"/>
        </w:rPr>
        <w:t>Acinetobacter</w:t>
      </w:r>
      <w:r w:rsidR="00CC44D1">
        <w:rPr>
          <w:i/>
          <w:iCs w:val="0"/>
        </w:rPr>
        <w:t> </w:t>
      </w:r>
      <w:r w:rsidRPr="00D57DFB">
        <w:rPr>
          <w:i/>
          <w:iCs w:val="0"/>
        </w:rPr>
        <w:t>baumannii</w:t>
      </w:r>
      <w:r>
        <w:t xml:space="preserve"> complex</w:t>
      </w:r>
      <w:bookmarkEnd w:id="19"/>
      <w:bookmarkEnd w:id="20"/>
    </w:p>
    <w:p w14:paraId="023C6365" w14:textId="77777777" w:rsidR="006324A3" w:rsidRPr="00B57CDE" w:rsidRDefault="006324A3" w:rsidP="00D163F2">
      <w:pPr>
        <w:pStyle w:val="Heading4"/>
        <w:spacing w:after="240"/>
      </w:pPr>
      <w:r>
        <w:t>National data</w:t>
      </w:r>
    </w:p>
    <w:p w14:paraId="61BDD602" w14:textId="62B15D88" w:rsidR="006324A3" w:rsidRPr="00224456" w:rsidRDefault="00224456" w:rsidP="0078428D">
      <w:pPr>
        <w:spacing w:after="0"/>
        <w:rPr>
          <w:b/>
        </w:rPr>
      </w:pPr>
      <w:r w:rsidRPr="00636486">
        <w:rPr>
          <w:b/>
        </w:rPr>
        <w:t>Figure</w:t>
      </w:r>
      <w:r w:rsidR="00C12F7B" w:rsidRPr="00636486">
        <w:rPr>
          <w:b/>
        </w:rPr>
        <w:t> </w:t>
      </w:r>
      <w:r w:rsidRPr="00636486">
        <w:rPr>
          <w:b/>
        </w:rPr>
        <w:t>1:</w:t>
      </w:r>
      <w:r w:rsidR="00AC29A2" w:rsidRPr="00AC29A2">
        <w:rPr>
          <w:bCs/>
        </w:rPr>
        <w:t xml:space="preserve"> </w:t>
      </w:r>
      <w:r w:rsidRPr="00AC29A2">
        <w:rPr>
          <w:bCs/>
        </w:rPr>
        <w:t xml:space="preserve">Carbapenemase-producing </w:t>
      </w:r>
      <w:r w:rsidRPr="00AC29A2">
        <w:rPr>
          <w:bCs/>
          <w:i/>
          <w:iCs/>
        </w:rPr>
        <w:t>Acinetobacter</w:t>
      </w:r>
      <w:r w:rsidR="00CC44D1">
        <w:rPr>
          <w:bCs/>
          <w:i/>
          <w:iCs/>
        </w:rPr>
        <w:t> </w:t>
      </w:r>
      <w:r w:rsidRPr="00AC29A2">
        <w:rPr>
          <w:bCs/>
          <w:i/>
          <w:iCs/>
        </w:rPr>
        <w:t>baumannii</w:t>
      </w:r>
      <w:r w:rsidRPr="00AC29A2">
        <w:rPr>
          <w:bCs/>
        </w:rPr>
        <w:t xml:space="preserve"> complex, </w:t>
      </w:r>
      <w:r w:rsidR="00CC44D1">
        <w:rPr>
          <w:bCs/>
        </w:rPr>
        <w:t>24</w:t>
      </w:r>
      <w:r w:rsidR="00A653C2" w:rsidRPr="00E467C8">
        <w:rPr>
          <w:bCs/>
        </w:rPr>
        <w:t>-month trend by specimen type</w:t>
      </w:r>
      <w:r w:rsidRPr="00AC29A2">
        <w:rPr>
          <w:bCs/>
        </w:rPr>
        <w:t>, national</w:t>
      </w:r>
      <w:r w:rsidR="0075420D" w:rsidRPr="003A2B71">
        <w:rPr>
          <w:bCs/>
        </w:rPr>
        <w:t xml:space="preserve">, </w:t>
      </w:r>
      <w:r w:rsidR="0093057A">
        <w:rPr>
          <w:bCs/>
        </w:rPr>
        <w:t>1 March 2022–29 February 2024</w:t>
      </w:r>
    </w:p>
    <w:p w14:paraId="72DD48BC" w14:textId="343A0115" w:rsidR="006324A3" w:rsidRPr="006324A3" w:rsidRDefault="00E2166E" w:rsidP="006324A3">
      <w:r>
        <w:rPr>
          <w:noProof/>
        </w:rPr>
        <w:drawing>
          <wp:inline distT="0" distB="0" distL="0" distR="0" wp14:anchorId="4E37F67D" wp14:editId="2FF9FCF0">
            <wp:extent cx="6120765" cy="2877820"/>
            <wp:effectExtent l="0" t="0" r="0" b="0"/>
            <wp:docPr id="9" name="Picture 9" descr="Figure 1: Carbapenemase-producing Acinetobacter baumannii complex, 24-month trend by specimen type,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Carbapenemase-producing Acinetobacter baumannii complex, 24-month trend by specimen type, national, 1 March 2022–29 February 20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2E3C45AA" w14:textId="169F8AA6" w:rsidR="00AC2C04" w:rsidRDefault="00AC2C04" w:rsidP="00D163F2">
      <w:pPr>
        <w:pStyle w:val="Heading4"/>
        <w:spacing w:after="240"/>
      </w:pPr>
      <w:r w:rsidRPr="0072102E">
        <w:t>State and territory</w:t>
      </w:r>
      <w:r w:rsidR="00D5553E">
        <w:t xml:space="preserve"> data</w:t>
      </w:r>
    </w:p>
    <w:p w14:paraId="522F1C15" w14:textId="298D5AC3" w:rsidR="00363C36" w:rsidRDefault="00806189" w:rsidP="0078428D">
      <w:pPr>
        <w:pStyle w:val="FigureTitle"/>
        <w:spacing w:after="0"/>
        <w:rPr>
          <w:b w:val="0"/>
          <w:bCs/>
        </w:rPr>
      </w:pPr>
      <w:r w:rsidRPr="002B5189">
        <w:t>Figure</w:t>
      </w:r>
      <w:r w:rsidR="00491F13" w:rsidRPr="002B5189">
        <w:t> </w:t>
      </w:r>
      <w:r w:rsidRPr="002B5189">
        <w:t>2:</w:t>
      </w:r>
      <w:r w:rsidRPr="00EA2BBF">
        <w:rPr>
          <w:b w:val="0"/>
          <w:bCs/>
        </w:rPr>
        <w:t xml:space="preserve"> Carbapenemase</w:t>
      </w:r>
      <w:r w:rsidRPr="00806189">
        <w:rPr>
          <w:b w:val="0"/>
          <w:bCs/>
        </w:rPr>
        <w:t xml:space="preserve">-producing </w:t>
      </w:r>
      <w:r w:rsidRPr="00806189">
        <w:rPr>
          <w:b w:val="0"/>
          <w:bCs/>
          <w:i/>
          <w:iCs/>
        </w:rPr>
        <w:t>Acinetobacter</w:t>
      </w:r>
      <w:r w:rsidR="00C12F7B">
        <w:rPr>
          <w:b w:val="0"/>
          <w:bCs/>
          <w:i/>
          <w:iCs/>
        </w:rPr>
        <w:t> </w:t>
      </w:r>
      <w:r w:rsidRPr="00806189">
        <w:rPr>
          <w:b w:val="0"/>
          <w:bCs/>
          <w:i/>
          <w:iCs/>
        </w:rPr>
        <w:t>baumannii</w:t>
      </w:r>
      <w:r w:rsidRPr="00806189">
        <w:rPr>
          <w:b w:val="0"/>
          <w:bCs/>
        </w:rPr>
        <w:t xml:space="preserve"> complex, number reported by carbapenemase type and specimen type, by state and territory, </w:t>
      </w:r>
      <w:r w:rsidR="0074272A">
        <w:rPr>
          <w:b w:val="0"/>
          <w:bCs/>
        </w:rPr>
        <w:t>1 January 2024–29 February 2024</w:t>
      </w:r>
    </w:p>
    <w:p w14:paraId="65DB622D" w14:textId="1E4E6DC5" w:rsidR="00E2166E" w:rsidRDefault="00E2166E" w:rsidP="00806189">
      <w:pPr>
        <w:pStyle w:val="FigureTitle"/>
      </w:pPr>
      <w:r>
        <w:rPr>
          <w:noProof/>
        </w:rPr>
        <w:drawing>
          <wp:inline distT="0" distB="0" distL="0" distR="0" wp14:anchorId="02DF14B3" wp14:editId="7E2F1EC3">
            <wp:extent cx="6120765" cy="2877820"/>
            <wp:effectExtent l="0" t="0" r="0" b="0"/>
            <wp:docPr id="10" name="Picture 10" descr="Figure 2: Carbapenemase-producing Acinetobacter baumannii complex, number reported by carbapenemase type and specimen type,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Carbapenemase-producing Acinetobacter baumannii complex, number reported by carbapenemase type and specimen type, by state and territory, 1 January 2024–29 February 2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1F682E8E" w14:textId="7ACEC36A" w:rsidR="008839DF" w:rsidRPr="00806189" w:rsidRDefault="00806189" w:rsidP="00806189">
      <w:pPr>
        <w:spacing w:after="80"/>
        <w:rPr>
          <w:b/>
          <w:highlight w:val="yellow"/>
        </w:rPr>
      </w:pPr>
      <w:r>
        <w:rPr>
          <w:highlight w:val="yellow"/>
        </w:rPr>
        <w:br w:type="page"/>
      </w:r>
    </w:p>
    <w:p w14:paraId="43F2666D" w14:textId="55472F07" w:rsidR="00806189" w:rsidRPr="00A556BB" w:rsidRDefault="00806189" w:rsidP="00806189">
      <w:pPr>
        <w:pStyle w:val="FigureTitle"/>
        <w:rPr>
          <w:rStyle w:val="IntenseReference"/>
          <w:b/>
          <w:bCs w:val="0"/>
          <w:i w:val="0"/>
          <w:smallCaps w:val="0"/>
          <w:color w:val="auto"/>
          <w:spacing w:val="0"/>
        </w:rPr>
      </w:pPr>
      <w:r w:rsidRPr="00573BD2">
        <w:lastRenderedPageBreak/>
        <w:t>Table</w:t>
      </w:r>
      <w:r w:rsidR="00DC67DC" w:rsidRPr="00573BD2">
        <w:t> </w:t>
      </w:r>
      <w:r w:rsidRPr="00573BD2">
        <w:t>3:</w:t>
      </w:r>
      <w:r w:rsidRPr="007950CE">
        <w:rPr>
          <w:b w:val="0"/>
          <w:bCs/>
        </w:rPr>
        <w:t xml:space="preserve"> Carbapenemase</w:t>
      </w:r>
      <w:r w:rsidRPr="00806189">
        <w:rPr>
          <w:b w:val="0"/>
          <w:bCs/>
        </w:rPr>
        <w:t xml:space="preserve">-producing </w:t>
      </w:r>
      <w:r w:rsidRPr="00806189">
        <w:rPr>
          <w:b w:val="0"/>
          <w:bCs/>
          <w:i/>
          <w:iCs/>
        </w:rPr>
        <w:t>Acinetobacter</w:t>
      </w:r>
      <w:r w:rsidR="00C12F7B">
        <w:rPr>
          <w:b w:val="0"/>
          <w:bCs/>
          <w:i/>
          <w:iCs/>
        </w:rPr>
        <w:t> </w:t>
      </w:r>
      <w:r w:rsidRPr="00806189">
        <w:rPr>
          <w:b w:val="0"/>
          <w:bCs/>
          <w:i/>
          <w:iCs/>
        </w:rPr>
        <w:t>baumannii</w:t>
      </w:r>
      <w:r w:rsidRPr="00806189">
        <w:rPr>
          <w:b w:val="0"/>
          <w:bCs/>
        </w:rPr>
        <w:t xml:space="preserve"> complex, number reported by setting, by state and territory, </w:t>
      </w:r>
      <w:r w:rsidR="0074272A">
        <w:rPr>
          <w:b w:val="0"/>
          <w:bCs/>
        </w:rPr>
        <w:t>1 January 2024–29 February 2024</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Caption w:val="Table 3: Carbapenemase-producing Acinetobacter baumannii complex, number reported by setting, by state and territory, 1 January 2024–29 February 2024"/>
      </w:tblPr>
      <w:tblGrid>
        <w:gridCol w:w="1804"/>
        <w:gridCol w:w="869"/>
        <w:gridCol w:w="869"/>
        <w:gridCol w:w="862"/>
        <w:gridCol w:w="862"/>
        <w:gridCol w:w="850"/>
        <w:gridCol w:w="850"/>
        <w:gridCol w:w="850"/>
        <w:gridCol w:w="912"/>
        <w:gridCol w:w="910"/>
      </w:tblGrid>
      <w:tr w:rsidR="00806189" w:rsidRPr="00682C48" w14:paraId="0BD162AE" w14:textId="77777777" w:rsidTr="009D2807">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45504AB3" w14:textId="77777777" w:rsidR="00806189" w:rsidRDefault="00806189" w:rsidP="00806189">
            <w:pPr>
              <w:pStyle w:val="Normal-beforebullets"/>
              <w:rPr>
                <w:rFonts w:cstheme="minorHAnsi"/>
                <w:b w:val="0"/>
                <w:szCs w:val="18"/>
              </w:rPr>
            </w:pPr>
          </w:p>
        </w:tc>
        <w:tc>
          <w:tcPr>
            <w:tcW w:w="3592" w:type="pct"/>
            <w:gridSpan w:val="8"/>
            <w:shd w:val="clear" w:color="auto" w:fill="DAEEF3" w:themeFill="accent5" w:themeFillTint="33"/>
          </w:tcPr>
          <w:p w14:paraId="344E8C78" w14:textId="77777777" w:rsidR="00806189" w:rsidRPr="00DD2BB0" w:rsidRDefault="00806189" w:rsidP="00806189">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446FB075" w14:textId="77777777" w:rsidR="00806189" w:rsidRPr="00DD2BB0" w:rsidRDefault="00806189" w:rsidP="00806189">
            <w:pPr>
              <w:pStyle w:val="Normal-beforebullets"/>
              <w:rPr>
                <w:rFonts w:cstheme="minorHAnsi"/>
                <w:b w:val="0"/>
                <w:szCs w:val="18"/>
              </w:rPr>
            </w:pPr>
          </w:p>
        </w:tc>
      </w:tr>
      <w:tr w:rsidR="00806189" w:rsidRPr="00682C48" w14:paraId="26ED6709" w14:textId="77777777" w:rsidTr="009D2807">
        <w:trPr>
          <w:trHeight w:hRule="exact" w:val="340"/>
        </w:trPr>
        <w:tc>
          <w:tcPr>
            <w:tcW w:w="936" w:type="pct"/>
            <w:tcBorders>
              <w:top w:val="nil"/>
            </w:tcBorders>
            <w:shd w:val="clear" w:color="auto" w:fill="DAEEF3" w:themeFill="accent5" w:themeFillTint="33"/>
          </w:tcPr>
          <w:p w14:paraId="7AC36F72" w14:textId="77777777" w:rsidR="00806189" w:rsidRPr="00DD2BB0" w:rsidRDefault="00806189" w:rsidP="00806189">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36975822"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671CE398"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5A5436D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6BC933F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20DB84B7"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207F2F3B"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shd w:val="clear" w:color="auto" w:fill="DAEEF3" w:themeFill="accent5" w:themeFillTint="33"/>
          </w:tcPr>
          <w:p w14:paraId="4A43C09A"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2440A971" w14:textId="77777777" w:rsidR="00806189" w:rsidRPr="00DD2BB0" w:rsidRDefault="00806189" w:rsidP="0080618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5FB11131" w14:textId="77777777" w:rsidR="00806189" w:rsidRPr="00DD2BB0" w:rsidRDefault="00806189" w:rsidP="00806189">
            <w:pPr>
              <w:pStyle w:val="Normal-beforebullets"/>
              <w:jc w:val="center"/>
              <w:rPr>
                <w:rFonts w:cstheme="minorHAnsi"/>
                <w:b/>
                <w:szCs w:val="18"/>
              </w:rPr>
            </w:pPr>
            <w:r>
              <w:rPr>
                <w:rFonts w:cstheme="minorHAnsi"/>
                <w:b/>
                <w:szCs w:val="18"/>
              </w:rPr>
              <w:t>Total</w:t>
            </w:r>
          </w:p>
        </w:tc>
      </w:tr>
      <w:tr w:rsidR="00573BD2" w:rsidRPr="00682C48" w14:paraId="4739E663" w14:textId="77777777" w:rsidTr="00573BD2">
        <w:trPr>
          <w:trHeight w:val="227"/>
        </w:trPr>
        <w:tc>
          <w:tcPr>
            <w:tcW w:w="936" w:type="pct"/>
            <w:tcBorders>
              <w:bottom w:val="single" w:sz="2" w:space="0" w:color="BFBFBF" w:themeColor="background1" w:themeShade="BF"/>
            </w:tcBorders>
            <w:shd w:val="clear" w:color="auto" w:fill="EEECE1" w:themeFill="background2"/>
          </w:tcPr>
          <w:p w14:paraId="7C967CC3" w14:textId="77777777" w:rsidR="00573BD2" w:rsidRPr="006D557D" w:rsidRDefault="00573BD2" w:rsidP="00573BD2">
            <w:pPr>
              <w:spacing w:after="0"/>
              <w:contextualSpacing/>
              <w:rPr>
                <w:rFonts w:cstheme="minorHAnsi"/>
                <w:bCs/>
                <w:color w:val="000000"/>
                <w:szCs w:val="18"/>
              </w:rPr>
            </w:pPr>
            <w:r w:rsidRPr="006D557D">
              <w:rPr>
                <w:rFonts w:cstheme="minorHAnsi"/>
                <w:bCs/>
                <w:color w:val="000000"/>
                <w:szCs w:val="18"/>
              </w:rPr>
              <w:t>Total</w:t>
            </w:r>
          </w:p>
        </w:tc>
        <w:tc>
          <w:tcPr>
            <w:tcW w:w="451" w:type="pct"/>
            <w:tcBorders>
              <w:bottom w:val="single" w:sz="2" w:space="0" w:color="BFBFBF" w:themeColor="background1" w:themeShade="BF"/>
            </w:tcBorders>
            <w:shd w:val="clear" w:color="auto" w:fill="EEECE1" w:themeFill="background2"/>
            <w:vAlign w:val="center"/>
          </w:tcPr>
          <w:p w14:paraId="343D4365" w14:textId="17C6F4A8" w:rsidR="00573BD2" w:rsidRPr="00573BD2" w:rsidRDefault="00573BD2" w:rsidP="00573BD2">
            <w:pPr>
              <w:spacing w:after="0"/>
              <w:contextualSpacing/>
              <w:jc w:val="center"/>
              <w:rPr>
                <w:rFonts w:cs="Arial"/>
                <w:bCs/>
                <w:color w:val="auto"/>
                <w:szCs w:val="18"/>
              </w:rPr>
            </w:pPr>
            <w:r w:rsidRPr="00573BD2">
              <w:rPr>
                <w:rFonts w:cs="Arial"/>
                <w:color w:val="auto"/>
                <w:szCs w:val="18"/>
              </w:rPr>
              <w:t>1</w:t>
            </w:r>
          </w:p>
        </w:tc>
        <w:tc>
          <w:tcPr>
            <w:tcW w:w="451" w:type="pct"/>
            <w:tcBorders>
              <w:bottom w:val="single" w:sz="2" w:space="0" w:color="BFBFBF" w:themeColor="background1" w:themeShade="BF"/>
            </w:tcBorders>
            <w:shd w:val="clear" w:color="auto" w:fill="EEECE1" w:themeFill="background2"/>
            <w:vAlign w:val="center"/>
          </w:tcPr>
          <w:p w14:paraId="2D4F4B97" w14:textId="339E3CD1" w:rsidR="00573BD2" w:rsidRPr="00573BD2" w:rsidRDefault="00573BD2" w:rsidP="00573BD2">
            <w:pPr>
              <w:spacing w:after="0"/>
              <w:contextualSpacing/>
              <w:jc w:val="center"/>
              <w:rPr>
                <w:rFonts w:cs="Arial"/>
                <w:bCs/>
                <w:color w:val="auto"/>
                <w:szCs w:val="18"/>
              </w:rPr>
            </w:pPr>
            <w:r w:rsidRPr="00573BD2">
              <w:rPr>
                <w:rFonts w:cs="Arial"/>
                <w:color w:val="auto"/>
                <w:szCs w:val="18"/>
              </w:rPr>
              <w:t>7</w:t>
            </w:r>
          </w:p>
        </w:tc>
        <w:tc>
          <w:tcPr>
            <w:tcW w:w="447" w:type="pct"/>
            <w:tcBorders>
              <w:bottom w:val="single" w:sz="2" w:space="0" w:color="BFBFBF" w:themeColor="background1" w:themeShade="BF"/>
            </w:tcBorders>
            <w:shd w:val="clear" w:color="auto" w:fill="EEECE1" w:themeFill="background2"/>
            <w:vAlign w:val="center"/>
          </w:tcPr>
          <w:p w14:paraId="5613A7C9" w14:textId="263ACAB7" w:rsidR="00573BD2" w:rsidRPr="00573BD2" w:rsidRDefault="00573BD2" w:rsidP="00573BD2">
            <w:pPr>
              <w:spacing w:after="0"/>
              <w:contextualSpacing/>
              <w:jc w:val="center"/>
              <w:rPr>
                <w:rFonts w:cs="Arial"/>
                <w:bCs/>
                <w:color w:val="auto"/>
                <w:szCs w:val="18"/>
              </w:rPr>
            </w:pPr>
            <w:r w:rsidRPr="00573BD2">
              <w:rPr>
                <w:rFonts w:cs="Arial"/>
                <w:color w:val="auto"/>
                <w:szCs w:val="18"/>
              </w:rPr>
              <w:t>0</w:t>
            </w:r>
          </w:p>
        </w:tc>
        <w:tc>
          <w:tcPr>
            <w:tcW w:w="447" w:type="pct"/>
            <w:tcBorders>
              <w:bottom w:val="single" w:sz="2" w:space="0" w:color="BFBFBF" w:themeColor="background1" w:themeShade="BF"/>
            </w:tcBorders>
            <w:shd w:val="clear" w:color="auto" w:fill="EEECE1" w:themeFill="background2"/>
            <w:vAlign w:val="center"/>
          </w:tcPr>
          <w:p w14:paraId="4B18B23F" w14:textId="0EC90442" w:rsidR="00573BD2" w:rsidRPr="00573BD2" w:rsidRDefault="00573BD2" w:rsidP="00573BD2">
            <w:pPr>
              <w:spacing w:after="0"/>
              <w:contextualSpacing/>
              <w:jc w:val="center"/>
              <w:rPr>
                <w:rFonts w:cs="Arial"/>
                <w:bCs/>
                <w:color w:val="auto"/>
                <w:szCs w:val="18"/>
              </w:rPr>
            </w:pPr>
            <w:r w:rsidRPr="00573BD2">
              <w:rPr>
                <w:rFonts w:cs="Arial"/>
                <w:color w:val="auto"/>
                <w:szCs w:val="18"/>
              </w:rPr>
              <w:t>0</w:t>
            </w:r>
          </w:p>
        </w:tc>
        <w:tc>
          <w:tcPr>
            <w:tcW w:w="441" w:type="pct"/>
            <w:tcBorders>
              <w:bottom w:val="single" w:sz="2" w:space="0" w:color="BFBFBF" w:themeColor="background1" w:themeShade="BF"/>
            </w:tcBorders>
            <w:shd w:val="clear" w:color="auto" w:fill="EEECE1" w:themeFill="background2"/>
            <w:vAlign w:val="center"/>
          </w:tcPr>
          <w:p w14:paraId="0D7AE7C4" w14:textId="4B689F9E" w:rsidR="00573BD2" w:rsidRPr="00573BD2" w:rsidRDefault="00573BD2" w:rsidP="00573BD2">
            <w:pPr>
              <w:spacing w:after="0"/>
              <w:contextualSpacing/>
              <w:jc w:val="center"/>
              <w:rPr>
                <w:rFonts w:cs="Arial"/>
                <w:bCs/>
                <w:color w:val="auto"/>
                <w:szCs w:val="18"/>
              </w:rPr>
            </w:pPr>
            <w:r w:rsidRPr="00573BD2">
              <w:rPr>
                <w:rFonts w:cs="Arial"/>
                <w:color w:val="auto"/>
                <w:szCs w:val="18"/>
              </w:rPr>
              <w:t>3</w:t>
            </w:r>
          </w:p>
        </w:tc>
        <w:tc>
          <w:tcPr>
            <w:tcW w:w="441" w:type="pct"/>
            <w:tcBorders>
              <w:bottom w:val="single" w:sz="2" w:space="0" w:color="BFBFBF" w:themeColor="background1" w:themeShade="BF"/>
            </w:tcBorders>
            <w:shd w:val="clear" w:color="auto" w:fill="EEECE1" w:themeFill="background2"/>
            <w:vAlign w:val="center"/>
          </w:tcPr>
          <w:p w14:paraId="3F1A0B9E" w14:textId="74C210CA" w:rsidR="00573BD2" w:rsidRPr="00573BD2" w:rsidRDefault="00573BD2" w:rsidP="00573BD2">
            <w:pPr>
              <w:spacing w:after="0"/>
              <w:contextualSpacing/>
              <w:jc w:val="center"/>
              <w:rPr>
                <w:rFonts w:cs="Arial"/>
                <w:bCs/>
                <w:color w:val="auto"/>
                <w:szCs w:val="18"/>
              </w:rPr>
            </w:pPr>
            <w:r w:rsidRPr="00573BD2">
              <w:rPr>
                <w:rFonts w:cs="Arial"/>
                <w:color w:val="auto"/>
                <w:szCs w:val="18"/>
              </w:rPr>
              <w:t>0</w:t>
            </w:r>
          </w:p>
        </w:tc>
        <w:tc>
          <w:tcPr>
            <w:tcW w:w="441" w:type="pct"/>
            <w:tcBorders>
              <w:bottom w:val="single" w:sz="2" w:space="0" w:color="BFBFBF" w:themeColor="background1" w:themeShade="BF"/>
            </w:tcBorders>
            <w:shd w:val="clear" w:color="auto" w:fill="EEECE1" w:themeFill="background2"/>
            <w:vAlign w:val="center"/>
          </w:tcPr>
          <w:p w14:paraId="653C75D4" w14:textId="46ACDFA8" w:rsidR="00573BD2" w:rsidRPr="00573BD2" w:rsidRDefault="00573BD2" w:rsidP="00573BD2">
            <w:pPr>
              <w:spacing w:after="0"/>
              <w:contextualSpacing/>
              <w:jc w:val="center"/>
              <w:rPr>
                <w:rFonts w:cs="Arial"/>
                <w:bCs/>
                <w:color w:val="auto"/>
                <w:szCs w:val="18"/>
              </w:rPr>
            </w:pPr>
            <w:r w:rsidRPr="00573BD2">
              <w:rPr>
                <w:rFonts w:cs="Arial"/>
                <w:color w:val="auto"/>
                <w:szCs w:val="18"/>
              </w:rPr>
              <w:t>0</w:t>
            </w:r>
          </w:p>
        </w:tc>
        <w:tc>
          <w:tcPr>
            <w:tcW w:w="473" w:type="pct"/>
            <w:tcBorders>
              <w:bottom w:val="single" w:sz="2" w:space="0" w:color="BFBFBF" w:themeColor="background1" w:themeShade="BF"/>
            </w:tcBorders>
            <w:shd w:val="clear" w:color="auto" w:fill="EEECE1" w:themeFill="background2"/>
            <w:vAlign w:val="center"/>
          </w:tcPr>
          <w:p w14:paraId="5B812027" w14:textId="1E430A89" w:rsidR="00573BD2" w:rsidRPr="00573BD2" w:rsidRDefault="00573BD2" w:rsidP="00573BD2">
            <w:pPr>
              <w:spacing w:after="0"/>
              <w:contextualSpacing/>
              <w:jc w:val="center"/>
              <w:rPr>
                <w:rFonts w:cs="Arial"/>
                <w:bCs/>
                <w:color w:val="auto"/>
                <w:szCs w:val="18"/>
              </w:rPr>
            </w:pPr>
            <w:r w:rsidRPr="00573BD2">
              <w:rPr>
                <w:rFonts w:cs="Arial"/>
                <w:color w:val="auto"/>
                <w:szCs w:val="18"/>
              </w:rPr>
              <w:t>0</w:t>
            </w:r>
          </w:p>
        </w:tc>
        <w:tc>
          <w:tcPr>
            <w:tcW w:w="472" w:type="pct"/>
            <w:tcBorders>
              <w:bottom w:val="single" w:sz="2" w:space="0" w:color="BFBFBF" w:themeColor="background1" w:themeShade="BF"/>
            </w:tcBorders>
            <w:shd w:val="clear" w:color="auto" w:fill="EEECE1" w:themeFill="background2"/>
            <w:vAlign w:val="center"/>
          </w:tcPr>
          <w:p w14:paraId="03BB65B8" w14:textId="20509920" w:rsidR="00573BD2" w:rsidRPr="00573BD2" w:rsidRDefault="00573BD2" w:rsidP="00573BD2">
            <w:pPr>
              <w:spacing w:after="0"/>
              <w:contextualSpacing/>
              <w:jc w:val="center"/>
              <w:rPr>
                <w:rFonts w:cs="Arial"/>
                <w:bCs/>
                <w:color w:val="auto"/>
                <w:szCs w:val="18"/>
              </w:rPr>
            </w:pPr>
            <w:r w:rsidRPr="00573BD2">
              <w:rPr>
                <w:rFonts w:cs="Arial"/>
                <w:color w:val="auto"/>
                <w:szCs w:val="18"/>
              </w:rPr>
              <w:t>11</w:t>
            </w:r>
          </w:p>
        </w:tc>
      </w:tr>
      <w:tr w:rsidR="009D2807" w:rsidRPr="00682C48" w14:paraId="130D84C9" w14:textId="77777777" w:rsidTr="009D2807">
        <w:trPr>
          <w:trHeight w:val="227"/>
        </w:trPr>
        <w:tc>
          <w:tcPr>
            <w:tcW w:w="936" w:type="pct"/>
            <w:tcBorders>
              <w:top w:val="single" w:sz="2" w:space="0" w:color="BFBFBF" w:themeColor="background1" w:themeShade="BF"/>
              <w:bottom w:val="single" w:sz="2" w:space="0" w:color="BFBFBF" w:themeColor="background1" w:themeShade="BF"/>
              <w:right w:val="single" w:sz="4" w:space="0" w:color="FFFFFF" w:themeColor="background1"/>
            </w:tcBorders>
          </w:tcPr>
          <w:p w14:paraId="134833B1" w14:textId="77777777" w:rsidR="00573BD2" w:rsidRPr="00BD10A4" w:rsidRDefault="00573BD2" w:rsidP="00573BD2">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3F3CAF7" w14:textId="00111909"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ABE5260" w14:textId="596068E3" w:rsidR="00573BD2" w:rsidRPr="00573BD2" w:rsidRDefault="00573BD2" w:rsidP="00573BD2">
            <w:pPr>
              <w:spacing w:after="0"/>
              <w:contextualSpacing/>
              <w:jc w:val="center"/>
              <w:rPr>
                <w:rFonts w:cs="Arial"/>
                <w:color w:val="auto"/>
                <w:szCs w:val="18"/>
              </w:rPr>
            </w:pPr>
            <w:r w:rsidRPr="00573BD2">
              <w:rPr>
                <w:rFonts w:cs="Arial"/>
                <w:color w:val="auto"/>
                <w:szCs w:val="18"/>
              </w:rPr>
              <w:t>7</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26B1541" w14:textId="61D1CCE7"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11B1310" w14:textId="6EC2EFFD"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6B72C59" w14:textId="3A85790C" w:rsidR="00573BD2" w:rsidRPr="00573BD2" w:rsidRDefault="00573BD2" w:rsidP="00573BD2">
            <w:pPr>
              <w:spacing w:after="0"/>
              <w:contextualSpacing/>
              <w:jc w:val="center"/>
              <w:rPr>
                <w:rFonts w:cs="Arial"/>
                <w:color w:val="auto"/>
                <w:szCs w:val="18"/>
              </w:rPr>
            </w:pPr>
            <w:r w:rsidRPr="00573BD2">
              <w:rPr>
                <w:rFonts w:cs="Arial"/>
                <w:color w:val="auto"/>
                <w:szCs w:val="18"/>
              </w:rPr>
              <w:t>3</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1C2D3384" w14:textId="5D8283D9"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D1E18FC" w14:textId="3C57DB8B"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3"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6B140B4" w14:textId="15530644"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2"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90C2C54" w14:textId="5EBFDF04" w:rsidR="00573BD2" w:rsidRPr="00573BD2" w:rsidRDefault="00573BD2" w:rsidP="00573BD2">
            <w:pPr>
              <w:spacing w:after="0"/>
              <w:contextualSpacing/>
              <w:jc w:val="center"/>
              <w:rPr>
                <w:rFonts w:cs="Arial"/>
                <w:color w:val="auto"/>
                <w:szCs w:val="18"/>
              </w:rPr>
            </w:pPr>
            <w:r w:rsidRPr="00573BD2">
              <w:rPr>
                <w:rFonts w:cs="Arial"/>
                <w:color w:val="auto"/>
                <w:szCs w:val="18"/>
              </w:rPr>
              <w:t>10</w:t>
            </w:r>
          </w:p>
        </w:tc>
      </w:tr>
      <w:tr w:rsidR="009D2807" w:rsidRPr="00682C48" w14:paraId="42846B08" w14:textId="77777777" w:rsidTr="009D2807">
        <w:trPr>
          <w:trHeight w:val="227"/>
        </w:trPr>
        <w:tc>
          <w:tcPr>
            <w:tcW w:w="936" w:type="pct"/>
            <w:tcBorders>
              <w:top w:val="single" w:sz="2" w:space="0" w:color="BFBFBF" w:themeColor="background1" w:themeShade="BF"/>
              <w:bottom w:val="single" w:sz="2" w:space="0" w:color="BFBFBF" w:themeColor="background1" w:themeShade="BF"/>
              <w:right w:val="single" w:sz="4" w:space="0" w:color="FFFFFF" w:themeColor="background1"/>
            </w:tcBorders>
          </w:tcPr>
          <w:p w14:paraId="08ABC693" w14:textId="77777777" w:rsidR="00573BD2" w:rsidRPr="00BD10A4" w:rsidRDefault="00573BD2" w:rsidP="00573BD2">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0EDA7AE" w14:textId="5CE85AD0"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7846937A" w14:textId="256E1675"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694A449" w14:textId="08BF1FC7"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F6F4CD3" w14:textId="6266DE13"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7BE31F5A" w14:textId="1B12E146"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336C4B1" w14:textId="794ED98A"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7724A406" w14:textId="501C8506"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3"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3B55F55" w14:textId="299D58EE"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2"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7017221B" w14:textId="2A34D14A"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r>
      <w:tr w:rsidR="009D2807" w:rsidRPr="00682C48" w14:paraId="50A88E02" w14:textId="77777777" w:rsidTr="009D2807">
        <w:trPr>
          <w:trHeight w:val="227"/>
        </w:trPr>
        <w:tc>
          <w:tcPr>
            <w:tcW w:w="936" w:type="pct"/>
            <w:tcBorders>
              <w:top w:val="single" w:sz="2" w:space="0" w:color="BFBFBF" w:themeColor="background1" w:themeShade="BF"/>
              <w:bottom w:val="single" w:sz="2" w:space="0" w:color="BFBFBF" w:themeColor="background1" w:themeShade="BF"/>
              <w:right w:val="single" w:sz="4" w:space="0" w:color="FFFFFF" w:themeColor="background1"/>
            </w:tcBorders>
          </w:tcPr>
          <w:p w14:paraId="6D0AEA3F" w14:textId="77777777" w:rsidR="00806189" w:rsidRPr="00DD2BB0" w:rsidRDefault="00806189" w:rsidP="0080618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6C952A5"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474632E"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000D8A05"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22749F09"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F05DF1B"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F4CF72F"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56B3A0F6"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73"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432E3DF"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c>
          <w:tcPr>
            <w:tcW w:w="472"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6F5CA811" w14:textId="77777777" w:rsidR="00806189" w:rsidRPr="00573BD2" w:rsidRDefault="00806189" w:rsidP="00573BD2">
            <w:pPr>
              <w:spacing w:after="0"/>
              <w:contextualSpacing/>
              <w:jc w:val="center"/>
              <w:rPr>
                <w:rFonts w:cs="Arial"/>
                <w:color w:val="auto"/>
                <w:szCs w:val="18"/>
              </w:rPr>
            </w:pPr>
            <w:r w:rsidRPr="00573BD2">
              <w:rPr>
                <w:rFonts w:cs="Arial"/>
                <w:color w:val="auto"/>
                <w:szCs w:val="18"/>
              </w:rPr>
              <w:t>0</w:t>
            </w:r>
          </w:p>
        </w:tc>
      </w:tr>
      <w:tr w:rsidR="009D2807" w:rsidRPr="00682C48" w14:paraId="64FCE8EA" w14:textId="77777777" w:rsidTr="009D2807">
        <w:trPr>
          <w:trHeight w:val="227"/>
        </w:trPr>
        <w:tc>
          <w:tcPr>
            <w:tcW w:w="936" w:type="pct"/>
            <w:tcBorders>
              <w:top w:val="single" w:sz="2" w:space="0" w:color="BFBFBF" w:themeColor="background1" w:themeShade="BF"/>
              <w:bottom w:val="single" w:sz="2" w:space="0" w:color="BFBFBF" w:themeColor="background1" w:themeShade="BF"/>
              <w:right w:val="single" w:sz="4" w:space="0" w:color="FFFFFF" w:themeColor="background1"/>
            </w:tcBorders>
          </w:tcPr>
          <w:p w14:paraId="6D5CCA0D" w14:textId="77777777" w:rsidR="00573BD2" w:rsidRPr="00DD2BB0" w:rsidRDefault="00573BD2" w:rsidP="00573BD2">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1BC04112" w14:textId="4E77DF88"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5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398D1C31" w14:textId="603059A1"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757F56AB" w14:textId="14465012"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312CDA47" w14:textId="3B9E59AE"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20BEAEE3" w14:textId="5BE88FB9"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E47ECD1" w14:textId="0CFCB2B0"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3854EA2A" w14:textId="5490A193"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3"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2CA817BD" w14:textId="734217C6"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2" w:type="pct"/>
            <w:tcBorders>
              <w:top w:val="single" w:sz="2" w:space="0" w:color="BFBFBF" w:themeColor="background1" w:themeShade="BF"/>
              <w:left w:val="single" w:sz="4" w:space="0" w:color="FFFFFF" w:themeColor="background1"/>
              <w:bottom w:val="single" w:sz="2" w:space="0" w:color="BFBFBF" w:themeColor="background1" w:themeShade="BF"/>
              <w:right w:val="single" w:sz="4" w:space="0" w:color="FFFFFF" w:themeColor="background1"/>
            </w:tcBorders>
            <w:vAlign w:val="center"/>
          </w:tcPr>
          <w:p w14:paraId="47A37644" w14:textId="408F4565"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r>
      <w:tr w:rsidR="009D2807" w:rsidRPr="00682C48" w14:paraId="763915F5" w14:textId="77777777" w:rsidTr="009D2807">
        <w:trPr>
          <w:trHeight w:val="227"/>
        </w:trPr>
        <w:tc>
          <w:tcPr>
            <w:tcW w:w="936" w:type="pct"/>
            <w:tcBorders>
              <w:top w:val="single" w:sz="2" w:space="0" w:color="BFBFBF" w:themeColor="background1" w:themeShade="BF"/>
              <w:right w:val="single" w:sz="4" w:space="0" w:color="FFFFFF" w:themeColor="background1"/>
            </w:tcBorders>
          </w:tcPr>
          <w:p w14:paraId="53461548" w14:textId="607CEE86" w:rsidR="00573BD2" w:rsidRPr="00DD2BB0" w:rsidRDefault="00573BD2" w:rsidP="00573BD2">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42AB4D50" w14:textId="0B6FDF9C" w:rsidR="00573BD2" w:rsidRPr="00573BD2" w:rsidRDefault="00573BD2" w:rsidP="00573BD2">
            <w:pPr>
              <w:spacing w:after="0"/>
              <w:contextualSpacing/>
              <w:jc w:val="center"/>
              <w:rPr>
                <w:rFonts w:cs="Arial"/>
                <w:color w:val="auto"/>
                <w:szCs w:val="18"/>
              </w:rPr>
            </w:pPr>
            <w:r w:rsidRPr="00573BD2">
              <w:rPr>
                <w:rFonts w:cs="Arial"/>
                <w:color w:val="auto"/>
                <w:szCs w:val="18"/>
              </w:rPr>
              <w:t>1</w:t>
            </w:r>
          </w:p>
        </w:tc>
        <w:tc>
          <w:tcPr>
            <w:tcW w:w="451"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40C1CDF4" w14:textId="46D270A3"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6606E5F3" w14:textId="0AE4E50B"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7"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31B09317" w14:textId="753D422C"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5E079DD7" w14:textId="5B2E144B"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653F1BB1" w14:textId="1142A91A"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41"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4116464B" w14:textId="44755ACA"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3"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0E9381CB" w14:textId="6C2B4FA4" w:rsidR="00573BD2" w:rsidRPr="00573BD2" w:rsidRDefault="00573BD2" w:rsidP="00573BD2">
            <w:pPr>
              <w:spacing w:after="0"/>
              <w:contextualSpacing/>
              <w:jc w:val="center"/>
              <w:rPr>
                <w:rFonts w:cs="Arial"/>
                <w:color w:val="auto"/>
                <w:szCs w:val="18"/>
              </w:rPr>
            </w:pPr>
            <w:r w:rsidRPr="00573BD2">
              <w:rPr>
                <w:rFonts w:cs="Arial"/>
                <w:color w:val="auto"/>
                <w:szCs w:val="18"/>
              </w:rPr>
              <w:t>0</w:t>
            </w:r>
          </w:p>
        </w:tc>
        <w:tc>
          <w:tcPr>
            <w:tcW w:w="472" w:type="pct"/>
            <w:tcBorders>
              <w:top w:val="single" w:sz="2" w:space="0" w:color="BFBFBF" w:themeColor="background1" w:themeShade="BF"/>
              <w:left w:val="single" w:sz="4" w:space="0" w:color="FFFFFF" w:themeColor="background1"/>
              <w:right w:val="single" w:sz="4" w:space="0" w:color="FFFFFF" w:themeColor="background1"/>
            </w:tcBorders>
            <w:vAlign w:val="center"/>
          </w:tcPr>
          <w:p w14:paraId="4BE6F45B" w14:textId="61BB3210" w:rsidR="00573BD2" w:rsidRPr="00573BD2" w:rsidRDefault="00573BD2" w:rsidP="00573BD2">
            <w:pPr>
              <w:spacing w:after="0"/>
              <w:contextualSpacing/>
              <w:jc w:val="center"/>
              <w:rPr>
                <w:rFonts w:cs="Arial"/>
                <w:color w:val="auto"/>
                <w:szCs w:val="18"/>
              </w:rPr>
            </w:pPr>
            <w:r w:rsidRPr="00573BD2">
              <w:rPr>
                <w:rFonts w:cs="Arial"/>
                <w:color w:val="auto"/>
                <w:szCs w:val="18"/>
              </w:rPr>
              <w:t>1</w:t>
            </w:r>
          </w:p>
        </w:tc>
      </w:tr>
    </w:tbl>
    <w:p w14:paraId="0BCD9D63" w14:textId="77777777" w:rsidR="00E3034C" w:rsidRDefault="00E3034C" w:rsidP="00CE29FB"/>
    <w:p w14:paraId="1D02CAAB" w14:textId="4C07A668" w:rsidR="00E3034C" w:rsidRDefault="00E3034C" w:rsidP="00E3034C">
      <w:pPr>
        <w:pStyle w:val="Heading3"/>
      </w:pPr>
      <w:bookmarkStart w:id="21" w:name="_Toc167460353"/>
      <w:r>
        <w:rPr>
          <w:i/>
          <w:iCs w:val="0"/>
        </w:rPr>
        <w:t>Candida auris</w:t>
      </w:r>
      <w:bookmarkEnd w:id="21"/>
    </w:p>
    <w:p w14:paraId="0F25C110" w14:textId="77777777" w:rsidR="00E3034C" w:rsidRPr="00B57CDE" w:rsidRDefault="00E3034C" w:rsidP="00E3034C">
      <w:pPr>
        <w:pStyle w:val="Heading4"/>
        <w:spacing w:after="240"/>
      </w:pPr>
      <w:r>
        <w:t>National data</w:t>
      </w:r>
    </w:p>
    <w:p w14:paraId="366C4C78" w14:textId="1FFB0C4B" w:rsidR="00E3034C" w:rsidRDefault="00E3034C" w:rsidP="0078428D">
      <w:pPr>
        <w:spacing w:after="0"/>
        <w:rPr>
          <w:bCs/>
        </w:rPr>
      </w:pPr>
      <w:r w:rsidRPr="00AB1B70">
        <w:rPr>
          <w:b/>
        </w:rPr>
        <w:t>Figure </w:t>
      </w:r>
      <w:r w:rsidR="00CE29FB" w:rsidRPr="00AB1B70">
        <w:rPr>
          <w:b/>
        </w:rPr>
        <w:t>3</w:t>
      </w:r>
      <w:r w:rsidRPr="00AB1B70">
        <w:rPr>
          <w:b/>
        </w:rPr>
        <w:t>:</w:t>
      </w:r>
      <w:r>
        <w:rPr>
          <w:b/>
        </w:rPr>
        <w:t xml:space="preserve"> </w:t>
      </w:r>
      <w:r w:rsidRPr="00E3034C">
        <w:rPr>
          <w:bCs/>
          <w:i/>
          <w:iCs/>
        </w:rPr>
        <w:t>Candida auris</w:t>
      </w:r>
      <w:r w:rsidRPr="00AC29A2">
        <w:rPr>
          <w:bCs/>
        </w:rPr>
        <w:t xml:space="preserve">, </w:t>
      </w:r>
      <w:r>
        <w:rPr>
          <w:bCs/>
        </w:rPr>
        <w:t>24</w:t>
      </w:r>
      <w:r w:rsidRPr="00E467C8">
        <w:rPr>
          <w:bCs/>
        </w:rPr>
        <w:t>-month trend by specimen type</w:t>
      </w:r>
      <w:r w:rsidRPr="00AC29A2">
        <w:rPr>
          <w:bCs/>
        </w:rPr>
        <w:t>, national</w:t>
      </w:r>
      <w:r w:rsidRPr="003A2B71">
        <w:rPr>
          <w:bCs/>
        </w:rPr>
        <w:t xml:space="preserve">, </w:t>
      </w:r>
      <w:r w:rsidR="0093057A">
        <w:rPr>
          <w:bCs/>
        </w:rPr>
        <w:t>1 March 2022–29 February 2024</w:t>
      </w:r>
    </w:p>
    <w:p w14:paraId="394BDA00" w14:textId="602FAC8A" w:rsidR="00E2166E" w:rsidRPr="00224456" w:rsidRDefault="00E2166E" w:rsidP="00363C36">
      <w:pPr>
        <w:spacing w:after="0"/>
        <w:rPr>
          <w:b/>
        </w:rPr>
      </w:pPr>
      <w:r>
        <w:rPr>
          <w:b/>
          <w:noProof/>
        </w:rPr>
        <w:drawing>
          <wp:inline distT="0" distB="0" distL="0" distR="0" wp14:anchorId="5AF01486" wp14:editId="6E391DF0">
            <wp:extent cx="6120765" cy="2877820"/>
            <wp:effectExtent l="0" t="0" r="0" b="0"/>
            <wp:docPr id="13" name="Picture 13" descr="Figure 3: Candida auris, 24-month trend by specimen type,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Candida auris, 24-month trend by specimen type, national, 1 March 2022–29 February 20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48BE348A" w14:textId="1B88D61A" w:rsidR="00E3034C" w:rsidRDefault="00E3034C" w:rsidP="00316570">
      <w:pPr>
        <w:rPr>
          <w:b/>
          <w:highlight w:val="yellow"/>
        </w:rPr>
      </w:pPr>
      <w:r>
        <w:rPr>
          <w:highlight w:val="yellow"/>
        </w:rPr>
        <w:br w:type="page"/>
      </w:r>
    </w:p>
    <w:p w14:paraId="5DE4A516" w14:textId="2DDA92EA" w:rsidR="00BE3768" w:rsidRDefault="00830010" w:rsidP="00175B27">
      <w:pPr>
        <w:pStyle w:val="Heading3"/>
      </w:pPr>
      <w:bookmarkStart w:id="22" w:name="_Toc167460354"/>
      <w:r w:rsidRPr="00830010">
        <w:rPr>
          <w:i/>
        </w:rPr>
        <w:lastRenderedPageBreak/>
        <w:t>Enterobacterales</w:t>
      </w:r>
      <w:bookmarkEnd w:id="22"/>
    </w:p>
    <w:p w14:paraId="279E34BB" w14:textId="77777777" w:rsidR="00B57CDE" w:rsidRPr="00B57CDE" w:rsidRDefault="00B57CDE" w:rsidP="00D163F2">
      <w:pPr>
        <w:pStyle w:val="Heading4"/>
        <w:spacing w:after="240"/>
      </w:pPr>
      <w:r>
        <w:t>National data</w:t>
      </w:r>
    </w:p>
    <w:p w14:paraId="22C95AA4" w14:textId="5D3050B6" w:rsidR="00363C36" w:rsidRDefault="00323961" w:rsidP="00806189">
      <w:pPr>
        <w:pStyle w:val="FigureTitle"/>
        <w:rPr>
          <w:b w:val="0"/>
          <w:bCs/>
        </w:rPr>
      </w:pPr>
      <w:bookmarkStart w:id="23" w:name="_Toc491785924"/>
      <w:bookmarkStart w:id="24" w:name="_Hlk517226691"/>
      <w:r w:rsidRPr="00EC38EA">
        <w:t>Figure</w:t>
      </w:r>
      <w:r w:rsidR="00C12F7B" w:rsidRPr="00EC38EA">
        <w:t> </w:t>
      </w:r>
      <w:r w:rsidR="00CE29FB" w:rsidRPr="00EC38EA">
        <w:t>4</w:t>
      </w:r>
      <w:r w:rsidR="006F544D" w:rsidRPr="00EC38EA">
        <w:t>:</w:t>
      </w:r>
      <w:r w:rsidR="00E467C8" w:rsidRPr="00E467C8">
        <w:rPr>
          <w:b w:val="0"/>
          <w:bCs/>
        </w:rPr>
        <w:t xml:space="preserve"> </w:t>
      </w:r>
      <w:r w:rsidR="005E1AF7" w:rsidRPr="00E467C8">
        <w:rPr>
          <w:b w:val="0"/>
          <w:bCs/>
        </w:rPr>
        <w:t>C</w:t>
      </w:r>
      <w:r w:rsidRPr="00E467C8">
        <w:rPr>
          <w:b w:val="0"/>
          <w:bCs/>
        </w:rPr>
        <w:t xml:space="preserve">arbapenemase-producing </w:t>
      </w:r>
      <w:r w:rsidR="00830010" w:rsidRPr="00E467C8">
        <w:rPr>
          <w:b w:val="0"/>
          <w:bCs/>
          <w:i/>
        </w:rPr>
        <w:t>Enterobacterales</w:t>
      </w:r>
      <w:r w:rsidR="007B4819" w:rsidRPr="00E467C8">
        <w:rPr>
          <w:b w:val="0"/>
          <w:bCs/>
        </w:rPr>
        <w:t>*</w:t>
      </w:r>
      <w:r w:rsidRPr="00E467C8">
        <w:rPr>
          <w:b w:val="0"/>
          <w:bCs/>
        </w:rPr>
        <w:t xml:space="preserve">, </w:t>
      </w:r>
      <w:r w:rsidR="00C12F7B">
        <w:rPr>
          <w:b w:val="0"/>
          <w:bCs/>
        </w:rPr>
        <w:t>24</w:t>
      </w:r>
      <w:r w:rsidR="005E1AF7" w:rsidRPr="00E467C8">
        <w:rPr>
          <w:b w:val="0"/>
          <w:bCs/>
        </w:rPr>
        <w:t xml:space="preserve">-month trend </w:t>
      </w:r>
      <w:r w:rsidR="008200D0" w:rsidRPr="00E467C8">
        <w:rPr>
          <w:b w:val="0"/>
          <w:bCs/>
        </w:rPr>
        <w:t>by specimen type</w:t>
      </w:r>
      <w:r w:rsidR="00AE4359" w:rsidRPr="00E467C8">
        <w:rPr>
          <w:b w:val="0"/>
          <w:bCs/>
        </w:rPr>
        <w:t>, national</w:t>
      </w:r>
      <w:r w:rsidR="00BC5F85" w:rsidRPr="00E467C8">
        <w:rPr>
          <w:b w:val="0"/>
          <w:bCs/>
        </w:rPr>
        <w:t xml:space="preserve">, </w:t>
      </w:r>
      <w:r w:rsidR="0093057A">
        <w:rPr>
          <w:b w:val="0"/>
          <w:bCs/>
        </w:rPr>
        <w:t>1 March 2022–29 February 2024</w:t>
      </w:r>
    </w:p>
    <w:p w14:paraId="386BA69D" w14:textId="3D59553E" w:rsidR="00E2166E" w:rsidRPr="00D124FC" w:rsidRDefault="00E2166E" w:rsidP="00806189">
      <w:pPr>
        <w:pStyle w:val="FigureTitle"/>
        <w:rPr>
          <w:b w:val="0"/>
        </w:rPr>
      </w:pPr>
      <w:r>
        <w:rPr>
          <w:b w:val="0"/>
          <w:noProof/>
        </w:rPr>
        <w:drawing>
          <wp:inline distT="0" distB="0" distL="0" distR="0" wp14:anchorId="1676AA40" wp14:editId="095D4010">
            <wp:extent cx="6120765" cy="2877820"/>
            <wp:effectExtent l="0" t="0" r="0" b="0"/>
            <wp:docPr id="21" name="Picture 21" descr="Figure 4: Carbapenemase-producing Enterobacterales*, 24-month trend by specimen type,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 Carbapenemase-producing Enterobacterales*, 24-month trend by specimen type, national, 1 March 2022–29 February 20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0F9A16AB" w14:textId="6E9CA98F" w:rsidR="00737ECE" w:rsidRDefault="0025563E" w:rsidP="00323961">
      <w:pPr>
        <w:pStyle w:val="FigureTitle"/>
        <w:rPr>
          <w:b w:val="0"/>
          <w:sz w:val="18"/>
        </w:rPr>
      </w:pPr>
      <w:r w:rsidRPr="004852C6">
        <w:rPr>
          <w:b w:val="0"/>
          <w:sz w:val="18"/>
        </w:rPr>
        <w:t xml:space="preserve">* </w:t>
      </w:r>
      <w:r w:rsidR="000626B6">
        <w:rPr>
          <w:b w:val="0"/>
          <w:sz w:val="18"/>
        </w:rPr>
        <w:t xml:space="preserve"> </w:t>
      </w:r>
      <w:r>
        <w:rPr>
          <w:b w:val="0"/>
          <w:sz w:val="18"/>
        </w:rPr>
        <w:t xml:space="preserve">Carbapenemase-producing alone or in combination with ribosomal </w:t>
      </w:r>
      <w:r w:rsidR="00951507">
        <w:rPr>
          <w:b w:val="0"/>
          <w:sz w:val="18"/>
        </w:rPr>
        <w:t>methyltransferases</w:t>
      </w:r>
      <w:r w:rsidR="00DD69C7">
        <w:rPr>
          <w:b w:val="0"/>
          <w:sz w:val="18"/>
        </w:rPr>
        <w:t xml:space="preserve"> or transmissible resistance to colistin</w:t>
      </w:r>
    </w:p>
    <w:p w14:paraId="14A3CBDE" w14:textId="33230BFD" w:rsidR="0025563E" w:rsidRDefault="0025563E" w:rsidP="00323961">
      <w:pPr>
        <w:pStyle w:val="FigureTitle"/>
        <w:rPr>
          <w:b w:val="0"/>
        </w:rPr>
      </w:pPr>
    </w:p>
    <w:p w14:paraId="628FAA52" w14:textId="77777777" w:rsidR="00354583" w:rsidRPr="00541BBB" w:rsidRDefault="00354583" w:rsidP="00323961">
      <w:pPr>
        <w:pStyle w:val="FigureTitle"/>
        <w:rPr>
          <w:b w:val="0"/>
        </w:rPr>
      </w:pPr>
    </w:p>
    <w:p w14:paraId="1D9660CB" w14:textId="2195350E" w:rsidR="00363C36" w:rsidRDefault="00323961" w:rsidP="00806189">
      <w:pPr>
        <w:pStyle w:val="FigureTitle"/>
        <w:rPr>
          <w:b w:val="0"/>
          <w:bCs/>
        </w:rPr>
      </w:pPr>
      <w:r w:rsidRPr="00425622">
        <w:t>Figure</w:t>
      </w:r>
      <w:r w:rsidR="00C12F7B" w:rsidRPr="00425622">
        <w:t> </w:t>
      </w:r>
      <w:r w:rsidR="00CE29FB" w:rsidRPr="00425622">
        <w:t>5</w:t>
      </w:r>
      <w:r w:rsidR="006F544D" w:rsidRPr="00425622">
        <w:t>:</w:t>
      </w:r>
      <w:r w:rsidR="000F0004" w:rsidRPr="000F0004">
        <w:rPr>
          <w:b w:val="0"/>
          <w:bCs/>
        </w:rPr>
        <w:t xml:space="preserve"> </w:t>
      </w:r>
      <w:r w:rsidR="005E1AF7" w:rsidRPr="000F0004">
        <w:rPr>
          <w:b w:val="0"/>
          <w:bCs/>
        </w:rPr>
        <w:t>R</w:t>
      </w:r>
      <w:r w:rsidRPr="000F0004">
        <w:rPr>
          <w:b w:val="0"/>
          <w:bCs/>
        </w:rPr>
        <w:t xml:space="preserve">ibosomal methyltransferase-producing </w:t>
      </w:r>
      <w:r w:rsidR="00830010" w:rsidRPr="000F0004">
        <w:rPr>
          <w:b w:val="0"/>
          <w:bCs/>
          <w:i/>
        </w:rPr>
        <w:t>Enterobacterales</w:t>
      </w:r>
      <w:r w:rsidR="00BC3FAD" w:rsidRPr="000F0004">
        <w:rPr>
          <w:b w:val="0"/>
          <w:bCs/>
        </w:rPr>
        <w:t>*</w:t>
      </w:r>
      <w:r w:rsidR="00AE4359" w:rsidRPr="000F0004">
        <w:rPr>
          <w:b w:val="0"/>
          <w:bCs/>
        </w:rPr>
        <w:t xml:space="preserve">, </w:t>
      </w:r>
      <w:r w:rsidR="00C536CC">
        <w:rPr>
          <w:b w:val="0"/>
          <w:bCs/>
        </w:rPr>
        <w:t>24</w:t>
      </w:r>
      <w:r w:rsidR="005E1AF7" w:rsidRPr="000F0004">
        <w:rPr>
          <w:b w:val="0"/>
          <w:bCs/>
        </w:rPr>
        <w:t xml:space="preserve">-month trend, </w:t>
      </w:r>
      <w:r w:rsidR="00AE4359" w:rsidRPr="000F0004">
        <w:rPr>
          <w:b w:val="0"/>
          <w:bCs/>
        </w:rPr>
        <w:t>national</w:t>
      </w:r>
      <w:r w:rsidR="00191A09" w:rsidRPr="000F0004">
        <w:rPr>
          <w:b w:val="0"/>
          <w:bCs/>
        </w:rPr>
        <w:t xml:space="preserve">, </w:t>
      </w:r>
      <w:r w:rsidR="0093057A">
        <w:rPr>
          <w:b w:val="0"/>
          <w:bCs/>
        </w:rPr>
        <w:t>1 March 2022–29 February 2024</w:t>
      </w:r>
    </w:p>
    <w:p w14:paraId="2C185E7C" w14:textId="3FA04CEC" w:rsidR="00363C36" w:rsidRPr="008F306F" w:rsidRDefault="00363C36" w:rsidP="00806189">
      <w:pPr>
        <w:pStyle w:val="FigureTitle"/>
      </w:pPr>
      <w:r>
        <w:rPr>
          <w:noProof/>
        </w:rPr>
        <w:drawing>
          <wp:inline distT="0" distB="0" distL="0" distR="0" wp14:anchorId="79568B6C" wp14:editId="6FD0DD46">
            <wp:extent cx="6120765" cy="3060700"/>
            <wp:effectExtent l="0" t="0" r="0" b="6350"/>
            <wp:docPr id="22" name="Picture 22" descr="Figure 5: Ribosomal methyltransferase-producing Enterobacterale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Ribosomal methyltransferase-producing Enterobacterales*, 24-month trend, national, 1 March 2022–29 February 2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6F9201CA" w14:textId="0B21C3DF" w:rsidR="0025563E" w:rsidRPr="004852C6" w:rsidRDefault="0025563E" w:rsidP="0025563E">
      <w:pPr>
        <w:pStyle w:val="FigureTitle"/>
        <w:rPr>
          <w:b w:val="0"/>
          <w:sz w:val="18"/>
        </w:rPr>
      </w:pPr>
      <w:r w:rsidRPr="00BD7F60">
        <w:rPr>
          <w:b w:val="0"/>
          <w:sz w:val="18"/>
        </w:rPr>
        <w:t>*</w:t>
      </w:r>
      <w:r>
        <w:rPr>
          <w:b w:val="0"/>
          <w:sz w:val="18"/>
        </w:rPr>
        <w:t xml:space="preserve"> </w:t>
      </w:r>
      <w:r w:rsidR="000F4F71">
        <w:rPr>
          <w:b w:val="0"/>
          <w:sz w:val="18"/>
        </w:rPr>
        <w:t xml:space="preserve"> </w:t>
      </w:r>
      <w:r>
        <w:rPr>
          <w:b w:val="0"/>
          <w:sz w:val="18"/>
        </w:rPr>
        <w:t xml:space="preserve">Ribosomal </w:t>
      </w:r>
      <w:r w:rsidR="00951507">
        <w:rPr>
          <w:b w:val="0"/>
          <w:sz w:val="18"/>
        </w:rPr>
        <w:t>methyltransferases</w:t>
      </w:r>
      <w:r>
        <w:rPr>
          <w:b w:val="0"/>
          <w:sz w:val="18"/>
        </w:rPr>
        <w:t xml:space="preserve"> </w:t>
      </w:r>
      <w:r w:rsidRPr="00B74312">
        <w:rPr>
          <w:b w:val="0"/>
          <w:sz w:val="18"/>
        </w:rPr>
        <w:t>alone, or in combination with carbapenemase</w:t>
      </w:r>
      <w:r w:rsidR="00B97BE6" w:rsidRPr="00B74312">
        <w:rPr>
          <w:b w:val="0"/>
          <w:sz w:val="18"/>
        </w:rPr>
        <w:t>(</w:t>
      </w:r>
      <w:r w:rsidRPr="00B74312">
        <w:rPr>
          <w:b w:val="0"/>
          <w:sz w:val="18"/>
        </w:rPr>
        <w:t>s</w:t>
      </w:r>
      <w:r w:rsidR="00B97BE6" w:rsidRPr="00B74312">
        <w:rPr>
          <w:b w:val="0"/>
          <w:sz w:val="18"/>
        </w:rPr>
        <w:t>)</w:t>
      </w:r>
    </w:p>
    <w:p w14:paraId="04ECFAB2" w14:textId="1B24FED2" w:rsidR="006B5932" w:rsidRDefault="006B5932" w:rsidP="00323961"/>
    <w:p w14:paraId="5DBAC9A9" w14:textId="77777777" w:rsidR="00E3034C" w:rsidRDefault="00E3034C">
      <w:pPr>
        <w:spacing w:after="80"/>
        <w:rPr>
          <w:b/>
        </w:rPr>
      </w:pPr>
      <w:bookmarkStart w:id="25" w:name="_Toc491785926"/>
      <w:bookmarkEnd w:id="23"/>
      <w:bookmarkEnd w:id="24"/>
      <w:r>
        <w:rPr>
          <w:b/>
        </w:rPr>
        <w:br w:type="page"/>
      </w:r>
    </w:p>
    <w:p w14:paraId="125A2CAC" w14:textId="128FA57E" w:rsidR="00BF4F50" w:rsidRPr="0072102E" w:rsidRDefault="00AC2C04" w:rsidP="0078428D">
      <w:pPr>
        <w:spacing w:after="0"/>
        <w:rPr>
          <w:rFonts w:cs="Arial"/>
          <w:b/>
          <w:bCs/>
        </w:rPr>
      </w:pPr>
      <w:r w:rsidRPr="00850CC5">
        <w:rPr>
          <w:b/>
        </w:rPr>
        <w:lastRenderedPageBreak/>
        <w:t>Figure</w:t>
      </w:r>
      <w:r w:rsidR="00C12F7B" w:rsidRPr="00850CC5">
        <w:rPr>
          <w:b/>
        </w:rPr>
        <w:t> </w:t>
      </w:r>
      <w:r w:rsidR="00CE29FB" w:rsidRPr="00850CC5">
        <w:rPr>
          <w:b/>
        </w:rPr>
        <w:t>6</w:t>
      </w:r>
      <w:r w:rsidR="00BF4F50" w:rsidRPr="00850CC5">
        <w:rPr>
          <w:b/>
        </w:rPr>
        <w:t>:</w:t>
      </w:r>
      <w:r w:rsidR="00590B48" w:rsidRPr="00590B48">
        <w:rPr>
          <w:bCs/>
        </w:rPr>
        <w:t xml:space="preserve"> </w:t>
      </w:r>
      <w:r w:rsidR="00BF4F50" w:rsidRPr="00805948">
        <w:rPr>
          <w:bCs/>
        </w:rPr>
        <w:t xml:space="preserve">Carbapenemase-producing </w:t>
      </w:r>
      <w:r w:rsidR="00830010" w:rsidRPr="00805948">
        <w:rPr>
          <w:bCs/>
          <w:i/>
        </w:rPr>
        <w:t>Enterobacterales</w:t>
      </w:r>
      <w:r w:rsidR="00BC3FAD" w:rsidRPr="00805948">
        <w:rPr>
          <w:bCs/>
        </w:rPr>
        <w:t>*</w:t>
      </w:r>
      <w:r w:rsidR="00BF4F50" w:rsidRPr="00805948">
        <w:rPr>
          <w:bCs/>
        </w:rPr>
        <w:t xml:space="preserve">, number reported by carbapenemase type and species, </w:t>
      </w:r>
      <w:bookmarkEnd w:id="25"/>
      <w:r w:rsidR="001D2E47" w:rsidRPr="00805948">
        <w:rPr>
          <w:bCs/>
        </w:rPr>
        <w:t>national</w:t>
      </w:r>
      <w:r w:rsidR="001D2E47" w:rsidRPr="00504B74">
        <w:rPr>
          <w:bCs/>
        </w:rPr>
        <w:t xml:space="preserve">, </w:t>
      </w:r>
      <w:r w:rsidR="0074272A">
        <w:rPr>
          <w:bCs/>
        </w:rPr>
        <w:t>1 January 2024–29 February 2024</w:t>
      </w:r>
    </w:p>
    <w:p w14:paraId="59DFCE51" w14:textId="3C8A1F20" w:rsidR="00363C36" w:rsidRPr="00F9075F" w:rsidRDefault="00363C36" w:rsidP="000F5A40">
      <w:pPr>
        <w:spacing w:after="0"/>
        <w:rPr>
          <w:rStyle w:val="IntenseReference"/>
          <w:rFonts w:cs="Arial"/>
          <w:bCs w:val="0"/>
          <w:i w:val="0"/>
          <w:smallCaps w:val="0"/>
          <w:color w:val="auto"/>
        </w:rPr>
      </w:pPr>
      <w:r>
        <w:rPr>
          <w:rStyle w:val="IntenseReference"/>
          <w:rFonts w:cs="Arial"/>
          <w:bCs w:val="0"/>
          <w:i w:val="0"/>
          <w:smallCaps w:val="0"/>
          <w:noProof/>
          <w:color w:val="auto"/>
        </w:rPr>
        <w:drawing>
          <wp:inline distT="0" distB="0" distL="0" distR="0" wp14:anchorId="6C530A22" wp14:editId="3628B7B7">
            <wp:extent cx="6120765" cy="3420110"/>
            <wp:effectExtent l="0" t="0" r="0" b="8890"/>
            <wp:docPr id="23" name="Picture 23" descr="Figure 6: Carbapenemase-producing Enterobacterales*, number reported by carbapenemase type and species, national,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6: Carbapenemase-producing Enterobacterales*, number reported by carbapenemase type and species, national, 1 January 2024–29 February 2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p>
    <w:p w14:paraId="3C057780" w14:textId="684416AF" w:rsidR="00BF4F50" w:rsidRPr="00C54414" w:rsidRDefault="00BD7F60" w:rsidP="00BD7F60">
      <w:pPr>
        <w:pStyle w:val="Bulletlist"/>
        <w:numPr>
          <w:ilvl w:val="0"/>
          <w:numId w:val="0"/>
        </w:numPr>
        <w:ind w:left="284" w:hanging="284"/>
      </w:pPr>
      <w:r w:rsidRPr="00BD7F60">
        <w:rPr>
          <w:rStyle w:val="IntenseReference"/>
          <w:rFonts w:cs="Arial"/>
          <w:b w:val="0"/>
          <w:bCs w:val="0"/>
          <w:i w:val="0"/>
          <w:iCs/>
          <w:color w:val="auto"/>
          <w:sz w:val="18"/>
          <w:szCs w:val="18"/>
        </w:rPr>
        <w:t>*</w:t>
      </w:r>
      <w:r w:rsidRPr="00BD7F60">
        <w:rPr>
          <w:rStyle w:val="IntenseReference"/>
          <w:rFonts w:cs="Arial"/>
          <w:b w:val="0"/>
          <w:bCs w:val="0"/>
          <w:i w:val="0"/>
          <w:iCs/>
          <w:smallCaps w:val="0"/>
          <w:color w:val="auto"/>
          <w:sz w:val="18"/>
          <w:szCs w:val="18"/>
        </w:rPr>
        <w:t xml:space="preserve"> </w:t>
      </w:r>
      <w:r>
        <w:rPr>
          <w:rStyle w:val="IntenseReference"/>
          <w:rFonts w:cs="Arial"/>
          <w:b w:val="0"/>
          <w:bCs w:val="0"/>
          <w:i w:val="0"/>
          <w:smallCaps w:val="0"/>
          <w:color w:val="auto"/>
          <w:sz w:val="18"/>
          <w:szCs w:val="18"/>
        </w:rPr>
        <w:t xml:space="preserve"> </w:t>
      </w:r>
      <w:r w:rsidR="00BF4F50" w:rsidRPr="00C54414">
        <w:rPr>
          <w:rStyle w:val="IntenseReference"/>
          <w:rFonts w:cs="Arial"/>
          <w:b w:val="0"/>
          <w:bCs w:val="0"/>
          <w:i w:val="0"/>
          <w:smallCaps w:val="0"/>
          <w:color w:val="auto"/>
          <w:sz w:val="18"/>
          <w:szCs w:val="18"/>
        </w:rPr>
        <w:t>Carbapenemase-</w:t>
      </w:r>
      <w:r w:rsidR="00BF4F50" w:rsidRPr="00BC2A11">
        <w:rPr>
          <w:rStyle w:val="IntenseReference"/>
          <w:rFonts w:cs="Arial"/>
          <w:b w:val="0"/>
          <w:bCs w:val="0"/>
          <w:i w:val="0"/>
          <w:smallCaps w:val="0"/>
          <w:color w:val="auto"/>
          <w:sz w:val="18"/>
          <w:szCs w:val="18"/>
        </w:rPr>
        <w:t>producing (</w:t>
      </w:r>
      <w:r w:rsidR="00BF4F50" w:rsidRPr="00BC2A11">
        <w:rPr>
          <w:rStyle w:val="IntenseReference"/>
          <w:rFonts w:cs="Arial"/>
          <w:b w:val="0"/>
          <w:bCs w:val="0"/>
          <w:smallCaps w:val="0"/>
          <w:color w:val="auto"/>
          <w:sz w:val="18"/>
          <w:szCs w:val="18"/>
        </w:rPr>
        <w:t>n</w:t>
      </w:r>
      <w:r w:rsidR="0020411F" w:rsidRPr="00BC2A11">
        <w:rPr>
          <w:rStyle w:val="IntenseReference"/>
          <w:rFonts w:cs="Arial"/>
          <w:b w:val="0"/>
          <w:bCs w:val="0"/>
          <w:i w:val="0"/>
          <w:smallCaps w:val="0"/>
          <w:color w:val="auto"/>
          <w:sz w:val="18"/>
          <w:szCs w:val="18"/>
        </w:rPr>
        <w:t> </w:t>
      </w:r>
      <w:r w:rsidR="00BF4F50" w:rsidRPr="00BC2A11">
        <w:rPr>
          <w:rStyle w:val="IntenseReference"/>
          <w:rFonts w:cs="Arial"/>
          <w:b w:val="0"/>
          <w:bCs w:val="0"/>
          <w:i w:val="0"/>
          <w:smallCaps w:val="0"/>
          <w:color w:val="auto"/>
          <w:sz w:val="18"/>
          <w:szCs w:val="18"/>
        </w:rPr>
        <w:t>=</w:t>
      </w:r>
      <w:r w:rsidR="0020411F" w:rsidRPr="00BC2A11">
        <w:rPr>
          <w:rStyle w:val="IntenseReference"/>
          <w:rFonts w:cs="Arial"/>
          <w:b w:val="0"/>
          <w:bCs w:val="0"/>
          <w:i w:val="0"/>
          <w:smallCaps w:val="0"/>
          <w:color w:val="auto"/>
          <w:sz w:val="18"/>
          <w:szCs w:val="18"/>
        </w:rPr>
        <w:t> </w:t>
      </w:r>
      <w:r w:rsidR="00850CC5">
        <w:rPr>
          <w:rStyle w:val="IntenseReference"/>
          <w:rFonts w:cs="Arial"/>
          <w:b w:val="0"/>
          <w:bCs w:val="0"/>
          <w:i w:val="0"/>
          <w:smallCaps w:val="0"/>
          <w:color w:val="auto"/>
          <w:sz w:val="18"/>
          <w:szCs w:val="18"/>
        </w:rPr>
        <w:t>255</w:t>
      </w:r>
      <w:r w:rsidR="00BF4F50" w:rsidRPr="00BC2A11">
        <w:rPr>
          <w:rStyle w:val="IntenseReference"/>
          <w:rFonts w:cs="Arial"/>
          <w:b w:val="0"/>
          <w:bCs w:val="0"/>
          <w:i w:val="0"/>
          <w:smallCaps w:val="0"/>
          <w:color w:val="auto"/>
          <w:sz w:val="18"/>
          <w:szCs w:val="18"/>
        </w:rPr>
        <w:t>),</w:t>
      </w:r>
      <w:r w:rsidR="00BF4F50" w:rsidRPr="00B775E4">
        <w:rPr>
          <w:rStyle w:val="IntenseReference"/>
          <w:rFonts w:cs="Arial"/>
          <w:b w:val="0"/>
          <w:bCs w:val="0"/>
          <w:i w:val="0"/>
          <w:smallCaps w:val="0"/>
          <w:color w:val="auto"/>
          <w:sz w:val="18"/>
          <w:szCs w:val="18"/>
        </w:rPr>
        <w:t xml:space="preserve"> </w:t>
      </w:r>
      <w:r w:rsidR="00FE148F" w:rsidRPr="00151FBC">
        <w:rPr>
          <w:rStyle w:val="IntenseReference"/>
          <w:rFonts w:cs="Arial"/>
          <w:b w:val="0"/>
          <w:bCs w:val="0"/>
          <w:i w:val="0"/>
          <w:smallCaps w:val="0"/>
          <w:color w:val="auto"/>
          <w:sz w:val="18"/>
          <w:szCs w:val="18"/>
        </w:rPr>
        <w:t>c</w:t>
      </w:r>
      <w:r w:rsidR="00FE148F" w:rsidRPr="003C24E9">
        <w:rPr>
          <w:sz w:val="18"/>
          <w:szCs w:val="18"/>
        </w:rPr>
        <w:t>arbapenemase and ribosomal methyltransferase-producing</w:t>
      </w:r>
      <w:r w:rsidR="00FE148F" w:rsidRPr="00B775E4">
        <w:rPr>
          <w:rStyle w:val="IntenseReference"/>
          <w:rFonts w:cs="Arial"/>
          <w:b w:val="0"/>
          <w:bCs w:val="0"/>
          <w:i w:val="0"/>
          <w:smallCaps w:val="0"/>
          <w:color w:val="auto"/>
          <w:sz w:val="18"/>
          <w:szCs w:val="18"/>
        </w:rPr>
        <w:t xml:space="preserve"> (</w:t>
      </w:r>
      <w:r w:rsidR="00FE148F" w:rsidRPr="00B775E4">
        <w:rPr>
          <w:rStyle w:val="IntenseReference"/>
          <w:rFonts w:cs="Arial"/>
          <w:b w:val="0"/>
          <w:bCs w:val="0"/>
          <w:iCs/>
          <w:smallCaps w:val="0"/>
          <w:color w:val="auto"/>
          <w:sz w:val="18"/>
          <w:szCs w:val="18"/>
        </w:rPr>
        <w:t>n</w:t>
      </w:r>
      <w:r w:rsidR="00FE148F" w:rsidRPr="00B775E4">
        <w:rPr>
          <w:rStyle w:val="IntenseReference"/>
          <w:rFonts w:cs="Arial"/>
          <w:b w:val="0"/>
          <w:bCs w:val="0"/>
          <w:i w:val="0"/>
          <w:smallCaps w:val="0"/>
          <w:color w:val="auto"/>
          <w:sz w:val="18"/>
          <w:szCs w:val="18"/>
        </w:rPr>
        <w:t> = </w:t>
      </w:r>
      <w:r w:rsidR="00850CC5">
        <w:rPr>
          <w:rStyle w:val="IntenseReference"/>
          <w:rFonts w:cs="Arial"/>
          <w:b w:val="0"/>
          <w:bCs w:val="0"/>
          <w:i w:val="0"/>
          <w:smallCaps w:val="0"/>
          <w:color w:val="auto"/>
          <w:sz w:val="18"/>
          <w:szCs w:val="18"/>
        </w:rPr>
        <w:t>19</w:t>
      </w:r>
      <w:r w:rsidR="00FE148F" w:rsidRPr="00B775E4">
        <w:rPr>
          <w:rStyle w:val="IntenseReference"/>
          <w:rFonts w:cs="Arial"/>
          <w:b w:val="0"/>
          <w:bCs w:val="0"/>
          <w:i w:val="0"/>
          <w:smallCaps w:val="0"/>
          <w:color w:val="auto"/>
          <w:sz w:val="18"/>
          <w:szCs w:val="18"/>
        </w:rPr>
        <w:t>)</w:t>
      </w:r>
    </w:p>
    <w:p w14:paraId="5AE054FE" w14:textId="77777777" w:rsidR="001C0DF5" w:rsidRDefault="001C0DF5" w:rsidP="001C0DF5"/>
    <w:p w14:paraId="2AFDC7A1" w14:textId="26744B91" w:rsidR="005B4B11" w:rsidRDefault="005B4B11" w:rsidP="0078428D">
      <w:pPr>
        <w:pStyle w:val="FigureTitle"/>
        <w:spacing w:after="0"/>
      </w:pPr>
      <w:r w:rsidRPr="00850CC5">
        <w:t>Figure</w:t>
      </w:r>
      <w:r w:rsidR="00C12F7B" w:rsidRPr="00850CC5">
        <w:t> </w:t>
      </w:r>
      <w:r w:rsidR="00CE29FB" w:rsidRPr="00850CC5">
        <w:t>7</w:t>
      </w:r>
      <w:r w:rsidR="00B96CC1" w:rsidRPr="00850CC5">
        <w:t>:</w:t>
      </w:r>
      <w:r w:rsidR="00805948" w:rsidRPr="00BB556E">
        <w:rPr>
          <w:b w:val="0"/>
          <w:bCs/>
        </w:rPr>
        <w:t xml:space="preserve"> </w:t>
      </w:r>
      <w:r w:rsidR="005E1AF7" w:rsidRPr="00BB556E">
        <w:rPr>
          <w:b w:val="0"/>
          <w:bCs/>
        </w:rPr>
        <w:t>T</w:t>
      </w:r>
      <w:r w:rsidR="00B96CC1" w:rsidRPr="00BB556E">
        <w:rPr>
          <w:b w:val="0"/>
          <w:bCs/>
        </w:rPr>
        <w:t>op</w:t>
      </w:r>
      <w:r w:rsidR="00B96CC1" w:rsidRPr="00805948">
        <w:rPr>
          <w:b w:val="0"/>
          <w:bCs/>
        </w:rPr>
        <w:t xml:space="preserve"> f</w:t>
      </w:r>
      <w:r w:rsidR="00514BC3">
        <w:rPr>
          <w:b w:val="0"/>
          <w:bCs/>
        </w:rPr>
        <w:t>our</w:t>
      </w:r>
      <w:r w:rsidR="00FC64F9" w:rsidRPr="00805948">
        <w:rPr>
          <w:b w:val="0"/>
          <w:bCs/>
        </w:rPr>
        <w:t xml:space="preserve"> reported</w:t>
      </w:r>
      <w:r w:rsidR="002E30A3" w:rsidRPr="00805948">
        <w:rPr>
          <w:b w:val="0"/>
          <w:bCs/>
        </w:rPr>
        <w:t xml:space="preserve"> carbapenemase types</w:t>
      </w:r>
      <w:r w:rsidR="00696C74" w:rsidRPr="00805948">
        <w:rPr>
          <w:b w:val="0"/>
          <w:bCs/>
        </w:rPr>
        <w:t>*</w:t>
      </w:r>
      <w:r w:rsidR="00FC64F9" w:rsidRPr="00805948">
        <w:rPr>
          <w:b w:val="0"/>
          <w:bCs/>
        </w:rPr>
        <w:t xml:space="preserve">, </w:t>
      </w:r>
      <w:r w:rsidR="00DC67DC">
        <w:rPr>
          <w:b w:val="0"/>
          <w:bCs/>
        </w:rPr>
        <w:t>24</w:t>
      </w:r>
      <w:r w:rsidR="005E1AF7" w:rsidRPr="00805948">
        <w:rPr>
          <w:b w:val="0"/>
          <w:bCs/>
        </w:rPr>
        <w:t>-month</w:t>
      </w:r>
      <w:r w:rsidR="00814E70" w:rsidRPr="00805948">
        <w:rPr>
          <w:b w:val="0"/>
          <w:bCs/>
        </w:rPr>
        <w:t xml:space="preserve"> trend</w:t>
      </w:r>
      <w:r w:rsidR="005E1AF7" w:rsidRPr="00805948">
        <w:rPr>
          <w:b w:val="0"/>
          <w:bCs/>
        </w:rPr>
        <w:t>,</w:t>
      </w:r>
      <w:r w:rsidR="00814E70" w:rsidRPr="00805948">
        <w:rPr>
          <w:b w:val="0"/>
          <w:bCs/>
        </w:rPr>
        <w:t xml:space="preserve"> </w:t>
      </w:r>
      <w:r w:rsidR="00FC64F9" w:rsidRPr="00805948">
        <w:rPr>
          <w:b w:val="0"/>
          <w:bCs/>
        </w:rPr>
        <w:t>national</w:t>
      </w:r>
      <w:r w:rsidR="00FC64F9" w:rsidRPr="008D43B0">
        <w:rPr>
          <w:b w:val="0"/>
          <w:bCs/>
        </w:rPr>
        <w:t xml:space="preserve">, </w:t>
      </w:r>
      <w:r w:rsidR="0093057A">
        <w:rPr>
          <w:b w:val="0"/>
          <w:bCs/>
        </w:rPr>
        <w:t>1 March 2022–29 February 2024</w:t>
      </w:r>
    </w:p>
    <w:p w14:paraId="2D7CCC3D" w14:textId="59D1392F" w:rsidR="00CA7263" w:rsidRDefault="00CA7263" w:rsidP="000F5A40">
      <w:pPr>
        <w:spacing w:after="0"/>
      </w:pPr>
      <w:r>
        <w:rPr>
          <w:noProof/>
        </w:rPr>
        <w:drawing>
          <wp:inline distT="0" distB="0" distL="0" distR="0" wp14:anchorId="432565DF" wp14:editId="5C843E84">
            <wp:extent cx="6120765" cy="3237230"/>
            <wp:effectExtent l="0" t="0" r="0" b="1270"/>
            <wp:docPr id="28" name="Picture 28" descr="Figure 7: Top four reported carbapenemase type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7: Top four reported carbapenemase types*, 24-month trend, national, 1 March 2022–29 February 2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237230"/>
                    </a:xfrm>
                    <a:prstGeom prst="rect">
                      <a:avLst/>
                    </a:prstGeom>
                    <a:noFill/>
                  </pic:spPr>
                </pic:pic>
              </a:graphicData>
            </a:graphic>
          </wp:inline>
        </w:drawing>
      </w:r>
    </w:p>
    <w:p w14:paraId="741B8A66" w14:textId="1A75C183" w:rsidR="00773FCC" w:rsidRPr="000640E3" w:rsidRDefault="00696C74" w:rsidP="00696C74">
      <w:pPr>
        <w:pStyle w:val="Normal-beforebullets"/>
        <w:ind w:left="284" w:hanging="284"/>
        <w:rPr>
          <w:rStyle w:val="IntenseReference"/>
          <w:rFonts w:cs="Arial"/>
          <w:b w:val="0"/>
          <w:bCs w:val="0"/>
          <w:i w:val="0"/>
          <w:smallCaps w:val="0"/>
          <w:color w:val="auto"/>
          <w:sz w:val="18"/>
          <w:szCs w:val="18"/>
        </w:rPr>
      </w:pPr>
      <w:r w:rsidRPr="00BD7F60">
        <w:rPr>
          <w:rStyle w:val="IntenseReference"/>
          <w:rFonts w:cs="Arial"/>
          <w:b w:val="0"/>
          <w:bCs w:val="0"/>
          <w:i w:val="0"/>
          <w:smallCaps w:val="0"/>
          <w:color w:val="auto"/>
          <w:sz w:val="18"/>
          <w:szCs w:val="18"/>
        </w:rPr>
        <w:t>*</w:t>
      </w:r>
      <w:r w:rsidR="00BD7F60" w:rsidRPr="00BD7F60">
        <w:rPr>
          <w:rStyle w:val="IntenseReference"/>
          <w:rFonts w:cs="Arial"/>
          <w:b w:val="0"/>
          <w:bCs w:val="0"/>
          <w:i w:val="0"/>
          <w:smallCaps w:val="0"/>
          <w:color w:val="auto"/>
          <w:sz w:val="18"/>
          <w:szCs w:val="18"/>
        </w:rPr>
        <w:t xml:space="preserve"> </w:t>
      </w:r>
      <w:r w:rsidR="00BD7F60">
        <w:rPr>
          <w:rStyle w:val="IntenseReference"/>
          <w:rFonts w:cs="Arial"/>
          <w:b w:val="0"/>
          <w:bCs w:val="0"/>
          <w:i w:val="0"/>
          <w:smallCaps w:val="0"/>
          <w:color w:val="auto"/>
          <w:sz w:val="18"/>
          <w:szCs w:val="18"/>
        </w:rPr>
        <w:t xml:space="preserve"> </w:t>
      </w:r>
      <w:r w:rsidRPr="000640E3">
        <w:rPr>
          <w:rStyle w:val="IntenseReference"/>
          <w:rFonts w:cs="Arial"/>
          <w:b w:val="0"/>
          <w:bCs w:val="0"/>
          <w:i w:val="0"/>
          <w:smallCaps w:val="0"/>
          <w:color w:val="auto"/>
          <w:sz w:val="18"/>
          <w:szCs w:val="18"/>
        </w:rPr>
        <w:t>Alone or in combination with another type for the reporting period indicated</w:t>
      </w:r>
    </w:p>
    <w:p w14:paraId="177BF3B7" w14:textId="36538C10" w:rsidR="00696C74" w:rsidRDefault="00696C74" w:rsidP="00696C74">
      <w:pPr>
        <w:pStyle w:val="Normal-beforebullets"/>
      </w:pPr>
    </w:p>
    <w:p w14:paraId="39329E62" w14:textId="77777777" w:rsidR="0078428D" w:rsidRDefault="0078428D" w:rsidP="00696C74">
      <w:pPr>
        <w:pStyle w:val="Normal-beforebullets"/>
      </w:pPr>
    </w:p>
    <w:p w14:paraId="32E43EB7" w14:textId="77777777" w:rsidR="0078428D" w:rsidRDefault="0078428D" w:rsidP="00696C74">
      <w:pPr>
        <w:pStyle w:val="Normal-beforebullets"/>
      </w:pPr>
    </w:p>
    <w:p w14:paraId="2CC88F93" w14:textId="77777777" w:rsidR="0078428D" w:rsidRPr="00696C74" w:rsidRDefault="0078428D" w:rsidP="00696C74">
      <w:pPr>
        <w:pStyle w:val="Normal-beforebullets"/>
      </w:pPr>
    </w:p>
    <w:p w14:paraId="63B514D8" w14:textId="77DF8F0D" w:rsidR="00B96CC1" w:rsidRPr="003C5F89" w:rsidRDefault="00B57CDE" w:rsidP="00D163F2">
      <w:pPr>
        <w:pStyle w:val="Heading4"/>
        <w:spacing w:after="240"/>
      </w:pPr>
      <w:r w:rsidRPr="003C5F89">
        <w:lastRenderedPageBreak/>
        <w:t>State and territory</w:t>
      </w:r>
      <w:r w:rsidR="00D5553E" w:rsidRPr="003C5F89">
        <w:t xml:space="preserve"> data</w:t>
      </w:r>
    </w:p>
    <w:p w14:paraId="6CBFDA27" w14:textId="2538BEAA" w:rsidR="008E48B1" w:rsidRDefault="003F4861" w:rsidP="00C472C0">
      <w:pPr>
        <w:pStyle w:val="FigureTitle"/>
        <w:spacing w:after="0"/>
        <w:rPr>
          <w:b w:val="0"/>
          <w:bCs/>
        </w:rPr>
      </w:pPr>
      <w:bookmarkStart w:id="26" w:name="_Toc491785925"/>
      <w:r w:rsidRPr="00810E5B">
        <w:t>Figure</w:t>
      </w:r>
      <w:r w:rsidR="00C12F7B" w:rsidRPr="00810E5B">
        <w:t> </w:t>
      </w:r>
      <w:r w:rsidR="00CE29FB" w:rsidRPr="00810E5B">
        <w:t>8</w:t>
      </w:r>
      <w:r w:rsidRPr="00810E5B">
        <w:t>:</w:t>
      </w:r>
      <w:r w:rsidR="00590B48" w:rsidRPr="00590B48">
        <w:rPr>
          <w:b w:val="0"/>
          <w:bCs/>
        </w:rPr>
        <w:t xml:space="preserve"> </w:t>
      </w:r>
      <w:r w:rsidR="00F66E18" w:rsidRPr="00590B48">
        <w:rPr>
          <w:b w:val="0"/>
          <w:bCs/>
        </w:rPr>
        <w:t xml:space="preserve">Carbapenemase-producing </w:t>
      </w:r>
      <w:r w:rsidR="00830010" w:rsidRPr="00590B48">
        <w:rPr>
          <w:b w:val="0"/>
          <w:bCs/>
          <w:i/>
        </w:rPr>
        <w:t>Enterobacterales</w:t>
      </w:r>
      <w:r w:rsidR="002D514E">
        <w:rPr>
          <w:b w:val="0"/>
          <w:bCs/>
          <w:iCs/>
        </w:rPr>
        <w:t>*</w:t>
      </w:r>
      <w:r w:rsidRPr="00590B48">
        <w:rPr>
          <w:b w:val="0"/>
          <w:bCs/>
          <w:i/>
        </w:rPr>
        <w:t xml:space="preserve">, </w:t>
      </w:r>
      <w:r w:rsidRPr="00590B48">
        <w:rPr>
          <w:b w:val="0"/>
          <w:bCs/>
        </w:rPr>
        <w:t xml:space="preserve">number reported by </w:t>
      </w:r>
      <w:r w:rsidR="00A27A17" w:rsidRPr="00590B48">
        <w:rPr>
          <w:b w:val="0"/>
          <w:bCs/>
        </w:rPr>
        <w:t xml:space="preserve">month, </w:t>
      </w:r>
      <w:r w:rsidRPr="00590B48">
        <w:rPr>
          <w:b w:val="0"/>
          <w:bCs/>
        </w:rPr>
        <w:t>state and territory,</w:t>
      </w:r>
      <w:r w:rsidR="00F66E18" w:rsidRPr="00590B48">
        <w:rPr>
          <w:b w:val="0"/>
          <w:bCs/>
        </w:rPr>
        <w:t xml:space="preserve"> </w:t>
      </w:r>
      <w:r w:rsidR="0074272A">
        <w:rPr>
          <w:b w:val="0"/>
          <w:bCs/>
        </w:rPr>
        <w:t>1 January 2024–29 February 2024</w:t>
      </w:r>
    </w:p>
    <w:p w14:paraId="62E6BD0C" w14:textId="2F6AA8A3" w:rsidR="008E48B1" w:rsidRPr="00A15851" w:rsidRDefault="008E48B1" w:rsidP="00C472C0">
      <w:pPr>
        <w:pStyle w:val="FigureTitle"/>
        <w:spacing w:after="0"/>
      </w:pPr>
      <w:r>
        <w:rPr>
          <w:noProof/>
        </w:rPr>
        <w:drawing>
          <wp:inline distT="0" distB="0" distL="0" distR="0" wp14:anchorId="253BC9F6" wp14:editId="6C7F3A76">
            <wp:extent cx="6120765" cy="2877820"/>
            <wp:effectExtent l="0" t="0" r="0" b="0"/>
            <wp:docPr id="29" name="Picture 29" descr="Figure 8: Carbapenemase-producing Enterobacterales*, number reported by month,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8: Carbapenemase-producing Enterobacterales*, number reported by month, state and territory, 1 January 2024–29 February 2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7706C194" w14:textId="1696AC61" w:rsidR="002D514E" w:rsidRPr="00810E5B" w:rsidRDefault="008A1F1B" w:rsidP="008A1F1B">
      <w:pPr>
        <w:pStyle w:val="Bulletlist"/>
        <w:numPr>
          <w:ilvl w:val="0"/>
          <w:numId w:val="0"/>
        </w:numPr>
        <w:ind w:left="284" w:hanging="284"/>
        <w:rPr>
          <w:rStyle w:val="IntenseReference"/>
          <w:rFonts w:cs="Arial"/>
          <w:b w:val="0"/>
          <w:bCs w:val="0"/>
          <w:i w:val="0"/>
          <w:smallCaps w:val="0"/>
          <w:color w:val="auto"/>
          <w:spacing w:val="0"/>
          <w:sz w:val="18"/>
          <w:szCs w:val="18"/>
        </w:rPr>
      </w:pPr>
      <w:r w:rsidRPr="00810E5B">
        <w:rPr>
          <w:rStyle w:val="IntenseReference"/>
          <w:rFonts w:cs="Arial"/>
          <w:b w:val="0"/>
          <w:bCs w:val="0"/>
          <w:i w:val="0"/>
          <w:smallCaps w:val="0"/>
          <w:color w:val="auto"/>
          <w:spacing w:val="0"/>
          <w:sz w:val="18"/>
          <w:szCs w:val="18"/>
        </w:rPr>
        <w:t>*</w:t>
      </w:r>
      <w:r w:rsidRPr="00810E5B">
        <w:rPr>
          <w:rStyle w:val="IntenseReference"/>
          <w:rFonts w:cs="Arial"/>
          <w:b w:val="0"/>
          <w:bCs w:val="0"/>
          <w:i w:val="0"/>
          <w:smallCaps w:val="0"/>
          <w:color w:val="auto"/>
          <w:spacing w:val="0"/>
          <w:sz w:val="18"/>
          <w:szCs w:val="18"/>
        </w:rPr>
        <w:tab/>
      </w:r>
      <w:r w:rsidR="002D514E" w:rsidRPr="00810E5B">
        <w:rPr>
          <w:rStyle w:val="IntenseReference"/>
          <w:rFonts w:cs="Arial"/>
          <w:b w:val="0"/>
          <w:bCs w:val="0"/>
          <w:i w:val="0"/>
          <w:smallCaps w:val="0"/>
          <w:color w:val="auto"/>
          <w:spacing w:val="0"/>
          <w:sz w:val="18"/>
          <w:szCs w:val="18"/>
        </w:rPr>
        <w:t>Carbapenemase-producing (</w:t>
      </w:r>
      <w:r w:rsidR="002D514E" w:rsidRPr="00810E5B">
        <w:rPr>
          <w:rStyle w:val="IntenseReference"/>
          <w:rFonts w:cs="Arial"/>
          <w:b w:val="0"/>
          <w:bCs w:val="0"/>
          <w:smallCaps w:val="0"/>
          <w:color w:val="auto"/>
          <w:spacing w:val="0"/>
          <w:sz w:val="18"/>
          <w:szCs w:val="18"/>
        </w:rPr>
        <w:t>n</w:t>
      </w:r>
      <w:r w:rsidR="002D514E" w:rsidRPr="00810E5B">
        <w:rPr>
          <w:rStyle w:val="IntenseReference"/>
          <w:rFonts w:cs="Arial"/>
          <w:b w:val="0"/>
          <w:bCs w:val="0"/>
          <w:i w:val="0"/>
          <w:smallCaps w:val="0"/>
          <w:color w:val="auto"/>
          <w:spacing w:val="0"/>
          <w:sz w:val="18"/>
          <w:szCs w:val="18"/>
        </w:rPr>
        <w:t> = </w:t>
      </w:r>
      <w:r w:rsidR="00810E5B" w:rsidRPr="00810E5B">
        <w:rPr>
          <w:rStyle w:val="IntenseReference"/>
          <w:rFonts w:cs="Arial"/>
          <w:b w:val="0"/>
          <w:bCs w:val="0"/>
          <w:i w:val="0"/>
          <w:smallCaps w:val="0"/>
          <w:color w:val="auto"/>
          <w:spacing w:val="0"/>
          <w:sz w:val="18"/>
          <w:szCs w:val="18"/>
        </w:rPr>
        <w:t>255</w:t>
      </w:r>
      <w:r w:rsidR="002D514E" w:rsidRPr="00810E5B">
        <w:rPr>
          <w:rStyle w:val="IntenseReference"/>
          <w:rFonts w:cs="Arial"/>
          <w:b w:val="0"/>
          <w:bCs w:val="0"/>
          <w:i w:val="0"/>
          <w:smallCaps w:val="0"/>
          <w:color w:val="auto"/>
          <w:spacing w:val="0"/>
          <w:sz w:val="18"/>
          <w:szCs w:val="18"/>
        </w:rPr>
        <w:t xml:space="preserve">), </w:t>
      </w:r>
      <w:r w:rsidR="002B46E9" w:rsidRPr="00810E5B">
        <w:rPr>
          <w:rStyle w:val="IntenseReference"/>
          <w:rFonts w:cs="Arial"/>
          <w:b w:val="0"/>
          <w:bCs w:val="0"/>
          <w:i w:val="0"/>
          <w:smallCaps w:val="0"/>
          <w:color w:val="auto"/>
          <w:spacing w:val="0"/>
          <w:sz w:val="18"/>
          <w:szCs w:val="18"/>
        </w:rPr>
        <w:t>c</w:t>
      </w:r>
      <w:r w:rsidR="002B46E9" w:rsidRPr="00810E5B">
        <w:rPr>
          <w:sz w:val="18"/>
          <w:szCs w:val="18"/>
        </w:rPr>
        <w:t>arbapenemase and ribosomal methyltransferase-producing</w:t>
      </w:r>
      <w:r w:rsidR="002B46E9" w:rsidRPr="00810E5B">
        <w:rPr>
          <w:rStyle w:val="IntenseReference"/>
          <w:rFonts w:cs="Arial"/>
          <w:b w:val="0"/>
          <w:bCs w:val="0"/>
          <w:i w:val="0"/>
          <w:smallCaps w:val="0"/>
          <w:color w:val="auto"/>
          <w:spacing w:val="0"/>
          <w:sz w:val="18"/>
          <w:szCs w:val="18"/>
        </w:rPr>
        <w:t xml:space="preserve"> (</w:t>
      </w:r>
      <w:r w:rsidR="002B46E9" w:rsidRPr="00810E5B">
        <w:rPr>
          <w:rStyle w:val="IntenseReference"/>
          <w:rFonts w:cs="Arial"/>
          <w:b w:val="0"/>
          <w:bCs w:val="0"/>
          <w:iCs/>
          <w:smallCaps w:val="0"/>
          <w:color w:val="auto"/>
          <w:spacing w:val="0"/>
          <w:sz w:val="18"/>
          <w:szCs w:val="18"/>
        </w:rPr>
        <w:t>n</w:t>
      </w:r>
      <w:r w:rsidR="002B46E9" w:rsidRPr="00810E5B">
        <w:rPr>
          <w:rStyle w:val="IntenseReference"/>
          <w:rFonts w:cs="Arial"/>
          <w:b w:val="0"/>
          <w:bCs w:val="0"/>
          <w:i w:val="0"/>
          <w:smallCaps w:val="0"/>
          <w:color w:val="auto"/>
          <w:spacing w:val="0"/>
          <w:sz w:val="18"/>
          <w:szCs w:val="18"/>
        </w:rPr>
        <w:t> = </w:t>
      </w:r>
      <w:r w:rsidR="00810E5B" w:rsidRPr="00810E5B">
        <w:rPr>
          <w:rStyle w:val="IntenseReference"/>
          <w:rFonts w:cs="Arial"/>
          <w:b w:val="0"/>
          <w:bCs w:val="0"/>
          <w:i w:val="0"/>
          <w:smallCaps w:val="0"/>
          <w:color w:val="auto"/>
          <w:spacing w:val="0"/>
          <w:sz w:val="18"/>
          <w:szCs w:val="18"/>
        </w:rPr>
        <w:t>19</w:t>
      </w:r>
      <w:r w:rsidR="002B46E9" w:rsidRPr="00810E5B">
        <w:rPr>
          <w:rStyle w:val="IntenseReference"/>
          <w:rFonts w:cs="Arial"/>
          <w:b w:val="0"/>
          <w:bCs w:val="0"/>
          <w:i w:val="0"/>
          <w:smallCaps w:val="0"/>
          <w:color w:val="auto"/>
          <w:spacing w:val="0"/>
          <w:sz w:val="18"/>
          <w:szCs w:val="18"/>
        </w:rPr>
        <w:t>)</w:t>
      </w:r>
    </w:p>
    <w:p w14:paraId="7AF3932C" w14:textId="5C05D468" w:rsidR="00B60461" w:rsidRPr="00810E5B" w:rsidRDefault="00B60461" w:rsidP="00B60461">
      <w:pPr>
        <w:pStyle w:val="Bulletlist"/>
        <w:numPr>
          <w:ilvl w:val="0"/>
          <w:numId w:val="0"/>
        </w:numPr>
        <w:rPr>
          <w:color w:val="auto"/>
        </w:rPr>
      </w:pPr>
      <w:r w:rsidRPr="00810E5B">
        <w:rPr>
          <w:rStyle w:val="IntenseReference"/>
          <w:rFonts w:cs="Arial"/>
          <w:b w:val="0"/>
          <w:bCs w:val="0"/>
          <w:i w:val="0"/>
          <w:smallCaps w:val="0"/>
          <w:color w:val="auto"/>
          <w:spacing w:val="0"/>
          <w:sz w:val="18"/>
          <w:szCs w:val="18"/>
        </w:rPr>
        <w:t xml:space="preserve">Note: No carbapenemase-producing </w:t>
      </w:r>
      <w:r w:rsidRPr="00810E5B">
        <w:rPr>
          <w:rStyle w:val="IntenseReference"/>
          <w:rFonts w:cs="Arial"/>
          <w:b w:val="0"/>
          <w:bCs w:val="0"/>
          <w:iCs/>
          <w:smallCaps w:val="0"/>
          <w:color w:val="auto"/>
          <w:spacing w:val="0"/>
          <w:sz w:val="18"/>
          <w:szCs w:val="18"/>
        </w:rPr>
        <w:t xml:space="preserve">Enterobacterales </w:t>
      </w:r>
      <w:r w:rsidRPr="00810E5B">
        <w:rPr>
          <w:rStyle w:val="IntenseReference"/>
          <w:rFonts w:cs="Arial"/>
          <w:b w:val="0"/>
          <w:bCs w:val="0"/>
          <w:i w:val="0"/>
          <w:smallCaps w:val="0"/>
          <w:color w:val="auto"/>
          <w:spacing w:val="0"/>
          <w:sz w:val="18"/>
          <w:szCs w:val="18"/>
        </w:rPr>
        <w:t xml:space="preserve">with transmissible resistance to colistin were reported during this period. </w:t>
      </w:r>
    </w:p>
    <w:p w14:paraId="1A9777FA" w14:textId="5D0DF43E" w:rsidR="00E3034C" w:rsidRPr="00E3034C" w:rsidRDefault="00E3034C" w:rsidP="00806189">
      <w:pPr>
        <w:rPr>
          <w:bCs/>
        </w:rPr>
      </w:pPr>
    </w:p>
    <w:p w14:paraId="00375ECF" w14:textId="5770D875" w:rsidR="00C45340" w:rsidRDefault="00C45340" w:rsidP="0078428D">
      <w:pPr>
        <w:spacing w:after="0"/>
        <w:rPr>
          <w:bCs/>
        </w:rPr>
      </w:pPr>
      <w:r w:rsidRPr="001D59E1">
        <w:rPr>
          <w:b/>
        </w:rPr>
        <w:t>Figure</w:t>
      </w:r>
      <w:r w:rsidR="00C12F7B" w:rsidRPr="001D59E1">
        <w:rPr>
          <w:b/>
        </w:rPr>
        <w:t> </w:t>
      </w:r>
      <w:r w:rsidR="00CE29FB" w:rsidRPr="001D59E1">
        <w:rPr>
          <w:b/>
        </w:rPr>
        <w:t>9</w:t>
      </w:r>
      <w:r w:rsidR="00BE382F" w:rsidRPr="001D59E1">
        <w:rPr>
          <w:b/>
        </w:rPr>
        <w:t>:</w:t>
      </w:r>
      <w:r w:rsidR="003A7BF9" w:rsidRPr="00647C97">
        <w:rPr>
          <w:bCs/>
        </w:rPr>
        <w:t xml:space="preserve"> </w:t>
      </w:r>
      <w:r w:rsidR="00202E86">
        <w:rPr>
          <w:bCs/>
        </w:rPr>
        <w:t>T</w:t>
      </w:r>
      <w:r w:rsidRPr="00824B53">
        <w:rPr>
          <w:bCs/>
        </w:rPr>
        <w:t>op f</w:t>
      </w:r>
      <w:r w:rsidR="00514BC3">
        <w:rPr>
          <w:bCs/>
        </w:rPr>
        <w:t>our</w:t>
      </w:r>
      <w:r w:rsidRPr="003A7BF9">
        <w:rPr>
          <w:bCs/>
        </w:rPr>
        <w:t xml:space="preserve"> </w:t>
      </w:r>
      <w:r w:rsidR="00B96CC1" w:rsidRPr="003A7BF9">
        <w:rPr>
          <w:bCs/>
        </w:rPr>
        <w:t xml:space="preserve">reported </w:t>
      </w:r>
      <w:r w:rsidRPr="003A7BF9">
        <w:rPr>
          <w:bCs/>
        </w:rPr>
        <w:t>carbapenemase types</w:t>
      </w:r>
      <w:r w:rsidR="00AC2C04" w:rsidRPr="003A7BF9">
        <w:rPr>
          <w:bCs/>
        </w:rPr>
        <w:t xml:space="preserve"> from </w:t>
      </w:r>
      <w:r w:rsidR="00830010" w:rsidRPr="003A7BF9">
        <w:rPr>
          <w:bCs/>
          <w:i/>
        </w:rPr>
        <w:t>Enterobacterales</w:t>
      </w:r>
      <w:r w:rsidRPr="003A7BF9">
        <w:rPr>
          <w:bCs/>
        </w:rPr>
        <w:t>, by state and territory and</w:t>
      </w:r>
      <w:r w:rsidRPr="003A7BF9">
        <w:rPr>
          <w:bCs/>
          <w:i/>
        </w:rPr>
        <w:t xml:space="preserve"> </w:t>
      </w:r>
      <w:r w:rsidRPr="003A7BF9">
        <w:rPr>
          <w:bCs/>
        </w:rPr>
        <w:t xml:space="preserve">nationally, </w:t>
      </w:r>
      <w:r w:rsidR="00202E86">
        <w:rPr>
          <w:bCs/>
        </w:rPr>
        <w:t>24</w:t>
      </w:r>
      <w:r w:rsidR="00202E86" w:rsidRPr="00E8495D">
        <w:rPr>
          <w:bCs/>
        </w:rPr>
        <w:t>-month trend</w:t>
      </w:r>
      <w:r w:rsidR="00202E86">
        <w:rPr>
          <w:bCs/>
        </w:rPr>
        <w:t xml:space="preserve">, </w:t>
      </w:r>
      <w:r w:rsidR="008E69D6" w:rsidRPr="003A7BF9">
        <w:rPr>
          <w:bCs/>
        </w:rPr>
        <w:t>(three-month moving average)</w:t>
      </w:r>
      <w:r w:rsidR="008E69D6" w:rsidRPr="006C2678">
        <w:rPr>
          <w:bCs/>
        </w:rPr>
        <w:t xml:space="preserve">, </w:t>
      </w:r>
      <w:bookmarkEnd w:id="26"/>
      <w:r w:rsidR="0093057A">
        <w:rPr>
          <w:bCs/>
        </w:rPr>
        <w:t>1 March 2022–29 February 2024</w:t>
      </w:r>
    </w:p>
    <w:p w14:paraId="3EC7B9C9" w14:textId="0BD812B7" w:rsidR="00937CC0" w:rsidRPr="00BE5AB6" w:rsidRDefault="00BE5AB6" w:rsidP="00BE5AB6">
      <w:pPr>
        <w:spacing w:after="0"/>
        <w:rPr>
          <w:b/>
          <w:highlight w:val="cyan"/>
        </w:rPr>
      </w:pPr>
      <w:r>
        <w:rPr>
          <w:noProof/>
        </w:rPr>
        <w:drawing>
          <wp:inline distT="0" distB="0" distL="0" distR="0" wp14:anchorId="5F06B5E7" wp14:editId="51D26E41">
            <wp:extent cx="6120130" cy="2337435"/>
            <wp:effectExtent l="0" t="0" r="0" b="5715"/>
            <wp:docPr id="1676588051" name="Picture 1676588051" descr="Figure 9: Top four reported carbapenemase types from Enterobacterales, by state and territory and nationally, 24-month trend, (three-month moving average),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51" name="Picture 1676588051" descr="Figure 9: Top four reported carbapenemase types from Enterobacterales, by state and territory and nationally, 24-month trend, (three-month moving average), 1 March 2022–29 February 2024"/>
                    <pic:cNvPicPr/>
                  </pic:nvPicPr>
                  <pic:blipFill>
                    <a:blip r:embed="rId35"/>
                    <a:stretch>
                      <a:fillRect/>
                    </a:stretch>
                  </pic:blipFill>
                  <pic:spPr>
                    <a:xfrm>
                      <a:off x="0" y="0"/>
                      <a:ext cx="6120130" cy="2337435"/>
                    </a:xfrm>
                    <a:prstGeom prst="rect">
                      <a:avLst/>
                    </a:prstGeom>
                  </pic:spPr>
                </pic:pic>
              </a:graphicData>
            </a:graphic>
          </wp:inline>
        </w:drawing>
      </w:r>
      <w:r w:rsidR="00C12F7B">
        <w:rPr>
          <w:sz w:val="18"/>
        </w:rPr>
        <w:t>Straight green line in cell = no carbapenemase type for that state or territory during the reporting period</w:t>
      </w:r>
      <w:r w:rsidR="00751EFC">
        <w:rPr>
          <w:sz w:val="18"/>
        </w:rPr>
        <w:t xml:space="preserve">; </w:t>
      </w:r>
      <w:r w:rsidR="00491F13">
        <w:rPr>
          <w:sz w:val="18"/>
        </w:rPr>
        <w:br/>
      </w:r>
      <w:r w:rsidR="00C12F7B">
        <w:rPr>
          <w:sz w:val="18"/>
        </w:rPr>
        <w:t>Blank cell = maximum monthly average was one or less</w:t>
      </w:r>
      <w:r w:rsidR="00576B51">
        <w:rPr>
          <w:sz w:val="18"/>
        </w:rPr>
        <w:br/>
      </w:r>
      <w:r w:rsidR="00C12F7B">
        <w:rPr>
          <w:sz w:val="18"/>
        </w:rPr>
        <w:t>Note</w:t>
      </w:r>
      <w:r w:rsidR="00937CC0">
        <w:rPr>
          <w:sz w:val="18"/>
        </w:rPr>
        <w:t>s</w:t>
      </w:r>
      <w:r w:rsidR="00C12F7B">
        <w:rPr>
          <w:sz w:val="18"/>
        </w:rPr>
        <w:t xml:space="preserve">: </w:t>
      </w:r>
    </w:p>
    <w:p w14:paraId="17125952" w14:textId="5D628594" w:rsidR="00C45340" w:rsidRDefault="00C45340" w:rsidP="00937CC0">
      <w:pPr>
        <w:pStyle w:val="ListParagraph"/>
        <w:numPr>
          <w:ilvl w:val="0"/>
          <w:numId w:val="39"/>
        </w:numPr>
        <w:ind w:left="283" w:hanging="215"/>
        <w:rPr>
          <w:sz w:val="18"/>
        </w:rPr>
      </w:pPr>
      <w:r w:rsidRPr="00937CC0">
        <w:rPr>
          <w:sz w:val="18"/>
        </w:rPr>
        <w:t xml:space="preserve">Line graphs represent three-month moving average for the period </w:t>
      </w:r>
      <w:r w:rsidR="0017649C" w:rsidRPr="00937CC0">
        <w:rPr>
          <w:sz w:val="18"/>
        </w:rPr>
        <w:t>1</w:t>
      </w:r>
      <w:r w:rsidR="00C12F7B" w:rsidRPr="00937CC0">
        <w:rPr>
          <w:sz w:val="18"/>
        </w:rPr>
        <w:t> </w:t>
      </w:r>
      <w:r w:rsidR="00D2709A">
        <w:rPr>
          <w:sz w:val="18"/>
        </w:rPr>
        <w:t>November</w:t>
      </w:r>
      <w:r w:rsidR="0017649C" w:rsidRPr="00937CC0">
        <w:rPr>
          <w:sz w:val="18"/>
        </w:rPr>
        <w:t xml:space="preserve"> 202</w:t>
      </w:r>
      <w:r w:rsidR="00B718EE" w:rsidRPr="00937CC0">
        <w:rPr>
          <w:sz w:val="18"/>
        </w:rPr>
        <w:t>1</w:t>
      </w:r>
      <w:r w:rsidR="0017649C" w:rsidRPr="00937CC0">
        <w:rPr>
          <w:sz w:val="18"/>
        </w:rPr>
        <w:t xml:space="preserve"> to </w:t>
      </w:r>
      <w:r w:rsidR="00824B53" w:rsidRPr="00937CC0">
        <w:rPr>
          <w:sz w:val="18"/>
        </w:rPr>
        <w:t>3</w:t>
      </w:r>
      <w:r w:rsidR="00D2709A">
        <w:rPr>
          <w:sz w:val="18"/>
        </w:rPr>
        <w:t>1</w:t>
      </w:r>
      <w:r w:rsidR="00C12F7B" w:rsidRPr="00937CC0">
        <w:rPr>
          <w:sz w:val="18"/>
        </w:rPr>
        <w:t> </w:t>
      </w:r>
      <w:r w:rsidR="00D2709A">
        <w:rPr>
          <w:sz w:val="18"/>
        </w:rPr>
        <w:t>October</w:t>
      </w:r>
      <w:r w:rsidR="0017649C" w:rsidRPr="00937CC0">
        <w:rPr>
          <w:sz w:val="18"/>
        </w:rPr>
        <w:t xml:space="preserve"> 202</w:t>
      </w:r>
      <w:r w:rsidR="00B718EE" w:rsidRPr="00937CC0">
        <w:rPr>
          <w:sz w:val="18"/>
        </w:rPr>
        <w:t>3</w:t>
      </w:r>
      <w:r w:rsidRPr="00937CC0">
        <w:rPr>
          <w:sz w:val="18"/>
        </w:rPr>
        <w:t>, for each type, where maximum monthly average was greater than one.</w:t>
      </w:r>
    </w:p>
    <w:p w14:paraId="0D592800" w14:textId="35C8682B" w:rsidR="002B46E9" w:rsidRPr="00937CC0" w:rsidRDefault="00937CC0" w:rsidP="00937CC0">
      <w:pPr>
        <w:pStyle w:val="ListParagraph"/>
        <w:numPr>
          <w:ilvl w:val="0"/>
          <w:numId w:val="39"/>
        </w:numPr>
        <w:spacing w:before="120" w:after="240"/>
        <w:ind w:left="283" w:hanging="215"/>
        <w:rPr>
          <w:sz w:val="18"/>
          <w:szCs w:val="20"/>
        </w:rPr>
      </w:pPr>
      <w:r w:rsidRPr="00937CC0">
        <w:rPr>
          <w:sz w:val="18"/>
          <w:szCs w:val="20"/>
        </w:rPr>
        <w:t xml:space="preserve">Numbers </w:t>
      </w:r>
      <w:r>
        <w:rPr>
          <w:sz w:val="18"/>
          <w:szCs w:val="20"/>
        </w:rPr>
        <w:t>in each cell represent maximum (top) and minimum (bottom) monthly average.</w:t>
      </w:r>
    </w:p>
    <w:p w14:paraId="6C493B49" w14:textId="53411AD8" w:rsidR="00E3034C" w:rsidRDefault="00E3034C">
      <w:pPr>
        <w:spacing w:after="80"/>
        <w:rPr>
          <w:b/>
        </w:rPr>
      </w:pPr>
      <w:r>
        <w:br w:type="page"/>
      </w:r>
    </w:p>
    <w:p w14:paraId="1ED71E3D" w14:textId="5E00185D" w:rsidR="002A3989" w:rsidRPr="008E48B1" w:rsidRDefault="002A3989" w:rsidP="0078428D">
      <w:pPr>
        <w:pStyle w:val="FigureTitle"/>
        <w:spacing w:after="0"/>
        <w:rPr>
          <w:rStyle w:val="IntenseReference"/>
          <w:b/>
          <w:bCs w:val="0"/>
          <w:i w:val="0"/>
          <w:smallCaps w:val="0"/>
          <w:color w:val="auto"/>
          <w:spacing w:val="0"/>
        </w:rPr>
      </w:pPr>
      <w:r w:rsidRPr="00ED77EB">
        <w:lastRenderedPageBreak/>
        <w:t>Figure</w:t>
      </w:r>
      <w:r w:rsidR="00C12F7B" w:rsidRPr="00ED77EB">
        <w:t> </w:t>
      </w:r>
      <w:r w:rsidR="00CE29FB" w:rsidRPr="00ED77EB">
        <w:t>10</w:t>
      </w:r>
      <w:r w:rsidRPr="00ED77EB">
        <w:t>:</w:t>
      </w:r>
      <w:r w:rsidR="00B43890" w:rsidRPr="00B43890">
        <w:rPr>
          <w:b w:val="0"/>
          <w:bCs/>
        </w:rPr>
        <w:t xml:space="preserve"> </w:t>
      </w:r>
      <w:r w:rsidRPr="003C5F89">
        <w:rPr>
          <w:b w:val="0"/>
          <w:bCs/>
        </w:rPr>
        <w:t xml:space="preserve">Carbapenemase-producing </w:t>
      </w:r>
      <w:r w:rsidR="00830010" w:rsidRPr="003C5F89">
        <w:rPr>
          <w:b w:val="0"/>
          <w:bCs/>
          <w:i/>
        </w:rPr>
        <w:t>Enterobacterales</w:t>
      </w:r>
      <w:r w:rsidRPr="003C5F89">
        <w:rPr>
          <w:b w:val="0"/>
          <w:bCs/>
        </w:rPr>
        <w:t xml:space="preserve">*, </w:t>
      </w:r>
      <w:r w:rsidR="00C36674" w:rsidRPr="003C5F89">
        <w:rPr>
          <w:b w:val="0"/>
          <w:bCs/>
        </w:rPr>
        <w:t xml:space="preserve">number reported </w:t>
      </w:r>
      <w:r w:rsidRPr="003C5F89">
        <w:rPr>
          <w:b w:val="0"/>
          <w:bCs/>
        </w:rPr>
        <w:t xml:space="preserve">by carbapenemase type and specimen type, </w:t>
      </w:r>
      <w:r w:rsidR="00F66E18" w:rsidRPr="003C5F89">
        <w:rPr>
          <w:b w:val="0"/>
          <w:bCs/>
        </w:rPr>
        <w:t xml:space="preserve">by state and territory, </w:t>
      </w:r>
      <w:r w:rsidR="0074272A">
        <w:rPr>
          <w:b w:val="0"/>
          <w:bCs/>
        </w:rPr>
        <w:t>1 January 2024–29 February 2024</w:t>
      </w:r>
    </w:p>
    <w:p w14:paraId="182A777C" w14:textId="45DDAEE7" w:rsidR="008E48B1" w:rsidRPr="001E0A93" w:rsidRDefault="008E48B1" w:rsidP="000F5A40">
      <w:pPr>
        <w:spacing w:before="120" w:after="0"/>
        <w:rPr>
          <w:rStyle w:val="IntenseReference"/>
          <w:rFonts w:cs="Arial"/>
          <w:b w:val="0"/>
          <w:bCs w:val="0"/>
          <w:i w:val="0"/>
          <w:smallCaps w:val="0"/>
          <w:color w:val="auto"/>
        </w:rPr>
      </w:pPr>
      <w:r>
        <w:rPr>
          <w:rStyle w:val="IntenseReference"/>
          <w:rFonts w:cs="Arial"/>
          <w:b w:val="0"/>
          <w:bCs w:val="0"/>
          <w:i w:val="0"/>
          <w:smallCaps w:val="0"/>
          <w:noProof/>
          <w:color w:val="auto"/>
        </w:rPr>
        <w:drawing>
          <wp:inline distT="0" distB="0" distL="0" distR="0" wp14:anchorId="0FEC8EDA" wp14:editId="119B547E">
            <wp:extent cx="6120765" cy="3420110"/>
            <wp:effectExtent l="0" t="0" r="0" b="8890"/>
            <wp:docPr id="30" name="Picture 30" descr="Figure 10: Carbapenemase-producing Enterobacterales*, number reported by carbapenemase type and specimen type,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0: Carbapenemase-producing Enterobacterales*, number reported by carbapenemase type and specimen type, by state and territory, 1 January 2024–29 February 2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p>
    <w:p w14:paraId="16F67198" w14:textId="54233824" w:rsidR="00954F9D" w:rsidRDefault="00696C74" w:rsidP="00954F9D">
      <w:pPr>
        <w:ind w:left="284" w:hanging="284"/>
        <w:rPr>
          <w:rFonts w:cstheme="minorHAnsi"/>
          <w:sz w:val="18"/>
          <w:szCs w:val="18"/>
        </w:rPr>
      </w:pPr>
      <w:r>
        <w:rPr>
          <w:rStyle w:val="IntenseReference"/>
          <w:rFonts w:cs="Arial"/>
          <w:b w:val="0"/>
          <w:bCs w:val="0"/>
          <w:i w:val="0"/>
          <w:smallCaps w:val="0"/>
          <w:color w:val="auto"/>
          <w:sz w:val="18"/>
        </w:rPr>
        <w:t>*</w:t>
      </w:r>
      <w:r>
        <w:rPr>
          <w:rStyle w:val="IntenseReference"/>
          <w:rFonts w:cs="Arial"/>
          <w:b w:val="0"/>
          <w:bCs w:val="0"/>
          <w:i w:val="0"/>
          <w:smallCaps w:val="0"/>
          <w:color w:val="auto"/>
          <w:sz w:val="18"/>
        </w:rPr>
        <w:tab/>
      </w:r>
      <w:r w:rsidR="00954F9D" w:rsidRPr="00323893">
        <w:rPr>
          <w:rStyle w:val="IntenseReference"/>
          <w:rFonts w:cs="Arial"/>
          <w:b w:val="0"/>
          <w:bCs w:val="0"/>
          <w:i w:val="0"/>
          <w:smallCaps w:val="0"/>
          <w:color w:val="auto"/>
          <w:sz w:val="18"/>
          <w:szCs w:val="18"/>
        </w:rPr>
        <w:t>Carbapenemase-producing (</w:t>
      </w:r>
      <w:r w:rsidR="00954F9D" w:rsidRPr="00323893">
        <w:rPr>
          <w:rStyle w:val="IntenseReference"/>
          <w:rFonts w:cs="Arial"/>
          <w:b w:val="0"/>
          <w:bCs w:val="0"/>
          <w:smallCaps w:val="0"/>
          <w:color w:val="auto"/>
          <w:sz w:val="18"/>
          <w:szCs w:val="18"/>
        </w:rPr>
        <w:t>n</w:t>
      </w:r>
      <w:r w:rsidR="00954F9D" w:rsidRPr="00323893">
        <w:rPr>
          <w:rStyle w:val="IntenseReference"/>
          <w:rFonts w:cs="Arial"/>
          <w:b w:val="0"/>
          <w:bCs w:val="0"/>
          <w:i w:val="0"/>
          <w:smallCaps w:val="0"/>
          <w:color w:val="auto"/>
          <w:sz w:val="18"/>
          <w:szCs w:val="18"/>
        </w:rPr>
        <w:t> = </w:t>
      </w:r>
      <w:r w:rsidR="00ED77EB">
        <w:rPr>
          <w:rStyle w:val="IntenseReference"/>
          <w:rFonts w:cs="Arial"/>
          <w:b w:val="0"/>
          <w:bCs w:val="0"/>
          <w:i w:val="0"/>
          <w:smallCaps w:val="0"/>
          <w:color w:val="auto"/>
          <w:sz w:val="18"/>
          <w:szCs w:val="18"/>
        </w:rPr>
        <w:t>255</w:t>
      </w:r>
      <w:r w:rsidR="00954F9D" w:rsidRPr="00323893">
        <w:rPr>
          <w:rStyle w:val="IntenseReference"/>
          <w:rFonts w:cs="Arial"/>
          <w:b w:val="0"/>
          <w:bCs w:val="0"/>
          <w:i w:val="0"/>
          <w:smallCaps w:val="0"/>
          <w:color w:val="auto"/>
          <w:sz w:val="18"/>
          <w:szCs w:val="18"/>
        </w:rPr>
        <w:t>)</w:t>
      </w:r>
      <w:r w:rsidR="002B4C1F">
        <w:rPr>
          <w:rStyle w:val="IntenseReference"/>
          <w:rFonts w:cs="Arial"/>
          <w:b w:val="0"/>
          <w:bCs w:val="0"/>
          <w:i w:val="0"/>
          <w:smallCaps w:val="0"/>
          <w:color w:val="auto"/>
          <w:sz w:val="18"/>
          <w:szCs w:val="18"/>
        </w:rPr>
        <w:t>;</w:t>
      </w:r>
      <w:r w:rsidR="00954F9D" w:rsidRPr="00323893">
        <w:rPr>
          <w:rStyle w:val="IntenseReference"/>
          <w:rFonts w:cs="Arial"/>
          <w:b w:val="0"/>
          <w:bCs w:val="0"/>
          <w:i w:val="0"/>
          <w:smallCaps w:val="0"/>
          <w:color w:val="auto"/>
          <w:sz w:val="18"/>
          <w:szCs w:val="18"/>
        </w:rPr>
        <w:t xml:space="preserve"> c</w:t>
      </w:r>
      <w:r w:rsidR="00954F9D" w:rsidRPr="00323893">
        <w:rPr>
          <w:rFonts w:cstheme="minorHAnsi"/>
          <w:sz w:val="18"/>
          <w:szCs w:val="18"/>
        </w:rPr>
        <w:t>arbapenemase</w:t>
      </w:r>
      <w:r w:rsidR="002B4C1F">
        <w:rPr>
          <w:rFonts w:cstheme="minorHAnsi"/>
          <w:sz w:val="18"/>
          <w:szCs w:val="18"/>
        </w:rPr>
        <w:t>-</w:t>
      </w:r>
      <w:r w:rsidR="00954F9D" w:rsidRPr="00323893">
        <w:rPr>
          <w:rFonts w:cstheme="minorHAnsi"/>
          <w:sz w:val="18"/>
          <w:szCs w:val="18"/>
        </w:rPr>
        <w:t xml:space="preserve"> and ribosomal methyltransferase-producing</w:t>
      </w:r>
      <w:r w:rsidR="00954F9D" w:rsidRPr="00323893">
        <w:rPr>
          <w:rStyle w:val="IntenseReference"/>
          <w:rFonts w:cs="Arial"/>
          <w:b w:val="0"/>
          <w:bCs w:val="0"/>
          <w:i w:val="0"/>
          <w:smallCaps w:val="0"/>
          <w:color w:val="auto"/>
          <w:sz w:val="18"/>
          <w:szCs w:val="18"/>
        </w:rPr>
        <w:t xml:space="preserve"> (</w:t>
      </w:r>
      <w:r w:rsidR="00954F9D" w:rsidRPr="00323893">
        <w:rPr>
          <w:rStyle w:val="IntenseReference"/>
          <w:rFonts w:cs="Arial"/>
          <w:b w:val="0"/>
          <w:bCs w:val="0"/>
          <w:iCs/>
          <w:smallCaps w:val="0"/>
          <w:color w:val="auto"/>
          <w:sz w:val="18"/>
          <w:szCs w:val="18"/>
        </w:rPr>
        <w:t>n</w:t>
      </w:r>
      <w:r w:rsidR="00954F9D" w:rsidRPr="00323893">
        <w:rPr>
          <w:rStyle w:val="IntenseReference"/>
          <w:rFonts w:cs="Arial"/>
          <w:b w:val="0"/>
          <w:bCs w:val="0"/>
          <w:i w:val="0"/>
          <w:smallCaps w:val="0"/>
          <w:color w:val="auto"/>
          <w:sz w:val="18"/>
          <w:szCs w:val="18"/>
        </w:rPr>
        <w:t> = </w:t>
      </w:r>
      <w:r w:rsidR="00ED77EB">
        <w:rPr>
          <w:rStyle w:val="IntenseReference"/>
          <w:rFonts w:cs="Arial"/>
          <w:b w:val="0"/>
          <w:bCs w:val="0"/>
          <w:i w:val="0"/>
          <w:smallCaps w:val="0"/>
          <w:color w:val="auto"/>
          <w:sz w:val="18"/>
          <w:szCs w:val="18"/>
        </w:rPr>
        <w:t>19</w:t>
      </w:r>
      <w:r w:rsidR="00954F9D" w:rsidRPr="00323893">
        <w:rPr>
          <w:rStyle w:val="IntenseReference"/>
          <w:rFonts w:cs="Arial"/>
          <w:b w:val="0"/>
          <w:bCs w:val="0"/>
          <w:i w:val="0"/>
          <w:smallCaps w:val="0"/>
          <w:color w:val="auto"/>
          <w:sz w:val="18"/>
          <w:szCs w:val="18"/>
        </w:rPr>
        <w:t>)</w:t>
      </w:r>
    </w:p>
    <w:p w14:paraId="1AB73779" w14:textId="77777777" w:rsidR="00E3034C" w:rsidRPr="00E3034C" w:rsidRDefault="00E3034C" w:rsidP="00806189">
      <w:pPr>
        <w:pStyle w:val="FigureTitle"/>
        <w:rPr>
          <w:b w:val="0"/>
          <w:bCs/>
        </w:rPr>
      </w:pPr>
    </w:p>
    <w:p w14:paraId="50809731" w14:textId="77777777" w:rsidR="00E3034C" w:rsidRDefault="00E3034C">
      <w:pPr>
        <w:spacing w:after="80"/>
        <w:rPr>
          <w:b/>
        </w:rPr>
      </w:pPr>
      <w:r>
        <w:br w:type="page"/>
      </w:r>
    </w:p>
    <w:p w14:paraId="117DCF30" w14:textId="1DE72F63" w:rsidR="00F823B5" w:rsidRDefault="00F823B5" w:rsidP="00806189">
      <w:pPr>
        <w:pStyle w:val="FigureTitle"/>
        <w:rPr>
          <w:b w:val="0"/>
          <w:bCs/>
        </w:rPr>
      </w:pPr>
      <w:r w:rsidRPr="002B5189">
        <w:lastRenderedPageBreak/>
        <w:t>Figure</w:t>
      </w:r>
      <w:r w:rsidR="00C12F7B" w:rsidRPr="002B5189">
        <w:t> </w:t>
      </w:r>
      <w:r w:rsidR="00806189" w:rsidRPr="002B5189">
        <w:t>1</w:t>
      </w:r>
      <w:r w:rsidR="00CE29FB" w:rsidRPr="002B5189">
        <w:t>1</w:t>
      </w:r>
      <w:r w:rsidRPr="002B5189">
        <w:t>:</w:t>
      </w:r>
      <w:r w:rsidR="00970FA2" w:rsidRPr="009A3007">
        <w:rPr>
          <w:b w:val="0"/>
          <w:bCs/>
        </w:rPr>
        <w:t xml:space="preserve"> </w:t>
      </w:r>
      <w:r w:rsidRPr="009A3007">
        <w:rPr>
          <w:b w:val="0"/>
          <w:bCs/>
        </w:rPr>
        <w:t>Top</w:t>
      </w:r>
      <w:r w:rsidRPr="00970FA2">
        <w:rPr>
          <w:b w:val="0"/>
          <w:bCs/>
        </w:rPr>
        <w:t xml:space="preserve"> </w:t>
      </w:r>
      <w:r w:rsidR="00C724FF">
        <w:rPr>
          <w:b w:val="0"/>
          <w:bCs/>
        </w:rPr>
        <w:t>f</w:t>
      </w:r>
      <w:r w:rsidR="00EF1A62">
        <w:rPr>
          <w:b w:val="0"/>
          <w:bCs/>
        </w:rPr>
        <w:t>our</w:t>
      </w:r>
      <w:r w:rsidRPr="00970FA2">
        <w:rPr>
          <w:b w:val="0"/>
          <w:bCs/>
        </w:rPr>
        <w:t xml:space="preserve"> reported carbapenemase-producing </w:t>
      </w:r>
      <w:r w:rsidR="00830010" w:rsidRPr="00970FA2">
        <w:rPr>
          <w:b w:val="0"/>
          <w:bCs/>
          <w:i/>
        </w:rPr>
        <w:t>Enterobacterales</w:t>
      </w:r>
      <w:r w:rsidRPr="00970FA2">
        <w:rPr>
          <w:b w:val="0"/>
          <w:bCs/>
        </w:rPr>
        <w:t xml:space="preserve"> type</w:t>
      </w:r>
      <w:r w:rsidR="007245FD">
        <w:rPr>
          <w:b w:val="0"/>
          <w:bCs/>
        </w:rPr>
        <w:t>s</w:t>
      </w:r>
      <w:r w:rsidRPr="00970FA2">
        <w:rPr>
          <w:b w:val="0"/>
          <w:bCs/>
        </w:rPr>
        <w:t xml:space="preserve"> by specimen type</w:t>
      </w:r>
      <w:r w:rsidR="00F66E18" w:rsidRPr="00970FA2">
        <w:rPr>
          <w:b w:val="0"/>
          <w:bCs/>
        </w:rPr>
        <w:t>, by</w:t>
      </w:r>
      <w:r w:rsidRPr="00970FA2">
        <w:rPr>
          <w:b w:val="0"/>
          <w:bCs/>
        </w:rPr>
        <w:t xml:space="preserve"> state and territory</w:t>
      </w:r>
      <w:r w:rsidRPr="00C10478">
        <w:rPr>
          <w:b w:val="0"/>
          <w:bCs/>
        </w:rPr>
        <w:t xml:space="preserve">, </w:t>
      </w:r>
      <w:r w:rsidR="0074272A">
        <w:rPr>
          <w:b w:val="0"/>
          <w:bCs/>
        </w:rPr>
        <w:t>1 January 2024–29 February 2024</w:t>
      </w:r>
    </w:p>
    <w:p w14:paraId="4988ACCB" w14:textId="0D7D9432" w:rsidR="00E878E1" w:rsidRDefault="00E878E1" w:rsidP="000F5A40">
      <w:pPr>
        <w:pStyle w:val="FigureTitle"/>
        <w:spacing w:after="0"/>
      </w:pPr>
      <w:r>
        <w:rPr>
          <w:noProof/>
        </w:rPr>
        <w:drawing>
          <wp:inline distT="0" distB="0" distL="0" distR="0" wp14:anchorId="25AAF019" wp14:editId="73629B9D">
            <wp:extent cx="6120130" cy="5452745"/>
            <wp:effectExtent l="0" t="0" r="0" b="0"/>
            <wp:docPr id="1" name="Picture 1" descr="Figure 11: Top four reported carbapenemase-producing Enterobacterales types by specimen type,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1: Top four reported carbapenemase-producing Enterobacterales types by specimen type, by state and territory, 1 January 2024–29 February 2024"/>
                    <pic:cNvPicPr/>
                  </pic:nvPicPr>
                  <pic:blipFill>
                    <a:blip r:embed="rId37"/>
                    <a:stretch>
                      <a:fillRect/>
                    </a:stretch>
                  </pic:blipFill>
                  <pic:spPr>
                    <a:xfrm>
                      <a:off x="0" y="0"/>
                      <a:ext cx="6120130" cy="5452745"/>
                    </a:xfrm>
                    <a:prstGeom prst="rect">
                      <a:avLst/>
                    </a:prstGeom>
                  </pic:spPr>
                </pic:pic>
              </a:graphicData>
            </a:graphic>
          </wp:inline>
        </w:drawing>
      </w:r>
    </w:p>
    <w:p w14:paraId="5B4A51A8" w14:textId="50C697AB" w:rsidR="009E477F" w:rsidRPr="00196960" w:rsidRDefault="00747C7D" w:rsidP="00B5222D">
      <w:pPr>
        <w:tabs>
          <w:tab w:val="left" w:pos="5670"/>
        </w:tabs>
        <w:spacing w:after="80"/>
        <w:jc w:val="both"/>
        <w:rPr>
          <w:sz w:val="18"/>
          <w:szCs w:val="18"/>
        </w:rPr>
      </w:pPr>
      <w:r w:rsidRPr="002B5189">
        <w:rPr>
          <w:sz w:val="18"/>
          <w:szCs w:val="18"/>
        </w:rPr>
        <w:t xml:space="preserve">Note: </w:t>
      </w:r>
      <w:r w:rsidR="00062CC7" w:rsidRPr="002B5189">
        <w:rPr>
          <w:sz w:val="18"/>
          <w:szCs w:val="18"/>
        </w:rPr>
        <w:t>Other types</w:t>
      </w:r>
      <w:r w:rsidRPr="002B5189">
        <w:rPr>
          <w:sz w:val="18"/>
          <w:szCs w:val="18"/>
        </w:rPr>
        <w:t xml:space="preserve"> include</w:t>
      </w:r>
      <w:r w:rsidR="00EF1A62" w:rsidRPr="002B5189">
        <w:rPr>
          <w:sz w:val="18"/>
          <w:szCs w:val="18"/>
        </w:rPr>
        <w:t xml:space="preserve"> </w:t>
      </w:r>
      <w:r w:rsidR="002B5189" w:rsidRPr="002B5189">
        <w:rPr>
          <w:sz w:val="18"/>
          <w:szCs w:val="18"/>
        </w:rPr>
        <w:t>IMI (</w:t>
      </w:r>
      <w:r w:rsidR="002B5189" w:rsidRPr="002B5189">
        <w:rPr>
          <w:i/>
          <w:iCs/>
          <w:sz w:val="18"/>
          <w:szCs w:val="18"/>
        </w:rPr>
        <w:t>n</w:t>
      </w:r>
      <w:r w:rsidR="002B5189" w:rsidRPr="002B5189">
        <w:rPr>
          <w:sz w:val="18"/>
          <w:szCs w:val="18"/>
        </w:rPr>
        <w:t> = 4; Queensland clinical [2], WA screen [2])</w:t>
      </w:r>
      <w:r w:rsidR="002B5189">
        <w:rPr>
          <w:sz w:val="18"/>
          <w:szCs w:val="18"/>
        </w:rPr>
        <w:t xml:space="preserve">; </w:t>
      </w:r>
      <w:r w:rsidR="001C2FC2" w:rsidRPr="002B5189">
        <w:rPr>
          <w:sz w:val="18"/>
          <w:szCs w:val="18"/>
        </w:rPr>
        <w:t>KPC</w:t>
      </w:r>
      <w:r w:rsidR="00CA2F1D" w:rsidRPr="002B5189">
        <w:rPr>
          <w:sz w:val="18"/>
          <w:szCs w:val="18"/>
        </w:rPr>
        <w:t xml:space="preserve"> </w:t>
      </w:r>
      <w:r w:rsidR="00DC67DC" w:rsidRPr="002B5189">
        <w:rPr>
          <w:sz w:val="18"/>
          <w:szCs w:val="18"/>
        </w:rPr>
        <w:t>(</w:t>
      </w:r>
      <w:r w:rsidR="00CA2F1D" w:rsidRPr="002B5189">
        <w:rPr>
          <w:i/>
          <w:iCs/>
          <w:sz w:val="18"/>
          <w:szCs w:val="18"/>
        </w:rPr>
        <w:t>n</w:t>
      </w:r>
      <w:r w:rsidR="00CA2F1D" w:rsidRPr="002B5189">
        <w:rPr>
          <w:sz w:val="18"/>
          <w:szCs w:val="18"/>
        </w:rPr>
        <w:t> = </w:t>
      </w:r>
      <w:r w:rsidR="00DD2CC3" w:rsidRPr="002B5189">
        <w:rPr>
          <w:sz w:val="18"/>
          <w:szCs w:val="18"/>
        </w:rPr>
        <w:t>2</w:t>
      </w:r>
      <w:r w:rsidR="00185B4B" w:rsidRPr="002B5189">
        <w:rPr>
          <w:sz w:val="18"/>
          <w:szCs w:val="18"/>
        </w:rPr>
        <w:t>;</w:t>
      </w:r>
      <w:r w:rsidR="00CA2F1D" w:rsidRPr="002B5189">
        <w:rPr>
          <w:sz w:val="18"/>
          <w:szCs w:val="18"/>
        </w:rPr>
        <w:t xml:space="preserve"> </w:t>
      </w:r>
      <w:r w:rsidR="00CD448F" w:rsidRPr="002B5189">
        <w:rPr>
          <w:sz w:val="18"/>
          <w:szCs w:val="18"/>
        </w:rPr>
        <w:t>NSW</w:t>
      </w:r>
      <w:r w:rsidR="00186B2E" w:rsidRPr="002B5189">
        <w:rPr>
          <w:sz w:val="18"/>
          <w:szCs w:val="18"/>
        </w:rPr>
        <w:t xml:space="preserve"> </w:t>
      </w:r>
      <w:r w:rsidR="00CA2F1D" w:rsidRPr="002B5189">
        <w:rPr>
          <w:sz w:val="18"/>
          <w:szCs w:val="18"/>
        </w:rPr>
        <w:t>screen</w:t>
      </w:r>
      <w:r w:rsidR="00046835" w:rsidRPr="002B5189">
        <w:rPr>
          <w:sz w:val="18"/>
          <w:szCs w:val="18"/>
        </w:rPr>
        <w:t xml:space="preserve"> [1</w:t>
      </w:r>
      <w:r w:rsidR="00751EFC" w:rsidRPr="002B5189">
        <w:rPr>
          <w:sz w:val="18"/>
          <w:szCs w:val="18"/>
        </w:rPr>
        <w:t>]</w:t>
      </w:r>
      <w:r w:rsidR="00CD448F" w:rsidRPr="002B5189">
        <w:rPr>
          <w:sz w:val="18"/>
          <w:szCs w:val="18"/>
        </w:rPr>
        <w:t xml:space="preserve">, </w:t>
      </w:r>
      <w:r w:rsidR="00DD2CC3" w:rsidRPr="002B5189">
        <w:rPr>
          <w:sz w:val="18"/>
          <w:szCs w:val="18"/>
        </w:rPr>
        <w:t>WA</w:t>
      </w:r>
      <w:r w:rsidR="00CD448F" w:rsidRPr="002B5189">
        <w:rPr>
          <w:sz w:val="18"/>
          <w:szCs w:val="18"/>
        </w:rPr>
        <w:t xml:space="preserve"> </w:t>
      </w:r>
      <w:r w:rsidR="00DD2CC3" w:rsidRPr="002B5189">
        <w:rPr>
          <w:sz w:val="18"/>
          <w:szCs w:val="18"/>
        </w:rPr>
        <w:t>screen</w:t>
      </w:r>
      <w:r w:rsidR="00CD448F" w:rsidRPr="002B5189">
        <w:rPr>
          <w:sz w:val="18"/>
          <w:szCs w:val="18"/>
        </w:rPr>
        <w:t xml:space="preserve"> [1]</w:t>
      </w:r>
      <w:r w:rsidR="00B5222D" w:rsidRPr="002B5189">
        <w:rPr>
          <w:sz w:val="18"/>
          <w:szCs w:val="18"/>
        </w:rPr>
        <w:t>)</w:t>
      </w:r>
      <w:r w:rsidR="00751EFC" w:rsidRPr="002B5189">
        <w:rPr>
          <w:sz w:val="18"/>
          <w:szCs w:val="18"/>
        </w:rPr>
        <w:t>;</w:t>
      </w:r>
      <w:r w:rsidR="00196960" w:rsidRPr="002B5189">
        <w:rPr>
          <w:sz w:val="18"/>
          <w:szCs w:val="18"/>
        </w:rPr>
        <w:t xml:space="preserve"> </w:t>
      </w:r>
      <w:r w:rsidR="00046835" w:rsidRPr="002B5189">
        <w:rPr>
          <w:sz w:val="18"/>
          <w:szCs w:val="18"/>
        </w:rPr>
        <w:t>IMP+NDM (</w:t>
      </w:r>
      <w:r w:rsidR="00046835" w:rsidRPr="002B5189">
        <w:rPr>
          <w:i/>
          <w:iCs/>
          <w:sz w:val="18"/>
          <w:szCs w:val="18"/>
        </w:rPr>
        <w:t>n</w:t>
      </w:r>
      <w:r w:rsidR="00046835" w:rsidRPr="002B5189">
        <w:rPr>
          <w:sz w:val="18"/>
          <w:szCs w:val="18"/>
        </w:rPr>
        <w:t> = </w:t>
      </w:r>
      <w:r w:rsidR="00DD2CC3" w:rsidRPr="002B5189">
        <w:rPr>
          <w:sz w:val="18"/>
          <w:szCs w:val="18"/>
        </w:rPr>
        <w:t>2</w:t>
      </w:r>
      <w:r w:rsidR="00751EFC" w:rsidRPr="002B5189">
        <w:rPr>
          <w:sz w:val="18"/>
          <w:szCs w:val="18"/>
        </w:rPr>
        <w:t>;</w:t>
      </w:r>
      <w:r w:rsidR="00046835" w:rsidRPr="002B5189">
        <w:rPr>
          <w:sz w:val="18"/>
          <w:szCs w:val="18"/>
        </w:rPr>
        <w:t xml:space="preserve"> </w:t>
      </w:r>
      <w:r w:rsidR="00DD2CC3" w:rsidRPr="002B5189">
        <w:rPr>
          <w:sz w:val="18"/>
          <w:szCs w:val="18"/>
        </w:rPr>
        <w:t>NSW</w:t>
      </w:r>
      <w:r w:rsidR="00046835" w:rsidRPr="002B5189">
        <w:rPr>
          <w:sz w:val="18"/>
          <w:szCs w:val="18"/>
        </w:rPr>
        <w:t xml:space="preserve"> </w:t>
      </w:r>
      <w:r w:rsidR="00196960" w:rsidRPr="002B5189">
        <w:rPr>
          <w:sz w:val="18"/>
          <w:szCs w:val="18"/>
        </w:rPr>
        <w:t>clinical</w:t>
      </w:r>
      <w:r w:rsidR="00046835" w:rsidRPr="002B5189">
        <w:rPr>
          <w:sz w:val="18"/>
          <w:szCs w:val="18"/>
        </w:rPr>
        <w:t xml:space="preserve"> [1]</w:t>
      </w:r>
      <w:r w:rsidR="00DD2CC3" w:rsidRPr="002B5189">
        <w:rPr>
          <w:sz w:val="18"/>
          <w:szCs w:val="18"/>
        </w:rPr>
        <w:t>, screen [1]</w:t>
      </w:r>
      <w:r w:rsidR="00CD448F" w:rsidRPr="002B5189">
        <w:rPr>
          <w:sz w:val="18"/>
          <w:szCs w:val="18"/>
        </w:rPr>
        <w:t>)</w:t>
      </w:r>
      <w:r w:rsidR="002B5189">
        <w:rPr>
          <w:sz w:val="18"/>
          <w:szCs w:val="18"/>
        </w:rPr>
        <w:t>.</w:t>
      </w:r>
    </w:p>
    <w:p w14:paraId="7886C927" w14:textId="4F29F276" w:rsidR="008E48B1" w:rsidRDefault="008E48B1" w:rsidP="007F5070">
      <w:pPr>
        <w:spacing w:after="80"/>
        <w:jc w:val="both"/>
      </w:pPr>
    </w:p>
    <w:p w14:paraId="74663778" w14:textId="550FF37D" w:rsidR="001458B7" w:rsidRDefault="001458B7" w:rsidP="007F5070">
      <w:pPr>
        <w:spacing w:after="80"/>
        <w:jc w:val="both"/>
      </w:pPr>
      <w:r>
        <w:br w:type="page"/>
      </w:r>
    </w:p>
    <w:p w14:paraId="027ABB63" w14:textId="7675139F" w:rsidR="00A03964" w:rsidRPr="00A03964" w:rsidRDefault="009D0092" w:rsidP="00806189">
      <w:pPr>
        <w:pStyle w:val="FigureTitle"/>
        <w:rPr>
          <w:b w:val="0"/>
          <w:bCs/>
        </w:rPr>
      </w:pPr>
      <w:r w:rsidRPr="00F4025D">
        <w:lastRenderedPageBreak/>
        <w:t>Table</w:t>
      </w:r>
      <w:r w:rsidR="00C12F7B" w:rsidRPr="00F4025D">
        <w:t> </w:t>
      </w:r>
      <w:r w:rsidR="00806189" w:rsidRPr="00F4025D">
        <w:t>4</w:t>
      </w:r>
      <w:r w:rsidR="00CA5928" w:rsidRPr="00F4025D">
        <w:t>:</w:t>
      </w:r>
      <w:r w:rsidR="00E056CF" w:rsidRPr="00AF0170">
        <w:rPr>
          <w:b w:val="0"/>
          <w:bCs/>
        </w:rPr>
        <w:t xml:space="preserve"> </w:t>
      </w:r>
      <w:r w:rsidR="00CA5928" w:rsidRPr="00873FEF">
        <w:rPr>
          <w:b w:val="0"/>
          <w:bCs/>
        </w:rPr>
        <w:t xml:space="preserve">Top </w:t>
      </w:r>
      <w:r w:rsidR="001B5376" w:rsidRPr="00873FEF">
        <w:rPr>
          <w:b w:val="0"/>
          <w:bCs/>
        </w:rPr>
        <w:t>f</w:t>
      </w:r>
      <w:r w:rsidR="00A03964" w:rsidRPr="00873FEF">
        <w:rPr>
          <w:b w:val="0"/>
          <w:bCs/>
        </w:rPr>
        <w:t>ive</w:t>
      </w:r>
      <w:r w:rsidR="001B5376" w:rsidRPr="00AF0170">
        <w:rPr>
          <w:b w:val="0"/>
          <w:bCs/>
        </w:rPr>
        <w:t xml:space="preserve"> </w:t>
      </w:r>
      <w:r w:rsidR="00CA5928" w:rsidRPr="00AF0170">
        <w:rPr>
          <w:b w:val="0"/>
          <w:bCs/>
        </w:rPr>
        <w:t>carbapenemase types</w:t>
      </w:r>
      <w:r w:rsidRPr="00AF0170">
        <w:rPr>
          <w:b w:val="0"/>
          <w:bCs/>
        </w:rPr>
        <w:t xml:space="preserve"> from </w:t>
      </w:r>
      <w:r w:rsidR="00830010" w:rsidRPr="00AF0170">
        <w:rPr>
          <w:b w:val="0"/>
          <w:bCs/>
          <w:i/>
        </w:rPr>
        <w:t>Enterobacterales</w:t>
      </w:r>
      <w:r w:rsidR="00CA5928" w:rsidRPr="00AF0170">
        <w:rPr>
          <w:b w:val="0"/>
          <w:bCs/>
        </w:rPr>
        <w:t>, number reported by setting</w:t>
      </w:r>
      <w:r w:rsidR="00F66E18" w:rsidRPr="00AF0170">
        <w:rPr>
          <w:b w:val="0"/>
          <w:bCs/>
        </w:rPr>
        <w:t>, by</w:t>
      </w:r>
      <w:r w:rsidR="00F66E18" w:rsidRPr="00E056CF">
        <w:rPr>
          <w:b w:val="0"/>
          <w:bCs/>
        </w:rPr>
        <w:t xml:space="preserve"> </w:t>
      </w:r>
      <w:r w:rsidR="00CA5928" w:rsidRPr="00E056CF">
        <w:rPr>
          <w:b w:val="0"/>
          <w:bCs/>
        </w:rPr>
        <w:t>state and territory</w:t>
      </w:r>
      <w:r w:rsidR="00CA5928" w:rsidRPr="0072744E">
        <w:rPr>
          <w:b w:val="0"/>
          <w:bCs/>
        </w:rPr>
        <w:t xml:space="preserve">, </w:t>
      </w:r>
      <w:r w:rsidR="0074272A">
        <w:rPr>
          <w:b w:val="0"/>
          <w:bCs/>
        </w:rPr>
        <w:t>1 January 2024–29 February 2024</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Caption w:val="Table 4: Top five carbapenemase types from Enterobacterales, number reported by setting, by state and territory, 1 January 2024–29 February 2024"/>
      </w:tblPr>
      <w:tblGrid>
        <w:gridCol w:w="1702"/>
        <w:gridCol w:w="1650"/>
        <w:gridCol w:w="672"/>
        <w:gridCol w:w="671"/>
        <w:gridCol w:w="671"/>
        <w:gridCol w:w="671"/>
        <w:gridCol w:w="671"/>
        <w:gridCol w:w="671"/>
        <w:gridCol w:w="671"/>
        <w:gridCol w:w="673"/>
        <w:gridCol w:w="867"/>
      </w:tblGrid>
      <w:tr w:rsidR="00F3078A" w:rsidRPr="002D33FB" w14:paraId="5C8E9D47"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1938CFA" w14:textId="63E9728C"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p>
        </w:tc>
        <w:tc>
          <w:tcPr>
            <w:tcW w:w="860" w:type="pct"/>
            <w:tcBorders>
              <w:top w:val="single" w:sz="4" w:space="0" w:color="auto"/>
              <w:bottom w:val="nil"/>
            </w:tcBorders>
            <w:shd w:val="clear" w:color="auto" w:fill="DAEEF3" w:themeFill="accent5" w:themeFillTint="33"/>
            <w:vAlign w:val="center"/>
          </w:tcPr>
          <w:p w14:paraId="44943C52"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05DAE60B" w14:textId="77777777" w:rsidR="00F3078A" w:rsidRPr="00FD314C" w:rsidRDefault="00F3078A" w:rsidP="00A011F9">
            <w:pPr>
              <w:spacing w:after="0"/>
              <w:contextualSpacing/>
              <w:rPr>
                <w:rFonts w:cstheme="minorHAnsi"/>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52" w:type="pct"/>
            <w:tcBorders>
              <w:top w:val="single" w:sz="4" w:space="0" w:color="auto"/>
              <w:bottom w:val="nil"/>
            </w:tcBorders>
            <w:shd w:val="clear" w:color="auto" w:fill="DAEEF3" w:themeFill="accent5" w:themeFillTint="33"/>
          </w:tcPr>
          <w:p w14:paraId="39B7D5B7" w14:textId="77777777" w:rsidR="00F3078A" w:rsidRDefault="00F3078A" w:rsidP="00A011F9">
            <w:pPr>
              <w:spacing w:after="0"/>
              <w:contextualSpacing/>
              <w:rPr>
                <w:rFonts w:cstheme="minorHAnsi"/>
                <w:b w:val="0"/>
                <w:szCs w:val="18"/>
              </w:rPr>
            </w:pPr>
          </w:p>
        </w:tc>
      </w:tr>
      <w:tr w:rsidR="00F3078A" w:rsidRPr="002D33FB" w14:paraId="6FD096E5"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63497CA"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0AB008E9"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1E52950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612C2B3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76820E74"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76716A8E"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7811B18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59D3C608"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Tas</w:t>
            </w:r>
          </w:p>
        </w:tc>
        <w:tc>
          <w:tcPr>
            <w:tcW w:w="350" w:type="pct"/>
            <w:tcBorders>
              <w:top w:val="single" w:sz="4" w:space="0" w:color="auto"/>
              <w:bottom w:val="single" w:sz="4" w:space="0" w:color="auto"/>
            </w:tcBorders>
            <w:shd w:val="clear" w:color="auto" w:fill="DAEEF3" w:themeFill="accent5" w:themeFillTint="33"/>
            <w:vAlign w:val="center"/>
          </w:tcPr>
          <w:p w14:paraId="2C60F9D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1F5DC49D"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6B4C7926" w14:textId="77777777" w:rsidR="00F3078A" w:rsidRPr="00946FA6" w:rsidRDefault="007301AE" w:rsidP="00A011F9">
            <w:pPr>
              <w:spacing w:after="0"/>
              <w:contextualSpacing/>
              <w:jc w:val="center"/>
              <w:rPr>
                <w:rFonts w:cstheme="minorHAnsi"/>
                <w:b/>
                <w:szCs w:val="18"/>
              </w:rPr>
            </w:pPr>
            <w:r>
              <w:rPr>
                <w:rFonts w:cstheme="minorHAnsi"/>
                <w:b/>
                <w:szCs w:val="18"/>
              </w:rPr>
              <w:t>Total</w:t>
            </w:r>
          </w:p>
        </w:tc>
      </w:tr>
      <w:tr w:rsidR="00F4025D" w:rsidRPr="002D33FB" w14:paraId="7EFB99D7" w14:textId="77777777" w:rsidTr="00F4025D">
        <w:trPr>
          <w:trHeight w:val="227"/>
        </w:trPr>
        <w:tc>
          <w:tcPr>
            <w:tcW w:w="887" w:type="pct"/>
            <w:tcBorders>
              <w:top w:val="single" w:sz="4" w:space="0" w:color="auto"/>
              <w:bottom w:val="nil"/>
            </w:tcBorders>
            <w:shd w:val="clear" w:color="auto" w:fill="auto"/>
            <w:vAlign w:val="center"/>
          </w:tcPr>
          <w:p w14:paraId="3039C534" w14:textId="77777777" w:rsidR="00F4025D" w:rsidRDefault="00F4025D" w:rsidP="00F4025D">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34F3907" w14:textId="77777777" w:rsidR="00F4025D" w:rsidRPr="006168BD" w:rsidRDefault="00F4025D" w:rsidP="00F4025D">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14B92EB" w14:textId="3698C36B" w:rsidR="00F4025D" w:rsidRPr="00F4025D" w:rsidRDefault="00F4025D" w:rsidP="00F4025D">
            <w:pPr>
              <w:spacing w:after="0"/>
              <w:contextualSpacing/>
              <w:jc w:val="center"/>
              <w:rPr>
                <w:rFonts w:cs="Arial"/>
                <w:b/>
                <w:bCs/>
                <w:color w:val="auto"/>
                <w:szCs w:val="18"/>
              </w:rPr>
            </w:pPr>
            <w:r w:rsidRPr="00F4025D">
              <w:rPr>
                <w:rFonts w:cs="Arial"/>
                <w:color w:val="000000"/>
                <w:szCs w:val="18"/>
              </w:rPr>
              <w:t>71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B4FFEE3" w14:textId="614B2A97" w:rsidR="00F4025D" w:rsidRPr="00F4025D" w:rsidRDefault="00F4025D" w:rsidP="00F4025D">
            <w:pPr>
              <w:spacing w:after="0"/>
              <w:contextualSpacing/>
              <w:jc w:val="center"/>
              <w:rPr>
                <w:rFonts w:cs="Arial"/>
                <w:b/>
                <w:bCs/>
                <w:color w:val="auto"/>
                <w:szCs w:val="18"/>
              </w:rPr>
            </w:pPr>
            <w:r w:rsidRPr="00F4025D">
              <w:rPr>
                <w:rFonts w:cs="Arial"/>
                <w:color w:val="000000"/>
                <w:szCs w:val="18"/>
              </w:rPr>
              <w:t>12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6F2292D" w14:textId="741B5F99" w:rsidR="00F4025D" w:rsidRPr="00F4025D" w:rsidRDefault="00F4025D" w:rsidP="00F4025D">
            <w:pPr>
              <w:spacing w:after="0"/>
              <w:contextualSpacing/>
              <w:jc w:val="center"/>
              <w:rPr>
                <w:rFonts w:cs="Arial"/>
                <w:b/>
                <w:bCs/>
                <w:color w:val="auto"/>
                <w:szCs w:val="18"/>
              </w:rPr>
            </w:pPr>
            <w:r w:rsidRPr="00F4025D">
              <w:rPr>
                <w:rFonts w:cs="Arial"/>
                <w:color w:val="000000"/>
                <w:szCs w:val="18"/>
              </w:rPr>
              <w:t>32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227911" w14:textId="0C70FBE9"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8B5338" w14:textId="7FEA0F06" w:rsidR="00F4025D" w:rsidRPr="00F4025D" w:rsidRDefault="00F4025D" w:rsidP="00F4025D">
            <w:pPr>
              <w:spacing w:after="0"/>
              <w:contextualSpacing/>
              <w:jc w:val="center"/>
              <w:rPr>
                <w:rFonts w:cs="Arial"/>
                <w:b/>
                <w:bCs/>
                <w:color w:val="auto"/>
                <w:szCs w:val="18"/>
              </w:rPr>
            </w:pPr>
            <w:r w:rsidRPr="00F4025D">
              <w:rPr>
                <w:rFonts w:cs="Arial"/>
                <w:color w:val="000000"/>
                <w:szCs w:val="18"/>
              </w:rPr>
              <w:t>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8048794" w14:textId="6D80A69F"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0D1F289" w14:textId="3D667333"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1524D56" w14:textId="20F70011"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D6D8E5E" w14:textId="6FFE7B14" w:rsidR="00F4025D" w:rsidRPr="00F4025D" w:rsidRDefault="00F4025D" w:rsidP="00F4025D">
            <w:pPr>
              <w:spacing w:after="0"/>
              <w:contextualSpacing/>
              <w:jc w:val="center"/>
              <w:rPr>
                <w:rFonts w:cs="Arial"/>
                <w:b/>
                <w:bCs/>
                <w:color w:val="auto"/>
                <w:szCs w:val="18"/>
              </w:rPr>
            </w:pPr>
            <w:r w:rsidRPr="00F4025D">
              <w:rPr>
                <w:rFonts w:cs="Arial"/>
                <w:color w:val="000000"/>
                <w:szCs w:val="18"/>
              </w:rPr>
              <w:t>120</w:t>
            </w:r>
          </w:p>
        </w:tc>
      </w:tr>
      <w:tr w:rsidR="00F4025D" w:rsidRPr="002D33FB" w14:paraId="74583E8A" w14:textId="77777777" w:rsidTr="00F4025D">
        <w:trPr>
          <w:trHeight w:val="227"/>
        </w:trPr>
        <w:tc>
          <w:tcPr>
            <w:tcW w:w="887" w:type="pct"/>
            <w:tcBorders>
              <w:top w:val="nil"/>
            </w:tcBorders>
            <w:shd w:val="clear" w:color="auto" w:fill="auto"/>
            <w:vAlign w:val="center"/>
          </w:tcPr>
          <w:p w14:paraId="1549D5C7" w14:textId="77777777" w:rsidR="00F4025D" w:rsidRPr="00DD2BB0" w:rsidRDefault="00F4025D" w:rsidP="00F4025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4C9AF2C2" w14:textId="04725F97" w:rsidR="00F4025D" w:rsidRPr="006168BD" w:rsidRDefault="00F4025D" w:rsidP="00F4025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F5FD08B" w14:textId="70ECEDA1" w:rsidR="00F4025D" w:rsidRPr="00F4025D" w:rsidRDefault="00F4025D" w:rsidP="00F4025D">
            <w:pPr>
              <w:spacing w:after="0"/>
              <w:contextualSpacing/>
              <w:jc w:val="center"/>
              <w:rPr>
                <w:rFonts w:cs="Arial"/>
                <w:color w:val="auto"/>
                <w:szCs w:val="18"/>
              </w:rPr>
            </w:pPr>
            <w:r w:rsidRPr="00F4025D">
              <w:rPr>
                <w:rFonts w:cs="Arial"/>
                <w:color w:val="000000"/>
                <w:szCs w:val="18"/>
              </w:rPr>
              <w:t>68</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D05D0E" w14:textId="5FB6EBD3" w:rsidR="00F4025D" w:rsidRPr="00F4025D" w:rsidRDefault="00F4025D" w:rsidP="00F4025D">
            <w:pPr>
              <w:spacing w:after="0"/>
              <w:contextualSpacing/>
              <w:jc w:val="center"/>
              <w:rPr>
                <w:rFonts w:cs="Arial"/>
                <w:color w:val="auto"/>
                <w:szCs w:val="18"/>
              </w:rPr>
            </w:pPr>
            <w:r w:rsidRPr="00F4025D">
              <w:rPr>
                <w:rFonts w:cs="Arial"/>
                <w:color w:val="000000"/>
                <w:szCs w:val="18"/>
              </w:rPr>
              <w:t>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98EC5F7" w14:textId="1F707DB1" w:rsidR="00F4025D" w:rsidRPr="00F4025D" w:rsidRDefault="00F4025D" w:rsidP="00F4025D">
            <w:pPr>
              <w:spacing w:after="0"/>
              <w:contextualSpacing/>
              <w:jc w:val="center"/>
              <w:rPr>
                <w:rFonts w:cs="Arial"/>
                <w:color w:val="auto"/>
                <w:szCs w:val="18"/>
              </w:rPr>
            </w:pPr>
            <w:r w:rsidRPr="00F4025D">
              <w:rPr>
                <w:rFonts w:cs="Arial"/>
                <w:color w:val="000000"/>
                <w:szCs w:val="18"/>
              </w:rPr>
              <w:t>25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54D7370" w14:textId="4C4CFD81"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752804F" w14:textId="3F0D8462"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110A66" w14:textId="002C64C2"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C8D1A2" w14:textId="2E117C6F"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61F00E0" w14:textId="68D45A57"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E718716" w14:textId="086F308D" w:rsidR="00F4025D" w:rsidRPr="00F4025D" w:rsidRDefault="00F4025D" w:rsidP="00F4025D">
            <w:pPr>
              <w:spacing w:after="0"/>
              <w:contextualSpacing/>
              <w:jc w:val="center"/>
              <w:rPr>
                <w:rFonts w:cs="Arial"/>
                <w:color w:val="auto"/>
                <w:szCs w:val="18"/>
              </w:rPr>
            </w:pPr>
            <w:r w:rsidRPr="00F4025D">
              <w:rPr>
                <w:rFonts w:cs="Arial"/>
                <w:color w:val="000000"/>
                <w:szCs w:val="18"/>
              </w:rPr>
              <w:t>103</w:t>
            </w:r>
          </w:p>
        </w:tc>
      </w:tr>
      <w:tr w:rsidR="00F4025D" w:rsidRPr="002D33FB" w14:paraId="07D2E7BF" w14:textId="77777777" w:rsidTr="00F4025D">
        <w:trPr>
          <w:trHeight w:val="227"/>
        </w:trPr>
        <w:tc>
          <w:tcPr>
            <w:tcW w:w="887" w:type="pct"/>
            <w:shd w:val="clear" w:color="auto" w:fill="auto"/>
            <w:vAlign w:val="center"/>
          </w:tcPr>
          <w:p w14:paraId="78643562" w14:textId="77777777" w:rsidR="00F4025D" w:rsidRPr="00DD2BB0" w:rsidRDefault="00F4025D" w:rsidP="00F4025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3760D72E" w14:textId="32C9D5E9" w:rsidR="00F4025D" w:rsidRPr="006168BD" w:rsidRDefault="00F4025D" w:rsidP="00F4025D">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92BCCD1" w14:textId="042A3BBC"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05D1DE1" w14:textId="01679885"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50242B" w14:textId="4BE18DC3" w:rsidR="00F4025D" w:rsidRPr="00F4025D" w:rsidRDefault="00F4025D" w:rsidP="00F4025D">
            <w:pPr>
              <w:spacing w:after="0"/>
              <w:contextualSpacing/>
              <w:jc w:val="center"/>
              <w:rPr>
                <w:rFonts w:cs="Arial"/>
                <w:color w:val="auto"/>
                <w:szCs w:val="18"/>
              </w:rPr>
            </w:pPr>
            <w:r w:rsidRPr="00F4025D">
              <w:rPr>
                <w:rFonts w:cs="Arial"/>
                <w:color w:val="000000"/>
                <w:szCs w:val="18"/>
              </w:rPr>
              <w:t>7</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8860E2" w14:textId="06B907F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F9A116" w14:textId="654451CB" w:rsidR="00F4025D" w:rsidRPr="00F4025D" w:rsidRDefault="00F4025D" w:rsidP="00F4025D">
            <w:pPr>
              <w:spacing w:after="0"/>
              <w:contextualSpacing/>
              <w:jc w:val="center"/>
              <w:rPr>
                <w:rFonts w:cs="Arial"/>
                <w:color w:val="auto"/>
                <w:szCs w:val="18"/>
              </w:rPr>
            </w:pPr>
            <w:r w:rsidRPr="00F4025D">
              <w:rPr>
                <w:rFonts w:cs="Arial"/>
                <w:color w:val="000000"/>
                <w:szCs w:val="18"/>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5A57A71" w14:textId="4C2A40E2"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8573CC1" w14:textId="2732FC12"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75C2B41E" w14:textId="2C891F5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984D457" w14:textId="0A7F6A08" w:rsidR="00F4025D" w:rsidRPr="00F4025D" w:rsidRDefault="00F4025D" w:rsidP="00F4025D">
            <w:pPr>
              <w:spacing w:after="0"/>
              <w:contextualSpacing/>
              <w:jc w:val="center"/>
              <w:rPr>
                <w:rFonts w:cs="Arial"/>
                <w:color w:val="auto"/>
                <w:szCs w:val="18"/>
              </w:rPr>
            </w:pPr>
            <w:r w:rsidRPr="00F4025D">
              <w:rPr>
                <w:rFonts w:cs="Arial"/>
                <w:color w:val="000000"/>
                <w:szCs w:val="18"/>
              </w:rPr>
              <w:t>13</w:t>
            </w:r>
          </w:p>
        </w:tc>
      </w:tr>
      <w:tr w:rsidR="00B94325" w:rsidRPr="002D33FB" w14:paraId="70897983" w14:textId="77777777" w:rsidTr="00F4025D">
        <w:trPr>
          <w:trHeight w:val="227"/>
        </w:trPr>
        <w:tc>
          <w:tcPr>
            <w:tcW w:w="887" w:type="pct"/>
            <w:shd w:val="clear" w:color="auto" w:fill="auto"/>
            <w:vAlign w:val="center"/>
          </w:tcPr>
          <w:p w14:paraId="41115192" w14:textId="77777777" w:rsidR="00B94325" w:rsidRPr="00DD2BB0" w:rsidRDefault="00B94325" w:rsidP="00B94325">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507316F2" w14:textId="04200C03" w:rsidR="00B94325" w:rsidRPr="006168BD" w:rsidRDefault="00B94325" w:rsidP="00B94325">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A4411A3" w14:textId="370E820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657E3E" w14:textId="0A09FA78"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0A8FD2B" w14:textId="303C9852"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E0542FF" w14:textId="747F584E"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AE80B73" w14:textId="3EB80421"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0C1A4F" w14:textId="2768B9E4"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25A393E" w14:textId="3D1D1841"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A52D2C5" w14:textId="2861887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666CA1D6" w14:textId="2F4483B1"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r>
      <w:tr w:rsidR="00F4025D" w:rsidRPr="002D33FB" w14:paraId="46861B2E" w14:textId="77777777" w:rsidTr="00F4025D">
        <w:trPr>
          <w:trHeight w:val="227"/>
        </w:trPr>
        <w:tc>
          <w:tcPr>
            <w:tcW w:w="887" w:type="pct"/>
            <w:shd w:val="clear" w:color="auto" w:fill="auto"/>
            <w:vAlign w:val="center"/>
          </w:tcPr>
          <w:p w14:paraId="65079092" w14:textId="77777777" w:rsidR="00F4025D" w:rsidRPr="00DD2BB0" w:rsidRDefault="00F4025D" w:rsidP="00F4025D">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6E422626" w14:textId="77777777" w:rsidR="00F4025D" w:rsidRPr="006168BD" w:rsidRDefault="00F4025D" w:rsidP="00F4025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BE7C55" w14:textId="1E1FEE38"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B4C4E2" w14:textId="629999D5"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F2039E" w14:textId="1BE7B12F"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81A56E" w14:textId="67A294AA"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CB44F6A" w14:textId="7E626B2D"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C578947" w14:textId="1820437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53A0E43" w14:textId="4B07B57C"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F41CCEB" w14:textId="446B0B56"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A5F567F" w14:textId="38914697" w:rsidR="00F4025D" w:rsidRPr="00F4025D" w:rsidRDefault="00F4025D" w:rsidP="00F4025D">
            <w:pPr>
              <w:spacing w:after="0"/>
              <w:contextualSpacing/>
              <w:jc w:val="center"/>
              <w:rPr>
                <w:rFonts w:cs="Arial"/>
                <w:color w:val="auto"/>
                <w:szCs w:val="18"/>
              </w:rPr>
            </w:pPr>
            <w:r w:rsidRPr="00F4025D">
              <w:rPr>
                <w:rFonts w:cs="Arial"/>
                <w:color w:val="000000"/>
                <w:szCs w:val="18"/>
              </w:rPr>
              <w:t>4</w:t>
            </w:r>
          </w:p>
        </w:tc>
      </w:tr>
      <w:tr w:rsidR="00B94325" w:rsidRPr="002D33FB" w14:paraId="76E28D5E" w14:textId="77777777" w:rsidTr="00F4025D">
        <w:trPr>
          <w:trHeight w:val="227"/>
        </w:trPr>
        <w:tc>
          <w:tcPr>
            <w:tcW w:w="887" w:type="pct"/>
            <w:tcBorders>
              <w:bottom w:val="single" w:sz="4" w:space="0" w:color="auto"/>
            </w:tcBorders>
            <w:shd w:val="clear" w:color="auto" w:fill="auto"/>
            <w:vAlign w:val="center"/>
          </w:tcPr>
          <w:p w14:paraId="21CD93C5" w14:textId="77777777" w:rsidR="00B94325" w:rsidRPr="00DD2BB0" w:rsidRDefault="00B94325" w:rsidP="00B94325">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66AAC129" w14:textId="77777777" w:rsidR="00B94325" w:rsidRPr="006168BD" w:rsidRDefault="00B94325" w:rsidP="00B94325">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3FC11E82" w14:textId="1FA5892F"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6EBC282E" w14:textId="197E93FD"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35E6D70" w14:textId="25BD643B"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8993DED" w14:textId="38285E3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9E97793" w14:textId="3732E698"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C9D3160" w14:textId="452CA9D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57BE3B9" w14:textId="610A15F8"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0CDC24B9" w14:textId="3A160A02"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47991FD" w14:textId="27A4F29E"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r>
      <w:tr w:rsidR="00F4025D" w:rsidRPr="002D33FB" w14:paraId="246A9565" w14:textId="77777777" w:rsidTr="00F4025D">
        <w:trPr>
          <w:trHeight w:val="227"/>
        </w:trPr>
        <w:tc>
          <w:tcPr>
            <w:tcW w:w="887" w:type="pct"/>
            <w:tcBorders>
              <w:top w:val="single" w:sz="4" w:space="0" w:color="auto"/>
              <w:bottom w:val="nil"/>
            </w:tcBorders>
            <w:shd w:val="clear" w:color="auto" w:fill="auto"/>
            <w:vAlign w:val="center"/>
          </w:tcPr>
          <w:p w14:paraId="6C565618" w14:textId="77777777" w:rsidR="00F4025D" w:rsidRDefault="00F4025D" w:rsidP="00F4025D">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731B5CD" w14:textId="77777777" w:rsidR="00F4025D" w:rsidRPr="006168BD" w:rsidRDefault="00F4025D" w:rsidP="00F4025D">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91866A4" w14:textId="40F3AAB7" w:rsidR="00F4025D" w:rsidRPr="00F4025D" w:rsidRDefault="00F4025D" w:rsidP="00F4025D">
            <w:pPr>
              <w:spacing w:after="0"/>
              <w:contextualSpacing/>
              <w:jc w:val="center"/>
              <w:rPr>
                <w:rFonts w:cs="Arial"/>
                <w:b/>
                <w:bCs/>
                <w:color w:val="auto"/>
                <w:szCs w:val="18"/>
              </w:rPr>
            </w:pPr>
            <w:r w:rsidRPr="00F4025D">
              <w:rPr>
                <w:rFonts w:cs="Arial"/>
                <w:color w:val="000000"/>
                <w:szCs w:val="18"/>
              </w:rPr>
              <w:t>35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826945F" w14:textId="2ADD3B63" w:rsidR="00F4025D" w:rsidRPr="00F4025D" w:rsidRDefault="00F4025D" w:rsidP="00F4025D">
            <w:pPr>
              <w:spacing w:after="0"/>
              <w:contextualSpacing/>
              <w:jc w:val="center"/>
              <w:rPr>
                <w:rFonts w:cs="Arial"/>
                <w:b/>
                <w:bCs/>
                <w:color w:val="auto"/>
                <w:szCs w:val="18"/>
              </w:rPr>
            </w:pPr>
            <w:r w:rsidRPr="00F4025D">
              <w:rPr>
                <w:rFonts w:cs="Arial"/>
                <w:color w:val="000000"/>
                <w:szCs w:val="18"/>
              </w:rPr>
              <w:t>42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16BE7B" w14:textId="10AA7FB1" w:rsidR="00F4025D" w:rsidRPr="00F4025D" w:rsidRDefault="00F4025D" w:rsidP="00F4025D">
            <w:pPr>
              <w:spacing w:after="0"/>
              <w:contextualSpacing/>
              <w:jc w:val="center"/>
              <w:rPr>
                <w:rFonts w:cs="Arial"/>
                <w:b/>
                <w:bCs/>
                <w:color w:val="auto"/>
                <w:szCs w:val="18"/>
              </w:rPr>
            </w:pPr>
            <w:r w:rsidRPr="00F4025D">
              <w:rPr>
                <w:rFonts w:cs="Arial"/>
                <w:color w:val="000000"/>
                <w:szCs w:val="18"/>
              </w:rPr>
              <w:t>14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96307A" w14:textId="050A873B" w:rsidR="00F4025D" w:rsidRPr="00F4025D" w:rsidRDefault="00F4025D" w:rsidP="00F4025D">
            <w:pPr>
              <w:spacing w:after="0"/>
              <w:contextualSpacing/>
              <w:jc w:val="center"/>
              <w:rPr>
                <w:rFonts w:cs="Arial"/>
                <w:b/>
                <w:bCs/>
                <w:color w:val="auto"/>
                <w:szCs w:val="18"/>
              </w:rPr>
            </w:pPr>
            <w:r w:rsidRPr="00F4025D">
              <w:rPr>
                <w:rFonts w:cs="Arial"/>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6CE9036" w14:textId="194E133B" w:rsidR="00F4025D" w:rsidRPr="00F4025D" w:rsidRDefault="00F4025D" w:rsidP="00F4025D">
            <w:pPr>
              <w:spacing w:after="0"/>
              <w:contextualSpacing/>
              <w:jc w:val="center"/>
              <w:rPr>
                <w:rFonts w:cs="Arial"/>
                <w:b/>
                <w:bCs/>
                <w:color w:val="auto"/>
                <w:szCs w:val="18"/>
              </w:rPr>
            </w:pPr>
            <w:r w:rsidRPr="00F4025D">
              <w:rPr>
                <w:rFonts w:cs="Arial"/>
                <w:color w:val="000000"/>
                <w:szCs w:val="18"/>
              </w:rPr>
              <w:t>5</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7F43EE" w14:textId="5753A0F7" w:rsidR="00F4025D" w:rsidRPr="00F4025D" w:rsidRDefault="00F4025D" w:rsidP="00F4025D">
            <w:pPr>
              <w:spacing w:after="0"/>
              <w:contextualSpacing/>
              <w:jc w:val="center"/>
              <w:rPr>
                <w:rFonts w:cs="Arial"/>
                <w:b/>
                <w:bCs/>
                <w:color w:val="auto"/>
                <w:szCs w:val="18"/>
              </w:rPr>
            </w:pPr>
            <w:r w:rsidRPr="00F4025D">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5DD2E9" w14:textId="138E3C6B" w:rsidR="00F4025D" w:rsidRPr="00F4025D" w:rsidRDefault="00F4025D" w:rsidP="00F4025D">
            <w:pPr>
              <w:spacing w:after="0"/>
              <w:contextualSpacing/>
              <w:jc w:val="center"/>
              <w:rPr>
                <w:rFonts w:cs="Arial"/>
                <w:b/>
                <w:bCs/>
                <w:color w:val="auto"/>
                <w:szCs w:val="18"/>
              </w:rPr>
            </w:pPr>
            <w:r w:rsidRPr="00F4025D">
              <w:rPr>
                <w:rFonts w:cs="Arial"/>
                <w:color w:val="000000"/>
                <w:szCs w:val="18"/>
              </w:rPr>
              <w:t>1</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4870F921" w14:textId="59601085"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24194" w14:textId="5E4F2C87" w:rsidR="00F4025D" w:rsidRPr="00F4025D" w:rsidRDefault="00F4025D" w:rsidP="00F4025D">
            <w:pPr>
              <w:spacing w:after="0"/>
              <w:contextualSpacing/>
              <w:jc w:val="center"/>
              <w:rPr>
                <w:rFonts w:cs="Arial"/>
                <w:b/>
                <w:bCs/>
                <w:color w:val="auto"/>
                <w:szCs w:val="18"/>
              </w:rPr>
            </w:pPr>
            <w:r w:rsidRPr="00F4025D">
              <w:rPr>
                <w:rFonts w:cs="Arial"/>
                <w:color w:val="000000"/>
                <w:szCs w:val="18"/>
              </w:rPr>
              <w:t>104</w:t>
            </w:r>
          </w:p>
        </w:tc>
      </w:tr>
      <w:tr w:rsidR="00F4025D" w:rsidRPr="002D33FB" w14:paraId="59617634" w14:textId="77777777" w:rsidTr="00F4025D">
        <w:trPr>
          <w:trHeight w:val="227"/>
        </w:trPr>
        <w:tc>
          <w:tcPr>
            <w:tcW w:w="887" w:type="pct"/>
            <w:tcBorders>
              <w:top w:val="nil"/>
            </w:tcBorders>
            <w:shd w:val="clear" w:color="auto" w:fill="auto"/>
            <w:vAlign w:val="center"/>
          </w:tcPr>
          <w:p w14:paraId="27F21A3C"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DE541C6" w14:textId="5C7983B0" w:rsidR="00F4025D" w:rsidRPr="006168BD" w:rsidRDefault="00F4025D" w:rsidP="00F4025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2F18F178" w14:textId="33B19E04" w:rsidR="00F4025D" w:rsidRPr="00F4025D" w:rsidRDefault="00F4025D" w:rsidP="00F4025D">
            <w:pPr>
              <w:spacing w:after="0"/>
              <w:contextualSpacing/>
              <w:jc w:val="center"/>
              <w:rPr>
                <w:rFonts w:cs="Arial"/>
                <w:color w:val="auto"/>
                <w:szCs w:val="18"/>
              </w:rPr>
            </w:pPr>
            <w:r w:rsidRPr="00F4025D">
              <w:rPr>
                <w:rFonts w:cs="Arial"/>
                <w:color w:val="000000"/>
                <w:szCs w:val="18"/>
              </w:rPr>
              <w:t>29</w:t>
            </w:r>
          </w:p>
        </w:tc>
        <w:tc>
          <w:tcPr>
            <w:tcW w:w="350" w:type="pct"/>
            <w:tcBorders>
              <w:top w:val="single" w:sz="2" w:space="0" w:color="BFBFBF" w:themeColor="background1" w:themeShade="BF"/>
              <w:bottom w:val="single" w:sz="2" w:space="0" w:color="BFBFBF" w:themeColor="background1" w:themeShade="BF"/>
            </w:tcBorders>
            <w:vAlign w:val="center"/>
          </w:tcPr>
          <w:p w14:paraId="6AF44655" w14:textId="05D7D591" w:rsidR="00F4025D" w:rsidRPr="00F4025D" w:rsidRDefault="00F4025D" w:rsidP="00F4025D">
            <w:pPr>
              <w:spacing w:after="0"/>
              <w:contextualSpacing/>
              <w:jc w:val="center"/>
              <w:rPr>
                <w:rFonts w:cs="Arial"/>
                <w:color w:val="auto"/>
                <w:szCs w:val="18"/>
              </w:rPr>
            </w:pPr>
            <w:r w:rsidRPr="00F4025D">
              <w:rPr>
                <w:rFonts w:cs="Arial"/>
                <w:color w:val="000000"/>
                <w:szCs w:val="18"/>
              </w:rPr>
              <w:t>22</w:t>
            </w:r>
          </w:p>
        </w:tc>
        <w:tc>
          <w:tcPr>
            <w:tcW w:w="350" w:type="pct"/>
            <w:tcBorders>
              <w:top w:val="single" w:sz="2" w:space="0" w:color="BFBFBF" w:themeColor="background1" w:themeShade="BF"/>
              <w:bottom w:val="single" w:sz="2" w:space="0" w:color="BFBFBF" w:themeColor="background1" w:themeShade="BF"/>
            </w:tcBorders>
            <w:vAlign w:val="center"/>
          </w:tcPr>
          <w:p w14:paraId="383B1E7E" w14:textId="6BF084BA" w:rsidR="00F4025D" w:rsidRPr="00F4025D" w:rsidRDefault="00F4025D" w:rsidP="00F4025D">
            <w:pPr>
              <w:spacing w:after="0"/>
              <w:contextualSpacing/>
              <w:jc w:val="center"/>
              <w:rPr>
                <w:rFonts w:cs="Arial"/>
                <w:color w:val="auto"/>
                <w:szCs w:val="18"/>
              </w:rPr>
            </w:pPr>
            <w:r w:rsidRPr="00F4025D">
              <w:rPr>
                <w:rFonts w:cs="Arial"/>
                <w:color w:val="000000"/>
                <w:szCs w:val="18"/>
              </w:rPr>
              <w:t>11</w:t>
            </w:r>
          </w:p>
        </w:tc>
        <w:tc>
          <w:tcPr>
            <w:tcW w:w="350" w:type="pct"/>
            <w:tcBorders>
              <w:top w:val="single" w:sz="2" w:space="0" w:color="BFBFBF" w:themeColor="background1" w:themeShade="BF"/>
              <w:bottom w:val="single" w:sz="2" w:space="0" w:color="BFBFBF" w:themeColor="background1" w:themeShade="BF"/>
            </w:tcBorders>
            <w:vAlign w:val="center"/>
          </w:tcPr>
          <w:p w14:paraId="4F0DAC1A" w14:textId="54C5A2FE"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5A90439A" w14:textId="62686ED1"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6B7E42D5" w14:textId="78FA004B"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5D6E80D" w14:textId="1897E9DF"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091328A" w14:textId="22AD6C6B"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D4C7641" w14:textId="113E0A27" w:rsidR="00F4025D" w:rsidRPr="00F4025D" w:rsidRDefault="00F4025D" w:rsidP="00F4025D">
            <w:pPr>
              <w:spacing w:after="0"/>
              <w:contextualSpacing/>
              <w:jc w:val="center"/>
              <w:rPr>
                <w:rFonts w:cs="Arial"/>
                <w:color w:val="auto"/>
                <w:szCs w:val="18"/>
              </w:rPr>
            </w:pPr>
            <w:r w:rsidRPr="00F4025D">
              <w:rPr>
                <w:rFonts w:cs="Arial"/>
                <w:color w:val="000000"/>
                <w:szCs w:val="18"/>
              </w:rPr>
              <w:t>68</w:t>
            </w:r>
          </w:p>
        </w:tc>
      </w:tr>
      <w:tr w:rsidR="00F4025D" w:rsidRPr="002D33FB" w14:paraId="48C932ED" w14:textId="77777777" w:rsidTr="00F4025D">
        <w:trPr>
          <w:trHeight w:val="227"/>
        </w:trPr>
        <w:tc>
          <w:tcPr>
            <w:tcW w:w="887" w:type="pct"/>
            <w:shd w:val="clear" w:color="auto" w:fill="auto"/>
            <w:vAlign w:val="center"/>
          </w:tcPr>
          <w:p w14:paraId="0B007EFD"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D145813" w14:textId="3CBDE469" w:rsidR="00F4025D" w:rsidRPr="006168BD" w:rsidRDefault="00F4025D" w:rsidP="00F4025D">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0083922B" w14:textId="7DAA6F7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8B371D" w14:textId="6443B6DD"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41CE35EB" w14:textId="5121D882"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EF74A45" w14:textId="1AFDF0C6"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FE90100" w14:textId="7ED33E75"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78D81EDC" w14:textId="49E5927F"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4D12A" w14:textId="204DD1F8"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D78F9D3" w14:textId="266AC710"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14C4A8" w14:textId="256FD808" w:rsidR="00F4025D" w:rsidRPr="00F4025D" w:rsidRDefault="00F4025D" w:rsidP="00F4025D">
            <w:pPr>
              <w:spacing w:after="0"/>
              <w:contextualSpacing/>
              <w:jc w:val="center"/>
              <w:rPr>
                <w:rFonts w:cs="Arial"/>
                <w:color w:val="auto"/>
                <w:szCs w:val="18"/>
              </w:rPr>
            </w:pPr>
            <w:r w:rsidRPr="00F4025D">
              <w:rPr>
                <w:rFonts w:cs="Arial"/>
                <w:color w:val="000000"/>
                <w:szCs w:val="18"/>
              </w:rPr>
              <w:t>5</w:t>
            </w:r>
          </w:p>
        </w:tc>
      </w:tr>
      <w:tr w:rsidR="00B94325" w:rsidRPr="002D33FB" w14:paraId="117990DC" w14:textId="77777777" w:rsidTr="00F4025D">
        <w:trPr>
          <w:trHeight w:val="227"/>
        </w:trPr>
        <w:tc>
          <w:tcPr>
            <w:tcW w:w="887" w:type="pct"/>
            <w:shd w:val="clear" w:color="auto" w:fill="auto"/>
            <w:vAlign w:val="center"/>
          </w:tcPr>
          <w:p w14:paraId="69B39C64" w14:textId="77777777" w:rsidR="00B94325" w:rsidRPr="00DD2BB0" w:rsidRDefault="00B94325" w:rsidP="00B94325">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A83908E" w14:textId="5BF05214" w:rsidR="00B94325" w:rsidRPr="006168BD" w:rsidRDefault="00B94325" w:rsidP="00B94325">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144D6477" w14:textId="1141E7B7"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13EAA4" w14:textId="1FE4F825"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1D855F" w14:textId="464D4B3D"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9267A7" w14:textId="06D8F54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9F38D9" w14:textId="5C1550F3"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54CC19" w14:textId="089DC94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26D13F" w14:textId="7988441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362285" w14:textId="3F486A96"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3D730D8" w14:textId="6D2EE1C8"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r>
      <w:tr w:rsidR="00F4025D" w:rsidRPr="002D33FB" w14:paraId="355E0E62" w14:textId="77777777" w:rsidTr="00F4025D">
        <w:trPr>
          <w:trHeight w:val="227"/>
        </w:trPr>
        <w:tc>
          <w:tcPr>
            <w:tcW w:w="887" w:type="pct"/>
            <w:shd w:val="clear" w:color="auto" w:fill="auto"/>
            <w:vAlign w:val="center"/>
          </w:tcPr>
          <w:p w14:paraId="7FB6F8D9"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9758E20" w14:textId="77777777" w:rsidR="00F4025D" w:rsidRPr="006168BD" w:rsidRDefault="00F4025D" w:rsidP="00F4025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1DDA2DAE" w14:textId="591131C2"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56172DB2" w14:textId="63BFCACD" w:rsidR="00F4025D" w:rsidRPr="00F4025D" w:rsidRDefault="00F4025D" w:rsidP="00F4025D">
            <w:pPr>
              <w:spacing w:after="0"/>
              <w:contextualSpacing/>
              <w:jc w:val="center"/>
              <w:rPr>
                <w:rFonts w:cs="Arial"/>
                <w:color w:val="auto"/>
                <w:szCs w:val="18"/>
              </w:rPr>
            </w:pPr>
            <w:r w:rsidRPr="00F4025D">
              <w:rPr>
                <w:rFonts w:cs="Arial"/>
                <w:color w:val="000000"/>
                <w:szCs w:val="18"/>
              </w:rPr>
              <w:t>18</w:t>
            </w:r>
          </w:p>
        </w:tc>
        <w:tc>
          <w:tcPr>
            <w:tcW w:w="350" w:type="pct"/>
            <w:tcBorders>
              <w:top w:val="single" w:sz="2" w:space="0" w:color="BFBFBF" w:themeColor="background1" w:themeShade="BF"/>
              <w:bottom w:val="single" w:sz="2" w:space="0" w:color="BFBFBF" w:themeColor="background1" w:themeShade="BF"/>
            </w:tcBorders>
            <w:vAlign w:val="center"/>
          </w:tcPr>
          <w:p w14:paraId="5240FC6D" w14:textId="1144F341"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2220B79E" w14:textId="0CEE405B"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5C30EFF4" w14:textId="28C6D771"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C724F63" w14:textId="1A793447"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C6A73" w14:textId="7DACEDD5"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1" w:type="pct"/>
            <w:tcBorders>
              <w:top w:val="single" w:sz="2" w:space="0" w:color="BFBFBF" w:themeColor="background1" w:themeShade="BF"/>
              <w:bottom w:val="single" w:sz="2" w:space="0" w:color="BFBFBF" w:themeColor="background1" w:themeShade="BF"/>
            </w:tcBorders>
            <w:vAlign w:val="center"/>
          </w:tcPr>
          <w:p w14:paraId="7C6C7D50" w14:textId="5123CDB8"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9106776" w14:textId="0FC07756" w:rsidR="00F4025D" w:rsidRPr="00F4025D" w:rsidRDefault="00F4025D" w:rsidP="00F4025D">
            <w:pPr>
              <w:spacing w:after="0"/>
              <w:contextualSpacing/>
              <w:jc w:val="center"/>
              <w:rPr>
                <w:rFonts w:cs="Arial"/>
                <w:color w:val="auto"/>
                <w:szCs w:val="18"/>
              </w:rPr>
            </w:pPr>
            <w:r w:rsidRPr="00F4025D">
              <w:rPr>
                <w:rFonts w:cs="Arial"/>
                <w:color w:val="000000"/>
                <w:szCs w:val="18"/>
              </w:rPr>
              <w:t>28</w:t>
            </w:r>
          </w:p>
        </w:tc>
      </w:tr>
      <w:tr w:rsidR="00F4025D" w:rsidRPr="002D33FB" w14:paraId="4376EBAF" w14:textId="77777777" w:rsidTr="00F4025D">
        <w:trPr>
          <w:trHeight w:val="227"/>
        </w:trPr>
        <w:tc>
          <w:tcPr>
            <w:tcW w:w="887" w:type="pct"/>
            <w:tcBorders>
              <w:bottom w:val="single" w:sz="4" w:space="0" w:color="auto"/>
            </w:tcBorders>
            <w:shd w:val="clear" w:color="auto" w:fill="auto"/>
            <w:vAlign w:val="center"/>
          </w:tcPr>
          <w:p w14:paraId="745A8A62"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07BC810" w14:textId="77777777" w:rsidR="00F4025D" w:rsidRPr="006168BD" w:rsidRDefault="00F4025D" w:rsidP="00F4025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37B6EE65" w14:textId="7E2657B8"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4" w:space="0" w:color="auto"/>
            </w:tcBorders>
            <w:vAlign w:val="center"/>
          </w:tcPr>
          <w:p w14:paraId="7FE477B2" w14:textId="42C80A8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AD0F427" w14:textId="00611ABC"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D336C30" w14:textId="6BAF948F"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8CA3631" w14:textId="29EE4C07"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08DDDF5" w14:textId="08321873"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5D889FB2" w14:textId="3855279B"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5D63697F" w14:textId="041A02FD"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9D31FC7" w14:textId="6A339CD1"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r>
      <w:tr w:rsidR="00F4025D" w:rsidRPr="002D33FB" w14:paraId="592B4A10" w14:textId="77777777" w:rsidTr="00F4025D">
        <w:trPr>
          <w:trHeight w:val="227"/>
        </w:trPr>
        <w:tc>
          <w:tcPr>
            <w:tcW w:w="887" w:type="pct"/>
            <w:tcBorders>
              <w:top w:val="single" w:sz="4" w:space="0" w:color="auto"/>
              <w:bottom w:val="nil"/>
            </w:tcBorders>
            <w:shd w:val="clear" w:color="auto" w:fill="auto"/>
            <w:vAlign w:val="center"/>
          </w:tcPr>
          <w:p w14:paraId="443C82F9" w14:textId="77777777" w:rsidR="00F4025D" w:rsidRPr="003B0726" w:rsidRDefault="00F4025D" w:rsidP="00F4025D">
            <w:pPr>
              <w:spacing w:after="0"/>
              <w:contextualSpacing/>
              <w:rPr>
                <w:rFonts w:cstheme="minorHAnsi"/>
                <w:szCs w:val="18"/>
              </w:rPr>
            </w:pPr>
            <w:r w:rsidRPr="003B0726">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0796199" w14:textId="77777777" w:rsidR="00F4025D" w:rsidRPr="006168BD" w:rsidRDefault="00F4025D" w:rsidP="00F4025D">
            <w:pPr>
              <w:spacing w:after="0"/>
              <w:contextualSpacing/>
              <w:jc w:val="center"/>
              <w:rPr>
                <w:rFonts w:cs="Arial"/>
                <w:color w:val="000000"/>
                <w:szCs w:val="18"/>
              </w:rPr>
            </w:pPr>
            <w:r w:rsidRPr="006168BD">
              <w:rPr>
                <w:rFonts w:cs="Arial"/>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A20DF0" w14:textId="4FC01A30" w:rsidR="00F4025D" w:rsidRPr="00F4025D" w:rsidRDefault="00F4025D" w:rsidP="00F4025D">
            <w:pPr>
              <w:spacing w:after="0"/>
              <w:contextualSpacing/>
              <w:jc w:val="center"/>
              <w:rPr>
                <w:rFonts w:cs="Arial"/>
                <w:bCs/>
                <w:color w:val="auto"/>
                <w:szCs w:val="18"/>
              </w:rPr>
            </w:pPr>
            <w:r w:rsidRPr="00F4025D">
              <w:rPr>
                <w:rFonts w:cs="Arial"/>
                <w:color w:val="000000"/>
                <w:szCs w:val="18"/>
              </w:rPr>
              <w:t>9</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2FD847C" w14:textId="44524415" w:rsidR="00F4025D" w:rsidRPr="00F4025D" w:rsidRDefault="00F4025D" w:rsidP="00F4025D">
            <w:pPr>
              <w:spacing w:after="0"/>
              <w:contextualSpacing/>
              <w:jc w:val="center"/>
              <w:rPr>
                <w:rFonts w:cs="Arial"/>
                <w:bCs/>
                <w:color w:val="auto"/>
                <w:szCs w:val="18"/>
              </w:rPr>
            </w:pPr>
            <w:r w:rsidRPr="00F4025D">
              <w:rPr>
                <w:rFonts w:cs="Arial"/>
                <w:color w:val="000000"/>
                <w:szCs w:val="18"/>
              </w:rPr>
              <w:t>13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D049C9" w14:textId="6D010F59" w:rsidR="00F4025D" w:rsidRPr="00F4025D" w:rsidRDefault="00F4025D" w:rsidP="00F4025D">
            <w:pPr>
              <w:spacing w:after="0"/>
              <w:contextualSpacing/>
              <w:jc w:val="center"/>
              <w:rPr>
                <w:rFonts w:cs="Arial"/>
                <w:bCs/>
                <w:color w:val="auto"/>
                <w:szCs w:val="18"/>
              </w:rPr>
            </w:pPr>
            <w:r w:rsidRPr="00F4025D">
              <w:rPr>
                <w:rFonts w:cs="Arial"/>
                <w:color w:val="000000"/>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AB7B77" w14:textId="6AD464B9" w:rsidR="00F4025D" w:rsidRPr="00F4025D" w:rsidRDefault="00F4025D" w:rsidP="00F4025D">
            <w:pPr>
              <w:spacing w:after="0"/>
              <w:contextualSpacing/>
              <w:jc w:val="center"/>
              <w:rPr>
                <w:rFonts w:cs="Arial"/>
                <w:bCs/>
                <w:color w:val="auto"/>
                <w:szCs w:val="18"/>
              </w:rPr>
            </w:pPr>
            <w:r w:rsidRPr="00F4025D">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AC4DBD" w14:textId="4B149395" w:rsidR="00F4025D" w:rsidRPr="00F4025D" w:rsidRDefault="00F4025D" w:rsidP="00F4025D">
            <w:pPr>
              <w:spacing w:after="0"/>
              <w:contextualSpacing/>
              <w:jc w:val="center"/>
              <w:rPr>
                <w:rFonts w:cs="Arial"/>
                <w:bCs/>
                <w:color w:val="auto"/>
                <w:szCs w:val="18"/>
              </w:rPr>
            </w:pPr>
            <w:r w:rsidRPr="00F4025D">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92F0668" w14:textId="02B7245A" w:rsidR="00F4025D" w:rsidRPr="00F4025D" w:rsidRDefault="00F4025D" w:rsidP="00F4025D">
            <w:pPr>
              <w:spacing w:after="0"/>
              <w:contextualSpacing/>
              <w:jc w:val="center"/>
              <w:rPr>
                <w:rFonts w:cs="Arial"/>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1586D8" w14:textId="0B580F2D" w:rsidR="00F4025D" w:rsidRPr="00F4025D" w:rsidRDefault="00F4025D" w:rsidP="00F4025D">
            <w:pPr>
              <w:spacing w:after="0"/>
              <w:contextualSpacing/>
              <w:jc w:val="center"/>
              <w:rPr>
                <w:rFonts w:cs="Arial"/>
                <w:bCs/>
                <w:color w:val="auto"/>
                <w:szCs w:val="18"/>
              </w:rPr>
            </w:pPr>
            <w:r w:rsidRPr="00F4025D">
              <w:rPr>
                <w:rFonts w:cs="Arial"/>
                <w:color w:val="000000"/>
                <w:szCs w:val="18"/>
              </w:rPr>
              <w:t>1</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20E2D5C0" w14:textId="736C7F77" w:rsidR="00F4025D" w:rsidRPr="00F4025D" w:rsidRDefault="00F4025D" w:rsidP="00F4025D">
            <w:pPr>
              <w:spacing w:after="0"/>
              <w:contextualSpacing/>
              <w:jc w:val="center"/>
              <w:rPr>
                <w:rFonts w:cs="Arial"/>
                <w:bCs/>
                <w:color w:val="auto"/>
                <w:szCs w:val="18"/>
              </w:rPr>
            </w:pPr>
            <w:r w:rsidRPr="00F4025D">
              <w:rPr>
                <w:rFonts w:cs="Arial"/>
                <w:color w:val="000000"/>
                <w:szCs w:val="18"/>
              </w:rPr>
              <w:t>1</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92EF2F4" w14:textId="0046D5AA" w:rsidR="00F4025D" w:rsidRPr="00F4025D" w:rsidRDefault="00F4025D" w:rsidP="00F4025D">
            <w:pPr>
              <w:spacing w:after="0"/>
              <w:contextualSpacing/>
              <w:jc w:val="center"/>
              <w:rPr>
                <w:rFonts w:cs="Arial"/>
                <w:bCs/>
                <w:color w:val="auto"/>
                <w:szCs w:val="18"/>
              </w:rPr>
            </w:pPr>
            <w:r w:rsidRPr="00F4025D">
              <w:rPr>
                <w:rFonts w:cs="Arial"/>
                <w:color w:val="000000"/>
                <w:szCs w:val="18"/>
              </w:rPr>
              <w:t>31</w:t>
            </w:r>
          </w:p>
        </w:tc>
      </w:tr>
      <w:tr w:rsidR="00F4025D" w:rsidRPr="002D33FB" w14:paraId="5E13EA14" w14:textId="77777777" w:rsidTr="00F4025D">
        <w:trPr>
          <w:trHeight w:val="227"/>
        </w:trPr>
        <w:tc>
          <w:tcPr>
            <w:tcW w:w="887" w:type="pct"/>
            <w:tcBorders>
              <w:top w:val="nil"/>
            </w:tcBorders>
            <w:shd w:val="clear" w:color="auto" w:fill="auto"/>
            <w:vAlign w:val="center"/>
          </w:tcPr>
          <w:p w14:paraId="6CC53654"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4C231A5" w14:textId="2D89C37A" w:rsidR="00F4025D" w:rsidRPr="006168BD" w:rsidRDefault="00F4025D" w:rsidP="00F4025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08F76DF9" w14:textId="36B4C9C8" w:rsidR="00F4025D" w:rsidRPr="00F4025D" w:rsidRDefault="00F4025D" w:rsidP="00F4025D">
            <w:pPr>
              <w:spacing w:after="0"/>
              <w:contextualSpacing/>
              <w:jc w:val="center"/>
              <w:rPr>
                <w:rFonts w:cs="Arial"/>
                <w:color w:val="auto"/>
                <w:szCs w:val="18"/>
              </w:rPr>
            </w:pPr>
            <w:r w:rsidRPr="00F4025D">
              <w:rPr>
                <w:rFonts w:cs="Arial"/>
                <w:color w:val="000000"/>
                <w:szCs w:val="18"/>
              </w:rPr>
              <w:t>8</w:t>
            </w:r>
          </w:p>
        </w:tc>
        <w:tc>
          <w:tcPr>
            <w:tcW w:w="350" w:type="pct"/>
            <w:tcBorders>
              <w:top w:val="single" w:sz="2" w:space="0" w:color="BFBFBF" w:themeColor="background1" w:themeShade="BF"/>
              <w:bottom w:val="single" w:sz="2" w:space="0" w:color="BFBFBF" w:themeColor="background1" w:themeShade="BF"/>
            </w:tcBorders>
            <w:vAlign w:val="center"/>
          </w:tcPr>
          <w:p w14:paraId="17429392" w14:textId="39AC63BD" w:rsidR="00F4025D" w:rsidRPr="00F4025D" w:rsidRDefault="00F4025D" w:rsidP="00F4025D">
            <w:pPr>
              <w:spacing w:after="0"/>
              <w:contextualSpacing/>
              <w:jc w:val="center"/>
              <w:rPr>
                <w:rFonts w:cs="Arial"/>
                <w:color w:val="auto"/>
                <w:szCs w:val="18"/>
              </w:rPr>
            </w:pPr>
            <w:r w:rsidRPr="00F4025D">
              <w:rPr>
                <w:rFonts w:cs="Arial"/>
                <w:color w:val="000000"/>
                <w:szCs w:val="18"/>
              </w:rPr>
              <w:t>11</w:t>
            </w:r>
          </w:p>
        </w:tc>
        <w:tc>
          <w:tcPr>
            <w:tcW w:w="350" w:type="pct"/>
            <w:tcBorders>
              <w:top w:val="single" w:sz="2" w:space="0" w:color="BFBFBF" w:themeColor="background1" w:themeShade="BF"/>
              <w:bottom w:val="single" w:sz="2" w:space="0" w:color="BFBFBF" w:themeColor="background1" w:themeShade="BF"/>
            </w:tcBorders>
            <w:vAlign w:val="center"/>
          </w:tcPr>
          <w:p w14:paraId="7023FEA9" w14:textId="7EF403D8"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FED8332" w14:textId="449A394E"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45CEDAEC" w14:textId="56917F6F"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2BB16DB2" w14:textId="7AF14BC0"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CA16F6" w14:textId="4EC20720"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3DFB847" w14:textId="605F562E"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AD5E9F" w14:textId="1B83693A" w:rsidR="00F4025D" w:rsidRPr="00F4025D" w:rsidRDefault="00F4025D" w:rsidP="00F4025D">
            <w:pPr>
              <w:spacing w:after="0"/>
              <w:contextualSpacing/>
              <w:jc w:val="center"/>
              <w:rPr>
                <w:rFonts w:cs="Arial"/>
                <w:color w:val="auto"/>
                <w:szCs w:val="18"/>
              </w:rPr>
            </w:pPr>
            <w:r w:rsidRPr="00F4025D">
              <w:rPr>
                <w:rFonts w:cs="Arial"/>
                <w:color w:val="000000"/>
                <w:szCs w:val="18"/>
              </w:rPr>
              <w:t>26</w:t>
            </w:r>
          </w:p>
        </w:tc>
      </w:tr>
      <w:tr w:rsidR="00B94325" w:rsidRPr="002D33FB" w14:paraId="63BBDB91" w14:textId="77777777" w:rsidTr="00F4025D">
        <w:trPr>
          <w:trHeight w:val="227"/>
        </w:trPr>
        <w:tc>
          <w:tcPr>
            <w:tcW w:w="887" w:type="pct"/>
            <w:shd w:val="clear" w:color="auto" w:fill="auto"/>
            <w:vAlign w:val="center"/>
          </w:tcPr>
          <w:p w14:paraId="3D07E5D2" w14:textId="77777777" w:rsidR="00B94325" w:rsidRPr="00DD2BB0" w:rsidRDefault="00B94325" w:rsidP="00B94325">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30879FC" w14:textId="191CDC9D" w:rsidR="00B94325" w:rsidRPr="006168BD" w:rsidRDefault="00B94325" w:rsidP="00B94325">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273CAA71" w14:textId="2EA7174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63681F" w14:textId="6D969B1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99E5A82" w14:textId="5DEB17D4" w:rsidR="00B94325" w:rsidRPr="00F4025D" w:rsidRDefault="00B94325"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03009F" w14:textId="124722A3"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D3BB3F9" w14:textId="369F86BE"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7413A1" w14:textId="3A88BE21"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E21B57E" w14:textId="3C9A0F88"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E3C90D7" w14:textId="6486C00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48D81DE" w14:textId="04F02CDD" w:rsidR="00B94325" w:rsidRPr="00F4025D" w:rsidRDefault="00B94325" w:rsidP="00F4025D">
            <w:pPr>
              <w:spacing w:after="0"/>
              <w:contextualSpacing/>
              <w:jc w:val="center"/>
              <w:rPr>
                <w:rFonts w:cs="Arial"/>
                <w:color w:val="auto"/>
                <w:szCs w:val="18"/>
              </w:rPr>
            </w:pPr>
            <w:r w:rsidRPr="00F4025D">
              <w:rPr>
                <w:rFonts w:cs="Arial"/>
                <w:color w:val="auto"/>
                <w:szCs w:val="18"/>
              </w:rPr>
              <w:t>0</w:t>
            </w:r>
          </w:p>
        </w:tc>
      </w:tr>
      <w:tr w:rsidR="00B94325" w:rsidRPr="002D33FB" w14:paraId="7F725ACF" w14:textId="77777777" w:rsidTr="00F4025D">
        <w:trPr>
          <w:trHeight w:val="227"/>
        </w:trPr>
        <w:tc>
          <w:tcPr>
            <w:tcW w:w="887" w:type="pct"/>
            <w:shd w:val="clear" w:color="auto" w:fill="auto"/>
            <w:vAlign w:val="center"/>
          </w:tcPr>
          <w:p w14:paraId="38E3332D" w14:textId="77777777" w:rsidR="00B94325" w:rsidRPr="00DD2BB0" w:rsidRDefault="00B94325" w:rsidP="00B94325">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2F1598" w14:textId="03483CD8" w:rsidR="00B94325" w:rsidRPr="006168BD" w:rsidRDefault="00B94325" w:rsidP="00B94325">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4C5C56AA" w14:textId="3C18E15C"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7587B6" w14:textId="56286A2A"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0E3FD52" w14:textId="5B71B0E4" w:rsidR="00B94325" w:rsidRPr="00F4025D" w:rsidRDefault="00B94325"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57A396F" w14:textId="00D2582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FA40E5" w14:textId="20F1F74B"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988ED8" w14:textId="4E2D9325"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2ACE5D7" w14:textId="61E562E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DFA15C4" w14:textId="36A639DB"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E21BD92" w14:textId="684E4A81" w:rsidR="00B94325" w:rsidRPr="00F4025D" w:rsidRDefault="00B94325" w:rsidP="00F4025D">
            <w:pPr>
              <w:spacing w:after="0"/>
              <w:contextualSpacing/>
              <w:jc w:val="center"/>
              <w:rPr>
                <w:rFonts w:cs="Arial"/>
                <w:color w:val="auto"/>
                <w:szCs w:val="18"/>
              </w:rPr>
            </w:pPr>
            <w:r w:rsidRPr="00F4025D">
              <w:rPr>
                <w:rFonts w:cs="Arial"/>
                <w:color w:val="auto"/>
                <w:szCs w:val="18"/>
              </w:rPr>
              <w:t>0</w:t>
            </w:r>
          </w:p>
        </w:tc>
      </w:tr>
      <w:tr w:rsidR="00F4025D" w:rsidRPr="002D33FB" w14:paraId="52A8298E" w14:textId="77777777" w:rsidTr="00F4025D">
        <w:trPr>
          <w:trHeight w:val="227"/>
        </w:trPr>
        <w:tc>
          <w:tcPr>
            <w:tcW w:w="887" w:type="pct"/>
            <w:shd w:val="clear" w:color="auto" w:fill="auto"/>
            <w:vAlign w:val="center"/>
          </w:tcPr>
          <w:p w14:paraId="6112B00F"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4F908D7" w14:textId="77777777" w:rsidR="00F4025D" w:rsidRPr="006168BD" w:rsidRDefault="00F4025D" w:rsidP="00F4025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00D4EE56" w14:textId="0E7118E2"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3C7FEA3" w14:textId="25A99B50"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2A8058D5" w14:textId="1095EBF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8DCA966" w14:textId="74919F02"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5B6337" w14:textId="0F20509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0FA1D2C" w14:textId="0EED10D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63DD73C" w14:textId="42E8E5D9"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1" w:type="pct"/>
            <w:tcBorders>
              <w:top w:val="single" w:sz="2" w:space="0" w:color="BFBFBF" w:themeColor="background1" w:themeShade="BF"/>
              <w:bottom w:val="single" w:sz="2" w:space="0" w:color="BFBFBF" w:themeColor="background1" w:themeShade="BF"/>
            </w:tcBorders>
            <w:vAlign w:val="center"/>
          </w:tcPr>
          <w:p w14:paraId="7D76DFC0" w14:textId="0BCA67ED"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472C97A" w14:textId="2E871EE7"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r>
      <w:tr w:rsidR="00F4025D" w:rsidRPr="002D33FB" w14:paraId="0437696A" w14:textId="77777777" w:rsidTr="00F4025D">
        <w:trPr>
          <w:trHeight w:val="227"/>
        </w:trPr>
        <w:tc>
          <w:tcPr>
            <w:tcW w:w="887" w:type="pct"/>
            <w:tcBorders>
              <w:bottom w:val="single" w:sz="4" w:space="0" w:color="auto"/>
            </w:tcBorders>
            <w:shd w:val="clear" w:color="auto" w:fill="auto"/>
            <w:vAlign w:val="center"/>
          </w:tcPr>
          <w:p w14:paraId="184F1D6E"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E28CD91" w14:textId="77777777" w:rsidR="00F4025D" w:rsidRPr="006168BD" w:rsidRDefault="00F4025D" w:rsidP="00F4025D">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6E630DE3" w14:textId="2DE7DFD8"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350" w:type="pct"/>
            <w:tcBorders>
              <w:top w:val="single" w:sz="2" w:space="0" w:color="BFBFBF" w:themeColor="background1" w:themeShade="BF"/>
              <w:bottom w:val="single" w:sz="4" w:space="0" w:color="auto"/>
            </w:tcBorders>
            <w:vAlign w:val="center"/>
          </w:tcPr>
          <w:p w14:paraId="6918B1FA" w14:textId="4D16D0E7"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370AF0A" w14:textId="1917C64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4F81010" w14:textId="7018B23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B8D1258" w14:textId="1129D286"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05C6AE" w14:textId="5F11F198"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EA40635" w14:textId="7565360C"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58F08FB" w14:textId="500634BC" w:rsidR="00F4025D" w:rsidRPr="00F4025D" w:rsidRDefault="00F4025D" w:rsidP="00F4025D">
            <w:pPr>
              <w:spacing w:after="0"/>
              <w:contextualSpacing/>
              <w:jc w:val="center"/>
              <w:rPr>
                <w:rFonts w:cs="Arial"/>
                <w:color w:val="auto"/>
                <w:szCs w:val="18"/>
              </w:rPr>
            </w:pPr>
            <w:r w:rsidRPr="00F4025D">
              <w:rPr>
                <w:rFonts w:cs="Arial"/>
                <w:color w:val="000000"/>
                <w:szCs w:val="18"/>
              </w:rPr>
              <w:t>1</w:t>
            </w:r>
          </w:p>
        </w:tc>
        <w:tc>
          <w:tcPr>
            <w:tcW w:w="452" w:type="pct"/>
            <w:tcBorders>
              <w:top w:val="single" w:sz="2" w:space="0" w:color="BFBFBF" w:themeColor="background1" w:themeShade="BF"/>
              <w:bottom w:val="single" w:sz="4" w:space="0" w:color="auto"/>
            </w:tcBorders>
            <w:vAlign w:val="center"/>
          </w:tcPr>
          <w:p w14:paraId="7B58440C" w14:textId="4362866F"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r>
      <w:tr w:rsidR="00F4025D" w:rsidRPr="002D33FB" w14:paraId="6BA02B34" w14:textId="77777777" w:rsidTr="00F4025D">
        <w:trPr>
          <w:trHeight w:val="227"/>
        </w:trPr>
        <w:tc>
          <w:tcPr>
            <w:tcW w:w="887" w:type="pct"/>
            <w:tcBorders>
              <w:top w:val="single" w:sz="4" w:space="0" w:color="auto"/>
              <w:bottom w:val="nil"/>
            </w:tcBorders>
            <w:shd w:val="clear" w:color="auto" w:fill="auto"/>
            <w:vAlign w:val="center"/>
          </w:tcPr>
          <w:p w14:paraId="5CD3AE18" w14:textId="1C3B2F07" w:rsidR="00F4025D" w:rsidRDefault="00F4025D" w:rsidP="00F4025D">
            <w:pPr>
              <w:spacing w:after="0"/>
              <w:contextualSpacing/>
              <w:rPr>
                <w:rFonts w:cstheme="minorHAnsi"/>
                <w:szCs w:val="18"/>
              </w:rPr>
            </w:pPr>
            <w:r>
              <w:rPr>
                <w:rFonts w:cstheme="minorHAnsi"/>
                <w:szCs w:val="18"/>
              </w:rPr>
              <w:t>NDM, 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FCABD77" w14:textId="77777777" w:rsidR="00F4025D" w:rsidRPr="006168BD" w:rsidRDefault="00F4025D" w:rsidP="00F4025D">
            <w:pPr>
              <w:spacing w:after="0"/>
              <w:contextualSpacing/>
              <w:jc w:val="center"/>
              <w:rPr>
                <w:rFonts w:cs="Arial"/>
                <w:bCs/>
                <w:color w:val="000000"/>
                <w:szCs w:val="18"/>
              </w:rPr>
            </w:pPr>
            <w:r w:rsidRPr="006168BD">
              <w:rPr>
                <w:rFonts w:cs="Arial"/>
                <w:bCs/>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FD3438A" w14:textId="5217AE86" w:rsidR="00F4025D" w:rsidRPr="00F4025D" w:rsidRDefault="00F4025D" w:rsidP="00F4025D">
            <w:pPr>
              <w:spacing w:after="0"/>
              <w:contextualSpacing/>
              <w:jc w:val="center"/>
              <w:rPr>
                <w:rFonts w:cs="Arial"/>
                <w:b/>
                <w:bCs/>
                <w:color w:val="auto"/>
                <w:szCs w:val="18"/>
              </w:rPr>
            </w:pPr>
            <w:r w:rsidRPr="00F4025D">
              <w:rPr>
                <w:rFonts w:cs="Arial"/>
                <w:color w:val="000000"/>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6D2DFA5" w14:textId="1D086204" w:rsidR="00F4025D" w:rsidRPr="00F4025D" w:rsidRDefault="00F4025D" w:rsidP="00F4025D">
            <w:pPr>
              <w:spacing w:after="0"/>
              <w:contextualSpacing/>
              <w:jc w:val="center"/>
              <w:rPr>
                <w:rFonts w:cs="Arial"/>
                <w:b/>
                <w:bCs/>
                <w:color w:val="auto"/>
                <w:szCs w:val="18"/>
              </w:rPr>
            </w:pPr>
            <w:r w:rsidRPr="00F4025D">
              <w:rPr>
                <w:rFonts w:cs="Arial"/>
                <w:color w:val="000000"/>
                <w:szCs w:val="18"/>
              </w:rPr>
              <w:t>6</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2DAA6F8" w14:textId="02924642"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442C65" w14:textId="07EB1456"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67F04B" w14:textId="73CED6D4" w:rsidR="00F4025D" w:rsidRPr="00F4025D" w:rsidRDefault="00F4025D" w:rsidP="00F4025D">
            <w:pPr>
              <w:spacing w:after="0"/>
              <w:contextualSpacing/>
              <w:jc w:val="center"/>
              <w:rPr>
                <w:rFonts w:cs="Arial"/>
                <w:b/>
                <w:bCs/>
                <w:color w:val="auto"/>
                <w:szCs w:val="18"/>
              </w:rPr>
            </w:pPr>
            <w:r w:rsidRPr="00F4025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7A194E" w14:textId="69150305"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2997AF" w14:textId="386B6D35"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2ACDFF5" w14:textId="77861365" w:rsidR="00F4025D" w:rsidRPr="00F4025D" w:rsidRDefault="00F4025D" w:rsidP="00F4025D">
            <w:pPr>
              <w:spacing w:after="0"/>
              <w:contextualSpacing/>
              <w:jc w:val="center"/>
              <w:rPr>
                <w:rFonts w:cs="Arial"/>
                <w:b/>
                <w:bCs/>
                <w:color w:val="auto"/>
                <w:szCs w:val="18"/>
              </w:rPr>
            </w:pPr>
            <w:r w:rsidRPr="00F4025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D186324" w14:textId="21ED9175" w:rsidR="00F4025D" w:rsidRPr="00F4025D" w:rsidRDefault="00F4025D" w:rsidP="00F4025D">
            <w:pPr>
              <w:spacing w:after="0"/>
              <w:contextualSpacing/>
              <w:jc w:val="center"/>
              <w:rPr>
                <w:rFonts w:cs="Arial"/>
                <w:b/>
                <w:bCs/>
                <w:color w:val="auto"/>
                <w:szCs w:val="18"/>
              </w:rPr>
            </w:pPr>
            <w:r w:rsidRPr="00F4025D">
              <w:rPr>
                <w:rFonts w:cs="Arial"/>
                <w:color w:val="000000"/>
                <w:szCs w:val="18"/>
              </w:rPr>
              <w:t>11</w:t>
            </w:r>
          </w:p>
        </w:tc>
      </w:tr>
      <w:tr w:rsidR="00F4025D" w:rsidRPr="002D33FB" w14:paraId="6A20F277" w14:textId="77777777" w:rsidTr="00F4025D">
        <w:trPr>
          <w:trHeight w:val="227"/>
        </w:trPr>
        <w:tc>
          <w:tcPr>
            <w:tcW w:w="887" w:type="pct"/>
            <w:tcBorders>
              <w:top w:val="nil"/>
            </w:tcBorders>
            <w:shd w:val="clear" w:color="auto" w:fill="auto"/>
            <w:vAlign w:val="center"/>
          </w:tcPr>
          <w:p w14:paraId="7AA65389"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9DFB377" w14:textId="0552DABA" w:rsidR="00F4025D" w:rsidRPr="006168BD" w:rsidRDefault="00F4025D" w:rsidP="00F4025D">
            <w:pPr>
              <w:spacing w:after="0"/>
              <w:contextualSpacing/>
              <w:jc w:val="center"/>
              <w:rPr>
                <w:rFonts w:cs="Arial"/>
                <w:color w:val="000000"/>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75F4D071" w14:textId="585216EB"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4BED74B0" w14:textId="7B82F39F"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6FA264AB" w14:textId="61E8B53D"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FCE111" w14:textId="70DB34BA"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532736" w14:textId="447B58AF" w:rsidR="00F4025D" w:rsidRPr="00F4025D" w:rsidRDefault="00F4025D" w:rsidP="00F4025D">
            <w:pPr>
              <w:spacing w:after="0"/>
              <w:contextualSpacing/>
              <w:jc w:val="center"/>
              <w:rPr>
                <w:rFonts w:cs="Arial"/>
                <w:color w:val="auto"/>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2C141AE2" w14:textId="41B455E5"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5828E5" w14:textId="2151B06A"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3259609" w14:textId="7DFEE119"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3F99DA1" w14:textId="65ABA3B7" w:rsidR="00F4025D" w:rsidRPr="00F4025D" w:rsidRDefault="00F4025D" w:rsidP="00F4025D">
            <w:pPr>
              <w:spacing w:after="0"/>
              <w:contextualSpacing/>
              <w:jc w:val="center"/>
              <w:rPr>
                <w:rFonts w:cs="Arial"/>
                <w:color w:val="auto"/>
                <w:szCs w:val="18"/>
              </w:rPr>
            </w:pPr>
            <w:r w:rsidRPr="00F4025D">
              <w:rPr>
                <w:rFonts w:cs="Arial"/>
                <w:color w:val="000000"/>
                <w:szCs w:val="18"/>
              </w:rPr>
              <w:t>8</w:t>
            </w:r>
          </w:p>
        </w:tc>
      </w:tr>
      <w:tr w:rsidR="00A03964" w:rsidRPr="002D33FB" w14:paraId="065B97AE" w14:textId="77777777" w:rsidTr="00F4025D">
        <w:trPr>
          <w:trHeight w:val="227"/>
        </w:trPr>
        <w:tc>
          <w:tcPr>
            <w:tcW w:w="887" w:type="pct"/>
            <w:shd w:val="clear" w:color="auto" w:fill="auto"/>
            <w:vAlign w:val="center"/>
          </w:tcPr>
          <w:p w14:paraId="0D02BC4A"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CFE1C6E" w14:textId="569DC426" w:rsidR="00A03964" w:rsidRPr="006168BD" w:rsidRDefault="00A03964" w:rsidP="006168BD">
            <w:pPr>
              <w:spacing w:after="0"/>
              <w:contextualSpacing/>
              <w:jc w:val="center"/>
              <w:rPr>
                <w:rFonts w:cs="Arial"/>
                <w:color w:val="000000"/>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7B956E9D" w14:textId="2F59626E"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EC18841" w14:textId="133973DA"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194EBF8" w14:textId="62A7CB9D" w:rsidR="00A03964" w:rsidRPr="00F4025D" w:rsidRDefault="006168B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92D7870" w14:textId="693EF45D"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0723761" w14:textId="195261C1"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C36425" w14:textId="387246AD"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E5CC75" w14:textId="21A0C5C7"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E1AFCB" w14:textId="5F6A99B1" w:rsidR="00A03964" w:rsidRPr="00F4025D" w:rsidRDefault="00A03964"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921F25C" w14:textId="2EAC27B7" w:rsidR="00A03964" w:rsidRPr="00F4025D" w:rsidRDefault="006168BD" w:rsidP="00F4025D">
            <w:pPr>
              <w:spacing w:after="0"/>
              <w:contextualSpacing/>
              <w:jc w:val="center"/>
              <w:rPr>
                <w:rFonts w:cs="Arial"/>
                <w:color w:val="auto"/>
                <w:szCs w:val="18"/>
              </w:rPr>
            </w:pPr>
            <w:r w:rsidRPr="00F4025D">
              <w:rPr>
                <w:rFonts w:cs="Arial"/>
                <w:color w:val="auto"/>
                <w:szCs w:val="18"/>
              </w:rPr>
              <w:t>0</w:t>
            </w:r>
          </w:p>
        </w:tc>
      </w:tr>
      <w:tr w:rsidR="0072744E" w:rsidRPr="002D33FB" w14:paraId="37C10D6F" w14:textId="77777777" w:rsidTr="00F4025D">
        <w:trPr>
          <w:trHeight w:val="227"/>
        </w:trPr>
        <w:tc>
          <w:tcPr>
            <w:tcW w:w="887" w:type="pct"/>
            <w:shd w:val="clear" w:color="auto" w:fill="auto"/>
            <w:vAlign w:val="center"/>
          </w:tcPr>
          <w:p w14:paraId="02D6A30A" w14:textId="77777777" w:rsidR="0072744E" w:rsidRPr="00DD2BB0" w:rsidRDefault="0072744E" w:rsidP="0072744E">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396C47" w14:textId="7D7AC793" w:rsidR="0072744E" w:rsidRPr="006168BD" w:rsidRDefault="0072744E" w:rsidP="006168BD">
            <w:pPr>
              <w:spacing w:after="0"/>
              <w:contextualSpacing/>
              <w:jc w:val="center"/>
              <w:rPr>
                <w:rFonts w:cs="Arial"/>
                <w:color w:val="000000"/>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58FBE218" w14:textId="253619A2"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1D9EB1" w14:textId="4610FE7A"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55DBC53" w14:textId="261AB542"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80E95B2" w14:textId="7BCBDAFF"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918377" w14:textId="6FEE504C"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6D2FBE" w14:textId="14376C47"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ECD58C0" w14:textId="472EB613"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6D29798" w14:textId="6FC6AA02"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80E4D87" w14:textId="2D8B299F" w:rsidR="0072744E" w:rsidRPr="00F4025D" w:rsidRDefault="0072744E" w:rsidP="00F4025D">
            <w:pPr>
              <w:spacing w:after="0"/>
              <w:contextualSpacing/>
              <w:jc w:val="center"/>
              <w:rPr>
                <w:rFonts w:cs="Arial"/>
                <w:color w:val="auto"/>
                <w:szCs w:val="18"/>
              </w:rPr>
            </w:pPr>
            <w:r w:rsidRPr="00F4025D">
              <w:rPr>
                <w:rFonts w:cs="Arial"/>
                <w:color w:val="000000"/>
                <w:szCs w:val="18"/>
              </w:rPr>
              <w:t>0</w:t>
            </w:r>
          </w:p>
        </w:tc>
      </w:tr>
      <w:tr w:rsidR="00F4025D" w:rsidRPr="002D33FB" w14:paraId="1C69126D" w14:textId="77777777" w:rsidTr="00F4025D">
        <w:trPr>
          <w:trHeight w:val="227"/>
        </w:trPr>
        <w:tc>
          <w:tcPr>
            <w:tcW w:w="887" w:type="pct"/>
            <w:shd w:val="clear" w:color="auto" w:fill="auto"/>
            <w:vAlign w:val="center"/>
          </w:tcPr>
          <w:p w14:paraId="042D298E"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39FD1F9" w14:textId="77777777" w:rsidR="00F4025D" w:rsidRPr="006168BD" w:rsidRDefault="00F4025D" w:rsidP="00F4025D">
            <w:pPr>
              <w:spacing w:after="0"/>
              <w:contextualSpacing/>
              <w:jc w:val="center"/>
              <w:rPr>
                <w:rFonts w:cs="Arial"/>
                <w:color w:val="000000"/>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5472FCC" w14:textId="1011A7EB"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0185FF" w14:textId="596CA100"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607E35CA" w14:textId="60EA341E"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E28263" w14:textId="5398849E"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10168" w14:textId="1F80F7D4"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18FCCC6" w14:textId="532F525A"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AF812E" w14:textId="4E1BCBEB"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BFB6C7F" w14:textId="6CC52DA6" w:rsidR="00F4025D" w:rsidRPr="00F4025D" w:rsidRDefault="00F4025D"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77E1E9B" w14:textId="1F43AEFB" w:rsidR="00F4025D" w:rsidRPr="00F4025D" w:rsidRDefault="00F4025D" w:rsidP="00F4025D">
            <w:pPr>
              <w:spacing w:after="0"/>
              <w:contextualSpacing/>
              <w:jc w:val="center"/>
              <w:rPr>
                <w:rFonts w:cs="Arial"/>
                <w:color w:val="auto"/>
                <w:szCs w:val="18"/>
              </w:rPr>
            </w:pPr>
            <w:r w:rsidRPr="00F4025D">
              <w:rPr>
                <w:rFonts w:cs="Arial"/>
                <w:color w:val="000000"/>
                <w:szCs w:val="18"/>
              </w:rPr>
              <w:t>3</w:t>
            </w:r>
          </w:p>
        </w:tc>
      </w:tr>
      <w:tr w:rsidR="00B94325" w:rsidRPr="002D33FB" w14:paraId="2DC7ECD8" w14:textId="77777777" w:rsidTr="00F4025D">
        <w:trPr>
          <w:trHeight w:val="227"/>
        </w:trPr>
        <w:tc>
          <w:tcPr>
            <w:tcW w:w="887" w:type="pct"/>
            <w:tcBorders>
              <w:bottom w:val="single" w:sz="4" w:space="0" w:color="auto"/>
            </w:tcBorders>
            <w:shd w:val="clear" w:color="auto" w:fill="auto"/>
            <w:vAlign w:val="center"/>
          </w:tcPr>
          <w:p w14:paraId="05F4AB94" w14:textId="77777777" w:rsidR="00B94325" w:rsidRPr="00DD2BB0" w:rsidRDefault="00B94325" w:rsidP="00B94325">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1667074A" w14:textId="77777777" w:rsidR="00B94325" w:rsidRPr="006168BD" w:rsidRDefault="00B94325" w:rsidP="00B94325">
            <w:pPr>
              <w:spacing w:after="0"/>
              <w:contextualSpacing/>
              <w:jc w:val="center"/>
              <w:rPr>
                <w:rFonts w:cs="Arial"/>
                <w:color w:val="000000"/>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098F500B" w14:textId="4D144E77"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59FE6546" w14:textId="61693CD4"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F801FE0" w14:textId="0F802EA8"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1538800" w14:textId="3A829F72"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3C95479C" w14:textId="66C70044"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45E8FCD2" w14:textId="7FC493EB"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1637D344" w14:textId="40595A0D"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76B09C69" w14:textId="42986C30" w:rsidR="00B94325" w:rsidRPr="00F4025D" w:rsidRDefault="00B94325" w:rsidP="00F4025D">
            <w:pPr>
              <w:spacing w:after="0"/>
              <w:contextualSpacing/>
              <w:jc w:val="center"/>
              <w:rPr>
                <w:rFonts w:cs="Arial"/>
                <w:color w:val="auto"/>
                <w:szCs w:val="18"/>
              </w:rPr>
            </w:pPr>
            <w:r w:rsidRPr="00F4025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706D57A3" w14:textId="3B17A54A" w:rsidR="00B94325" w:rsidRPr="00F4025D" w:rsidRDefault="00F4025D" w:rsidP="00F4025D">
            <w:pPr>
              <w:spacing w:after="0"/>
              <w:contextualSpacing/>
              <w:jc w:val="center"/>
              <w:rPr>
                <w:rFonts w:cs="Arial"/>
                <w:color w:val="auto"/>
                <w:szCs w:val="18"/>
              </w:rPr>
            </w:pPr>
            <w:r w:rsidRPr="00F4025D">
              <w:rPr>
                <w:rFonts w:cs="Arial"/>
                <w:color w:val="auto"/>
                <w:szCs w:val="18"/>
              </w:rPr>
              <w:t>0</w:t>
            </w:r>
          </w:p>
        </w:tc>
      </w:tr>
      <w:tr w:rsidR="00F4025D" w:rsidRPr="002D33FB" w14:paraId="010595CD" w14:textId="77777777" w:rsidTr="00F4025D">
        <w:trPr>
          <w:trHeight w:val="227"/>
        </w:trPr>
        <w:tc>
          <w:tcPr>
            <w:tcW w:w="887" w:type="pct"/>
            <w:tcBorders>
              <w:top w:val="single" w:sz="4" w:space="0" w:color="auto"/>
            </w:tcBorders>
            <w:shd w:val="clear" w:color="auto" w:fill="auto"/>
            <w:vAlign w:val="center"/>
          </w:tcPr>
          <w:p w14:paraId="3D9DB04B" w14:textId="79A7510B" w:rsidR="00F4025D" w:rsidRPr="00DD2BB0" w:rsidRDefault="00F4025D" w:rsidP="00F4025D">
            <w:pPr>
              <w:spacing w:after="0"/>
              <w:contextualSpacing/>
              <w:rPr>
                <w:rFonts w:cstheme="minorHAnsi"/>
                <w:szCs w:val="18"/>
              </w:rPr>
            </w:pPr>
            <w:r>
              <w:rPr>
                <w:rFonts w:cstheme="minorHAnsi"/>
                <w:szCs w:val="18"/>
              </w:rPr>
              <w:t>IMI</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58110AD" w14:textId="55639733" w:rsidR="00F4025D" w:rsidRPr="006168BD" w:rsidRDefault="00F4025D" w:rsidP="00F4025D">
            <w:pPr>
              <w:spacing w:after="0"/>
              <w:contextualSpacing/>
              <w:jc w:val="center"/>
              <w:rPr>
                <w:rFonts w:cs="Arial"/>
                <w:szCs w:val="18"/>
              </w:rPr>
            </w:pPr>
            <w:r w:rsidRPr="006168BD">
              <w:rPr>
                <w:rFonts w:cs="Arial"/>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69981D" w14:textId="310D9DA1"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FD4D27" w14:textId="27B0A587"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485A8FC" w14:textId="0963722E" w:rsidR="00F4025D" w:rsidRPr="00F4025D" w:rsidRDefault="00F4025D" w:rsidP="00F4025D">
            <w:pPr>
              <w:spacing w:after="0"/>
              <w:contextualSpacing/>
              <w:jc w:val="center"/>
              <w:rPr>
                <w:rFonts w:cs="Arial"/>
                <w:szCs w:val="18"/>
              </w:rPr>
            </w:pPr>
            <w:r w:rsidRPr="00F4025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B0A0E4" w14:textId="32233B8F"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1192066" w14:textId="70A688F8" w:rsidR="00F4025D" w:rsidRPr="00F4025D" w:rsidRDefault="00F4025D" w:rsidP="00F4025D">
            <w:pPr>
              <w:spacing w:after="0"/>
              <w:contextualSpacing/>
              <w:jc w:val="center"/>
              <w:rPr>
                <w:rFonts w:cs="Arial"/>
                <w:szCs w:val="18"/>
              </w:rPr>
            </w:pPr>
            <w:r w:rsidRPr="00F4025D">
              <w:rPr>
                <w:rFonts w:cs="Arial"/>
                <w:color w:val="000000"/>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FCAD2B" w14:textId="49045E65"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78C025F" w14:textId="4B3FB050"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7143AF61" w14:textId="0B0A5331" w:rsidR="00F4025D" w:rsidRPr="00F4025D" w:rsidRDefault="00F4025D" w:rsidP="00F4025D">
            <w:pPr>
              <w:spacing w:after="0"/>
              <w:contextualSpacing/>
              <w:jc w:val="center"/>
              <w:rPr>
                <w:rFonts w:cs="Arial"/>
                <w:szCs w:val="18"/>
              </w:rPr>
            </w:pPr>
            <w:r w:rsidRPr="00F4025D">
              <w:rPr>
                <w:rFonts w:cs="Arial"/>
                <w:color w:val="000000"/>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CAC1745" w14:textId="21F94441" w:rsidR="00F4025D" w:rsidRPr="00F4025D" w:rsidRDefault="00F4025D" w:rsidP="00F4025D">
            <w:pPr>
              <w:spacing w:after="0"/>
              <w:contextualSpacing/>
              <w:jc w:val="center"/>
              <w:rPr>
                <w:rFonts w:cs="Arial"/>
                <w:szCs w:val="18"/>
              </w:rPr>
            </w:pPr>
            <w:r w:rsidRPr="00F4025D">
              <w:rPr>
                <w:rFonts w:cs="Arial"/>
                <w:color w:val="000000"/>
                <w:szCs w:val="18"/>
              </w:rPr>
              <w:t>4</w:t>
            </w:r>
          </w:p>
        </w:tc>
      </w:tr>
      <w:tr w:rsidR="00F4025D" w:rsidRPr="002D33FB" w14:paraId="4CCC4C7F" w14:textId="77777777" w:rsidTr="00F4025D">
        <w:trPr>
          <w:trHeight w:val="227"/>
        </w:trPr>
        <w:tc>
          <w:tcPr>
            <w:tcW w:w="887" w:type="pct"/>
            <w:shd w:val="clear" w:color="auto" w:fill="auto"/>
            <w:vAlign w:val="center"/>
          </w:tcPr>
          <w:p w14:paraId="232BF037"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AB3409" w14:textId="2E87E7A0" w:rsidR="00F4025D" w:rsidRPr="006168BD" w:rsidRDefault="00F4025D" w:rsidP="00F4025D">
            <w:pPr>
              <w:spacing w:after="0"/>
              <w:contextualSpacing/>
              <w:jc w:val="center"/>
              <w:rPr>
                <w:rFonts w:cs="Arial"/>
                <w:szCs w:val="18"/>
              </w:rPr>
            </w:pPr>
            <w:r w:rsidRPr="006168BD">
              <w:rPr>
                <w:rFonts w:cs="Arial"/>
                <w:szCs w:val="18"/>
              </w:rPr>
              <w:t>Public hospitals</w:t>
            </w:r>
          </w:p>
        </w:tc>
        <w:tc>
          <w:tcPr>
            <w:tcW w:w="350" w:type="pct"/>
            <w:tcBorders>
              <w:top w:val="single" w:sz="2" w:space="0" w:color="BFBFBF" w:themeColor="background1" w:themeShade="BF"/>
              <w:bottom w:val="single" w:sz="2" w:space="0" w:color="BFBFBF" w:themeColor="background1" w:themeShade="BF"/>
            </w:tcBorders>
            <w:vAlign w:val="center"/>
          </w:tcPr>
          <w:p w14:paraId="2DF8371B" w14:textId="1233F133"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666C7A0" w14:textId="6CED9E3A"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04FD2C" w14:textId="7D340FAD" w:rsidR="00F4025D" w:rsidRPr="00F4025D" w:rsidRDefault="00F4025D" w:rsidP="00F4025D">
            <w:pPr>
              <w:spacing w:after="0"/>
              <w:contextualSpacing/>
              <w:jc w:val="center"/>
              <w:rPr>
                <w:rFonts w:cs="Arial"/>
                <w:color w:val="000000"/>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6A7155BA" w14:textId="2F30CF01"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8F2AB1F" w14:textId="6024AF67" w:rsidR="00F4025D" w:rsidRPr="00F4025D" w:rsidRDefault="00F4025D" w:rsidP="00F4025D">
            <w:pPr>
              <w:spacing w:after="0"/>
              <w:contextualSpacing/>
              <w:jc w:val="center"/>
              <w:rPr>
                <w:rFonts w:cs="Arial"/>
                <w:color w:val="000000"/>
                <w:szCs w:val="18"/>
              </w:rPr>
            </w:pPr>
            <w:r w:rsidRPr="00F4025D">
              <w:rPr>
                <w:rFonts w:cs="Arial"/>
                <w:color w:val="000000"/>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309B82FA" w14:textId="4C8986C0"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8FC8BEF" w14:textId="3EBF02CE"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B9124DE" w14:textId="3FA8530D"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A4038B5" w14:textId="5020A2A3" w:rsidR="00F4025D" w:rsidRPr="00F4025D" w:rsidRDefault="00F4025D" w:rsidP="00F4025D">
            <w:pPr>
              <w:spacing w:after="0"/>
              <w:contextualSpacing/>
              <w:jc w:val="center"/>
              <w:rPr>
                <w:rFonts w:cs="Arial"/>
                <w:color w:val="000000"/>
                <w:szCs w:val="18"/>
              </w:rPr>
            </w:pPr>
            <w:r w:rsidRPr="00F4025D">
              <w:rPr>
                <w:rFonts w:cs="Arial"/>
                <w:color w:val="000000"/>
                <w:szCs w:val="18"/>
              </w:rPr>
              <w:t>4</w:t>
            </w:r>
          </w:p>
        </w:tc>
      </w:tr>
      <w:tr w:rsidR="00F4025D" w:rsidRPr="002D33FB" w14:paraId="7BE051E9" w14:textId="77777777" w:rsidTr="00F4025D">
        <w:trPr>
          <w:trHeight w:val="227"/>
        </w:trPr>
        <w:tc>
          <w:tcPr>
            <w:tcW w:w="887" w:type="pct"/>
            <w:shd w:val="clear" w:color="auto" w:fill="auto"/>
            <w:vAlign w:val="center"/>
          </w:tcPr>
          <w:p w14:paraId="7583282E"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43A95085" w14:textId="2F8916C6" w:rsidR="00F4025D" w:rsidRPr="006168BD" w:rsidRDefault="00F4025D" w:rsidP="00F4025D">
            <w:pPr>
              <w:spacing w:after="0"/>
              <w:contextualSpacing/>
              <w:jc w:val="center"/>
              <w:rPr>
                <w:rFonts w:cs="Arial"/>
                <w:szCs w:val="18"/>
              </w:rPr>
            </w:pPr>
            <w:r w:rsidRPr="006168BD">
              <w:rPr>
                <w:rFonts w:cs="Arial"/>
                <w:szCs w:val="18"/>
              </w:rPr>
              <w:t>Private hospitals</w:t>
            </w:r>
          </w:p>
        </w:tc>
        <w:tc>
          <w:tcPr>
            <w:tcW w:w="350" w:type="pct"/>
            <w:tcBorders>
              <w:top w:val="single" w:sz="2" w:space="0" w:color="BFBFBF" w:themeColor="background1" w:themeShade="BF"/>
              <w:bottom w:val="single" w:sz="2" w:space="0" w:color="BFBFBF" w:themeColor="background1" w:themeShade="BF"/>
            </w:tcBorders>
            <w:vAlign w:val="center"/>
          </w:tcPr>
          <w:p w14:paraId="5182C6C5" w14:textId="0F10F8E7"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1106635" w14:textId="667205B4"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2DD5A6" w14:textId="3DE1D165"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6A0557" w14:textId="56766D49"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BB1C0" w14:textId="22AAAA01"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ECFBD" w14:textId="68832B41"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348052" w14:textId="487B862C"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02B8A87" w14:textId="6AC41E1D"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016E347D" w14:textId="000A140E"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r>
      <w:tr w:rsidR="00A03964" w:rsidRPr="002D33FB" w14:paraId="295718E8" w14:textId="77777777" w:rsidTr="00F4025D">
        <w:trPr>
          <w:trHeight w:val="227"/>
        </w:trPr>
        <w:tc>
          <w:tcPr>
            <w:tcW w:w="887" w:type="pct"/>
            <w:shd w:val="clear" w:color="auto" w:fill="auto"/>
            <w:vAlign w:val="center"/>
          </w:tcPr>
          <w:p w14:paraId="36F21164" w14:textId="77777777" w:rsidR="00A03964" w:rsidRPr="00DD2BB0" w:rsidRDefault="00A03964" w:rsidP="00A03964">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91F35B" w14:textId="639BAD03" w:rsidR="00A03964" w:rsidRPr="006168BD" w:rsidRDefault="00A03964" w:rsidP="006168BD">
            <w:pPr>
              <w:spacing w:after="0"/>
              <w:contextualSpacing/>
              <w:jc w:val="center"/>
              <w:rPr>
                <w:rFonts w:cs="Arial"/>
                <w:szCs w:val="18"/>
              </w:rPr>
            </w:pPr>
            <w:r w:rsidRPr="006168BD">
              <w:rPr>
                <w:rFonts w:cs="Arial"/>
                <w:szCs w:val="18"/>
              </w:rPr>
              <w:t>Aged care homes</w:t>
            </w:r>
          </w:p>
        </w:tc>
        <w:tc>
          <w:tcPr>
            <w:tcW w:w="350" w:type="pct"/>
            <w:tcBorders>
              <w:top w:val="single" w:sz="2" w:space="0" w:color="BFBFBF" w:themeColor="background1" w:themeShade="BF"/>
              <w:bottom w:val="single" w:sz="2" w:space="0" w:color="BFBFBF" w:themeColor="background1" w:themeShade="BF"/>
            </w:tcBorders>
            <w:vAlign w:val="center"/>
          </w:tcPr>
          <w:p w14:paraId="1D31D595" w14:textId="66492F85"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DB81C8" w14:textId="20B0DC95"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F0EA887" w14:textId="3C0AFCBF"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06418D7" w14:textId="0C8F0335"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B19A2C2" w14:textId="657AB73B"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185BE3A" w14:textId="2FD44E5E"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2DF7F74" w14:textId="7ECF3041"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3294A74" w14:textId="6D7B3216"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3219F84B" w14:textId="2A3D553A" w:rsidR="00A03964" w:rsidRPr="00F4025D" w:rsidRDefault="00A03964" w:rsidP="00F4025D">
            <w:pPr>
              <w:spacing w:after="0"/>
              <w:contextualSpacing/>
              <w:jc w:val="center"/>
              <w:rPr>
                <w:rFonts w:cs="Arial"/>
                <w:color w:val="000000"/>
                <w:szCs w:val="18"/>
              </w:rPr>
            </w:pPr>
            <w:r w:rsidRPr="00F4025D">
              <w:rPr>
                <w:rFonts w:cs="Arial"/>
                <w:color w:val="000000"/>
                <w:szCs w:val="18"/>
              </w:rPr>
              <w:t>0</w:t>
            </w:r>
          </w:p>
        </w:tc>
      </w:tr>
      <w:tr w:rsidR="00F4025D" w:rsidRPr="002D33FB" w14:paraId="6D507D0C" w14:textId="77777777" w:rsidTr="00F4025D">
        <w:trPr>
          <w:trHeight w:val="227"/>
        </w:trPr>
        <w:tc>
          <w:tcPr>
            <w:tcW w:w="887" w:type="pct"/>
            <w:shd w:val="clear" w:color="auto" w:fill="auto"/>
            <w:vAlign w:val="center"/>
          </w:tcPr>
          <w:p w14:paraId="55383199" w14:textId="77777777" w:rsidR="00F4025D" w:rsidRPr="00DD2BB0" w:rsidRDefault="00F4025D" w:rsidP="00F4025D">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7D39F95" w14:textId="0DFB66D1" w:rsidR="00F4025D" w:rsidRPr="006168BD" w:rsidRDefault="00F4025D" w:rsidP="00F4025D">
            <w:pPr>
              <w:spacing w:after="0"/>
              <w:contextualSpacing/>
              <w:jc w:val="center"/>
              <w:rPr>
                <w:rFonts w:cs="Arial"/>
                <w:szCs w:val="18"/>
              </w:rPr>
            </w:pPr>
            <w:r w:rsidRPr="006168BD">
              <w:rPr>
                <w:rFonts w:cs="Arial"/>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C9E11A3" w14:textId="451BC5D0"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7177362" w14:textId="41DA364C"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9B22FEB" w14:textId="225AF167"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E548DA" w14:textId="10069C00"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E289E0C" w14:textId="2E903BA1"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441DCF" w14:textId="00443D4D"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3853CE" w14:textId="25521E8E"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AF3FC3A" w14:textId="56B27626"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D1FF040" w14:textId="0FF722A6" w:rsidR="00F4025D" w:rsidRPr="00F4025D" w:rsidRDefault="00F4025D" w:rsidP="00F4025D">
            <w:pPr>
              <w:spacing w:after="0"/>
              <w:contextualSpacing/>
              <w:jc w:val="center"/>
              <w:rPr>
                <w:rFonts w:cs="Arial"/>
                <w:color w:val="000000"/>
                <w:szCs w:val="18"/>
              </w:rPr>
            </w:pPr>
            <w:r w:rsidRPr="00F4025D">
              <w:rPr>
                <w:rFonts w:cs="Arial"/>
                <w:color w:val="000000"/>
                <w:szCs w:val="18"/>
              </w:rPr>
              <w:t>0</w:t>
            </w:r>
          </w:p>
        </w:tc>
      </w:tr>
      <w:tr w:rsidR="00B94325" w:rsidRPr="002D33FB" w14:paraId="13A6F51C" w14:textId="77777777" w:rsidTr="00F4025D">
        <w:trPr>
          <w:trHeight w:val="227"/>
        </w:trPr>
        <w:tc>
          <w:tcPr>
            <w:tcW w:w="887" w:type="pct"/>
            <w:tcBorders>
              <w:bottom w:val="single" w:sz="4" w:space="0" w:color="auto"/>
            </w:tcBorders>
            <w:shd w:val="clear" w:color="auto" w:fill="auto"/>
            <w:vAlign w:val="center"/>
          </w:tcPr>
          <w:p w14:paraId="32F62C38" w14:textId="77777777" w:rsidR="00B94325" w:rsidRPr="00DD2BB0" w:rsidRDefault="00B94325" w:rsidP="00B94325">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90B395C" w14:textId="2EADD8A3" w:rsidR="00B94325" w:rsidRPr="006168BD" w:rsidRDefault="00B94325" w:rsidP="00B94325">
            <w:pPr>
              <w:spacing w:after="0"/>
              <w:contextualSpacing/>
              <w:jc w:val="center"/>
              <w:rPr>
                <w:rFonts w:cs="Arial"/>
                <w:szCs w:val="18"/>
              </w:rPr>
            </w:pPr>
            <w:r w:rsidRPr="006168BD">
              <w:rPr>
                <w:rFonts w:cs="Arial"/>
                <w:szCs w:val="18"/>
              </w:rPr>
              <w:t>Unknown</w:t>
            </w:r>
          </w:p>
        </w:tc>
        <w:tc>
          <w:tcPr>
            <w:tcW w:w="350" w:type="pct"/>
            <w:tcBorders>
              <w:top w:val="single" w:sz="2" w:space="0" w:color="BFBFBF" w:themeColor="background1" w:themeShade="BF"/>
              <w:bottom w:val="single" w:sz="4" w:space="0" w:color="auto"/>
            </w:tcBorders>
            <w:vAlign w:val="center"/>
          </w:tcPr>
          <w:p w14:paraId="2EA4502C" w14:textId="210C9492"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0A461FA" w14:textId="41D505BA"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6D4FA449" w14:textId="34F0A893"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35E7716" w14:textId="38FB8302"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7A0B567D" w14:textId="09D2D6FA"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2001EEE6" w14:textId="769CC2B6"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0" w:type="pct"/>
            <w:tcBorders>
              <w:top w:val="single" w:sz="2" w:space="0" w:color="BFBFBF" w:themeColor="background1" w:themeShade="BF"/>
              <w:bottom w:val="single" w:sz="4" w:space="0" w:color="auto"/>
            </w:tcBorders>
            <w:vAlign w:val="center"/>
          </w:tcPr>
          <w:p w14:paraId="0536C034" w14:textId="0A8CFCA6"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351" w:type="pct"/>
            <w:tcBorders>
              <w:top w:val="single" w:sz="2" w:space="0" w:color="BFBFBF" w:themeColor="background1" w:themeShade="BF"/>
              <w:bottom w:val="single" w:sz="4" w:space="0" w:color="auto"/>
            </w:tcBorders>
            <w:vAlign w:val="center"/>
          </w:tcPr>
          <w:p w14:paraId="20784BC8" w14:textId="6C7E230D"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c>
          <w:tcPr>
            <w:tcW w:w="452" w:type="pct"/>
            <w:tcBorders>
              <w:top w:val="single" w:sz="2" w:space="0" w:color="BFBFBF" w:themeColor="background1" w:themeShade="BF"/>
              <w:bottom w:val="single" w:sz="4" w:space="0" w:color="auto"/>
            </w:tcBorders>
            <w:vAlign w:val="center"/>
          </w:tcPr>
          <w:p w14:paraId="41FFF6AC" w14:textId="139E7885" w:rsidR="00B94325" w:rsidRPr="00F4025D" w:rsidRDefault="00B94325" w:rsidP="00F4025D">
            <w:pPr>
              <w:spacing w:after="0"/>
              <w:contextualSpacing/>
              <w:jc w:val="center"/>
              <w:rPr>
                <w:rFonts w:cs="Arial"/>
                <w:color w:val="000000"/>
                <w:szCs w:val="18"/>
              </w:rPr>
            </w:pPr>
            <w:r w:rsidRPr="00F4025D">
              <w:rPr>
                <w:rFonts w:cs="Arial"/>
                <w:color w:val="000000"/>
                <w:szCs w:val="18"/>
              </w:rPr>
              <w:t>0</w:t>
            </w:r>
          </w:p>
        </w:tc>
      </w:tr>
    </w:tbl>
    <w:p w14:paraId="16712435" w14:textId="42CDC792" w:rsidR="00F404FE" w:rsidRPr="00F4025D" w:rsidRDefault="00576B51" w:rsidP="00F404FE">
      <w:pPr>
        <w:spacing w:before="120"/>
        <w:rPr>
          <w:rStyle w:val="IntenseReference"/>
          <w:rFonts w:cs="Arial"/>
          <w:b w:val="0"/>
          <w:bCs w:val="0"/>
          <w:i w:val="0"/>
          <w:smallCaps w:val="0"/>
          <w:color w:val="auto"/>
          <w:spacing w:val="0"/>
          <w:sz w:val="18"/>
          <w:szCs w:val="20"/>
        </w:rPr>
      </w:pPr>
      <w:r w:rsidRPr="00F4025D">
        <w:rPr>
          <w:rStyle w:val="IntenseReference"/>
          <w:rFonts w:cs="Arial"/>
          <w:b w:val="0"/>
          <w:bCs w:val="0"/>
          <w:i w:val="0"/>
          <w:smallCaps w:val="0"/>
          <w:color w:val="auto"/>
          <w:spacing w:val="0"/>
          <w:sz w:val="18"/>
          <w:szCs w:val="20"/>
        </w:rPr>
        <w:t xml:space="preserve">Note: </w:t>
      </w:r>
      <w:r w:rsidR="009D0092" w:rsidRPr="00F4025D">
        <w:rPr>
          <w:rStyle w:val="IntenseReference"/>
          <w:rFonts w:cs="Arial"/>
          <w:b w:val="0"/>
          <w:bCs w:val="0"/>
          <w:i w:val="0"/>
          <w:smallCaps w:val="0"/>
          <w:color w:val="auto"/>
          <w:spacing w:val="0"/>
          <w:sz w:val="18"/>
          <w:szCs w:val="20"/>
        </w:rPr>
        <w:t xml:space="preserve">Top </w:t>
      </w:r>
      <w:r w:rsidR="001B5376" w:rsidRPr="00F4025D">
        <w:rPr>
          <w:rStyle w:val="IntenseReference"/>
          <w:rFonts w:cs="Arial"/>
          <w:b w:val="0"/>
          <w:bCs w:val="0"/>
          <w:i w:val="0"/>
          <w:smallCaps w:val="0"/>
          <w:color w:val="auto"/>
          <w:spacing w:val="0"/>
          <w:sz w:val="18"/>
          <w:szCs w:val="20"/>
        </w:rPr>
        <w:t>f</w:t>
      </w:r>
      <w:r w:rsidR="00873FEF" w:rsidRPr="00F4025D">
        <w:rPr>
          <w:rStyle w:val="IntenseReference"/>
          <w:rFonts w:cs="Arial"/>
          <w:b w:val="0"/>
          <w:bCs w:val="0"/>
          <w:i w:val="0"/>
          <w:smallCaps w:val="0"/>
          <w:color w:val="auto"/>
          <w:spacing w:val="0"/>
          <w:sz w:val="18"/>
          <w:szCs w:val="20"/>
        </w:rPr>
        <w:t>ive</w:t>
      </w:r>
      <w:r w:rsidR="001B5376" w:rsidRPr="00F4025D">
        <w:rPr>
          <w:rStyle w:val="IntenseReference"/>
          <w:rFonts w:cs="Arial"/>
          <w:b w:val="0"/>
          <w:bCs w:val="0"/>
          <w:i w:val="0"/>
          <w:smallCaps w:val="0"/>
          <w:color w:val="auto"/>
          <w:spacing w:val="0"/>
          <w:sz w:val="18"/>
          <w:szCs w:val="20"/>
        </w:rPr>
        <w:t xml:space="preserve"> </w:t>
      </w:r>
      <w:r w:rsidR="009D0092" w:rsidRPr="00F4025D">
        <w:rPr>
          <w:rStyle w:val="IntenseReference"/>
          <w:rFonts w:cs="Arial"/>
          <w:b w:val="0"/>
          <w:bCs w:val="0"/>
          <w:i w:val="0"/>
          <w:smallCaps w:val="0"/>
          <w:color w:val="auto"/>
          <w:spacing w:val="0"/>
          <w:sz w:val="18"/>
          <w:szCs w:val="20"/>
        </w:rPr>
        <w:t xml:space="preserve">carbapenemase types account </w:t>
      </w:r>
      <w:r w:rsidR="009D0092" w:rsidRPr="00134871">
        <w:rPr>
          <w:rStyle w:val="IntenseReference"/>
          <w:rFonts w:cs="Arial"/>
          <w:b w:val="0"/>
          <w:bCs w:val="0"/>
          <w:i w:val="0"/>
          <w:smallCaps w:val="0"/>
          <w:color w:val="auto"/>
          <w:spacing w:val="0"/>
          <w:sz w:val="18"/>
          <w:szCs w:val="20"/>
        </w:rPr>
        <w:t>for 9</w:t>
      </w:r>
      <w:r w:rsidR="00134871" w:rsidRPr="00134871">
        <w:rPr>
          <w:rStyle w:val="IntenseReference"/>
          <w:rFonts w:cs="Arial"/>
          <w:b w:val="0"/>
          <w:bCs w:val="0"/>
          <w:i w:val="0"/>
          <w:smallCaps w:val="0"/>
          <w:color w:val="auto"/>
          <w:spacing w:val="0"/>
          <w:sz w:val="18"/>
          <w:szCs w:val="20"/>
        </w:rPr>
        <w:t>8</w:t>
      </w:r>
      <w:r w:rsidR="006168BD" w:rsidRPr="00134871">
        <w:rPr>
          <w:rStyle w:val="IntenseReference"/>
          <w:rFonts w:cs="Arial"/>
          <w:b w:val="0"/>
          <w:bCs w:val="0"/>
          <w:i w:val="0"/>
          <w:smallCaps w:val="0"/>
          <w:color w:val="auto"/>
          <w:spacing w:val="0"/>
          <w:sz w:val="18"/>
          <w:szCs w:val="20"/>
        </w:rPr>
        <w:t>.</w:t>
      </w:r>
      <w:r w:rsidR="00134871" w:rsidRPr="00134871">
        <w:rPr>
          <w:rStyle w:val="IntenseReference"/>
          <w:rFonts w:cs="Arial"/>
          <w:b w:val="0"/>
          <w:bCs w:val="0"/>
          <w:i w:val="0"/>
          <w:smallCaps w:val="0"/>
          <w:color w:val="auto"/>
          <w:spacing w:val="0"/>
          <w:sz w:val="18"/>
          <w:szCs w:val="20"/>
        </w:rPr>
        <w:t>5</w:t>
      </w:r>
      <w:r w:rsidR="009D0092" w:rsidRPr="00134871">
        <w:rPr>
          <w:rStyle w:val="IntenseReference"/>
          <w:rFonts w:cs="Arial"/>
          <w:b w:val="0"/>
          <w:bCs w:val="0"/>
          <w:i w:val="0"/>
          <w:smallCaps w:val="0"/>
          <w:color w:val="auto"/>
          <w:spacing w:val="0"/>
          <w:sz w:val="18"/>
          <w:szCs w:val="20"/>
        </w:rPr>
        <w:t>% (</w:t>
      </w:r>
      <w:r w:rsidR="00B94325" w:rsidRPr="00134871">
        <w:rPr>
          <w:rStyle w:val="IntenseReference"/>
          <w:rFonts w:cs="Arial"/>
          <w:b w:val="0"/>
          <w:bCs w:val="0"/>
          <w:i w:val="0"/>
          <w:smallCaps w:val="0"/>
          <w:color w:val="auto"/>
          <w:spacing w:val="0"/>
          <w:sz w:val="18"/>
          <w:szCs w:val="20"/>
        </w:rPr>
        <w:t>2</w:t>
      </w:r>
      <w:r w:rsidR="00134871" w:rsidRPr="00134871">
        <w:rPr>
          <w:rStyle w:val="IntenseReference"/>
          <w:rFonts w:cs="Arial"/>
          <w:b w:val="0"/>
          <w:bCs w:val="0"/>
          <w:i w:val="0"/>
          <w:smallCaps w:val="0"/>
          <w:color w:val="auto"/>
          <w:spacing w:val="0"/>
          <w:sz w:val="18"/>
          <w:szCs w:val="20"/>
        </w:rPr>
        <w:t>70</w:t>
      </w:r>
      <w:r w:rsidR="009D0092" w:rsidRPr="00134871">
        <w:rPr>
          <w:rStyle w:val="IntenseReference"/>
          <w:rFonts w:cs="Arial"/>
          <w:b w:val="0"/>
          <w:bCs w:val="0"/>
          <w:i w:val="0"/>
          <w:smallCaps w:val="0"/>
          <w:color w:val="auto"/>
          <w:spacing w:val="0"/>
          <w:sz w:val="18"/>
          <w:szCs w:val="20"/>
        </w:rPr>
        <w:t>/</w:t>
      </w:r>
      <w:r w:rsidR="00B94325" w:rsidRPr="00134871">
        <w:rPr>
          <w:rStyle w:val="IntenseReference"/>
          <w:rFonts w:cs="Arial"/>
          <w:b w:val="0"/>
          <w:bCs w:val="0"/>
          <w:i w:val="0"/>
          <w:smallCaps w:val="0"/>
          <w:color w:val="auto"/>
          <w:spacing w:val="0"/>
          <w:sz w:val="18"/>
          <w:szCs w:val="20"/>
        </w:rPr>
        <w:t>2</w:t>
      </w:r>
      <w:r w:rsidR="00134871" w:rsidRPr="00134871">
        <w:rPr>
          <w:rStyle w:val="IntenseReference"/>
          <w:rFonts w:cs="Arial"/>
          <w:b w:val="0"/>
          <w:bCs w:val="0"/>
          <w:i w:val="0"/>
          <w:smallCaps w:val="0"/>
          <w:color w:val="auto"/>
          <w:spacing w:val="0"/>
          <w:sz w:val="18"/>
          <w:szCs w:val="20"/>
        </w:rPr>
        <w:t>74</w:t>
      </w:r>
      <w:r w:rsidR="009D0092" w:rsidRPr="00134871">
        <w:rPr>
          <w:rStyle w:val="IntenseReference"/>
          <w:rFonts w:cs="Arial"/>
          <w:b w:val="0"/>
          <w:bCs w:val="0"/>
          <w:i w:val="0"/>
          <w:smallCaps w:val="0"/>
          <w:color w:val="auto"/>
          <w:spacing w:val="0"/>
          <w:sz w:val="18"/>
          <w:szCs w:val="20"/>
        </w:rPr>
        <w:t>)</w:t>
      </w:r>
      <w:r w:rsidR="009D0092" w:rsidRPr="00F4025D">
        <w:rPr>
          <w:rStyle w:val="IntenseReference"/>
          <w:rFonts w:cs="Arial"/>
          <w:b w:val="0"/>
          <w:bCs w:val="0"/>
          <w:i w:val="0"/>
          <w:smallCaps w:val="0"/>
          <w:color w:val="auto"/>
          <w:spacing w:val="0"/>
          <w:sz w:val="18"/>
          <w:szCs w:val="20"/>
        </w:rPr>
        <w:t xml:space="preserve"> of all carbapenemase-producing</w:t>
      </w:r>
      <w:r w:rsidRPr="00F4025D">
        <w:rPr>
          <w:rStyle w:val="IntenseReference"/>
          <w:rFonts w:cs="Arial"/>
          <w:b w:val="0"/>
          <w:bCs w:val="0"/>
          <w:i w:val="0"/>
          <w:smallCaps w:val="0"/>
          <w:color w:val="auto"/>
          <w:spacing w:val="0"/>
          <w:sz w:val="18"/>
          <w:szCs w:val="20"/>
        </w:rPr>
        <w:t xml:space="preserve"> </w:t>
      </w:r>
      <w:r w:rsidRPr="00F4025D">
        <w:rPr>
          <w:rStyle w:val="IntenseReference"/>
          <w:rFonts w:cs="Arial"/>
          <w:b w:val="0"/>
          <w:bCs w:val="0"/>
          <w:iCs/>
          <w:smallCaps w:val="0"/>
          <w:color w:val="auto"/>
          <w:spacing w:val="0"/>
          <w:sz w:val="18"/>
          <w:szCs w:val="20"/>
        </w:rPr>
        <w:t>E</w:t>
      </w:r>
      <w:r w:rsidR="00830010" w:rsidRPr="00F4025D">
        <w:rPr>
          <w:rStyle w:val="IntenseReference"/>
          <w:rFonts w:cs="Arial"/>
          <w:b w:val="0"/>
          <w:bCs w:val="0"/>
          <w:smallCaps w:val="0"/>
          <w:color w:val="auto"/>
          <w:spacing w:val="0"/>
          <w:sz w:val="18"/>
          <w:szCs w:val="20"/>
        </w:rPr>
        <w:t>nterobacterales</w:t>
      </w:r>
      <w:r w:rsidR="009D0092" w:rsidRPr="00F4025D">
        <w:rPr>
          <w:rStyle w:val="IntenseReference"/>
          <w:rFonts w:cs="Arial"/>
          <w:b w:val="0"/>
          <w:bCs w:val="0"/>
          <w:i w:val="0"/>
          <w:smallCaps w:val="0"/>
          <w:color w:val="auto"/>
          <w:spacing w:val="0"/>
          <w:sz w:val="18"/>
          <w:szCs w:val="20"/>
        </w:rPr>
        <w:t xml:space="preserve"> reported for this period</w:t>
      </w:r>
      <w:r w:rsidR="00F60C6E" w:rsidRPr="00F4025D">
        <w:rPr>
          <w:rStyle w:val="IntenseReference"/>
          <w:rFonts w:cs="Arial"/>
          <w:b w:val="0"/>
          <w:bCs w:val="0"/>
          <w:i w:val="0"/>
          <w:smallCaps w:val="0"/>
          <w:color w:val="auto"/>
          <w:spacing w:val="0"/>
          <w:sz w:val="18"/>
          <w:szCs w:val="20"/>
        </w:rPr>
        <w:t xml:space="preserve">. </w:t>
      </w:r>
      <w:r w:rsidR="007D0F93" w:rsidRPr="00F4025D">
        <w:rPr>
          <w:rStyle w:val="IntenseReference"/>
          <w:rFonts w:cs="Arial"/>
          <w:b w:val="0"/>
          <w:bCs w:val="0"/>
          <w:i w:val="0"/>
          <w:smallCaps w:val="0"/>
          <w:color w:val="auto"/>
          <w:spacing w:val="0"/>
          <w:sz w:val="18"/>
          <w:szCs w:val="20"/>
        </w:rPr>
        <w:t>Other types were</w:t>
      </w:r>
      <w:r w:rsidR="00F60C6E" w:rsidRPr="00F4025D">
        <w:rPr>
          <w:rStyle w:val="IntenseReference"/>
          <w:rFonts w:cs="Arial"/>
          <w:b w:val="0"/>
          <w:bCs w:val="0"/>
          <w:i w:val="0"/>
          <w:smallCaps w:val="0"/>
          <w:color w:val="auto"/>
          <w:spacing w:val="0"/>
          <w:sz w:val="18"/>
          <w:szCs w:val="20"/>
        </w:rPr>
        <w:t xml:space="preserve"> </w:t>
      </w:r>
      <w:r w:rsidR="00F404FE" w:rsidRPr="00F4025D">
        <w:rPr>
          <w:sz w:val="18"/>
          <w:szCs w:val="18"/>
        </w:rPr>
        <w:t>IMP+NDM (</w:t>
      </w:r>
      <w:r w:rsidR="00F404FE" w:rsidRPr="00F4025D">
        <w:rPr>
          <w:i/>
          <w:iCs/>
          <w:sz w:val="18"/>
          <w:szCs w:val="18"/>
        </w:rPr>
        <w:t>n</w:t>
      </w:r>
      <w:r w:rsidR="00F404FE" w:rsidRPr="00F4025D">
        <w:rPr>
          <w:sz w:val="18"/>
          <w:szCs w:val="18"/>
        </w:rPr>
        <w:t> = </w:t>
      </w:r>
      <w:r w:rsidR="00F4025D">
        <w:rPr>
          <w:sz w:val="18"/>
          <w:szCs w:val="18"/>
        </w:rPr>
        <w:t>2</w:t>
      </w:r>
      <w:r w:rsidR="00F404FE" w:rsidRPr="00F4025D">
        <w:rPr>
          <w:sz w:val="18"/>
          <w:szCs w:val="18"/>
        </w:rPr>
        <w:t xml:space="preserve">; </w:t>
      </w:r>
      <w:r w:rsidR="00F4025D" w:rsidRPr="00134871">
        <w:rPr>
          <w:sz w:val="18"/>
          <w:szCs w:val="18"/>
        </w:rPr>
        <w:t>NSW</w:t>
      </w:r>
      <w:r w:rsidR="00F404FE" w:rsidRPr="00134871">
        <w:rPr>
          <w:sz w:val="18"/>
          <w:szCs w:val="18"/>
        </w:rPr>
        <w:t xml:space="preserve">); </w:t>
      </w:r>
      <w:r w:rsidR="00F4025D" w:rsidRPr="00134871">
        <w:rPr>
          <w:sz w:val="18"/>
          <w:szCs w:val="18"/>
        </w:rPr>
        <w:t>KPC</w:t>
      </w:r>
      <w:r w:rsidR="00F404FE" w:rsidRPr="00134871">
        <w:rPr>
          <w:sz w:val="18"/>
          <w:szCs w:val="18"/>
        </w:rPr>
        <w:t xml:space="preserve"> (</w:t>
      </w:r>
      <w:r w:rsidR="00F404FE" w:rsidRPr="00134871">
        <w:rPr>
          <w:i/>
          <w:iCs/>
          <w:sz w:val="18"/>
          <w:szCs w:val="18"/>
        </w:rPr>
        <w:t>n</w:t>
      </w:r>
      <w:r w:rsidR="00F404FE" w:rsidRPr="00134871">
        <w:rPr>
          <w:sz w:val="18"/>
          <w:szCs w:val="18"/>
        </w:rPr>
        <w:t> = </w:t>
      </w:r>
      <w:r w:rsidR="00F4025D" w:rsidRPr="00134871">
        <w:rPr>
          <w:sz w:val="18"/>
          <w:szCs w:val="18"/>
        </w:rPr>
        <w:t>2</w:t>
      </w:r>
      <w:r w:rsidR="00F404FE" w:rsidRPr="00134871">
        <w:rPr>
          <w:sz w:val="18"/>
          <w:szCs w:val="18"/>
        </w:rPr>
        <w:t>, NSW</w:t>
      </w:r>
      <w:r w:rsidR="00F4025D" w:rsidRPr="00134871">
        <w:rPr>
          <w:sz w:val="18"/>
          <w:szCs w:val="18"/>
        </w:rPr>
        <w:t>, WA</w:t>
      </w:r>
      <w:r w:rsidR="00F404FE" w:rsidRPr="00134871">
        <w:rPr>
          <w:sz w:val="18"/>
          <w:szCs w:val="18"/>
        </w:rPr>
        <w:t>)</w:t>
      </w:r>
      <w:r w:rsidR="00134871">
        <w:rPr>
          <w:sz w:val="18"/>
          <w:szCs w:val="18"/>
        </w:rPr>
        <w:t>.</w:t>
      </w:r>
    </w:p>
    <w:p w14:paraId="266D1CF7" w14:textId="78963F64" w:rsidR="00CA5928" w:rsidRDefault="00CA5928">
      <w:pPr>
        <w:spacing w:after="80"/>
        <w:rPr>
          <w:rStyle w:val="IntenseReference"/>
          <w:rFonts w:cs="Arial"/>
          <w:b w:val="0"/>
          <w:bCs w:val="0"/>
          <w:i w:val="0"/>
          <w:smallCaps w:val="0"/>
          <w:color w:val="auto"/>
        </w:rPr>
      </w:pPr>
      <w:r>
        <w:rPr>
          <w:rStyle w:val="IntenseReference"/>
          <w:rFonts w:cs="Arial"/>
          <w:b w:val="0"/>
          <w:bCs w:val="0"/>
          <w:i w:val="0"/>
          <w:smallCaps w:val="0"/>
          <w:color w:val="auto"/>
        </w:rPr>
        <w:br w:type="page"/>
      </w:r>
    </w:p>
    <w:p w14:paraId="42FCF377" w14:textId="5D0C4851" w:rsidR="00C06233" w:rsidRDefault="00C06233" w:rsidP="00C06233">
      <w:pPr>
        <w:pStyle w:val="Heading3"/>
      </w:pPr>
      <w:bookmarkStart w:id="27" w:name="_Toc167460355"/>
      <w:r w:rsidRPr="003012B3">
        <w:rPr>
          <w:i/>
        </w:rPr>
        <w:lastRenderedPageBreak/>
        <w:t>Enterococcus</w:t>
      </w:r>
      <w:r w:rsidRPr="003012B3">
        <w:t xml:space="preserve"> species</w:t>
      </w:r>
      <w:bookmarkEnd w:id="27"/>
    </w:p>
    <w:p w14:paraId="3B3F29E9" w14:textId="50FAFA8B" w:rsidR="00BF7A7C" w:rsidRPr="00BF7A7C" w:rsidRDefault="00BF7A7C" w:rsidP="00D163F2">
      <w:pPr>
        <w:pStyle w:val="Heading4"/>
        <w:spacing w:after="240"/>
      </w:pPr>
      <w:r>
        <w:t>National data</w:t>
      </w:r>
    </w:p>
    <w:p w14:paraId="2ACCD973" w14:textId="6F545852" w:rsidR="00C80A60" w:rsidRPr="00C80A60" w:rsidRDefault="00852C35" w:rsidP="0078428D">
      <w:pPr>
        <w:pStyle w:val="FigureTitle"/>
        <w:spacing w:after="0"/>
        <w:rPr>
          <w:b w:val="0"/>
          <w:bCs/>
        </w:rPr>
      </w:pPr>
      <w:r w:rsidRPr="00157AC7">
        <w:t>Figure</w:t>
      </w:r>
      <w:r w:rsidR="00C12F7B" w:rsidRPr="00157AC7">
        <w:t> </w:t>
      </w:r>
      <w:r w:rsidR="009D0092" w:rsidRPr="00157AC7">
        <w:t>1</w:t>
      </w:r>
      <w:r w:rsidR="00CE29FB" w:rsidRPr="00157AC7">
        <w:t>2</w:t>
      </w:r>
      <w:r w:rsidR="00CA5928" w:rsidRPr="00157AC7">
        <w:t>:</w:t>
      </w:r>
      <w:r w:rsidR="00E8495D" w:rsidRPr="00E8495D">
        <w:rPr>
          <w:b w:val="0"/>
          <w:bCs/>
        </w:rPr>
        <w:t xml:space="preserve"> </w:t>
      </w:r>
      <w:r w:rsidRPr="00E8495D">
        <w:rPr>
          <w:b w:val="0"/>
          <w:bCs/>
        </w:rPr>
        <w:t>Linezolid</w:t>
      </w:r>
      <w:r w:rsidR="00C12F7B">
        <w:rPr>
          <w:b w:val="0"/>
          <w:bCs/>
        </w:rPr>
        <w:t>-</w:t>
      </w:r>
      <w:r w:rsidRPr="00E8495D">
        <w:rPr>
          <w:b w:val="0"/>
          <w:bCs/>
        </w:rPr>
        <w:t xml:space="preserve">nonsusceptible </w:t>
      </w:r>
      <w:r w:rsidRPr="00E8495D">
        <w:rPr>
          <w:b w:val="0"/>
          <w:bCs/>
          <w:i/>
        </w:rPr>
        <w:t>Enterococcus</w:t>
      </w:r>
      <w:r w:rsidRPr="00E8495D">
        <w:rPr>
          <w:b w:val="0"/>
          <w:bCs/>
        </w:rPr>
        <w:t xml:space="preserve"> species</w:t>
      </w:r>
      <w:r w:rsidR="00E10174" w:rsidRPr="00E8495D">
        <w:rPr>
          <w:b w:val="0"/>
          <w:bCs/>
        </w:rPr>
        <w:t xml:space="preserve">, </w:t>
      </w:r>
      <w:r w:rsidR="00C12F7B">
        <w:rPr>
          <w:b w:val="0"/>
          <w:bCs/>
        </w:rPr>
        <w:t>24</w:t>
      </w:r>
      <w:r w:rsidR="00B53EAE" w:rsidRPr="00E8495D">
        <w:rPr>
          <w:b w:val="0"/>
          <w:bCs/>
        </w:rPr>
        <w:t>-month trend, national</w:t>
      </w:r>
      <w:r w:rsidR="00B53EAE" w:rsidRPr="0072744E">
        <w:rPr>
          <w:b w:val="0"/>
          <w:bCs/>
        </w:rPr>
        <w:t xml:space="preserve">, </w:t>
      </w:r>
      <w:r w:rsidR="0093057A">
        <w:rPr>
          <w:b w:val="0"/>
          <w:bCs/>
        </w:rPr>
        <w:t>1 March 2022–29 February 2024</w:t>
      </w:r>
    </w:p>
    <w:p w14:paraId="42FE0FC9" w14:textId="5ACD4CE0" w:rsidR="00F67E05" w:rsidRDefault="00C80A60" w:rsidP="00C06233">
      <w:r>
        <w:rPr>
          <w:noProof/>
        </w:rPr>
        <w:drawing>
          <wp:inline distT="0" distB="0" distL="0" distR="0" wp14:anchorId="6877F6E5" wp14:editId="76E24CD2">
            <wp:extent cx="6120765" cy="2877820"/>
            <wp:effectExtent l="0" t="0" r="0" b="0"/>
            <wp:docPr id="1676588039" name="Picture 1676588039" descr="Figure 12: Linezolid-nonsusceptible Enterococcus specie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39" name="Picture 1676588039" descr="Figure 12: Linezolid-nonsusceptible Enterococcus species, 24-month trend, national, 1 March 2022–29 February 2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72E95C01" w14:textId="77777777" w:rsidR="00D842D4" w:rsidRPr="0072102E" w:rsidRDefault="00D842D4" w:rsidP="00D842D4">
      <w:pPr>
        <w:pStyle w:val="Heading4"/>
        <w:spacing w:after="240"/>
      </w:pPr>
      <w:r w:rsidRPr="006B492C">
        <w:t>State and territory data</w:t>
      </w:r>
    </w:p>
    <w:p w14:paraId="3FC75099" w14:textId="27842D50" w:rsidR="00C80A60" w:rsidRDefault="00C513F0" w:rsidP="0078428D">
      <w:pPr>
        <w:pStyle w:val="FigureTitle"/>
        <w:spacing w:after="0"/>
        <w:rPr>
          <w:b w:val="0"/>
          <w:bCs/>
        </w:rPr>
      </w:pPr>
      <w:r w:rsidRPr="00157AC7">
        <w:t>Figure</w:t>
      </w:r>
      <w:r w:rsidR="00C12F7B" w:rsidRPr="00157AC7">
        <w:t> </w:t>
      </w:r>
      <w:r w:rsidRPr="00157AC7">
        <w:t>1</w:t>
      </w:r>
      <w:r w:rsidR="00CE29FB" w:rsidRPr="00157AC7">
        <w:t>3</w:t>
      </w:r>
      <w:r w:rsidRPr="00157AC7">
        <w:t>:</w:t>
      </w:r>
      <w:r w:rsidRPr="0023213C">
        <w:t xml:space="preserve"> </w:t>
      </w:r>
      <w:r w:rsidRPr="00F562EF">
        <w:rPr>
          <w:b w:val="0"/>
          <w:bCs/>
        </w:rPr>
        <w:t>Linezolid</w:t>
      </w:r>
      <w:r w:rsidR="00C12F7B">
        <w:rPr>
          <w:b w:val="0"/>
          <w:bCs/>
        </w:rPr>
        <w:t>-</w:t>
      </w:r>
      <w:r w:rsidRPr="00F562EF">
        <w:rPr>
          <w:b w:val="0"/>
          <w:bCs/>
        </w:rPr>
        <w:t xml:space="preserve">nonsusceptible </w:t>
      </w:r>
      <w:r w:rsidRPr="00F562EF">
        <w:rPr>
          <w:b w:val="0"/>
          <w:bCs/>
          <w:i/>
        </w:rPr>
        <w:t>Enterococcus</w:t>
      </w:r>
      <w:r w:rsidRPr="00F562EF">
        <w:rPr>
          <w:b w:val="0"/>
          <w:bCs/>
        </w:rPr>
        <w:t xml:space="preserve"> species, number reported by state and territory, </w:t>
      </w:r>
      <w:r w:rsidR="0074272A">
        <w:rPr>
          <w:b w:val="0"/>
          <w:bCs/>
        </w:rPr>
        <w:t>1 January 2024–29 February 2024</w:t>
      </w:r>
    </w:p>
    <w:p w14:paraId="358D03CF" w14:textId="43FD7FEE" w:rsidR="00C80A60" w:rsidRDefault="00C80A60" w:rsidP="00C513F0">
      <w:pPr>
        <w:pStyle w:val="FigureTitle"/>
      </w:pPr>
      <w:r>
        <w:rPr>
          <w:noProof/>
        </w:rPr>
        <w:drawing>
          <wp:inline distT="0" distB="0" distL="0" distR="0" wp14:anchorId="5D5AB998" wp14:editId="6916AD42">
            <wp:extent cx="6120765" cy="2877820"/>
            <wp:effectExtent l="0" t="0" r="0" b="0"/>
            <wp:docPr id="1676588040" name="Picture 1676588040" descr="Figure 13: Linezolid-nonsusceptible Enterococcus species, number reported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0" name="Picture 1676588040" descr="Figure 13: Linezolid-nonsusceptible Enterococcus species, number reported by state and territory, 1 January 2024–29 February 2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7134B7D2" w14:textId="77777777" w:rsidR="001C1C56" w:rsidRDefault="001C1C56">
      <w:pPr>
        <w:spacing w:after="80"/>
        <w:rPr>
          <w:iCs/>
        </w:rPr>
      </w:pPr>
    </w:p>
    <w:p w14:paraId="4E506CC0" w14:textId="77777777" w:rsidR="0078428D" w:rsidRDefault="0078428D">
      <w:pPr>
        <w:spacing w:after="80"/>
        <w:rPr>
          <w:iCs/>
        </w:rPr>
      </w:pPr>
    </w:p>
    <w:p w14:paraId="17C88103" w14:textId="77777777" w:rsidR="0078428D" w:rsidRDefault="0078428D">
      <w:pPr>
        <w:spacing w:after="80"/>
        <w:rPr>
          <w:iCs/>
        </w:rPr>
      </w:pPr>
    </w:p>
    <w:p w14:paraId="27B06EC8" w14:textId="5F6D354D" w:rsidR="00C06233" w:rsidRDefault="00C06233" w:rsidP="00C06233">
      <w:pPr>
        <w:pStyle w:val="Heading3"/>
        <w:rPr>
          <w:i/>
        </w:rPr>
      </w:pPr>
      <w:bookmarkStart w:id="28" w:name="_Toc167460356"/>
      <w:r w:rsidRPr="003012B3">
        <w:rPr>
          <w:i/>
        </w:rPr>
        <w:lastRenderedPageBreak/>
        <w:t>Mycobacterium</w:t>
      </w:r>
      <w:r w:rsidR="00C12F7B">
        <w:rPr>
          <w:i/>
        </w:rPr>
        <w:t> </w:t>
      </w:r>
      <w:r w:rsidRPr="003012B3">
        <w:rPr>
          <w:i/>
        </w:rPr>
        <w:t>tuberculosis</w:t>
      </w:r>
      <w:bookmarkEnd w:id="28"/>
    </w:p>
    <w:p w14:paraId="6E3E6F1B" w14:textId="63C7991D" w:rsidR="00BF7A7C" w:rsidRPr="00D163F2" w:rsidRDefault="00BF7A7C" w:rsidP="00D163F2">
      <w:pPr>
        <w:pStyle w:val="Heading4"/>
        <w:spacing w:after="240"/>
      </w:pPr>
      <w:r>
        <w:t>National data</w:t>
      </w:r>
    </w:p>
    <w:p w14:paraId="731A9E70" w14:textId="0AED60F4" w:rsidR="0088458D" w:rsidRDefault="00C06233" w:rsidP="007950CE">
      <w:pPr>
        <w:pStyle w:val="FigureTitle"/>
        <w:rPr>
          <w:b w:val="0"/>
          <w:bCs/>
        </w:rPr>
      </w:pPr>
      <w:r w:rsidRPr="0088458D">
        <w:t>Figure</w:t>
      </w:r>
      <w:r w:rsidR="00C12F7B" w:rsidRPr="0088458D">
        <w:t> </w:t>
      </w:r>
      <w:r w:rsidR="009D0092" w:rsidRPr="0088458D">
        <w:t>1</w:t>
      </w:r>
      <w:r w:rsidR="00CE29FB" w:rsidRPr="0088458D">
        <w:t>4</w:t>
      </w:r>
      <w:r w:rsidR="00CA5928" w:rsidRPr="0088458D">
        <w:t>:</w:t>
      </w:r>
      <w:r w:rsidR="0072007E" w:rsidRPr="0072007E">
        <w:rPr>
          <w:b w:val="0"/>
          <w:bCs/>
        </w:rPr>
        <w:t xml:space="preserve"> </w:t>
      </w:r>
      <w:r w:rsidRPr="0072007E">
        <w:rPr>
          <w:b w:val="0"/>
          <w:bCs/>
        </w:rPr>
        <w:t>Multidrug</w:t>
      </w:r>
      <w:r w:rsidR="00E92B4C" w:rsidRPr="0072007E">
        <w:rPr>
          <w:b w:val="0"/>
          <w:bCs/>
        </w:rPr>
        <w:t>-</w:t>
      </w:r>
      <w:r w:rsidRPr="0072007E">
        <w:rPr>
          <w:b w:val="0"/>
          <w:bCs/>
        </w:rPr>
        <w:t xml:space="preserve">resistant </w:t>
      </w:r>
      <w:r w:rsidRPr="0072007E">
        <w:rPr>
          <w:b w:val="0"/>
          <w:bCs/>
          <w:i/>
        </w:rPr>
        <w:t>Mycobacterium</w:t>
      </w:r>
      <w:r w:rsidR="00C12F7B">
        <w:rPr>
          <w:b w:val="0"/>
          <w:bCs/>
          <w:i/>
        </w:rPr>
        <w:t> </w:t>
      </w:r>
      <w:r w:rsidRPr="0072007E">
        <w:rPr>
          <w:b w:val="0"/>
          <w:bCs/>
          <w:i/>
        </w:rPr>
        <w:t>tuberculosis</w:t>
      </w:r>
      <w:r w:rsidR="00E10174" w:rsidRPr="0072007E">
        <w:rPr>
          <w:b w:val="0"/>
          <w:bCs/>
          <w:i/>
        </w:rPr>
        <w:t xml:space="preserve">, </w:t>
      </w:r>
      <w:r w:rsidR="00C12F7B">
        <w:rPr>
          <w:b w:val="0"/>
          <w:bCs/>
        </w:rPr>
        <w:t>24</w:t>
      </w:r>
      <w:r w:rsidR="00B53EAE" w:rsidRPr="0072007E">
        <w:rPr>
          <w:b w:val="0"/>
          <w:bCs/>
        </w:rPr>
        <w:t>-month trend</w:t>
      </w:r>
      <w:r w:rsidR="00E24ECA" w:rsidRPr="0072007E">
        <w:rPr>
          <w:b w:val="0"/>
          <w:bCs/>
        </w:rPr>
        <w:t xml:space="preserve">, </w:t>
      </w:r>
      <w:r w:rsidR="00F63239" w:rsidRPr="0072007E">
        <w:rPr>
          <w:b w:val="0"/>
          <w:bCs/>
        </w:rPr>
        <w:t xml:space="preserve">national, </w:t>
      </w:r>
      <w:r w:rsidR="0093057A">
        <w:rPr>
          <w:b w:val="0"/>
          <w:bCs/>
        </w:rPr>
        <w:t>1 March 2022–29 February 2024</w:t>
      </w:r>
    </w:p>
    <w:p w14:paraId="5DD6A5EC" w14:textId="753EF296" w:rsidR="00C80A60" w:rsidRDefault="00C80A60" w:rsidP="007950CE">
      <w:pPr>
        <w:pStyle w:val="FigureTitle"/>
        <w:rPr>
          <w:b w:val="0"/>
          <w:bCs/>
        </w:rPr>
      </w:pPr>
      <w:r>
        <w:rPr>
          <w:b w:val="0"/>
          <w:bCs/>
          <w:noProof/>
        </w:rPr>
        <w:drawing>
          <wp:inline distT="0" distB="0" distL="0" distR="0" wp14:anchorId="67B89813" wp14:editId="24A23836">
            <wp:extent cx="6120765" cy="2517775"/>
            <wp:effectExtent l="0" t="0" r="0" b="0"/>
            <wp:docPr id="1676588041" name="Picture 1676588041" descr="Figure 14: Multidrug-resistant Mycobacterium tuberculosi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1" name="Picture 1676588041" descr="Figure 14: Multidrug-resistant Mycobacterium tuberculosis, 24-month trend, national, 1 March 2022–29 February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517775"/>
                    </a:xfrm>
                    <a:prstGeom prst="rect">
                      <a:avLst/>
                    </a:prstGeom>
                    <a:noFill/>
                  </pic:spPr>
                </pic:pic>
              </a:graphicData>
            </a:graphic>
          </wp:inline>
        </w:drawing>
      </w:r>
    </w:p>
    <w:p w14:paraId="3696C38D" w14:textId="56DE2E6D" w:rsidR="00C06233" w:rsidRDefault="00C06233" w:rsidP="007950CE">
      <w:pPr>
        <w:pStyle w:val="FigureTitle"/>
      </w:pPr>
    </w:p>
    <w:p w14:paraId="5E019107" w14:textId="165E3F2D" w:rsidR="00C06233" w:rsidRDefault="00C06233" w:rsidP="002B32E6">
      <w:pPr>
        <w:pStyle w:val="Heading3"/>
        <w:rPr>
          <w:i/>
        </w:rPr>
      </w:pPr>
      <w:bookmarkStart w:id="29" w:name="_Toc167460357"/>
      <w:r w:rsidRPr="002B32E6">
        <w:rPr>
          <w:i/>
        </w:rPr>
        <w:t>Neisseria</w:t>
      </w:r>
      <w:r w:rsidR="006047C5">
        <w:rPr>
          <w:i/>
        </w:rPr>
        <w:t> </w:t>
      </w:r>
      <w:r w:rsidRPr="002B32E6">
        <w:rPr>
          <w:i/>
        </w:rPr>
        <w:t>gonorrhoeae</w:t>
      </w:r>
      <w:bookmarkEnd w:id="29"/>
    </w:p>
    <w:p w14:paraId="4940A582" w14:textId="57A1B04A" w:rsidR="00825F06" w:rsidRPr="005557F1" w:rsidRDefault="0072102E" w:rsidP="00FB76C1">
      <w:pPr>
        <w:pStyle w:val="Heading4"/>
        <w:spacing w:after="240"/>
      </w:pPr>
      <w:r w:rsidRPr="005557F1">
        <w:t>National data</w:t>
      </w:r>
    </w:p>
    <w:p w14:paraId="501A5533" w14:textId="16858CC0" w:rsidR="00C06233" w:rsidRDefault="00C06233" w:rsidP="00C472C0">
      <w:pPr>
        <w:pStyle w:val="FigureTitle"/>
        <w:spacing w:after="0"/>
        <w:rPr>
          <w:b w:val="0"/>
          <w:bCs/>
        </w:rPr>
      </w:pPr>
      <w:r w:rsidRPr="00654B65">
        <w:t>Figure</w:t>
      </w:r>
      <w:r w:rsidR="006047C5" w:rsidRPr="00654B65">
        <w:t> </w:t>
      </w:r>
      <w:r w:rsidR="0081731D" w:rsidRPr="00654B65">
        <w:t>1</w:t>
      </w:r>
      <w:r w:rsidR="00CE29FB" w:rsidRPr="00654B65">
        <w:t>5</w:t>
      </w:r>
      <w:r w:rsidR="00CA5928" w:rsidRPr="00654B65">
        <w:t>:</w:t>
      </w:r>
      <w:r w:rsidR="00B06558" w:rsidRPr="00B06558">
        <w:rPr>
          <w:b w:val="0"/>
          <w:bCs/>
        </w:rPr>
        <w:t xml:space="preserve"> </w:t>
      </w:r>
      <w:r w:rsidR="00FB76C1">
        <w:rPr>
          <w:b w:val="0"/>
          <w:bCs/>
        </w:rPr>
        <w:t>Ceftriaxone- and/or a</w:t>
      </w:r>
      <w:r w:rsidRPr="00B06558">
        <w:rPr>
          <w:b w:val="0"/>
          <w:bCs/>
        </w:rPr>
        <w:t>zithromycin</w:t>
      </w:r>
      <w:r w:rsidR="006047C5">
        <w:rPr>
          <w:b w:val="0"/>
          <w:bCs/>
        </w:rPr>
        <w:t>-</w:t>
      </w:r>
      <w:r w:rsidR="00CF21C9" w:rsidRPr="00B06558">
        <w:rPr>
          <w:b w:val="0"/>
          <w:bCs/>
        </w:rPr>
        <w:t>nonsusceptible</w:t>
      </w:r>
      <w:r w:rsidRPr="00B06558">
        <w:rPr>
          <w:b w:val="0"/>
          <w:bCs/>
        </w:rPr>
        <w:t xml:space="preserve"> </w:t>
      </w:r>
      <w:r w:rsidR="00852C35" w:rsidRPr="00B06558">
        <w:rPr>
          <w:b w:val="0"/>
          <w:bCs/>
          <w:i/>
        </w:rPr>
        <w:t>Neisseria</w:t>
      </w:r>
      <w:r w:rsidR="006047C5">
        <w:rPr>
          <w:b w:val="0"/>
          <w:bCs/>
          <w:i/>
        </w:rPr>
        <w:t> </w:t>
      </w:r>
      <w:r w:rsidR="00852C35" w:rsidRPr="00B06558">
        <w:rPr>
          <w:b w:val="0"/>
          <w:bCs/>
          <w:i/>
        </w:rPr>
        <w:t>gonorrhoeae</w:t>
      </w:r>
      <w:r w:rsidR="0075420D" w:rsidRPr="00B06558">
        <w:rPr>
          <w:b w:val="0"/>
          <w:bCs/>
        </w:rPr>
        <w:t xml:space="preserve">, </w:t>
      </w:r>
      <w:r w:rsidR="006047C5">
        <w:rPr>
          <w:b w:val="0"/>
          <w:bCs/>
        </w:rPr>
        <w:t>24</w:t>
      </w:r>
      <w:r w:rsidR="0075420D" w:rsidRPr="00B06558">
        <w:rPr>
          <w:b w:val="0"/>
          <w:bCs/>
        </w:rPr>
        <w:t>-month trend,</w:t>
      </w:r>
      <w:r w:rsidR="0018467F" w:rsidRPr="00B06558">
        <w:rPr>
          <w:b w:val="0"/>
          <w:bCs/>
        </w:rPr>
        <w:t xml:space="preserve"> </w:t>
      </w:r>
      <w:r w:rsidR="0075420D" w:rsidRPr="00B06558">
        <w:rPr>
          <w:b w:val="0"/>
          <w:bCs/>
        </w:rPr>
        <w:t>national</w:t>
      </w:r>
      <w:r w:rsidR="0075420D" w:rsidRPr="00A30667">
        <w:rPr>
          <w:b w:val="0"/>
          <w:bCs/>
        </w:rPr>
        <w:t xml:space="preserve">, </w:t>
      </w:r>
      <w:r w:rsidR="0093057A">
        <w:rPr>
          <w:b w:val="0"/>
          <w:bCs/>
        </w:rPr>
        <w:t>1 March 2022–29 February 2024</w:t>
      </w:r>
    </w:p>
    <w:p w14:paraId="1793D87A" w14:textId="25761943" w:rsidR="00C80A60" w:rsidRDefault="00C80A60" w:rsidP="00C472C0">
      <w:pPr>
        <w:pStyle w:val="FigureTitle"/>
        <w:spacing w:after="0"/>
      </w:pPr>
      <w:r>
        <w:rPr>
          <w:noProof/>
        </w:rPr>
        <w:drawing>
          <wp:inline distT="0" distB="0" distL="0" distR="0" wp14:anchorId="63FF8F64" wp14:editId="065D5ADB">
            <wp:extent cx="6120765" cy="3602990"/>
            <wp:effectExtent l="0" t="0" r="0" b="0"/>
            <wp:docPr id="1676588042" name="Picture 1676588042" descr="Figure 15: Ceftriaxone- and/or azithromycin-nonsusceptible Neisseria gonorrhoeae,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2" name="Picture 1676588042" descr="Figure 15: Ceftriaxone- and/or azithromycin-nonsusceptible Neisseria gonorrhoeae, 24-month trend, national, 1 March 2022–29 February 20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p>
    <w:p w14:paraId="1454321F" w14:textId="6833EE7E" w:rsidR="00D842D4" w:rsidRPr="00B56038" w:rsidRDefault="006047C5" w:rsidP="00B56038">
      <w:pPr>
        <w:spacing w:after="0"/>
        <w:rPr>
          <w:sz w:val="18"/>
        </w:rPr>
      </w:pPr>
      <w:r>
        <w:rPr>
          <w:sz w:val="18"/>
        </w:rPr>
        <w:t>Note</w:t>
      </w:r>
      <w:r w:rsidR="003E52BF">
        <w:rPr>
          <w:sz w:val="18"/>
        </w:rPr>
        <w:t>:</w:t>
      </w:r>
      <w:r w:rsidR="00D64C4A">
        <w:rPr>
          <w:sz w:val="18"/>
        </w:rPr>
        <w:t xml:space="preserve"> </w:t>
      </w:r>
      <w:r w:rsidR="003D52D5" w:rsidRPr="00B56038">
        <w:rPr>
          <w:sz w:val="18"/>
        </w:rPr>
        <w:t>Low</w:t>
      </w:r>
      <w:r w:rsidR="006736A9" w:rsidRPr="00B56038">
        <w:rPr>
          <w:sz w:val="18"/>
        </w:rPr>
        <w:t>-</w:t>
      </w:r>
      <w:r w:rsidR="003D52D5" w:rsidRPr="00B56038">
        <w:rPr>
          <w:sz w:val="18"/>
        </w:rPr>
        <w:t>level</w:t>
      </w:r>
      <w:r w:rsidR="006736A9" w:rsidRPr="00B56038">
        <w:rPr>
          <w:sz w:val="18"/>
        </w:rPr>
        <w:t> = azithromycin MIC</w:t>
      </w:r>
      <w:r w:rsidRPr="00B56038">
        <w:rPr>
          <w:sz w:val="18"/>
        </w:rPr>
        <w:t> </w:t>
      </w:r>
      <w:r w:rsidR="006736A9" w:rsidRPr="00B56038">
        <w:rPr>
          <w:sz w:val="18"/>
        </w:rPr>
        <w:t>&lt;</w:t>
      </w:r>
      <w:r w:rsidRPr="00B56038">
        <w:rPr>
          <w:sz w:val="18"/>
        </w:rPr>
        <w:t> </w:t>
      </w:r>
      <w:r w:rsidR="006736A9" w:rsidRPr="00B56038">
        <w:rPr>
          <w:sz w:val="18"/>
        </w:rPr>
        <w:t>256 mg/L</w:t>
      </w:r>
      <w:r w:rsidR="002007DD" w:rsidRPr="00B56038">
        <w:rPr>
          <w:sz w:val="18"/>
        </w:rPr>
        <w:t>; high-level = azithromycin MIC </w:t>
      </w:r>
      <w:r w:rsidR="002007DD" w:rsidRPr="00B56038">
        <w:rPr>
          <w:rFonts w:cstheme="minorHAnsi"/>
          <w:sz w:val="18"/>
        </w:rPr>
        <w:t>≥</w:t>
      </w:r>
      <w:r w:rsidR="002007DD" w:rsidRPr="00B56038">
        <w:rPr>
          <w:sz w:val="18"/>
        </w:rPr>
        <w:t> 256 mg/L</w:t>
      </w:r>
      <w:r w:rsidR="00185B4B" w:rsidRPr="00B56038">
        <w:rPr>
          <w:sz w:val="18"/>
        </w:rPr>
        <w:t>.</w:t>
      </w:r>
    </w:p>
    <w:p w14:paraId="3F6EAB23" w14:textId="42F51E0D" w:rsidR="00404501" w:rsidRDefault="0072102E" w:rsidP="00D163F2">
      <w:pPr>
        <w:pStyle w:val="Heading4"/>
        <w:spacing w:after="240"/>
      </w:pPr>
      <w:r>
        <w:lastRenderedPageBreak/>
        <w:t>State and territory</w:t>
      </w:r>
      <w:r w:rsidR="00BF7A7C">
        <w:t xml:space="preserve"> data</w:t>
      </w:r>
    </w:p>
    <w:p w14:paraId="629492C4" w14:textId="652708F0" w:rsidR="00375B66" w:rsidRDefault="009E0B9F" w:rsidP="000F5A40">
      <w:pPr>
        <w:pStyle w:val="FigureTitle"/>
        <w:rPr>
          <w:b w:val="0"/>
          <w:bCs/>
        </w:rPr>
      </w:pPr>
      <w:r w:rsidRPr="008659EC">
        <w:t>Figure</w:t>
      </w:r>
      <w:r w:rsidR="006047C5" w:rsidRPr="008659EC">
        <w:t> </w:t>
      </w:r>
      <w:r w:rsidRPr="008659EC">
        <w:t>1</w:t>
      </w:r>
      <w:r w:rsidR="00CE29FB" w:rsidRPr="008659EC">
        <w:t>6</w:t>
      </w:r>
      <w:r w:rsidR="00CA5928" w:rsidRPr="008659EC">
        <w:t>:</w:t>
      </w:r>
      <w:r w:rsidR="00D6281D" w:rsidRPr="00D6281D">
        <w:rPr>
          <w:b w:val="0"/>
          <w:bCs/>
        </w:rPr>
        <w:t xml:space="preserve"> </w:t>
      </w:r>
      <w:r w:rsidR="00803591">
        <w:rPr>
          <w:b w:val="0"/>
          <w:bCs/>
        </w:rPr>
        <w:t>Ceftriaxone- and/or a</w:t>
      </w:r>
      <w:r w:rsidR="007D073A" w:rsidRPr="00D6281D">
        <w:rPr>
          <w:b w:val="0"/>
          <w:bCs/>
        </w:rPr>
        <w:t>zithromycin</w:t>
      </w:r>
      <w:r w:rsidR="006047C5">
        <w:rPr>
          <w:b w:val="0"/>
          <w:bCs/>
        </w:rPr>
        <w:t>-</w:t>
      </w:r>
      <w:r w:rsidR="007D073A" w:rsidRPr="00D6281D">
        <w:rPr>
          <w:b w:val="0"/>
          <w:bCs/>
        </w:rPr>
        <w:t xml:space="preserve">nonsusceptible </w:t>
      </w:r>
      <w:r w:rsidRPr="00D6281D">
        <w:rPr>
          <w:b w:val="0"/>
          <w:bCs/>
          <w:i/>
        </w:rPr>
        <w:t>Neisseria</w:t>
      </w:r>
      <w:r w:rsidR="006047C5">
        <w:rPr>
          <w:b w:val="0"/>
          <w:bCs/>
          <w:i/>
        </w:rPr>
        <w:t> </w:t>
      </w:r>
      <w:r w:rsidRPr="00D6281D">
        <w:rPr>
          <w:b w:val="0"/>
          <w:bCs/>
          <w:i/>
        </w:rPr>
        <w:t xml:space="preserve">gonorrhoeae, </w:t>
      </w:r>
      <w:r w:rsidRPr="00D6281D">
        <w:rPr>
          <w:b w:val="0"/>
          <w:bCs/>
        </w:rPr>
        <w:t xml:space="preserve">number reported by </w:t>
      </w:r>
      <w:r w:rsidR="009911F2" w:rsidRPr="00D6281D">
        <w:rPr>
          <w:b w:val="0"/>
          <w:bCs/>
        </w:rPr>
        <w:t xml:space="preserve">month, </w:t>
      </w:r>
      <w:r w:rsidRPr="00D6281D">
        <w:rPr>
          <w:b w:val="0"/>
          <w:bCs/>
        </w:rPr>
        <w:t>state and territory</w:t>
      </w:r>
      <w:r w:rsidR="00CA5928" w:rsidRPr="00D6281D">
        <w:rPr>
          <w:b w:val="0"/>
          <w:bCs/>
        </w:rPr>
        <w:t>,</w:t>
      </w:r>
      <w:r w:rsidR="00F66E18" w:rsidRPr="00D6281D">
        <w:rPr>
          <w:b w:val="0"/>
          <w:bCs/>
        </w:rPr>
        <w:t xml:space="preserve"> </w:t>
      </w:r>
      <w:r w:rsidR="0074272A">
        <w:rPr>
          <w:b w:val="0"/>
          <w:bCs/>
        </w:rPr>
        <w:t>1 January 2024–29 February 2024</w:t>
      </w:r>
    </w:p>
    <w:p w14:paraId="5139E5D6" w14:textId="150A11AD" w:rsidR="00BE3161" w:rsidRPr="00666D78" w:rsidRDefault="00BE3161" w:rsidP="00C472C0">
      <w:pPr>
        <w:pStyle w:val="FigureTitle"/>
        <w:spacing w:after="0"/>
        <w:rPr>
          <w:b w:val="0"/>
          <w:bCs/>
        </w:rPr>
      </w:pPr>
      <w:r>
        <w:rPr>
          <w:b w:val="0"/>
          <w:bCs/>
          <w:noProof/>
        </w:rPr>
        <w:drawing>
          <wp:inline distT="0" distB="0" distL="0" distR="0" wp14:anchorId="36BE2F57" wp14:editId="254C2498">
            <wp:extent cx="6120765" cy="2877820"/>
            <wp:effectExtent l="0" t="0" r="0" b="0"/>
            <wp:docPr id="1676588043" name="Picture 1676588043" descr="Figure 16: Ceftriaxone- and/or azithromycin-nonsusceptible Neisseria gonorrhoeae, number reported by month,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3" name="Picture 1676588043" descr="Figure 16: Ceftriaxone- and/or azithromycin-nonsusceptible Neisseria gonorrhoeae, number reported by month, state and territory, 1 January 2024–29 February 2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35824A1D" w14:textId="0E58DF9D" w:rsidR="00CE5CA1" w:rsidRDefault="004921F4" w:rsidP="004921F4">
      <w:pPr>
        <w:spacing w:after="360"/>
        <w:rPr>
          <w:sz w:val="18"/>
        </w:rPr>
      </w:pPr>
      <w:r>
        <w:rPr>
          <w:sz w:val="18"/>
        </w:rPr>
        <w:t xml:space="preserve">Note: </w:t>
      </w:r>
      <w:r w:rsidRPr="00693B82">
        <w:rPr>
          <w:sz w:val="18"/>
        </w:rPr>
        <w:t>Low</w:t>
      </w:r>
      <w:r>
        <w:rPr>
          <w:sz w:val="18"/>
        </w:rPr>
        <w:t>-</w:t>
      </w:r>
      <w:r w:rsidRPr="00693B82">
        <w:rPr>
          <w:sz w:val="18"/>
        </w:rPr>
        <w:t>level</w:t>
      </w:r>
      <w:r>
        <w:rPr>
          <w:sz w:val="18"/>
        </w:rPr>
        <w:t> = azithromycin MIC &lt; 256 mg/L; high-level = azithromycin MIC </w:t>
      </w:r>
      <w:r>
        <w:rPr>
          <w:rFonts w:cstheme="minorHAnsi"/>
          <w:sz w:val="18"/>
        </w:rPr>
        <w:t>≥</w:t>
      </w:r>
      <w:r>
        <w:rPr>
          <w:sz w:val="18"/>
        </w:rPr>
        <w:t> 256 mg/L</w:t>
      </w:r>
      <w:r w:rsidR="00185B4B">
        <w:rPr>
          <w:sz w:val="18"/>
        </w:rPr>
        <w:t>.</w:t>
      </w:r>
    </w:p>
    <w:p w14:paraId="626219D8" w14:textId="0917CADB" w:rsidR="009D0092" w:rsidRDefault="009D0092" w:rsidP="009D0092">
      <w:pPr>
        <w:pStyle w:val="Heading3"/>
        <w:rPr>
          <w:i/>
          <w:iCs w:val="0"/>
        </w:rPr>
      </w:pPr>
      <w:bookmarkStart w:id="30" w:name="_Toc23230187"/>
      <w:bookmarkStart w:id="31" w:name="_Toc167460358"/>
      <w:r w:rsidRPr="00D57DFB">
        <w:rPr>
          <w:i/>
          <w:iCs w:val="0"/>
        </w:rPr>
        <w:t>Pseudomonas</w:t>
      </w:r>
      <w:r w:rsidR="006047C5">
        <w:rPr>
          <w:i/>
          <w:iCs w:val="0"/>
        </w:rPr>
        <w:t> </w:t>
      </w:r>
      <w:r w:rsidRPr="00D57DFB">
        <w:rPr>
          <w:i/>
          <w:iCs w:val="0"/>
        </w:rPr>
        <w:t>aeruginosa</w:t>
      </w:r>
      <w:bookmarkEnd w:id="30"/>
      <w:bookmarkEnd w:id="31"/>
    </w:p>
    <w:p w14:paraId="68864F1B" w14:textId="77777777" w:rsidR="006324A3" w:rsidRDefault="006324A3" w:rsidP="00D163F2">
      <w:pPr>
        <w:pStyle w:val="Heading4"/>
        <w:spacing w:after="240"/>
      </w:pPr>
      <w:r w:rsidRPr="002D0C87">
        <w:t>National data</w:t>
      </w:r>
    </w:p>
    <w:p w14:paraId="03959E45" w14:textId="6AD36BAA" w:rsidR="00436B6B" w:rsidRDefault="00436B6B" w:rsidP="0078428D">
      <w:pPr>
        <w:spacing w:after="0"/>
        <w:rPr>
          <w:bCs/>
        </w:rPr>
      </w:pPr>
      <w:r w:rsidRPr="008659EC">
        <w:rPr>
          <w:b/>
        </w:rPr>
        <w:t>Figure</w:t>
      </w:r>
      <w:r w:rsidR="006047C5" w:rsidRPr="008659EC">
        <w:rPr>
          <w:b/>
        </w:rPr>
        <w:t> </w:t>
      </w:r>
      <w:r w:rsidRPr="008659EC">
        <w:rPr>
          <w:b/>
        </w:rPr>
        <w:t>1</w:t>
      </w:r>
      <w:r w:rsidR="00CE29FB" w:rsidRPr="008659EC">
        <w:rPr>
          <w:b/>
        </w:rPr>
        <w:t>7</w:t>
      </w:r>
      <w:r w:rsidRPr="008659EC">
        <w:rPr>
          <w:b/>
        </w:rPr>
        <w:t>:</w:t>
      </w:r>
      <w:r w:rsidR="0048255F" w:rsidRPr="0048255F">
        <w:rPr>
          <w:bCs/>
        </w:rPr>
        <w:t xml:space="preserve"> </w:t>
      </w:r>
      <w:r w:rsidRPr="0048255F">
        <w:rPr>
          <w:bCs/>
        </w:rPr>
        <w:t xml:space="preserve">Carbapenemase-producing </w:t>
      </w:r>
      <w:r w:rsidRPr="0048255F">
        <w:rPr>
          <w:bCs/>
          <w:i/>
          <w:iCs/>
        </w:rPr>
        <w:t>Pseudomonas</w:t>
      </w:r>
      <w:r w:rsidR="00DC67DC">
        <w:rPr>
          <w:bCs/>
          <w:i/>
          <w:iCs/>
        </w:rPr>
        <w:t> </w:t>
      </w:r>
      <w:r w:rsidRPr="0048255F">
        <w:rPr>
          <w:bCs/>
          <w:i/>
          <w:iCs/>
        </w:rPr>
        <w:t>aeruginosa</w:t>
      </w:r>
      <w:r w:rsidRPr="0048255F">
        <w:rPr>
          <w:bCs/>
        </w:rPr>
        <w:t xml:space="preserve">, </w:t>
      </w:r>
      <w:r w:rsidR="006047C5">
        <w:rPr>
          <w:bCs/>
        </w:rPr>
        <w:t>24</w:t>
      </w:r>
      <w:r w:rsidR="00A653C2" w:rsidRPr="00E467C8">
        <w:rPr>
          <w:bCs/>
        </w:rPr>
        <w:t>-month trend by specimen type</w:t>
      </w:r>
      <w:r w:rsidR="00CD4C4A" w:rsidRPr="0048255F">
        <w:rPr>
          <w:bCs/>
        </w:rPr>
        <w:t xml:space="preserve">, </w:t>
      </w:r>
      <w:r w:rsidR="00F63239" w:rsidRPr="0048255F">
        <w:rPr>
          <w:bCs/>
        </w:rPr>
        <w:t>national</w:t>
      </w:r>
      <w:r w:rsidR="00F63239" w:rsidRPr="00A30667">
        <w:rPr>
          <w:bCs/>
        </w:rPr>
        <w:t xml:space="preserve">, </w:t>
      </w:r>
      <w:r w:rsidR="0093057A">
        <w:rPr>
          <w:bCs/>
        </w:rPr>
        <w:t>1 March 2022–29 February 2024</w:t>
      </w:r>
    </w:p>
    <w:p w14:paraId="49F37924" w14:textId="7818CF3E" w:rsidR="00BE3161" w:rsidRPr="00436B6B" w:rsidRDefault="00BE3161" w:rsidP="007950CE">
      <w:r>
        <w:rPr>
          <w:noProof/>
        </w:rPr>
        <w:drawing>
          <wp:inline distT="0" distB="0" distL="0" distR="0" wp14:anchorId="46A5D420" wp14:editId="2A481412">
            <wp:extent cx="6120765" cy="2877820"/>
            <wp:effectExtent l="0" t="0" r="0" b="0"/>
            <wp:docPr id="1676588044" name="Picture 1676588044" descr="Figure 17: Carbapenemase-producing Pseudomonas aeruginosa, 24-month trend by specimen type,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4" name="Picture 1676588044" descr="Figure 17: Carbapenemase-producing Pseudomonas aeruginosa, 24-month trend by specimen type, national, 1 March 2022–29 February 2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0876FB03" w14:textId="2DE946E1" w:rsidR="00B84429" w:rsidRDefault="00B84429" w:rsidP="00B84429"/>
    <w:p w14:paraId="0BDA89A1" w14:textId="77777777" w:rsidR="000F5A40" w:rsidRDefault="000F5A40" w:rsidP="00B84429"/>
    <w:p w14:paraId="5788660C" w14:textId="38A7C538" w:rsidR="009D0092" w:rsidRPr="0072102E" w:rsidRDefault="009D0092" w:rsidP="00D163F2">
      <w:pPr>
        <w:pStyle w:val="Heading4"/>
        <w:spacing w:after="240"/>
      </w:pPr>
      <w:r>
        <w:lastRenderedPageBreak/>
        <w:t>State and territory</w:t>
      </w:r>
      <w:r w:rsidR="00BF7A7C">
        <w:t xml:space="preserve"> data</w:t>
      </w:r>
    </w:p>
    <w:p w14:paraId="64304FBE" w14:textId="59DE89E7" w:rsidR="00BE3161" w:rsidRDefault="009D0092" w:rsidP="007950CE">
      <w:pPr>
        <w:pStyle w:val="FigureTitle"/>
        <w:rPr>
          <w:b w:val="0"/>
          <w:bCs/>
        </w:rPr>
      </w:pPr>
      <w:r w:rsidRPr="00AE1FD9">
        <w:t>Figure</w:t>
      </w:r>
      <w:r w:rsidR="006047C5" w:rsidRPr="00AE1FD9">
        <w:t> </w:t>
      </w:r>
      <w:r w:rsidRPr="00AE1FD9">
        <w:t>1</w:t>
      </w:r>
      <w:r w:rsidR="00CE29FB" w:rsidRPr="00AE1FD9">
        <w:t>8</w:t>
      </w:r>
      <w:r w:rsidRPr="00AE1FD9">
        <w:t>:</w:t>
      </w:r>
      <w:r w:rsidR="000326EE" w:rsidRPr="000326EE">
        <w:rPr>
          <w:b w:val="0"/>
          <w:bCs/>
        </w:rPr>
        <w:t xml:space="preserve"> </w:t>
      </w:r>
      <w:r w:rsidRPr="000326EE">
        <w:rPr>
          <w:b w:val="0"/>
          <w:bCs/>
        </w:rPr>
        <w:t xml:space="preserve">Carbapenemase-producing </w:t>
      </w:r>
      <w:r w:rsidRPr="000326EE">
        <w:rPr>
          <w:b w:val="0"/>
          <w:bCs/>
          <w:i/>
          <w:iCs/>
        </w:rPr>
        <w:t>Pseudomonas</w:t>
      </w:r>
      <w:r w:rsidR="006047C5">
        <w:rPr>
          <w:b w:val="0"/>
          <w:bCs/>
          <w:i/>
          <w:iCs/>
        </w:rPr>
        <w:t> </w:t>
      </w:r>
      <w:r w:rsidRPr="000326EE">
        <w:rPr>
          <w:b w:val="0"/>
          <w:bCs/>
          <w:i/>
          <w:iCs/>
        </w:rPr>
        <w:t>aeruginosa</w:t>
      </w:r>
      <w:r w:rsidRPr="000326EE">
        <w:rPr>
          <w:b w:val="0"/>
          <w:bCs/>
        </w:rPr>
        <w:t xml:space="preserve">, number reported by carbapenemase type and specimen type, by state and territory, </w:t>
      </w:r>
      <w:r w:rsidR="0074272A">
        <w:rPr>
          <w:b w:val="0"/>
          <w:bCs/>
        </w:rPr>
        <w:t>1 January 2024–29 February 2024</w:t>
      </w:r>
    </w:p>
    <w:p w14:paraId="2E592121" w14:textId="12A33F20" w:rsidR="00BE3161" w:rsidRPr="00C971AC" w:rsidRDefault="00BE3161" w:rsidP="007950CE">
      <w:pPr>
        <w:pStyle w:val="FigureTitle"/>
        <w:rPr>
          <w:b w:val="0"/>
          <w:bCs/>
        </w:rPr>
      </w:pPr>
      <w:r>
        <w:rPr>
          <w:b w:val="0"/>
          <w:bCs/>
          <w:noProof/>
        </w:rPr>
        <w:drawing>
          <wp:inline distT="0" distB="0" distL="0" distR="0" wp14:anchorId="2D5456B2" wp14:editId="654B9BF4">
            <wp:extent cx="6120765" cy="2914015"/>
            <wp:effectExtent l="0" t="0" r="0" b="635"/>
            <wp:docPr id="1676588045" name="Picture 1676588045" descr="Figure 18: Carbapenemase-producing Pseudomonas aeruginosa, number reported by carbapenemase type and specimen type,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5" name="Picture 1676588045" descr="Figure 18: Carbapenemase-producing Pseudomonas aeruginosa, number reported by carbapenemase type and specimen type, by state and territory, 1 January 2024–29 February 20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914015"/>
                    </a:xfrm>
                    <a:prstGeom prst="rect">
                      <a:avLst/>
                    </a:prstGeom>
                    <a:noFill/>
                  </pic:spPr>
                </pic:pic>
              </a:graphicData>
            </a:graphic>
          </wp:inline>
        </w:drawing>
      </w:r>
    </w:p>
    <w:p w14:paraId="7451350C" w14:textId="77777777" w:rsidR="00D603CD" w:rsidRDefault="00D603CD" w:rsidP="00CE29FB"/>
    <w:p w14:paraId="35E89642" w14:textId="0AC07082" w:rsidR="009D0092" w:rsidRPr="00A556BB" w:rsidRDefault="009D0092" w:rsidP="007950CE">
      <w:pPr>
        <w:pStyle w:val="FigureTitle"/>
        <w:rPr>
          <w:rStyle w:val="IntenseReference"/>
          <w:b/>
          <w:bCs w:val="0"/>
          <w:i w:val="0"/>
          <w:smallCaps w:val="0"/>
          <w:color w:val="auto"/>
          <w:spacing w:val="0"/>
        </w:rPr>
      </w:pPr>
      <w:r w:rsidRPr="007F6555">
        <w:t>Table</w:t>
      </w:r>
      <w:r w:rsidR="006047C5" w:rsidRPr="007F6555">
        <w:t> </w:t>
      </w:r>
      <w:r w:rsidR="00806189" w:rsidRPr="007F6555">
        <w:t>5</w:t>
      </w:r>
      <w:r w:rsidRPr="007F6555">
        <w:t>:</w:t>
      </w:r>
      <w:r w:rsidR="00D71CEE" w:rsidRPr="00D71CEE">
        <w:rPr>
          <w:b w:val="0"/>
          <w:bCs/>
        </w:rPr>
        <w:t xml:space="preserve"> </w:t>
      </w:r>
      <w:r w:rsidRPr="00D71CEE">
        <w:rPr>
          <w:b w:val="0"/>
          <w:bCs/>
        </w:rPr>
        <w:t xml:space="preserve">Carbapenemase-producing </w:t>
      </w:r>
      <w:r w:rsidRPr="00D71CEE">
        <w:rPr>
          <w:b w:val="0"/>
          <w:bCs/>
          <w:i/>
          <w:iCs/>
        </w:rPr>
        <w:t>Pseudomonas</w:t>
      </w:r>
      <w:r w:rsidR="006047C5">
        <w:rPr>
          <w:b w:val="0"/>
          <w:bCs/>
          <w:i/>
          <w:iCs/>
        </w:rPr>
        <w:t> </w:t>
      </w:r>
      <w:r w:rsidRPr="00D71CEE">
        <w:rPr>
          <w:b w:val="0"/>
          <w:bCs/>
          <w:i/>
          <w:iCs/>
        </w:rPr>
        <w:t>aeruginosa</w:t>
      </w:r>
      <w:r w:rsidRPr="00D71CEE">
        <w:rPr>
          <w:b w:val="0"/>
          <w:bCs/>
        </w:rPr>
        <w:t>, number reported by setting, by state and territory</w:t>
      </w:r>
      <w:r w:rsidRPr="004F47CE">
        <w:rPr>
          <w:b w:val="0"/>
          <w:bCs/>
        </w:rPr>
        <w:t xml:space="preserve">, </w:t>
      </w:r>
      <w:r w:rsidR="0074272A">
        <w:rPr>
          <w:b w:val="0"/>
          <w:bCs/>
        </w:rPr>
        <w:t>1 January 2024–29 February 2024</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Caption w:val="Table 5: Carbapenemase-producing Pseudomonas aeruginosa, number reported by setting, by state and territory, 1 January 2024–29 February 2024"/>
      </w:tblPr>
      <w:tblGrid>
        <w:gridCol w:w="1804"/>
        <w:gridCol w:w="869"/>
        <w:gridCol w:w="869"/>
        <w:gridCol w:w="862"/>
        <w:gridCol w:w="862"/>
        <w:gridCol w:w="850"/>
        <w:gridCol w:w="850"/>
        <w:gridCol w:w="850"/>
        <w:gridCol w:w="912"/>
        <w:gridCol w:w="910"/>
      </w:tblGrid>
      <w:tr w:rsidR="009D0092" w:rsidRPr="00FE0E86" w14:paraId="41396823"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36D927A9"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43D35563"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1D7F8C63" w14:textId="77777777" w:rsidR="009D0092" w:rsidRPr="00DD2BB0" w:rsidRDefault="009D0092" w:rsidP="00805E18">
            <w:pPr>
              <w:pStyle w:val="Normal-beforebullets"/>
              <w:rPr>
                <w:rFonts w:cstheme="minorHAnsi"/>
                <w:b w:val="0"/>
                <w:szCs w:val="18"/>
              </w:rPr>
            </w:pPr>
          </w:p>
        </w:tc>
      </w:tr>
      <w:tr w:rsidR="009D0092" w:rsidRPr="00FE0E86" w14:paraId="36B13F1B"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525CED11"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1FF83A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26AC61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653EE03C"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382D434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B79C5D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49A7AFE8"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Tas</w:t>
            </w:r>
          </w:p>
        </w:tc>
        <w:tc>
          <w:tcPr>
            <w:tcW w:w="441" w:type="pct"/>
            <w:tcBorders>
              <w:top w:val="single" w:sz="4" w:space="0" w:color="auto"/>
              <w:bottom w:val="single" w:sz="4" w:space="0" w:color="auto"/>
            </w:tcBorders>
            <w:shd w:val="clear" w:color="auto" w:fill="DAEEF3" w:themeFill="accent5" w:themeFillTint="33"/>
            <w:vAlign w:val="center"/>
          </w:tcPr>
          <w:p w14:paraId="41143936"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FE3B5F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DC8AD68"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7F6555" w:rsidRPr="00FE0E86" w14:paraId="40CBA778" w14:textId="77777777" w:rsidTr="007F6555">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48CEBDDC" w14:textId="77777777" w:rsidR="007F6555" w:rsidRPr="003B0726" w:rsidRDefault="007F6555" w:rsidP="007F6555">
            <w:pPr>
              <w:spacing w:after="0"/>
              <w:contextualSpacing/>
              <w:rPr>
                <w:rFonts w:cstheme="minorHAnsi"/>
                <w:bCs/>
                <w:color w:val="000000"/>
                <w:szCs w:val="18"/>
              </w:rPr>
            </w:pPr>
            <w:r w:rsidRPr="003B0726">
              <w:rPr>
                <w:rFonts w:cstheme="minorHAnsi"/>
                <w:bCs/>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3E566C9A" w14:textId="48182BFB" w:rsidR="007F6555" w:rsidRPr="007F6555" w:rsidRDefault="007F6555" w:rsidP="007F6555">
            <w:pPr>
              <w:spacing w:after="0"/>
              <w:contextualSpacing/>
              <w:jc w:val="center"/>
              <w:rPr>
                <w:rFonts w:cs="Arial"/>
                <w:b/>
                <w:bCs/>
                <w:color w:val="auto"/>
                <w:szCs w:val="18"/>
              </w:rPr>
            </w:pPr>
            <w:r w:rsidRPr="007F6555">
              <w:rPr>
                <w:rFonts w:cs="Arial"/>
                <w:color w:val="auto"/>
                <w:szCs w:val="18"/>
              </w:rPr>
              <w:t>4</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49114F5" w14:textId="028C0CEF" w:rsidR="007F6555" w:rsidRPr="007F6555" w:rsidRDefault="007F6555" w:rsidP="007F6555">
            <w:pPr>
              <w:spacing w:after="0"/>
              <w:contextualSpacing/>
              <w:jc w:val="center"/>
              <w:rPr>
                <w:rFonts w:cs="Arial"/>
                <w:b/>
                <w:bCs/>
                <w:color w:val="auto"/>
                <w:szCs w:val="18"/>
              </w:rPr>
            </w:pPr>
            <w:r w:rsidRPr="007F6555">
              <w:rPr>
                <w:rFonts w:cs="Arial"/>
                <w:color w:val="auto"/>
                <w:szCs w:val="18"/>
              </w:rPr>
              <w:t>3</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1CDDB9A5" w14:textId="05B1F7B7" w:rsidR="007F6555" w:rsidRPr="007F6555" w:rsidRDefault="007F6555" w:rsidP="007F6555">
            <w:pPr>
              <w:spacing w:after="0"/>
              <w:contextualSpacing/>
              <w:jc w:val="center"/>
              <w:rPr>
                <w:rFonts w:cs="Arial"/>
                <w:b/>
                <w:bCs/>
                <w:color w:val="auto"/>
                <w:szCs w:val="18"/>
              </w:rPr>
            </w:pPr>
            <w:r w:rsidRPr="007F6555">
              <w:rPr>
                <w:rFonts w:cs="Arial"/>
                <w:color w:val="auto"/>
                <w:szCs w:val="18"/>
              </w:rPr>
              <w:t>2</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127C317" w14:textId="11DF4167" w:rsidR="007F6555" w:rsidRPr="007F6555" w:rsidRDefault="007F6555" w:rsidP="007F6555">
            <w:pPr>
              <w:spacing w:after="0"/>
              <w:contextualSpacing/>
              <w:jc w:val="center"/>
              <w:rPr>
                <w:rFonts w:cs="Arial"/>
                <w:b/>
                <w:bCs/>
                <w:color w:val="auto"/>
                <w:szCs w:val="18"/>
              </w:rPr>
            </w:pPr>
            <w:r w:rsidRPr="007F6555">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D73FC28" w14:textId="7F079FD7" w:rsidR="007F6555" w:rsidRPr="007F6555" w:rsidRDefault="007F6555" w:rsidP="007F6555">
            <w:pPr>
              <w:spacing w:after="0"/>
              <w:contextualSpacing/>
              <w:jc w:val="center"/>
              <w:rPr>
                <w:rFonts w:cs="Arial"/>
                <w:b/>
                <w:bCs/>
                <w:color w:val="auto"/>
                <w:szCs w:val="18"/>
              </w:rPr>
            </w:pPr>
            <w:r w:rsidRPr="007F6555">
              <w:rPr>
                <w:rFonts w:cs="Arial"/>
                <w:color w:val="auto"/>
                <w:szCs w:val="18"/>
              </w:rPr>
              <w:t>1</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159D6A38" w14:textId="2BCAFEC3" w:rsidR="007F6555" w:rsidRPr="007F6555" w:rsidRDefault="007F6555" w:rsidP="007F6555">
            <w:pPr>
              <w:spacing w:after="0"/>
              <w:contextualSpacing/>
              <w:jc w:val="center"/>
              <w:rPr>
                <w:rFonts w:cs="Arial"/>
                <w:b/>
                <w:bCs/>
                <w:color w:val="auto"/>
                <w:szCs w:val="18"/>
              </w:rPr>
            </w:pPr>
            <w:r w:rsidRPr="007F6555">
              <w:rPr>
                <w:rFonts w:cs="Arial"/>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300A3B6" w14:textId="79030864" w:rsidR="007F6555" w:rsidRPr="007F6555" w:rsidRDefault="007F6555" w:rsidP="007F6555">
            <w:pPr>
              <w:spacing w:after="0"/>
              <w:contextualSpacing/>
              <w:jc w:val="center"/>
              <w:rPr>
                <w:rFonts w:cs="Arial"/>
                <w:b/>
                <w:bCs/>
                <w:color w:val="auto"/>
                <w:szCs w:val="18"/>
              </w:rPr>
            </w:pPr>
            <w:r w:rsidRPr="007F6555">
              <w:rPr>
                <w:rFonts w:cs="Arial"/>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5A954DE3" w14:textId="516504F4" w:rsidR="007F6555" w:rsidRPr="007F6555" w:rsidRDefault="007F6555" w:rsidP="007F6555">
            <w:pPr>
              <w:spacing w:after="0"/>
              <w:contextualSpacing/>
              <w:jc w:val="center"/>
              <w:rPr>
                <w:rFonts w:cs="Arial"/>
                <w:b/>
                <w:bCs/>
                <w:color w:val="auto"/>
                <w:szCs w:val="18"/>
              </w:rPr>
            </w:pPr>
            <w:r w:rsidRPr="007F6555">
              <w:rPr>
                <w:rFonts w:cs="Arial"/>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2CD9F653" w14:textId="48F0936B" w:rsidR="007F6555" w:rsidRPr="007F6555" w:rsidRDefault="007F6555" w:rsidP="007F6555">
            <w:pPr>
              <w:spacing w:after="0"/>
              <w:contextualSpacing/>
              <w:jc w:val="center"/>
              <w:rPr>
                <w:rFonts w:cs="Arial"/>
                <w:b/>
                <w:bCs/>
                <w:color w:val="auto"/>
                <w:szCs w:val="18"/>
              </w:rPr>
            </w:pPr>
            <w:r w:rsidRPr="007F6555">
              <w:rPr>
                <w:rFonts w:cs="Arial"/>
                <w:color w:val="auto"/>
                <w:szCs w:val="18"/>
              </w:rPr>
              <w:t>10</w:t>
            </w:r>
          </w:p>
        </w:tc>
      </w:tr>
      <w:tr w:rsidR="007F6555" w:rsidRPr="00FE0E86" w14:paraId="386F32D6" w14:textId="77777777" w:rsidTr="007F6555">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FE46DD9" w14:textId="77777777" w:rsidR="007F6555" w:rsidRPr="00BD10A4" w:rsidRDefault="007F6555" w:rsidP="007F6555">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571411" w14:textId="74706F1D" w:rsidR="007F6555" w:rsidRPr="007F6555" w:rsidRDefault="007F6555" w:rsidP="007F6555">
            <w:pPr>
              <w:spacing w:after="0"/>
              <w:contextualSpacing/>
              <w:jc w:val="center"/>
              <w:rPr>
                <w:rFonts w:cs="Arial"/>
                <w:color w:val="auto"/>
                <w:szCs w:val="18"/>
              </w:rPr>
            </w:pPr>
            <w:r w:rsidRPr="007F6555">
              <w:rPr>
                <w:rFonts w:cs="Arial"/>
                <w:color w:val="auto"/>
                <w:szCs w:val="18"/>
              </w:rPr>
              <w:t>4</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CA9C223" w14:textId="4186F194" w:rsidR="007F6555" w:rsidRPr="007F6555" w:rsidRDefault="007F6555" w:rsidP="007F6555">
            <w:pPr>
              <w:spacing w:after="0"/>
              <w:contextualSpacing/>
              <w:jc w:val="center"/>
              <w:rPr>
                <w:rFonts w:cs="Arial"/>
                <w:color w:val="auto"/>
                <w:szCs w:val="18"/>
              </w:rPr>
            </w:pPr>
            <w:r w:rsidRPr="007F6555">
              <w:rPr>
                <w:rFonts w:cs="Arial"/>
                <w:color w:val="auto"/>
                <w:szCs w:val="18"/>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9C37C" w14:textId="0C20EBFA" w:rsidR="007F6555" w:rsidRPr="007F6555" w:rsidRDefault="007F6555" w:rsidP="007F6555">
            <w:pPr>
              <w:spacing w:after="0"/>
              <w:contextualSpacing/>
              <w:jc w:val="center"/>
              <w:rPr>
                <w:rFonts w:cs="Arial"/>
                <w:color w:val="auto"/>
                <w:szCs w:val="18"/>
              </w:rPr>
            </w:pPr>
            <w:r w:rsidRPr="007F6555">
              <w:rPr>
                <w:rFonts w:cs="Arial"/>
                <w:color w:val="auto"/>
                <w:szCs w:val="18"/>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B1D2ED0" w14:textId="14F0D0C9"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9998EF8" w14:textId="4365C6CE"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30E9CC8" w14:textId="3D302663"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2A17296" w14:textId="7E07FC6C"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6B59460" w14:textId="26F709F4"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F09DCF9" w14:textId="001C8DDF" w:rsidR="007F6555" w:rsidRPr="007F6555" w:rsidRDefault="007F6555" w:rsidP="007F6555">
            <w:pPr>
              <w:spacing w:after="0"/>
              <w:contextualSpacing/>
              <w:jc w:val="center"/>
              <w:rPr>
                <w:rFonts w:cs="Arial"/>
                <w:color w:val="auto"/>
                <w:szCs w:val="18"/>
              </w:rPr>
            </w:pPr>
            <w:r w:rsidRPr="007F6555">
              <w:rPr>
                <w:rFonts w:cs="Arial"/>
                <w:color w:val="auto"/>
                <w:szCs w:val="18"/>
              </w:rPr>
              <w:t>9</w:t>
            </w:r>
          </w:p>
        </w:tc>
      </w:tr>
      <w:tr w:rsidR="009D30DE" w:rsidRPr="00FE0E86" w14:paraId="2DA954DE" w14:textId="77777777" w:rsidTr="007F6555">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CFE0626" w14:textId="77777777" w:rsidR="009D30DE" w:rsidRPr="00BD10A4" w:rsidRDefault="009D30DE" w:rsidP="009D30DE">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3EA171" w14:textId="6BA469F7"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5C44A62" w14:textId="20C6000F"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66685BF" w14:textId="151F304F"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625927B" w14:textId="06A51CA6"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7144F7" w14:textId="0C9ED115"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6F67C3" w14:textId="62A024A0"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EC67DF" w14:textId="76E6CCDF"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A59D385" w14:textId="51500A0B"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45262" w14:textId="7A348F8B"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r>
      <w:tr w:rsidR="009D30DE" w:rsidRPr="00FE0E86" w14:paraId="03F1FEB7" w14:textId="77777777" w:rsidTr="007F6555">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4298544" w14:textId="77777777" w:rsidR="009D30DE" w:rsidRPr="00DD2BB0" w:rsidRDefault="009D30DE" w:rsidP="009D30DE">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7EA5985" w14:textId="6B346D0E"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7918A9" w14:textId="5D51DC37"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4B3E0F6" w14:textId="70BCC9BC"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A27D7" w14:textId="71EB2548"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674137" w14:textId="1E6D4F9F"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3DBA37" w14:textId="6DD28D94"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1DA4A7" w14:textId="0A5C9FF5"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04257E3" w14:textId="76E7B97B"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C32624E" w14:textId="16FFE6CD" w:rsidR="009D30DE" w:rsidRPr="007F6555" w:rsidRDefault="009D30DE" w:rsidP="007F6555">
            <w:pPr>
              <w:spacing w:after="0"/>
              <w:contextualSpacing/>
              <w:jc w:val="center"/>
              <w:rPr>
                <w:rFonts w:cs="Arial"/>
                <w:color w:val="auto"/>
                <w:szCs w:val="18"/>
              </w:rPr>
            </w:pPr>
            <w:r w:rsidRPr="007F6555">
              <w:rPr>
                <w:rFonts w:cs="Arial"/>
                <w:color w:val="auto"/>
                <w:szCs w:val="18"/>
              </w:rPr>
              <w:t>0</w:t>
            </w:r>
          </w:p>
        </w:tc>
      </w:tr>
      <w:tr w:rsidR="007F6555" w:rsidRPr="00FE0E86" w14:paraId="2DD01B53" w14:textId="77777777" w:rsidTr="007F6555">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5C5730E" w14:textId="77777777" w:rsidR="007F6555" w:rsidRPr="00DD2BB0" w:rsidRDefault="007F6555" w:rsidP="007F6555">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2DBE710" w14:textId="6CC71AED"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51" w:type="pct"/>
            <w:tcBorders>
              <w:top w:val="single" w:sz="2" w:space="0" w:color="BFBFBF" w:themeColor="background1" w:themeShade="BF"/>
              <w:bottom w:val="single" w:sz="2" w:space="0" w:color="BFBFBF" w:themeColor="background1" w:themeShade="BF"/>
            </w:tcBorders>
            <w:vAlign w:val="center"/>
          </w:tcPr>
          <w:p w14:paraId="393C10E0" w14:textId="77BC9FEC"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506046D4" w14:textId="0FDE3F6C"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188A0A9C" w14:textId="4A0C3F17"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02C5C31D" w14:textId="0A03C75E" w:rsidR="007F6555" w:rsidRPr="007F6555" w:rsidRDefault="007F6555" w:rsidP="007F6555">
            <w:pPr>
              <w:spacing w:after="0"/>
              <w:contextualSpacing/>
              <w:jc w:val="center"/>
              <w:rPr>
                <w:rFonts w:cs="Arial"/>
                <w:color w:val="auto"/>
                <w:szCs w:val="18"/>
              </w:rPr>
            </w:pPr>
            <w:r w:rsidRPr="007F6555">
              <w:rPr>
                <w:rFonts w:cs="Arial"/>
                <w:color w:val="auto"/>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77DAEB1A" w14:textId="0C25407C"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47A2DCD" w14:textId="62CA3891"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7E3BC47F" w14:textId="3F80D633"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55EE30B9" w14:textId="1FBD3275" w:rsidR="007F6555" w:rsidRPr="007F6555" w:rsidRDefault="007F6555" w:rsidP="007F6555">
            <w:pPr>
              <w:spacing w:after="0"/>
              <w:contextualSpacing/>
              <w:jc w:val="center"/>
              <w:rPr>
                <w:rFonts w:cs="Arial"/>
                <w:color w:val="auto"/>
                <w:szCs w:val="18"/>
              </w:rPr>
            </w:pPr>
            <w:r w:rsidRPr="007F6555">
              <w:rPr>
                <w:rFonts w:cs="Arial"/>
                <w:color w:val="auto"/>
                <w:szCs w:val="18"/>
              </w:rPr>
              <w:t>1</w:t>
            </w:r>
          </w:p>
        </w:tc>
      </w:tr>
      <w:tr w:rsidR="007F6555" w:rsidRPr="00FE0E86" w14:paraId="699437A8" w14:textId="77777777" w:rsidTr="007F6555">
        <w:trPr>
          <w:trHeight w:val="227"/>
        </w:trPr>
        <w:tc>
          <w:tcPr>
            <w:tcW w:w="936" w:type="pct"/>
            <w:tcBorders>
              <w:top w:val="single" w:sz="2" w:space="0" w:color="BFBFBF" w:themeColor="background1" w:themeShade="BF"/>
              <w:bottom w:val="single" w:sz="4" w:space="0" w:color="auto"/>
            </w:tcBorders>
            <w:vAlign w:val="center"/>
          </w:tcPr>
          <w:p w14:paraId="68242E6B" w14:textId="5C8442C2" w:rsidR="007F6555" w:rsidRPr="00DD2BB0" w:rsidRDefault="007F6555" w:rsidP="007F6555">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4F15B748" w14:textId="5497B353"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51" w:type="pct"/>
            <w:tcBorders>
              <w:top w:val="single" w:sz="2" w:space="0" w:color="BFBFBF" w:themeColor="background1" w:themeShade="BF"/>
              <w:bottom w:val="single" w:sz="4" w:space="0" w:color="auto"/>
            </w:tcBorders>
            <w:vAlign w:val="center"/>
          </w:tcPr>
          <w:p w14:paraId="0F251B07" w14:textId="2CFF007D"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1D8A952A" w14:textId="39F08BEF"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7" w:type="pct"/>
            <w:tcBorders>
              <w:top w:val="single" w:sz="2" w:space="0" w:color="BFBFBF" w:themeColor="background1" w:themeShade="BF"/>
              <w:bottom w:val="single" w:sz="4" w:space="0" w:color="auto"/>
            </w:tcBorders>
            <w:vAlign w:val="center"/>
          </w:tcPr>
          <w:p w14:paraId="688939E2" w14:textId="7FEDC085"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37E73D5" w14:textId="108C64DD"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52E9F53" w14:textId="09DA84E2"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8A3112F" w14:textId="71B303C3"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3" w:type="pct"/>
            <w:tcBorders>
              <w:top w:val="single" w:sz="2" w:space="0" w:color="BFBFBF" w:themeColor="background1" w:themeShade="BF"/>
              <w:bottom w:val="single" w:sz="4" w:space="0" w:color="auto"/>
            </w:tcBorders>
            <w:vAlign w:val="center"/>
          </w:tcPr>
          <w:p w14:paraId="22D736B5" w14:textId="66862B6F"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c>
          <w:tcPr>
            <w:tcW w:w="472" w:type="pct"/>
            <w:tcBorders>
              <w:top w:val="single" w:sz="2" w:space="0" w:color="BFBFBF" w:themeColor="background1" w:themeShade="BF"/>
              <w:bottom w:val="single" w:sz="4" w:space="0" w:color="auto"/>
            </w:tcBorders>
            <w:vAlign w:val="center"/>
          </w:tcPr>
          <w:p w14:paraId="355A7055" w14:textId="7BFF359C" w:rsidR="007F6555" w:rsidRPr="007F6555" w:rsidRDefault="007F6555" w:rsidP="007F6555">
            <w:pPr>
              <w:spacing w:after="0"/>
              <w:contextualSpacing/>
              <w:jc w:val="center"/>
              <w:rPr>
                <w:rFonts w:cs="Arial"/>
                <w:color w:val="auto"/>
                <w:szCs w:val="18"/>
              </w:rPr>
            </w:pPr>
            <w:r w:rsidRPr="007F6555">
              <w:rPr>
                <w:rFonts w:cs="Arial"/>
                <w:color w:val="auto"/>
                <w:szCs w:val="18"/>
              </w:rPr>
              <w:t>0</w:t>
            </w:r>
          </w:p>
        </w:tc>
      </w:tr>
    </w:tbl>
    <w:p w14:paraId="049A95F5" w14:textId="77777777" w:rsidR="00523F5A" w:rsidRDefault="00523F5A">
      <w:pPr>
        <w:spacing w:after="80"/>
        <w:rPr>
          <w:i/>
        </w:rPr>
      </w:pPr>
    </w:p>
    <w:p w14:paraId="1E840CAC" w14:textId="77777777" w:rsidR="00523F5A" w:rsidRDefault="00523F5A">
      <w:pPr>
        <w:spacing w:after="80"/>
        <w:rPr>
          <w:i/>
        </w:rPr>
      </w:pPr>
    </w:p>
    <w:p w14:paraId="07C5B19A" w14:textId="77777777" w:rsidR="00BE3161" w:rsidRDefault="00BE3161">
      <w:pPr>
        <w:spacing w:after="80"/>
        <w:rPr>
          <w:i/>
        </w:rPr>
      </w:pPr>
    </w:p>
    <w:p w14:paraId="743AB3FE" w14:textId="77777777" w:rsidR="00BE3161" w:rsidRDefault="00BE3161">
      <w:pPr>
        <w:spacing w:after="80"/>
        <w:rPr>
          <w:i/>
        </w:rPr>
      </w:pPr>
    </w:p>
    <w:p w14:paraId="7F8C1D15" w14:textId="77777777" w:rsidR="00BE3161" w:rsidRDefault="00BE3161">
      <w:pPr>
        <w:spacing w:after="80"/>
        <w:rPr>
          <w:i/>
        </w:rPr>
      </w:pPr>
    </w:p>
    <w:p w14:paraId="75A64BE3" w14:textId="77777777" w:rsidR="00BE3161" w:rsidRDefault="00BE3161">
      <w:pPr>
        <w:spacing w:after="80"/>
        <w:rPr>
          <w:i/>
        </w:rPr>
      </w:pPr>
    </w:p>
    <w:p w14:paraId="701AA646" w14:textId="77777777" w:rsidR="00BE3161" w:rsidRDefault="00BE3161">
      <w:pPr>
        <w:spacing w:after="80"/>
        <w:rPr>
          <w:i/>
        </w:rPr>
      </w:pPr>
    </w:p>
    <w:p w14:paraId="1B4B3E25" w14:textId="77777777" w:rsidR="00BE3161" w:rsidRDefault="00BE3161">
      <w:pPr>
        <w:spacing w:after="80"/>
        <w:rPr>
          <w:i/>
        </w:rPr>
      </w:pPr>
    </w:p>
    <w:p w14:paraId="7D182C87" w14:textId="4B89D4C7" w:rsidR="00C06233" w:rsidRDefault="00C06233" w:rsidP="00C06233">
      <w:pPr>
        <w:pStyle w:val="Heading3"/>
      </w:pPr>
      <w:bookmarkStart w:id="32" w:name="_Toc167460359"/>
      <w:r w:rsidRPr="003012B3">
        <w:rPr>
          <w:i/>
        </w:rPr>
        <w:lastRenderedPageBreak/>
        <w:t>Salmonella</w:t>
      </w:r>
      <w:r w:rsidRPr="003012B3">
        <w:t xml:space="preserve"> species</w:t>
      </w:r>
      <w:bookmarkEnd w:id="32"/>
    </w:p>
    <w:p w14:paraId="2B93BDB4" w14:textId="77777777" w:rsidR="00BF7A7C" w:rsidRDefault="00BF7A7C" w:rsidP="00BF7A7C">
      <w:pPr>
        <w:pStyle w:val="Heading4"/>
        <w:spacing w:after="240"/>
      </w:pPr>
      <w:r>
        <w:t>National data</w:t>
      </w:r>
    </w:p>
    <w:p w14:paraId="2371330D" w14:textId="57569892" w:rsidR="00C06233" w:rsidRDefault="00852C35" w:rsidP="007950CE">
      <w:pPr>
        <w:pStyle w:val="FigureTitle"/>
        <w:rPr>
          <w:b w:val="0"/>
          <w:bCs/>
        </w:rPr>
      </w:pPr>
      <w:r w:rsidRPr="00422683">
        <w:t>Figure</w:t>
      </w:r>
      <w:r w:rsidR="006047C5" w:rsidRPr="00422683">
        <w:t> </w:t>
      </w:r>
      <w:r w:rsidRPr="00422683">
        <w:t>1</w:t>
      </w:r>
      <w:r w:rsidR="00CE29FB" w:rsidRPr="00422683">
        <w:t>9</w:t>
      </w:r>
      <w:r w:rsidR="00CA5928" w:rsidRPr="00422683">
        <w:t>:</w:t>
      </w:r>
      <w:r w:rsidR="00E15E3E" w:rsidRPr="00E15E3E">
        <w:rPr>
          <w:b w:val="0"/>
          <w:bCs/>
        </w:rPr>
        <w:t xml:space="preserve"> </w:t>
      </w:r>
      <w:r w:rsidR="00921D7A" w:rsidRPr="00E15E3E">
        <w:rPr>
          <w:b w:val="0"/>
          <w:bCs/>
        </w:rPr>
        <w:t>C</w:t>
      </w:r>
      <w:r w:rsidRPr="00E15E3E">
        <w:rPr>
          <w:b w:val="0"/>
          <w:bCs/>
        </w:rPr>
        <w:t>eftriaxone</w:t>
      </w:r>
      <w:r w:rsidR="006047C5">
        <w:rPr>
          <w:b w:val="0"/>
          <w:bCs/>
        </w:rPr>
        <w:t>-</w:t>
      </w:r>
      <w:r w:rsidRPr="00E15E3E">
        <w:rPr>
          <w:b w:val="0"/>
          <w:bCs/>
        </w:rPr>
        <w:t xml:space="preserve">nonsusceptible </w:t>
      </w:r>
      <w:r w:rsidRPr="00E15E3E">
        <w:rPr>
          <w:b w:val="0"/>
          <w:bCs/>
          <w:i/>
        </w:rPr>
        <w:t>Salmonella</w:t>
      </w:r>
      <w:r w:rsidRPr="00E15E3E">
        <w:rPr>
          <w:b w:val="0"/>
          <w:bCs/>
        </w:rPr>
        <w:t xml:space="preserve"> species</w:t>
      </w:r>
      <w:r w:rsidR="00E10174" w:rsidRPr="00E15E3E">
        <w:rPr>
          <w:b w:val="0"/>
          <w:bCs/>
        </w:rPr>
        <w:t>,</w:t>
      </w:r>
      <w:r w:rsidR="00DC305C" w:rsidRPr="00E15E3E">
        <w:rPr>
          <w:b w:val="0"/>
          <w:bCs/>
        </w:rPr>
        <w:t xml:space="preserve"> </w:t>
      </w:r>
      <w:r w:rsidR="006047C5">
        <w:rPr>
          <w:b w:val="0"/>
          <w:bCs/>
        </w:rPr>
        <w:t>24</w:t>
      </w:r>
      <w:r w:rsidR="00921D7A" w:rsidRPr="00E15E3E">
        <w:rPr>
          <w:b w:val="0"/>
          <w:bCs/>
        </w:rPr>
        <w:t xml:space="preserve">-month trend, </w:t>
      </w:r>
      <w:r w:rsidR="00D9004E" w:rsidRPr="00E15E3E">
        <w:rPr>
          <w:b w:val="0"/>
          <w:bCs/>
        </w:rPr>
        <w:t>national</w:t>
      </w:r>
      <w:r w:rsidR="00DC305C" w:rsidRPr="004F47CE">
        <w:rPr>
          <w:b w:val="0"/>
          <w:bCs/>
        </w:rPr>
        <w:t xml:space="preserve">, </w:t>
      </w:r>
      <w:r w:rsidR="0093057A">
        <w:rPr>
          <w:b w:val="0"/>
          <w:bCs/>
        </w:rPr>
        <w:t>1 March 2022–29 February 2024</w:t>
      </w:r>
    </w:p>
    <w:p w14:paraId="42E01723" w14:textId="1BC97BBF" w:rsidR="00BE3161" w:rsidRDefault="00BE3161" w:rsidP="000F5A40">
      <w:pPr>
        <w:pStyle w:val="FigureTitle"/>
        <w:spacing w:after="0"/>
      </w:pPr>
      <w:r>
        <w:rPr>
          <w:noProof/>
        </w:rPr>
        <w:drawing>
          <wp:inline distT="0" distB="0" distL="0" distR="0" wp14:anchorId="3AFB6E3A" wp14:editId="1F3D07BF">
            <wp:extent cx="6120765" cy="2914015"/>
            <wp:effectExtent l="0" t="0" r="0" b="635"/>
            <wp:docPr id="1676588046" name="Picture 1676588046" descr="Figure 19: Ceftriaxone-nonsusceptible Salmonella specie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6" name="Picture 1676588046" descr="Figure 19: Ceftriaxone-nonsusceptible Salmonella species, 24-month trend, national, 1 March 2022–29 February 20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2914015"/>
                    </a:xfrm>
                    <a:prstGeom prst="rect">
                      <a:avLst/>
                    </a:prstGeom>
                    <a:noFill/>
                  </pic:spPr>
                </pic:pic>
              </a:graphicData>
            </a:graphic>
          </wp:inline>
        </w:drawing>
      </w:r>
    </w:p>
    <w:p w14:paraId="131F2656" w14:textId="53CA2AA7" w:rsidR="007138B7" w:rsidRPr="00122CD6" w:rsidRDefault="007F1457" w:rsidP="00122CD6">
      <w:pPr>
        <w:spacing w:after="80"/>
        <w:rPr>
          <w:sz w:val="18"/>
          <w:szCs w:val="18"/>
        </w:rPr>
      </w:pPr>
      <w:r w:rsidRPr="00523F5A">
        <w:rPr>
          <w:sz w:val="18"/>
          <w:szCs w:val="18"/>
        </w:rPr>
        <w:t>Note</w:t>
      </w:r>
      <w:r w:rsidR="00EF7A2F" w:rsidRPr="00F6483B">
        <w:rPr>
          <w:sz w:val="18"/>
          <w:szCs w:val="18"/>
        </w:rPr>
        <w:t>:</w:t>
      </w:r>
      <w:r w:rsidR="007138B7" w:rsidRPr="00F6483B">
        <w:rPr>
          <w:sz w:val="18"/>
          <w:szCs w:val="18"/>
        </w:rPr>
        <w:t xml:space="preserve"> </w:t>
      </w:r>
      <w:r w:rsidR="00446F1B">
        <w:rPr>
          <w:sz w:val="18"/>
          <w:szCs w:val="18"/>
        </w:rPr>
        <w:t>(</w:t>
      </w:r>
      <w:r w:rsidR="0074272A">
        <w:rPr>
          <w:sz w:val="18"/>
          <w:szCs w:val="18"/>
        </w:rPr>
        <w:t>1 January 2024–29 February 2024</w:t>
      </w:r>
      <w:r w:rsidR="00446F1B">
        <w:rPr>
          <w:sz w:val="18"/>
          <w:szCs w:val="18"/>
        </w:rPr>
        <w:t>) n</w:t>
      </w:r>
      <w:r w:rsidR="000071C0" w:rsidRPr="00446F1B">
        <w:rPr>
          <w:sz w:val="18"/>
          <w:szCs w:val="18"/>
        </w:rPr>
        <w:t>on-typhoidal</w:t>
      </w:r>
      <w:r w:rsidR="000071C0" w:rsidRPr="004A7C1C">
        <w:rPr>
          <w:sz w:val="18"/>
          <w:szCs w:val="18"/>
        </w:rPr>
        <w:t xml:space="preserve"> </w:t>
      </w:r>
      <w:r w:rsidR="000071C0" w:rsidRPr="004A7C1C">
        <w:rPr>
          <w:i/>
          <w:iCs/>
          <w:sz w:val="18"/>
          <w:szCs w:val="18"/>
        </w:rPr>
        <w:t>Salmonella</w:t>
      </w:r>
      <w:r w:rsidR="000071C0" w:rsidRPr="004A7C1C">
        <w:rPr>
          <w:sz w:val="18"/>
          <w:szCs w:val="18"/>
        </w:rPr>
        <w:t xml:space="preserve"> </w:t>
      </w:r>
      <w:r w:rsidR="000071C0" w:rsidRPr="0017676E">
        <w:rPr>
          <w:sz w:val="18"/>
          <w:szCs w:val="18"/>
        </w:rPr>
        <w:t>species (</w:t>
      </w:r>
      <w:r w:rsidR="000071C0" w:rsidRPr="0017676E">
        <w:rPr>
          <w:i/>
          <w:iCs/>
          <w:sz w:val="18"/>
          <w:szCs w:val="18"/>
        </w:rPr>
        <w:t>n</w:t>
      </w:r>
      <w:r w:rsidR="000071C0" w:rsidRPr="0017676E">
        <w:rPr>
          <w:sz w:val="18"/>
          <w:szCs w:val="18"/>
        </w:rPr>
        <w:t> = </w:t>
      </w:r>
      <w:r w:rsidR="0017676E" w:rsidRPr="0017676E">
        <w:rPr>
          <w:sz w:val="18"/>
          <w:szCs w:val="18"/>
        </w:rPr>
        <w:t>1</w:t>
      </w:r>
      <w:r w:rsidR="00732BEF">
        <w:rPr>
          <w:sz w:val="18"/>
          <w:szCs w:val="18"/>
        </w:rPr>
        <w:t>5</w:t>
      </w:r>
      <w:r w:rsidR="000071C0" w:rsidRPr="0017676E">
        <w:rPr>
          <w:sz w:val="18"/>
          <w:szCs w:val="18"/>
        </w:rPr>
        <w:t xml:space="preserve">) and typhoidal </w:t>
      </w:r>
      <w:r w:rsidR="000071C0" w:rsidRPr="0017676E">
        <w:rPr>
          <w:i/>
          <w:iCs/>
          <w:sz w:val="18"/>
          <w:szCs w:val="18"/>
        </w:rPr>
        <w:t>Salmonella</w:t>
      </w:r>
      <w:r w:rsidR="000071C0" w:rsidRPr="0017676E">
        <w:rPr>
          <w:sz w:val="18"/>
          <w:szCs w:val="18"/>
        </w:rPr>
        <w:t xml:space="preserve"> species (</w:t>
      </w:r>
      <w:r w:rsidR="000071C0" w:rsidRPr="0017676E">
        <w:rPr>
          <w:i/>
          <w:iCs/>
          <w:sz w:val="18"/>
          <w:szCs w:val="18"/>
        </w:rPr>
        <w:t>n</w:t>
      </w:r>
      <w:r w:rsidR="000071C0" w:rsidRPr="0017676E">
        <w:rPr>
          <w:sz w:val="18"/>
          <w:szCs w:val="18"/>
        </w:rPr>
        <w:t> = </w:t>
      </w:r>
      <w:r w:rsidR="00732BEF">
        <w:rPr>
          <w:sz w:val="18"/>
          <w:szCs w:val="18"/>
        </w:rPr>
        <w:t>3</w:t>
      </w:r>
      <w:r w:rsidR="000071C0" w:rsidRPr="0017676E">
        <w:rPr>
          <w:sz w:val="18"/>
          <w:szCs w:val="18"/>
        </w:rPr>
        <w:t>)</w:t>
      </w:r>
      <w:r w:rsidR="008D107F" w:rsidRPr="0017676E">
        <w:rPr>
          <w:sz w:val="18"/>
          <w:szCs w:val="18"/>
        </w:rPr>
        <w:t>.</w:t>
      </w:r>
    </w:p>
    <w:p w14:paraId="10EBA44C" w14:textId="77777777" w:rsidR="0056036E" w:rsidRPr="00446F1B" w:rsidRDefault="0056036E">
      <w:pPr>
        <w:spacing w:after="80"/>
        <w:rPr>
          <w:iCs/>
        </w:rPr>
      </w:pPr>
    </w:p>
    <w:p w14:paraId="1C79F5AC" w14:textId="20804D44" w:rsidR="00C06233" w:rsidRDefault="00C06233" w:rsidP="00C06233">
      <w:pPr>
        <w:pStyle w:val="Heading3"/>
      </w:pPr>
      <w:bookmarkStart w:id="33" w:name="_Toc167460360"/>
      <w:r w:rsidRPr="003012B3">
        <w:rPr>
          <w:i/>
        </w:rPr>
        <w:t>Shigella</w:t>
      </w:r>
      <w:r w:rsidRPr="003012B3">
        <w:t xml:space="preserve"> species</w:t>
      </w:r>
      <w:bookmarkEnd w:id="33"/>
    </w:p>
    <w:p w14:paraId="53F7264B" w14:textId="25D8CB54" w:rsidR="00BF7A7C" w:rsidRPr="00BF7A7C" w:rsidRDefault="00BF7A7C" w:rsidP="00D163F2">
      <w:pPr>
        <w:pStyle w:val="Heading4"/>
        <w:spacing w:after="240"/>
      </w:pPr>
      <w:r>
        <w:t>National data</w:t>
      </w:r>
    </w:p>
    <w:p w14:paraId="35B37C3B" w14:textId="6DAE67B0" w:rsidR="00BE3161" w:rsidRDefault="00D842D4" w:rsidP="007950CE">
      <w:pPr>
        <w:pStyle w:val="FigureTitle"/>
        <w:rPr>
          <w:b w:val="0"/>
          <w:bCs/>
        </w:rPr>
      </w:pPr>
      <w:r w:rsidRPr="00215568">
        <w:t>Figure</w:t>
      </w:r>
      <w:r w:rsidR="000071C0" w:rsidRPr="00215568">
        <w:t> </w:t>
      </w:r>
      <w:r w:rsidR="00CE29FB" w:rsidRPr="00215568">
        <w:t>20</w:t>
      </w:r>
      <w:r w:rsidR="00045F52" w:rsidRPr="00215568">
        <w:t>:</w:t>
      </w:r>
      <w:r w:rsidR="00896C43" w:rsidRPr="00896C43">
        <w:rPr>
          <w:b w:val="0"/>
          <w:bCs/>
        </w:rPr>
        <w:t xml:space="preserve"> </w:t>
      </w:r>
      <w:r w:rsidR="00586D9D" w:rsidRPr="00896C43">
        <w:rPr>
          <w:b w:val="0"/>
          <w:bCs/>
        </w:rPr>
        <w:t>M</w:t>
      </w:r>
      <w:r w:rsidR="00045F52" w:rsidRPr="00896C43">
        <w:rPr>
          <w:b w:val="0"/>
          <w:bCs/>
        </w:rPr>
        <w:t>ultidrug</w:t>
      </w:r>
      <w:r w:rsidR="003459EE" w:rsidRPr="00896C43">
        <w:rPr>
          <w:b w:val="0"/>
          <w:bCs/>
        </w:rPr>
        <w:t>-</w:t>
      </w:r>
      <w:r w:rsidR="00045F52" w:rsidRPr="00896C43">
        <w:rPr>
          <w:b w:val="0"/>
          <w:bCs/>
        </w:rPr>
        <w:t xml:space="preserve">resistant </w:t>
      </w:r>
      <w:r w:rsidR="00045F52" w:rsidRPr="00896C43">
        <w:rPr>
          <w:b w:val="0"/>
          <w:bCs/>
          <w:i/>
        </w:rPr>
        <w:t>Shigella</w:t>
      </w:r>
      <w:r w:rsidR="00045F52" w:rsidRPr="00896C43">
        <w:rPr>
          <w:b w:val="0"/>
          <w:bCs/>
        </w:rPr>
        <w:t xml:space="preserve"> species</w:t>
      </w:r>
      <w:r w:rsidR="00E10174" w:rsidRPr="00896C43">
        <w:rPr>
          <w:b w:val="0"/>
          <w:bCs/>
        </w:rPr>
        <w:t xml:space="preserve">, </w:t>
      </w:r>
      <w:r w:rsidR="000071C0">
        <w:rPr>
          <w:b w:val="0"/>
          <w:bCs/>
        </w:rPr>
        <w:t>24</w:t>
      </w:r>
      <w:r w:rsidR="00586D9D" w:rsidRPr="00896C43">
        <w:rPr>
          <w:b w:val="0"/>
          <w:bCs/>
        </w:rPr>
        <w:t xml:space="preserve">-month trend, </w:t>
      </w:r>
      <w:r w:rsidR="00D9004E" w:rsidRPr="00896C43">
        <w:rPr>
          <w:b w:val="0"/>
          <w:bCs/>
        </w:rPr>
        <w:t>national</w:t>
      </w:r>
      <w:r w:rsidR="0015452D" w:rsidRPr="004F47CE">
        <w:rPr>
          <w:b w:val="0"/>
          <w:bCs/>
        </w:rPr>
        <w:t xml:space="preserve">, </w:t>
      </w:r>
      <w:r w:rsidR="0093057A">
        <w:rPr>
          <w:b w:val="0"/>
          <w:bCs/>
        </w:rPr>
        <w:t>1 March 2022–29</w:t>
      </w:r>
      <w:r w:rsidR="008F5E30">
        <w:rPr>
          <w:b w:val="0"/>
          <w:bCs/>
        </w:rPr>
        <w:t> </w:t>
      </w:r>
      <w:r w:rsidR="0093057A">
        <w:rPr>
          <w:b w:val="0"/>
          <w:bCs/>
        </w:rPr>
        <w:t>February 2024</w:t>
      </w:r>
    </w:p>
    <w:p w14:paraId="5813E499" w14:textId="2FA760F0" w:rsidR="00BE3161" w:rsidRDefault="00BE3161" w:rsidP="007950CE">
      <w:pPr>
        <w:pStyle w:val="FigureTitle"/>
      </w:pPr>
      <w:r>
        <w:rPr>
          <w:noProof/>
        </w:rPr>
        <w:drawing>
          <wp:inline distT="0" distB="0" distL="0" distR="0" wp14:anchorId="214593BC" wp14:editId="3DFBE749">
            <wp:extent cx="6120765" cy="2950845"/>
            <wp:effectExtent l="0" t="0" r="0" b="0"/>
            <wp:docPr id="1676588047" name="Picture 1676588047" descr="Figure 20: Multidrug-resistant Shigella species, 24-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7" name="Picture 1676588047" descr="Figure 20: Multidrug-resistant Shigella species, 24-month trend, national, 1 March 2022–29 February 2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950845"/>
                    </a:xfrm>
                    <a:prstGeom prst="rect">
                      <a:avLst/>
                    </a:prstGeom>
                    <a:noFill/>
                  </pic:spPr>
                </pic:pic>
              </a:graphicData>
            </a:graphic>
          </wp:inline>
        </w:drawing>
      </w:r>
    </w:p>
    <w:p w14:paraId="733BBDD2" w14:textId="36E50BEB" w:rsidR="006B492C" w:rsidRDefault="006B492C" w:rsidP="0078428D">
      <w:pPr>
        <w:pStyle w:val="FigureTitle"/>
        <w:keepNext/>
        <w:spacing w:after="0"/>
      </w:pPr>
      <w:r w:rsidRPr="00F327A0">
        <w:lastRenderedPageBreak/>
        <w:t>Figure</w:t>
      </w:r>
      <w:r w:rsidR="000071C0" w:rsidRPr="00F327A0">
        <w:t> </w:t>
      </w:r>
      <w:r w:rsidRPr="00F327A0">
        <w:t>2</w:t>
      </w:r>
      <w:r w:rsidR="00CE29FB" w:rsidRPr="00F327A0">
        <w:t>1</w:t>
      </w:r>
      <w:r w:rsidRPr="00F327A0">
        <w:t>:</w:t>
      </w:r>
      <w:r w:rsidRPr="00FB76C1">
        <w:rPr>
          <w:b w:val="0"/>
          <w:bCs/>
        </w:rPr>
        <w:t xml:space="preserve"> </w:t>
      </w:r>
      <w:r w:rsidRPr="00F06CF5">
        <w:rPr>
          <w:b w:val="0"/>
          <w:bCs/>
        </w:rPr>
        <w:t xml:space="preserve">Multidrug-resistant </w:t>
      </w:r>
      <w:r w:rsidRPr="00F06CF5">
        <w:rPr>
          <w:b w:val="0"/>
          <w:bCs/>
          <w:i/>
        </w:rPr>
        <w:t>Shigella</w:t>
      </w:r>
      <w:r w:rsidRPr="00F06CF5">
        <w:rPr>
          <w:b w:val="0"/>
          <w:bCs/>
        </w:rPr>
        <w:t xml:space="preserve"> species, number reported by month, national</w:t>
      </w:r>
      <w:r w:rsidRPr="00B014DA">
        <w:rPr>
          <w:b w:val="0"/>
          <w:bCs/>
        </w:rPr>
        <w:t xml:space="preserve">, </w:t>
      </w:r>
      <w:r w:rsidR="0074272A">
        <w:rPr>
          <w:b w:val="0"/>
          <w:bCs/>
        </w:rPr>
        <w:t>1 January 2024–29 February 2024</w:t>
      </w:r>
    </w:p>
    <w:p w14:paraId="135843B5" w14:textId="2BDABD60" w:rsidR="00BE3161" w:rsidRDefault="00BE3161" w:rsidP="0093620F">
      <w:pPr>
        <w:spacing w:after="0"/>
      </w:pPr>
      <w:r>
        <w:rPr>
          <w:noProof/>
        </w:rPr>
        <w:drawing>
          <wp:inline distT="0" distB="0" distL="0" distR="0" wp14:anchorId="3A3DF89D" wp14:editId="0339F97F">
            <wp:extent cx="6120765" cy="2877820"/>
            <wp:effectExtent l="0" t="0" r="0" b="0"/>
            <wp:docPr id="1676588048" name="Picture 1676588048" descr="Figure 21: Multidrug-resistant Shigella species, number reported by month, national,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8" name="Picture 1676588048" descr="Figure 21: Multidrug-resistant Shigella species, number reported by month, national, 1 January 2024–29 February 20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29CFE462" w14:textId="34210BF9" w:rsidR="006B492C" w:rsidRDefault="001435CF" w:rsidP="00B96188">
      <w:pPr>
        <w:pStyle w:val="FigureTitle"/>
        <w:spacing w:after="360"/>
        <w:ind w:left="1134" w:hanging="1134"/>
        <w:rPr>
          <w:b w:val="0"/>
          <w:bCs/>
          <w:sz w:val="18"/>
          <w:szCs w:val="18"/>
        </w:rPr>
      </w:pPr>
      <w:r w:rsidRPr="00446F1B">
        <w:rPr>
          <w:b w:val="0"/>
          <w:bCs/>
          <w:sz w:val="18"/>
          <w:szCs w:val="18"/>
        </w:rPr>
        <w:t>Note:</w:t>
      </w:r>
      <w:r w:rsidR="00B96188">
        <w:rPr>
          <w:b w:val="0"/>
          <w:bCs/>
          <w:sz w:val="18"/>
          <w:szCs w:val="18"/>
        </w:rPr>
        <w:t xml:space="preserve"> </w:t>
      </w:r>
      <w:r w:rsidR="00446F1B">
        <w:rPr>
          <w:b w:val="0"/>
          <w:bCs/>
          <w:sz w:val="18"/>
          <w:szCs w:val="18"/>
        </w:rPr>
        <w:t>Not determined = multidrug</w:t>
      </w:r>
      <w:r w:rsidR="0023388A">
        <w:rPr>
          <w:b w:val="0"/>
          <w:bCs/>
          <w:sz w:val="18"/>
          <w:szCs w:val="18"/>
        </w:rPr>
        <w:t>-</w:t>
      </w:r>
      <w:r w:rsidR="00446F1B">
        <w:rPr>
          <w:b w:val="0"/>
          <w:bCs/>
          <w:sz w:val="18"/>
          <w:szCs w:val="18"/>
        </w:rPr>
        <w:t>resistant, ceftriaxone</w:t>
      </w:r>
      <w:r w:rsidR="00803591">
        <w:rPr>
          <w:b w:val="0"/>
          <w:bCs/>
          <w:sz w:val="18"/>
          <w:szCs w:val="18"/>
        </w:rPr>
        <w:t>/cefotaxime</w:t>
      </w:r>
      <w:r w:rsidR="0023388A">
        <w:rPr>
          <w:b w:val="0"/>
          <w:bCs/>
          <w:sz w:val="18"/>
          <w:szCs w:val="18"/>
        </w:rPr>
        <w:t>-</w:t>
      </w:r>
      <w:r w:rsidR="00446F1B">
        <w:rPr>
          <w:b w:val="0"/>
          <w:bCs/>
          <w:sz w:val="18"/>
          <w:szCs w:val="18"/>
        </w:rPr>
        <w:t>susceptible.</w:t>
      </w:r>
    </w:p>
    <w:p w14:paraId="6C3E9841" w14:textId="77777777" w:rsidR="00E3034C" w:rsidRDefault="00E3034C" w:rsidP="00E3034C"/>
    <w:p w14:paraId="203CD41B" w14:textId="67601626" w:rsidR="00904741" w:rsidRDefault="00904741" w:rsidP="00904741">
      <w:pPr>
        <w:pStyle w:val="Heading4"/>
        <w:spacing w:after="240"/>
      </w:pPr>
      <w:r w:rsidRPr="00737B95">
        <w:t>State and territory data</w:t>
      </w:r>
    </w:p>
    <w:p w14:paraId="2E6011C5" w14:textId="1F8AD96B" w:rsidR="00BE3161" w:rsidRDefault="00904741" w:rsidP="00904741">
      <w:pPr>
        <w:pStyle w:val="FigureTitle"/>
        <w:rPr>
          <w:b w:val="0"/>
          <w:bCs/>
        </w:rPr>
      </w:pPr>
      <w:r w:rsidRPr="00D6672F">
        <w:t>Figure</w:t>
      </w:r>
      <w:r w:rsidR="000071C0" w:rsidRPr="00D6672F">
        <w:t> </w:t>
      </w:r>
      <w:r w:rsidRPr="00D6672F">
        <w:t>2</w:t>
      </w:r>
      <w:r w:rsidR="00CE29FB" w:rsidRPr="00D6672F">
        <w:t>2</w:t>
      </w:r>
      <w:r w:rsidRPr="00D6672F">
        <w:t>:</w:t>
      </w:r>
      <w:r w:rsidRPr="0019750F">
        <w:rPr>
          <w:b w:val="0"/>
          <w:bCs/>
        </w:rPr>
        <w:t xml:space="preserve"> Multidrug-resistant </w:t>
      </w:r>
      <w:r w:rsidRPr="0019750F">
        <w:rPr>
          <w:b w:val="0"/>
          <w:bCs/>
          <w:i/>
          <w:iCs/>
        </w:rPr>
        <w:t>Shigella</w:t>
      </w:r>
      <w:r w:rsidRPr="0019750F">
        <w:rPr>
          <w:b w:val="0"/>
          <w:bCs/>
        </w:rPr>
        <w:t xml:space="preserve"> species, number reported by state and territory,</w:t>
      </w:r>
      <w:r w:rsidRPr="00737B95">
        <w:rPr>
          <w:b w:val="0"/>
          <w:bCs/>
        </w:rPr>
        <w:t xml:space="preserve"> </w:t>
      </w:r>
      <w:r w:rsidR="0074272A">
        <w:rPr>
          <w:b w:val="0"/>
          <w:bCs/>
        </w:rPr>
        <w:t>1 January 2024–29 February 2024</w:t>
      </w:r>
    </w:p>
    <w:p w14:paraId="07700883" w14:textId="24D09592" w:rsidR="00BE3161" w:rsidRDefault="00BE3161" w:rsidP="00904741">
      <w:pPr>
        <w:pStyle w:val="FigureTitle"/>
      </w:pPr>
      <w:r>
        <w:rPr>
          <w:noProof/>
        </w:rPr>
        <w:drawing>
          <wp:inline distT="0" distB="0" distL="0" distR="0" wp14:anchorId="49F987F0" wp14:editId="34877E26">
            <wp:extent cx="6120765" cy="2883535"/>
            <wp:effectExtent l="0" t="0" r="0" b="0"/>
            <wp:docPr id="1676588049" name="Picture 1676588049" descr="Figure 22: Multidrug-resistant Shigella species, number reported by state and territory, 1 January 2024–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49" name="Picture 1676588049" descr="Figure 22: Multidrug-resistant Shigella species, number reported by state and territory, 1 January 2024–29 February 20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883535"/>
                    </a:xfrm>
                    <a:prstGeom prst="rect">
                      <a:avLst/>
                    </a:prstGeom>
                    <a:noFill/>
                  </pic:spPr>
                </pic:pic>
              </a:graphicData>
            </a:graphic>
          </wp:inline>
        </w:drawing>
      </w:r>
    </w:p>
    <w:p w14:paraId="5534667F" w14:textId="77777777" w:rsidR="00904741" w:rsidRDefault="00904741" w:rsidP="006B492C">
      <w:pPr>
        <w:pStyle w:val="Normal-beforebullets"/>
      </w:pPr>
    </w:p>
    <w:p w14:paraId="66A5E9C0" w14:textId="77777777" w:rsidR="0078428D" w:rsidRDefault="0078428D" w:rsidP="006B492C">
      <w:pPr>
        <w:pStyle w:val="Normal-beforebullets"/>
      </w:pPr>
    </w:p>
    <w:p w14:paraId="16D6DBFB" w14:textId="77777777" w:rsidR="0078428D" w:rsidRDefault="0078428D" w:rsidP="006B492C">
      <w:pPr>
        <w:pStyle w:val="Normal-beforebullets"/>
      </w:pPr>
    </w:p>
    <w:p w14:paraId="34CEE871" w14:textId="603C5815" w:rsidR="00C06233" w:rsidRDefault="00C06233" w:rsidP="00C06233">
      <w:pPr>
        <w:pStyle w:val="Heading3"/>
        <w:rPr>
          <w:b w:val="0"/>
          <w:bCs w:val="0"/>
          <w:iCs w:val="0"/>
        </w:rPr>
      </w:pPr>
      <w:bookmarkStart w:id="34" w:name="_Toc167460361"/>
      <w:r w:rsidRPr="003012B3">
        <w:rPr>
          <w:i/>
        </w:rPr>
        <w:lastRenderedPageBreak/>
        <w:t>Staphylococcus</w:t>
      </w:r>
      <w:r w:rsidR="000071C0">
        <w:rPr>
          <w:i/>
        </w:rPr>
        <w:t> </w:t>
      </w:r>
      <w:r w:rsidRPr="003012B3">
        <w:rPr>
          <w:i/>
        </w:rPr>
        <w:t>aureus</w:t>
      </w:r>
      <w:bookmarkEnd w:id="34"/>
    </w:p>
    <w:p w14:paraId="00B806EE" w14:textId="77777777" w:rsidR="00563E53" w:rsidRPr="00563E53" w:rsidRDefault="00563E53" w:rsidP="00D163F2">
      <w:pPr>
        <w:pStyle w:val="Heading4"/>
        <w:spacing w:after="240"/>
      </w:pPr>
      <w:r>
        <w:t>National data</w:t>
      </w:r>
    </w:p>
    <w:p w14:paraId="6D6A0AE0" w14:textId="56CCB842" w:rsidR="00BE3161" w:rsidRPr="000F5A40" w:rsidRDefault="00045F52" w:rsidP="0093620F">
      <w:pPr>
        <w:pStyle w:val="FigureTitle"/>
        <w:spacing w:after="0"/>
        <w:rPr>
          <w:noProof/>
        </w:rPr>
      </w:pPr>
      <w:r w:rsidRPr="008237E7">
        <w:t>Figure</w:t>
      </w:r>
      <w:r w:rsidR="000071C0" w:rsidRPr="008237E7">
        <w:t> </w:t>
      </w:r>
      <w:r w:rsidR="00436B6B" w:rsidRPr="008237E7">
        <w:t>2</w:t>
      </w:r>
      <w:r w:rsidR="00CE29FB" w:rsidRPr="008237E7">
        <w:t>3</w:t>
      </w:r>
      <w:r w:rsidR="00D275C7" w:rsidRPr="008237E7">
        <w:t>:</w:t>
      </w:r>
      <w:r w:rsidR="0019750F" w:rsidRPr="00E86CFC">
        <w:rPr>
          <w:b w:val="0"/>
          <w:bCs/>
        </w:rPr>
        <w:t xml:space="preserve"> </w:t>
      </w:r>
      <w:r w:rsidR="00576FF8">
        <w:rPr>
          <w:b w:val="0"/>
          <w:bCs/>
        </w:rPr>
        <w:t>Daptomycin-, l</w:t>
      </w:r>
      <w:r w:rsidR="007006F5" w:rsidRPr="0019750F">
        <w:rPr>
          <w:b w:val="0"/>
          <w:bCs/>
        </w:rPr>
        <w:t>inezolid</w:t>
      </w:r>
      <w:r w:rsidR="000071C0">
        <w:rPr>
          <w:b w:val="0"/>
          <w:bCs/>
        </w:rPr>
        <w:t>-</w:t>
      </w:r>
      <w:r w:rsidR="007006F5" w:rsidRPr="0019750F">
        <w:rPr>
          <w:b w:val="0"/>
          <w:bCs/>
        </w:rPr>
        <w:t xml:space="preserve"> or vancomycin</w:t>
      </w:r>
      <w:r w:rsidR="000071C0">
        <w:rPr>
          <w:b w:val="0"/>
          <w:bCs/>
        </w:rPr>
        <w:t>-</w:t>
      </w:r>
      <w:r w:rsidR="007006F5" w:rsidRPr="0019750F">
        <w:rPr>
          <w:b w:val="0"/>
          <w:bCs/>
        </w:rPr>
        <w:t>nonsusceptible</w:t>
      </w:r>
      <w:r w:rsidR="007556ED" w:rsidRPr="0019750F">
        <w:rPr>
          <w:b w:val="0"/>
          <w:bCs/>
          <w:i/>
        </w:rPr>
        <w:t xml:space="preserve"> Staphylococcus</w:t>
      </w:r>
      <w:r w:rsidR="000071C0">
        <w:rPr>
          <w:b w:val="0"/>
          <w:bCs/>
          <w:i/>
        </w:rPr>
        <w:t> </w:t>
      </w:r>
      <w:r w:rsidR="007556ED" w:rsidRPr="0019750F">
        <w:rPr>
          <w:b w:val="0"/>
          <w:bCs/>
          <w:i/>
        </w:rPr>
        <w:t>aureus</w:t>
      </w:r>
      <w:r w:rsidR="00E10174" w:rsidRPr="0019750F">
        <w:rPr>
          <w:b w:val="0"/>
          <w:bCs/>
          <w:i/>
        </w:rPr>
        <w:t>,</w:t>
      </w:r>
      <w:r w:rsidR="00BC7CE0" w:rsidRPr="0019750F">
        <w:rPr>
          <w:b w:val="0"/>
          <w:bCs/>
        </w:rPr>
        <w:t xml:space="preserve"> </w:t>
      </w:r>
      <w:r w:rsidR="000071C0" w:rsidRPr="00485518">
        <w:rPr>
          <w:b w:val="0"/>
          <w:bCs/>
        </w:rPr>
        <w:t>24</w:t>
      </w:r>
      <w:r w:rsidR="00FB76C1">
        <w:rPr>
          <w:b w:val="0"/>
          <w:bCs/>
        </w:rPr>
        <w:noBreakHyphen/>
      </w:r>
      <w:r w:rsidR="008607FC" w:rsidRPr="00485518">
        <w:rPr>
          <w:b w:val="0"/>
          <w:bCs/>
        </w:rPr>
        <w:t xml:space="preserve">month trend, </w:t>
      </w:r>
      <w:r w:rsidR="00BC7CE0" w:rsidRPr="00485518">
        <w:rPr>
          <w:b w:val="0"/>
          <w:bCs/>
        </w:rPr>
        <w:t xml:space="preserve">national, </w:t>
      </w:r>
      <w:r w:rsidR="0093057A">
        <w:rPr>
          <w:b w:val="0"/>
          <w:bCs/>
        </w:rPr>
        <w:t>1 March 2022–29 February 2024</w:t>
      </w:r>
    </w:p>
    <w:p w14:paraId="3EAA924B" w14:textId="695790D9" w:rsidR="00BE3161" w:rsidRDefault="00BE3161" w:rsidP="0093620F">
      <w:pPr>
        <w:pStyle w:val="FigureTitle"/>
        <w:spacing w:after="0"/>
      </w:pPr>
      <w:r>
        <w:rPr>
          <w:noProof/>
        </w:rPr>
        <w:drawing>
          <wp:inline distT="0" distB="0" distL="0" distR="0" wp14:anchorId="1613991D" wp14:editId="381D0F75">
            <wp:extent cx="6120765" cy="2877820"/>
            <wp:effectExtent l="0" t="0" r="0" b="0"/>
            <wp:docPr id="1676588050" name="Picture 1676588050" descr="Figure 23: Daptomycin-, linezolid- or vancomycin-nonsusceptible Staphylococcus aureus, 24 month trend, national, 1 March 2022–29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8050" name="Picture 1676588050" descr="Figure 23: Daptomycin-, linezolid- or vancomycin-nonsusceptible Staphylococcus aureus, 24 month trend, national, 1 March 2022–29 February 20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3B47B21D" w14:textId="77777777" w:rsidR="00803591" w:rsidRPr="00A940B3" w:rsidRDefault="00FB76C1" w:rsidP="000F5A40">
      <w:pPr>
        <w:pStyle w:val="Heading4"/>
        <w:spacing w:before="0" w:after="360"/>
        <w:rPr>
          <w:b w:val="0"/>
          <w:bCs w:val="0"/>
          <w:color w:val="auto"/>
          <w:sz w:val="18"/>
          <w:szCs w:val="18"/>
        </w:rPr>
      </w:pPr>
      <w:r w:rsidRPr="00A940B3">
        <w:rPr>
          <w:b w:val="0"/>
          <w:bCs w:val="0"/>
          <w:color w:val="auto"/>
          <w:sz w:val="18"/>
          <w:szCs w:val="18"/>
        </w:rPr>
        <w:t xml:space="preserve">Note: </w:t>
      </w:r>
      <w:r w:rsidR="00BE17A0" w:rsidRPr="00A940B3">
        <w:rPr>
          <w:b w:val="0"/>
          <w:bCs w:val="0"/>
          <w:color w:val="auto"/>
          <w:sz w:val="18"/>
          <w:szCs w:val="18"/>
        </w:rPr>
        <w:t>Reporting of daptomycin-nonsusceptible </w:t>
      </w:r>
      <w:r w:rsidR="00BE17A0" w:rsidRPr="00A940B3">
        <w:rPr>
          <w:b w:val="0"/>
          <w:bCs w:val="0"/>
          <w:i/>
          <w:iCs/>
          <w:color w:val="auto"/>
          <w:sz w:val="18"/>
          <w:szCs w:val="18"/>
        </w:rPr>
        <w:t>S. aureus</w:t>
      </w:r>
      <w:r w:rsidR="00BE17A0" w:rsidRPr="00A940B3">
        <w:rPr>
          <w:b w:val="0"/>
          <w:bCs w:val="0"/>
          <w:color w:val="auto"/>
          <w:sz w:val="18"/>
          <w:szCs w:val="18"/>
        </w:rPr>
        <w:t> was suspended from January 2023.</w:t>
      </w:r>
    </w:p>
    <w:p w14:paraId="74128176" w14:textId="59054C29" w:rsidR="00886150" w:rsidRPr="00FB76C1" w:rsidRDefault="00563E53" w:rsidP="00BE17A0">
      <w:pPr>
        <w:pStyle w:val="Heading4"/>
        <w:rPr>
          <w:rStyle w:val="IntenseReference"/>
          <w:b/>
          <w:bCs/>
          <w:i w:val="0"/>
          <w:smallCaps w:val="0"/>
          <w:color w:val="404040" w:themeColor="text1" w:themeTint="BF"/>
          <w:spacing w:val="0"/>
        </w:rPr>
      </w:pPr>
      <w:r>
        <w:t>State and territory</w:t>
      </w:r>
      <w:r w:rsidR="00BF7A7C">
        <w:t xml:space="preserve"> data</w:t>
      </w:r>
    </w:p>
    <w:p w14:paraId="008076EB" w14:textId="77777777" w:rsidR="00F404FE" w:rsidRDefault="00D85C53" w:rsidP="00BE17A0">
      <w:pPr>
        <w:rPr>
          <w:rStyle w:val="IntenseReference"/>
          <w:rFonts w:cs="Arial"/>
          <w:b w:val="0"/>
          <w:i w:val="0"/>
          <w:smallCaps w:val="0"/>
          <w:color w:val="auto"/>
        </w:rPr>
      </w:pPr>
      <w:r w:rsidRPr="00FB76C1">
        <w:rPr>
          <w:rStyle w:val="IntenseReference"/>
          <w:rFonts w:cs="Arial"/>
          <w:b w:val="0"/>
          <w:i w:val="0"/>
          <w:smallCaps w:val="0"/>
          <w:color w:val="auto"/>
        </w:rPr>
        <w:t xml:space="preserve">There </w:t>
      </w:r>
      <w:r w:rsidR="00803591" w:rsidRPr="00FB76C1">
        <w:rPr>
          <w:rStyle w:val="IntenseReference"/>
          <w:rFonts w:cs="Arial"/>
          <w:b w:val="0"/>
          <w:i w:val="0"/>
          <w:smallCaps w:val="0"/>
          <w:color w:val="auto"/>
        </w:rPr>
        <w:t>was</w:t>
      </w:r>
      <w:r w:rsidRPr="00FB76C1">
        <w:rPr>
          <w:rStyle w:val="IntenseReference"/>
          <w:rFonts w:cs="Arial"/>
          <w:b w:val="0"/>
          <w:i w:val="0"/>
          <w:smallCaps w:val="0"/>
          <w:color w:val="auto"/>
        </w:rPr>
        <w:t xml:space="preserve"> no linezolid-nonsusceptible </w:t>
      </w:r>
      <w:r w:rsidRPr="00803591">
        <w:rPr>
          <w:rStyle w:val="IntenseReference"/>
          <w:rFonts w:cs="Arial"/>
          <w:b w:val="0"/>
          <w:iCs/>
          <w:smallCaps w:val="0"/>
          <w:color w:val="auto"/>
        </w:rPr>
        <w:t>S. aureus</w:t>
      </w:r>
      <w:r w:rsidRPr="00FB76C1">
        <w:rPr>
          <w:rStyle w:val="IntenseReference"/>
          <w:rFonts w:cs="Arial"/>
          <w:b w:val="0"/>
          <w:i w:val="0"/>
          <w:smallCaps w:val="0"/>
          <w:color w:val="auto"/>
        </w:rPr>
        <w:t xml:space="preserve"> reported during this period.</w:t>
      </w:r>
      <w:bookmarkStart w:id="35" w:name="_Table_2:_Number"/>
      <w:bookmarkStart w:id="36" w:name="_Figure_1:_Critical"/>
      <w:bookmarkStart w:id="37" w:name="_Toc491785920"/>
      <w:bookmarkStart w:id="38" w:name="_Toc491077706"/>
      <w:bookmarkEnd w:id="35"/>
      <w:bookmarkEnd w:id="36"/>
    </w:p>
    <w:p w14:paraId="6388D953" w14:textId="07E1E7A6" w:rsidR="00107365" w:rsidRDefault="00107365" w:rsidP="00BE17A0">
      <w:r>
        <w:br w:type="page"/>
      </w:r>
    </w:p>
    <w:p w14:paraId="14063BEB" w14:textId="77777777" w:rsidR="003B505D" w:rsidRDefault="003B505D" w:rsidP="00565833">
      <w:pPr>
        <w:pStyle w:val="Heading2"/>
      </w:pPr>
      <w:bookmarkStart w:id="39" w:name="_Figure_6:_Neisseria"/>
      <w:bookmarkStart w:id="40" w:name="_Appendix_1"/>
      <w:bookmarkStart w:id="41" w:name="_Toc167460362"/>
      <w:bookmarkEnd w:id="37"/>
      <w:bookmarkEnd w:id="38"/>
      <w:bookmarkEnd w:id="39"/>
      <w:bookmarkEnd w:id="40"/>
      <w:r>
        <w:lastRenderedPageBreak/>
        <w:t>Appendix</w:t>
      </w:r>
      <w:bookmarkEnd w:id="41"/>
      <w:r>
        <w:t xml:space="preserve"> </w:t>
      </w:r>
    </w:p>
    <w:p w14:paraId="4E355606" w14:textId="77777777" w:rsidR="006B05D5" w:rsidRDefault="00AA3313" w:rsidP="00AA3313">
      <w:pPr>
        <w:pStyle w:val="Heading3"/>
      </w:pPr>
      <w:bookmarkStart w:id="42" w:name="_Toc167460363"/>
      <w:r w:rsidRPr="00AA3313">
        <w:t xml:space="preserve">Data </w:t>
      </w:r>
      <w:r w:rsidR="006B05D5" w:rsidRPr="00AA3313">
        <w:t>Notes</w:t>
      </w:r>
      <w:bookmarkEnd w:id="42"/>
    </w:p>
    <w:p w14:paraId="6F321219" w14:textId="1DF38CD2" w:rsidR="003459EE" w:rsidRPr="003459EE" w:rsidRDefault="003459EE" w:rsidP="007372C0">
      <w:pPr>
        <w:pStyle w:val="Normal-beforebullets"/>
      </w:pPr>
      <w:r>
        <w:t xml:space="preserve">The following are important considerations for interpreting </w:t>
      </w:r>
      <w:r w:rsidR="004F0230">
        <w:t>National Alert System for Critical Antimicrobial Resistances (</w:t>
      </w:r>
      <w:r w:rsidR="004F0230" w:rsidRPr="002B0B19">
        <w:t>CARAlert</w:t>
      </w:r>
      <w:r w:rsidR="004F0230">
        <w:t>)</w:t>
      </w:r>
      <w:r w:rsidR="004F0230" w:rsidRPr="002B0B19">
        <w:t xml:space="preserve"> </w:t>
      </w:r>
      <w:r>
        <w:t>data:</w:t>
      </w:r>
    </w:p>
    <w:p w14:paraId="1D3D8569" w14:textId="5824757F" w:rsidR="0041273F" w:rsidRDefault="0041273F" w:rsidP="007E550C">
      <w:pPr>
        <w:pStyle w:val="Numberedlists"/>
        <w:numPr>
          <w:ilvl w:val="0"/>
          <w:numId w:val="32"/>
        </w:numPr>
      </w:pPr>
      <w:r>
        <w:t>Participation in CARAlert is voluntary</w:t>
      </w:r>
    </w:p>
    <w:p w14:paraId="6EED34D4" w14:textId="2D793045" w:rsidR="006B05D5" w:rsidRPr="007372C0" w:rsidRDefault="006B05D5" w:rsidP="007E550C">
      <w:pPr>
        <w:pStyle w:val="Numberedlists"/>
        <w:numPr>
          <w:ilvl w:val="0"/>
          <w:numId w:val="32"/>
        </w:numPr>
      </w:pPr>
      <w:r w:rsidRPr="007372C0">
        <w:t xml:space="preserve">The data are based on the date that the isolate with the confirmed </w:t>
      </w:r>
      <w:r w:rsidR="004F0230">
        <w:t>critical antimicrobial resistance (</w:t>
      </w:r>
      <w:r w:rsidRPr="007372C0">
        <w:t>CAR</w:t>
      </w:r>
      <w:r w:rsidR="004F0230">
        <w:t>)</w:t>
      </w:r>
      <w:r w:rsidRPr="007372C0">
        <w:t xml:space="preserve"> was collected</w:t>
      </w:r>
    </w:p>
    <w:p w14:paraId="1D108AA6" w14:textId="488CA8C9" w:rsidR="006B05D5" w:rsidRPr="007372C0" w:rsidRDefault="006B05D5" w:rsidP="007E550C">
      <w:pPr>
        <w:pStyle w:val="Numberedlists"/>
        <w:numPr>
          <w:ilvl w:val="0"/>
          <w:numId w:val="32"/>
        </w:numPr>
      </w:pPr>
      <w:r w:rsidRPr="007372C0">
        <w:t xml:space="preserve">States and territories refer to the state or territory </w:t>
      </w:r>
      <w:r w:rsidR="000071C0">
        <w:t xml:space="preserve">within which the hospital is located, or within which the patient resides for isolates from the community. </w:t>
      </w:r>
      <w:r w:rsidRPr="007372C0">
        <w:t xml:space="preserve">If </w:t>
      </w:r>
      <w:r w:rsidR="003459EE" w:rsidRPr="007372C0">
        <w:t xml:space="preserve">place of residence is </w:t>
      </w:r>
      <w:r w:rsidRPr="007372C0">
        <w:t>unknown or overseas, the state or territory of the originating laboratory</w:t>
      </w:r>
      <w:r w:rsidR="00661137" w:rsidRPr="007372C0">
        <w:t xml:space="preserve"> is reported</w:t>
      </w:r>
    </w:p>
    <w:p w14:paraId="0CBE4291" w14:textId="48B88B25" w:rsidR="00F810C8" w:rsidRPr="007372C0" w:rsidRDefault="00F810C8" w:rsidP="007E550C">
      <w:pPr>
        <w:pStyle w:val="Numberedlists"/>
        <w:numPr>
          <w:ilvl w:val="0"/>
          <w:numId w:val="32"/>
        </w:numPr>
      </w:pPr>
      <w:r w:rsidRPr="004B6201">
        <w:t>The same CAR/type/species is not submitted where the sample originated from the same patient who had the previous CAR, and the isolate was collected on the same day, or collected in the same admission or within three months</w:t>
      </w:r>
    </w:p>
    <w:p w14:paraId="0D69DE53" w14:textId="3288E4A6" w:rsidR="006B05D5" w:rsidRPr="007372C0" w:rsidRDefault="006B05D5" w:rsidP="007E550C">
      <w:pPr>
        <w:pStyle w:val="Numberedlists"/>
        <w:numPr>
          <w:ilvl w:val="0"/>
          <w:numId w:val="32"/>
        </w:numPr>
      </w:pPr>
      <w:r w:rsidRPr="007372C0">
        <w:t>Number of CARs reported do</w:t>
      </w:r>
      <w:r w:rsidR="003459EE" w:rsidRPr="007372C0">
        <w:t>es</w:t>
      </w:r>
      <w:r w:rsidRPr="007372C0">
        <w:t xml:space="preserve"> not always equal the number of patients</w:t>
      </w:r>
      <w:r w:rsidR="003459EE" w:rsidRPr="007372C0">
        <w:t>,</w:t>
      </w:r>
      <w:r w:rsidRPr="007372C0">
        <w:t xml:space="preserve"> as patients may have more than one CAR</w:t>
      </w:r>
      <w:r w:rsidR="00D275C7" w:rsidRPr="007372C0">
        <w:t>, or species,</w:t>
      </w:r>
      <w:r w:rsidRPr="007372C0">
        <w:t xml:space="preserve"> detected in </w:t>
      </w:r>
      <w:r w:rsidR="00D275C7" w:rsidRPr="007372C0">
        <w:t xml:space="preserve">a </w:t>
      </w:r>
      <w:r w:rsidRPr="007372C0">
        <w:t>specimen</w:t>
      </w:r>
    </w:p>
    <w:p w14:paraId="3182E0DB" w14:textId="51676236" w:rsidR="006B05D5" w:rsidRPr="007372C0" w:rsidRDefault="006B05D5" w:rsidP="007E550C">
      <w:pPr>
        <w:pStyle w:val="Numberedlists"/>
        <w:numPr>
          <w:ilvl w:val="0"/>
          <w:numId w:val="32"/>
        </w:numPr>
      </w:pPr>
      <w:r w:rsidRPr="007372C0">
        <w:t>Cut-off date for data that are included in updates and reports is four weeks after the end of each reporting period</w:t>
      </w:r>
    </w:p>
    <w:p w14:paraId="7AC6949C" w14:textId="54B5E8B1" w:rsidR="0041273F" w:rsidRDefault="0041273F" w:rsidP="007E550C">
      <w:pPr>
        <w:pStyle w:val="Numberedlists"/>
        <w:numPr>
          <w:ilvl w:val="0"/>
          <w:numId w:val="32"/>
        </w:numPr>
      </w:pPr>
      <w:r>
        <w:t xml:space="preserve">Data may vary from that previously published as the reported </w:t>
      </w:r>
      <w:r w:rsidRPr="00393EE0">
        <w:t xml:space="preserve">number of CARs </w:t>
      </w:r>
      <w:r>
        <w:t xml:space="preserve">may have </w:t>
      </w:r>
      <w:r w:rsidRPr="00393EE0">
        <w:t>been updated to include additional submissions received or removed after the previous publication date</w:t>
      </w:r>
      <w:r w:rsidR="00BF5819">
        <w:t>.</w:t>
      </w:r>
      <w:r w:rsidRPr="00467357">
        <w:t xml:space="preserve"> Comparison between reports may be influenced by </w:t>
      </w:r>
      <w:r>
        <w:t>delays in confirming laboratories reporting CARs to CARAlert due to late submission, which also means that the data analysed in this data update may not be complete for the time period at the time of publication</w:t>
      </w:r>
    </w:p>
    <w:p w14:paraId="04F90F13" w14:textId="4FD007C3" w:rsidR="00661137" w:rsidRPr="007372C0" w:rsidRDefault="00661137" w:rsidP="007E550C">
      <w:pPr>
        <w:pStyle w:val="Numberedlists"/>
        <w:numPr>
          <w:ilvl w:val="0"/>
          <w:numId w:val="32"/>
        </w:numPr>
      </w:pPr>
      <w:r w:rsidRPr="007372C0">
        <w:t>National summary data is provided</w:t>
      </w:r>
      <w:r w:rsidR="003459EE" w:rsidRPr="007372C0">
        <w:t>; c</w:t>
      </w:r>
      <w:r w:rsidRPr="007372C0">
        <w:t>omparison across states and territories is provided for organisms where there are large numbers reported and a comparison is meaningful</w:t>
      </w:r>
    </w:p>
    <w:p w14:paraId="6611138E" w14:textId="65737708" w:rsidR="00125998" w:rsidRDefault="00125998" w:rsidP="007E550C">
      <w:pPr>
        <w:pStyle w:val="Numberedlists"/>
        <w:numPr>
          <w:ilvl w:val="0"/>
          <w:numId w:val="32"/>
        </w:numPr>
      </w:pPr>
      <w:r>
        <w:t>Local operating procedures for laboratories may not currently include testing for all the critical resistances included in CARAlert; however, all laboratories are encouraged to actively screen for CARs</w:t>
      </w:r>
    </w:p>
    <w:p w14:paraId="61C3F363" w14:textId="6E705245" w:rsidR="00661137" w:rsidRPr="007372C0" w:rsidRDefault="003459EE" w:rsidP="007E550C">
      <w:pPr>
        <w:pStyle w:val="Numberedlists"/>
        <w:numPr>
          <w:ilvl w:val="0"/>
          <w:numId w:val="32"/>
        </w:numPr>
      </w:pPr>
      <w:r w:rsidRPr="007372C0">
        <w:t xml:space="preserve">Authorised </w:t>
      </w:r>
      <w:r w:rsidRPr="00387155">
        <w:t>off</w:t>
      </w:r>
      <w:r w:rsidR="00387155" w:rsidRPr="00387155">
        <w:t>icer</w:t>
      </w:r>
      <w:r w:rsidRPr="00387155">
        <w:t>s</w:t>
      </w:r>
      <w:r w:rsidRPr="007372C0">
        <w:t xml:space="preserve"> in each s</w:t>
      </w:r>
      <w:r w:rsidR="00661137" w:rsidRPr="007372C0">
        <w:t>tate and territor</w:t>
      </w:r>
      <w:r w:rsidRPr="007372C0">
        <w:t>y health department</w:t>
      </w:r>
      <w:r w:rsidR="00661137" w:rsidRPr="007372C0">
        <w:t xml:space="preserve"> can access </w:t>
      </w:r>
      <w:r w:rsidRPr="007372C0">
        <w:t xml:space="preserve">the </w:t>
      </w:r>
      <w:r w:rsidR="00661137" w:rsidRPr="007372C0">
        <w:t xml:space="preserve">CARAlert </w:t>
      </w:r>
      <w:r w:rsidR="00D275C7" w:rsidRPr="007372C0">
        <w:t xml:space="preserve">web portal </w:t>
      </w:r>
      <w:r w:rsidR="00661137" w:rsidRPr="007372C0">
        <w:t>directly for further information about their jurisdiction</w:t>
      </w:r>
      <w:r w:rsidRPr="007372C0">
        <w:t xml:space="preserve">, including the name of the public hospital </w:t>
      </w:r>
      <w:r w:rsidR="00F810C8">
        <w:t xml:space="preserve">in which </w:t>
      </w:r>
      <w:r w:rsidRPr="007372C0">
        <w:t>a patient with a confirmed CAR was cared for, and to extract reports on their data.</w:t>
      </w:r>
    </w:p>
    <w:p w14:paraId="6CBEEC04" w14:textId="77777777" w:rsidR="004F0230" w:rsidRPr="00AA3313" w:rsidRDefault="004F0230" w:rsidP="004F0230">
      <w:pPr>
        <w:pStyle w:val="Heading3"/>
      </w:pPr>
      <w:bookmarkStart w:id="43" w:name="_Toc132206511"/>
      <w:bookmarkStart w:id="44" w:name="_Toc167460364"/>
      <w:r w:rsidRPr="00AA3313">
        <w:t xml:space="preserve">About </w:t>
      </w:r>
      <w:r>
        <w:t xml:space="preserve">AURA and </w:t>
      </w:r>
      <w:r w:rsidRPr="00AA3313">
        <w:t>CARAlert</w:t>
      </w:r>
      <w:bookmarkEnd w:id="43"/>
      <w:bookmarkEnd w:id="44"/>
    </w:p>
    <w:p w14:paraId="737159EC" w14:textId="79B09B5C" w:rsidR="004F0230" w:rsidRDefault="004F0230" w:rsidP="004F0230">
      <w:r>
        <w:t xml:space="preserve">The </w:t>
      </w:r>
      <w:r w:rsidRPr="002B0B19">
        <w:t xml:space="preserve">Antimicrobial Use and Resistance in Australia (AURA) </w:t>
      </w:r>
      <w:r w:rsidR="00966502">
        <w:t>surveillance program</w:t>
      </w:r>
      <w:r>
        <w:t xml:space="preserve"> provides essential information to develop and implement strategies to prevent and contain antimicrobial resistance in human health and improve antimicrobial use across the acute and community healthcare settings. AURA </w:t>
      </w:r>
      <w:r w:rsidR="00966245" w:rsidRPr="00966245">
        <w:t xml:space="preserve">is </w:t>
      </w:r>
      <w:r w:rsidR="00966245">
        <w:t xml:space="preserve">coordinated </w:t>
      </w:r>
      <w:r w:rsidR="00966245" w:rsidRPr="00966245">
        <w:t xml:space="preserve">by the Australian Government Department of Health and Aged Care </w:t>
      </w:r>
      <w:r w:rsidR="00966245">
        <w:t>(the Department). AURA</w:t>
      </w:r>
      <w:r>
        <w:t xml:space="preserve"> supports the </w:t>
      </w:r>
      <w:hyperlink r:id="rId50" w:history="1">
        <w:r w:rsidRPr="007E4D13">
          <w:rPr>
            <w:rStyle w:val="Hyperlink"/>
          </w:rPr>
          <w:t>National Safety and Quality Health Service (NSQHS) Preventing and Controlling Infections Standard</w:t>
        </w:r>
      </w:hyperlink>
      <w:r w:rsidRPr="007E4D13">
        <w:t xml:space="preserve"> </w:t>
      </w:r>
      <w:r>
        <w:t xml:space="preserve">and </w:t>
      </w:r>
      <w:hyperlink r:id="rId51" w:history="1">
        <w:r w:rsidRPr="007E4D13">
          <w:rPr>
            <w:rStyle w:val="Hyperlink"/>
          </w:rPr>
          <w:t>Australia’s National Antimicrobial Resistance Strategy – 2020 and beyond</w:t>
        </w:r>
      </w:hyperlink>
      <w:r>
        <w:t xml:space="preserve">. </w:t>
      </w:r>
    </w:p>
    <w:p w14:paraId="5E93B854" w14:textId="14317A71" w:rsidR="004F0230" w:rsidRPr="00966245" w:rsidRDefault="00A9050E" w:rsidP="004F0230">
      <w:pPr>
        <w:rPr>
          <w:rFonts w:cstheme="minorHAnsi"/>
        </w:rPr>
      </w:pPr>
      <w:r>
        <w:t>CARAlert was</w:t>
      </w:r>
      <w:r w:rsidR="004F0230" w:rsidRPr="002B0B19">
        <w:t xml:space="preserve"> established by the Australian Commission on Safety and Quality in Health Care (the Commission) in March 2016 as a component of the AURA </w:t>
      </w:r>
      <w:r w:rsidR="00966502">
        <w:t>surveillance program</w:t>
      </w:r>
      <w:r w:rsidR="004F0230" w:rsidRPr="002B0B19">
        <w:t xml:space="preserve">. </w:t>
      </w:r>
      <w:r w:rsidR="004F0230" w:rsidRPr="00966245">
        <w:rPr>
          <w:rFonts w:cstheme="minorHAnsi"/>
        </w:rPr>
        <w:t xml:space="preserve">Funding for CARAlert </w:t>
      </w:r>
      <w:bookmarkStart w:id="45" w:name="_Hlk167801324"/>
      <w:r w:rsidR="004F0230" w:rsidRPr="00966245">
        <w:rPr>
          <w:rFonts w:cstheme="minorHAnsi"/>
        </w:rPr>
        <w:t>is provided by the Department</w:t>
      </w:r>
      <w:bookmarkEnd w:id="45"/>
      <w:r w:rsidR="004F0230" w:rsidRPr="00966245">
        <w:rPr>
          <w:rFonts w:cstheme="minorHAnsi"/>
        </w:rPr>
        <w:t>, with contributions from the states and territories for the laboratory analysis and data submission processes.</w:t>
      </w:r>
    </w:p>
    <w:p w14:paraId="6413699F" w14:textId="7476121A" w:rsidR="004F0230" w:rsidRDefault="00125998" w:rsidP="004F0230">
      <w:r w:rsidRPr="002B0B19">
        <w:t xml:space="preserve">CARAlert is based on routine processes used by pathology </w:t>
      </w:r>
      <w:r w:rsidRPr="00A51084">
        <w:t xml:space="preserve">laboratories for identifying and confirming potential </w:t>
      </w:r>
      <w:r>
        <w:t>critical antimicrobial resistances (</w:t>
      </w:r>
      <w:r w:rsidRPr="00A51084">
        <w:t>CARs</w:t>
      </w:r>
      <w:r>
        <w:t xml:space="preserve">). </w:t>
      </w:r>
      <w:r w:rsidR="004F0230" w:rsidRPr="002B0B19">
        <w:t>Participating confirming laboratories submit data to CARAlert on priority organisms with critical resistance to last-line antimicrobial agents</w:t>
      </w:r>
      <w:r>
        <w:t>,</w:t>
      </w:r>
      <w:r w:rsidR="004F0230" w:rsidRPr="002B0B19">
        <w:t xml:space="preserve"> </w:t>
      </w:r>
      <w:r w:rsidR="004F0230">
        <w:t>which can result in significant morbidity and mortality</w:t>
      </w:r>
      <w:r w:rsidR="004F0230" w:rsidRPr="002B0B19">
        <w:t xml:space="preserve">. </w:t>
      </w:r>
      <w:r w:rsidR="004F0230">
        <w:t xml:space="preserve">Isolates collected from patients are reported to CARAlert as either a clinical isolate, that is a specimen (e.g., from blood, urine, wound) </w:t>
      </w:r>
      <w:r w:rsidR="004F0230">
        <w:lastRenderedPageBreak/>
        <w:t xml:space="preserve">taken to guide clinical diagnosis, or as a screen for infection prevention and control purposes. </w:t>
      </w:r>
      <w:r w:rsidR="004F0230" w:rsidRPr="002B0B19">
        <w:t>No patient-level data are held in the CARAlert system.</w:t>
      </w:r>
    </w:p>
    <w:p w14:paraId="1849226E" w14:textId="17C99B58" w:rsidR="00125998" w:rsidRPr="002B0B19" w:rsidRDefault="00125998" w:rsidP="004F0230">
      <w:r w:rsidRPr="0013282E">
        <w:t xml:space="preserve">CARAlert </w:t>
      </w:r>
      <w:r>
        <w:t xml:space="preserve">data </w:t>
      </w:r>
      <w:r w:rsidRPr="0013282E">
        <w:t xml:space="preserve">on confirmed cases of CARs can </w:t>
      </w:r>
      <w:r>
        <w:t xml:space="preserve">be used to </w:t>
      </w:r>
      <w:r w:rsidRPr="0013282E">
        <w:t>identify seasonal</w:t>
      </w:r>
      <w:r>
        <w:t>,</w:t>
      </w:r>
      <w:r w:rsidRPr="0013282E">
        <w:t xml:space="preserve"> geographic </w:t>
      </w:r>
      <w:r>
        <w:t>and national trends</w:t>
      </w:r>
      <w:r w:rsidRPr="0013282E">
        <w:t xml:space="preserve">. </w:t>
      </w:r>
      <w:r>
        <w:t xml:space="preserve">The potential for CARAlert to </w:t>
      </w:r>
      <w:r w:rsidRPr="0013282E">
        <w:t>act as a</w:t>
      </w:r>
      <w:r>
        <w:t>n</w:t>
      </w:r>
      <w:r w:rsidRPr="0013282E">
        <w:t xml:space="preserve"> early warning system for CAR outbreaks to enable timely infection </w:t>
      </w:r>
      <w:r>
        <w:t xml:space="preserve">prevention and </w:t>
      </w:r>
      <w:r w:rsidRPr="0013282E">
        <w:t>control responses</w:t>
      </w:r>
      <w:r>
        <w:t xml:space="preserve"> is dependent on timely reporting of CARs by confirming laboratories.</w:t>
      </w:r>
    </w:p>
    <w:p w14:paraId="0755350B" w14:textId="0951C819" w:rsidR="004E67D9" w:rsidRPr="004F0230" w:rsidRDefault="004F0230" w:rsidP="004F0230">
      <w:pPr>
        <w:rPr>
          <w:rFonts w:cs="Arial"/>
        </w:rPr>
      </w:pPr>
      <w:r w:rsidRPr="00F40B12">
        <w:rPr>
          <w:rFonts w:cs="Arial"/>
        </w:rPr>
        <w:t xml:space="preserve">The CARs reported </w:t>
      </w:r>
      <w:r>
        <w:rPr>
          <w:rFonts w:cs="Arial"/>
        </w:rPr>
        <w:t>to CARAlert are listed in Table A1</w:t>
      </w:r>
      <w:r w:rsidRPr="00F40B12">
        <w:rPr>
          <w:rFonts w:cs="Arial"/>
        </w:rPr>
        <w:t>. The</w:t>
      </w:r>
      <w:r>
        <w:rPr>
          <w:rFonts w:cs="Arial"/>
        </w:rPr>
        <w:t>se</w:t>
      </w:r>
      <w:r w:rsidRPr="00F40B12">
        <w:rPr>
          <w:rFonts w:cs="Arial"/>
        </w:rPr>
        <w:t xml:space="preserve"> CARs were drawn from the list of high-priority organisms and antimicrobials which are the focus of the AURA </w:t>
      </w:r>
      <w:r w:rsidR="00E46EFD">
        <w:rPr>
          <w:rFonts w:cs="Arial"/>
        </w:rPr>
        <w:t>surveillance program</w:t>
      </w:r>
      <w:r w:rsidR="00B56242" w:rsidRPr="006129D7">
        <w:rPr>
          <w:rFonts w:cs="Arial"/>
        </w:rPr>
        <w:t>.</w:t>
      </w:r>
      <w:r w:rsidR="00B56242" w:rsidRPr="006129D7">
        <w:rPr>
          <w:rStyle w:val="FootnoteReference"/>
          <w:rFonts w:cs="Arial"/>
        </w:rPr>
        <w:footnoteReference w:id="1"/>
      </w:r>
      <w:bookmarkStart w:id="46" w:name="_Toc491081838"/>
    </w:p>
    <w:p w14:paraId="2A86FBAB" w14:textId="71F4EAEC" w:rsidR="003B505D" w:rsidRPr="00DB6A4F" w:rsidRDefault="003B505D" w:rsidP="003B505D">
      <w:pPr>
        <w:pStyle w:val="Caption"/>
        <w:rPr>
          <w:rFonts w:cs="Arial"/>
          <w:b/>
          <w:i w:val="0"/>
          <w:color w:val="auto"/>
          <w:sz w:val="22"/>
          <w:szCs w:val="22"/>
        </w:rPr>
      </w:pPr>
      <w:r w:rsidRPr="006B4EEB">
        <w:rPr>
          <w:rFonts w:cs="Arial"/>
          <w:b/>
          <w:i w:val="0"/>
          <w:color w:val="auto"/>
          <w:sz w:val="22"/>
          <w:szCs w:val="22"/>
        </w:rPr>
        <w:t>Table</w:t>
      </w:r>
      <w:r w:rsidR="00154998">
        <w:rPr>
          <w:rFonts w:cs="Arial"/>
          <w:b/>
          <w:i w:val="0"/>
          <w:color w:val="auto"/>
          <w:sz w:val="22"/>
          <w:szCs w:val="22"/>
        </w:rPr>
        <w:t> </w:t>
      </w:r>
      <w:r w:rsidR="00436B6B" w:rsidRPr="006B4EEB">
        <w:rPr>
          <w:rFonts w:cs="Arial"/>
          <w:b/>
          <w:i w:val="0"/>
          <w:color w:val="auto"/>
          <w:sz w:val="22"/>
          <w:szCs w:val="22"/>
        </w:rPr>
        <w:t>A1</w:t>
      </w:r>
      <w:r w:rsidRPr="00DB6A4F">
        <w:rPr>
          <w:rFonts w:cs="Arial"/>
          <w:b/>
          <w:i w:val="0"/>
          <w:color w:val="auto"/>
          <w:sz w:val="22"/>
          <w:szCs w:val="22"/>
        </w:rPr>
        <w:t>: List of critical antimicrobial resistances</w:t>
      </w:r>
      <w:bookmarkEnd w:id="46"/>
      <w:r>
        <w:rPr>
          <w:rFonts w:cs="Arial"/>
          <w:b/>
          <w:i w:val="0"/>
          <w:color w:val="auto"/>
          <w:sz w:val="22"/>
          <w:szCs w:val="22"/>
        </w:rPr>
        <w:t xml:space="preserve"> reported to CARAlert</w:t>
      </w:r>
      <w:r w:rsidR="0055327F">
        <w:rPr>
          <w:rFonts w:cs="Arial"/>
          <w:b/>
          <w:i w:val="0"/>
          <w:color w:val="auto"/>
          <w:sz w:val="22"/>
          <w:szCs w:val="22"/>
        </w:rPr>
        <w:t>, 2024</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Caption w:val="Table A1: List of critical antimicrobial resistances reported to CARAlert, 2024"/>
      </w:tblPr>
      <w:tblGrid>
        <w:gridCol w:w="2862"/>
        <w:gridCol w:w="6666"/>
      </w:tblGrid>
      <w:tr w:rsidR="003B505D" w:rsidRPr="001E0A93" w14:paraId="79F07BA3" w14:textId="77777777" w:rsidTr="004C68F8">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177198C7" w14:textId="77777777" w:rsidR="003B505D" w:rsidRPr="001E0A93" w:rsidRDefault="003B505D" w:rsidP="000D1C09">
            <w:pPr>
              <w:spacing w:before="120" w:after="120"/>
              <w:rPr>
                <w:rFonts w:eastAsiaTheme="minorHAnsi" w:cs="Arial"/>
                <w:b w:val="0"/>
                <w:bCs/>
                <w:color w:val="auto"/>
              </w:rPr>
            </w:pPr>
            <w:r w:rsidRPr="001E0A93">
              <w:rPr>
                <w:rFonts w:cs="Arial"/>
                <w:color w:val="auto"/>
              </w:rPr>
              <w:t xml:space="preserve">Species </w:t>
            </w:r>
          </w:p>
        </w:tc>
        <w:tc>
          <w:tcPr>
            <w:tcW w:w="3498" w:type="pct"/>
            <w:shd w:val="clear" w:color="auto" w:fill="DAEEF3" w:themeFill="accent5" w:themeFillTint="33"/>
            <w:hideMark/>
          </w:tcPr>
          <w:p w14:paraId="7BFED2F8" w14:textId="54E40326" w:rsidR="003B505D" w:rsidRPr="001E0A93" w:rsidRDefault="003B505D" w:rsidP="000D1C09">
            <w:pPr>
              <w:spacing w:before="120" w:after="120"/>
              <w:rPr>
                <w:rFonts w:eastAsiaTheme="minorHAnsi" w:cs="Arial"/>
                <w:b w:val="0"/>
                <w:bCs/>
                <w:i/>
                <w:iCs/>
                <w:color w:val="auto"/>
              </w:rPr>
            </w:pPr>
            <w:r w:rsidRPr="001E0A93">
              <w:rPr>
                <w:rFonts w:cs="Arial"/>
                <w:color w:val="auto"/>
              </w:rPr>
              <w:t xml:space="preserve">Critical </w:t>
            </w:r>
            <w:r w:rsidR="0001721F">
              <w:rPr>
                <w:rFonts w:cs="Arial"/>
                <w:color w:val="auto"/>
              </w:rPr>
              <w:t>r</w:t>
            </w:r>
            <w:r w:rsidRPr="001E0A93">
              <w:rPr>
                <w:rFonts w:cs="Arial"/>
                <w:color w:val="auto"/>
              </w:rPr>
              <w:t>esistance</w:t>
            </w:r>
          </w:p>
        </w:tc>
      </w:tr>
      <w:tr w:rsidR="00452573" w:rsidRPr="00506EF0" w14:paraId="2EDEDEB8" w14:textId="77777777" w:rsidTr="001B61D6">
        <w:trPr>
          <w:trHeight w:val="340"/>
        </w:trPr>
        <w:tc>
          <w:tcPr>
            <w:tcW w:w="1502" w:type="pct"/>
          </w:tcPr>
          <w:p w14:paraId="19C40CAF" w14:textId="6CE0B00B" w:rsidR="00452573" w:rsidRDefault="00452573" w:rsidP="000D1C09">
            <w:pPr>
              <w:spacing w:before="60" w:after="60"/>
              <w:rPr>
                <w:rFonts w:cs="Arial"/>
                <w:iCs/>
              </w:rPr>
            </w:pPr>
            <w:r w:rsidRPr="00452573">
              <w:rPr>
                <w:rFonts w:cs="Arial"/>
                <w:i/>
              </w:rPr>
              <w:t>Acinetobacter</w:t>
            </w:r>
            <w:r w:rsidR="00B56242">
              <w:rPr>
                <w:rFonts w:cs="Arial"/>
                <w:i/>
              </w:rPr>
              <w:t> </w:t>
            </w:r>
            <w:r w:rsidRPr="00452573">
              <w:rPr>
                <w:rFonts w:cs="Arial"/>
                <w:i/>
              </w:rPr>
              <w:t>baumannii</w:t>
            </w:r>
            <w:r>
              <w:rPr>
                <w:rFonts w:cs="Arial"/>
                <w:iCs/>
              </w:rPr>
              <w:t xml:space="preserve"> complex</w:t>
            </w:r>
          </w:p>
        </w:tc>
        <w:tc>
          <w:tcPr>
            <w:tcW w:w="3498" w:type="pct"/>
          </w:tcPr>
          <w:p w14:paraId="112761C8" w14:textId="7A39D8C1" w:rsidR="00452573" w:rsidRPr="00506EF0" w:rsidRDefault="00452573" w:rsidP="000D1C09">
            <w:pPr>
              <w:spacing w:before="60" w:after="60"/>
              <w:rPr>
                <w:rFonts w:cs="Arial"/>
              </w:rPr>
            </w:pPr>
            <w:r>
              <w:rPr>
                <w:rFonts w:cs="Arial"/>
              </w:rPr>
              <w:t>Carbapenemase-producing</w:t>
            </w:r>
            <w:r w:rsidR="007F3DC0">
              <w:rPr>
                <w:rFonts w:cs="Arial"/>
              </w:rPr>
              <w:t>*</w:t>
            </w:r>
          </w:p>
        </w:tc>
      </w:tr>
      <w:tr w:rsidR="00452573" w:rsidRPr="00506EF0" w14:paraId="5B40CD14" w14:textId="77777777" w:rsidTr="001B61D6">
        <w:trPr>
          <w:trHeight w:val="340"/>
        </w:trPr>
        <w:tc>
          <w:tcPr>
            <w:tcW w:w="1502" w:type="pct"/>
          </w:tcPr>
          <w:p w14:paraId="37130100" w14:textId="183D5CE7" w:rsidR="00452573" w:rsidRPr="00452573" w:rsidRDefault="00452573" w:rsidP="000D1C09">
            <w:pPr>
              <w:spacing w:before="60" w:after="60"/>
              <w:rPr>
                <w:rFonts w:cs="Arial"/>
                <w:i/>
              </w:rPr>
            </w:pPr>
            <w:r w:rsidRPr="00452573">
              <w:rPr>
                <w:rFonts w:cs="Arial"/>
                <w:i/>
              </w:rPr>
              <w:t>Candida</w:t>
            </w:r>
            <w:r w:rsidR="00B56242">
              <w:rPr>
                <w:rFonts w:cs="Arial"/>
                <w:i/>
              </w:rPr>
              <w:t> </w:t>
            </w:r>
            <w:r w:rsidRPr="00452573">
              <w:rPr>
                <w:rFonts w:cs="Arial"/>
                <w:i/>
              </w:rPr>
              <w:t>auris</w:t>
            </w:r>
            <w:r w:rsidR="007F3DC0">
              <w:rPr>
                <w:rFonts w:cs="Arial"/>
                <w:i/>
              </w:rPr>
              <w:t>*</w:t>
            </w:r>
          </w:p>
        </w:tc>
        <w:tc>
          <w:tcPr>
            <w:tcW w:w="3498" w:type="pct"/>
          </w:tcPr>
          <w:p w14:paraId="6F1A33C4" w14:textId="77777777" w:rsidR="00452573" w:rsidRPr="00506EF0" w:rsidRDefault="00452573" w:rsidP="000D1C09">
            <w:pPr>
              <w:spacing w:before="60" w:after="60"/>
              <w:rPr>
                <w:rFonts w:cs="Arial"/>
              </w:rPr>
            </w:pPr>
            <w:r>
              <w:rPr>
                <w:rFonts w:cs="Arial"/>
              </w:rPr>
              <w:t>–</w:t>
            </w:r>
          </w:p>
        </w:tc>
      </w:tr>
      <w:tr w:rsidR="004078BB" w:rsidRPr="00506EF0" w14:paraId="2DAF80FD" w14:textId="77777777" w:rsidTr="004078BB">
        <w:trPr>
          <w:trHeight w:val="340"/>
        </w:trPr>
        <w:tc>
          <w:tcPr>
            <w:tcW w:w="1502" w:type="pct"/>
            <w:vMerge w:val="restart"/>
            <w:vAlign w:val="center"/>
            <w:hideMark/>
          </w:tcPr>
          <w:p w14:paraId="6008613D" w14:textId="4C4565AF" w:rsidR="004078BB" w:rsidRPr="005D70BF" w:rsidRDefault="004078BB" w:rsidP="004078BB">
            <w:pPr>
              <w:spacing w:before="60" w:after="60"/>
              <w:rPr>
                <w:rFonts w:eastAsiaTheme="minorHAnsi" w:cs="Arial"/>
                <w:bCs/>
                <w:iCs/>
              </w:rPr>
            </w:pPr>
            <w:r w:rsidRPr="00830010">
              <w:rPr>
                <w:rFonts w:cs="Arial"/>
                <w:i/>
                <w:iCs/>
              </w:rPr>
              <w:t>Enterobacterales</w:t>
            </w:r>
          </w:p>
        </w:tc>
        <w:tc>
          <w:tcPr>
            <w:tcW w:w="3498" w:type="pct"/>
            <w:hideMark/>
          </w:tcPr>
          <w:p w14:paraId="3C874D5B" w14:textId="5A464B94" w:rsidR="004078BB" w:rsidRPr="00506EF0" w:rsidRDefault="004078BB" w:rsidP="000D1C09">
            <w:pPr>
              <w:spacing w:before="60" w:after="60"/>
              <w:rPr>
                <w:rFonts w:eastAsiaTheme="minorHAnsi" w:cs="Arial"/>
              </w:rPr>
            </w:pPr>
            <w:r w:rsidRPr="00506EF0">
              <w:rPr>
                <w:rFonts w:cs="Arial"/>
              </w:rPr>
              <w:t>Car</w:t>
            </w:r>
            <w:r>
              <w:rPr>
                <w:rFonts w:cs="Arial"/>
              </w:rPr>
              <w:t>bapenemase- and/or r</w:t>
            </w:r>
            <w:r w:rsidRPr="00506EF0">
              <w:rPr>
                <w:rFonts w:cs="Arial"/>
              </w:rPr>
              <w:t>ibo</w:t>
            </w:r>
            <w:r>
              <w:rPr>
                <w:rFonts w:cs="Arial"/>
              </w:rPr>
              <w:t>somal methyltransferase-producing</w:t>
            </w:r>
          </w:p>
        </w:tc>
      </w:tr>
      <w:tr w:rsidR="004078BB" w:rsidRPr="00506EF0" w14:paraId="2B66971A" w14:textId="77777777" w:rsidTr="001B61D6">
        <w:trPr>
          <w:trHeight w:val="340"/>
        </w:trPr>
        <w:tc>
          <w:tcPr>
            <w:tcW w:w="1502" w:type="pct"/>
            <w:vMerge/>
          </w:tcPr>
          <w:p w14:paraId="40F43716" w14:textId="0CFAACFA" w:rsidR="004078BB" w:rsidRPr="00F11197" w:rsidRDefault="004078BB" w:rsidP="000D1C09">
            <w:pPr>
              <w:spacing w:before="60" w:after="60"/>
              <w:rPr>
                <w:rFonts w:cs="Arial"/>
                <w:i/>
                <w:iCs/>
              </w:rPr>
            </w:pPr>
          </w:p>
        </w:tc>
        <w:tc>
          <w:tcPr>
            <w:tcW w:w="3498" w:type="pct"/>
          </w:tcPr>
          <w:p w14:paraId="73F22446" w14:textId="0521B5E8" w:rsidR="004078BB" w:rsidRPr="00506EF0" w:rsidRDefault="004078BB" w:rsidP="000D1C09">
            <w:pPr>
              <w:spacing w:before="60" w:after="60"/>
              <w:rPr>
                <w:rFonts w:cs="Arial"/>
              </w:rPr>
            </w:pPr>
            <w:r>
              <w:rPr>
                <w:rFonts w:cs="Arial"/>
              </w:rPr>
              <w:t>Transmissible colistin resistance*</w:t>
            </w:r>
          </w:p>
        </w:tc>
      </w:tr>
      <w:tr w:rsidR="003B505D" w:rsidRPr="00506EF0" w14:paraId="623D8290" w14:textId="77777777" w:rsidTr="001B61D6">
        <w:trPr>
          <w:trHeight w:val="340"/>
        </w:trPr>
        <w:tc>
          <w:tcPr>
            <w:tcW w:w="1502" w:type="pct"/>
            <w:hideMark/>
          </w:tcPr>
          <w:p w14:paraId="19BF9C16" w14:textId="77777777" w:rsidR="003B505D" w:rsidRPr="00F11197" w:rsidRDefault="003B505D" w:rsidP="000D1C09">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66D3B116" w14:textId="7A766002" w:rsidR="003B505D" w:rsidRPr="00506EF0" w:rsidRDefault="003B505D" w:rsidP="000D1C09">
            <w:pPr>
              <w:spacing w:before="60" w:after="60"/>
              <w:rPr>
                <w:rFonts w:eastAsiaTheme="minorHAnsi" w:cs="Arial"/>
              </w:rPr>
            </w:pPr>
            <w:r w:rsidRPr="00506EF0">
              <w:rPr>
                <w:rFonts w:cs="Arial"/>
              </w:rPr>
              <w:t>Linezolid</w:t>
            </w:r>
            <w:r w:rsidR="00B56242">
              <w:rPr>
                <w:rFonts w:cs="Arial"/>
              </w:rPr>
              <w:t>-</w:t>
            </w:r>
            <w:r w:rsidR="00BA070F">
              <w:rPr>
                <w:rFonts w:cs="Arial"/>
              </w:rPr>
              <w:t>resistant</w:t>
            </w:r>
          </w:p>
        </w:tc>
      </w:tr>
      <w:tr w:rsidR="003B505D" w:rsidRPr="00506EF0" w14:paraId="193FAC6B" w14:textId="77777777" w:rsidTr="001B61D6">
        <w:trPr>
          <w:trHeight w:val="340"/>
        </w:trPr>
        <w:tc>
          <w:tcPr>
            <w:tcW w:w="1502" w:type="pct"/>
            <w:hideMark/>
          </w:tcPr>
          <w:p w14:paraId="6CC6CBE4" w14:textId="77777777" w:rsidR="003B505D" w:rsidRPr="00F11197" w:rsidRDefault="003B505D" w:rsidP="000D1C09">
            <w:pPr>
              <w:spacing w:before="60" w:after="60"/>
              <w:rPr>
                <w:rFonts w:eastAsiaTheme="minorHAnsi" w:cs="Arial"/>
                <w:bCs/>
                <w:i/>
                <w:iCs/>
              </w:rPr>
            </w:pPr>
            <w:r w:rsidRPr="00F11197">
              <w:rPr>
                <w:rFonts w:cs="Arial"/>
                <w:i/>
                <w:iCs/>
              </w:rPr>
              <w:t>Mycobacterium tuberculosis</w:t>
            </w:r>
          </w:p>
        </w:tc>
        <w:tc>
          <w:tcPr>
            <w:tcW w:w="3498" w:type="pct"/>
            <w:hideMark/>
          </w:tcPr>
          <w:p w14:paraId="2188D427" w14:textId="77777777" w:rsidR="003B505D" w:rsidRPr="00506EF0" w:rsidRDefault="003B505D" w:rsidP="000D1C09">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FB76C1" w:rsidRPr="00506EF0" w14:paraId="101B3FB0" w14:textId="77777777" w:rsidTr="00FB76C1">
        <w:trPr>
          <w:trHeight w:val="340"/>
        </w:trPr>
        <w:tc>
          <w:tcPr>
            <w:tcW w:w="1502" w:type="pct"/>
            <w:vMerge w:val="restart"/>
            <w:vAlign w:val="center"/>
            <w:hideMark/>
          </w:tcPr>
          <w:p w14:paraId="3AC64CF4" w14:textId="52D33275" w:rsidR="00FB76C1" w:rsidRPr="00F11197" w:rsidRDefault="00FB76C1" w:rsidP="00FB76C1">
            <w:pPr>
              <w:spacing w:before="60" w:after="60"/>
              <w:rPr>
                <w:rFonts w:eastAsiaTheme="minorHAnsi" w:cs="Arial"/>
                <w:bCs/>
                <w:i/>
                <w:iCs/>
              </w:rPr>
            </w:pPr>
            <w:r w:rsidRPr="00F11197">
              <w:rPr>
                <w:rFonts w:cs="Arial"/>
                <w:i/>
                <w:iCs/>
              </w:rPr>
              <w:t>Neisseria</w:t>
            </w:r>
            <w:r>
              <w:rPr>
                <w:rFonts w:cs="Arial"/>
                <w:i/>
                <w:iCs/>
              </w:rPr>
              <w:t> </w:t>
            </w:r>
            <w:r w:rsidRPr="00F11197">
              <w:rPr>
                <w:rFonts w:cs="Arial"/>
                <w:i/>
                <w:iCs/>
              </w:rPr>
              <w:t>gonorrhoeae</w:t>
            </w:r>
          </w:p>
        </w:tc>
        <w:tc>
          <w:tcPr>
            <w:tcW w:w="3498" w:type="pct"/>
            <w:hideMark/>
          </w:tcPr>
          <w:p w14:paraId="6482FC70" w14:textId="422062A8" w:rsidR="00FB76C1" w:rsidRPr="00506EF0" w:rsidRDefault="00FB76C1" w:rsidP="000D1C09">
            <w:pPr>
              <w:spacing w:before="60" w:after="60"/>
              <w:rPr>
                <w:rFonts w:eastAsiaTheme="minorHAnsi" w:cs="Arial"/>
              </w:rPr>
            </w:pPr>
            <w:r>
              <w:rPr>
                <w:rFonts w:cs="Arial"/>
              </w:rPr>
              <w:t>Ceftriaxone- or azithromycin-non</w:t>
            </w:r>
            <w:r w:rsidRPr="00506EF0">
              <w:rPr>
                <w:rFonts w:cs="Arial"/>
              </w:rPr>
              <w:t>susceptible</w:t>
            </w:r>
          </w:p>
        </w:tc>
      </w:tr>
      <w:tr w:rsidR="00FB76C1" w:rsidRPr="00506EF0" w14:paraId="3B6D06FA" w14:textId="77777777" w:rsidTr="001B61D6">
        <w:trPr>
          <w:trHeight w:val="340"/>
        </w:trPr>
        <w:tc>
          <w:tcPr>
            <w:tcW w:w="1502" w:type="pct"/>
            <w:vMerge/>
          </w:tcPr>
          <w:p w14:paraId="13FE7ED6" w14:textId="77777777" w:rsidR="00FB76C1" w:rsidRPr="00F11197" w:rsidRDefault="00FB76C1" w:rsidP="000D1C09">
            <w:pPr>
              <w:spacing w:before="60" w:after="60"/>
              <w:rPr>
                <w:rFonts w:cs="Arial"/>
                <w:i/>
                <w:iCs/>
              </w:rPr>
            </w:pPr>
          </w:p>
        </w:tc>
        <w:tc>
          <w:tcPr>
            <w:tcW w:w="3498" w:type="pct"/>
          </w:tcPr>
          <w:p w14:paraId="2554A5E5" w14:textId="6D19970B" w:rsidR="00FB76C1" w:rsidRDefault="00FB76C1" w:rsidP="000D1C09">
            <w:pPr>
              <w:spacing w:before="60" w:after="60"/>
              <w:rPr>
                <w:rFonts w:cs="Arial"/>
              </w:rPr>
            </w:pPr>
            <w:r>
              <w:rPr>
                <w:rFonts w:cs="Arial"/>
              </w:rPr>
              <w:t>Gentamicin-resistant</w:t>
            </w:r>
            <w:r w:rsidRPr="00D85C53">
              <w:rPr>
                <w:rFonts w:cs="Arial"/>
                <w:vertAlign w:val="superscript"/>
              </w:rPr>
              <w:t>†</w:t>
            </w:r>
          </w:p>
        </w:tc>
      </w:tr>
      <w:tr w:rsidR="00D85C53" w:rsidRPr="00506EF0" w14:paraId="3B2B55DC" w14:textId="77777777" w:rsidTr="001B61D6">
        <w:trPr>
          <w:trHeight w:val="340"/>
        </w:trPr>
        <w:tc>
          <w:tcPr>
            <w:tcW w:w="1502" w:type="pct"/>
          </w:tcPr>
          <w:p w14:paraId="171DEFC1" w14:textId="61A4F97E" w:rsidR="00D85C53" w:rsidRPr="00F11197" w:rsidRDefault="00D85C53" w:rsidP="000D1C09">
            <w:pPr>
              <w:spacing w:before="60" w:after="60"/>
              <w:rPr>
                <w:rFonts w:cs="Arial"/>
                <w:i/>
                <w:iCs/>
              </w:rPr>
            </w:pPr>
            <w:r>
              <w:rPr>
                <w:rFonts w:cs="Arial"/>
                <w:i/>
                <w:iCs/>
              </w:rPr>
              <w:t>N</w:t>
            </w:r>
            <w:r>
              <w:rPr>
                <w:i/>
                <w:iCs/>
              </w:rPr>
              <w:t>eisseria meningitidis</w:t>
            </w:r>
          </w:p>
        </w:tc>
        <w:tc>
          <w:tcPr>
            <w:tcW w:w="3498" w:type="pct"/>
          </w:tcPr>
          <w:p w14:paraId="728388FD" w14:textId="3BDD5BFB" w:rsidR="00D85C53" w:rsidRDefault="00D85C53" w:rsidP="000D1C09">
            <w:pPr>
              <w:spacing w:before="60" w:after="60"/>
              <w:rPr>
                <w:rFonts w:cs="Arial"/>
              </w:rPr>
            </w:pPr>
            <w:r>
              <w:rPr>
                <w:rFonts w:cs="Arial"/>
              </w:rPr>
              <w:t>Ciprofloxacin-nonsusceptible</w:t>
            </w:r>
            <w:r w:rsidRPr="00D85C53">
              <w:rPr>
                <w:rFonts w:cs="Arial"/>
                <w:vertAlign w:val="superscript"/>
              </w:rPr>
              <w:t>†</w:t>
            </w:r>
          </w:p>
        </w:tc>
      </w:tr>
      <w:tr w:rsidR="009929C6" w:rsidRPr="00506EF0" w14:paraId="0392917F" w14:textId="77777777" w:rsidTr="001B61D6">
        <w:trPr>
          <w:trHeight w:val="340"/>
        </w:trPr>
        <w:tc>
          <w:tcPr>
            <w:tcW w:w="1502" w:type="pct"/>
          </w:tcPr>
          <w:p w14:paraId="397342D3" w14:textId="5CA0A805" w:rsidR="009929C6" w:rsidRDefault="009929C6" w:rsidP="009929C6">
            <w:pPr>
              <w:spacing w:before="60" w:after="60"/>
              <w:rPr>
                <w:rFonts w:cs="Arial"/>
                <w:i/>
                <w:iCs/>
              </w:rPr>
            </w:pPr>
            <w:r>
              <w:rPr>
                <w:rFonts w:cs="Arial"/>
                <w:i/>
                <w:iCs/>
              </w:rPr>
              <w:t>Pseudomonas aeruginosa</w:t>
            </w:r>
          </w:p>
        </w:tc>
        <w:tc>
          <w:tcPr>
            <w:tcW w:w="3498" w:type="pct"/>
          </w:tcPr>
          <w:p w14:paraId="15D766E1" w14:textId="1A5AC181" w:rsidR="009929C6" w:rsidRDefault="009929C6" w:rsidP="009929C6">
            <w:pPr>
              <w:spacing w:before="60" w:after="60"/>
              <w:rPr>
                <w:rFonts w:cs="Arial"/>
              </w:rPr>
            </w:pPr>
            <w:r>
              <w:rPr>
                <w:rFonts w:cs="Arial"/>
              </w:rPr>
              <w:t>Carbapenemase-producing*</w:t>
            </w:r>
          </w:p>
        </w:tc>
      </w:tr>
      <w:tr w:rsidR="009929C6" w:rsidRPr="00506EF0" w14:paraId="03975AAD" w14:textId="77777777" w:rsidTr="001B61D6">
        <w:trPr>
          <w:trHeight w:val="340"/>
        </w:trPr>
        <w:tc>
          <w:tcPr>
            <w:tcW w:w="1502" w:type="pct"/>
            <w:hideMark/>
          </w:tcPr>
          <w:p w14:paraId="0067051A" w14:textId="1F3D6B97" w:rsidR="009929C6" w:rsidRPr="00F11197" w:rsidRDefault="009929C6" w:rsidP="009929C6">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0B3B78D6" w14:textId="5F17C03D" w:rsidR="009929C6" w:rsidRPr="00506EF0" w:rsidRDefault="009929C6" w:rsidP="009929C6">
            <w:pPr>
              <w:spacing w:before="60" w:after="60"/>
              <w:rPr>
                <w:rFonts w:eastAsiaTheme="minorHAnsi" w:cs="Arial"/>
              </w:rPr>
            </w:pPr>
            <w:r w:rsidRPr="00506EF0">
              <w:rPr>
                <w:rFonts w:cs="Arial"/>
              </w:rPr>
              <w:t>Ce</w:t>
            </w:r>
            <w:r>
              <w:rPr>
                <w:rFonts w:cs="Arial"/>
              </w:rPr>
              <w:t>ftriaxone-nonsusceptible</w:t>
            </w:r>
          </w:p>
        </w:tc>
      </w:tr>
      <w:tr w:rsidR="009929C6" w:rsidRPr="00506EF0" w14:paraId="5501C494" w14:textId="77777777" w:rsidTr="001B61D6">
        <w:trPr>
          <w:trHeight w:val="340"/>
        </w:trPr>
        <w:tc>
          <w:tcPr>
            <w:tcW w:w="1502" w:type="pct"/>
            <w:hideMark/>
          </w:tcPr>
          <w:p w14:paraId="607E51CA" w14:textId="77777777" w:rsidR="009929C6" w:rsidRPr="00F11197" w:rsidRDefault="009929C6" w:rsidP="009929C6">
            <w:pPr>
              <w:spacing w:before="60" w:after="60"/>
              <w:rPr>
                <w:rFonts w:eastAsiaTheme="minorHAnsi" w:cs="Arial"/>
                <w:bCs/>
                <w:i/>
                <w:iCs/>
              </w:rPr>
            </w:pPr>
            <w:r w:rsidRPr="00F11197">
              <w:rPr>
                <w:rFonts w:cs="Arial"/>
                <w:i/>
                <w:iCs/>
              </w:rPr>
              <w:t xml:space="preserve">Shigella </w:t>
            </w:r>
            <w:r w:rsidRPr="00F11197">
              <w:rPr>
                <w:rFonts w:cs="Arial"/>
              </w:rPr>
              <w:t>species</w:t>
            </w:r>
          </w:p>
        </w:tc>
        <w:tc>
          <w:tcPr>
            <w:tcW w:w="3498" w:type="pct"/>
            <w:hideMark/>
          </w:tcPr>
          <w:p w14:paraId="691490BE" w14:textId="77777777" w:rsidR="009929C6" w:rsidRPr="00506EF0" w:rsidRDefault="009929C6" w:rsidP="009929C6">
            <w:pPr>
              <w:spacing w:before="60" w:after="60"/>
              <w:rPr>
                <w:rFonts w:eastAsiaTheme="minorHAnsi" w:cs="Arial"/>
              </w:rPr>
            </w:pPr>
            <w:r>
              <w:rPr>
                <w:rFonts w:cs="Arial"/>
              </w:rPr>
              <w:t>Multidrug-resistant</w:t>
            </w:r>
          </w:p>
        </w:tc>
      </w:tr>
      <w:tr w:rsidR="004F0230" w:rsidRPr="00506EF0" w14:paraId="2ABE0D2A" w14:textId="77777777" w:rsidTr="001B61D6">
        <w:trPr>
          <w:trHeight w:val="340"/>
        </w:trPr>
        <w:tc>
          <w:tcPr>
            <w:tcW w:w="1502" w:type="pct"/>
            <w:hideMark/>
          </w:tcPr>
          <w:p w14:paraId="3FDF4FC3" w14:textId="79885553" w:rsidR="004F0230" w:rsidRPr="00452573" w:rsidRDefault="004F0230" w:rsidP="004F0230">
            <w:pPr>
              <w:spacing w:before="60" w:after="60"/>
              <w:rPr>
                <w:rFonts w:eastAsiaTheme="minorHAnsi" w:cs="Arial"/>
                <w:bCs/>
              </w:rPr>
            </w:pPr>
            <w:r w:rsidRPr="00F11197">
              <w:rPr>
                <w:rFonts w:cs="Arial"/>
                <w:i/>
                <w:iCs/>
              </w:rPr>
              <w:t>Staphylococcus</w:t>
            </w:r>
            <w:r>
              <w:rPr>
                <w:rFonts w:cs="Arial"/>
                <w:i/>
                <w:iCs/>
              </w:rPr>
              <w:t> </w:t>
            </w:r>
            <w:r w:rsidRPr="00F11197">
              <w:rPr>
                <w:rFonts w:cs="Arial"/>
                <w:i/>
                <w:iCs/>
              </w:rPr>
              <w:t>aureus</w:t>
            </w:r>
            <w:r>
              <w:rPr>
                <w:rFonts w:cs="Arial"/>
                <w:i/>
                <w:iCs/>
              </w:rPr>
              <w:t xml:space="preserve"> </w:t>
            </w:r>
            <w:r w:rsidRPr="007354D3">
              <w:rPr>
                <w:rFonts w:cs="Arial"/>
              </w:rPr>
              <w:t>complex</w:t>
            </w:r>
            <w:r w:rsidR="00693C7F" w:rsidRPr="00D85C53">
              <w:rPr>
                <w:rFonts w:cs="Arial"/>
                <w:vertAlign w:val="superscript"/>
              </w:rPr>
              <w:t>§</w:t>
            </w:r>
          </w:p>
        </w:tc>
        <w:tc>
          <w:tcPr>
            <w:tcW w:w="3498" w:type="pct"/>
            <w:hideMark/>
          </w:tcPr>
          <w:p w14:paraId="7503B830" w14:textId="05A57C6E" w:rsidR="004F0230" w:rsidRPr="00506EF0" w:rsidRDefault="004F0230" w:rsidP="004F0230">
            <w:pPr>
              <w:spacing w:before="60" w:after="60"/>
              <w:rPr>
                <w:rFonts w:eastAsiaTheme="minorHAnsi" w:cs="Arial"/>
              </w:rPr>
            </w:pPr>
            <w:r w:rsidRPr="00506EF0">
              <w:rPr>
                <w:rFonts w:cs="Arial"/>
              </w:rPr>
              <w:t>Vancomyc</w:t>
            </w:r>
            <w:r>
              <w:rPr>
                <w:rFonts w:cs="Arial"/>
              </w:rPr>
              <w:t>in- or linezolid-non</w:t>
            </w:r>
            <w:r w:rsidRPr="00506EF0">
              <w:rPr>
                <w:rFonts w:cs="Arial"/>
              </w:rPr>
              <w:t>susceptible</w:t>
            </w:r>
            <w:r w:rsidR="00693C7F" w:rsidRPr="00460F62">
              <w:rPr>
                <w:rFonts w:cs="Arial"/>
                <w:vertAlign w:val="superscript"/>
              </w:rPr>
              <w:t>#</w:t>
            </w:r>
          </w:p>
        </w:tc>
      </w:tr>
      <w:tr w:rsidR="009929C6" w:rsidRPr="00506EF0" w14:paraId="3D27191D" w14:textId="77777777" w:rsidTr="001B61D6">
        <w:trPr>
          <w:trHeight w:val="340"/>
        </w:trPr>
        <w:tc>
          <w:tcPr>
            <w:tcW w:w="1502" w:type="pct"/>
            <w:hideMark/>
          </w:tcPr>
          <w:p w14:paraId="580BC452" w14:textId="668E857C" w:rsidR="009929C6" w:rsidRPr="00F11197" w:rsidRDefault="009929C6" w:rsidP="009929C6">
            <w:pPr>
              <w:spacing w:before="60" w:after="60"/>
              <w:rPr>
                <w:rFonts w:eastAsiaTheme="minorHAnsi" w:cs="Arial"/>
                <w:bCs/>
                <w:i/>
                <w:iCs/>
              </w:rPr>
            </w:pPr>
            <w:r w:rsidRPr="00F11197">
              <w:rPr>
                <w:rFonts w:cs="Arial"/>
                <w:i/>
                <w:iCs/>
              </w:rPr>
              <w:t>Streptococcus</w:t>
            </w:r>
            <w:r>
              <w:rPr>
                <w:rFonts w:cs="Arial"/>
                <w:i/>
                <w:iCs/>
              </w:rPr>
              <w:t> </w:t>
            </w:r>
            <w:r w:rsidRPr="00F11197">
              <w:rPr>
                <w:rFonts w:cs="Arial"/>
                <w:i/>
                <w:iCs/>
              </w:rPr>
              <w:t>pyogenes</w:t>
            </w:r>
          </w:p>
        </w:tc>
        <w:tc>
          <w:tcPr>
            <w:tcW w:w="3498" w:type="pct"/>
            <w:hideMark/>
          </w:tcPr>
          <w:p w14:paraId="5677633E" w14:textId="77777777" w:rsidR="009929C6" w:rsidRPr="00506EF0" w:rsidRDefault="009929C6" w:rsidP="009929C6">
            <w:pPr>
              <w:spacing w:before="60" w:after="60"/>
              <w:rPr>
                <w:rFonts w:eastAsiaTheme="minorHAnsi" w:cs="Arial"/>
              </w:rPr>
            </w:pPr>
            <w:r w:rsidRPr="00506EF0">
              <w:rPr>
                <w:rFonts w:cs="Arial"/>
              </w:rPr>
              <w:t>Penicillin reduced susceptibility</w:t>
            </w:r>
          </w:p>
        </w:tc>
      </w:tr>
    </w:tbl>
    <w:p w14:paraId="7FAB12E6" w14:textId="77777777" w:rsidR="007665F4" w:rsidRDefault="007F3DC0" w:rsidP="003F57D2">
      <w:pPr>
        <w:spacing w:before="120" w:after="0"/>
        <w:ind w:left="284" w:hanging="284"/>
        <w:rPr>
          <w:rFonts w:cs="Arial"/>
          <w:sz w:val="16"/>
          <w:szCs w:val="16"/>
        </w:rPr>
      </w:pPr>
      <w:r>
        <w:rPr>
          <w:rFonts w:cs="Arial"/>
          <w:sz w:val="16"/>
          <w:szCs w:val="16"/>
        </w:rPr>
        <w:t>*</w:t>
      </w:r>
      <w:r>
        <w:rPr>
          <w:rFonts w:cs="Arial"/>
          <w:sz w:val="16"/>
          <w:szCs w:val="16"/>
        </w:rPr>
        <w:tab/>
        <w:t>Reported from July 2019</w:t>
      </w:r>
    </w:p>
    <w:p w14:paraId="745DF143" w14:textId="4EFFCDA3" w:rsidR="00D85C53" w:rsidRDefault="00D85C53" w:rsidP="007665F4">
      <w:pPr>
        <w:spacing w:after="0"/>
        <w:ind w:left="284" w:hanging="284"/>
        <w:rPr>
          <w:rFonts w:cs="Arial"/>
          <w:sz w:val="16"/>
          <w:szCs w:val="16"/>
        </w:rPr>
      </w:pPr>
      <w:r>
        <w:rPr>
          <w:rFonts w:cs="Arial"/>
          <w:sz w:val="16"/>
          <w:szCs w:val="16"/>
        </w:rPr>
        <w:t>†</w:t>
      </w:r>
      <w:r>
        <w:rPr>
          <w:rFonts w:cs="Arial"/>
          <w:sz w:val="16"/>
          <w:szCs w:val="16"/>
        </w:rPr>
        <w:tab/>
        <w:t>Reported from January 2023</w:t>
      </w:r>
    </w:p>
    <w:p w14:paraId="64CE2935" w14:textId="61CE5D69" w:rsidR="00D85C53" w:rsidRDefault="00D85C53" w:rsidP="007665F4">
      <w:pPr>
        <w:spacing w:after="0"/>
        <w:ind w:left="284" w:hanging="284"/>
        <w:rPr>
          <w:rFonts w:cs="Arial"/>
          <w:sz w:val="16"/>
          <w:szCs w:val="16"/>
        </w:rPr>
      </w:pPr>
      <w:r>
        <w:rPr>
          <w:rFonts w:cs="Arial"/>
          <w:sz w:val="16"/>
          <w:szCs w:val="16"/>
        </w:rPr>
        <w:t>§</w:t>
      </w:r>
      <w:r>
        <w:rPr>
          <w:rFonts w:cs="Arial"/>
          <w:sz w:val="16"/>
          <w:szCs w:val="16"/>
        </w:rPr>
        <w:tab/>
      </w:r>
      <w:r w:rsidR="00693C7F" w:rsidRPr="00257D51">
        <w:rPr>
          <w:rFonts w:cs="Arial"/>
          <w:sz w:val="16"/>
          <w:szCs w:val="16"/>
        </w:rPr>
        <w:t xml:space="preserve">For CARAlert, </w:t>
      </w:r>
      <w:r w:rsidR="00693C7F" w:rsidRPr="00257D51">
        <w:rPr>
          <w:rFonts w:cs="Arial"/>
          <w:i/>
          <w:sz w:val="16"/>
          <w:szCs w:val="16"/>
        </w:rPr>
        <w:t>S. aureus</w:t>
      </w:r>
      <w:r w:rsidR="00693C7F" w:rsidRPr="00257D51">
        <w:rPr>
          <w:rFonts w:cs="Arial"/>
          <w:sz w:val="16"/>
          <w:szCs w:val="16"/>
        </w:rPr>
        <w:t xml:space="preserve"> includes </w:t>
      </w:r>
      <w:r w:rsidR="00693C7F" w:rsidRPr="00257D51">
        <w:rPr>
          <w:rFonts w:cs="Arial"/>
          <w:i/>
          <w:iCs/>
          <w:sz w:val="16"/>
          <w:szCs w:val="16"/>
        </w:rPr>
        <w:t>S. argenteus</w:t>
      </w:r>
      <w:r w:rsidR="00693C7F" w:rsidRPr="00257D51">
        <w:rPr>
          <w:rFonts w:cs="Arial"/>
          <w:sz w:val="16"/>
          <w:szCs w:val="16"/>
        </w:rPr>
        <w:t xml:space="preserve"> and</w:t>
      </w:r>
      <w:r w:rsidR="00693C7F" w:rsidRPr="00257D51">
        <w:rPr>
          <w:rFonts w:cs="Arial"/>
          <w:i/>
          <w:iCs/>
          <w:sz w:val="16"/>
          <w:szCs w:val="16"/>
        </w:rPr>
        <w:t xml:space="preserve"> </w:t>
      </w:r>
      <w:r w:rsidR="00693C7F" w:rsidRPr="00257D51">
        <w:rPr>
          <w:i/>
          <w:iCs/>
          <w:sz w:val="16"/>
          <w:szCs w:val="16"/>
        </w:rPr>
        <w:t>S. schweitzeri</w:t>
      </w:r>
    </w:p>
    <w:p w14:paraId="0567B0CF" w14:textId="62C5D3DD" w:rsidR="007F3DC0" w:rsidRDefault="00460F62" w:rsidP="004F0230">
      <w:pPr>
        <w:spacing w:after="40"/>
        <w:ind w:left="284" w:hanging="284"/>
        <w:rPr>
          <w:i/>
          <w:iCs/>
          <w:sz w:val="16"/>
          <w:szCs w:val="16"/>
        </w:rPr>
      </w:pPr>
      <w:r>
        <w:rPr>
          <w:rFonts w:cstheme="minorHAnsi"/>
          <w:sz w:val="16"/>
          <w:szCs w:val="16"/>
        </w:rPr>
        <w:t>#</w:t>
      </w:r>
      <w:r w:rsidR="007F3DC0" w:rsidRPr="00257D51">
        <w:rPr>
          <w:rFonts w:cs="Arial"/>
          <w:sz w:val="16"/>
          <w:szCs w:val="16"/>
        </w:rPr>
        <w:tab/>
      </w:r>
      <w:r w:rsidR="00693C7F" w:rsidRPr="007E550C">
        <w:rPr>
          <w:rFonts w:cs="Arial"/>
          <w:sz w:val="16"/>
          <w:szCs w:val="16"/>
        </w:rPr>
        <w:t>Reporting of daptomycin-nonsusceptible </w:t>
      </w:r>
      <w:r w:rsidR="00693C7F" w:rsidRPr="007E550C">
        <w:rPr>
          <w:rFonts w:cs="Arial"/>
          <w:i/>
          <w:iCs/>
          <w:sz w:val="16"/>
          <w:szCs w:val="16"/>
        </w:rPr>
        <w:t>S. aureus</w:t>
      </w:r>
      <w:r w:rsidR="00693C7F" w:rsidRPr="007E550C">
        <w:rPr>
          <w:rFonts w:cs="Arial"/>
          <w:sz w:val="16"/>
          <w:szCs w:val="16"/>
        </w:rPr>
        <w:t xml:space="preserve"> was suspended </w:t>
      </w:r>
      <w:r w:rsidR="00693C7F">
        <w:rPr>
          <w:rFonts w:cs="Arial"/>
          <w:sz w:val="16"/>
          <w:szCs w:val="16"/>
        </w:rPr>
        <w:t>from January 2023</w:t>
      </w:r>
    </w:p>
    <w:p w14:paraId="6B0A702A" w14:textId="6E11A1D8" w:rsidR="0035401A" w:rsidRPr="004F0230" w:rsidRDefault="00460F62" w:rsidP="00535010">
      <w:pPr>
        <w:spacing w:after="120"/>
        <w:rPr>
          <w:rFonts w:cs="Arial"/>
          <w:sz w:val="16"/>
          <w:szCs w:val="16"/>
        </w:rPr>
      </w:pPr>
      <w:r>
        <w:rPr>
          <w:rFonts w:cs="Arial"/>
          <w:sz w:val="16"/>
          <w:szCs w:val="16"/>
        </w:rPr>
        <w:t xml:space="preserve">Note: </w:t>
      </w:r>
      <w:r w:rsidR="006B0DA3" w:rsidRPr="006B0DA3">
        <w:rPr>
          <w:rFonts w:cs="Arial"/>
          <w:sz w:val="16"/>
          <w:szCs w:val="16"/>
        </w:rPr>
        <w:t xml:space="preserve">Low level-azithromycin-nonsusceptible </w:t>
      </w:r>
      <w:r w:rsidR="006B0DA3" w:rsidRPr="006B0DA3">
        <w:rPr>
          <w:rFonts w:cs="Arial"/>
          <w:i/>
          <w:iCs/>
          <w:sz w:val="16"/>
          <w:szCs w:val="16"/>
        </w:rPr>
        <w:t>N. gonorrhoeae</w:t>
      </w:r>
      <w:r w:rsidR="006B0DA3" w:rsidRPr="006B0DA3">
        <w:rPr>
          <w:rFonts w:cs="Arial"/>
          <w:sz w:val="16"/>
          <w:szCs w:val="16"/>
        </w:rPr>
        <w:t xml:space="preserve"> </w:t>
      </w:r>
      <w:r w:rsidR="00B60461">
        <w:rPr>
          <w:rFonts w:cs="Arial"/>
          <w:sz w:val="16"/>
          <w:szCs w:val="16"/>
        </w:rPr>
        <w:t xml:space="preserve">is reported to CARAlert but </w:t>
      </w:r>
      <w:r w:rsidR="004F0230">
        <w:rPr>
          <w:rFonts w:cs="Arial"/>
          <w:sz w:val="16"/>
          <w:szCs w:val="16"/>
        </w:rPr>
        <w:t xml:space="preserve">was </w:t>
      </w:r>
      <w:r w:rsidR="006B0DA3" w:rsidRPr="006B0DA3">
        <w:rPr>
          <w:rFonts w:cs="Arial"/>
          <w:sz w:val="16"/>
          <w:szCs w:val="16"/>
        </w:rPr>
        <w:t>excluded from the weekly digest following review in 2018</w:t>
      </w:r>
      <w:r w:rsidR="007E550C">
        <w:rPr>
          <w:rFonts w:cs="Arial"/>
          <w:sz w:val="16"/>
          <w:szCs w:val="16"/>
        </w:rPr>
        <w:t>.</w:t>
      </w:r>
    </w:p>
    <w:p w14:paraId="3FE76FB9" w14:textId="77777777" w:rsidR="0055327F" w:rsidRDefault="0055327F">
      <w:pPr>
        <w:spacing w:after="80"/>
      </w:pPr>
      <w:r>
        <w:br w:type="page"/>
      </w:r>
    </w:p>
    <w:p w14:paraId="24328926" w14:textId="163D11FA" w:rsidR="004F0230" w:rsidRDefault="004F0230" w:rsidP="004F0230">
      <w:pPr>
        <w:spacing w:before="240" w:after="60"/>
      </w:pPr>
      <w:r>
        <w:lastRenderedPageBreak/>
        <w:t>In 2022, the Commission conducted a review of CARAlert to assess whether currently reported CARs continue to be priorities, and to identify any additional CARs for inclusion. The review followed a similar process to previous reviews in 2016 and 2018. In consultation with states and territories and a range of clinical experts, the 2022 review identified two new CARs that have been reported to CARAlert since 1 January 2023:</w:t>
      </w:r>
    </w:p>
    <w:p w14:paraId="41C44BA0" w14:textId="77777777" w:rsidR="004F0230" w:rsidRPr="00467357" w:rsidRDefault="004F0230" w:rsidP="004F0230">
      <w:pPr>
        <w:pStyle w:val="Bulletlist"/>
        <w:spacing w:after="60"/>
        <w:ind w:left="283"/>
      </w:pPr>
      <w:r w:rsidRPr="00467357">
        <w:t xml:space="preserve">Ciprofloxacin-nonsusceptible </w:t>
      </w:r>
      <w:r w:rsidRPr="00BA3931">
        <w:rPr>
          <w:i/>
          <w:iCs/>
        </w:rPr>
        <w:t>Neisseria meningi</w:t>
      </w:r>
      <w:r>
        <w:rPr>
          <w:i/>
          <w:iCs/>
        </w:rPr>
        <w:t>t</w:t>
      </w:r>
      <w:r w:rsidRPr="00BA3931">
        <w:rPr>
          <w:i/>
          <w:iCs/>
        </w:rPr>
        <w:t>i</w:t>
      </w:r>
      <w:r>
        <w:rPr>
          <w:i/>
          <w:iCs/>
        </w:rPr>
        <w:t>d</w:t>
      </w:r>
      <w:r w:rsidRPr="00BA3931">
        <w:rPr>
          <w:i/>
          <w:iCs/>
        </w:rPr>
        <w:t>is</w:t>
      </w:r>
    </w:p>
    <w:p w14:paraId="22960448" w14:textId="77777777" w:rsidR="004F0230" w:rsidRPr="00467357" w:rsidRDefault="004F0230" w:rsidP="004F0230">
      <w:pPr>
        <w:pStyle w:val="Bulletlist"/>
        <w:ind w:left="283"/>
      </w:pPr>
      <w:r w:rsidRPr="00467357">
        <w:t xml:space="preserve">Gentamicin-resistant </w:t>
      </w:r>
      <w:r w:rsidRPr="00BA3931">
        <w:rPr>
          <w:i/>
          <w:iCs/>
        </w:rPr>
        <w:t>N. gonorrhoeae</w:t>
      </w:r>
      <w:r w:rsidRPr="00467357">
        <w:t xml:space="preserve">. </w:t>
      </w:r>
    </w:p>
    <w:p w14:paraId="702EF8BF" w14:textId="77777777" w:rsidR="004F0230" w:rsidRPr="0015195D" w:rsidRDefault="004F0230" w:rsidP="004F0230">
      <w:pPr>
        <w:spacing w:before="240" w:after="240"/>
      </w:pPr>
      <w:r>
        <w:t xml:space="preserve">Additionally, reporting of daptomycin-nonsusceptible </w:t>
      </w:r>
      <w:r>
        <w:rPr>
          <w:i/>
          <w:iCs/>
        </w:rPr>
        <w:t>Staphylococcus aureus</w:t>
      </w:r>
      <w:r>
        <w:t xml:space="preserve"> (DNSA) was suspended from 2023. Reintroduction of reporting of DNSA will be considered when more reliable testing methods are available.</w:t>
      </w:r>
    </w:p>
    <w:p w14:paraId="5509B93D" w14:textId="77777777" w:rsidR="004F0230" w:rsidRPr="00F40B12" w:rsidRDefault="004F0230" w:rsidP="004F0230">
      <w:pPr>
        <w:spacing w:after="60"/>
        <w:rPr>
          <w:rFonts w:cs="Arial"/>
        </w:rPr>
      </w:pPr>
      <w:r w:rsidRPr="00F40B12">
        <w:rPr>
          <w:rFonts w:cs="Arial"/>
        </w:rPr>
        <w:t>The CARAlert system is based on the following routine processes used by pathology laboratories for identifying</w:t>
      </w:r>
      <w:r>
        <w:rPr>
          <w:rFonts w:cs="Arial"/>
        </w:rPr>
        <w:t xml:space="preserve"> and confirming potential CARs:</w:t>
      </w:r>
    </w:p>
    <w:p w14:paraId="71142AC1" w14:textId="77777777" w:rsidR="004F0230" w:rsidRPr="00F40B12" w:rsidRDefault="004F0230" w:rsidP="004F0230">
      <w:pPr>
        <w:pStyle w:val="Numberedlists"/>
        <w:numPr>
          <w:ilvl w:val="0"/>
          <w:numId w:val="14"/>
        </w:numPr>
      </w:pPr>
      <w:r w:rsidRPr="00F40B12">
        <w:t>Collection and routine testing – the isolate is collected from the patient and sent to the originating laboratory for routine testing</w:t>
      </w:r>
    </w:p>
    <w:p w14:paraId="2DB926E6" w14:textId="77777777" w:rsidR="004F0230" w:rsidRDefault="004F0230" w:rsidP="004F0230">
      <w:pPr>
        <w:pStyle w:val="Numberedlists"/>
        <w:numPr>
          <w:ilvl w:val="0"/>
          <w:numId w:val="14"/>
        </w:numPr>
      </w:pPr>
      <w:r w:rsidRPr="00F40B12">
        <w:t xml:space="preserve">Confirmation – if the originating laboratory suspects that the isolate is a CAR, the isolate </w:t>
      </w:r>
      <w:r>
        <w:t xml:space="preserve">is sent </w:t>
      </w:r>
      <w:r w:rsidRPr="00F40B12">
        <w:t>to a confirming laboratory that has the capacity to confirm the CAR</w:t>
      </w:r>
    </w:p>
    <w:p w14:paraId="331617E7" w14:textId="77777777" w:rsidR="004F0230" w:rsidRPr="00F40B12" w:rsidRDefault="004F0230" w:rsidP="004F0230">
      <w:pPr>
        <w:pStyle w:val="Numberedlists"/>
        <w:numPr>
          <w:ilvl w:val="0"/>
          <w:numId w:val="14"/>
        </w:numPr>
      </w:pPr>
      <w:r>
        <w:t>Reporting to clinicians in accordance with usual laboratory processes – the confirming laboratory reports back to the originating laboratory, which in turn reports to the clinician who initially requested the microbiological testing</w:t>
      </w:r>
    </w:p>
    <w:p w14:paraId="14CA9B29" w14:textId="6FD6F561" w:rsidR="0055327F" w:rsidRDefault="004F0230" w:rsidP="00F13621">
      <w:pPr>
        <w:pStyle w:val="Numberedlists"/>
        <w:numPr>
          <w:ilvl w:val="0"/>
          <w:numId w:val="14"/>
        </w:numPr>
        <w:ind w:left="357" w:hanging="357"/>
        <w:contextualSpacing w:val="0"/>
      </w:pPr>
      <w:r w:rsidRPr="00F40B12">
        <w:t>Submission to CARAlert</w:t>
      </w:r>
      <w:r w:rsidR="0055327F">
        <w:t xml:space="preserve"> </w:t>
      </w:r>
      <w:r w:rsidRPr="00F40B12">
        <w:t>– the confirming laboratory advises the originating laboratory of the result of the test, and the originating laboratory reports back to the health service that cared for the patient from whom the specimen was collected; the confirming laboratory then submits the details of the resistance and organism into the secure CARAlert web portal.</w:t>
      </w:r>
    </w:p>
    <w:p w14:paraId="719FC44B" w14:textId="4BA7D798" w:rsidR="004F0230" w:rsidRDefault="0055327F" w:rsidP="00F13621">
      <w:pPr>
        <w:pStyle w:val="Numberedlists"/>
        <w:numPr>
          <w:ilvl w:val="0"/>
          <w:numId w:val="0"/>
        </w:numPr>
      </w:pPr>
      <w:r>
        <w:t xml:space="preserve">The </w:t>
      </w:r>
      <w:r w:rsidR="002C273B">
        <w:t xml:space="preserve">CARAlert </w:t>
      </w:r>
      <w:r>
        <w:t xml:space="preserve">system </w:t>
      </w:r>
      <w:r w:rsidR="002C273B">
        <w:t>generates a weekly summary email alert to report information on confirmed CARs to authorised users from confirming laboratories, state and territory health authorities</w:t>
      </w:r>
      <w:r w:rsidR="00535010">
        <w:t xml:space="preserve">, </w:t>
      </w:r>
      <w:r w:rsidR="002C273B">
        <w:t xml:space="preserve">the Department </w:t>
      </w:r>
      <w:r w:rsidR="00535010">
        <w:t xml:space="preserve">and the Commission </w:t>
      </w:r>
      <w:r w:rsidR="002C273B">
        <w:t>who also have access to the CARAlert web portal.</w:t>
      </w:r>
    </w:p>
    <w:p w14:paraId="359E9388" w14:textId="2D18AFC0" w:rsidR="00C472C0" w:rsidRDefault="00C472C0">
      <w:pPr>
        <w:spacing w:after="80"/>
      </w:pPr>
      <w:r>
        <w:br w:type="page"/>
      </w:r>
    </w:p>
    <w:p w14:paraId="3AF24540" w14:textId="77777777" w:rsidR="00C472C0" w:rsidRDefault="00C472C0" w:rsidP="00C472C0">
      <w:pPr>
        <w:pStyle w:val="Numberedlists"/>
        <w:numPr>
          <w:ilvl w:val="0"/>
          <w:numId w:val="0"/>
        </w:numPr>
        <w:ind w:left="360" w:hanging="360"/>
        <w:jc w:val="center"/>
      </w:pPr>
    </w:p>
    <w:p w14:paraId="666E864D" w14:textId="77777777" w:rsidR="00C472C0" w:rsidRDefault="00C472C0" w:rsidP="00C472C0">
      <w:pPr>
        <w:pStyle w:val="Numberedlists"/>
        <w:numPr>
          <w:ilvl w:val="0"/>
          <w:numId w:val="0"/>
        </w:numPr>
        <w:ind w:left="360" w:hanging="360"/>
        <w:jc w:val="center"/>
      </w:pPr>
    </w:p>
    <w:p w14:paraId="271B26E7" w14:textId="7B577D4A" w:rsidR="00916DBE" w:rsidRDefault="00C472C0" w:rsidP="00C472C0">
      <w:pPr>
        <w:pStyle w:val="Numberedlists"/>
        <w:numPr>
          <w:ilvl w:val="0"/>
          <w:numId w:val="0"/>
        </w:numPr>
        <w:ind w:left="360" w:hanging="360"/>
        <w:jc w:val="center"/>
      </w:pPr>
      <w:r w:rsidRPr="00C472C0">
        <w:t>This page is left intentionally blank</w:t>
      </w:r>
    </w:p>
    <w:p w14:paraId="4B40A839" w14:textId="1168E521" w:rsidR="00A44D8B" w:rsidRDefault="00A44D8B">
      <w:pPr>
        <w:spacing w:after="80"/>
      </w:pPr>
    </w:p>
    <w:p w14:paraId="51C65D93" w14:textId="77777777" w:rsidR="00916DBE" w:rsidRDefault="00916DBE" w:rsidP="00916DBE">
      <w:pPr>
        <w:pStyle w:val="Numberedlists"/>
        <w:numPr>
          <w:ilvl w:val="0"/>
          <w:numId w:val="0"/>
        </w:numPr>
        <w:ind w:left="360" w:hanging="360"/>
        <w:sectPr w:rsidR="00916DBE" w:rsidSect="007372C0">
          <w:headerReference w:type="even" r:id="rId52"/>
          <w:headerReference w:type="default" r:id="rId53"/>
          <w:footerReference w:type="default" r:id="rId54"/>
          <w:headerReference w:type="first" r:id="rId55"/>
          <w:pgSz w:w="11906" w:h="16838"/>
          <w:pgMar w:top="1134" w:right="1134" w:bottom="1134" w:left="1134" w:header="709" w:footer="709" w:gutter="0"/>
          <w:cols w:space="708"/>
          <w:docGrid w:linePitch="360"/>
        </w:sectPr>
      </w:pPr>
    </w:p>
    <w:p w14:paraId="3E40C488" w14:textId="169D5143" w:rsidR="00916DBE" w:rsidRDefault="004C50D0" w:rsidP="00314792">
      <w:pPr>
        <w:pStyle w:val="Numberedlists"/>
        <w:numPr>
          <w:ilvl w:val="0"/>
          <w:numId w:val="0"/>
        </w:numPr>
        <w:ind w:left="-774" w:hanging="360"/>
      </w:pPr>
      <w:r>
        <w:rPr>
          <w:noProof/>
        </w:rPr>
        <w:lastRenderedPageBreak/>
        <w:drawing>
          <wp:inline distT="0" distB="0" distL="0" distR="0" wp14:anchorId="2C4330E3" wp14:editId="2001A20C">
            <wp:extent cx="7560000" cy="2920418"/>
            <wp:effectExtent l="0" t="0" r="317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2920418"/>
                    </a:xfrm>
                    <a:prstGeom prst="rect">
                      <a:avLst/>
                    </a:prstGeom>
                    <a:noFill/>
                    <a:ln>
                      <a:noFill/>
                    </a:ln>
                  </pic:spPr>
                </pic:pic>
              </a:graphicData>
            </a:graphic>
          </wp:inline>
        </w:drawing>
      </w:r>
    </w:p>
    <w:p w14:paraId="7B83BB04" w14:textId="77777777" w:rsidR="003B505D" w:rsidRDefault="003B505D">
      <w:pPr>
        <w:spacing w:after="80"/>
      </w:pPr>
    </w:p>
    <w:p w14:paraId="07AA88CF" w14:textId="77777777" w:rsidR="009B0866" w:rsidRDefault="009B0866">
      <w:pPr>
        <w:spacing w:after="80"/>
      </w:pPr>
    </w:p>
    <w:p w14:paraId="344F2685" w14:textId="77777777" w:rsidR="00BB0D93" w:rsidRDefault="00BB0D93" w:rsidP="007372C0"/>
    <w:p w14:paraId="5B85946E" w14:textId="77777777" w:rsidR="003B505D" w:rsidRDefault="003B505D" w:rsidP="007372C0"/>
    <w:p w14:paraId="2E9C312E" w14:textId="77777777" w:rsidR="001E0A93" w:rsidRDefault="001E0A93" w:rsidP="007372C0"/>
    <w:p w14:paraId="391776CC" w14:textId="77777777" w:rsidR="001E0A93" w:rsidRDefault="001E0A93" w:rsidP="007372C0"/>
    <w:p w14:paraId="684D5530" w14:textId="77777777" w:rsidR="001E0A93" w:rsidRDefault="001E0A93" w:rsidP="007372C0"/>
    <w:p w14:paraId="79C9EE99" w14:textId="77777777" w:rsidR="001E0A93" w:rsidRDefault="001E0A93" w:rsidP="007372C0"/>
    <w:p w14:paraId="52D34D74" w14:textId="77777777" w:rsidR="001E0A93" w:rsidRDefault="001E0A93" w:rsidP="007372C0"/>
    <w:p w14:paraId="0F4F4E4F" w14:textId="77777777" w:rsidR="001E0A93" w:rsidRDefault="001E0A93" w:rsidP="007372C0"/>
    <w:p w14:paraId="638EC735" w14:textId="77777777" w:rsidR="001E0A93" w:rsidRDefault="001E0A93" w:rsidP="007372C0"/>
    <w:p w14:paraId="228486BC" w14:textId="77777777" w:rsidR="001E0A93" w:rsidRDefault="001E0A93" w:rsidP="007372C0"/>
    <w:p w14:paraId="5131938B" w14:textId="651CA67B" w:rsidR="001D2E47" w:rsidRDefault="001D2E47" w:rsidP="007372C0"/>
    <w:p w14:paraId="75F60CA4" w14:textId="09681847" w:rsidR="00EC6DFE" w:rsidRPr="00AB2B07" w:rsidRDefault="00314792" w:rsidP="001D2E47">
      <w:r w:rsidRPr="00AB2B07">
        <w:rPr>
          <w:rFonts w:eastAsiaTheme="majorEastAsia"/>
          <w:noProof/>
        </w:rPr>
        <w:drawing>
          <wp:inline distT="0" distB="0" distL="0" distR="0" wp14:anchorId="7978249F" wp14:editId="1121D6E2">
            <wp:extent cx="4335780" cy="611505"/>
            <wp:effectExtent l="0" t="0" r="762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430DD03B" w14:textId="77777777" w:rsidR="00EC6DFE" w:rsidRPr="00AB2B07" w:rsidRDefault="00EC6DFE" w:rsidP="00EC6DFE">
      <w:r w:rsidRPr="00AB2B07">
        <w:t>Level 5, 255 Elizabeth Street, Sydney NSW 2000</w:t>
      </w:r>
      <w:r w:rsidRPr="00AB2B07">
        <w:br/>
        <w:t>GPO Box 5480, Sydney NSW 200</w:t>
      </w:r>
      <w:r w:rsidR="00CC6466" w:rsidRPr="00AB2B07">
        <w:t>1</w:t>
      </w:r>
    </w:p>
    <w:p w14:paraId="0931D0AC" w14:textId="04C0A072" w:rsidR="00383E92" w:rsidRDefault="00EC6DFE" w:rsidP="00EC6DFE">
      <w:r w:rsidRPr="00AB2B07">
        <w:t>Phone:</w:t>
      </w:r>
      <w:r w:rsidR="00383E92" w:rsidRPr="00AB2B07">
        <w:tab/>
      </w:r>
      <w:r w:rsidR="00383E92" w:rsidRPr="00AB2B07">
        <w:tab/>
      </w:r>
      <w:r w:rsidRPr="00AB2B07">
        <w:t>(02) 9126 3600</w:t>
      </w:r>
    </w:p>
    <w:p w14:paraId="6C4A9236" w14:textId="2B5D30E3" w:rsidR="00383E92" w:rsidRDefault="00EC6DFE" w:rsidP="00EC6DFE">
      <w:r>
        <w:t xml:space="preserve">Email: </w:t>
      </w:r>
      <w:r w:rsidR="00383E92">
        <w:tab/>
      </w:r>
      <w:r w:rsidR="00383E92">
        <w:tab/>
      </w:r>
      <w:r w:rsidR="00BF3794">
        <w:rPr>
          <w:rStyle w:val="Hyperlink"/>
        </w:rPr>
        <w:t xml:space="preserve">CARAlert@safetyandquality.gov.au </w:t>
      </w:r>
    </w:p>
    <w:p w14:paraId="323F70C2" w14:textId="12080408" w:rsidR="00EC6DFE" w:rsidRDefault="00EC6DFE" w:rsidP="00EC6DFE">
      <w:r>
        <w:t xml:space="preserve">Website: </w:t>
      </w:r>
      <w:r w:rsidR="00383E92">
        <w:tab/>
      </w:r>
      <w:hyperlink r:id="rId56" w:history="1">
        <w:r w:rsidR="00314792" w:rsidRPr="008C0C5F">
          <w:rPr>
            <w:rStyle w:val="Hyperlink"/>
          </w:rPr>
          <w:t>www.safetyandquality.gov.au</w:t>
        </w:r>
      </w:hyperlink>
    </w:p>
    <w:p w14:paraId="17608F0A" w14:textId="005FB1E5" w:rsidR="00314792" w:rsidRPr="00314792" w:rsidRDefault="00314792" w:rsidP="00314792">
      <w:pPr>
        <w:pStyle w:val="BodyText"/>
        <w:spacing w:before="1"/>
        <w:ind w:left="113"/>
        <w:rPr>
          <w:lang w:val="en-AU"/>
        </w:rPr>
      </w:pPr>
      <w:r>
        <w:rPr>
          <w:rFonts w:ascii="ZWAdobeF" w:hAnsi="ZWAdobeF" w:cs="ZWAdobeF"/>
          <w:sz w:val="2"/>
          <w:szCs w:val="2"/>
          <w:lang w:val="en-AU"/>
        </w:rPr>
        <w:t>0B</w:t>
      </w:r>
      <w:r w:rsidRPr="00F46944">
        <w:rPr>
          <w:rFonts w:asciiTheme="minorHAnsi" w:hAnsiTheme="minorHAnsi" w:cstheme="minorHAnsi"/>
          <w:noProof/>
          <w:position w:val="-9"/>
          <w:lang w:val="en-AU" w:eastAsia="en-AU"/>
        </w:rPr>
        <w:drawing>
          <wp:inline distT="0" distB="0" distL="0" distR="0" wp14:anchorId="0EFD1436" wp14:editId="1DFD097A">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57" cstate="print"/>
                    <a:stretch>
                      <a:fillRect/>
                    </a:stretch>
                  </pic:blipFill>
                  <pic:spPr>
                    <a:xfrm>
                      <a:off x="0" y="0"/>
                      <a:ext cx="214759" cy="214756"/>
                    </a:xfrm>
                    <a:prstGeom prst="rect">
                      <a:avLst/>
                    </a:prstGeom>
                  </pic:spPr>
                </pic:pic>
              </a:graphicData>
            </a:graphic>
          </wp:inline>
        </w:drawing>
      </w:r>
      <w:r w:rsidRPr="00F46944">
        <w:rPr>
          <w:rFonts w:asciiTheme="minorHAnsi" w:hAnsiTheme="minorHAnsi" w:cstheme="minorHAnsi"/>
          <w:spacing w:val="23"/>
          <w:lang w:val="en-AU"/>
        </w:rPr>
        <w:t xml:space="preserve"> </w:t>
      </w:r>
      <w:r w:rsidRPr="00F46944">
        <w:rPr>
          <w:rFonts w:asciiTheme="minorHAnsi" w:hAnsiTheme="minorHAnsi" w:cstheme="minorHAnsi"/>
          <w:lang w:val="en-AU"/>
        </w:rPr>
        <w:t>@ACSQHC</w:t>
      </w:r>
      <w:r w:rsidRPr="00F46944">
        <w:rPr>
          <w:lang w:val="en-AU"/>
        </w:rPr>
        <w:fldChar w:fldCharType="begin"/>
      </w:r>
      <w:r w:rsidRPr="00F46944">
        <w:rPr>
          <w:lang w:val="en-AU"/>
        </w:rPr>
        <w:instrText xml:space="preserve"> ADDIN </w:instrText>
      </w:r>
      <w:r w:rsidRPr="00F46944">
        <w:rPr>
          <w:lang w:val="en-AU"/>
        </w:rPr>
        <w:fldChar w:fldCharType="end"/>
      </w:r>
    </w:p>
    <w:sectPr w:rsidR="00314792" w:rsidRPr="00314792" w:rsidSect="007372C0">
      <w:footerReference w:type="default" r:id="rId5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ADEE" w14:textId="77777777" w:rsidR="001E7B8A" w:rsidRDefault="001E7B8A" w:rsidP="000B0274">
      <w:r>
        <w:separator/>
      </w:r>
    </w:p>
  </w:endnote>
  <w:endnote w:type="continuationSeparator" w:id="0">
    <w:p w14:paraId="11E79AD2" w14:textId="77777777" w:rsidR="001E7B8A" w:rsidRDefault="001E7B8A"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5E31" w14:textId="77777777" w:rsidR="00DA31FC" w:rsidRDefault="00DA31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79C7" w14:textId="1691C973" w:rsidR="0006628E" w:rsidRDefault="00482112" w:rsidP="001E2697">
    <w:pPr>
      <w:pStyle w:val="Footer"/>
      <w:tabs>
        <w:tab w:val="clear" w:pos="4513"/>
        <w:tab w:val="clear" w:pos="9026"/>
        <w:tab w:val="right" w:pos="9498"/>
      </w:tabs>
    </w:pPr>
    <w:r>
      <w:t xml:space="preserve">CARAlert data </w:t>
    </w:r>
    <w:r w:rsidR="0074272A">
      <w:t>update 36</w:t>
    </w:r>
    <w:r>
      <w:t xml:space="preserve">: </w:t>
    </w:r>
    <w:r w:rsidR="0074272A">
      <w:t>1 January 2024–29 February 2024</w:t>
    </w:r>
    <w:r w:rsidR="0006628E">
      <w:tab/>
    </w:r>
    <w:r w:rsidR="0006628E" w:rsidRPr="00F57148">
      <w:fldChar w:fldCharType="begin"/>
    </w:r>
    <w:r w:rsidR="0006628E" w:rsidRPr="00F57148">
      <w:instrText xml:space="preserve"> PAGE   \* MERGEFORMAT </w:instrText>
    </w:r>
    <w:r w:rsidR="0006628E" w:rsidRPr="00F57148">
      <w:fldChar w:fldCharType="separate"/>
    </w:r>
    <w:r w:rsidR="0006628E">
      <w:rPr>
        <w:noProof/>
      </w:rPr>
      <w:t>5</w:t>
    </w:r>
    <w:r w:rsidR="0006628E"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0B37" w14:textId="77777777" w:rsidR="0006628E" w:rsidRDefault="0006628E" w:rsidP="001E2697">
    <w:pPr>
      <w:pStyle w:val="Footer"/>
      <w:tabs>
        <w:tab w:val="clear" w:pos="4513"/>
        <w:tab w:val="clear" w:pos="9026"/>
        <w:tab w:val="left" w:pos="831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354" w14:textId="696669F6" w:rsidR="0006628E" w:rsidRDefault="0006628E" w:rsidP="001E2697">
    <w:pPr>
      <w:pStyle w:val="Footer"/>
      <w:tabs>
        <w:tab w:val="clear" w:pos="4513"/>
        <w:tab w:val="clear" w:pos="9026"/>
        <w:tab w:val="right" w:pos="13892"/>
      </w:tabs>
      <w:jc w:val="right"/>
    </w:pPr>
    <w:r>
      <w:t xml:space="preserve">CARAlert data </w:t>
    </w:r>
    <w:r w:rsidR="0074272A">
      <w:t>update 36</w:t>
    </w:r>
    <w:r>
      <w:t xml:space="preserve">: </w:t>
    </w:r>
    <w:r w:rsidR="0074272A">
      <w:t>1 January 2024–29 February 2024</w:t>
    </w:r>
    <w:r>
      <w:tab/>
    </w:r>
    <w:r w:rsidRPr="00F57148">
      <w:fldChar w:fldCharType="begin"/>
    </w:r>
    <w:r w:rsidRPr="00F57148">
      <w:instrText xml:space="preserve"> PAGE   \* MERGEFORMAT </w:instrText>
    </w:r>
    <w:r w:rsidRPr="00F57148">
      <w:fldChar w:fldCharType="separate"/>
    </w:r>
    <w:r>
      <w:rPr>
        <w:noProof/>
      </w:rPr>
      <w:t>7</w:t>
    </w:r>
    <w:r w:rsidRPr="00F5714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B97E" w14:textId="1A6A94BD" w:rsidR="0006628E" w:rsidRPr="00655B4B" w:rsidRDefault="00482112" w:rsidP="00CA5928">
    <w:pPr>
      <w:pStyle w:val="Footer"/>
      <w:tabs>
        <w:tab w:val="clear" w:pos="4513"/>
        <w:tab w:val="clear" w:pos="9026"/>
        <w:tab w:val="right" w:pos="9639"/>
      </w:tabs>
      <w:jc w:val="right"/>
      <w:rPr>
        <w:color w:val="auto"/>
        <w:sz w:val="18"/>
      </w:rPr>
    </w:pPr>
    <w:r>
      <w:rPr>
        <w:color w:val="auto"/>
        <w:sz w:val="18"/>
      </w:rPr>
      <w:t xml:space="preserve">CARAlert data </w:t>
    </w:r>
    <w:r w:rsidR="0074272A">
      <w:rPr>
        <w:color w:val="auto"/>
        <w:sz w:val="18"/>
      </w:rPr>
      <w:t>update 36</w:t>
    </w:r>
    <w:r>
      <w:rPr>
        <w:color w:val="auto"/>
        <w:sz w:val="18"/>
      </w:rPr>
      <w:t xml:space="preserve">: </w:t>
    </w:r>
    <w:r w:rsidR="0074272A">
      <w:rPr>
        <w:color w:val="auto"/>
        <w:sz w:val="18"/>
      </w:rPr>
      <w:t>1 January 2024–29 February 2024</w:t>
    </w:r>
    <w:r w:rsidR="0006628E" w:rsidRPr="00655B4B">
      <w:rPr>
        <w:color w:val="auto"/>
        <w:sz w:val="18"/>
      </w:rPr>
      <w:tab/>
    </w:r>
    <w:r w:rsidR="0006628E" w:rsidRPr="00655B4B">
      <w:rPr>
        <w:color w:val="auto"/>
        <w:sz w:val="18"/>
      </w:rPr>
      <w:fldChar w:fldCharType="begin"/>
    </w:r>
    <w:r w:rsidR="0006628E" w:rsidRPr="00655B4B">
      <w:rPr>
        <w:color w:val="auto"/>
        <w:sz w:val="18"/>
      </w:rPr>
      <w:instrText xml:space="preserve"> PAGE   \* MERGEFORMAT </w:instrText>
    </w:r>
    <w:r w:rsidR="0006628E" w:rsidRPr="00655B4B">
      <w:rPr>
        <w:color w:val="auto"/>
        <w:sz w:val="18"/>
      </w:rPr>
      <w:fldChar w:fldCharType="separate"/>
    </w:r>
    <w:r w:rsidR="0006628E">
      <w:rPr>
        <w:noProof/>
        <w:color w:val="auto"/>
        <w:sz w:val="18"/>
      </w:rPr>
      <w:t>25</w:t>
    </w:r>
    <w:r w:rsidR="0006628E" w:rsidRPr="00655B4B">
      <w:rPr>
        <w:noProof/>
        <w:color w:val="auto"/>
        <w:sz w:val="18"/>
      </w:rPr>
      <w:fldChar w:fldCharType="end"/>
    </w:r>
  </w:p>
  <w:p w14:paraId="34706791" w14:textId="77777777" w:rsidR="00FD4637" w:rsidRDefault="00FD463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D8B9" w14:textId="7D6E366F" w:rsidR="0006628E" w:rsidRDefault="0006628E" w:rsidP="00CA5928">
    <w:pPr>
      <w:pStyle w:val="Footer"/>
      <w:tabs>
        <w:tab w:val="clear" w:pos="4513"/>
        <w:tab w:val="clear" w:pos="9026"/>
        <w:tab w:val="right" w:pos="963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1162F" w14:textId="77777777" w:rsidR="001E7B8A" w:rsidRDefault="001E7B8A" w:rsidP="000B0274">
      <w:r>
        <w:separator/>
      </w:r>
    </w:p>
  </w:footnote>
  <w:footnote w:type="continuationSeparator" w:id="0">
    <w:p w14:paraId="1E512D4F" w14:textId="77777777" w:rsidR="001E7B8A" w:rsidRDefault="001E7B8A" w:rsidP="000B0274">
      <w:r>
        <w:continuationSeparator/>
      </w:r>
    </w:p>
  </w:footnote>
  <w:footnote w:id="1">
    <w:p w14:paraId="4D0CF5C8" w14:textId="193CE7F9" w:rsidR="0006628E" w:rsidRDefault="0006628E" w:rsidP="00B56242">
      <w:pPr>
        <w:pStyle w:val="FootnoteText"/>
      </w:pPr>
      <w:r>
        <w:rPr>
          <w:rStyle w:val="FootnoteReference"/>
        </w:rPr>
        <w:footnoteRef/>
      </w:r>
      <w:r>
        <w:t xml:space="preserve"> </w:t>
      </w:r>
      <w:r w:rsidRPr="00DA75F4">
        <w:rPr>
          <w:sz w:val="16"/>
          <w:szCs w:val="16"/>
        </w:rPr>
        <w:t>Australian Commission on Safety and Quality in Health Care. AURA 2021: fourth Australian report on antimicrobial use and resistance in human health. Sydney: ACSQHC;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28EA" w14:textId="77777777" w:rsidR="00DA31FC" w:rsidRDefault="00DA3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02D6" w14:textId="77777777" w:rsidR="00DA31FC" w:rsidRDefault="00DA31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2029" w14:textId="27D904F2" w:rsidR="00152033" w:rsidRDefault="001520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40E8" w14:textId="77777777" w:rsidR="0006628E" w:rsidRDefault="000662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71D" w14:textId="77777777" w:rsidR="0006628E" w:rsidRDefault="000662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E7E" w14:textId="77777777" w:rsidR="0006628E" w:rsidRDefault="000662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3C5B" w14:textId="77777777" w:rsidR="0006628E" w:rsidRDefault="0006628E">
    <w:pPr>
      <w:pStyle w:val="Header"/>
    </w:pPr>
  </w:p>
  <w:p w14:paraId="24FAA63E" w14:textId="77777777" w:rsidR="00FD4637" w:rsidRDefault="00FD463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C8FE" w14:textId="77777777" w:rsidR="00FD4637" w:rsidRDefault="00FD463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36EA" w14:textId="77777777" w:rsidR="0006628E" w:rsidRDefault="00066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40B8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EF2641"/>
    <w:multiLevelType w:val="hybridMultilevel"/>
    <w:tmpl w:val="77CA0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5C3DFB"/>
    <w:multiLevelType w:val="hybridMultilevel"/>
    <w:tmpl w:val="5D922B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ED42AB"/>
    <w:multiLevelType w:val="hybridMultilevel"/>
    <w:tmpl w:val="CBF4F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9C32EB"/>
    <w:multiLevelType w:val="multilevel"/>
    <w:tmpl w:val="851AA286"/>
    <w:lvl w:ilvl="0">
      <w:start w:val="1"/>
      <w:numFmt w:val="bullet"/>
      <w:pStyle w:val="Bulletlist"/>
      <w:lvlText w:val=""/>
      <w:lvlJc w:val="left"/>
      <w:pPr>
        <w:ind w:left="567" w:hanging="283"/>
      </w:pPr>
      <w:rPr>
        <w:rFonts w:ascii="Symbol" w:hAnsi="Symbol" w:hint="default"/>
        <w:color w:val="auto"/>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325287B"/>
    <w:multiLevelType w:val="hybridMultilevel"/>
    <w:tmpl w:val="56FA1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6CE65DA"/>
    <w:multiLevelType w:val="multilevel"/>
    <w:tmpl w:val="D12884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9617E7"/>
    <w:multiLevelType w:val="hybridMultilevel"/>
    <w:tmpl w:val="632056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5B6585D"/>
    <w:multiLevelType w:val="hybridMultilevel"/>
    <w:tmpl w:val="A3324C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07152F"/>
    <w:multiLevelType w:val="hybridMultilevel"/>
    <w:tmpl w:val="DA1C1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5E31C59"/>
    <w:multiLevelType w:val="hybridMultilevel"/>
    <w:tmpl w:val="5D922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3300D2"/>
    <w:multiLevelType w:val="multilevel"/>
    <w:tmpl w:val="50C4CF4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16616B"/>
    <w:multiLevelType w:val="hybridMultilevel"/>
    <w:tmpl w:val="36DAB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480F58"/>
    <w:multiLevelType w:val="hybridMultilevel"/>
    <w:tmpl w:val="BDB2E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A70DC9"/>
    <w:multiLevelType w:val="hybridMultilevel"/>
    <w:tmpl w:val="D2081CF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066985"/>
    <w:multiLevelType w:val="hybridMultilevel"/>
    <w:tmpl w:val="056419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09240831">
    <w:abstractNumId w:val="2"/>
  </w:num>
  <w:num w:numId="2" w16cid:durableId="801850506">
    <w:abstractNumId w:val="6"/>
  </w:num>
  <w:num w:numId="3" w16cid:durableId="2028558229">
    <w:abstractNumId w:val="11"/>
  </w:num>
  <w:num w:numId="4" w16cid:durableId="363865745">
    <w:abstractNumId w:val="18"/>
  </w:num>
  <w:num w:numId="5" w16cid:durableId="155000410">
    <w:abstractNumId w:val="16"/>
  </w:num>
  <w:num w:numId="6" w16cid:durableId="2037923005">
    <w:abstractNumId w:val="7"/>
  </w:num>
  <w:num w:numId="7" w16cid:durableId="1346400094">
    <w:abstractNumId w:val="9"/>
  </w:num>
  <w:num w:numId="8" w16cid:durableId="1128089657">
    <w:abstractNumId w:val="19"/>
  </w:num>
  <w:num w:numId="9" w16cid:durableId="229317392">
    <w:abstractNumId w:val="26"/>
  </w:num>
  <w:num w:numId="10" w16cid:durableId="254901801">
    <w:abstractNumId w:val="10"/>
  </w:num>
  <w:num w:numId="11" w16cid:durableId="6100119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299602">
    <w:abstractNumId w:val="25"/>
  </w:num>
  <w:num w:numId="13" w16cid:durableId="1214736882">
    <w:abstractNumId w:val="1"/>
  </w:num>
  <w:num w:numId="14" w16cid:durableId="56324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9582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128977">
    <w:abstractNumId w:val="15"/>
  </w:num>
  <w:num w:numId="17" w16cid:durableId="1897203834">
    <w:abstractNumId w:val="7"/>
  </w:num>
  <w:num w:numId="18" w16cid:durableId="158619478">
    <w:abstractNumId w:val="7"/>
  </w:num>
  <w:num w:numId="19" w16cid:durableId="1604530090">
    <w:abstractNumId w:val="7"/>
  </w:num>
  <w:num w:numId="20" w16cid:durableId="1719352172">
    <w:abstractNumId w:val="7"/>
  </w:num>
  <w:num w:numId="21" w16cid:durableId="1593468454">
    <w:abstractNumId w:val="7"/>
  </w:num>
  <w:num w:numId="22" w16cid:durableId="985088222">
    <w:abstractNumId w:val="28"/>
  </w:num>
  <w:num w:numId="23" w16cid:durableId="944463971">
    <w:abstractNumId w:val="7"/>
  </w:num>
  <w:num w:numId="24" w16cid:durableId="10911519">
    <w:abstractNumId w:val="27"/>
  </w:num>
  <w:num w:numId="25" w16cid:durableId="848522028">
    <w:abstractNumId w:val="14"/>
  </w:num>
  <w:num w:numId="26" w16cid:durableId="843132681">
    <w:abstractNumId w:val="7"/>
  </w:num>
  <w:num w:numId="27" w16cid:durableId="1873493615">
    <w:abstractNumId w:val="7"/>
  </w:num>
  <w:num w:numId="28" w16cid:durableId="1498694695">
    <w:abstractNumId w:val="13"/>
  </w:num>
  <w:num w:numId="29" w16cid:durableId="1842432485">
    <w:abstractNumId w:val="0"/>
  </w:num>
  <w:num w:numId="30" w16cid:durableId="1581670130">
    <w:abstractNumId w:val="12"/>
  </w:num>
  <w:num w:numId="31" w16cid:durableId="538128710">
    <w:abstractNumId w:val="23"/>
  </w:num>
  <w:num w:numId="32" w16cid:durableId="1445422394">
    <w:abstractNumId w:val="21"/>
  </w:num>
  <w:num w:numId="33" w16cid:durableId="1528059578">
    <w:abstractNumId w:val="20"/>
  </w:num>
  <w:num w:numId="34" w16cid:durableId="2043045993">
    <w:abstractNumId w:val="4"/>
  </w:num>
  <w:num w:numId="35" w16cid:durableId="1937398041">
    <w:abstractNumId w:val="24"/>
  </w:num>
  <w:num w:numId="36" w16cid:durableId="1223834544">
    <w:abstractNumId w:val="5"/>
  </w:num>
  <w:num w:numId="37" w16cid:durableId="2118407155">
    <w:abstractNumId w:val="3"/>
  </w:num>
  <w:num w:numId="38" w16cid:durableId="1146361638">
    <w:abstractNumId w:val="17"/>
  </w:num>
  <w:num w:numId="39" w16cid:durableId="1344436847">
    <w:abstractNumId w:val="22"/>
  </w:num>
  <w:num w:numId="40" w16cid:durableId="1111169429">
    <w:abstractNumId w:val="7"/>
  </w:num>
  <w:num w:numId="41" w16cid:durableId="1704864569">
    <w:abstractNumId w:val="7"/>
  </w:num>
  <w:num w:numId="42" w16cid:durableId="1318802077">
    <w:abstractNumId w:val="8"/>
  </w:num>
  <w:num w:numId="43" w16cid:durableId="161305265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762"/>
    <w:rsid w:val="00000BA1"/>
    <w:rsid w:val="00000F05"/>
    <w:rsid w:val="000015A0"/>
    <w:rsid w:val="000016FF"/>
    <w:rsid w:val="000018BA"/>
    <w:rsid w:val="000029E3"/>
    <w:rsid w:val="00003157"/>
    <w:rsid w:val="0000362C"/>
    <w:rsid w:val="00003743"/>
    <w:rsid w:val="000038E3"/>
    <w:rsid w:val="00003904"/>
    <w:rsid w:val="000039F1"/>
    <w:rsid w:val="00003A7D"/>
    <w:rsid w:val="000048BF"/>
    <w:rsid w:val="00004B2B"/>
    <w:rsid w:val="00005164"/>
    <w:rsid w:val="000051F3"/>
    <w:rsid w:val="000063B7"/>
    <w:rsid w:val="00006575"/>
    <w:rsid w:val="00006B9E"/>
    <w:rsid w:val="00006F90"/>
    <w:rsid w:val="000071C0"/>
    <w:rsid w:val="000074AA"/>
    <w:rsid w:val="000078DA"/>
    <w:rsid w:val="000079A5"/>
    <w:rsid w:val="00010359"/>
    <w:rsid w:val="00010404"/>
    <w:rsid w:val="00010CD3"/>
    <w:rsid w:val="00011F72"/>
    <w:rsid w:val="0001224D"/>
    <w:rsid w:val="000124B8"/>
    <w:rsid w:val="000130C8"/>
    <w:rsid w:val="000142BB"/>
    <w:rsid w:val="0001432C"/>
    <w:rsid w:val="000145D6"/>
    <w:rsid w:val="00014659"/>
    <w:rsid w:val="0001501E"/>
    <w:rsid w:val="000151C0"/>
    <w:rsid w:val="0001525F"/>
    <w:rsid w:val="00016617"/>
    <w:rsid w:val="00016733"/>
    <w:rsid w:val="00016F9A"/>
    <w:rsid w:val="00016FBF"/>
    <w:rsid w:val="0001721F"/>
    <w:rsid w:val="000174C1"/>
    <w:rsid w:val="00017781"/>
    <w:rsid w:val="000177D8"/>
    <w:rsid w:val="00020023"/>
    <w:rsid w:val="00020AB3"/>
    <w:rsid w:val="00020DBD"/>
    <w:rsid w:val="00021C14"/>
    <w:rsid w:val="00021E92"/>
    <w:rsid w:val="00022380"/>
    <w:rsid w:val="00022BCF"/>
    <w:rsid w:val="0002302B"/>
    <w:rsid w:val="00023E77"/>
    <w:rsid w:val="00023F91"/>
    <w:rsid w:val="00024441"/>
    <w:rsid w:val="00024821"/>
    <w:rsid w:val="00024DD3"/>
    <w:rsid w:val="00024F57"/>
    <w:rsid w:val="00025956"/>
    <w:rsid w:val="0002600A"/>
    <w:rsid w:val="000260C9"/>
    <w:rsid w:val="00026761"/>
    <w:rsid w:val="000270E4"/>
    <w:rsid w:val="00027957"/>
    <w:rsid w:val="000302AA"/>
    <w:rsid w:val="0003035E"/>
    <w:rsid w:val="0003225E"/>
    <w:rsid w:val="00032671"/>
    <w:rsid w:val="000326EE"/>
    <w:rsid w:val="000329FA"/>
    <w:rsid w:val="000339C4"/>
    <w:rsid w:val="00034368"/>
    <w:rsid w:val="0003444D"/>
    <w:rsid w:val="00034503"/>
    <w:rsid w:val="00034FB5"/>
    <w:rsid w:val="00035B1B"/>
    <w:rsid w:val="00035D22"/>
    <w:rsid w:val="00036011"/>
    <w:rsid w:val="0003658A"/>
    <w:rsid w:val="000372C7"/>
    <w:rsid w:val="00037713"/>
    <w:rsid w:val="00037BE3"/>
    <w:rsid w:val="00037CF3"/>
    <w:rsid w:val="00037FE3"/>
    <w:rsid w:val="000400ED"/>
    <w:rsid w:val="000403B8"/>
    <w:rsid w:val="000406A6"/>
    <w:rsid w:val="000406F8"/>
    <w:rsid w:val="0004075D"/>
    <w:rsid w:val="00040926"/>
    <w:rsid w:val="00040F90"/>
    <w:rsid w:val="0004103E"/>
    <w:rsid w:val="0004106A"/>
    <w:rsid w:val="00041352"/>
    <w:rsid w:val="00042047"/>
    <w:rsid w:val="00042236"/>
    <w:rsid w:val="00042556"/>
    <w:rsid w:val="00042B68"/>
    <w:rsid w:val="0004318E"/>
    <w:rsid w:val="00043671"/>
    <w:rsid w:val="00044485"/>
    <w:rsid w:val="00044725"/>
    <w:rsid w:val="00044A27"/>
    <w:rsid w:val="00044B7A"/>
    <w:rsid w:val="00044E8C"/>
    <w:rsid w:val="000458A0"/>
    <w:rsid w:val="00045ED4"/>
    <w:rsid w:val="00045F52"/>
    <w:rsid w:val="00046321"/>
    <w:rsid w:val="000465EB"/>
    <w:rsid w:val="00046835"/>
    <w:rsid w:val="00046C70"/>
    <w:rsid w:val="00046CD6"/>
    <w:rsid w:val="00046DAF"/>
    <w:rsid w:val="00047B72"/>
    <w:rsid w:val="00047B80"/>
    <w:rsid w:val="00047EF8"/>
    <w:rsid w:val="000523E6"/>
    <w:rsid w:val="00052523"/>
    <w:rsid w:val="0005283B"/>
    <w:rsid w:val="00052DBE"/>
    <w:rsid w:val="00052EE8"/>
    <w:rsid w:val="000535C8"/>
    <w:rsid w:val="00053EBE"/>
    <w:rsid w:val="0005404B"/>
    <w:rsid w:val="00054227"/>
    <w:rsid w:val="000542F3"/>
    <w:rsid w:val="000548C3"/>
    <w:rsid w:val="00054B2A"/>
    <w:rsid w:val="00054E09"/>
    <w:rsid w:val="0005582D"/>
    <w:rsid w:val="00056861"/>
    <w:rsid w:val="0005691A"/>
    <w:rsid w:val="00057428"/>
    <w:rsid w:val="00057B52"/>
    <w:rsid w:val="0006002E"/>
    <w:rsid w:val="00060608"/>
    <w:rsid w:val="00060662"/>
    <w:rsid w:val="0006083A"/>
    <w:rsid w:val="00061B8E"/>
    <w:rsid w:val="0006227B"/>
    <w:rsid w:val="000626B6"/>
    <w:rsid w:val="000626C1"/>
    <w:rsid w:val="00062CC7"/>
    <w:rsid w:val="00062EE2"/>
    <w:rsid w:val="000630E6"/>
    <w:rsid w:val="000637ED"/>
    <w:rsid w:val="000640E3"/>
    <w:rsid w:val="00065D96"/>
    <w:rsid w:val="0006628E"/>
    <w:rsid w:val="000663E6"/>
    <w:rsid w:val="000672EE"/>
    <w:rsid w:val="00067456"/>
    <w:rsid w:val="000674D6"/>
    <w:rsid w:val="000675A5"/>
    <w:rsid w:val="000706A8"/>
    <w:rsid w:val="00071516"/>
    <w:rsid w:val="000719E0"/>
    <w:rsid w:val="00073553"/>
    <w:rsid w:val="00073E24"/>
    <w:rsid w:val="00075138"/>
    <w:rsid w:val="00075C70"/>
    <w:rsid w:val="00076021"/>
    <w:rsid w:val="000761CA"/>
    <w:rsid w:val="0007696D"/>
    <w:rsid w:val="00076EF1"/>
    <w:rsid w:val="00077184"/>
    <w:rsid w:val="00077E17"/>
    <w:rsid w:val="00080EE6"/>
    <w:rsid w:val="000813D2"/>
    <w:rsid w:val="00082722"/>
    <w:rsid w:val="00082730"/>
    <w:rsid w:val="00082DE0"/>
    <w:rsid w:val="000835D1"/>
    <w:rsid w:val="0008389C"/>
    <w:rsid w:val="00083BD0"/>
    <w:rsid w:val="00083FFA"/>
    <w:rsid w:val="000843CB"/>
    <w:rsid w:val="00084980"/>
    <w:rsid w:val="00084C02"/>
    <w:rsid w:val="00084FDE"/>
    <w:rsid w:val="00085144"/>
    <w:rsid w:val="000851D1"/>
    <w:rsid w:val="00085421"/>
    <w:rsid w:val="000862E5"/>
    <w:rsid w:val="000865AE"/>
    <w:rsid w:val="00086996"/>
    <w:rsid w:val="00086CE1"/>
    <w:rsid w:val="000877D6"/>
    <w:rsid w:val="00090BB4"/>
    <w:rsid w:val="0009147B"/>
    <w:rsid w:val="0009159B"/>
    <w:rsid w:val="00091C06"/>
    <w:rsid w:val="0009233F"/>
    <w:rsid w:val="000928E1"/>
    <w:rsid w:val="00092BF3"/>
    <w:rsid w:val="0009329B"/>
    <w:rsid w:val="00093A01"/>
    <w:rsid w:val="00093FE6"/>
    <w:rsid w:val="00094D31"/>
    <w:rsid w:val="00094D5F"/>
    <w:rsid w:val="00094E09"/>
    <w:rsid w:val="00095595"/>
    <w:rsid w:val="0009675B"/>
    <w:rsid w:val="00096944"/>
    <w:rsid w:val="000975F7"/>
    <w:rsid w:val="00097C34"/>
    <w:rsid w:val="000A06FE"/>
    <w:rsid w:val="000A08A9"/>
    <w:rsid w:val="000A0A1E"/>
    <w:rsid w:val="000A0C77"/>
    <w:rsid w:val="000A1200"/>
    <w:rsid w:val="000A1590"/>
    <w:rsid w:val="000A198D"/>
    <w:rsid w:val="000A1C03"/>
    <w:rsid w:val="000A1D2F"/>
    <w:rsid w:val="000A29C6"/>
    <w:rsid w:val="000A2CB6"/>
    <w:rsid w:val="000A3437"/>
    <w:rsid w:val="000A3514"/>
    <w:rsid w:val="000A388A"/>
    <w:rsid w:val="000A3B21"/>
    <w:rsid w:val="000A3F0D"/>
    <w:rsid w:val="000A4837"/>
    <w:rsid w:val="000A49AE"/>
    <w:rsid w:val="000A5391"/>
    <w:rsid w:val="000A5627"/>
    <w:rsid w:val="000A5AB0"/>
    <w:rsid w:val="000A6E36"/>
    <w:rsid w:val="000A6F2F"/>
    <w:rsid w:val="000A7144"/>
    <w:rsid w:val="000A7BD7"/>
    <w:rsid w:val="000A7CFD"/>
    <w:rsid w:val="000B01DF"/>
    <w:rsid w:val="000B0237"/>
    <w:rsid w:val="000B0274"/>
    <w:rsid w:val="000B0E1D"/>
    <w:rsid w:val="000B1215"/>
    <w:rsid w:val="000B1244"/>
    <w:rsid w:val="000B17E7"/>
    <w:rsid w:val="000B2D60"/>
    <w:rsid w:val="000B39D3"/>
    <w:rsid w:val="000B3A44"/>
    <w:rsid w:val="000B3FD1"/>
    <w:rsid w:val="000B474B"/>
    <w:rsid w:val="000B4815"/>
    <w:rsid w:val="000B4A3C"/>
    <w:rsid w:val="000B5B7E"/>
    <w:rsid w:val="000B5BD1"/>
    <w:rsid w:val="000B5BED"/>
    <w:rsid w:val="000B6853"/>
    <w:rsid w:val="000B6FB3"/>
    <w:rsid w:val="000B7055"/>
    <w:rsid w:val="000B7CE8"/>
    <w:rsid w:val="000B7F38"/>
    <w:rsid w:val="000C03D9"/>
    <w:rsid w:val="000C0954"/>
    <w:rsid w:val="000C0BE5"/>
    <w:rsid w:val="000C109A"/>
    <w:rsid w:val="000C1185"/>
    <w:rsid w:val="000C1CDB"/>
    <w:rsid w:val="000C1DD4"/>
    <w:rsid w:val="000C1DFC"/>
    <w:rsid w:val="000C2198"/>
    <w:rsid w:val="000C2238"/>
    <w:rsid w:val="000C23EF"/>
    <w:rsid w:val="000C2CAC"/>
    <w:rsid w:val="000C3F63"/>
    <w:rsid w:val="000C449A"/>
    <w:rsid w:val="000C4A9B"/>
    <w:rsid w:val="000C4AEB"/>
    <w:rsid w:val="000C5468"/>
    <w:rsid w:val="000C5890"/>
    <w:rsid w:val="000C7008"/>
    <w:rsid w:val="000C703E"/>
    <w:rsid w:val="000C7A6F"/>
    <w:rsid w:val="000D017D"/>
    <w:rsid w:val="000D0981"/>
    <w:rsid w:val="000D14C1"/>
    <w:rsid w:val="000D1C09"/>
    <w:rsid w:val="000D210B"/>
    <w:rsid w:val="000D21FC"/>
    <w:rsid w:val="000D2E28"/>
    <w:rsid w:val="000D2E96"/>
    <w:rsid w:val="000D30D9"/>
    <w:rsid w:val="000D335F"/>
    <w:rsid w:val="000D48C0"/>
    <w:rsid w:val="000D4D91"/>
    <w:rsid w:val="000D4EB8"/>
    <w:rsid w:val="000D5984"/>
    <w:rsid w:val="000D5CF7"/>
    <w:rsid w:val="000D6011"/>
    <w:rsid w:val="000D6402"/>
    <w:rsid w:val="000D6C7E"/>
    <w:rsid w:val="000D7E91"/>
    <w:rsid w:val="000E0434"/>
    <w:rsid w:val="000E0D89"/>
    <w:rsid w:val="000E10B0"/>
    <w:rsid w:val="000E15CE"/>
    <w:rsid w:val="000E1FAF"/>
    <w:rsid w:val="000E2F2E"/>
    <w:rsid w:val="000E31A9"/>
    <w:rsid w:val="000E31B1"/>
    <w:rsid w:val="000E3C65"/>
    <w:rsid w:val="000E3F60"/>
    <w:rsid w:val="000E519D"/>
    <w:rsid w:val="000E533F"/>
    <w:rsid w:val="000E5E79"/>
    <w:rsid w:val="000E6E4C"/>
    <w:rsid w:val="000E729D"/>
    <w:rsid w:val="000E7390"/>
    <w:rsid w:val="000E7C9A"/>
    <w:rsid w:val="000E7F8F"/>
    <w:rsid w:val="000F0004"/>
    <w:rsid w:val="000F05D7"/>
    <w:rsid w:val="000F0696"/>
    <w:rsid w:val="000F085D"/>
    <w:rsid w:val="000F0FA2"/>
    <w:rsid w:val="000F1AE0"/>
    <w:rsid w:val="000F2495"/>
    <w:rsid w:val="000F267D"/>
    <w:rsid w:val="000F283E"/>
    <w:rsid w:val="000F389B"/>
    <w:rsid w:val="000F3BB8"/>
    <w:rsid w:val="000F42A2"/>
    <w:rsid w:val="000F451B"/>
    <w:rsid w:val="000F4A3D"/>
    <w:rsid w:val="000F4BB5"/>
    <w:rsid w:val="000F4F71"/>
    <w:rsid w:val="000F56D7"/>
    <w:rsid w:val="000F59B7"/>
    <w:rsid w:val="000F5A40"/>
    <w:rsid w:val="000F5ED6"/>
    <w:rsid w:val="000F625F"/>
    <w:rsid w:val="000F63DA"/>
    <w:rsid w:val="000F69B0"/>
    <w:rsid w:val="000F7AC2"/>
    <w:rsid w:val="00101073"/>
    <w:rsid w:val="001017CD"/>
    <w:rsid w:val="00101BA2"/>
    <w:rsid w:val="00101F10"/>
    <w:rsid w:val="00102B72"/>
    <w:rsid w:val="00102D92"/>
    <w:rsid w:val="00102DF0"/>
    <w:rsid w:val="00102F73"/>
    <w:rsid w:val="001042B5"/>
    <w:rsid w:val="001044F0"/>
    <w:rsid w:val="00105C7D"/>
    <w:rsid w:val="00106A3A"/>
    <w:rsid w:val="00106B44"/>
    <w:rsid w:val="00106E23"/>
    <w:rsid w:val="00107365"/>
    <w:rsid w:val="00107468"/>
    <w:rsid w:val="001077A9"/>
    <w:rsid w:val="00107EE2"/>
    <w:rsid w:val="00110E0A"/>
    <w:rsid w:val="0011121C"/>
    <w:rsid w:val="001116C6"/>
    <w:rsid w:val="00111C15"/>
    <w:rsid w:val="00111ED2"/>
    <w:rsid w:val="00112493"/>
    <w:rsid w:val="00112677"/>
    <w:rsid w:val="00113308"/>
    <w:rsid w:val="00113354"/>
    <w:rsid w:val="0011359E"/>
    <w:rsid w:val="00113773"/>
    <w:rsid w:val="00113D65"/>
    <w:rsid w:val="00114912"/>
    <w:rsid w:val="00114BCF"/>
    <w:rsid w:val="0011531F"/>
    <w:rsid w:val="001153FC"/>
    <w:rsid w:val="001156EF"/>
    <w:rsid w:val="001157BE"/>
    <w:rsid w:val="0011580F"/>
    <w:rsid w:val="001159EE"/>
    <w:rsid w:val="0011795F"/>
    <w:rsid w:val="001179A2"/>
    <w:rsid w:val="00117D3A"/>
    <w:rsid w:val="00120A52"/>
    <w:rsid w:val="00121561"/>
    <w:rsid w:val="00121837"/>
    <w:rsid w:val="00121CD3"/>
    <w:rsid w:val="00121D2E"/>
    <w:rsid w:val="00121DEE"/>
    <w:rsid w:val="001224A6"/>
    <w:rsid w:val="00122CD6"/>
    <w:rsid w:val="001239DE"/>
    <w:rsid w:val="00123EBA"/>
    <w:rsid w:val="001247D2"/>
    <w:rsid w:val="001256A6"/>
    <w:rsid w:val="00125998"/>
    <w:rsid w:val="00126364"/>
    <w:rsid w:val="00126A1C"/>
    <w:rsid w:val="00126B81"/>
    <w:rsid w:val="0012728E"/>
    <w:rsid w:val="00127665"/>
    <w:rsid w:val="00130DDB"/>
    <w:rsid w:val="001315FD"/>
    <w:rsid w:val="00132124"/>
    <w:rsid w:val="001329CB"/>
    <w:rsid w:val="00132B05"/>
    <w:rsid w:val="00133F2B"/>
    <w:rsid w:val="00134028"/>
    <w:rsid w:val="0013424A"/>
    <w:rsid w:val="001345F8"/>
    <w:rsid w:val="00134871"/>
    <w:rsid w:val="00135A80"/>
    <w:rsid w:val="00135E76"/>
    <w:rsid w:val="001361D8"/>
    <w:rsid w:val="001361E4"/>
    <w:rsid w:val="00136ADB"/>
    <w:rsid w:val="001371E8"/>
    <w:rsid w:val="001374B1"/>
    <w:rsid w:val="0013764B"/>
    <w:rsid w:val="00137FEE"/>
    <w:rsid w:val="0014072D"/>
    <w:rsid w:val="0014132F"/>
    <w:rsid w:val="00141363"/>
    <w:rsid w:val="00141D27"/>
    <w:rsid w:val="001435CF"/>
    <w:rsid w:val="00143FCF"/>
    <w:rsid w:val="0014402F"/>
    <w:rsid w:val="00144A7C"/>
    <w:rsid w:val="001455E4"/>
    <w:rsid w:val="001458B7"/>
    <w:rsid w:val="00146114"/>
    <w:rsid w:val="00146671"/>
    <w:rsid w:val="001467DE"/>
    <w:rsid w:val="00147005"/>
    <w:rsid w:val="00147204"/>
    <w:rsid w:val="00147C62"/>
    <w:rsid w:val="00147F68"/>
    <w:rsid w:val="001507C7"/>
    <w:rsid w:val="00150F72"/>
    <w:rsid w:val="001514DA"/>
    <w:rsid w:val="00151FBC"/>
    <w:rsid w:val="00152033"/>
    <w:rsid w:val="001532FC"/>
    <w:rsid w:val="0015452D"/>
    <w:rsid w:val="001546BE"/>
    <w:rsid w:val="001547CD"/>
    <w:rsid w:val="00154998"/>
    <w:rsid w:val="00154F20"/>
    <w:rsid w:val="00155618"/>
    <w:rsid w:val="0015595C"/>
    <w:rsid w:val="00155B0E"/>
    <w:rsid w:val="00156706"/>
    <w:rsid w:val="001567C8"/>
    <w:rsid w:val="0015682F"/>
    <w:rsid w:val="00157511"/>
    <w:rsid w:val="0015791D"/>
    <w:rsid w:val="00157AC0"/>
    <w:rsid w:val="00157AC7"/>
    <w:rsid w:val="00157C22"/>
    <w:rsid w:val="00160589"/>
    <w:rsid w:val="00160723"/>
    <w:rsid w:val="00160930"/>
    <w:rsid w:val="00160AAB"/>
    <w:rsid w:val="00160BD7"/>
    <w:rsid w:val="00160D3F"/>
    <w:rsid w:val="00160D4D"/>
    <w:rsid w:val="00161F2B"/>
    <w:rsid w:val="00162120"/>
    <w:rsid w:val="00162960"/>
    <w:rsid w:val="00162D69"/>
    <w:rsid w:val="00163325"/>
    <w:rsid w:val="00163442"/>
    <w:rsid w:val="0016354B"/>
    <w:rsid w:val="00163599"/>
    <w:rsid w:val="00164052"/>
    <w:rsid w:val="00164596"/>
    <w:rsid w:val="0016501E"/>
    <w:rsid w:val="001658D3"/>
    <w:rsid w:val="00165F25"/>
    <w:rsid w:val="00166326"/>
    <w:rsid w:val="001663FD"/>
    <w:rsid w:val="00166D39"/>
    <w:rsid w:val="001672E8"/>
    <w:rsid w:val="001705A3"/>
    <w:rsid w:val="00171491"/>
    <w:rsid w:val="00171957"/>
    <w:rsid w:val="00171A18"/>
    <w:rsid w:val="00172EF9"/>
    <w:rsid w:val="00172F68"/>
    <w:rsid w:val="001731FC"/>
    <w:rsid w:val="001738E4"/>
    <w:rsid w:val="001746F5"/>
    <w:rsid w:val="0017477F"/>
    <w:rsid w:val="00174C01"/>
    <w:rsid w:val="0017507E"/>
    <w:rsid w:val="0017578E"/>
    <w:rsid w:val="00175B27"/>
    <w:rsid w:val="00175C66"/>
    <w:rsid w:val="00175EFC"/>
    <w:rsid w:val="001761F7"/>
    <w:rsid w:val="0017649C"/>
    <w:rsid w:val="001764C3"/>
    <w:rsid w:val="0017676E"/>
    <w:rsid w:val="00177890"/>
    <w:rsid w:val="00177A9D"/>
    <w:rsid w:val="001804D6"/>
    <w:rsid w:val="00180C4C"/>
    <w:rsid w:val="00180DFF"/>
    <w:rsid w:val="00181396"/>
    <w:rsid w:val="001815D7"/>
    <w:rsid w:val="00181B6F"/>
    <w:rsid w:val="001820C6"/>
    <w:rsid w:val="00183043"/>
    <w:rsid w:val="00183695"/>
    <w:rsid w:val="00183BF6"/>
    <w:rsid w:val="0018467F"/>
    <w:rsid w:val="00184756"/>
    <w:rsid w:val="00185020"/>
    <w:rsid w:val="00185B4B"/>
    <w:rsid w:val="0018619C"/>
    <w:rsid w:val="0018669C"/>
    <w:rsid w:val="00186B2E"/>
    <w:rsid w:val="0018710E"/>
    <w:rsid w:val="001915F7"/>
    <w:rsid w:val="00191963"/>
    <w:rsid w:val="00191A09"/>
    <w:rsid w:val="00191E87"/>
    <w:rsid w:val="00191F6F"/>
    <w:rsid w:val="001921ED"/>
    <w:rsid w:val="00192649"/>
    <w:rsid w:val="00193188"/>
    <w:rsid w:val="00194066"/>
    <w:rsid w:val="00195630"/>
    <w:rsid w:val="001956D1"/>
    <w:rsid w:val="0019620B"/>
    <w:rsid w:val="001965FC"/>
    <w:rsid w:val="0019673D"/>
    <w:rsid w:val="00196960"/>
    <w:rsid w:val="00196AC8"/>
    <w:rsid w:val="00196CBC"/>
    <w:rsid w:val="0019750F"/>
    <w:rsid w:val="0019785D"/>
    <w:rsid w:val="00197BAC"/>
    <w:rsid w:val="00197EB1"/>
    <w:rsid w:val="00197EFD"/>
    <w:rsid w:val="00197F78"/>
    <w:rsid w:val="001A0304"/>
    <w:rsid w:val="001A03B3"/>
    <w:rsid w:val="001A0CBE"/>
    <w:rsid w:val="001A0DA6"/>
    <w:rsid w:val="001A1792"/>
    <w:rsid w:val="001A182C"/>
    <w:rsid w:val="001A1D65"/>
    <w:rsid w:val="001A2873"/>
    <w:rsid w:val="001A2A2E"/>
    <w:rsid w:val="001A2E90"/>
    <w:rsid w:val="001A32EB"/>
    <w:rsid w:val="001A337E"/>
    <w:rsid w:val="001A3B52"/>
    <w:rsid w:val="001A3CB3"/>
    <w:rsid w:val="001A3EA5"/>
    <w:rsid w:val="001A42D1"/>
    <w:rsid w:val="001A4456"/>
    <w:rsid w:val="001A4527"/>
    <w:rsid w:val="001A4796"/>
    <w:rsid w:val="001A4B15"/>
    <w:rsid w:val="001A4BA7"/>
    <w:rsid w:val="001A51FD"/>
    <w:rsid w:val="001A5338"/>
    <w:rsid w:val="001A56F2"/>
    <w:rsid w:val="001A584B"/>
    <w:rsid w:val="001A5BF1"/>
    <w:rsid w:val="001A6260"/>
    <w:rsid w:val="001A6884"/>
    <w:rsid w:val="001A68D2"/>
    <w:rsid w:val="001A6CD9"/>
    <w:rsid w:val="001A6D9B"/>
    <w:rsid w:val="001A7B68"/>
    <w:rsid w:val="001A7E6D"/>
    <w:rsid w:val="001B01A5"/>
    <w:rsid w:val="001B09BB"/>
    <w:rsid w:val="001B0A58"/>
    <w:rsid w:val="001B0C03"/>
    <w:rsid w:val="001B0DBA"/>
    <w:rsid w:val="001B1606"/>
    <w:rsid w:val="001B16EF"/>
    <w:rsid w:val="001B1CED"/>
    <w:rsid w:val="001B1F22"/>
    <w:rsid w:val="001B1FC3"/>
    <w:rsid w:val="001B226E"/>
    <w:rsid w:val="001B25B5"/>
    <w:rsid w:val="001B268B"/>
    <w:rsid w:val="001B2E42"/>
    <w:rsid w:val="001B3086"/>
    <w:rsid w:val="001B3156"/>
    <w:rsid w:val="001B3443"/>
    <w:rsid w:val="001B38E0"/>
    <w:rsid w:val="001B3B41"/>
    <w:rsid w:val="001B420E"/>
    <w:rsid w:val="001B4C95"/>
    <w:rsid w:val="001B5376"/>
    <w:rsid w:val="001B61D6"/>
    <w:rsid w:val="001B66B5"/>
    <w:rsid w:val="001B75B1"/>
    <w:rsid w:val="001C09D2"/>
    <w:rsid w:val="001C0A6A"/>
    <w:rsid w:val="001C0DF5"/>
    <w:rsid w:val="001C0FE5"/>
    <w:rsid w:val="001C1C56"/>
    <w:rsid w:val="001C2C7B"/>
    <w:rsid w:val="001C2CB8"/>
    <w:rsid w:val="001C2FC2"/>
    <w:rsid w:val="001C31B1"/>
    <w:rsid w:val="001C4228"/>
    <w:rsid w:val="001C436F"/>
    <w:rsid w:val="001C48E3"/>
    <w:rsid w:val="001C4C57"/>
    <w:rsid w:val="001C54F1"/>
    <w:rsid w:val="001C55C0"/>
    <w:rsid w:val="001C5931"/>
    <w:rsid w:val="001C5FCC"/>
    <w:rsid w:val="001C69C6"/>
    <w:rsid w:val="001C69D5"/>
    <w:rsid w:val="001C6F60"/>
    <w:rsid w:val="001C7130"/>
    <w:rsid w:val="001C7A52"/>
    <w:rsid w:val="001C7D1A"/>
    <w:rsid w:val="001D01FF"/>
    <w:rsid w:val="001D060D"/>
    <w:rsid w:val="001D0AC1"/>
    <w:rsid w:val="001D0CC6"/>
    <w:rsid w:val="001D14FB"/>
    <w:rsid w:val="001D18C4"/>
    <w:rsid w:val="001D1F1A"/>
    <w:rsid w:val="001D2E47"/>
    <w:rsid w:val="001D3412"/>
    <w:rsid w:val="001D4B59"/>
    <w:rsid w:val="001D4CB4"/>
    <w:rsid w:val="001D4E3A"/>
    <w:rsid w:val="001D500F"/>
    <w:rsid w:val="001D523A"/>
    <w:rsid w:val="001D5866"/>
    <w:rsid w:val="001D59E1"/>
    <w:rsid w:val="001D6BE4"/>
    <w:rsid w:val="001D6DA5"/>
    <w:rsid w:val="001D6E9D"/>
    <w:rsid w:val="001D72DC"/>
    <w:rsid w:val="001D74DD"/>
    <w:rsid w:val="001D7703"/>
    <w:rsid w:val="001E0938"/>
    <w:rsid w:val="001E0A93"/>
    <w:rsid w:val="001E1042"/>
    <w:rsid w:val="001E1B65"/>
    <w:rsid w:val="001E1DE9"/>
    <w:rsid w:val="001E2697"/>
    <w:rsid w:val="001E28DE"/>
    <w:rsid w:val="001E293C"/>
    <w:rsid w:val="001E2D4E"/>
    <w:rsid w:val="001E2F19"/>
    <w:rsid w:val="001E391C"/>
    <w:rsid w:val="001E3B7A"/>
    <w:rsid w:val="001E3BC4"/>
    <w:rsid w:val="001E4195"/>
    <w:rsid w:val="001E4363"/>
    <w:rsid w:val="001E4A68"/>
    <w:rsid w:val="001E4E64"/>
    <w:rsid w:val="001E5721"/>
    <w:rsid w:val="001E584F"/>
    <w:rsid w:val="001E5AF4"/>
    <w:rsid w:val="001E5D52"/>
    <w:rsid w:val="001E5EA2"/>
    <w:rsid w:val="001E63BF"/>
    <w:rsid w:val="001E6A1F"/>
    <w:rsid w:val="001E6AE9"/>
    <w:rsid w:val="001E77C4"/>
    <w:rsid w:val="001E79F8"/>
    <w:rsid w:val="001E7B8A"/>
    <w:rsid w:val="001E7F7B"/>
    <w:rsid w:val="001F0282"/>
    <w:rsid w:val="001F11BF"/>
    <w:rsid w:val="001F1C87"/>
    <w:rsid w:val="001F1F23"/>
    <w:rsid w:val="001F29DD"/>
    <w:rsid w:val="001F2C00"/>
    <w:rsid w:val="001F2D7E"/>
    <w:rsid w:val="001F346C"/>
    <w:rsid w:val="001F44E3"/>
    <w:rsid w:val="001F4FED"/>
    <w:rsid w:val="001F5069"/>
    <w:rsid w:val="001F5581"/>
    <w:rsid w:val="001F5951"/>
    <w:rsid w:val="001F60BD"/>
    <w:rsid w:val="001F6981"/>
    <w:rsid w:val="001F6F51"/>
    <w:rsid w:val="002007DD"/>
    <w:rsid w:val="0020165A"/>
    <w:rsid w:val="00201724"/>
    <w:rsid w:val="00202505"/>
    <w:rsid w:val="0020256B"/>
    <w:rsid w:val="00202A0D"/>
    <w:rsid w:val="00202DBD"/>
    <w:rsid w:val="00202E86"/>
    <w:rsid w:val="00203638"/>
    <w:rsid w:val="00203CB9"/>
    <w:rsid w:val="0020411F"/>
    <w:rsid w:val="00204698"/>
    <w:rsid w:val="00204789"/>
    <w:rsid w:val="00204807"/>
    <w:rsid w:val="00205024"/>
    <w:rsid w:val="00205786"/>
    <w:rsid w:val="00205833"/>
    <w:rsid w:val="002061E2"/>
    <w:rsid w:val="00206A91"/>
    <w:rsid w:val="00206AB3"/>
    <w:rsid w:val="00206FE1"/>
    <w:rsid w:val="002076EB"/>
    <w:rsid w:val="002077F8"/>
    <w:rsid w:val="00207E96"/>
    <w:rsid w:val="0021048E"/>
    <w:rsid w:val="0021051B"/>
    <w:rsid w:val="00211D95"/>
    <w:rsid w:val="00212658"/>
    <w:rsid w:val="002127B7"/>
    <w:rsid w:val="0021287E"/>
    <w:rsid w:val="002128C3"/>
    <w:rsid w:val="00214285"/>
    <w:rsid w:val="0021459C"/>
    <w:rsid w:val="0021536B"/>
    <w:rsid w:val="00215568"/>
    <w:rsid w:val="00215657"/>
    <w:rsid w:val="00215A17"/>
    <w:rsid w:val="0021679A"/>
    <w:rsid w:val="00217183"/>
    <w:rsid w:val="00217434"/>
    <w:rsid w:val="00217C3E"/>
    <w:rsid w:val="00220ED2"/>
    <w:rsid w:val="002218A7"/>
    <w:rsid w:val="0022195F"/>
    <w:rsid w:val="002223E8"/>
    <w:rsid w:val="002227DA"/>
    <w:rsid w:val="0022298A"/>
    <w:rsid w:val="00222A12"/>
    <w:rsid w:val="00222AF4"/>
    <w:rsid w:val="00222F52"/>
    <w:rsid w:val="0022346C"/>
    <w:rsid w:val="002234C4"/>
    <w:rsid w:val="00223844"/>
    <w:rsid w:val="002238D0"/>
    <w:rsid w:val="00224456"/>
    <w:rsid w:val="0022623B"/>
    <w:rsid w:val="00226336"/>
    <w:rsid w:val="0023016F"/>
    <w:rsid w:val="0023096B"/>
    <w:rsid w:val="002314DC"/>
    <w:rsid w:val="002315EE"/>
    <w:rsid w:val="00231D84"/>
    <w:rsid w:val="00231E98"/>
    <w:rsid w:val="0023213C"/>
    <w:rsid w:val="00232D86"/>
    <w:rsid w:val="00233620"/>
    <w:rsid w:val="0023388A"/>
    <w:rsid w:val="0023434F"/>
    <w:rsid w:val="002346ED"/>
    <w:rsid w:val="002347F0"/>
    <w:rsid w:val="00234999"/>
    <w:rsid w:val="00234C36"/>
    <w:rsid w:val="00234CFE"/>
    <w:rsid w:val="002352A2"/>
    <w:rsid w:val="0023546A"/>
    <w:rsid w:val="00235914"/>
    <w:rsid w:val="00235B5E"/>
    <w:rsid w:val="002366E2"/>
    <w:rsid w:val="00236826"/>
    <w:rsid w:val="00236FE4"/>
    <w:rsid w:val="00237073"/>
    <w:rsid w:val="002370F7"/>
    <w:rsid w:val="00237421"/>
    <w:rsid w:val="00237ADF"/>
    <w:rsid w:val="00240309"/>
    <w:rsid w:val="00240B29"/>
    <w:rsid w:val="00240D01"/>
    <w:rsid w:val="00241875"/>
    <w:rsid w:val="00242030"/>
    <w:rsid w:val="00242295"/>
    <w:rsid w:val="00243336"/>
    <w:rsid w:val="0024371C"/>
    <w:rsid w:val="00243781"/>
    <w:rsid w:val="002439A0"/>
    <w:rsid w:val="00243F18"/>
    <w:rsid w:val="0024454A"/>
    <w:rsid w:val="00245497"/>
    <w:rsid w:val="00245D81"/>
    <w:rsid w:val="002466C9"/>
    <w:rsid w:val="00246AEC"/>
    <w:rsid w:val="00246F4F"/>
    <w:rsid w:val="00247EE3"/>
    <w:rsid w:val="00251573"/>
    <w:rsid w:val="0025261F"/>
    <w:rsid w:val="00252805"/>
    <w:rsid w:val="002538B3"/>
    <w:rsid w:val="00254220"/>
    <w:rsid w:val="00255596"/>
    <w:rsid w:val="0025562C"/>
    <w:rsid w:val="0025563E"/>
    <w:rsid w:val="00255712"/>
    <w:rsid w:val="002557D4"/>
    <w:rsid w:val="00255B49"/>
    <w:rsid w:val="00255BD6"/>
    <w:rsid w:val="00255F4E"/>
    <w:rsid w:val="0025618D"/>
    <w:rsid w:val="00256711"/>
    <w:rsid w:val="0025686B"/>
    <w:rsid w:val="00260454"/>
    <w:rsid w:val="002609CF"/>
    <w:rsid w:val="00260E8F"/>
    <w:rsid w:val="00261337"/>
    <w:rsid w:val="002617A2"/>
    <w:rsid w:val="00261927"/>
    <w:rsid w:val="00261F43"/>
    <w:rsid w:val="00262367"/>
    <w:rsid w:val="00262816"/>
    <w:rsid w:val="00262A07"/>
    <w:rsid w:val="00262F3C"/>
    <w:rsid w:val="00263958"/>
    <w:rsid w:val="00263EA7"/>
    <w:rsid w:val="00263F73"/>
    <w:rsid w:val="002643F4"/>
    <w:rsid w:val="00264ECD"/>
    <w:rsid w:val="002653C1"/>
    <w:rsid w:val="0026586A"/>
    <w:rsid w:val="002661F2"/>
    <w:rsid w:val="002662B4"/>
    <w:rsid w:val="00266A86"/>
    <w:rsid w:val="00266C9A"/>
    <w:rsid w:val="00267635"/>
    <w:rsid w:val="00267BF0"/>
    <w:rsid w:val="0027082E"/>
    <w:rsid w:val="00270A55"/>
    <w:rsid w:val="00270C5A"/>
    <w:rsid w:val="00270C7E"/>
    <w:rsid w:val="00270CA9"/>
    <w:rsid w:val="0027213D"/>
    <w:rsid w:val="00272A86"/>
    <w:rsid w:val="00273EAD"/>
    <w:rsid w:val="00274B88"/>
    <w:rsid w:val="00274D55"/>
    <w:rsid w:val="00275264"/>
    <w:rsid w:val="00275401"/>
    <w:rsid w:val="00276068"/>
    <w:rsid w:val="002761B5"/>
    <w:rsid w:val="002769DA"/>
    <w:rsid w:val="00276A1E"/>
    <w:rsid w:val="00276A24"/>
    <w:rsid w:val="00276EB5"/>
    <w:rsid w:val="00276EDC"/>
    <w:rsid w:val="00277032"/>
    <w:rsid w:val="002776DA"/>
    <w:rsid w:val="002778EC"/>
    <w:rsid w:val="00281404"/>
    <w:rsid w:val="00281EE5"/>
    <w:rsid w:val="00281FD4"/>
    <w:rsid w:val="00281FF3"/>
    <w:rsid w:val="002821F5"/>
    <w:rsid w:val="00282701"/>
    <w:rsid w:val="00282C39"/>
    <w:rsid w:val="00283E99"/>
    <w:rsid w:val="002841AC"/>
    <w:rsid w:val="00284CB1"/>
    <w:rsid w:val="00284D22"/>
    <w:rsid w:val="00285438"/>
    <w:rsid w:val="00285837"/>
    <w:rsid w:val="00285A34"/>
    <w:rsid w:val="00286209"/>
    <w:rsid w:val="00286278"/>
    <w:rsid w:val="00286A82"/>
    <w:rsid w:val="00286AF4"/>
    <w:rsid w:val="00290028"/>
    <w:rsid w:val="002911E1"/>
    <w:rsid w:val="002929C9"/>
    <w:rsid w:val="00292A41"/>
    <w:rsid w:val="00292B36"/>
    <w:rsid w:val="00293AF1"/>
    <w:rsid w:val="00294523"/>
    <w:rsid w:val="00294730"/>
    <w:rsid w:val="00294E36"/>
    <w:rsid w:val="002957A4"/>
    <w:rsid w:val="0029653A"/>
    <w:rsid w:val="00296A7B"/>
    <w:rsid w:val="0029736E"/>
    <w:rsid w:val="00297435"/>
    <w:rsid w:val="0029776E"/>
    <w:rsid w:val="00297948"/>
    <w:rsid w:val="002A0025"/>
    <w:rsid w:val="002A04FC"/>
    <w:rsid w:val="002A1AF5"/>
    <w:rsid w:val="002A1CAA"/>
    <w:rsid w:val="002A21FB"/>
    <w:rsid w:val="002A33FC"/>
    <w:rsid w:val="002A345E"/>
    <w:rsid w:val="002A3660"/>
    <w:rsid w:val="002A3989"/>
    <w:rsid w:val="002A42D8"/>
    <w:rsid w:val="002A4442"/>
    <w:rsid w:val="002A4A31"/>
    <w:rsid w:val="002A4F42"/>
    <w:rsid w:val="002A60A9"/>
    <w:rsid w:val="002A653F"/>
    <w:rsid w:val="002A66E4"/>
    <w:rsid w:val="002A7448"/>
    <w:rsid w:val="002A7818"/>
    <w:rsid w:val="002B04C2"/>
    <w:rsid w:val="002B0B08"/>
    <w:rsid w:val="002B1A87"/>
    <w:rsid w:val="002B1E47"/>
    <w:rsid w:val="002B1FA8"/>
    <w:rsid w:val="002B21E6"/>
    <w:rsid w:val="002B255E"/>
    <w:rsid w:val="002B268B"/>
    <w:rsid w:val="002B2C1F"/>
    <w:rsid w:val="002B32E6"/>
    <w:rsid w:val="002B3FD9"/>
    <w:rsid w:val="002B46E9"/>
    <w:rsid w:val="002B479A"/>
    <w:rsid w:val="002B4B1E"/>
    <w:rsid w:val="002B4C1F"/>
    <w:rsid w:val="002B5189"/>
    <w:rsid w:val="002B5411"/>
    <w:rsid w:val="002B5749"/>
    <w:rsid w:val="002B63E5"/>
    <w:rsid w:val="002B6960"/>
    <w:rsid w:val="002B6EEB"/>
    <w:rsid w:val="002B703F"/>
    <w:rsid w:val="002B76E4"/>
    <w:rsid w:val="002B76F8"/>
    <w:rsid w:val="002B79AC"/>
    <w:rsid w:val="002B7EE4"/>
    <w:rsid w:val="002C0105"/>
    <w:rsid w:val="002C06A6"/>
    <w:rsid w:val="002C0AFA"/>
    <w:rsid w:val="002C1700"/>
    <w:rsid w:val="002C2335"/>
    <w:rsid w:val="002C24C7"/>
    <w:rsid w:val="002C273B"/>
    <w:rsid w:val="002C2966"/>
    <w:rsid w:val="002C2A50"/>
    <w:rsid w:val="002C2ED4"/>
    <w:rsid w:val="002C2F10"/>
    <w:rsid w:val="002C329A"/>
    <w:rsid w:val="002C38BF"/>
    <w:rsid w:val="002C3FBF"/>
    <w:rsid w:val="002C472C"/>
    <w:rsid w:val="002C6AF0"/>
    <w:rsid w:val="002C6B63"/>
    <w:rsid w:val="002C6D5C"/>
    <w:rsid w:val="002C77B8"/>
    <w:rsid w:val="002C7ADE"/>
    <w:rsid w:val="002C7D83"/>
    <w:rsid w:val="002D02A3"/>
    <w:rsid w:val="002D0439"/>
    <w:rsid w:val="002D0C87"/>
    <w:rsid w:val="002D16B8"/>
    <w:rsid w:val="002D2973"/>
    <w:rsid w:val="002D2E2A"/>
    <w:rsid w:val="002D33FB"/>
    <w:rsid w:val="002D514E"/>
    <w:rsid w:val="002D6693"/>
    <w:rsid w:val="002D6A11"/>
    <w:rsid w:val="002D6E57"/>
    <w:rsid w:val="002D7666"/>
    <w:rsid w:val="002D781D"/>
    <w:rsid w:val="002E0625"/>
    <w:rsid w:val="002E0834"/>
    <w:rsid w:val="002E1052"/>
    <w:rsid w:val="002E115A"/>
    <w:rsid w:val="002E130B"/>
    <w:rsid w:val="002E134E"/>
    <w:rsid w:val="002E15D4"/>
    <w:rsid w:val="002E207C"/>
    <w:rsid w:val="002E2A03"/>
    <w:rsid w:val="002E2A67"/>
    <w:rsid w:val="002E2BD9"/>
    <w:rsid w:val="002E30A3"/>
    <w:rsid w:val="002E39EA"/>
    <w:rsid w:val="002E6A48"/>
    <w:rsid w:val="002E6C1E"/>
    <w:rsid w:val="002E6D48"/>
    <w:rsid w:val="002E6F11"/>
    <w:rsid w:val="002E7629"/>
    <w:rsid w:val="002E7C89"/>
    <w:rsid w:val="002E7DAE"/>
    <w:rsid w:val="002E7DDA"/>
    <w:rsid w:val="002F060B"/>
    <w:rsid w:val="002F0616"/>
    <w:rsid w:val="002F0BDA"/>
    <w:rsid w:val="002F13D8"/>
    <w:rsid w:val="002F1BCC"/>
    <w:rsid w:val="002F254C"/>
    <w:rsid w:val="002F2AC5"/>
    <w:rsid w:val="002F2B21"/>
    <w:rsid w:val="002F31AD"/>
    <w:rsid w:val="002F37C2"/>
    <w:rsid w:val="002F387E"/>
    <w:rsid w:val="002F3880"/>
    <w:rsid w:val="002F3A16"/>
    <w:rsid w:val="002F3A1F"/>
    <w:rsid w:val="002F3AE3"/>
    <w:rsid w:val="002F3CA0"/>
    <w:rsid w:val="002F3E4F"/>
    <w:rsid w:val="002F3F12"/>
    <w:rsid w:val="002F4251"/>
    <w:rsid w:val="002F4FBD"/>
    <w:rsid w:val="002F57FA"/>
    <w:rsid w:val="002F5C3C"/>
    <w:rsid w:val="002F5FE7"/>
    <w:rsid w:val="002F6155"/>
    <w:rsid w:val="002F63D0"/>
    <w:rsid w:val="002F66AD"/>
    <w:rsid w:val="002F69EE"/>
    <w:rsid w:val="002F76DD"/>
    <w:rsid w:val="002F78F6"/>
    <w:rsid w:val="002F7CCD"/>
    <w:rsid w:val="002F7E6F"/>
    <w:rsid w:val="00300498"/>
    <w:rsid w:val="003006D8"/>
    <w:rsid w:val="003009AB"/>
    <w:rsid w:val="003012B3"/>
    <w:rsid w:val="003012F7"/>
    <w:rsid w:val="003015CC"/>
    <w:rsid w:val="00301699"/>
    <w:rsid w:val="00301D1B"/>
    <w:rsid w:val="00302686"/>
    <w:rsid w:val="00302A86"/>
    <w:rsid w:val="00303017"/>
    <w:rsid w:val="00304926"/>
    <w:rsid w:val="00304934"/>
    <w:rsid w:val="003050ED"/>
    <w:rsid w:val="003052E3"/>
    <w:rsid w:val="00305604"/>
    <w:rsid w:val="00305A16"/>
    <w:rsid w:val="00305AAC"/>
    <w:rsid w:val="00305C5E"/>
    <w:rsid w:val="00305CD8"/>
    <w:rsid w:val="00306C9D"/>
    <w:rsid w:val="00306FB4"/>
    <w:rsid w:val="00307236"/>
    <w:rsid w:val="0030730D"/>
    <w:rsid w:val="003074D4"/>
    <w:rsid w:val="00307510"/>
    <w:rsid w:val="00307856"/>
    <w:rsid w:val="0030786C"/>
    <w:rsid w:val="00307874"/>
    <w:rsid w:val="00307EAE"/>
    <w:rsid w:val="003104CA"/>
    <w:rsid w:val="0031176C"/>
    <w:rsid w:val="00311FC7"/>
    <w:rsid w:val="00312A62"/>
    <w:rsid w:val="00312D1A"/>
    <w:rsid w:val="0031362D"/>
    <w:rsid w:val="00313704"/>
    <w:rsid w:val="00313D83"/>
    <w:rsid w:val="003144F2"/>
    <w:rsid w:val="00314792"/>
    <w:rsid w:val="0031495E"/>
    <w:rsid w:val="00314A2B"/>
    <w:rsid w:val="00314BBF"/>
    <w:rsid w:val="00314FEB"/>
    <w:rsid w:val="003152FC"/>
    <w:rsid w:val="0031599E"/>
    <w:rsid w:val="00315D2B"/>
    <w:rsid w:val="00315E17"/>
    <w:rsid w:val="003160FA"/>
    <w:rsid w:val="00316464"/>
    <w:rsid w:val="00316485"/>
    <w:rsid w:val="00316570"/>
    <w:rsid w:val="00316683"/>
    <w:rsid w:val="00317234"/>
    <w:rsid w:val="00317745"/>
    <w:rsid w:val="00320D70"/>
    <w:rsid w:val="0032189E"/>
    <w:rsid w:val="00321E12"/>
    <w:rsid w:val="00322441"/>
    <w:rsid w:val="00322687"/>
    <w:rsid w:val="0032275E"/>
    <w:rsid w:val="00322930"/>
    <w:rsid w:val="00322B78"/>
    <w:rsid w:val="00322ED5"/>
    <w:rsid w:val="00323893"/>
    <w:rsid w:val="00323961"/>
    <w:rsid w:val="00323EB5"/>
    <w:rsid w:val="00325712"/>
    <w:rsid w:val="00325D62"/>
    <w:rsid w:val="00326875"/>
    <w:rsid w:val="0032693D"/>
    <w:rsid w:val="0033065B"/>
    <w:rsid w:val="00330A14"/>
    <w:rsid w:val="00330A93"/>
    <w:rsid w:val="00330E6D"/>
    <w:rsid w:val="00331365"/>
    <w:rsid w:val="003314AC"/>
    <w:rsid w:val="003316C8"/>
    <w:rsid w:val="00331719"/>
    <w:rsid w:val="00332BEB"/>
    <w:rsid w:val="00333484"/>
    <w:rsid w:val="00333618"/>
    <w:rsid w:val="0033370D"/>
    <w:rsid w:val="00333752"/>
    <w:rsid w:val="00333903"/>
    <w:rsid w:val="00333A29"/>
    <w:rsid w:val="00333E62"/>
    <w:rsid w:val="003347D1"/>
    <w:rsid w:val="00334CD3"/>
    <w:rsid w:val="00334F4D"/>
    <w:rsid w:val="00335461"/>
    <w:rsid w:val="00335910"/>
    <w:rsid w:val="00335C18"/>
    <w:rsid w:val="00336149"/>
    <w:rsid w:val="0033706F"/>
    <w:rsid w:val="003373D7"/>
    <w:rsid w:val="003403A9"/>
    <w:rsid w:val="003406D5"/>
    <w:rsid w:val="00341405"/>
    <w:rsid w:val="00341A01"/>
    <w:rsid w:val="0034257E"/>
    <w:rsid w:val="00342E7F"/>
    <w:rsid w:val="00343F51"/>
    <w:rsid w:val="0034402B"/>
    <w:rsid w:val="00344217"/>
    <w:rsid w:val="00344BCD"/>
    <w:rsid w:val="00344E63"/>
    <w:rsid w:val="0034502A"/>
    <w:rsid w:val="0034536A"/>
    <w:rsid w:val="003458AC"/>
    <w:rsid w:val="003459EE"/>
    <w:rsid w:val="00346901"/>
    <w:rsid w:val="00350E2E"/>
    <w:rsid w:val="00350F33"/>
    <w:rsid w:val="0035117A"/>
    <w:rsid w:val="00351523"/>
    <w:rsid w:val="00351547"/>
    <w:rsid w:val="00351665"/>
    <w:rsid w:val="003516C1"/>
    <w:rsid w:val="0035186D"/>
    <w:rsid w:val="003521C3"/>
    <w:rsid w:val="00352286"/>
    <w:rsid w:val="0035312E"/>
    <w:rsid w:val="003537F5"/>
    <w:rsid w:val="0035401A"/>
    <w:rsid w:val="0035406E"/>
    <w:rsid w:val="00354177"/>
    <w:rsid w:val="00354583"/>
    <w:rsid w:val="003545D5"/>
    <w:rsid w:val="003550D7"/>
    <w:rsid w:val="003566E8"/>
    <w:rsid w:val="00356CB6"/>
    <w:rsid w:val="00356E89"/>
    <w:rsid w:val="0035759F"/>
    <w:rsid w:val="003579FB"/>
    <w:rsid w:val="003603B6"/>
    <w:rsid w:val="0036062C"/>
    <w:rsid w:val="003609CE"/>
    <w:rsid w:val="00360C93"/>
    <w:rsid w:val="00361AD9"/>
    <w:rsid w:val="003628CB"/>
    <w:rsid w:val="0036292C"/>
    <w:rsid w:val="003639EB"/>
    <w:rsid w:val="00363C36"/>
    <w:rsid w:val="00364A7A"/>
    <w:rsid w:val="00364CA1"/>
    <w:rsid w:val="00364D4A"/>
    <w:rsid w:val="00364FC0"/>
    <w:rsid w:val="00365047"/>
    <w:rsid w:val="0036593B"/>
    <w:rsid w:val="00365B6D"/>
    <w:rsid w:val="00365C89"/>
    <w:rsid w:val="00365E86"/>
    <w:rsid w:val="003662F4"/>
    <w:rsid w:val="0036638D"/>
    <w:rsid w:val="00366EB4"/>
    <w:rsid w:val="00367810"/>
    <w:rsid w:val="00367C12"/>
    <w:rsid w:val="003711C4"/>
    <w:rsid w:val="00371C23"/>
    <w:rsid w:val="00372995"/>
    <w:rsid w:val="0037377D"/>
    <w:rsid w:val="0037418E"/>
    <w:rsid w:val="00374358"/>
    <w:rsid w:val="003744E4"/>
    <w:rsid w:val="003747A8"/>
    <w:rsid w:val="003752B4"/>
    <w:rsid w:val="00375B66"/>
    <w:rsid w:val="003762BE"/>
    <w:rsid w:val="00376B33"/>
    <w:rsid w:val="00376D7D"/>
    <w:rsid w:val="0037741F"/>
    <w:rsid w:val="00377550"/>
    <w:rsid w:val="003775D6"/>
    <w:rsid w:val="003776C2"/>
    <w:rsid w:val="003778F8"/>
    <w:rsid w:val="003779A8"/>
    <w:rsid w:val="00377A41"/>
    <w:rsid w:val="00377B67"/>
    <w:rsid w:val="003805B4"/>
    <w:rsid w:val="00381019"/>
    <w:rsid w:val="003811E9"/>
    <w:rsid w:val="003816CE"/>
    <w:rsid w:val="00381E68"/>
    <w:rsid w:val="00381ED0"/>
    <w:rsid w:val="003820EC"/>
    <w:rsid w:val="00382548"/>
    <w:rsid w:val="00382CDA"/>
    <w:rsid w:val="00383E92"/>
    <w:rsid w:val="00383F7D"/>
    <w:rsid w:val="00383FAB"/>
    <w:rsid w:val="00384747"/>
    <w:rsid w:val="00385D70"/>
    <w:rsid w:val="003866A2"/>
    <w:rsid w:val="00386AD9"/>
    <w:rsid w:val="00387155"/>
    <w:rsid w:val="003873C6"/>
    <w:rsid w:val="00387EAD"/>
    <w:rsid w:val="00387FAD"/>
    <w:rsid w:val="0039004D"/>
    <w:rsid w:val="0039014B"/>
    <w:rsid w:val="003908C7"/>
    <w:rsid w:val="003912C3"/>
    <w:rsid w:val="00391778"/>
    <w:rsid w:val="00391E82"/>
    <w:rsid w:val="003929A2"/>
    <w:rsid w:val="00393BE5"/>
    <w:rsid w:val="00393EBC"/>
    <w:rsid w:val="003944E1"/>
    <w:rsid w:val="00395436"/>
    <w:rsid w:val="00395B3B"/>
    <w:rsid w:val="00395C55"/>
    <w:rsid w:val="00395D02"/>
    <w:rsid w:val="00395D1C"/>
    <w:rsid w:val="003962A8"/>
    <w:rsid w:val="0039651B"/>
    <w:rsid w:val="00396D9B"/>
    <w:rsid w:val="00397603"/>
    <w:rsid w:val="00397D4F"/>
    <w:rsid w:val="003A0728"/>
    <w:rsid w:val="003A10A1"/>
    <w:rsid w:val="003A122D"/>
    <w:rsid w:val="003A16A2"/>
    <w:rsid w:val="003A1FE2"/>
    <w:rsid w:val="003A2493"/>
    <w:rsid w:val="003A2B71"/>
    <w:rsid w:val="003A2C86"/>
    <w:rsid w:val="003A31D9"/>
    <w:rsid w:val="003A3315"/>
    <w:rsid w:val="003A3CAD"/>
    <w:rsid w:val="003A4286"/>
    <w:rsid w:val="003A445F"/>
    <w:rsid w:val="003A4929"/>
    <w:rsid w:val="003A4935"/>
    <w:rsid w:val="003A49C4"/>
    <w:rsid w:val="003A6155"/>
    <w:rsid w:val="003A6442"/>
    <w:rsid w:val="003A6A6C"/>
    <w:rsid w:val="003A7074"/>
    <w:rsid w:val="003A709E"/>
    <w:rsid w:val="003A726E"/>
    <w:rsid w:val="003A75DB"/>
    <w:rsid w:val="003A7A14"/>
    <w:rsid w:val="003A7BF9"/>
    <w:rsid w:val="003A7EE8"/>
    <w:rsid w:val="003A7FF2"/>
    <w:rsid w:val="003B0726"/>
    <w:rsid w:val="003B09D0"/>
    <w:rsid w:val="003B11BF"/>
    <w:rsid w:val="003B1EB3"/>
    <w:rsid w:val="003B22A7"/>
    <w:rsid w:val="003B2448"/>
    <w:rsid w:val="003B2EC9"/>
    <w:rsid w:val="003B35DB"/>
    <w:rsid w:val="003B36C3"/>
    <w:rsid w:val="003B387F"/>
    <w:rsid w:val="003B38CC"/>
    <w:rsid w:val="003B43B3"/>
    <w:rsid w:val="003B4CF4"/>
    <w:rsid w:val="003B4DC2"/>
    <w:rsid w:val="003B4F58"/>
    <w:rsid w:val="003B505D"/>
    <w:rsid w:val="003B5118"/>
    <w:rsid w:val="003B5D3B"/>
    <w:rsid w:val="003B625F"/>
    <w:rsid w:val="003B64B2"/>
    <w:rsid w:val="003B6BAB"/>
    <w:rsid w:val="003B6BFF"/>
    <w:rsid w:val="003B6F1D"/>
    <w:rsid w:val="003B71C3"/>
    <w:rsid w:val="003B725C"/>
    <w:rsid w:val="003B7750"/>
    <w:rsid w:val="003B7A2E"/>
    <w:rsid w:val="003C0800"/>
    <w:rsid w:val="003C0D1D"/>
    <w:rsid w:val="003C18E4"/>
    <w:rsid w:val="003C1A59"/>
    <w:rsid w:val="003C1F28"/>
    <w:rsid w:val="003C22B5"/>
    <w:rsid w:val="003C24E9"/>
    <w:rsid w:val="003C27AE"/>
    <w:rsid w:val="003C297A"/>
    <w:rsid w:val="003C3025"/>
    <w:rsid w:val="003C325C"/>
    <w:rsid w:val="003C384A"/>
    <w:rsid w:val="003C4762"/>
    <w:rsid w:val="003C48CA"/>
    <w:rsid w:val="003C4AF6"/>
    <w:rsid w:val="003C5739"/>
    <w:rsid w:val="003C584D"/>
    <w:rsid w:val="003C5F89"/>
    <w:rsid w:val="003C5FD0"/>
    <w:rsid w:val="003C64D5"/>
    <w:rsid w:val="003C6704"/>
    <w:rsid w:val="003C6A85"/>
    <w:rsid w:val="003C72D3"/>
    <w:rsid w:val="003C73BA"/>
    <w:rsid w:val="003C77D5"/>
    <w:rsid w:val="003C789E"/>
    <w:rsid w:val="003C7992"/>
    <w:rsid w:val="003D0945"/>
    <w:rsid w:val="003D17F9"/>
    <w:rsid w:val="003D1F6E"/>
    <w:rsid w:val="003D1FC6"/>
    <w:rsid w:val="003D28CF"/>
    <w:rsid w:val="003D3A88"/>
    <w:rsid w:val="003D3C69"/>
    <w:rsid w:val="003D3EF0"/>
    <w:rsid w:val="003D4267"/>
    <w:rsid w:val="003D437B"/>
    <w:rsid w:val="003D4C5C"/>
    <w:rsid w:val="003D4EB3"/>
    <w:rsid w:val="003D4F90"/>
    <w:rsid w:val="003D501A"/>
    <w:rsid w:val="003D52D5"/>
    <w:rsid w:val="003D5F58"/>
    <w:rsid w:val="003D61B3"/>
    <w:rsid w:val="003D69C6"/>
    <w:rsid w:val="003D71CC"/>
    <w:rsid w:val="003D7A9F"/>
    <w:rsid w:val="003E03BF"/>
    <w:rsid w:val="003E061C"/>
    <w:rsid w:val="003E2118"/>
    <w:rsid w:val="003E2682"/>
    <w:rsid w:val="003E26BA"/>
    <w:rsid w:val="003E2710"/>
    <w:rsid w:val="003E3274"/>
    <w:rsid w:val="003E38EF"/>
    <w:rsid w:val="003E3BEF"/>
    <w:rsid w:val="003E40EB"/>
    <w:rsid w:val="003E4147"/>
    <w:rsid w:val="003E477F"/>
    <w:rsid w:val="003E4F34"/>
    <w:rsid w:val="003E51DF"/>
    <w:rsid w:val="003E52BF"/>
    <w:rsid w:val="003E583F"/>
    <w:rsid w:val="003E5B74"/>
    <w:rsid w:val="003E63E7"/>
    <w:rsid w:val="003E66A8"/>
    <w:rsid w:val="003E6C56"/>
    <w:rsid w:val="003E76C8"/>
    <w:rsid w:val="003E7815"/>
    <w:rsid w:val="003E7879"/>
    <w:rsid w:val="003F04E8"/>
    <w:rsid w:val="003F056F"/>
    <w:rsid w:val="003F08F0"/>
    <w:rsid w:val="003F0EC2"/>
    <w:rsid w:val="003F0EC3"/>
    <w:rsid w:val="003F101D"/>
    <w:rsid w:val="003F2FFB"/>
    <w:rsid w:val="003F3D0F"/>
    <w:rsid w:val="003F480E"/>
    <w:rsid w:val="003F4861"/>
    <w:rsid w:val="003F4C3E"/>
    <w:rsid w:val="003F5412"/>
    <w:rsid w:val="003F57D2"/>
    <w:rsid w:val="003F5A19"/>
    <w:rsid w:val="003F63E8"/>
    <w:rsid w:val="003F6606"/>
    <w:rsid w:val="003F6AE4"/>
    <w:rsid w:val="003F71EA"/>
    <w:rsid w:val="003F72BB"/>
    <w:rsid w:val="003F7FA3"/>
    <w:rsid w:val="00400AFB"/>
    <w:rsid w:val="00400BDB"/>
    <w:rsid w:val="00400DAF"/>
    <w:rsid w:val="004018A4"/>
    <w:rsid w:val="00401FF9"/>
    <w:rsid w:val="004044F2"/>
    <w:rsid w:val="00404501"/>
    <w:rsid w:val="00404571"/>
    <w:rsid w:val="00404C63"/>
    <w:rsid w:val="00404E6E"/>
    <w:rsid w:val="004056BF"/>
    <w:rsid w:val="004057D2"/>
    <w:rsid w:val="004057DD"/>
    <w:rsid w:val="00405AB7"/>
    <w:rsid w:val="00406448"/>
    <w:rsid w:val="00406759"/>
    <w:rsid w:val="0040679D"/>
    <w:rsid w:val="004068C6"/>
    <w:rsid w:val="004071F5"/>
    <w:rsid w:val="00407216"/>
    <w:rsid w:val="00407323"/>
    <w:rsid w:val="004075BC"/>
    <w:rsid w:val="004078BB"/>
    <w:rsid w:val="00407928"/>
    <w:rsid w:val="00407ABA"/>
    <w:rsid w:val="00407E5B"/>
    <w:rsid w:val="0041273F"/>
    <w:rsid w:val="0041292C"/>
    <w:rsid w:val="00412E9D"/>
    <w:rsid w:val="00412F36"/>
    <w:rsid w:val="00412F53"/>
    <w:rsid w:val="004131AE"/>
    <w:rsid w:val="0041333D"/>
    <w:rsid w:val="004141DA"/>
    <w:rsid w:val="004143D1"/>
    <w:rsid w:val="00414482"/>
    <w:rsid w:val="004147C1"/>
    <w:rsid w:val="0041537A"/>
    <w:rsid w:val="00415471"/>
    <w:rsid w:val="004158C5"/>
    <w:rsid w:val="00415DA3"/>
    <w:rsid w:val="0041610E"/>
    <w:rsid w:val="00416380"/>
    <w:rsid w:val="00416441"/>
    <w:rsid w:val="0041662E"/>
    <w:rsid w:val="00416F25"/>
    <w:rsid w:val="004179FD"/>
    <w:rsid w:val="00420501"/>
    <w:rsid w:val="0042056A"/>
    <w:rsid w:val="00420694"/>
    <w:rsid w:val="00420861"/>
    <w:rsid w:val="00420C22"/>
    <w:rsid w:val="00420F78"/>
    <w:rsid w:val="00421138"/>
    <w:rsid w:val="00421298"/>
    <w:rsid w:val="00422683"/>
    <w:rsid w:val="00423B76"/>
    <w:rsid w:val="004254A1"/>
    <w:rsid w:val="004254C8"/>
    <w:rsid w:val="00425622"/>
    <w:rsid w:val="00425A0D"/>
    <w:rsid w:val="00425E82"/>
    <w:rsid w:val="00425F3D"/>
    <w:rsid w:val="004261CD"/>
    <w:rsid w:val="0042660B"/>
    <w:rsid w:val="00426972"/>
    <w:rsid w:val="00427206"/>
    <w:rsid w:val="004272A2"/>
    <w:rsid w:val="004300BE"/>
    <w:rsid w:val="00430116"/>
    <w:rsid w:val="00430511"/>
    <w:rsid w:val="0043080B"/>
    <w:rsid w:val="00430BB4"/>
    <w:rsid w:val="0043106B"/>
    <w:rsid w:val="0043142A"/>
    <w:rsid w:val="00431784"/>
    <w:rsid w:val="00431824"/>
    <w:rsid w:val="00431A1A"/>
    <w:rsid w:val="00431D23"/>
    <w:rsid w:val="00432D9D"/>
    <w:rsid w:val="00434342"/>
    <w:rsid w:val="00434962"/>
    <w:rsid w:val="00434F27"/>
    <w:rsid w:val="00435D46"/>
    <w:rsid w:val="00436275"/>
    <w:rsid w:val="00436A62"/>
    <w:rsid w:val="00436B6B"/>
    <w:rsid w:val="00436EA9"/>
    <w:rsid w:val="00436EB5"/>
    <w:rsid w:val="004374A7"/>
    <w:rsid w:val="00437615"/>
    <w:rsid w:val="00441A2F"/>
    <w:rsid w:val="00441A40"/>
    <w:rsid w:val="00441A99"/>
    <w:rsid w:val="00441E5D"/>
    <w:rsid w:val="00443045"/>
    <w:rsid w:val="00443ABA"/>
    <w:rsid w:val="00444117"/>
    <w:rsid w:val="00444BEC"/>
    <w:rsid w:val="00444D5C"/>
    <w:rsid w:val="00445F57"/>
    <w:rsid w:val="004460CA"/>
    <w:rsid w:val="00446884"/>
    <w:rsid w:val="00446EBA"/>
    <w:rsid w:val="00446F1B"/>
    <w:rsid w:val="00447299"/>
    <w:rsid w:val="004473E8"/>
    <w:rsid w:val="004476C2"/>
    <w:rsid w:val="00447D31"/>
    <w:rsid w:val="00447D9A"/>
    <w:rsid w:val="00447E59"/>
    <w:rsid w:val="00447FE4"/>
    <w:rsid w:val="00450DCF"/>
    <w:rsid w:val="004512BA"/>
    <w:rsid w:val="00452573"/>
    <w:rsid w:val="004530A9"/>
    <w:rsid w:val="00453F43"/>
    <w:rsid w:val="004541E9"/>
    <w:rsid w:val="004544E6"/>
    <w:rsid w:val="00454657"/>
    <w:rsid w:val="00454A55"/>
    <w:rsid w:val="004555E5"/>
    <w:rsid w:val="00455967"/>
    <w:rsid w:val="00455ADA"/>
    <w:rsid w:val="00455C5C"/>
    <w:rsid w:val="00455C8A"/>
    <w:rsid w:val="00455DC2"/>
    <w:rsid w:val="004561E5"/>
    <w:rsid w:val="00456C07"/>
    <w:rsid w:val="004570D0"/>
    <w:rsid w:val="0045714D"/>
    <w:rsid w:val="004571A5"/>
    <w:rsid w:val="00457BBA"/>
    <w:rsid w:val="00460145"/>
    <w:rsid w:val="004603D1"/>
    <w:rsid w:val="004608BD"/>
    <w:rsid w:val="00460F62"/>
    <w:rsid w:val="00461840"/>
    <w:rsid w:val="00461BE8"/>
    <w:rsid w:val="00462279"/>
    <w:rsid w:val="00462814"/>
    <w:rsid w:val="00462849"/>
    <w:rsid w:val="00462B52"/>
    <w:rsid w:val="00462EF7"/>
    <w:rsid w:val="004632C8"/>
    <w:rsid w:val="00463831"/>
    <w:rsid w:val="0046393D"/>
    <w:rsid w:val="00463CF1"/>
    <w:rsid w:val="00463ECE"/>
    <w:rsid w:val="00464321"/>
    <w:rsid w:val="00464A3C"/>
    <w:rsid w:val="00465816"/>
    <w:rsid w:val="00466108"/>
    <w:rsid w:val="00466505"/>
    <w:rsid w:val="00467022"/>
    <w:rsid w:val="00467379"/>
    <w:rsid w:val="00470163"/>
    <w:rsid w:val="00470234"/>
    <w:rsid w:val="00470AB8"/>
    <w:rsid w:val="00471259"/>
    <w:rsid w:val="00471B1C"/>
    <w:rsid w:val="004720DC"/>
    <w:rsid w:val="00472E9E"/>
    <w:rsid w:val="004756F2"/>
    <w:rsid w:val="00475CB3"/>
    <w:rsid w:val="00475D40"/>
    <w:rsid w:val="00476396"/>
    <w:rsid w:val="0047729F"/>
    <w:rsid w:val="004774F0"/>
    <w:rsid w:val="0047790B"/>
    <w:rsid w:val="00477B22"/>
    <w:rsid w:val="00477E19"/>
    <w:rsid w:val="00480CB2"/>
    <w:rsid w:val="00481A24"/>
    <w:rsid w:val="00481BA9"/>
    <w:rsid w:val="00481F18"/>
    <w:rsid w:val="00482112"/>
    <w:rsid w:val="0048227A"/>
    <w:rsid w:val="0048255F"/>
    <w:rsid w:val="004825C6"/>
    <w:rsid w:val="00482C6D"/>
    <w:rsid w:val="004830DC"/>
    <w:rsid w:val="004837C8"/>
    <w:rsid w:val="004845F9"/>
    <w:rsid w:val="00484660"/>
    <w:rsid w:val="00484787"/>
    <w:rsid w:val="00484ADE"/>
    <w:rsid w:val="00484DB6"/>
    <w:rsid w:val="00485518"/>
    <w:rsid w:val="00485667"/>
    <w:rsid w:val="00485763"/>
    <w:rsid w:val="00485D05"/>
    <w:rsid w:val="0048619D"/>
    <w:rsid w:val="004867E2"/>
    <w:rsid w:val="00486826"/>
    <w:rsid w:val="00486CC9"/>
    <w:rsid w:val="00487EE1"/>
    <w:rsid w:val="00490B50"/>
    <w:rsid w:val="00491EDF"/>
    <w:rsid w:val="00491F13"/>
    <w:rsid w:val="004921F4"/>
    <w:rsid w:val="00492DF2"/>
    <w:rsid w:val="0049303D"/>
    <w:rsid w:val="00494871"/>
    <w:rsid w:val="00494B4B"/>
    <w:rsid w:val="00494E3D"/>
    <w:rsid w:val="00494E6C"/>
    <w:rsid w:val="0049522B"/>
    <w:rsid w:val="0049544D"/>
    <w:rsid w:val="00495E65"/>
    <w:rsid w:val="0049626F"/>
    <w:rsid w:val="004963E6"/>
    <w:rsid w:val="0049677D"/>
    <w:rsid w:val="00496AB3"/>
    <w:rsid w:val="00497121"/>
    <w:rsid w:val="004979D1"/>
    <w:rsid w:val="004A0514"/>
    <w:rsid w:val="004A0670"/>
    <w:rsid w:val="004A0DBA"/>
    <w:rsid w:val="004A153B"/>
    <w:rsid w:val="004A20C4"/>
    <w:rsid w:val="004A21E2"/>
    <w:rsid w:val="004A220A"/>
    <w:rsid w:val="004A2218"/>
    <w:rsid w:val="004A24F4"/>
    <w:rsid w:val="004A2841"/>
    <w:rsid w:val="004A2C7B"/>
    <w:rsid w:val="004A3053"/>
    <w:rsid w:val="004A31BD"/>
    <w:rsid w:val="004A4FB6"/>
    <w:rsid w:val="004A503F"/>
    <w:rsid w:val="004A657D"/>
    <w:rsid w:val="004A6ED9"/>
    <w:rsid w:val="004A7FC1"/>
    <w:rsid w:val="004B05A7"/>
    <w:rsid w:val="004B0B90"/>
    <w:rsid w:val="004B0D14"/>
    <w:rsid w:val="004B18F1"/>
    <w:rsid w:val="004B21A0"/>
    <w:rsid w:val="004B23D9"/>
    <w:rsid w:val="004B2999"/>
    <w:rsid w:val="004B2AF9"/>
    <w:rsid w:val="004B49BC"/>
    <w:rsid w:val="004B5246"/>
    <w:rsid w:val="004B5A6F"/>
    <w:rsid w:val="004B67E8"/>
    <w:rsid w:val="004B68EC"/>
    <w:rsid w:val="004B6F72"/>
    <w:rsid w:val="004B7874"/>
    <w:rsid w:val="004C0429"/>
    <w:rsid w:val="004C064A"/>
    <w:rsid w:val="004C0698"/>
    <w:rsid w:val="004C1EF3"/>
    <w:rsid w:val="004C1F9D"/>
    <w:rsid w:val="004C229D"/>
    <w:rsid w:val="004C25C0"/>
    <w:rsid w:val="004C3CAA"/>
    <w:rsid w:val="004C3F89"/>
    <w:rsid w:val="004C47D6"/>
    <w:rsid w:val="004C4F6D"/>
    <w:rsid w:val="004C50D0"/>
    <w:rsid w:val="004C5C89"/>
    <w:rsid w:val="004C68F8"/>
    <w:rsid w:val="004C6C91"/>
    <w:rsid w:val="004C777D"/>
    <w:rsid w:val="004C7A5A"/>
    <w:rsid w:val="004D04E7"/>
    <w:rsid w:val="004D0801"/>
    <w:rsid w:val="004D0E55"/>
    <w:rsid w:val="004D0EA4"/>
    <w:rsid w:val="004D11A7"/>
    <w:rsid w:val="004D17F6"/>
    <w:rsid w:val="004D18B7"/>
    <w:rsid w:val="004D2B98"/>
    <w:rsid w:val="004D31F9"/>
    <w:rsid w:val="004D4192"/>
    <w:rsid w:val="004D43CD"/>
    <w:rsid w:val="004D4B8B"/>
    <w:rsid w:val="004D5360"/>
    <w:rsid w:val="004D5565"/>
    <w:rsid w:val="004D5686"/>
    <w:rsid w:val="004D5C47"/>
    <w:rsid w:val="004D63A7"/>
    <w:rsid w:val="004D7266"/>
    <w:rsid w:val="004D76EE"/>
    <w:rsid w:val="004D7DA7"/>
    <w:rsid w:val="004D7F84"/>
    <w:rsid w:val="004E0035"/>
    <w:rsid w:val="004E06BD"/>
    <w:rsid w:val="004E08DD"/>
    <w:rsid w:val="004E0968"/>
    <w:rsid w:val="004E099E"/>
    <w:rsid w:val="004E0A27"/>
    <w:rsid w:val="004E2381"/>
    <w:rsid w:val="004E2438"/>
    <w:rsid w:val="004E27A8"/>
    <w:rsid w:val="004E2DA7"/>
    <w:rsid w:val="004E2E12"/>
    <w:rsid w:val="004E2F03"/>
    <w:rsid w:val="004E3E30"/>
    <w:rsid w:val="004E456A"/>
    <w:rsid w:val="004E4F46"/>
    <w:rsid w:val="004E5846"/>
    <w:rsid w:val="004E58C1"/>
    <w:rsid w:val="004E5A87"/>
    <w:rsid w:val="004E5AEC"/>
    <w:rsid w:val="004E5EB5"/>
    <w:rsid w:val="004E6609"/>
    <w:rsid w:val="004E67D9"/>
    <w:rsid w:val="004E69B9"/>
    <w:rsid w:val="004E7116"/>
    <w:rsid w:val="004E76CC"/>
    <w:rsid w:val="004E7CE1"/>
    <w:rsid w:val="004F0230"/>
    <w:rsid w:val="004F0635"/>
    <w:rsid w:val="004F0CDA"/>
    <w:rsid w:val="004F0CF5"/>
    <w:rsid w:val="004F0D06"/>
    <w:rsid w:val="004F1453"/>
    <w:rsid w:val="004F2163"/>
    <w:rsid w:val="004F2BFB"/>
    <w:rsid w:val="004F2E35"/>
    <w:rsid w:val="004F45B7"/>
    <w:rsid w:val="004F47CE"/>
    <w:rsid w:val="004F4E63"/>
    <w:rsid w:val="004F51B8"/>
    <w:rsid w:val="004F5272"/>
    <w:rsid w:val="004F53DF"/>
    <w:rsid w:val="004F56F1"/>
    <w:rsid w:val="004F58D1"/>
    <w:rsid w:val="004F6067"/>
    <w:rsid w:val="004F6359"/>
    <w:rsid w:val="004F659B"/>
    <w:rsid w:val="004F6A4B"/>
    <w:rsid w:val="004F6A8B"/>
    <w:rsid w:val="004F6A9E"/>
    <w:rsid w:val="004F6E6D"/>
    <w:rsid w:val="004F7D52"/>
    <w:rsid w:val="004F7E7E"/>
    <w:rsid w:val="005009AA"/>
    <w:rsid w:val="00500FB9"/>
    <w:rsid w:val="005010F5"/>
    <w:rsid w:val="00501635"/>
    <w:rsid w:val="00501DF7"/>
    <w:rsid w:val="00502A19"/>
    <w:rsid w:val="00502E42"/>
    <w:rsid w:val="005045DF"/>
    <w:rsid w:val="005047E4"/>
    <w:rsid w:val="00504B74"/>
    <w:rsid w:val="00504E88"/>
    <w:rsid w:val="00505149"/>
    <w:rsid w:val="00505D05"/>
    <w:rsid w:val="00506473"/>
    <w:rsid w:val="00506C8E"/>
    <w:rsid w:val="0050700B"/>
    <w:rsid w:val="005071C8"/>
    <w:rsid w:val="00507AEA"/>
    <w:rsid w:val="00507CE5"/>
    <w:rsid w:val="00511759"/>
    <w:rsid w:val="00511878"/>
    <w:rsid w:val="00512039"/>
    <w:rsid w:val="00512643"/>
    <w:rsid w:val="00513915"/>
    <w:rsid w:val="00514416"/>
    <w:rsid w:val="005148AC"/>
    <w:rsid w:val="00514BC3"/>
    <w:rsid w:val="00514D71"/>
    <w:rsid w:val="005158E5"/>
    <w:rsid w:val="0051633C"/>
    <w:rsid w:val="005166C6"/>
    <w:rsid w:val="00517016"/>
    <w:rsid w:val="005171CB"/>
    <w:rsid w:val="0051789A"/>
    <w:rsid w:val="00520465"/>
    <w:rsid w:val="00520EF2"/>
    <w:rsid w:val="0052107C"/>
    <w:rsid w:val="0052212F"/>
    <w:rsid w:val="005221B7"/>
    <w:rsid w:val="00522AE6"/>
    <w:rsid w:val="00522E95"/>
    <w:rsid w:val="0052312D"/>
    <w:rsid w:val="00523441"/>
    <w:rsid w:val="00523B64"/>
    <w:rsid w:val="00523F5A"/>
    <w:rsid w:val="0052411F"/>
    <w:rsid w:val="00524BBB"/>
    <w:rsid w:val="00525378"/>
    <w:rsid w:val="005258EA"/>
    <w:rsid w:val="005260CF"/>
    <w:rsid w:val="00526500"/>
    <w:rsid w:val="00526954"/>
    <w:rsid w:val="00526E16"/>
    <w:rsid w:val="00527460"/>
    <w:rsid w:val="005279BA"/>
    <w:rsid w:val="00527F7A"/>
    <w:rsid w:val="00530578"/>
    <w:rsid w:val="0053090C"/>
    <w:rsid w:val="00530B57"/>
    <w:rsid w:val="00531003"/>
    <w:rsid w:val="00531386"/>
    <w:rsid w:val="005315F6"/>
    <w:rsid w:val="0053177B"/>
    <w:rsid w:val="00531A3E"/>
    <w:rsid w:val="00532829"/>
    <w:rsid w:val="00532C27"/>
    <w:rsid w:val="00533634"/>
    <w:rsid w:val="005346D0"/>
    <w:rsid w:val="00534C34"/>
    <w:rsid w:val="00534F98"/>
    <w:rsid w:val="00535010"/>
    <w:rsid w:val="00535793"/>
    <w:rsid w:val="0053627F"/>
    <w:rsid w:val="00537512"/>
    <w:rsid w:val="00537A4F"/>
    <w:rsid w:val="00537C65"/>
    <w:rsid w:val="00537E34"/>
    <w:rsid w:val="0054044A"/>
    <w:rsid w:val="0054053B"/>
    <w:rsid w:val="00540657"/>
    <w:rsid w:val="0054073F"/>
    <w:rsid w:val="00540743"/>
    <w:rsid w:val="005409B2"/>
    <w:rsid w:val="00540D74"/>
    <w:rsid w:val="00540FAD"/>
    <w:rsid w:val="00541BBB"/>
    <w:rsid w:val="0054236D"/>
    <w:rsid w:val="00542878"/>
    <w:rsid w:val="00542E82"/>
    <w:rsid w:val="00543A7C"/>
    <w:rsid w:val="00543C3C"/>
    <w:rsid w:val="0054431D"/>
    <w:rsid w:val="00544551"/>
    <w:rsid w:val="00544A12"/>
    <w:rsid w:val="00544A4E"/>
    <w:rsid w:val="00544EE2"/>
    <w:rsid w:val="00545D9C"/>
    <w:rsid w:val="00546265"/>
    <w:rsid w:val="00546B21"/>
    <w:rsid w:val="00546C2C"/>
    <w:rsid w:val="00546D25"/>
    <w:rsid w:val="0054719B"/>
    <w:rsid w:val="00547C86"/>
    <w:rsid w:val="0055110D"/>
    <w:rsid w:val="00551300"/>
    <w:rsid w:val="00551B0D"/>
    <w:rsid w:val="005521C4"/>
    <w:rsid w:val="005524F9"/>
    <w:rsid w:val="00552A99"/>
    <w:rsid w:val="0055327F"/>
    <w:rsid w:val="0055344A"/>
    <w:rsid w:val="00553959"/>
    <w:rsid w:val="00553E33"/>
    <w:rsid w:val="00554746"/>
    <w:rsid w:val="00554CEC"/>
    <w:rsid w:val="005554E0"/>
    <w:rsid w:val="00555747"/>
    <w:rsid w:val="005557F1"/>
    <w:rsid w:val="00555A18"/>
    <w:rsid w:val="00555B78"/>
    <w:rsid w:val="00555D0D"/>
    <w:rsid w:val="0055601A"/>
    <w:rsid w:val="0055621D"/>
    <w:rsid w:val="0055644C"/>
    <w:rsid w:val="00556455"/>
    <w:rsid w:val="005564FA"/>
    <w:rsid w:val="00556CF3"/>
    <w:rsid w:val="005571D0"/>
    <w:rsid w:val="00557B62"/>
    <w:rsid w:val="00557D24"/>
    <w:rsid w:val="00557EE3"/>
    <w:rsid w:val="0056009A"/>
    <w:rsid w:val="005601BA"/>
    <w:rsid w:val="0056036E"/>
    <w:rsid w:val="005604C6"/>
    <w:rsid w:val="0056060C"/>
    <w:rsid w:val="005606D0"/>
    <w:rsid w:val="00560A81"/>
    <w:rsid w:val="00560A8E"/>
    <w:rsid w:val="00560D93"/>
    <w:rsid w:val="00560F02"/>
    <w:rsid w:val="0056115C"/>
    <w:rsid w:val="00561223"/>
    <w:rsid w:val="00561CE7"/>
    <w:rsid w:val="00562A30"/>
    <w:rsid w:val="005633B4"/>
    <w:rsid w:val="0056361F"/>
    <w:rsid w:val="00563645"/>
    <w:rsid w:val="00563C3D"/>
    <w:rsid w:val="00563E53"/>
    <w:rsid w:val="005644E3"/>
    <w:rsid w:val="00565833"/>
    <w:rsid w:val="00565DCF"/>
    <w:rsid w:val="00565FA0"/>
    <w:rsid w:val="0056643F"/>
    <w:rsid w:val="005669D9"/>
    <w:rsid w:val="00566B97"/>
    <w:rsid w:val="00566DA0"/>
    <w:rsid w:val="00566F7C"/>
    <w:rsid w:val="005672E4"/>
    <w:rsid w:val="0056771A"/>
    <w:rsid w:val="00567915"/>
    <w:rsid w:val="00570E4A"/>
    <w:rsid w:val="005716B5"/>
    <w:rsid w:val="005718EE"/>
    <w:rsid w:val="0057198D"/>
    <w:rsid w:val="00571D7F"/>
    <w:rsid w:val="00572172"/>
    <w:rsid w:val="005725ED"/>
    <w:rsid w:val="00573376"/>
    <w:rsid w:val="00573BD2"/>
    <w:rsid w:val="00573DE1"/>
    <w:rsid w:val="00574238"/>
    <w:rsid w:val="00574439"/>
    <w:rsid w:val="005748F5"/>
    <w:rsid w:val="00574BBF"/>
    <w:rsid w:val="00574DF5"/>
    <w:rsid w:val="0057556D"/>
    <w:rsid w:val="00575C3D"/>
    <w:rsid w:val="00575C85"/>
    <w:rsid w:val="00575F16"/>
    <w:rsid w:val="0057678D"/>
    <w:rsid w:val="00576820"/>
    <w:rsid w:val="00576B51"/>
    <w:rsid w:val="00576E46"/>
    <w:rsid w:val="00576FF8"/>
    <w:rsid w:val="00577ACE"/>
    <w:rsid w:val="00577FBC"/>
    <w:rsid w:val="00580328"/>
    <w:rsid w:val="00580520"/>
    <w:rsid w:val="00580E7B"/>
    <w:rsid w:val="00581421"/>
    <w:rsid w:val="005815C2"/>
    <w:rsid w:val="00581DED"/>
    <w:rsid w:val="00581DF9"/>
    <w:rsid w:val="00581EEC"/>
    <w:rsid w:val="005834AF"/>
    <w:rsid w:val="00584743"/>
    <w:rsid w:val="0058493B"/>
    <w:rsid w:val="00584A57"/>
    <w:rsid w:val="005855A6"/>
    <w:rsid w:val="00585BE1"/>
    <w:rsid w:val="00585E91"/>
    <w:rsid w:val="00586D9D"/>
    <w:rsid w:val="0058751C"/>
    <w:rsid w:val="005876E4"/>
    <w:rsid w:val="00587991"/>
    <w:rsid w:val="0059070D"/>
    <w:rsid w:val="00590820"/>
    <w:rsid w:val="00590B48"/>
    <w:rsid w:val="00590C45"/>
    <w:rsid w:val="00591249"/>
    <w:rsid w:val="00591D10"/>
    <w:rsid w:val="005923A4"/>
    <w:rsid w:val="00592DF7"/>
    <w:rsid w:val="00593788"/>
    <w:rsid w:val="00593B7C"/>
    <w:rsid w:val="00593D8E"/>
    <w:rsid w:val="00593DDF"/>
    <w:rsid w:val="00594DBA"/>
    <w:rsid w:val="00596677"/>
    <w:rsid w:val="0059724C"/>
    <w:rsid w:val="005A09A6"/>
    <w:rsid w:val="005A0C81"/>
    <w:rsid w:val="005A0DA3"/>
    <w:rsid w:val="005A1542"/>
    <w:rsid w:val="005A20F4"/>
    <w:rsid w:val="005A2733"/>
    <w:rsid w:val="005A2785"/>
    <w:rsid w:val="005A2C46"/>
    <w:rsid w:val="005A3815"/>
    <w:rsid w:val="005A3898"/>
    <w:rsid w:val="005A3E74"/>
    <w:rsid w:val="005A486B"/>
    <w:rsid w:val="005A4A73"/>
    <w:rsid w:val="005A4E52"/>
    <w:rsid w:val="005A4E9D"/>
    <w:rsid w:val="005A545A"/>
    <w:rsid w:val="005A610D"/>
    <w:rsid w:val="005A658C"/>
    <w:rsid w:val="005A670E"/>
    <w:rsid w:val="005A6C18"/>
    <w:rsid w:val="005A6F06"/>
    <w:rsid w:val="005A7616"/>
    <w:rsid w:val="005A7EF8"/>
    <w:rsid w:val="005A7F07"/>
    <w:rsid w:val="005B0705"/>
    <w:rsid w:val="005B0EF8"/>
    <w:rsid w:val="005B111A"/>
    <w:rsid w:val="005B15CC"/>
    <w:rsid w:val="005B177C"/>
    <w:rsid w:val="005B2682"/>
    <w:rsid w:val="005B278B"/>
    <w:rsid w:val="005B2885"/>
    <w:rsid w:val="005B292D"/>
    <w:rsid w:val="005B2FF7"/>
    <w:rsid w:val="005B41D1"/>
    <w:rsid w:val="005B4840"/>
    <w:rsid w:val="005B4B11"/>
    <w:rsid w:val="005B52E8"/>
    <w:rsid w:val="005B5633"/>
    <w:rsid w:val="005B5E21"/>
    <w:rsid w:val="005B5F5C"/>
    <w:rsid w:val="005B631C"/>
    <w:rsid w:val="005B69FC"/>
    <w:rsid w:val="005B74A7"/>
    <w:rsid w:val="005B76CE"/>
    <w:rsid w:val="005B76FA"/>
    <w:rsid w:val="005C0549"/>
    <w:rsid w:val="005C0C6C"/>
    <w:rsid w:val="005C0F52"/>
    <w:rsid w:val="005C1496"/>
    <w:rsid w:val="005C1989"/>
    <w:rsid w:val="005C2081"/>
    <w:rsid w:val="005C20AC"/>
    <w:rsid w:val="005C2165"/>
    <w:rsid w:val="005C2178"/>
    <w:rsid w:val="005C24BD"/>
    <w:rsid w:val="005C2C42"/>
    <w:rsid w:val="005C2D94"/>
    <w:rsid w:val="005C30B2"/>
    <w:rsid w:val="005C3326"/>
    <w:rsid w:val="005C3414"/>
    <w:rsid w:val="005C422A"/>
    <w:rsid w:val="005C44FB"/>
    <w:rsid w:val="005C463E"/>
    <w:rsid w:val="005C5597"/>
    <w:rsid w:val="005C562B"/>
    <w:rsid w:val="005C585F"/>
    <w:rsid w:val="005C5A00"/>
    <w:rsid w:val="005C5C06"/>
    <w:rsid w:val="005C5D4F"/>
    <w:rsid w:val="005C5DF9"/>
    <w:rsid w:val="005C645B"/>
    <w:rsid w:val="005C68C3"/>
    <w:rsid w:val="005C6AAE"/>
    <w:rsid w:val="005C6E06"/>
    <w:rsid w:val="005C7CFF"/>
    <w:rsid w:val="005C7FDE"/>
    <w:rsid w:val="005D0268"/>
    <w:rsid w:val="005D068A"/>
    <w:rsid w:val="005D0C0F"/>
    <w:rsid w:val="005D0E00"/>
    <w:rsid w:val="005D11A3"/>
    <w:rsid w:val="005D1833"/>
    <w:rsid w:val="005D2511"/>
    <w:rsid w:val="005D2A3A"/>
    <w:rsid w:val="005D2A3F"/>
    <w:rsid w:val="005D3130"/>
    <w:rsid w:val="005D3D61"/>
    <w:rsid w:val="005D3DB0"/>
    <w:rsid w:val="005D3DFB"/>
    <w:rsid w:val="005D4465"/>
    <w:rsid w:val="005D4BB1"/>
    <w:rsid w:val="005D4F39"/>
    <w:rsid w:val="005D5190"/>
    <w:rsid w:val="005D519A"/>
    <w:rsid w:val="005D52DC"/>
    <w:rsid w:val="005D5850"/>
    <w:rsid w:val="005D69B0"/>
    <w:rsid w:val="005E01C2"/>
    <w:rsid w:val="005E01E9"/>
    <w:rsid w:val="005E066A"/>
    <w:rsid w:val="005E0811"/>
    <w:rsid w:val="005E08EC"/>
    <w:rsid w:val="005E1195"/>
    <w:rsid w:val="005E15CA"/>
    <w:rsid w:val="005E182B"/>
    <w:rsid w:val="005E18B8"/>
    <w:rsid w:val="005E1AF7"/>
    <w:rsid w:val="005E23AD"/>
    <w:rsid w:val="005E2614"/>
    <w:rsid w:val="005E2744"/>
    <w:rsid w:val="005E2E55"/>
    <w:rsid w:val="005E34BC"/>
    <w:rsid w:val="005E376F"/>
    <w:rsid w:val="005E3EAF"/>
    <w:rsid w:val="005E3F33"/>
    <w:rsid w:val="005E4000"/>
    <w:rsid w:val="005E43BB"/>
    <w:rsid w:val="005E559F"/>
    <w:rsid w:val="005E5C78"/>
    <w:rsid w:val="005E701A"/>
    <w:rsid w:val="005E7984"/>
    <w:rsid w:val="005E7A4E"/>
    <w:rsid w:val="005F0A67"/>
    <w:rsid w:val="005F0F0D"/>
    <w:rsid w:val="005F13AA"/>
    <w:rsid w:val="005F17AF"/>
    <w:rsid w:val="005F1906"/>
    <w:rsid w:val="005F1A5D"/>
    <w:rsid w:val="005F2775"/>
    <w:rsid w:val="005F3329"/>
    <w:rsid w:val="005F38E0"/>
    <w:rsid w:val="005F3BC6"/>
    <w:rsid w:val="005F4247"/>
    <w:rsid w:val="005F4F2D"/>
    <w:rsid w:val="005F6354"/>
    <w:rsid w:val="005F666E"/>
    <w:rsid w:val="005F6770"/>
    <w:rsid w:val="005F6795"/>
    <w:rsid w:val="005F716D"/>
    <w:rsid w:val="005F79DE"/>
    <w:rsid w:val="0060181E"/>
    <w:rsid w:val="00601C30"/>
    <w:rsid w:val="00601E6D"/>
    <w:rsid w:val="0060316A"/>
    <w:rsid w:val="0060473D"/>
    <w:rsid w:val="006047C5"/>
    <w:rsid w:val="006049A9"/>
    <w:rsid w:val="00604A64"/>
    <w:rsid w:val="006051CD"/>
    <w:rsid w:val="00605384"/>
    <w:rsid w:val="006056D2"/>
    <w:rsid w:val="00605F21"/>
    <w:rsid w:val="006061D6"/>
    <w:rsid w:val="00606EF9"/>
    <w:rsid w:val="0060747A"/>
    <w:rsid w:val="00607B0B"/>
    <w:rsid w:val="00607BEC"/>
    <w:rsid w:val="00610364"/>
    <w:rsid w:val="0061165E"/>
    <w:rsid w:val="006121E8"/>
    <w:rsid w:val="006127C1"/>
    <w:rsid w:val="006129D7"/>
    <w:rsid w:val="00612C5D"/>
    <w:rsid w:val="006131FE"/>
    <w:rsid w:val="006133D3"/>
    <w:rsid w:val="006137CB"/>
    <w:rsid w:val="00613EF9"/>
    <w:rsid w:val="00613FC0"/>
    <w:rsid w:val="00614C50"/>
    <w:rsid w:val="00614EB9"/>
    <w:rsid w:val="006156D5"/>
    <w:rsid w:val="006160DE"/>
    <w:rsid w:val="006161C3"/>
    <w:rsid w:val="0061620C"/>
    <w:rsid w:val="00616403"/>
    <w:rsid w:val="006164BB"/>
    <w:rsid w:val="006168B7"/>
    <w:rsid w:val="006168BD"/>
    <w:rsid w:val="0061774B"/>
    <w:rsid w:val="00617E36"/>
    <w:rsid w:val="006203A4"/>
    <w:rsid w:val="0062054F"/>
    <w:rsid w:val="0062069E"/>
    <w:rsid w:val="0062109A"/>
    <w:rsid w:val="006213C4"/>
    <w:rsid w:val="00621D83"/>
    <w:rsid w:val="00622653"/>
    <w:rsid w:val="00623C51"/>
    <w:rsid w:val="00623C85"/>
    <w:rsid w:val="00623F97"/>
    <w:rsid w:val="006248BC"/>
    <w:rsid w:val="0062545F"/>
    <w:rsid w:val="0062576C"/>
    <w:rsid w:val="00625F72"/>
    <w:rsid w:val="006268AF"/>
    <w:rsid w:val="00626C09"/>
    <w:rsid w:val="00626C51"/>
    <w:rsid w:val="00626D59"/>
    <w:rsid w:val="00626DED"/>
    <w:rsid w:val="00627284"/>
    <w:rsid w:val="0062794E"/>
    <w:rsid w:val="00630040"/>
    <w:rsid w:val="006314D0"/>
    <w:rsid w:val="006317C9"/>
    <w:rsid w:val="0063241B"/>
    <w:rsid w:val="006324A3"/>
    <w:rsid w:val="00632EF2"/>
    <w:rsid w:val="00633988"/>
    <w:rsid w:val="00633BE7"/>
    <w:rsid w:val="00633EE3"/>
    <w:rsid w:val="00634C55"/>
    <w:rsid w:val="00636486"/>
    <w:rsid w:val="00636589"/>
    <w:rsid w:val="00636962"/>
    <w:rsid w:val="00636AD6"/>
    <w:rsid w:val="00637685"/>
    <w:rsid w:val="0063798B"/>
    <w:rsid w:val="00637FC3"/>
    <w:rsid w:val="00640194"/>
    <w:rsid w:val="00640DD6"/>
    <w:rsid w:val="0064105F"/>
    <w:rsid w:val="00641561"/>
    <w:rsid w:val="00642C7A"/>
    <w:rsid w:val="006431B7"/>
    <w:rsid w:val="0064334B"/>
    <w:rsid w:val="006449C5"/>
    <w:rsid w:val="006454EA"/>
    <w:rsid w:val="00645752"/>
    <w:rsid w:val="006461FE"/>
    <w:rsid w:val="00646529"/>
    <w:rsid w:val="0064679E"/>
    <w:rsid w:val="00646A17"/>
    <w:rsid w:val="00646DDB"/>
    <w:rsid w:val="00647C97"/>
    <w:rsid w:val="00647D62"/>
    <w:rsid w:val="00650157"/>
    <w:rsid w:val="0065052B"/>
    <w:rsid w:val="00650738"/>
    <w:rsid w:val="00650DE6"/>
    <w:rsid w:val="00651381"/>
    <w:rsid w:val="00651847"/>
    <w:rsid w:val="0065229C"/>
    <w:rsid w:val="00652998"/>
    <w:rsid w:val="0065380F"/>
    <w:rsid w:val="00653EA4"/>
    <w:rsid w:val="00653FD1"/>
    <w:rsid w:val="006541ED"/>
    <w:rsid w:val="0065428E"/>
    <w:rsid w:val="00654444"/>
    <w:rsid w:val="00654B65"/>
    <w:rsid w:val="0065525B"/>
    <w:rsid w:val="00655518"/>
    <w:rsid w:val="00655521"/>
    <w:rsid w:val="006557E5"/>
    <w:rsid w:val="00655AAB"/>
    <w:rsid w:val="00655B4B"/>
    <w:rsid w:val="00656807"/>
    <w:rsid w:val="00657468"/>
    <w:rsid w:val="0065789C"/>
    <w:rsid w:val="00657C5F"/>
    <w:rsid w:val="00660247"/>
    <w:rsid w:val="00660565"/>
    <w:rsid w:val="00660734"/>
    <w:rsid w:val="00660B3A"/>
    <w:rsid w:val="00660E30"/>
    <w:rsid w:val="00661137"/>
    <w:rsid w:val="00661A28"/>
    <w:rsid w:val="00661A40"/>
    <w:rsid w:val="00661F57"/>
    <w:rsid w:val="006621F0"/>
    <w:rsid w:val="0066285F"/>
    <w:rsid w:val="00663164"/>
    <w:rsid w:val="006633E7"/>
    <w:rsid w:val="0066349C"/>
    <w:rsid w:val="00663BD2"/>
    <w:rsid w:val="00664821"/>
    <w:rsid w:val="00664DDE"/>
    <w:rsid w:val="00664E98"/>
    <w:rsid w:val="006654DD"/>
    <w:rsid w:val="00665B72"/>
    <w:rsid w:val="00665F9B"/>
    <w:rsid w:val="006660BC"/>
    <w:rsid w:val="00666110"/>
    <w:rsid w:val="00666165"/>
    <w:rsid w:val="0066642C"/>
    <w:rsid w:val="00666D78"/>
    <w:rsid w:val="00667702"/>
    <w:rsid w:val="00670131"/>
    <w:rsid w:val="006708EB"/>
    <w:rsid w:val="00670BDB"/>
    <w:rsid w:val="00670FC0"/>
    <w:rsid w:val="0067165F"/>
    <w:rsid w:val="00671EB4"/>
    <w:rsid w:val="00672801"/>
    <w:rsid w:val="0067280B"/>
    <w:rsid w:val="00672BCC"/>
    <w:rsid w:val="00673283"/>
    <w:rsid w:val="006736A9"/>
    <w:rsid w:val="00674183"/>
    <w:rsid w:val="0067422E"/>
    <w:rsid w:val="00674EC4"/>
    <w:rsid w:val="006753AA"/>
    <w:rsid w:val="006756DB"/>
    <w:rsid w:val="006756DF"/>
    <w:rsid w:val="00675C22"/>
    <w:rsid w:val="00676D91"/>
    <w:rsid w:val="0067734A"/>
    <w:rsid w:val="0067738A"/>
    <w:rsid w:val="00677BE4"/>
    <w:rsid w:val="006800B6"/>
    <w:rsid w:val="006803BA"/>
    <w:rsid w:val="006804DB"/>
    <w:rsid w:val="00681031"/>
    <w:rsid w:val="0068147B"/>
    <w:rsid w:val="006816CB"/>
    <w:rsid w:val="0068196E"/>
    <w:rsid w:val="006821BC"/>
    <w:rsid w:val="00682350"/>
    <w:rsid w:val="006828F1"/>
    <w:rsid w:val="00682969"/>
    <w:rsid w:val="00682C48"/>
    <w:rsid w:val="006832C4"/>
    <w:rsid w:val="00684A71"/>
    <w:rsid w:val="00684EF3"/>
    <w:rsid w:val="006860A0"/>
    <w:rsid w:val="00686210"/>
    <w:rsid w:val="006877BC"/>
    <w:rsid w:val="00687E5F"/>
    <w:rsid w:val="006903E4"/>
    <w:rsid w:val="00691661"/>
    <w:rsid w:val="00691EE3"/>
    <w:rsid w:val="006925CB"/>
    <w:rsid w:val="00692DF3"/>
    <w:rsid w:val="00693B82"/>
    <w:rsid w:val="00693C7F"/>
    <w:rsid w:val="006942DA"/>
    <w:rsid w:val="0069492F"/>
    <w:rsid w:val="006956FE"/>
    <w:rsid w:val="0069589E"/>
    <w:rsid w:val="00695956"/>
    <w:rsid w:val="00696343"/>
    <w:rsid w:val="00696B31"/>
    <w:rsid w:val="00696C74"/>
    <w:rsid w:val="00696DC7"/>
    <w:rsid w:val="006A002D"/>
    <w:rsid w:val="006A0B04"/>
    <w:rsid w:val="006A0C20"/>
    <w:rsid w:val="006A1887"/>
    <w:rsid w:val="006A283E"/>
    <w:rsid w:val="006A3426"/>
    <w:rsid w:val="006A38FC"/>
    <w:rsid w:val="006A3B80"/>
    <w:rsid w:val="006A4271"/>
    <w:rsid w:val="006A434D"/>
    <w:rsid w:val="006A476E"/>
    <w:rsid w:val="006A5175"/>
    <w:rsid w:val="006A52E1"/>
    <w:rsid w:val="006A6DDF"/>
    <w:rsid w:val="006A6DFD"/>
    <w:rsid w:val="006A6EA0"/>
    <w:rsid w:val="006B043A"/>
    <w:rsid w:val="006B05B1"/>
    <w:rsid w:val="006B05B9"/>
    <w:rsid w:val="006B05D5"/>
    <w:rsid w:val="006B0DA3"/>
    <w:rsid w:val="006B1227"/>
    <w:rsid w:val="006B176E"/>
    <w:rsid w:val="006B1F15"/>
    <w:rsid w:val="006B262F"/>
    <w:rsid w:val="006B35BA"/>
    <w:rsid w:val="006B3C86"/>
    <w:rsid w:val="006B461C"/>
    <w:rsid w:val="006B492C"/>
    <w:rsid w:val="006B4AA5"/>
    <w:rsid w:val="006B4D5B"/>
    <w:rsid w:val="006B4EEB"/>
    <w:rsid w:val="006B5183"/>
    <w:rsid w:val="006B5932"/>
    <w:rsid w:val="006B5B97"/>
    <w:rsid w:val="006B6B6E"/>
    <w:rsid w:val="006B6FD2"/>
    <w:rsid w:val="006B7000"/>
    <w:rsid w:val="006C00ED"/>
    <w:rsid w:val="006C04D4"/>
    <w:rsid w:val="006C0F22"/>
    <w:rsid w:val="006C10B7"/>
    <w:rsid w:val="006C1867"/>
    <w:rsid w:val="006C1FE3"/>
    <w:rsid w:val="006C25E6"/>
    <w:rsid w:val="006C2678"/>
    <w:rsid w:val="006C2D0E"/>
    <w:rsid w:val="006C3B2E"/>
    <w:rsid w:val="006C4D96"/>
    <w:rsid w:val="006C5317"/>
    <w:rsid w:val="006C5655"/>
    <w:rsid w:val="006C5E5E"/>
    <w:rsid w:val="006C644A"/>
    <w:rsid w:val="006C6756"/>
    <w:rsid w:val="006C7234"/>
    <w:rsid w:val="006C7B05"/>
    <w:rsid w:val="006D1140"/>
    <w:rsid w:val="006D13E8"/>
    <w:rsid w:val="006D14C2"/>
    <w:rsid w:val="006D1AF6"/>
    <w:rsid w:val="006D1BD1"/>
    <w:rsid w:val="006D1E90"/>
    <w:rsid w:val="006D2C38"/>
    <w:rsid w:val="006D2EDE"/>
    <w:rsid w:val="006D4580"/>
    <w:rsid w:val="006D4BFC"/>
    <w:rsid w:val="006D4E8D"/>
    <w:rsid w:val="006D4EA3"/>
    <w:rsid w:val="006D5376"/>
    <w:rsid w:val="006D54D4"/>
    <w:rsid w:val="006D557D"/>
    <w:rsid w:val="006D59EC"/>
    <w:rsid w:val="006D732F"/>
    <w:rsid w:val="006D767C"/>
    <w:rsid w:val="006D7E55"/>
    <w:rsid w:val="006D7F6F"/>
    <w:rsid w:val="006E09E0"/>
    <w:rsid w:val="006E0A09"/>
    <w:rsid w:val="006E0A67"/>
    <w:rsid w:val="006E190A"/>
    <w:rsid w:val="006E2ADF"/>
    <w:rsid w:val="006E2DF3"/>
    <w:rsid w:val="006E32A6"/>
    <w:rsid w:val="006E405C"/>
    <w:rsid w:val="006E4BB0"/>
    <w:rsid w:val="006E4C7C"/>
    <w:rsid w:val="006E53CF"/>
    <w:rsid w:val="006E6194"/>
    <w:rsid w:val="006E6308"/>
    <w:rsid w:val="006E6488"/>
    <w:rsid w:val="006E688D"/>
    <w:rsid w:val="006E6A59"/>
    <w:rsid w:val="006E7FD3"/>
    <w:rsid w:val="006F0219"/>
    <w:rsid w:val="006F0C1D"/>
    <w:rsid w:val="006F0D2F"/>
    <w:rsid w:val="006F1182"/>
    <w:rsid w:val="006F1438"/>
    <w:rsid w:val="006F1B51"/>
    <w:rsid w:val="006F289B"/>
    <w:rsid w:val="006F3A9A"/>
    <w:rsid w:val="006F3C83"/>
    <w:rsid w:val="006F41AD"/>
    <w:rsid w:val="006F47D9"/>
    <w:rsid w:val="006F544D"/>
    <w:rsid w:val="006F5501"/>
    <w:rsid w:val="006F601D"/>
    <w:rsid w:val="006F67B4"/>
    <w:rsid w:val="006F6DEF"/>
    <w:rsid w:val="006F70DE"/>
    <w:rsid w:val="006F7FC0"/>
    <w:rsid w:val="0070017E"/>
    <w:rsid w:val="00700519"/>
    <w:rsid w:val="007006F5"/>
    <w:rsid w:val="007007C3"/>
    <w:rsid w:val="00700C7C"/>
    <w:rsid w:val="00700E0C"/>
    <w:rsid w:val="00701C0C"/>
    <w:rsid w:val="00702235"/>
    <w:rsid w:val="007028EC"/>
    <w:rsid w:val="00702C6B"/>
    <w:rsid w:val="00703667"/>
    <w:rsid w:val="00703A45"/>
    <w:rsid w:val="007040C8"/>
    <w:rsid w:val="007049D3"/>
    <w:rsid w:val="00705014"/>
    <w:rsid w:val="00705290"/>
    <w:rsid w:val="00706139"/>
    <w:rsid w:val="007063E3"/>
    <w:rsid w:val="00706ED2"/>
    <w:rsid w:val="0070703E"/>
    <w:rsid w:val="00707166"/>
    <w:rsid w:val="00707602"/>
    <w:rsid w:val="00707D58"/>
    <w:rsid w:val="007100D4"/>
    <w:rsid w:val="007109CA"/>
    <w:rsid w:val="00711391"/>
    <w:rsid w:val="007114FC"/>
    <w:rsid w:val="00711743"/>
    <w:rsid w:val="007118EA"/>
    <w:rsid w:val="00711B9C"/>
    <w:rsid w:val="00711D18"/>
    <w:rsid w:val="00712043"/>
    <w:rsid w:val="007120DA"/>
    <w:rsid w:val="00712575"/>
    <w:rsid w:val="00712E76"/>
    <w:rsid w:val="007134CE"/>
    <w:rsid w:val="007138B7"/>
    <w:rsid w:val="00713AA0"/>
    <w:rsid w:val="00713ECD"/>
    <w:rsid w:val="00714535"/>
    <w:rsid w:val="0071637F"/>
    <w:rsid w:val="007164DF"/>
    <w:rsid w:val="00716748"/>
    <w:rsid w:val="00716A1D"/>
    <w:rsid w:val="00716A31"/>
    <w:rsid w:val="00716A9A"/>
    <w:rsid w:val="007170FE"/>
    <w:rsid w:val="00717FE5"/>
    <w:rsid w:val="0072007E"/>
    <w:rsid w:val="00720145"/>
    <w:rsid w:val="00720168"/>
    <w:rsid w:val="00720B53"/>
    <w:rsid w:val="00720DF3"/>
    <w:rsid w:val="0072102E"/>
    <w:rsid w:val="00721064"/>
    <w:rsid w:val="007214F2"/>
    <w:rsid w:val="007229E1"/>
    <w:rsid w:val="00722A35"/>
    <w:rsid w:val="007230F7"/>
    <w:rsid w:val="00723321"/>
    <w:rsid w:val="00723B9E"/>
    <w:rsid w:val="00723E88"/>
    <w:rsid w:val="00724172"/>
    <w:rsid w:val="007242B2"/>
    <w:rsid w:val="007245FD"/>
    <w:rsid w:val="007248DB"/>
    <w:rsid w:val="00724FED"/>
    <w:rsid w:val="00725F10"/>
    <w:rsid w:val="00726771"/>
    <w:rsid w:val="007268C6"/>
    <w:rsid w:val="0072744E"/>
    <w:rsid w:val="007279F2"/>
    <w:rsid w:val="00727F04"/>
    <w:rsid w:val="007301AE"/>
    <w:rsid w:val="0073048D"/>
    <w:rsid w:val="00731F33"/>
    <w:rsid w:val="007321D0"/>
    <w:rsid w:val="00732213"/>
    <w:rsid w:val="00732A53"/>
    <w:rsid w:val="00732BE2"/>
    <w:rsid w:val="00732BEF"/>
    <w:rsid w:val="00732EDC"/>
    <w:rsid w:val="00733595"/>
    <w:rsid w:val="0073379D"/>
    <w:rsid w:val="00733DE2"/>
    <w:rsid w:val="0073415F"/>
    <w:rsid w:val="00734280"/>
    <w:rsid w:val="007343C6"/>
    <w:rsid w:val="007346CA"/>
    <w:rsid w:val="00734A96"/>
    <w:rsid w:val="00734BA0"/>
    <w:rsid w:val="00735110"/>
    <w:rsid w:val="007353E8"/>
    <w:rsid w:val="007354D3"/>
    <w:rsid w:val="00735B68"/>
    <w:rsid w:val="00735E40"/>
    <w:rsid w:val="00735E41"/>
    <w:rsid w:val="007360AB"/>
    <w:rsid w:val="007360BF"/>
    <w:rsid w:val="0073611F"/>
    <w:rsid w:val="00736A74"/>
    <w:rsid w:val="00736B2B"/>
    <w:rsid w:val="0073728F"/>
    <w:rsid w:val="007372C0"/>
    <w:rsid w:val="00737335"/>
    <w:rsid w:val="007376B1"/>
    <w:rsid w:val="00737B95"/>
    <w:rsid w:val="00737ECE"/>
    <w:rsid w:val="00740580"/>
    <w:rsid w:val="00740D55"/>
    <w:rsid w:val="00740E4B"/>
    <w:rsid w:val="007410BB"/>
    <w:rsid w:val="00741EA9"/>
    <w:rsid w:val="00742527"/>
    <w:rsid w:val="0074272A"/>
    <w:rsid w:val="0074290D"/>
    <w:rsid w:val="00742BDF"/>
    <w:rsid w:val="007432A2"/>
    <w:rsid w:val="00743ACB"/>
    <w:rsid w:val="007446FD"/>
    <w:rsid w:val="00745560"/>
    <w:rsid w:val="00745F5F"/>
    <w:rsid w:val="007464FE"/>
    <w:rsid w:val="007468EC"/>
    <w:rsid w:val="00746D82"/>
    <w:rsid w:val="00747BD9"/>
    <w:rsid w:val="00747C7D"/>
    <w:rsid w:val="00747CA3"/>
    <w:rsid w:val="00747F24"/>
    <w:rsid w:val="007501E1"/>
    <w:rsid w:val="00751DE5"/>
    <w:rsid w:val="00751E15"/>
    <w:rsid w:val="00751EFC"/>
    <w:rsid w:val="007528FA"/>
    <w:rsid w:val="00752FC8"/>
    <w:rsid w:val="007530DC"/>
    <w:rsid w:val="007538E4"/>
    <w:rsid w:val="00753A42"/>
    <w:rsid w:val="00753D36"/>
    <w:rsid w:val="0075420D"/>
    <w:rsid w:val="007545C7"/>
    <w:rsid w:val="0075467A"/>
    <w:rsid w:val="007556ED"/>
    <w:rsid w:val="007565A6"/>
    <w:rsid w:val="00756A88"/>
    <w:rsid w:val="00756B7C"/>
    <w:rsid w:val="007577FF"/>
    <w:rsid w:val="007579DD"/>
    <w:rsid w:val="0076005C"/>
    <w:rsid w:val="007609A1"/>
    <w:rsid w:val="007611AB"/>
    <w:rsid w:val="007612C8"/>
    <w:rsid w:val="00761357"/>
    <w:rsid w:val="007620F1"/>
    <w:rsid w:val="007621B9"/>
    <w:rsid w:val="007628C1"/>
    <w:rsid w:val="00763098"/>
    <w:rsid w:val="0076316D"/>
    <w:rsid w:val="007635C1"/>
    <w:rsid w:val="007642BC"/>
    <w:rsid w:val="00764F65"/>
    <w:rsid w:val="00765828"/>
    <w:rsid w:val="007658FC"/>
    <w:rsid w:val="007665F4"/>
    <w:rsid w:val="00766B42"/>
    <w:rsid w:val="00767496"/>
    <w:rsid w:val="00767815"/>
    <w:rsid w:val="00767A6C"/>
    <w:rsid w:val="00767D10"/>
    <w:rsid w:val="007706EA"/>
    <w:rsid w:val="0077083D"/>
    <w:rsid w:val="00770E02"/>
    <w:rsid w:val="0077127B"/>
    <w:rsid w:val="0077146D"/>
    <w:rsid w:val="00771BFF"/>
    <w:rsid w:val="007732A9"/>
    <w:rsid w:val="00773562"/>
    <w:rsid w:val="007735F7"/>
    <w:rsid w:val="00773FCC"/>
    <w:rsid w:val="00774492"/>
    <w:rsid w:val="00774496"/>
    <w:rsid w:val="00774BE1"/>
    <w:rsid w:val="00774FAF"/>
    <w:rsid w:val="00775748"/>
    <w:rsid w:val="00775864"/>
    <w:rsid w:val="00777A97"/>
    <w:rsid w:val="00777D6A"/>
    <w:rsid w:val="0078006B"/>
    <w:rsid w:val="0078070C"/>
    <w:rsid w:val="00780728"/>
    <w:rsid w:val="00780B41"/>
    <w:rsid w:val="0078144B"/>
    <w:rsid w:val="00781BA6"/>
    <w:rsid w:val="00782104"/>
    <w:rsid w:val="00782CC4"/>
    <w:rsid w:val="007831AF"/>
    <w:rsid w:val="007836E0"/>
    <w:rsid w:val="00783C60"/>
    <w:rsid w:val="0078428D"/>
    <w:rsid w:val="007843B4"/>
    <w:rsid w:val="00784541"/>
    <w:rsid w:val="007847BC"/>
    <w:rsid w:val="007849F3"/>
    <w:rsid w:val="007851C7"/>
    <w:rsid w:val="007856BA"/>
    <w:rsid w:val="00785C17"/>
    <w:rsid w:val="00786AB9"/>
    <w:rsid w:val="00786EC4"/>
    <w:rsid w:val="00786F28"/>
    <w:rsid w:val="00786F60"/>
    <w:rsid w:val="0078715C"/>
    <w:rsid w:val="00787D12"/>
    <w:rsid w:val="007902D0"/>
    <w:rsid w:val="00791A57"/>
    <w:rsid w:val="007933A0"/>
    <w:rsid w:val="007933AB"/>
    <w:rsid w:val="00793657"/>
    <w:rsid w:val="007939A6"/>
    <w:rsid w:val="007945FF"/>
    <w:rsid w:val="007949E8"/>
    <w:rsid w:val="00794A70"/>
    <w:rsid w:val="00794C29"/>
    <w:rsid w:val="00794C85"/>
    <w:rsid w:val="007950CE"/>
    <w:rsid w:val="00795501"/>
    <w:rsid w:val="007956D3"/>
    <w:rsid w:val="007956D5"/>
    <w:rsid w:val="007959EC"/>
    <w:rsid w:val="00795B29"/>
    <w:rsid w:val="00795E49"/>
    <w:rsid w:val="007968CC"/>
    <w:rsid w:val="00796DFE"/>
    <w:rsid w:val="00796FB7"/>
    <w:rsid w:val="00797702"/>
    <w:rsid w:val="00797A7A"/>
    <w:rsid w:val="00797C09"/>
    <w:rsid w:val="00797C2A"/>
    <w:rsid w:val="007A00A3"/>
    <w:rsid w:val="007A0B36"/>
    <w:rsid w:val="007A0E42"/>
    <w:rsid w:val="007A0E6B"/>
    <w:rsid w:val="007A0EA9"/>
    <w:rsid w:val="007A1963"/>
    <w:rsid w:val="007A23DD"/>
    <w:rsid w:val="007A3236"/>
    <w:rsid w:val="007A4033"/>
    <w:rsid w:val="007A438F"/>
    <w:rsid w:val="007A43DB"/>
    <w:rsid w:val="007A51B4"/>
    <w:rsid w:val="007A7844"/>
    <w:rsid w:val="007A7DC3"/>
    <w:rsid w:val="007A7E06"/>
    <w:rsid w:val="007B0446"/>
    <w:rsid w:val="007B04A9"/>
    <w:rsid w:val="007B06A3"/>
    <w:rsid w:val="007B0B6D"/>
    <w:rsid w:val="007B0DEA"/>
    <w:rsid w:val="007B0E25"/>
    <w:rsid w:val="007B0E9B"/>
    <w:rsid w:val="007B10AA"/>
    <w:rsid w:val="007B162C"/>
    <w:rsid w:val="007B16AC"/>
    <w:rsid w:val="007B2CB0"/>
    <w:rsid w:val="007B3894"/>
    <w:rsid w:val="007B4819"/>
    <w:rsid w:val="007B49A4"/>
    <w:rsid w:val="007B58C1"/>
    <w:rsid w:val="007B5AF4"/>
    <w:rsid w:val="007B71B0"/>
    <w:rsid w:val="007B72A4"/>
    <w:rsid w:val="007B7765"/>
    <w:rsid w:val="007B79EC"/>
    <w:rsid w:val="007B7DC1"/>
    <w:rsid w:val="007C01DD"/>
    <w:rsid w:val="007C01EC"/>
    <w:rsid w:val="007C02E4"/>
    <w:rsid w:val="007C05B6"/>
    <w:rsid w:val="007C0692"/>
    <w:rsid w:val="007C06F7"/>
    <w:rsid w:val="007C08EB"/>
    <w:rsid w:val="007C0B43"/>
    <w:rsid w:val="007C18FC"/>
    <w:rsid w:val="007C223A"/>
    <w:rsid w:val="007C22BD"/>
    <w:rsid w:val="007C2BDC"/>
    <w:rsid w:val="007C2D9E"/>
    <w:rsid w:val="007C393C"/>
    <w:rsid w:val="007C429B"/>
    <w:rsid w:val="007C4C5E"/>
    <w:rsid w:val="007C4DA5"/>
    <w:rsid w:val="007C4F06"/>
    <w:rsid w:val="007C5127"/>
    <w:rsid w:val="007C60D6"/>
    <w:rsid w:val="007C60FA"/>
    <w:rsid w:val="007C6162"/>
    <w:rsid w:val="007C624F"/>
    <w:rsid w:val="007C7351"/>
    <w:rsid w:val="007C7921"/>
    <w:rsid w:val="007C7975"/>
    <w:rsid w:val="007C7A64"/>
    <w:rsid w:val="007D073A"/>
    <w:rsid w:val="007D0F93"/>
    <w:rsid w:val="007D29FD"/>
    <w:rsid w:val="007D2AB8"/>
    <w:rsid w:val="007D30E5"/>
    <w:rsid w:val="007D3259"/>
    <w:rsid w:val="007D3508"/>
    <w:rsid w:val="007D4608"/>
    <w:rsid w:val="007D4C7C"/>
    <w:rsid w:val="007D4F59"/>
    <w:rsid w:val="007D5F28"/>
    <w:rsid w:val="007D6166"/>
    <w:rsid w:val="007D7461"/>
    <w:rsid w:val="007E000D"/>
    <w:rsid w:val="007E0F90"/>
    <w:rsid w:val="007E15CC"/>
    <w:rsid w:val="007E1D9E"/>
    <w:rsid w:val="007E20FD"/>
    <w:rsid w:val="007E26BF"/>
    <w:rsid w:val="007E2884"/>
    <w:rsid w:val="007E2C06"/>
    <w:rsid w:val="007E2D99"/>
    <w:rsid w:val="007E2ED3"/>
    <w:rsid w:val="007E3423"/>
    <w:rsid w:val="007E34C1"/>
    <w:rsid w:val="007E3FC9"/>
    <w:rsid w:val="007E4163"/>
    <w:rsid w:val="007E42C2"/>
    <w:rsid w:val="007E43B5"/>
    <w:rsid w:val="007E48FC"/>
    <w:rsid w:val="007E4C46"/>
    <w:rsid w:val="007E4D13"/>
    <w:rsid w:val="007E550C"/>
    <w:rsid w:val="007E5625"/>
    <w:rsid w:val="007E5F9F"/>
    <w:rsid w:val="007E64B0"/>
    <w:rsid w:val="007E68B3"/>
    <w:rsid w:val="007E699F"/>
    <w:rsid w:val="007E7577"/>
    <w:rsid w:val="007E78E1"/>
    <w:rsid w:val="007E7B40"/>
    <w:rsid w:val="007E7BEA"/>
    <w:rsid w:val="007E7E41"/>
    <w:rsid w:val="007F0001"/>
    <w:rsid w:val="007F0331"/>
    <w:rsid w:val="007F077E"/>
    <w:rsid w:val="007F0798"/>
    <w:rsid w:val="007F091B"/>
    <w:rsid w:val="007F130B"/>
    <w:rsid w:val="007F1457"/>
    <w:rsid w:val="007F1CD2"/>
    <w:rsid w:val="007F20C9"/>
    <w:rsid w:val="007F2550"/>
    <w:rsid w:val="007F392B"/>
    <w:rsid w:val="007F3DC0"/>
    <w:rsid w:val="007F4202"/>
    <w:rsid w:val="007F4447"/>
    <w:rsid w:val="007F5070"/>
    <w:rsid w:val="007F535F"/>
    <w:rsid w:val="007F56A1"/>
    <w:rsid w:val="007F5738"/>
    <w:rsid w:val="007F5C5B"/>
    <w:rsid w:val="007F5EB6"/>
    <w:rsid w:val="007F64FA"/>
    <w:rsid w:val="007F6555"/>
    <w:rsid w:val="007F6D0F"/>
    <w:rsid w:val="007F6FE0"/>
    <w:rsid w:val="007F7007"/>
    <w:rsid w:val="007F7253"/>
    <w:rsid w:val="007F75B4"/>
    <w:rsid w:val="008005B9"/>
    <w:rsid w:val="00800C8C"/>
    <w:rsid w:val="0080141C"/>
    <w:rsid w:val="00801621"/>
    <w:rsid w:val="008021DB"/>
    <w:rsid w:val="008028D3"/>
    <w:rsid w:val="00802E8F"/>
    <w:rsid w:val="008030D3"/>
    <w:rsid w:val="00803442"/>
    <w:rsid w:val="00803493"/>
    <w:rsid w:val="00803591"/>
    <w:rsid w:val="00803FA6"/>
    <w:rsid w:val="00804FFA"/>
    <w:rsid w:val="008050AF"/>
    <w:rsid w:val="0080593A"/>
    <w:rsid w:val="00805948"/>
    <w:rsid w:val="00805972"/>
    <w:rsid w:val="00805B2B"/>
    <w:rsid w:val="00805E18"/>
    <w:rsid w:val="00806189"/>
    <w:rsid w:val="00806447"/>
    <w:rsid w:val="00806548"/>
    <w:rsid w:val="00806638"/>
    <w:rsid w:val="00806697"/>
    <w:rsid w:val="00806EBE"/>
    <w:rsid w:val="00807246"/>
    <w:rsid w:val="008072CF"/>
    <w:rsid w:val="00807361"/>
    <w:rsid w:val="00807690"/>
    <w:rsid w:val="00810E15"/>
    <w:rsid w:val="00810E5B"/>
    <w:rsid w:val="00811784"/>
    <w:rsid w:val="008120E4"/>
    <w:rsid w:val="008127D2"/>
    <w:rsid w:val="00812DFC"/>
    <w:rsid w:val="0081326B"/>
    <w:rsid w:val="00813FA9"/>
    <w:rsid w:val="00814E70"/>
    <w:rsid w:val="00815452"/>
    <w:rsid w:val="00815E4C"/>
    <w:rsid w:val="00815EF4"/>
    <w:rsid w:val="00815F1C"/>
    <w:rsid w:val="008164B6"/>
    <w:rsid w:val="00816659"/>
    <w:rsid w:val="00816701"/>
    <w:rsid w:val="0081701B"/>
    <w:rsid w:val="00817091"/>
    <w:rsid w:val="008172D4"/>
    <w:rsid w:val="0081731D"/>
    <w:rsid w:val="008200D0"/>
    <w:rsid w:val="00820174"/>
    <w:rsid w:val="00820200"/>
    <w:rsid w:val="00820247"/>
    <w:rsid w:val="008205A2"/>
    <w:rsid w:val="00820686"/>
    <w:rsid w:val="00820722"/>
    <w:rsid w:val="008207C6"/>
    <w:rsid w:val="00820EBA"/>
    <w:rsid w:val="00821D53"/>
    <w:rsid w:val="00821D87"/>
    <w:rsid w:val="00822637"/>
    <w:rsid w:val="00822B1D"/>
    <w:rsid w:val="008237E7"/>
    <w:rsid w:val="00823E2C"/>
    <w:rsid w:val="0082484A"/>
    <w:rsid w:val="008248F7"/>
    <w:rsid w:val="00824ACE"/>
    <w:rsid w:val="00824B53"/>
    <w:rsid w:val="008258A5"/>
    <w:rsid w:val="00825AEF"/>
    <w:rsid w:val="00825B18"/>
    <w:rsid w:val="00825F06"/>
    <w:rsid w:val="00825FEE"/>
    <w:rsid w:val="008264EB"/>
    <w:rsid w:val="00827924"/>
    <w:rsid w:val="0082793B"/>
    <w:rsid w:val="00827E85"/>
    <w:rsid w:val="00830010"/>
    <w:rsid w:val="00830756"/>
    <w:rsid w:val="00832524"/>
    <w:rsid w:val="00832C1E"/>
    <w:rsid w:val="00833357"/>
    <w:rsid w:val="0083338C"/>
    <w:rsid w:val="00833628"/>
    <w:rsid w:val="008342B9"/>
    <w:rsid w:val="008344B7"/>
    <w:rsid w:val="00834B1D"/>
    <w:rsid w:val="00834E70"/>
    <w:rsid w:val="0083528C"/>
    <w:rsid w:val="00835AD0"/>
    <w:rsid w:val="00835D58"/>
    <w:rsid w:val="00835F47"/>
    <w:rsid w:val="008366B1"/>
    <w:rsid w:val="00836ADA"/>
    <w:rsid w:val="00836BA0"/>
    <w:rsid w:val="00836D42"/>
    <w:rsid w:val="00836E72"/>
    <w:rsid w:val="00836FC9"/>
    <w:rsid w:val="0084007A"/>
    <w:rsid w:val="00840F8E"/>
    <w:rsid w:val="00841313"/>
    <w:rsid w:val="00842723"/>
    <w:rsid w:val="008429AA"/>
    <w:rsid w:val="008429B2"/>
    <w:rsid w:val="008447E2"/>
    <w:rsid w:val="00844820"/>
    <w:rsid w:val="00844A19"/>
    <w:rsid w:val="008461BE"/>
    <w:rsid w:val="00846BB3"/>
    <w:rsid w:val="00846C50"/>
    <w:rsid w:val="00846D8F"/>
    <w:rsid w:val="00846E32"/>
    <w:rsid w:val="0084713A"/>
    <w:rsid w:val="00847670"/>
    <w:rsid w:val="00847C7C"/>
    <w:rsid w:val="00850217"/>
    <w:rsid w:val="00850552"/>
    <w:rsid w:val="0085055B"/>
    <w:rsid w:val="008507CE"/>
    <w:rsid w:val="00850CC5"/>
    <w:rsid w:val="008517DB"/>
    <w:rsid w:val="00852C35"/>
    <w:rsid w:val="00852EB5"/>
    <w:rsid w:val="00853048"/>
    <w:rsid w:val="0085328E"/>
    <w:rsid w:val="008537D9"/>
    <w:rsid w:val="008541F4"/>
    <w:rsid w:val="00854B88"/>
    <w:rsid w:val="0085502C"/>
    <w:rsid w:val="0085524D"/>
    <w:rsid w:val="008554DA"/>
    <w:rsid w:val="008559B2"/>
    <w:rsid w:val="00855B90"/>
    <w:rsid w:val="008562C5"/>
    <w:rsid w:val="008568B2"/>
    <w:rsid w:val="008573D0"/>
    <w:rsid w:val="0085765B"/>
    <w:rsid w:val="00857704"/>
    <w:rsid w:val="00860278"/>
    <w:rsid w:val="008607FC"/>
    <w:rsid w:val="0086103C"/>
    <w:rsid w:val="0086108A"/>
    <w:rsid w:val="008612BC"/>
    <w:rsid w:val="008625AC"/>
    <w:rsid w:val="008626AA"/>
    <w:rsid w:val="00862822"/>
    <w:rsid w:val="00862F9C"/>
    <w:rsid w:val="0086310F"/>
    <w:rsid w:val="00863568"/>
    <w:rsid w:val="008637C1"/>
    <w:rsid w:val="00863818"/>
    <w:rsid w:val="00863C57"/>
    <w:rsid w:val="00863D6E"/>
    <w:rsid w:val="0086418A"/>
    <w:rsid w:val="00864BCB"/>
    <w:rsid w:val="008651C7"/>
    <w:rsid w:val="0086570F"/>
    <w:rsid w:val="008659EC"/>
    <w:rsid w:val="00865A27"/>
    <w:rsid w:val="008660CC"/>
    <w:rsid w:val="00866716"/>
    <w:rsid w:val="008670F0"/>
    <w:rsid w:val="00867421"/>
    <w:rsid w:val="00867BBD"/>
    <w:rsid w:val="00870685"/>
    <w:rsid w:val="00872FEF"/>
    <w:rsid w:val="00873506"/>
    <w:rsid w:val="00873A36"/>
    <w:rsid w:val="00873FEF"/>
    <w:rsid w:val="00875DF8"/>
    <w:rsid w:val="0087609C"/>
    <w:rsid w:val="00876CD0"/>
    <w:rsid w:val="00876D4E"/>
    <w:rsid w:val="0087729F"/>
    <w:rsid w:val="00877638"/>
    <w:rsid w:val="00877909"/>
    <w:rsid w:val="00877B02"/>
    <w:rsid w:val="00877F9F"/>
    <w:rsid w:val="0088142A"/>
    <w:rsid w:val="00881C13"/>
    <w:rsid w:val="00881E5D"/>
    <w:rsid w:val="008821C5"/>
    <w:rsid w:val="00882570"/>
    <w:rsid w:val="00882999"/>
    <w:rsid w:val="0088340E"/>
    <w:rsid w:val="008838CB"/>
    <w:rsid w:val="008839DF"/>
    <w:rsid w:val="00884082"/>
    <w:rsid w:val="00884361"/>
    <w:rsid w:val="0088458D"/>
    <w:rsid w:val="008849B1"/>
    <w:rsid w:val="00884BBB"/>
    <w:rsid w:val="00884C11"/>
    <w:rsid w:val="00884D32"/>
    <w:rsid w:val="00886150"/>
    <w:rsid w:val="008874D7"/>
    <w:rsid w:val="00887EEB"/>
    <w:rsid w:val="008916E4"/>
    <w:rsid w:val="00891C3B"/>
    <w:rsid w:val="00891D52"/>
    <w:rsid w:val="00892112"/>
    <w:rsid w:val="00893F21"/>
    <w:rsid w:val="00895D8A"/>
    <w:rsid w:val="00896C43"/>
    <w:rsid w:val="00896DE7"/>
    <w:rsid w:val="0089713E"/>
    <w:rsid w:val="0089783C"/>
    <w:rsid w:val="00897B02"/>
    <w:rsid w:val="00897CEB"/>
    <w:rsid w:val="00897EC5"/>
    <w:rsid w:val="008A01F5"/>
    <w:rsid w:val="008A0460"/>
    <w:rsid w:val="008A1044"/>
    <w:rsid w:val="008A108E"/>
    <w:rsid w:val="008A119A"/>
    <w:rsid w:val="008A1857"/>
    <w:rsid w:val="008A1EE5"/>
    <w:rsid w:val="008A1F1B"/>
    <w:rsid w:val="008A207C"/>
    <w:rsid w:val="008A21AE"/>
    <w:rsid w:val="008A222B"/>
    <w:rsid w:val="008A3792"/>
    <w:rsid w:val="008A4BEA"/>
    <w:rsid w:val="008A54A3"/>
    <w:rsid w:val="008A58F9"/>
    <w:rsid w:val="008A5E85"/>
    <w:rsid w:val="008A6729"/>
    <w:rsid w:val="008A6DB7"/>
    <w:rsid w:val="008A723F"/>
    <w:rsid w:val="008B04FF"/>
    <w:rsid w:val="008B05F4"/>
    <w:rsid w:val="008B181B"/>
    <w:rsid w:val="008B20EA"/>
    <w:rsid w:val="008B2154"/>
    <w:rsid w:val="008B2260"/>
    <w:rsid w:val="008B233B"/>
    <w:rsid w:val="008B30E3"/>
    <w:rsid w:val="008B3500"/>
    <w:rsid w:val="008B38C3"/>
    <w:rsid w:val="008B580F"/>
    <w:rsid w:val="008B5F5E"/>
    <w:rsid w:val="008B69DE"/>
    <w:rsid w:val="008B766D"/>
    <w:rsid w:val="008B7BBD"/>
    <w:rsid w:val="008C0916"/>
    <w:rsid w:val="008C0A35"/>
    <w:rsid w:val="008C0CA6"/>
    <w:rsid w:val="008C1667"/>
    <w:rsid w:val="008C185F"/>
    <w:rsid w:val="008C1A07"/>
    <w:rsid w:val="008C28A9"/>
    <w:rsid w:val="008C330F"/>
    <w:rsid w:val="008C39FE"/>
    <w:rsid w:val="008C4476"/>
    <w:rsid w:val="008C4CC4"/>
    <w:rsid w:val="008C5F12"/>
    <w:rsid w:val="008C72A8"/>
    <w:rsid w:val="008C757B"/>
    <w:rsid w:val="008C75BA"/>
    <w:rsid w:val="008C7AA7"/>
    <w:rsid w:val="008D033A"/>
    <w:rsid w:val="008D076F"/>
    <w:rsid w:val="008D0894"/>
    <w:rsid w:val="008D0F34"/>
    <w:rsid w:val="008D107F"/>
    <w:rsid w:val="008D1BB7"/>
    <w:rsid w:val="008D30D2"/>
    <w:rsid w:val="008D3CE6"/>
    <w:rsid w:val="008D4328"/>
    <w:rsid w:val="008D43B0"/>
    <w:rsid w:val="008D4F11"/>
    <w:rsid w:val="008D50EA"/>
    <w:rsid w:val="008D64EB"/>
    <w:rsid w:val="008D690F"/>
    <w:rsid w:val="008D6CBA"/>
    <w:rsid w:val="008D7E9A"/>
    <w:rsid w:val="008E0314"/>
    <w:rsid w:val="008E055A"/>
    <w:rsid w:val="008E07A0"/>
    <w:rsid w:val="008E0EDC"/>
    <w:rsid w:val="008E1B53"/>
    <w:rsid w:val="008E2013"/>
    <w:rsid w:val="008E21DB"/>
    <w:rsid w:val="008E2983"/>
    <w:rsid w:val="008E3089"/>
    <w:rsid w:val="008E327D"/>
    <w:rsid w:val="008E35F4"/>
    <w:rsid w:val="008E3942"/>
    <w:rsid w:val="008E3BD1"/>
    <w:rsid w:val="008E3FAC"/>
    <w:rsid w:val="008E4722"/>
    <w:rsid w:val="008E48B1"/>
    <w:rsid w:val="008E4C58"/>
    <w:rsid w:val="008E4F3E"/>
    <w:rsid w:val="008E55F0"/>
    <w:rsid w:val="008E599B"/>
    <w:rsid w:val="008E5D6A"/>
    <w:rsid w:val="008E63DE"/>
    <w:rsid w:val="008E657E"/>
    <w:rsid w:val="008E65FC"/>
    <w:rsid w:val="008E69D6"/>
    <w:rsid w:val="008E6C6A"/>
    <w:rsid w:val="008E7167"/>
    <w:rsid w:val="008E7280"/>
    <w:rsid w:val="008E7C22"/>
    <w:rsid w:val="008F0E18"/>
    <w:rsid w:val="008F0EC2"/>
    <w:rsid w:val="008F11CA"/>
    <w:rsid w:val="008F1229"/>
    <w:rsid w:val="008F129D"/>
    <w:rsid w:val="008F1662"/>
    <w:rsid w:val="008F1CFF"/>
    <w:rsid w:val="008F284D"/>
    <w:rsid w:val="008F298A"/>
    <w:rsid w:val="008F2F91"/>
    <w:rsid w:val="008F306F"/>
    <w:rsid w:val="008F3167"/>
    <w:rsid w:val="008F4477"/>
    <w:rsid w:val="008F4495"/>
    <w:rsid w:val="008F58C6"/>
    <w:rsid w:val="008F5E30"/>
    <w:rsid w:val="008F63AA"/>
    <w:rsid w:val="008F6C2F"/>
    <w:rsid w:val="008F7462"/>
    <w:rsid w:val="008F7EA9"/>
    <w:rsid w:val="00901698"/>
    <w:rsid w:val="00901B28"/>
    <w:rsid w:val="009022C1"/>
    <w:rsid w:val="009023E5"/>
    <w:rsid w:val="0090251F"/>
    <w:rsid w:val="00902D07"/>
    <w:rsid w:val="0090360D"/>
    <w:rsid w:val="00904741"/>
    <w:rsid w:val="00904A19"/>
    <w:rsid w:val="0090587D"/>
    <w:rsid w:val="009058FC"/>
    <w:rsid w:val="00905A2D"/>
    <w:rsid w:val="00905F09"/>
    <w:rsid w:val="00905FB3"/>
    <w:rsid w:val="00906395"/>
    <w:rsid w:val="00907819"/>
    <w:rsid w:val="00907DA2"/>
    <w:rsid w:val="00911145"/>
    <w:rsid w:val="00911315"/>
    <w:rsid w:val="0091137C"/>
    <w:rsid w:val="009117B9"/>
    <w:rsid w:val="009127B7"/>
    <w:rsid w:val="00912AD6"/>
    <w:rsid w:val="00913208"/>
    <w:rsid w:val="009133D6"/>
    <w:rsid w:val="00913BF1"/>
    <w:rsid w:val="009147D0"/>
    <w:rsid w:val="0091489C"/>
    <w:rsid w:val="00915892"/>
    <w:rsid w:val="0091596A"/>
    <w:rsid w:val="00916338"/>
    <w:rsid w:val="00916C48"/>
    <w:rsid w:val="00916DBE"/>
    <w:rsid w:val="00916FC2"/>
    <w:rsid w:val="00917250"/>
    <w:rsid w:val="0091762A"/>
    <w:rsid w:val="00917786"/>
    <w:rsid w:val="009200CC"/>
    <w:rsid w:val="00920220"/>
    <w:rsid w:val="009203DA"/>
    <w:rsid w:val="00920FFD"/>
    <w:rsid w:val="00921175"/>
    <w:rsid w:val="00921345"/>
    <w:rsid w:val="0092155F"/>
    <w:rsid w:val="00921BD7"/>
    <w:rsid w:val="00921D08"/>
    <w:rsid w:val="00921D7A"/>
    <w:rsid w:val="00921EF6"/>
    <w:rsid w:val="00922014"/>
    <w:rsid w:val="009220CB"/>
    <w:rsid w:val="0092222F"/>
    <w:rsid w:val="0092314B"/>
    <w:rsid w:val="00923766"/>
    <w:rsid w:val="00923EAE"/>
    <w:rsid w:val="00923FF2"/>
    <w:rsid w:val="00924F2D"/>
    <w:rsid w:val="00924F92"/>
    <w:rsid w:val="00925099"/>
    <w:rsid w:val="009256AE"/>
    <w:rsid w:val="0092598E"/>
    <w:rsid w:val="009263F5"/>
    <w:rsid w:val="009265CD"/>
    <w:rsid w:val="0092689C"/>
    <w:rsid w:val="00926A7A"/>
    <w:rsid w:val="00926C49"/>
    <w:rsid w:val="00927414"/>
    <w:rsid w:val="00927D3E"/>
    <w:rsid w:val="009302F2"/>
    <w:rsid w:val="0093057A"/>
    <w:rsid w:val="009306F9"/>
    <w:rsid w:val="009313FD"/>
    <w:rsid w:val="0093152E"/>
    <w:rsid w:val="00931E40"/>
    <w:rsid w:val="00932327"/>
    <w:rsid w:val="009323F7"/>
    <w:rsid w:val="00932CE9"/>
    <w:rsid w:val="0093309E"/>
    <w:rsid w:val="00934798"/>
    <w:rsid w:val="009348D2"/>
    <w:rsid w:val="00934A91"/>
    <w:rsid w:val="0093555A"/>
    <w:rsid w:val="00935B01"/>
    <w:rsid w:val="00935FD8"/>
    <w:rsid w:val="0093620F"/>
    <w:rsid w:val="00936A69"/>
    <w:rsid w:val="0093709B"/>
    <w:rsid w:val="00937CC0"/>
    <w:rsid w:val="0094010F"/>
    <w:rsid w:val="0094070D"/>
    <w:rsid w:val="00941181"/>
    <w:rsid w:val="0094148E"/>
    <w:rsid w:val="00941542"/>
    <w:rsid w:val="00941713"/>
    <w:rsid w:val="00941901"/>
    <w:rsid w:val="009424A5"/>
    <w:rsid w:val="0094262B"/>
    <w:rsid w:val="00942E2D"/>
    <w:rsid w:val="00942E5D"/>
    <w:rsid w:val="0094377A"/>
    <w:rsid w:val="00944180"/>
    <w:rsid w:val="009445F1"/>
    <w:rsid w:val="009446F1"/>
    <w:rsid w:val="00944869"/>
    <w:rsid w:val="009462D6"/>
    <w:rsid w:val="00946787"/>
    <w:rsid w:val="00946EFA"/>
    <w:rsid w:val="009473B5"/>
    <w:rsid w:val="00947B49"/>
    <w:rsid w:val="00947D60"/>
    <w:rsid w:val="00950AF3"/>
    <w:rsid w:val="00951438"/>
    <w:rsid w:val="00951507"/>
    <w:rsid w:val="0095237B"/>
    <w:rsid w:val="0095388F"/>
    <w:rsid w:val="00953B26"/>
    <w:rsid w:val="00953E8A"/>
    <w:rsid w:val="009545D9"/>
    <w:rsid w:val="00954C1A"/>
    <w:rsid w:val="00954F39"/>
    <w:rsid w:val="00954F9D"/>
    <w:rsid w:val="00955546"/>
    <w:rsid w:val="009558B7"/>
    <w:rsid w:val="00955A58"/>
    <w:rsid w:val="00955BE6"/>
    <w:rsid w:val="00956078"/>
    <w:rsid w:val="00956589"/>
    <w:rsid w:val="00956FB1"/>
    <w:rsid w:val="0095704D"/>
    <w:rsid w:val="009570C0"/>
    <w:rsid w:val="009570D7"/>
    <w:rsid w:val="00957405"/>
    <w:rsid w:val="00957A1D"/>
    <w:rsid w:val="00957F2F"/>
    <w:rsid w:val="00960455"/>
    <w:rsid w:val="009604A9"/>
    <w:rsid w:val="0096157A"/>
    <w:rsid w:val="00961D7B"/>
    <w:rsid w:val="009620D2"/>
    <w:rsid w:val="00962296"/>
    <w:rsid w:val="009624B6"/>
    <w:rsid w:val="009625BB"/>
    <w:rsid w:val="00962FE7"/>
    <w:rsid w:val="009631F8"/>
    <w:rsid w:val="009632EC"/>
    <w:rsid w:val="009635DC"/>
    <w:rsid w:val="0096396B"/>
    <w:rsid w:val="00963DA1"/>
    <w:rsid w:val="0096424C"/>
    <w:rsid w:val="00964277"/>
    <w:rsid w:val="009645B6"/>
    <w:rsid w:val="00964940"/>
    <w:rsid w:val="00966245"/>
    <w:rsid w:val="00966366"/>
    <w:rsid w:val="00966502"/>
    <w:rsid w:val="009669C6"/>
    <w:rsid w:val="00970B36"/>
    <w:rsid w:val="00970FA2"/>
    <w:rsid w:val="00971184"/>
    <w:rsid w:val="009718F0"/>
    <w:rsid w:val="009719D5"/>
    <w:rsid w:val="00971AC4"/>
    <w:rsid w:val="009732CD"/>
    <w:rsid w:val="009738E2"/>
    <w:rsid w:val="00973A24"/>
    <w:rsid w:val="00973CE1"/>
    <w:rsid w:val="00973FCB"/>
    <w:rsid w:val="009752C5"/>
    <w:rsid w:val="009754C0"/>
    <w:rsid w:val="0097598E"/>
    <w:rsid w:val="0097602C"/>
    <w:rsid w:val="0097663F"/>
    <w:rsid w:val="009777FB"/>
    <w:rsid w:val="00977D26"/>
    <w:rsid w:val="00977D6D"/>
    <w:rsid w:val="0098002B"/>
    <w:rsid w:val="00980723"/>
    <w:rsid w:val="009809C6"/>
    <w:rsid w:val="00980DCA"/>
    <w:rsid w:val="00980DFE"/>
    <w:rsid w:val="00981AD3"/>
    <w:rsid w:val="00981CF9"/>
    <w:rsid w:val="00982900"/>
    <w:rsid w:val="00983709"/>
    <w:rsid w:val="00984519"/>
    <w:rsid w:val="00984A1A"/>
    <w:rsid w:val="00985476"/>
    <w:rsid w:val="00985FA6"/>
    <w:rsid w:val="0098612D"/>
    <w:rsid w:val="009870E4"/>
    <w:rsid w:val="00990617"/>
    <w:rsid w:val="0099084D"/>
    <w:rsid w:val="00990D39"/>
    <w:rsid w:val="009910B9"/>
    <w:rsid w:val="009910EC"/>
    <w:rsid w:val="009911F2"/>
    <w:rsid w:val="00991916"/>
    <w:rsid w:val="009929C6"/>
    <w:rsid w:val="00992B90"/>
    <w:rsid w:val="009937EA"/>
    <w:rsid w:val="00993C86"/>
    <w:rsid w:val="00994A87"/>
    <w:rsid w:val="00994C78"/>
    <w:rsid w:val="009951DF"/>
    <w:rsid w:val="009953EA"/>
    <w:rsid w:val="00995A8B"/>
    <w:rsid w:val="009966AF"/>
    <w:rsid w:val="0099681E"/>
    <w:rsid w:val="0099696A"/>
    <w:rsid w:val="00996B8F"/>
    <w:rsid w:val="00996EF8"/>
    <w:rsid w:val="00996F2A"/>
    <w:rsid w:val="0099770E"/>
    <w:rsid w:val="009A007B"/>
    <w:rsid w:val="009A1659"/>
    <w:rsid w:val="009A263C"/>
    <w:rsid w:val="009A2CDA"/>
    <w:rsid w:val="009A2FF3"/>
    <w:rsid w:val="009A3007"/>
    <w:rsid w:val="009A37A2"/>
    <w:rsid w:val="009A3A34"/>
    <w:rsid w:val="009A3D3B"/>
    <w:rsid w:val="009A40B6"/>
    <w:rsid w:val="009A44E3"/>
    <w:rsid w:val="009A472C"/>
    <w:rsid w:val="009A493B"/>
    <w:rsid w:val="009A4E07"/>
    <w:rsid w:val="009A5539"/>
    <w:rsid w:val="009A66C8"/>
    <w:rsid w:val="009A6852"/>
    <w:rsid w:val="009A6DEA"/>
    <w:rsid w:val="009A76FC"/>
    <w:rsid w:val="009B053D"/>
    <w:rsid w:val="009B084F"/>
    <w:rsid w:val="009B0866"/>
    <w:rsid w:val="009B08BD"/>
    <w:rsid w:val="009B095D"/>
    <w:rsid w:val="009B136A"/>
    <w:rsid w:val="009B184E"/>
    <w:rsid w:val="009B194F"/>
    <w:rsid w:val="009B1BCD"/>
    <w:rsid w:val="009B1DEC"/>
    <w:rsid w:val="009B22D6"/>
    <w:rsid w:val="009B26E2"/>
    <w:rsid w:val="009B31B0"/>
    <w:rsid w:val="009B36F9"/>
    <w:rsid w:val="009B3C76"/>
    <w:rsid w:val="009B480B"/>
    <w:rsid w:val="009B4D12"/>
    <w:rsid w:val="009B4E10"/>
    <w:rsid w:val="009B4E2D"/>
    <w:rsid w:val="009B530A"/>
    <w:rsid w:val="009B5924"/>
    <w:rsid w:val="009B5C2B"/>
    <w:rsid w:val="009B5FB8"/>
    <w:rsid w:val="009B64E3"/>
    <w:rsid w:val="009B6B75"/>
    <w:rsid w:val="009B756F"/>
    <w:rsid w:val="009B7CFA"/>
    <w:rsid w:val="009C0711"/>
    <w:rsid w:val="009C086B"/>
    <w:rsid w:val="009C0A97"/>
    <w:rsid w:val="009C0B06"/>
    <w:rsid w:val="009C2188"/>
    <w:rsid w:val="009C2E92"/>
    <w:rsid w:val="009C30D3"/>
    <w:rsid w:val="009C41A5"/>
    <w:rsid w:val="009C5C2C"/>
    <w:rsid w:val="009C65A5"/>
    <w:rsid w:val="009C67E1"/>
    <w:rsid w:val="009C6D3A"/>
    <w:rsid w:val="009C6FFC"/>
    <w:rsid w:val="009D0092"/>
    <w:rsid w:val="009D05FE"/>
    <w:rsid w:val="009D111A"/>
    <w:rsid w:val="009D1126"/>
    <w:rsid w:val="009D124A"/>
    <w:rsid w:val="009D144C"/>
    <w:rsid w:val="009D156B"/>
    <w:rsid w:val="009D1CE7"/>
    <w:rsid w:val="009D1EBD"/>
    <w:rsid w:val="009D2807"/>
    <w:rsid w:val="009D2869"/>
    <w:rsid w:val="009D3054"/>
    <w:rsid w:val="009D30DE"/>
    <w:rsid w:val="009D3E4A"/>
    <w:rsid w:val="009D4048"/>
    <w:rsid w:val="009D410D"/>
    <w:rsid w:val="009D4EE7"/>
    <w:rsid w:val="009D4F4C"/>
    <w:rsid w:val="009D56F1"/>
    <w:rsid w:val="009D575A"/>
    <w:rsid w:val="009D615C"/>
    <w:rsid w:val="009D638E"/>
    <w:rsid w:val="009E08A4"/>
    <w:rsid w:val="009E0B9F"/>
    <w:rsid w:val="009E12C0"/>
    <w:rsid w:val="009E153A"/>
    <w:rsid w:val="009E1984"/>
    <w:rsid w:val="009E1F38"/>
    <w:rsid w:val="009E2056"/>
    <w:rsid w:val="009E2536"/>
    <w:rsid w:val="009E2918"/>
    <w:rsid w:val="009E2B56"/>
    <w:rsid w:val="009E2C42"/>
    <w:rsid w:val="009E2DFA"/>
    <w:rsid w:val="009E36BD"/>
    <w:rsid w:val="009E3BF2"/>
    <w:rsid w:val="009E3D88"/>
    <w:rsid w:val="009E4495"/>
    <w:rsid w:val="009E477F"/>
    <w:rsid w:val="009E49D4"/>
    <w:rsid w:val="009E549E"/>
    <w:rsid w:val="009E635D"/>
    <w:rsid w:val="009E63D5"/>
    <w:rsid w:val="009E6B78"/>
    <w:rsid w:val="009E6C05"/>
    <w:rsid w:val="009E736C"/>
    <w:rsid w:val="009E7C23"/>
    <w:rsid w:val="009F06F2"/>
    <w:rsid w:val="009F0D5B"/>
    <w:rsid w:val="009F0E46"/>
    <w:rsid w:val="009F11C1"/>
    <w:rsid w:val="009F1870"/>
    <w:rsid w:val="009F2439"/>
    <w:rsid w:val="009F2A73"/>
    <w:rsid w:val="009F31D3"/>
    <w:rsid w:val="009F35CB"/>
    <w:rsid w:val="009F39D8"/>
    <w:rsid w:val="009F4307"/>
    <w:rsid w:val="009F4BEC"/>
    <w:rsid w:val="009F4D18"/>
    <w:rsid w:val="009F5465"/>
    <w:rsid w:val="009F5557"/>
    <w:rsid w:val="009F5724"/>
    <w:rsid w:val="009F583B"/>
    <w:rsid w:val="009F5A3C"/>
    <w:rsid w:val="009F63B9"/>
    <w:rsid w:val="009F6C28"/>
    <w:rsid w:val="009F77C4"/>
    <w:rsid w:val="00A00149"/>
    <w:rsid w:val="00A00507"/>
    <w:rsid w:val="00A006DA"/>
    <w:rsid w:val="00A00A74"/>
    <w:rsid w:val="00A00C17"/>
    <w:rsid w:val="00A01118"/>
    <w:rsid w:val="00A011F9"/>
    <w:rsid w:val="00A027BE"/>
    <w:rsid w:val="00A02B86"/>
    <w:rsid w:val="00A02D9B"/>
    <w:rsid w:val="00A02E95"/>
    <w:rsid w:val="00A03964"/>
    <w:rsid w:val="00A03DC0"/>
    <w:rsid w:val="00A03E41"/>
    <w:rsid w:val="00A045C3"/>
    <w:rsid w:val="00A052D6"/>
    <w:rsid w:val="00A054FC"/>
    <w:rsid w:val="00A0554C"/>
    <w:rsid w:val="00A06215"/>
    <w:rsid w:val="00A065AC"/>
    <w:rsid w:val="00A06856"/>
    <w:rsid w:val="00A06CF7"/>
    <w:rsid w:val="00A06D42"/>
    <w:rsid w:val="00A06EC2"/>
    <w:rsid w:val="00A07F39"/>
    <w:rsid w:val="00A10B9D"/>
    <w:rsid w:val="00A11EFF"/>
    <w:rsid w:val="00A1261D"/>
    <w:rsid w:val="00A127D3"/>
    <w:rsid w:val="00A127E2"/>
    <w:rsid w:val="00A136D8"/>
    <w:rsid w:val="00A13769"/>
    <w:rsid w:val="00A13A56"/>
    <w:rsid w:val="00A13A91"/>
    <w:rsid w:val="00A14380"/>
    <w:rsid w:val="00A14699"/>
    <w:rsid w:val="00A148F9"/>
    <w:rsid w:val="00A15082"/>
    <w:rsid w:val="00A15851"/>
    <w:rsid w:val="00A16404"/>
    <w:rsid w:val="00A16CF9"/>
    <w:rsid w:val="00A170AA"/>
    <w:rsid w:val="00A17609"/>
    <w:rsid w:val="00A204E9"/>
    <w:rsid w:val="00A2093D"/>
    <w:rsid w:val="00A20A15"/>
    <w:rsid w:val="00A20CED"/>
    <w:rsid w:val="00A2150F"/>
    <w:rsid w:val="00A23455"/>
    <w:rsid w:val="00A235F9"/>
    <w:rsid w:val="00A23F87"/>
    <w:rsid w:val="00A244B3"/>
    <w:rsid w:val="00A2456E"/>
    <w:rsid w:val="00A24E9F"/>
    <w:rsid w:val="00A24FEA"/>
    <w:rsid w:val="00A25920"/>
    <w:rsid w:val="00A25A88"/>
    <w:rsid w:val="00A25A8D"/>
    <w:rsid w:val="00A25C04"/>
    <w:rsid w:val="00A25CCF"/>
    <w:rsid w:val="00A26314"/>
    <w:rsid w:val="00A268D4"/>
    <w:rsid w:val="00A2724B"/>
    <w:rsid w:val="00A27A17"/>
    <w:rsid w:val="00A27CDD"/>
    <w:rsid w:val="00A30667"/>
    <w:rsid w:val="00A30857"/>
    <w:rsid w:val="00A30A52"/>
    <w:rsid w:val="00A30ADA"/>
    <w:rsid w:val="00A30C5B"/>
    <w:rsid w:val="00A30DAF"/>
    <w:rsid w:val="00A30DD4"/>
    <w:rsid w:val="00A30E73"/>
    <w:rsid w:val="00A312CD"/>
    <w:rsid w:val="00A3177F"/>
    <w:rsid w:val="00A31B45"/>
    <w:rsid w:val="00A31D6E"/>
    <w:rsid w:val="00A3206D"/>
    <w:rsid w:val="00A320AD"/>
    <w:rsid w:val="00A342FC"/>
    <w:rsid w:val="00A343C9"/>
    <w:rsid w:val="00A34720"/>
    <w:rsid w:val="00A349E3"/>
    <w:rsid w:val="00A34B91"/>
    <w:rsid w:val="00A351B3"/>
    <w:rsid w:val="00A351D2"/>
    <w:rsid w:val="00A36425"/>
    <w:rsid w:val="00A365D0"/>
    <w:rsid w:val="00A369F5"/>
    <w:rsid w:val="00A36BEB"/>
    <w:rsid w:val="00A36DFA"/>
    <w:rsid w:val="00A375E3"/>
    <w:rsid w:val="00A37701"/>
    <w:rsid w:val="00A40A48"/>
    <w:rsid w:val="00A41095"/>
    <w:rsid w:val="00A41684"/>
    <w:rsid w:val="00A416D7"/>
    <w:rsid w:val="00A4199A"/>
    <w:rsid w:val="00A41D44"/>
    <w:rsid w:val="00A42293"/>
    <w:rsid w:val="00A425E0"/>
    <w:rsid w:val="00A43096"/>
    <w:rsid w:val="00A438AA"/>
    <w:rsid w:val="00A44445"/>
    <w:rsid w:val="00A4474D"/>
    <w:rsid w:val="00A44D8B"/>
    <w:rsid w:val="00A4512D"/>
    <w:rsid w:val="00A4596B"/>
    <w:rsid w:val="00A45A4F"/>
    <w:rsid w:val="00A46400"/>
    <w:rsid w:val="00A46C6B"/>
    <w:rsid w:val="00A47712"/>
    <w:rsid w:val="00A503DD"/>
    <w:rsid w:val="00A5044F"/>
    <w:rsid w:val="00A50539"/>
    <w:rsid w:val="00A5098B"/>
    <w:rsid w:val="00A50B33"/>
    <w:rsid w:val="00A50CB9"/>
    <w:rsid w:val="00A5183C"/>
    <w:rsid w:val="00A518DB"/>
    <w:rsid w:val="00A52169"/>
    <w:rsid w:val="00A52265"/>
    <w:rsid w:val="00A52C4D"/>
    <w:rsid w:val="00A533A0"/>
    <w:rsid w:val="00A53960"/>
    <w:rsid w:val="00A53EAC"/>
    <w:rsid w:val="00A54215"/>
    <w:rsid w:val="00A5439A"/>
    <w:rsid w:val="00A548D6"/>
    <w:rsid w:val="00A5494A"/>
    <w:rsid w:val="00A54C03"/>
    <w:rsid w:val="00A54C3F"/>
    <w:rsid w:val="00A559C8"/>
    <w:rsid w:val="00A55DBC"/>
    <w:rsid w:val="00A55F2D"/>
    <w:rsid w:val="00A55F58"/>
    <w:rsid w:val="00A55F78"/>
    <w:rsid w:val="00A56049"/>
    <w:rsid w:val="00A56297"/>
    <w:rsid w:val="00A56CA5"/>
    <w:rsid w:val="00A56EDD"/>
    <w:rsid w:val="00A57541"/>
    <w:rsid w:val="00A57DD4"/>
    <w:rsid w:val="00A6063F"/>
    <w:rsid w:val="00A60A27"/>
    <w:rsid w:val="00A60DF6"/>
    <w:rsid w:val="00A61158"/>
    <w:rsid w:val="00A61D76"/>
    <w:rsid w:val="00A62104"/>
    <w:rsid w:val="00A628B0"/>
    <w:rsid w:val="00A630E1"/>
    <w:rsid w:val="00A64098"/>
    <w:rsid w:val="00A644DF"/>
    <w:rsid w:val="00A6504C"/>
    <w:rsid w:val="00A653C2"/>
    <w:rsid w:val="00A65570"/>
    <w:rsid w:val="00A6568A"/>
    <w:rsid w:val="00A65D72"/>
    <w:rsid w:val="00A66B57"/>
    <w:rsid w:val="00A67419"/>
    <w:rsid w:val="00A67463"/>
    <w:rsid w:val="00A67747"/>
    <w:rsid w:val="00A679CF"/>
    <w:rsid w:val="00A67B63"/>
    <w:rsid w:val="00A67FEA"/>
    <w:rsid w:val="00A70286"/>
    <w:rsid w:val="00A705AF"/>
    <w:rsid w:val="00A705B7"/>
    <w:rsid w:val="00A707CC"/>
    <w:rsid w:val="00A70A26"/>
    <w:rsid w:val="00A70AE3"/>
    <w:rsid w:val="00A70E47"/>
    <w:rsid w:val="00A718F5"/>
    <w:rsid w:val="00A72052"/>
    <w:rsid w:val="00A72475"/>
    <w:rsid w:val="00A7329E"/>
    <w:rsid w:val="00A73A2A"/>
    <w:rsid w:val="00A74081"/>
    <w:rsid w:val="00A7440D"/>
    <w:rsid w:val="00A74EFD"/>
    <w:rsid w:val="00A75B58"/>
    <w:rsid w:val="00A761B7"/>
    <w:rsid w:val="00A763A1"/>
    <w:rsid w:val="00A768E2"/>
    <w:rsid w:val="00A76EB5"/>
    <w:rsid w:val="00A771CA"/>
    <w:rsid w:val="00A77349"/>
    <w:rsid w:val="00A775B2"/>
    <w:rsid w:val="00A77F63"/>
    <w:rsid w:val="00A8170A"/>
    <w:rsid w:val="00A81E9B"/>
    <w:rsid w:val="00A822E0"/>
    <w:rsid w:val="00A828E7"/>
    <w:rsid w:val="00A830D6"/>
    <w:rsid w:val="00A837C1"/>
    <w:rsid w:val="00A837CE"/>
    <w:rsid w:val="00A841A3"/>
    <w:rsid w:val="00A84784"/>
    <w:rsid w:val="00A848AB"/>
    <w:rsid w:val="00A84945"/>
    <w:rsid w:val="00A84B08"/>
    <w:rsid w:val="00A84F97"/>
    <w:rsid w:val="00A853A3"/>
    <w:rsid w:val="00A853F6"/>
    <w:rsid w:val="00A859B1"/>
    <w:rsid w:val="00A86CDF"/>
    <w:rsid w:val="00A873EE"/>
    <w:rsid w:val="00A9050E"/>
    <w:rsid w:val="00A90637"/>
    <w:rsid w:val="00A908AA"/>
    <w:rsid w:val="00A909F8"/>
    <w:rsid w:val="00A9180B"/>
    <w:rsid w:val="00A91D35"/>
    <w:rsid w:val="00A91F15"/>
    <w:rsid w:val="00A91FCE"/>
    <w:rsid w:val="00A92349"/>
    <w:rsid w:val="00A924E7"/>
    <w:rsid w:val="00A925DC"/>
    <w:rsid w:val="00A92C1F"/>
    <w:rsid w:val="00A931E2"/>
    <w:rsid w:val="00A93413"/>
    <w:rsid w:val="00A9341F"/>
    <w:rsid w:val="00A9387C"/>
    <w:rsid w:val="00A93965"/>
    <w:rsid w:val="00A93A18"/>
    <w:rsid w:val="00A93A39"/>
    <w:rsid w:val="00A93AC1"/>
    <w:rsid w:val="00A93D66"/>
    <w:rsid w:val="00A93D79"/>
    <w:rsid w:val="00A94017"/>
    <w:rsid w:val="00A940B3"/>
    <w:rsid w:val="00A94926"/>
    <w:rsid w:val="00A94DBA"/>
    <w:rsid w:val="00A950D2"/>
    <w:rsid w:val="00A964DB"/>
    <w:rsid w:val="00A97ABE"/>
    <w:rsid w:val="00A97C8F"/>
    <w:rsid w:val="00AA0467"/>
    <w:rsid w:val="00AA089F"/>
    <w:rsid w:val="00AA1BE4"/>
    <w:rsid w:val="00AA2387"/>
    <w:rsid w:val="00AA23D1"/>
    <w:rsid w:val="00AA26D8"/>
    <w:rsid w:val="00AA3313"/>
    <w:rsid w:val="00AA40FB"/>
    <w:rsid w:val="00AA4B81"/>
    <w:rsid w:val="00AA4F1F"/>
    <w:rsid w:val="00AA5967"/>
    <w:rsid w:val="00AA6748"/>
    <w:rsid w:val="00AA697C"/>
    <w:rsid w:val="00AA6CCF"/>
    <w:rsid w:val="00AA6DC2"/>
    <w:rsid w:val="00AA7694"/>
    <w:rsid w:val="00AA7B58"/>
    <w:rsid w:val="00AB0536"/>
    <w:rsid w:val="00AB1B70"/>
    <w:rsid w:val="00AB2840"/>
    <w:rsid w:val="00AB2B07"/>
    <w:rsid w:val="00AB2C7A"/>
    <w:rsid w:val="00AB2D5D"/>
    <w:rsid w:val="00AB3759"/>
    <w:rsid w:val="00AB3825"/>
    <w:rsid w:val="00AB3A47"/>
    <w:rsid w:val="00AB40AB"/>
    <w:rsid w:val="00AB4220"/>
    <w:rsid w:val="00AB4949"/>
    <w:rsid w:val="00AB4BEE"/>
    <w:rsid w:val="00AB4E75"/>
    <w:rsid w:val="00AB5D80"/>
    <w:rsid w:val="00AB64EB"/>
    <w:rsid w:val="00AB66A5"/>
    <w:rsid w:val="00AB6ED9"/>
    <w:rsid w:val="00AB72A2"/>
    <w:rsid w:val="00AB75D3"/>
    <w:rsid w:val="00AB7B41"/>
    <w:rsid w:val="00AC11F7"/>
    <w:rsid w:val="00AC1F2C"/>
    <w:rsid w:val="00AC234C"/>
    <w:rsid w:val="00AC29A2"/>
    <w:rsid w:val="00AC2C04"/>
    <w:rsid w:val="00AC376F"/>
    <w:rsid w:val="00AC3904"/>
    <w:rsid w:val="00AC3DA7"/>
    <w:rsid w:val="00AC457A"/>
    <w:rsid w:val="00AC52A2"/>
    <w:rsid w:val="00AC5989"/>
    <w:rsid w:val="00AC5CDB"/>
    <w:rsid w:val="00AC656D"/>
    <w:rsid w:val="00AC6FEE"/>
    <w:rsid w:val="00AC72A6"/>
    <w:rsid w:val="00AC76EF"/>
    <w:rsid w:val="00AD01E3"/>
    <w:rsid w:val="00AD0363"/>
    <w:rsid w:val="00AD04CE"/>
    <w:rsid w:val="00AD0ABB"/>
    <w:rsid w:val="00AD0C24"/>
    <w:rsid w:val="00AD174F"/>
    <w:rsid w:val="00AD29A7"/>
    <w:rsid w:val="00AD2B27"/>
    <w:rsid w:val="00AD2D1C"/>
    <w:rsid w:val="00AD45AC"/>
    <w:rsid w:val="00AD491D"/>
    <w:rsid w:val="00AD52A0"/>
    <w:rsid w:val="00AD5303"/>
    <w:rsid w:val="00AD53DC"/>
    <w:rsid w:val="00AD5FC6"/>
    <w:rsid w:val="00AD644B"/>
    <w:rsid w:val="00AD6532"/>
    <w:rsid w:val="00AD76BC"/>
    <w:rsid w:val="00AD7CDE"/>
    <w:rsid w:val="00AD7F95"/>
    <w:rsid w:val="00AE01E9"/>
    <w:rsid w:val="00AE0CC0"/>
    <w:rsid w:val="00AE1C7E"/>
    <w:rsid w:val="00AE1FD9"/>
    <w:rsid w:val="00AE202E"/>
    <w:rsid w:val="00AE23B9"/>
    <w:rsid w:val="00AE23D7"/>
    <w:rsid w:val="00AE2B79"/>
    <w:rsid w:val="00AE2C26"/>
    <w:rsid w:val="00AE31D6"/>
    <w:rsid w:val="00AE337C"/>
    <w:rsid w:val="00AE37A9"/>
    <w:rsid w:val="00AE38ED"/>
    <w:rsid w:val="00AE3C2C"/>
    <w:rsid w:val="00AE400B"/>
    <w:rsid w:val="00AE4359"/>
    <w:rsid w:val="00AE45CA"/>
    <w:rsid w:val="00AE525F"/>
    <w:rsid w:val="00AE52BB"/>
    <w:rsid w:val="00AE5689"/>
    <w:rsid w:val="00AE6585"/>
    <w:rsid w:val="00AE7407"/>
    <w:rsid w:val="00AE7483"/>
    <w:rsid w:val="00AF0170"/>
    <w:rsid w:val="00AF06A7"/>
    <w:rsid w:val="00AF0786"/>
    <w:rsid w:val="00AF0B96"/>
    <w:rsid w:val="00AF0EFB"/>
    <w:rsid w:val="00AF111B"/>
    <w:rsid w:val="00AF175D"/>
    <w:rsid w:val="00AF18BB"/>
    <w:rsid w:val="00AF1CE0"/>
    <w:rsid w:val="00AF204F"/>
    <w:rsid w:val="00AF206E"/>
    <w:rsid w:val="00AF2DD9"/>
    <w:rsid w:val="00AF3AFD"/>
    <w:rsid w:val="00AF3B8B"/>
    <w:rsid w:val="00AF43A0"/>
    <w:rsid w:val="00AF482C"/>
    <w:rsid w:val="00AF49AF"/>
    <w:rsid w:val="00AF5D7B"/>
    <w:rsid w:val="00AF6154"/>
    <w:rsid w:val="00AF6D13"/>
    <w:rsid w:val="00AF708F"/>
    <w:rsid w:val="00AF76F8"/>
    <w:rsid w:val="00AF7B05"/>
    <w:rsid w:val="00AF7B44"/>
    <w:rsid w:val="00B00189"/>
    <w:rsid w:val="00B009B6"/>
    <w:rsid w:val="00B014DA"/>
    <w:rsid w:val="00B022A1"/>
    <w:rsid w:val="00B029C4"/>
    <w:rsid w:val="00B02D1C"/>
    <w:rsid w:val="00B02EBA"/>
    <w:rsid w:val="00B03E8A"/>
    <w:rsid w:val="00B04561"/>
    <w:rsid w:val="00B04E70"/>
    <w:rsid w:val="00B058FA"/>
    <w:rsid w:val="00B05BC2"/>
    <w:rsid w:val="00B05C1F"/>
    <w:rsid w:val="00B05CB9"/>
    <w:rsid w:val="00B05F72"/>
    <w:rsid w:val="00B06478"/>
    <w:rsid w:val="00B06558"/>
    <w:rsid w:val="00B06967"/>
    <w:rsid w:val="00B07149"/>
    <w:rsid w:val="00B071DB"/>
    <w:rsid w:val="00B073EE"/>
    <w:rsid w:val="00B07936"/>
    <w:rsid w:val="00B07B36"/>
    <w:rsid w:val="00B10695"/>
    <w:rsid w:val="00B10725"/>
    <w:rsid w:val="00B114E6"/>
    <w:rsid w:val="00B1246C"/>
    <w:rsid w:val="00B125D4"/>
    <w:rsid w:val="00B135EA"/>
    <w:rsid w:val="00B14148"/>
    <w:rsid w:val="00B16000"/>
    <w:rsid w:val="00B163EA"/>
    <w:rsid w:val="00B1679A"/>
    <w:rsid w:val="00B17599"/>
    <w:rsid w:val="00B17CE1"/>
    <w:rsid w:val="00B17DBC"/>
    <w:rsid w:val="00B17DD9"/>
    <w:rsid w:val="00B20FAB"/>
    <w:rsid w:val="00B211A9"/>
    <w:rsid w:val="00B21292"/>
    <w:rsid w:val="00B212DF"/>
    <w:rsid w:val="00B213E9"/>
    <w:rsid w:val="00B2152F"/>
    <w:rsid w:val="00B21730"/>
    <w:rsid w:val="00B21B3F"/>
    <w:rsid w:val="00B21B6D"/>
    <w:rsid w:val="00B22907"/>
    <w:rsid w:val="00B22FD3"/>
    <w:rsid w:val="00B23390"/>
    <w:rsid w:val="00B233C4"/>
    <w:rsid w:val="00B23F4C"/>
    <w:rsid w:val="00B23FFA"/>
    <w:rsid w:val="00B24505"/>
    <w:rsid w:val="00B2466F"/>
    <w:rsid w:val="00B247AE"/>
    <w:rsid w:val="00B24C18"/>
    <w:rsid w:val="00B24DF4"/>
    <w:rsid w:val="00B253CB"/>
    <w:rsid w:val="00B2665E"/>
    <w:rsid w:val="00B26B24"/>
    <w:rsid w:val="00B2742C"/>
    <w:rsid w:val="00B27EB6"/>
    <w:rsid w:val="00B302DA"/>
    <w:rsid w:val="00B309FD"/>
    <w:rsid w:val="00B316CA"/>
    <w:rsid w:val="00B31D3C"/>
    <w:rsid w:val="00B324F7"/>
    <w:rsid w:val="00B3281F"/>
    <w:rsid w:val="00B328AF"/>
    <w:rsid w:val="00B328F5"/>
    <w:rsid w:val="00B32DD1"/>
    <w:rsid w:val="00B332BD"/>
    <w:rsid w:val="00B33E53"/>
    <w:rsid w:val="00B349AC"/>
    <w:rsid w:val="00B350E9"/>
    <w:rsid w:val="00B3515D"/>
    <w:rsid w:val="00B35340"/>
    <w:rsid w:val="00B35833"/>
    <w:rsid w:val="00B36519"/>
    <w:rsid w:val="00B36A0D"/>
    <w:rsid w:val="00B36E61"/>
    <w:rsid w:val="00B37145"/>
    <w:rsid w:val="00B3720C"/>
    <w:rsid w:val="00B375A3"/>
    <w:rsid w:val="00B379A9"/>
    <w:rsid w:val="00B37DE8"/>
    <w:rsid w:val="00B40E66"/>
    <w:rsid w:val="00B41409"/>
    <w:rsid w:val="00B41525"/>
    <w:rsid w:val="00B416B8"/>
    <w:rsid w:val="00B41992"/>
    <w:rsid w:val="00B4281D"/>
    <w:rsid w:val="00B42851"/>
    <w:rsid w:val="00B4293B"/>
    <w:rsid w:val="00B42E15"/>
    <w:rsid w:val="00B435A1"/>
    <w:rsid w:val="00B43620"/>
    <w:rsid w:val="00B43890"/>
    <w:rsid w:val="00B44205"/>
    <w:rsid w:val="00B44364"/>
    <w:rsid w:val="00B443EF"/>
    <w:rsid w:val="00B45305"/>
    <w:rsid w:val="00B46491"/>
    <w:rsid w:val="00B47076"/>
    <w:rsid w:val="00B470E0"/>
    <w:rsid w:val="00B472CC"/>
    <w:rsid w:val="00B47BA4"/>
    <w:rsid w:val="00B5010C"/>
    <w:rsid w:val="00B50AE9"/>
    <w:rsid w:val="00B50B3A"/>
    <w:rsid w:val="00B50E51"/>
    <w:rsid w:val="00B51AD2"/>
    <w:rsid w:val="00B51C07"/>
    <w:rsid w:val="00B51F27"/>
    <w:rsid w:val="00B52129"/>
    <w:rsid w:val="00B5222D"/>
    <w:rsid w:val="00B52234"/>
    <w:rsid w:val="00B52331"/>
    <w:rsid w:val="00B524CA"/>
    <w:rsid w:val="00B52725"/>
    <w:rsid w:val="00B527E7"/>
    <w:rsid w:val="00B528DE"/>
    <w:rsid w:val="00B52A11"/>
    <w:rsid w:val="00B53EAE"/>
    <w:rsid w:val="00B55757"/>
    <w:rsid w:val="00B55971"/>
    <w:rsid w:val="00B56038"/>
    <w:rsid w:val="00B56242"/>
    <w:rsid w:val="00B56B37"/>
    <w:rsid w:val="00B56FB4"/>
    <w:rsid w:val="00B57BA5"/>
    <w:rsid w:val="00B57CDE"/>
    <w:rsid w:val="00B60461"/>
    <w:rsid w:val="00B60B37"/>
    <w:rsid w:val="00B60E3A"/>
    <w:rsid w:val="00B61002"/>
    <w:rsid w:val="00B620BA"/>
    <w:rsid w:val="00B646F3"/>
    <w:rsid w:val="00B6494F"/>
    <w:rsid w:val="00B65B37"/>
    <w:rsid w:val="00B6652A"/>
    <w:rsid w:val="00B6694F"/>
    <w:rsid w:val="00B66DB1"/>
    <w:rsid w:val="00B67C4C"/>
    <w:rsid w:val="00B7007B"/>
    <w:rsid w:val="00B70364"/>
    <w:rsid w:val="00B703D0"/>
    <w:rsid w:val="00B718EE"/>
    <w:rsid w:val="00B71AD8"/>
    <w:rsid w:val="00B72227"/>
    <w:rsid w:val="00B736A5"/>
    <w:rsid w:val="00B742EE"/>
    <w:rsid w:val="00B74312"/>
    <w:rsid w:val="00B74847"/>
    <w:rsid w:val="00B74DD0"/>
    <w:rsid w:val="00B7517A"/>
    <w:rsid w:val="00B75C34"/>
    <w:rsid w:val="00B761E4"/>
    <w:rsid w:val="00B7641B"/>
    <w:rsid w:val="00B76E4C"/>
    <w:rsid w:val="00B775E4"/>
    <w:rsid w:val="00B77C6E"/>
    <w:rsid w:val="00B801D2"/>
    <w:rsid w:val="00B80DAC"/>
    <w:rsid w:val="00B81F25"/>
    <w:rsid w:val="00B82670"/>
    <w:rsid w:val="00B82A40"/>
    <w:rsid w:val="00B83675"/>
    <w:rsid w:val="00B83D32"/>
    <w:rsid w:val="00B84429"/>
    <w:rsid w:val="00B854F9"/>
    <w:rsid w:val="00B85698"/>
    <w:rsid w:val="00B85855"/>
    <w:rsid w:val="00B8589F"/>
    <w:rsid w:val="00B862C5"/>
    <w:rsid w:val="00B8739B"/>
    <w:rsid w:val="00B87A9C"/>
    <w:rsid w:val="00B90C0D"/>
    <w:rsid w:val="00B90E5E"/>
    <w:rsid w:val="00B91262"/>
    <w:rsid w:val="00B91476"/>
    <w:rsid w:val="00B92612"/>
    <w:rsid w:val="00B9288E"/>
    <w:rsid w:val="00B93373"/>
    <w:rsid w:val="00B93B8E"/>
    <w:rsid w:val="00B93C0F"/>
    <w:rsid w:val="00B93C8E"/>
    <w:rsid w:val="00B94325"/>
    <w:rsid w:val="00B94405"/>
    <w:rsid w:val="00B95694"/>
    <w:rsid w:val="00B95A67"/>
    <w:rsid w:val="00B95D9B"/>
    <w:rsid w:val="00B96188"/>
    <w:rsid w:val="00B96CC1"/>
    <w:rsid w:val="00B9706E"/>
    <w:rsid w:val="00B975A5"/>
    <w:rsid w:val="00B97BE6"/>
    <w:rsid w:val="00BA0345"/>
    <w:rsid w:val="00BA070F"/>
    <w:rsid w:val="00BA076A"/>
    <w:rsid w:val="00BA1380"/>
    <w:rsid w:val="00BA16F0"/>
    <w:rsid w:val="00BA1A38"/>
    <w:rsid w:val="00BA3368"/>
    <w:rsid w:val="00BA3396"/>
    <w:rsid w:val="00BA3737"/>
    <w:rsid w:val="00BA3CCF"/>
    <w:rsid w:val="00BA4159"/>
    <w:rsid w:val="00BA48E3"/>
    <w:rsid w:val="00BA497B"/>
    <w:rsid w:val="00BA4AEE"/>
    <w:rsid w:val="00BA5125"/>
    <w:rsid w:val="00BA53B0"/>
    <w:rsid w:val="00BA5C85"/>
    <w:rsid w:val="00BA5EF5"/>
    <w:rsid w:val="00BA6B1A"/>
    <w:rsid w:val="00BA6E95"/>
    <w:rsid w:val="00BA6FC2"/>
    <w:rsid w:val="00BA7EDE"/>
    <w:rsid w:val="00BB0026"/>
    <w:rsid w:val="00BB039E"/>
    <w:rsid w:val="00BB0D93"/>
    <w:rsid w:val="00BB0F80"/>
    <w:rsid w:val="00BB145A"/>
    <w:rsid w:val="00BB2CD5"/>
    <w:rsid w:val="00BB4379"/>
    <w:rsid w:val="00BB46F6"/>
    <w:rsid w:val="00BB4715"/>
    <w:rsid w:val="00BB51C0"/>
    <w:rsid w:val="00BB54CA"/>
    <w:rsid w:val="00BB556E"/>
    <w:rsid w:val="00BB5E61"/>
    <w:rsid w:val="00BB6740"/>
    <w:rsid w:val="00BB6EE9"/>
    <w:rsid w:val="00BB70C4"/>
    <w:rsid w:val="00BB7370"/>
    <w:rsid w:val="00BB7FF5"/>
    <w:rsid w:val="00BC030C"/>
    <w:rsid w:val="00BC0484"/>
    <w:rsid w:val="00BC0524"/>
    <w:rsid w:val="00BC07E4"/>
    <w:rsid w:val="00BC0F48"/>
    <w:rsid w:val="00BC12A4"/>
    <w:rsid w:val="00BC14ED"/>
    <w:rsid w:val="00BC1A7D"/>
    <w:rsid w:val="00BC2992"/>
    <w:rsid w:val="00BC2A11"/>
    <w:rsid w:val="00BC2A74"/>
    <w:rsid w:val="00BC3FAD"/>
    <w:rsid w:val="00BC4E19"/>
    <w:rsid w:val="00BC5280"/>
    <w:rsid w:val="00BC5704"/>
    <w:rsid w:val="00BC5A7F"/>
    <w:rsid w:val="00BC5AF0"/>
    <w:rsid w:val="00BC5F85"/>
    <w:rsid w:val="00BC6364"/>
    <w:rsid w:val="00BC6806"/>
    <w:rsid w:val="00BC69FD"/>
    <w:rsid w:val="00BC6DEB"/>
    <w:rsid w:val="00BC7644"/>
    <w:rsid w:val="00BC7CE0"/>
    <w:rsid w:val="00BC7F4B"/>
    <w:rsid w:val="00BD02EE"/>
    <w:rsid w:val="00BD1047"/>
    <w:rsid w:val="00BD1398"/>
    <w:rsid w:val="00BD1A2C"/>
    <w:rsid w:val="00BD1E57"/>
    <w:rsid w:val="00BD1E5F"/>
    <w:rsid w:val="00BD2CE3"/>
    <w:rsid w:val="00BD2F31"/>
    <w:rsid w:val="00BD3CB9"/>
    <w:rsid w:val="00BD3FD0"/>
    <w:rsid w:val="00BD4004"/>
    <w:rsid w:val="00BD464D"/>
    <w:rsid w:val="00BD4B86"/>
    <w:rsid w:val="00BD4FA0"/>
    <w:rsid w:val="00BD52E5"/>
    <w:rsid w:val="00BD5847"/>
    <w:rsid w:val="00BD722C"/>
    <w:rsid w:val="00BD7F60"/>
    <w:rsid w:val="00BE049D"/>
    <w:rsid w:val="00BE06FC"/>
    <w:rsid w:val="00BE088C"/>
    <w:rsid w:val="00BE1025"/>
    <w:rsid w:val="00BE1747"/>
    <w:rsid w:val="00BE17A0"/>
    <w:rsid w:val="00BE1ED6"/>
    <w:rsid w:val="00BE1F19"/>
    <w:rsid w:val="00BE1F79"/>
    <w:rsid w:val="00BE2592"/>
    <w:rsid w:val="00BE277D"/>
    <w:rsid w:val="00BE29E5"/>
    <w:rsid w:val="00BE2A31"/>
    <w:rsid w:val="00BE2BE6"/>
    <w:rsid w:val="00BE3161"/>
    <w:rsid w:val="00BE3328"/>
    <w:rsid w:val="00BE372C"/>
    <w:rsid w:val="00BE3768"/>
    <w:rsid w:val="00BE382F"/>
    <w:rsid w:val="00BE3D50"/>
    <w:rsid w:val="00BE4160"/>
    <w:rsid w:val="00BE4903"/>
    <w:rsid w:val="00BE4AC0"/>
    <w:rsid w:val="00BE4B30"/>
    <w:rsid w:val="00BE5AB6"/>
    <w:rsid w:val="00BE6AB4"/>
    <w:rsid w:val="00BE73F8"/>
    <w:rsid w:val="00BE747C"/>
    <w:rsid w:val="00BF0653"/>
    <w:rsid w:val="00BF0DA6"/>
    <w:rsid w:val="00BF1BC2"/>
    <w:rsid w:val="00BF206F"/>
    <w:rsid w:val="00BF29E6"/>
    <w:rsid w:val="00BF3767"/>
    <w:rsid w:val="00BF3794"/>
    <w:rsid w:val="00BF406A"/>
    <w:rsid w:val="00BF427C"/>
    <w:rsid w:val="00BF4DE9"/>
    <w:rsid w:val="00BF4F50"/>
    <w:rsid w:val="00BF5265"/>
    <w:rsid w:val="00BF56E3"/>
    <w:rsid w:val="00BF5819"/>
    <w:rsid w:val="00BF5A42"/>
    <w:rsid w:val="00BF690C"/>
    <w:rsid w:val="00BF71B2"/>
    <w:rsid w:val="00BF7567"/>
    <w:rsid w:val="00BF7A7C"/>
    <w:rsid w:val="00BF7F49"/>
    <w:rsid w:val="00C00EE2"/>
    <w:rsid w:val="00C0252C"/>
    <w:rsid w:val="00C02871"/>
    <w:rsid w:val="00C02E62"/>
    <w:rsid w:val="00C02EBA"/>
    <w:rsid w:val="00C04DB2"/>
    <w:rsid w:val="00C056F9"/>
    <w:rsid w:val="00C05721"/>
    <w:rsid w:val="00C059A7"/>
    <w:rsid w:val="00C061F1"/>
    <w:rsid w:val="00C06233"/>
    <w:rsid w:val="00C06268"/>
    <w:rsid w:val="00C06314"/>
    <w:rsid w:val="00C073D6"/>
    <w:rsid w:val="00C0776B"/>
    <w:rsid w:val="00C1010A"/>
    <w:rsid w:val="00C1014E"/>
    <w:rsid w:val="00C10478"/>
    <w:rsid w:val="00C10FA3"/>
    <w:rsid w:val="00C11AC9"/>
    <w:rsid w:val="00C11C36"/>
    <w:rsid w:val="00C11F7A"/>
    <w:rsid w:val="00C126D9"/>
    <w:rsid w:val="00C12879"/>
    <w:rsid w:val="00C12F7B"/>
    <w:rsid w:val="00C136B0"/>
    <w:rsid w:val="00C1379C"/>
    <w:rsid w:val="00C139E5"/>
    <w:rsid w:val="00C13D74"/>
    <w:rsid w:val="00C142BC"/>
    <w:rsid w:val="00C149D8"/>
    <w:rsid w:val="00C15B30"/>
    <w:rsid w:val="00C15E08"/>
    <w:rsid w:val="00C16BA5"/>
    <w:rsid w:val="00C16DA0"/>
    <w:rsid w:val="00C20DA0"/>
    <w:rsid w:val="00C21A16"/>
    <w:rsid w:val="00C21DCE"/>
    <w:rsid w:val="00C2222A"/>
    <w:rsid w:val="00C228B9"/>
    <w:rsid w:val="00C232DE"/>
    <w:rsid w:val="00C2341B"/>
    <w:rsid w:val="00C234BA"/>
    <w:rsid w:val="00C23604"/>
    <w:rsid w:val="00C23B80"/>
    <w:rsid w:val="00C24A72"/>
    <w:rsid w:val="00C24D5C"/>
    <w:rsid w:val="00C25513"/>
    <w:rsid w:val="00C255F8"/>
    <w:rsid w:val="00C257F1"/>
    <w:rsid w:val="00C25852"/>
    <w:rsid w:val="00C27637"/>
    <w:rsid w:val="00C2772C"/>
    <w:rsid w:val="00C27EC2"/>
    <w:rsid w:val="00C27F2B"/>
    <w:rsid w:val="00C304FB"/>
    <w:rsid w:val="00C31827"/>
    <w:rsid w:val="00C31839"/>
    <w:rsid w:val="00C31B87"/>
    <w:rsid w:val="00C31E0F"/>
    <w:rsid w:val="00C32340"/>
    <w:rsid w:val="00C32859"/>
    <w:rsid w:val="00C3388A"/>
    <w:rsid w:val="00C34413"/>
    <w:rsid w:val="00C345CC"/>
    <w:rsid w:val="00C346E1"/>
    <w:rsid w:val="00C355F3"/>
    <w:rsid w:val="00C35793"/>
    <w:rsid w:val="00C35D56"/>
    <w:rsid w:val="00C35EE7"/>
    <w:rsid w:val="00C36307"/>
    <w:rsid w:val="00C36546"/>
    <w:rsid w:val="00C3660B"/>
    <w:rsid w:val="00C36674"/>
    <w:rsid w:val="00C37102"/>
    <w:rsid w:val="00C3743F"/>
    <w:rsid w:val="00C379AC"/>
    <w:rsid w:val="00C37D58"/>
    <w:rsid w:val="00C37DD7"/>
    <w:rsid w:val="00C37F62"/>
    <w:rsid w:val="00C40819"/>
    <w:rsid w:val="00C4084D"/>
    <w:rsid w:val="00C41886"/>
    <w:rsid w:val="00C42374"/>
    <w:rsid w:val="00C4355A"/>
    <w:rsid w:val="00C436EE"/>
    <w:rsid w:val="00C43992"/>
    <w:rsid w:val="00C43B6C"/>
    <w:rsid w:val="00C43D50"/>
    <w:rsid w:val="00C43E1B"/>
    <w:rsid w:val="00C4430E"/>
    <w:rsid w:val="00C44D40"/>
    <w:rsid w:val="00C45022"/>
    <w:rsid w:val="00C451CA"/>
    <w:rsid w:val="00C45340"/>
    <w:rsid w:val="00C455BE"/>
    <w:rsid w:val="00C458FF"/>
    <w:rsid w:val="00C45954"/>
    <w:rsid w:val="00C45BB2"/>
    <w:rsid w:val="00C45D20"/>
    <w:rsid w:val="00C45E1E"/>
    <w:rsid w:val="00C467F4"/>
    <w:rsid w:val="00C468A1"/>
    <w:rsid w:val="00C472C0"/>
    <w:rsid w:val="00C47F71"/>
    <w:rsid w:val="00C47FD4"/>
    <w:rsid w:val="00C5044D"/>
    <w:rsid w:val="00C50467"/>
    <w:rsid w:val="00C50913"/>
    <w:rsid w:val="00C5104F"/>
    <w:rsid w:val="00C51351"/>
    <w:rsid w:val="00C513F0"/>
    <w:rsid w:val="00C517B4"/>
    <w:rsid w:val="00C51BE7"/>
    <w:rsid w:val="00C51DC2"/>
    <w:rsid w:val="00C53164"/>
    <w:rsid w:val="00C535E9"/>
    <w:rsid w:val="00C536CC"/>
    <w:rsid w:val="00C54414"/>
    <w:rsid w:val="00C54906"/>
    <w:rsid w:val="00C55B85"/>
    <w:rsid w:val="00C55BAB"/>
    <w:rsid w:val="00C565C6"/>
    <w:rsid w:val="00C579BB"/>
    <w:rsid w:val="00C57C3A"/>
    <w:rsid w:val="00C606F3"/>
    <w:rsid w:val="00C60FC6"/>
    <w:rsid w:val="00C620DA"/>
    <w:rsid w:val="00C62BB1"/>
    <w:rsid w:val="00C62CE6"/>
    <w:rsid w:val="00C63224"/>
    <w:rsid w:val="00C6388A"/>
    <w:rsid w:val="00C63E1D"/>
    <w:rsid w:val="00C63ECB"/>
    <w:rsid w:val="00C6416A"/>
    <w:rsid w:val="00C641D4"/>
    <w:rsid w:val="00C64F85"/>
    <w:rsid w:val="00C661B6"/>
    <w:rsid w:val="00C6625D"/>
    <w:rsid w:val="00C71178"/>
    <w:rsid w:val="00C71382"/>
    <w:rsid w:val="00C715E3"/>
    <w:rsid w:val="00C71D4F"/>
    <w:rsid w:val="00C724FF"/>
    <w:rsid w:val="00C72A04"/>
    <w:rsid w:val="00C73201"/>
    <w:rsid w:val="00C736BD"/>
    <w:rsid w:val="00C73F38"/>
    <w:rsid w:val="00C740BC"/>
    <w:rsid w:val="00C75333"/>
    <w:rsid w:val="00C75D16"/>
    <w:rsid w:val="00C76078"/>
    <w:rsid w:val="00C76EE2"/>
    <w:rsid w:val="00C774FF"/>
    <w:rsid w:val="00C80A60"/>
    <w:rsid w:val="00C80FC4"/>
    <w:rsid w:val="00C8110E"/>
    <w:rsid w:val="00C8151A"/>
    <w:rsid w:val="00C816D2"/>
    <w:rsid w:val="00C8182F"/>
    <w:rsid w:val="00C82403"/>
    <w:rsid w:val="00C8268E"/>
    <w:rsid w:val="00C82E7A"/>
    <w:rsid w:val="00C837F9"/>
    <w:rsid w:val="00C84102"/>
    <w:rsid w:val="00C84DDD"/>
    <w:rsid w:val="00C85605"/>
    <w:rsid w:val="00C857F7"/>
    <w:rsid w:val="00C85823"/>
    <w:rsid w:val="00C864E7"/>
    <w:rsid w:val="00C8652E"/>
    <w:rsid w:val="00C86FD7"/>
    <w:rsid w:val="00C877DB"/>
    <w:rsid w:val="00C879F2"/>
    <w:rsid w:val="00C87A5A"/>
    <w:rsid w:val="00C87ABA"/>
    <w:rsid w:val="00C87EC2"/>
    <w:rsid w:val="00C90180"/>
    <w:rsid w:val="00C901D2"/>
    <w:rsid w:val="00C9077E"/>
    <w:rsid w:val="00C911AD"/>
    <w:rsid w:val="00C9242F"/>
    <w:rsid w:val="00C9275A"/>
    <w:rsid w:val="00C9303E"/>
    <w:rsid w:val="00C936AF"/>
    <w:rsid w:val="00C9391E"/>
    <w:rsid w:val="00C94873"/>
    <w:rsid w:val="00C949BB"/>
    <w:rsid w:val="00C94AC6"/>
    <w:rsid w:val="00C95A93"/>
    <w:rsid w:val="00C96D13"/>
    <w:rsid w:val="00C97214"/>
    <w:rsid w:val="00C97649"/>
    <w:rsid w:val="00CA02BF"/>
    <w:rsid w:val="00CA0425"/>
    <w:rsid w:val="00CA046B"/>
    <w:rsid w:val="00CA0497"/>
    <w:rsid w:val="00CA05A9"/>
    <w:rsid w:val="00CA1829"/>
    <w:rsid w:val="00CA21CF"/>
    <w:rsid w:val="00CA2AEC"/>
    <w:rsid w:val="00CA2D0F"/>
    <w:rsid w:val="00CA2F1D"/>
    <w:rsid w:val="00CA31CE"/>
    <w:rsid w:val="00CA3B6D"/>
    <w:rsid w:val="00CA45EB"/>
    <w:rsid w:val="00CA47EF"/>
    <w:rsid w:val="00CA5928"/>
    <w:rsid w:val="00CA5BAA"/>
    <w:rsid w:val="00CA5CF6"/>
    <w:rsid w:val="00CA5E36"/>
    <w:rsid w:val="00CA5F64"/>
    <w:rsid w:val="00CA60FE"/>
    <w:rsid w:val="00CA6D63"/>
    <w:rsid w:val="00CA7250"/>
    <w:rsid w:val="00CA7263"/>
    <w:rsid w:val="00CA7C64"/>
    <w:rsid w:val="00CA7D6B"/>
    <w:rsid w:val="00CB0401"/>
    <w:rsid w:val="00CB0684"/>
    <w:rsid w:val="00CB100B"/>
    <w:rsid w:val="00CB11BF"/>
    <w:rsid w:val="00CB191D"/>
    <w:rsid w:val="00CB1C90"/>
    <w:rsid w:val="00CB24E6"/>
    <w:rsid w:val="00CB3215"/>
    <w:rsid w:val="00CB339F"/>
    <w:rsid w:val="00CB3E86"/>
    <w:rsid w:val="00CB46D3"/>
    <w:rsid w:val="00CB4CA0"/>
    <w:rsid w:val="00CB51D7"/>
    <w:rsid w:val="00CB5999"/>
    <w:rsid w:val="00CB5B1A"/>
    <w:rsid w:val="00CB5B6C"/>
    <w:rsid w:val="00CB5BCC"/>
    <w:rsid w:val="00CB5CEE"/>
    <w:rsid w:val="00CB5FA1"/>
    <w:rsid w:val="00CB6339"/>
    <w:rsid w:val="00CB67FD"/>
    <w:rsid w:val="00CB6F2E"/>
    <w:rsid w:val="00CB6FA2"/>
    <w:rsid w:val="00CB733F"/>
    <w:rsid w:val="00CB75C6"/>
    <w:rsid w:val="00CB7BAE"/>
    <w:rsid w:val="00CB7E1D"/>
    <w:rsid w:val="00CB7E4E"/>
    <w:rsid w:val="00CB7EA3"/>
    <w:rsid w:val="00CC1205"/>
    <w:rsid w:val="00CC1275"/>
    <w:rsid w:val="00CC275B"/>
    <w:rsid w:val="00CC3B33"/>
    <w:rsid w:val="00CC407A"/>
    <w:rsid w:val="00CC416D"/>
    <w:rsid w:val="00CC44B9"/>
    <w:rsid w:val="00CC44D1"/>
    <w:rsid w:val="00CC459E"/>
    <w:rsid w:val="00CC45A0"/>
    <w:rsid w:val="00CC5BF6"/>
    <w:rsid w:val="00CC5F8F"/>
    <w:rsid w:val="00CC60DE"/>
    <w:rsid w:val="00CC6466"/>
    <w:rsid w:val="00CC6873"/>
    <w:rsid w:val="00CC697B"/>
    <w:rsid w:val="00CC75FC"/>
    <w:rsid w:val="00CC784B"/>
    <w:rsid w:val="00CC7941"/>
    <w:rsid w:val="00CD0B9E"/>
    <w:rsid w:val="00CD11BD"/>
    <w:rsid w:val="00CD2002"/>
    <w:rsid w:val="00CD271A"/>
    <w:rsid w:val="00CD374E"/>
    <w:rsid w:val="00CD3A25"/>
    <w:rsid w:val="00CD3A43"/>
    <w:rsid w:val="00CD41A9"/>
    <w:rsid w:val="00CD448F"/>
    <w:rsid w:val="00CD4A4A"/>
    <w:rsid w:val="00CD4C4A"/>
    <w:rsid w:val="00CD4EE8"/>
    <w:rsid w:val="00CD501B"/>
    <w:rsid w:val="00CD5CD6"/>
    <w:rsid w:val="00CD5DBD"/>
    <w:rsid w:val="00CD5DFE"/>
    <w:rsid w:val="00CD6337"/>
    <w:rsid w:val="00CD63F2"/>
    <w:rsid w:val="00CD7031"/>
    <w:rsid w:val="00CD7B79"/>
    <w:rsid w:val="00CD7F9C"/>
    <w:rsid w:val="00CE053F"/>
    <w:rsid w:val="00CE0745"/>
    <w:rsid w:val="00CE09FF"/>
    <w:rsid w:val="00CE1042"/>
    <w:rsid w:val="00CE1745"/>
    <w:rsid w:val="00CE1E1B"/>
    <w:rsid w:val="00CE218D"/>
    <w:rsid w:val="00CE2303"/>
    <w:rsid w:val="00CE232F"/>
    <w:rsid w:val="00CE2614"/>
    <w:rsid w:val="00CE29FB"/>
    <w:rsid w:val="00CE2C0F"/>
    <w:rsid w:val="00CE2FB2"/>
    <w:rsid w:val="00CE3ABB"/>
    <w:rsid w:val="00CE41D2"/>
    <w:rsid w:val="00CE4390"/>
    <w:rsid w:val="00CE44A4"/>
    <w:rsid w:val="00CE4611"/>
    <w:rsid w:val="00CE4C3A"/>
    <w:rsid w:val="00CE5524"/>
    <w:rsid w:val="00CE5C4A"/>
    <w:rsid w:val="00CE5CA1"/>
    <w:rsid w:val="00CE5F16"/>
    <w:rsid w:val="00CE68E9"/>
    <w:rsid w:val="00CE6B8C"/>
    <w:rsid w:val="00CE6DF4"/>
    <w:rsid w:val="00CE7E87"/>
    <w:rsid w:val="00CE7EA5"/>
    <w:rsid w:val="00CF0C3E"/>
    <w:rsid w:val="00CF0E5E"/>
    <w:rsid w:val="00CF13A2"/>
    <w:rsid w:val="00CF1A14"/>
    <w:rsid w:val="00CF21C9"/>
    <w:rsid w:val="00CF23C5"/>
    <w:rsid w:val="00CF2528"/>
    <w:rsid w:val="00CF26CF"/>
    <w:rsid w:val="00CF272E"/>
    <w:rsid w:val="00CF2DD4"/>
    <w:rsid w:val="00CF34DD"/>
    <w:rsid w:val="00CF34E5"/>
    <w:rsid w:val="00CF466B"/>
    <w:rsid w:val="00CF4A5F"/>
    <w:rsid w:val="00CF4C5D"/>
    <w:rsid w:val="00CF4D8C"/>
    <w:rsid w:val="00CF5F71"/>
    <w:rsid w:val="00CF6056"/>
    <w:rsid w:val="00CF6864"/>
    <w:rsid w:val="00CF6FB3"/>
    <w:rsid w:val="00CF7BD9"/>
    <w:rsid w:val="00CF7EF1"/>
    <w:rsid w:val="00D00391"/>
    <w:rsid w:val="00D00BBA"/>
    <w:rsid w:val="00D00FA0"/>
    <w:rsid w:val="00D01514"/>
    <w:rsid w:val="00D016FF"/>
    <w:rsid w:val="00D0177B"/>
    <w:rsid w:val="00D02F4F"/>
    <w:rsid w:val="00D03447"/>
    <w:rsid w:val="00D03A19"/>
    <w:rsid w:val="00D03BF7"/>
    <w:rsid w:val="00D04BEC"/>
    <w:rsid w:val="00D05881"/>
    <w:rsid w:val="00D06004"/>
    <w:rsid w:val="00D060B7"/>
    <w:rsid w:val="00D06288"/>
    <w:rsid w:val="00D0628D"/>
    <w:rsid w:val="00D06435"/>
    <w:rsid w:val="00D06A24"/>
    <w:rsid w:val="00D06DD0"/>
    <w:rsid w:val="00D07606"/>
    <w:rsid w:val="00D07C0B"/>
    <w:rsid w:val="00D10055"/>
    <w:rsid w:val="00D10523"/>
    <w:rsid w:val="00D1085C"/>
    <w:rsid w:val="00D10F2B"/>
    <w:rsid w:val="00D1114C"/>
    <w:rsid w:val="00D11608"/>
    <w:rsid w:val="00D1198F"/>
    <w:rsid w:val="00D11A59"/>
    <w:rsid w:val="00D11DEB"/>
    <w:rsid w:val="00D1212F"/>
    <w:rsid w:val="00D123FD"/>
    <w:rsid w:val="00D124FC"/>
    <w:rsid w:val="00D12726"/>
    <w:rsid w:val="00D1342B"/>
    <w:rsid w:val="00D13618"/>
    <w:rsid w:val="00D138CF"/>
    <w:rsid w:val="00D1444D"/>
    <w:rsid w:val="00D14A6F"/>
    <w:rsid w:val="00D16316"/>
    <w:rsid w:val="00D163F2"/>
    <w:rsid w:val="00D16688"/>
    <w:rsid w:val="00D167B6"/>
    <w:rsid w:val="00D16A13"/>
    <w:rsid w:val="00D17D5C"/>
    <w:rsid w:val="00D20A0E"/>
    <w:rsid w:val="00D20AEA"/>
    <w:rsid w:val="00D20B15"/>
    <w:rsid w:val="00D2127D"/>
    <w:rsid w:val="00D21546"/>
    <w:rsid w:val="00D218A7"/>
    <w:rsid w:val="00D21BEA"/>
    <w:rsid w:val="00D228E7"/>
    <w:rsid w:val="00D234DA"/>
    <w:rsid w:val="00D23A51"/>
    <w:rsid w:val="00D23CE7"/>
    <w:rsid w:val="00D24922"/>
    <w:rsid w:val="00D24977"/>
    <w:rsid w:val="00D253C8"/>
    <w:rsid w:val="00D25BCA"/>
    <w:rsid w:val="00D25CEC"/>
    <w:rsid w:val="00D260D0"/>
    <w:rsid w:val="00D2651E"/>
    <w:rsid w:val="00D26AC9"/>
    <w:rsid w:val="00D2709A"/>
    <w:rsid w:val="00D272BC"/>
    <w:rsid w:val="00D275C7"/>
    <w:rsid w:val="00D27666"/>
    <w:rsid w:val="00D30260"/>
    <w:rsid w:val="00D31201"/>
    <w:rsid w:val="00D3175D"/>
    <w:rsid w:val="00D32499"/>
    <w:rsid w:val="00D32A14"/>
    <w:rsid w:val="00D339B5"/>
    <w:rsid w:val="00D33D81"/>
    <w:rsid w:val="00D33E2A"/>
    <w:rsid w:val="00D34B25"/>
    <w:rsid w:val="00D35692"/>
    <w:rsid w:val="00D35A19"/>
    <w:rsid w:val="00D363B6"/>
    <w:rsid w:val="00D367B4"/>
    <w:rsid w:val="00D36AB0"/>
    <w:rsid w:val="00D370EE"/>
    <w:rsid w:val="00D41418"/>
    <w:rsid w:val="00D41591"/>
    <w:rsid w:val="00D42613"/>
    <w:rsid w:val="00D42B9A"/>
    <w:rsid w:val="00D43036"/>
    <w:rsid w:val="00D43054"/>
    <w:rsid w:val="00D43BA1"/>
    <w:rsid w:val="00D44BAB"/>
    <w:rsid w:val="00D44C90"/>
    <w:rsid w:val="00D4522E"/>
    <w:rsid w:val="00D45A3A"/>
    <w:rsid w:val="00D45EA2"/>
    <w:rsid w:val="00D46290"/>
    <w:rsid w:val="00D469E4"/>
    <w:rsid w:val="00D46A03"/>
    <w:rsid w:val="00D47D23"/>
    <w:rsid w:val="00D47D6C"/>
    <w:rsid w:val="00D50F69"/>
    <w:rsid w:val="00D51684"/>
    <w:rsid w:val="00D51C1F"/>
    <w:rsid w:val="00D51C92"/>
    <w:rsid w:val="00D51F05"/>
    <w:rsid w:val="00D5236C"/>
    <w:rsid w:val="00D525BC"/>
    <w:rsid w:val="00D526C3"/>
    <w:rsid w:val="00D527A8"/>
    <w:rsid w:val="00D535A4"/>
    <w:rsid w:val="00D53AD2"/>
    <w:rsid w:val="00D53DD4"/>
    <w:rsid w:val="00D53DFA"/>
    <w:rsid w:val="00D54254"/>
    <w:rsid w:val="00D54B95"/>
    <w:rsid w:val="00D54E2D"/>
    <w:rsid w:val="00D5553E"/>
    <w:rsid w:val="00D55698"/>
    <w:rsid w:val="00D57118"/>
    <w:rsid w:val="00D5729C"/>
    <w:rsid w:val="00D578AE"/>
    <w:rsid w:val="00D57A8D"/>
    <w:rsid w:val="00D57EF9"/>
    <w:rsid w:val="00D60262"/>
    <w:rsid w:val="00D603CD"/>
    <w:rsid w:val="00D608CC"/>
    <w:rsid w:val="00D60FBC"/>
    <w:rsid w:val="00D61413"/>
    <w:rsid w:val="00D62505"/>
    <w:rsid w:val="00D6281D"/>
    <w:rsid w:val="00D62E71"/>
    <w:rsid w:val="00D647A9"/>
    <w:rsid w:val="00D64AE3"/>
    <w:rsid w:val="00D64C4A"/>
    <w:rsid w:val="00D65945"/>
    <w:rsid w:val="00D65D2A"/>
    <w:rsid w:val="00D66248"/>
    <w:rsid w:val="00D66674"/>
    <w:rsid w:val="00D66703"/>
    <w:rsid w:val="00D6672F"/>
    <w:rsid w:val="00D66936"/>
    <w:rsid w:val="00D66CA4"/>
    <w:rsid w:val="00D67F75"/>
    <w:rsid w:val="00D70CFA"/>
    <w:rsid w:val="00D71A16"/>
    <w:rsid w:val="00D71CEE"/>
    <w:rsid w:val="00D7292C"/>
    <w:rsid w:val="00D73FE2"/>
    <w:rsid w:val="00D74193"/>
    <w:rsid w:val="00D745B2"/>
    <w:rsid w:val="00D7465B"/>
    <w:rsid w:val="00D74AB9"/>
    <w:rsid w:val="00D75733"/>
    <w:rsid w:val="00D759B9"/>
    <w:rsid w:val="00D75E25"/>
    <w:rsid w:val="00D76014"/>
    <w:rsid w:val="00D7703E"/>
    <w:rsid w:val="00D77BAD"/>
    <w:rsid w:val="00D77C24"/>
    <w:rsid w:val="00D80AD5"/>
    <w:rsid w:val="00D80EF5"/>
    <w:rsid w:val="00D815CC"/>
    <w:rsid w:val="00D81801"/>
    <w:rsid w:val="00D825AD"/>
    <w:rsid w:val="00D82CB3"/>
    <w:rsid w:val="00D83A49"/>
    <w:rsid w:val="00D84102"/>
    <w:rsid w:val="00D842D4"/>
    <w:rsid w:val="00D84800"/>
    <w:rsid w:val="00D84960"/>
    <w:rsid w:val="00D84A8E"/>
    <w:rsid w:val="00D84C90"/>
    <w:rsid w:val="00D855E7"/>
    <w:rsid w:val="00D85733"/>
    <w:rsid w:val="00D85C53"/>
    <w:rsid w:val="00D86A9A"/>
    <w:rsid w:val="00D87230"/>
    <w:rsid w:val="00D87421"/>
    <w:rsid w:val="00D9004E"/>
    <w:rsid w:val="00D90352"/>
    <w:rsid w:val="00D90AA5"/>
    <w:rsid w:val="00D91137"/>
    <w:rsid w:val="00D913F2"/>
    <w:rsid w:val="00D928D4"/>
    <w:rsid w:val="00D92BA8"/>
    <w:rsid w:val="00D9348D"/>
    <w:rsid w:val="00D93808"/>
    <w:rsid w:val="00D93900"/>
    <w:rsid w:val="00D94223"/>
    <w:rsid w:val="00D94685"/>
    <w:rsid w:val="00D96327"/>
    <w:rsid w:val="00D963F2"/>
    <w:rsid w:val="00D96E27"/>
    <w:rsid w:val="00DA07A3"/>
    <w:rsid w:val="00DA0E06"/>
    <w:rsid w:val="00DA0F78"/>
    <w:rsid w:val="00DA1BCA"/>
    <w:rsid w:val="00DA24C2"/>
    <w:rsid w:val="00DA27F5"/>
    <w:rsid w:val="00DA2B54"/>
    <w:rsid w:val="00DA31FC"/>
    <w:rsid w:val="00DA32EA"/>
    <w:rsid w:val="00DA340E"/>
    <w:rsid w:val="00DA4938"/>
    <w:rsid w:val="00DA56F5"/>
    <w:rsid w:val="00DA5EE0"/>
    <w:rsid w:val="00DA624A"/>
    <w:rsid w:val="00DA75F4"/>
    <w:rsid w:val="00DA7B18"/>
    <w:rsid w:val="00DB2925"/>
    <w:rsid w:val="00DB2EAF"/>
    <w:rsid w:val="00DB2ED9"/>
    <w:rsid w:val="00DB375D"/>
    <w:rsid w:val="00DB3CFD"/>
    <w:rsid w:val="00DB415D"/>
    <w:rsid w:val="00DB423D"/>
    <w:rsid w:val="00DB4479"/>
    <w:rsid w:val="00DB4727"/>
    <w:rsid w:val="00DB4F66"/>
    <w:rsid w:val="00DB50A2"/>
    <w:rsid w:val="00DB56A3"/>
    <w:rsid w:val="00DB58F9"/>
    <w:rsid w:val="00DB5911"/>
    <w:rsid w:val="00DB599E"/>
    <w:rsid w:val="00DB5CD4"/>
    <w:rsid w:val="00DB6248"/>
    <w:rsid w:val="00DB6429"/>
    <w:rsid w:val="00DB6657"/>
    <w:rsid w:val="00DB6D91"/>
    <w:rsid w:val="00DC06F9"/>
    <w:rsid w:val="00DC0963"/>
    <w:rsid w:val="00DC0D24"/>
    <w:rsid w:val="00DC1780"/>
    <w:rsid w:val="00DC1B7C"/>
    <w:rsid w:val="00DC1EF7"/>
    <w:rsid w:val="00DC2292"/>
    <w:rsid w:val="00DC26DD"/>
    <w:rsid w:val="00DC28C3"/>
    <w:rsid w:val="00DC2B45"/>
    <w:rsid w:val="00DC2EDC"/>
    <w:rsid w:val="00DC305C"/>
    <w:rsid w:val="00DC3D60"/>
    <w:rsid w:val="00DC3ED7"/>
    <w:rsid w:val="00DC40A7"/>
    <w:rsid w:val="00DC46DF"/>
    <w:rsid w:val="00DC4E17"/>
    <w:rsid w:val="00DC4E79"/>
    <w:rsid w:val="00DC5812"/>
    <w:rsid w:val="00DC653B"/>
    <w:rsid w:val="00DC67DC"/>
    <w:rsid w:val="00DC7BDE"/>
    <w:rsid w:val="00DD0234"/>
    <w:rsid w:val="00DD09CA"/>
    <w:rsid w:val="00DD0A5A"/>
    <w:rsid w:val="00DD0D2A"/>
    <w:rsid w:val="00DD1075"/>
    <w:rsid w:val="00DD13B3"/>
    <w:rsid w:val="00DD152F"/>
    <w:rsid w:val="00DD1F44"/>
    <w:rsid w:val="00DD210C"/>
    <w:rsid w:val="00DD2425"/>
    <w:rsid w:val="00DD29BB"/>
    <w:rsid w:val="00DD2BE8"/>
    <w:rsid w:val="00DD2CC3"/>
    <w:rsid w:val="00DD2F45"/>
    <w:rsid w:val="00DD36C7"/>
    <w:rsid w:val="00DD3D90"/>
    <w:rsid w:val="00DD3E1B"/>
    <w:rsid w:val="00DD4C61"/>
    <w:rsid w:val="00DD4CCD"/>
    <w:rsid w:val="00DD5385"/>
    <w:rsid w:val="00DD565F"/>
    <w:rsid w:val="00DD5D96"/>
    <w:rsid w:val="00DD6268"/>
    <w:rsid w:val="00DD651F"/>
    <w:rsid w:val="00DD69C7"/>
    <w:rsid w:val="00DD72CF"/>
    <w:rsid w:val="00DD7A08"/>
    <w:rsid w:val="00DE0210"/>
    <w:rsid w:val="00DE0EB6"/>
    <w:rsid w:val="00DE1833"/>
    <w:rsid w:val="00DE3CB0"/>
    <w:rsid w:val="00DE4B42"/>
    <w:rsid w:val="00DE5C31"/>
    <w:rsid w:val="00DE63A8"/>
    <w:rsid w:val="00DE6CA4"/>
    <w:rsid w:val="00DE7177"/>
    <w:rsid w:val="00DE7608"/>
    <w:rsid w:val="00DF0236"/>
    <w:rsid w:val="00DF03BD"/>
    <w:rsid w:val="00DF0AF8"/>
    <w:rsid w:val="00DF146B"/>
    <w:rsid w:val="00DF2733"/>
    <w:rsid w:val="00DF4608"/>
    <w:rsid w:val="00DF479C"/>
    <w:rsid w:val="00DF4CFF"/>
    <w:rsid w:val="00DF5543"/>
    <w:rsid w:val="00DF5685"/>
    <w:rsid w:val="00DF5731"/>
    <w:rsid w:val="00DF60F8"/>
    <w:rsid w:val="00DF6CC4"/>
    <w:rsid w:val="00DF71B9"/>
    <w:rsid w:val="00DF7227"/>
    <w:rsid w:val="00DF75A2"/>
    <w:rsid w:val="00DF78B1"/>
    <w:rsid w:val="00DF78D4"/>
    <w:rsid w:val="00E001AB"/>
    <w:rsid w:val="00E0049D"/>
    <w:rsid w:val="00E0080F"/>
    <w:rsid w:val="00E02B89"/>
    <w:rsid w:val="00E0352F"/>
    <w:rsid w:val="00E04295"/>
    <w:rsid w:val="00E04E90"/>
    <w:rsid w:val="00E0561C"/>
    <w:rsid w:val="00E056CF"/>
    <w:rsid w:val="00E05CB1"/>
    <w:rsid w:val="00E05CBB"/>
    <w:rsid w:val="00E061D9"/>
    <w:rsid w:val="00E07682"/>
    <w:rsid w:val="00E10083"/>
    <w:rsid w:val="00E10174"/>
    <w:rsid w:val="00E10C9B"/>
    <w:rsid w:val="00E10D17"/>
    <w:rsid w:val="00E11FD9"/>
    <w:rsid w:val="00E12AB9"/>
    <w:rsid w:val="00E12CD9"/>
    <w:rsid w:val="00E1324A"/>
    <w:rsid w:val="00E13370"/>
    <w:rsid w:val="00E13ACD"/>
    <w:rsid w:val="00E13BD8"/>
    <w:rsid w:val="00E13C5C"/>
    <w:rsid w:val="00E140F4"/>
    <w:rsid w:val="00E144B3"/>
    <w:rsid w:val="00E145EC"/>
    <w:rsid w:val="00E148AE"/>
    <w:rsid w:val="00E1490F"/>
    <w:rsid w:val="00E14954"/>
    <w:rsid w:val="00E14E86"/>
    <w:rsid w:val="00E14F44"/>
    <w:rsid w:val="00E15312"/>
    <w:rsid w:val="00E15CC5"/>
    <w:rsid w:val="00E15E3E"/>
    <w:rsid w:val="00E15FC6"/>
    <w:rsid w:val="00E16721"/>
    <w:rsid w:val="00E16A3D"/>
    <w:rsid w:val="00E20423"/>
    <w:rsid w:val="00E204F8"/>
    <w:rsid w:val="00E20514"/>
    <w:rsid w:val="00E20A21"/>
    <w:rsid w:val="00E20E75"/>
    <w:rsid w:val="00E20EB7"/>
    <w:rsid w:val="00E2166E"/>
    <w:rsid w:val="00E217F0"/>
    <w:rsid w:val="00E2213D"/>
    <w:rsid w:val="00E2220F"/>
    <w:rsid w:val="00E223DA"/>
    <w:rsid w:val="00E223E5"/>
    <w:rsid w:val="00E22B99"/>
    <w:rsid w:val="00E23392"/>
    <w:rsid w:val="00E236C6"/>
    <w:rsid w:val="00E23C2D"/>
    <w:rsid w:val="00E24E10"/>
    <w:rsid w:val="00E24ECA"/>
    <w:rsid w:val="00E2553E"/>
    <w:rsid w:val="00E25557"/>
    <w:rsid w:val="00E2614F"/>
    <w:rsid w:val="00E26EA2"/>
    <w:rsid w:val="00E27B5A"/>
    <w:rsid w:val="00E27D86"/>
    <w:rsid w:val="00E27F0E"/>
    <w:rsid w:val="00E30063"/>
    <w:rsid w:val="00E3034C"/>
    <w:rsid w:val="00E30640"/>
    <w:rsid w:val="00E3089D"/>
    <w:rsid w:val="00E30DC2"/>
    <w:rsid w:val="00E31027"/>
    <w:rsid w:val="00E3159C"/>
    <w:rsid w:val="00E3172F"/>
    <w:rsid w:val="00E318CC"/>
    <w:rsid w:val="00E32584"/>
    <w:rsid w:val="00E32BCB"/>
    <w:rsid w:val="00E332CF"/>
    <w:rsid w:val="00E33AD6"/>
    <w:rsid w:val="00E33CDF"/>
    <w:rsid w:val="00E341FD"/>
    <w:rsid w:val="00E34448"/>
    <w:rsid w:val="00E34E91"/>
    <w:rsid w:val="00E35679"/>
    <w:rsid w:val="00E35F1A"/>
    <w:rsid w:val="00E3639D"/>
    <w:rsid w:val="00E36432"/>
    <w:rsid w:val="00E36BA9"/>
    <w:rsid w:val="00E36BD7"/>
    <w:rsid w:val="00E3756F"/>
    <w:rsid w:val="00E37614"/>
    <w:rsid w:val="00E37643"/>
    <w:rsid w:val="00E37D6B"/>
    <w:rsid w:val="00E40C21"/>
    <w:rsid w:val="00E40F95"/>
    <w:rsid w:val="00E41095"/>
    <w:rsid w:val="00E41696"/>
    <w:rsid w:val="00E41827"/>
    <w:rsid w:val="00E42051"/>
    <w:rsid w:val="00E4246D"/>
    <w:rsid w:val="00E425BC"/>
    <w:rsid w:val="00E4312B"/>
    <w:rsid w:val="00E435A2"/>
    <w:rsid w:val="00E43C0E"/>
    <w:rsid w:val="00E44062"/>
    <w:rsid w:val="00E449B5"/>
    <w:rsid w:val="00E44C01"/>
    <w:rsid w:val="00E45CA5"/>
    <w:rsid w:val="00E45D6E"/>
    <w:rsid w:val="00E45EC7"/>
    <w:rsid w:val="00E465DF"/>
    <w:rsid w:val="00E467A7"/>
    <w:rsid w:val="00E467C8"/>
    <w:rsid w:val="00E46EFD"/>
    <w:rsid w:val="00E47246"/>
    <w:rsid w:val="00E472F5"/>
    <w:rsid w:val="00E476CB"/>
    <w:rsid w:val="00E47CFC"/>
    <w:rsid w:val="00E47E96"/>
    <w:rsid w:val="00E47EC2"/>
    <w:rsid w:val="00E5036A"/>
    <w:rsid w:val="00E50C1A"/>
    <w:rsid w:val="00E51204"/>
    <w:rsid w:val="00E51A0A"/>
    <w:rsid w:val="00E51AED"/>
    <w:rsid w:val="00E52799"/>
    <w:rsid w:val="00E52E8E"/>
    <w:rsid w:val="00E53C3B"/>
    <w:rsid w:val="00E54331"/>
    <w:rsid w:val="00E54A08"/>
    <w:rsid w:val="00E54BA1"/>
    <w:rsid w:val="00E54CD3"/>
    <w:rsid w:val="00E54FF1"/>
    <w:rsid w:val="00E55F69"/>
    <w:rsid w:val="00E567BF"/>
    <w:rsid w:val="00E573E0"/>
    <w:rsid w:val="00E574FD"/>
    <w:rsid w:val="00E5785E"/>
    <w:rsid w:val="00E57BCA"/>
    <w:rsid w:val="00E57BDF"/>
    <w:rsid w:val="00E57F2B"/>
    <w:rsid w:val="00E6034F"/>
    <w:rsid w:val="00E60507"/>
    <w:rsid w:val="00E60B46"/>
    <w:rsid w:val="00E60C52"/>
    <w:rsid w:val="00E60EE1"/>
    <w:rsid w:val="00E61A82"/>
    <w:rsid w:val="00E63000"/>
    <w:rsid w:val="00E63A78"/>
    <w:rsid w:val="00E641DE"/>
    <w:rsid w:val="00E64212"/>
    <w:rsid w:val="00E643CC"/>
    <w:rsid w:val="00E648A0"/>
    <w:rsid w:val="00E64B01"/>
    <w:rsid w:val="00E64C1D"/>
    <w:rsid w:val="00E64E2C"/>
    <w:rsid w:val="00E652E8"/>
    <w:rsid w:val="00E6585F"/>
    <w:rsid w:val="00E6598D"/>
    <w:rsid w:val="00E65C62"/>
    <w:rsid w:val="00E661F2"/>
    <w:rsid w:val="00E663A7"/>
    <w:rsid w:val="00E668F9"/>
    <w:rsid w:val="00E66AD9"/>
    <w:rsid w:val="00E66F8C"/>
    <w:rsid w:val="00E6729F"/>
    <w:rsid w:val="00E6755F"/>
    <w:rsid w:val="00E6781B"/>
    <w:rsid w:val="00E708F6"/>
    <w:rsid w:val="00E7093F"/>
    <w:rsid w:val="00E70DC6"/>
    <w:rsid w:val="00E71223"/>
    <w:rsid w:val="00E716B4"/>
    <w:rsid w:val="00E71A67"/>
    <w:rsid w:val="00E71F5D"/>
    <w:rsid w:val="00E73276"/>
    <w:rsid w:val="00E73508"/>
    <w:rsid w:val="00E73EEB"/>
    <w:rsid w:val="00E7409B"/>
    <w:rsid w:val="00E74542"/>
    <w:rsid w:val="00E7498E"/>
    <w:rsid w:val="00E74AFA"/>
    <w:rsid w:val="00E755A1"/>
    <w:rsid w:val="00E75E17"/>
    <w:rsid w:val="00E76459"/>
    <w:rsid w:val="00E76715"/>
    <w:rsid w:val="00E775FF"/>
    <w:rsid w:val="00E77CD2"/>
    <w:rsid w:val="00E80158"/>
    <w:rsid w:val="00E802EC"/>
    <w:rsid w:val="00E80696"/>
    <w:rsid w:val="00E811C7"/>
    <w:rsid w:val="00E826A8"/>
    <w:rsid w:val="00E827F0"/>
    <w:rsid w:val="00E82EE2"/>
    <w:rsid w:val="00E833EA"/>
    <w:rsid w:val="00E83670"/>
    <w:rsid w:val="00E83845"/>
    <w:rsid w:val="00E8390F"/>
    <w:rsid w:val="00E84107"/>
    <w:rsid w:val="00E846F0"/>
    <w:rsid w:val="00E8470A"/>
    <w:rsid w:val="00E8495D"/>
    <w:rsid w:val="00E84E34"/>
    <w:rsid w:val="00E84FE8"/>
    <w:rsid w:val="00E8538A"/>
    <w:rsid w:val="00E855E1"/>
    <w:rsid w:val="00E85DBF"/>
    <w:rsid w:val="00E8673A"/>
    <w:rsid w:val="00E8690B"/>
    <w:rsid w:val="00E86B67"/>
    <w:rsid w:val="00E86CFC"/>
    <w:rsid w:val="00E87173"/>
    <w:rsid w:val="00E873F7"/>
    <w:rsid w:val="00E87619"/>
    <w:rsid w:val="00E878C1"/>
    <w:rsid w:val="00E878E1"/>
    <w:rsid w:val="00E878F1"/>
    <w:rsid w:val="00E90CB1"/>
    <w:rsid w:val="00E91155"/>
    <w:rsid w:val="00E914A1"/>
    <w:rsid w:val="00E919A0"/>
    <w:rsid w:val="00E91D33"/>
    <w:rsid w:val="00E91EE3"/>
    <w:rsid w:val="00E929F5"/>
    <w:rsid w:val="00E92B4C"/>
    <w:rsid w:val="00E92D9C"/>
    <w:rsid w:val="00E92E9B"/>
    <w:rsid w:val="00E94FB7"/>
    <w:rsid w:val="00E95936"/>
    <w:rsid w:val="00E962E5"/>
    <w:rsid w:val="00E96525"/>
    <w:rsid w:val="00E96606"/>
    <w:rsid w:val="00E96AEC"/>
    <w:rsid w:val="00E9728D"/>
    <w:rsid w:val="00E97EB7"/>
    <w:rsid w:val="00EA0568"/>
    <w:rsid w:val="00EA0716"/>
    <w:rsid w:val="00EA1BC1"/>
    <w:rsid w:val="00EA1BEA"/>
    <w:rsid w:val="00EA1C46"/>
    <w:rsid w:val="00EA1FE6"/>
    <w:rsid w:val="00EA281E"/>
    <w:rsid w:val="00EA2918"/>
    <w:rsid w:val="00EA2944"/>
    <w:rsid w:val="00EA2B3D"/>
    <w:rsid w:val="00EA2BBF"/>
    <w:rsid w:val="00EA3114"/>
    <w:rsid w:val="00EA34CA"/>
    <w:rsid w:val="00EA3A2E"/>
    <w:rsid w:val="00EA4088"/>
    <w:rsid w:val="00EA42B0"/>
    <w:rsid w:val="00EA4465"/>
    <w:rsid w:val="00EA4F38"/>
    <w:rsid w:val="00EA5036"/>
    <w:rsid w:val="00EA551D"/>
    <w:rsid w:val="00EA5E02"/>
    <w:rsid w:val="00EA5FD0"/>
    <w:rsid w:val="00EA65FA"/>
    <w:rsid w:val="00EA6F42"/>
    <w:rsid w:val="00EA72FE"/>
    <w:rsid w:val="00EA773F"/>
    <w:rsid w:val="00EB086A"/>
    <w:rsid w:val="00EB08FE"/>
    <w:rsid w:val="00EB147F"/>
    <w:rsid w:val="00EB1BC2"/>
    <w:rsid w:val="00EB2281"/>
    <w:rsid w:val="00EB2467"/>
    <w:rsid w:val="00EB2658"/>
    <w:rsid w:val="00EB3190"/>
    <w:rsid w:val="00EB3B00"/>
    <w:rsid w:val="00EB3D54"/>
    <w:rsid w:val="00EB4D7F"/>
    <w:rsid w:val="00EB5B9A"/>
    <w:rsid w:val="00EB601B"/>
    <w:rsid w:val="00EB6D62"/>
    <w:rsid w:val="00EB749E"/>
    <w:rsid w:val="00EB7775"/>
    <w:rsid w:val="00EB7D0B"/>
    <w:rsid w:val="00EC0B04"/>
    <w:rsid w:val="00EC0E3B"/>
    <w:rsid w:val="00EC2F36"/>
    <w:rsid w:val="00EC37F9"/>
    <w:rsid w:val="00EC38EA"/>
    <w:rsid w:val="00EC4CB9"/>
    <w:rsid w:val="00EC4DAE"/>
    <w:rsid w:val="00EC5B5E"/>
    <w:rsid w:val="00EC6506"/>
    <w:rsid w:val="00EC6C2B"/>
    <w:rsid w:val="00EC6DFE"/>
    <w:rsid w:val="00EC734C"/>
    <w:rsid w:val="00EC7C49"/>
    <w:rsid w:val="00ED11C5"/>
    <w:rsid w:val="00ED268A"/>
    <w:rsid w:val="00ED2AAB"/>
    <w:rsid w:val="00ED3ACD"/>
    <w:rsid w:val="00ED3F40"/>
    <w:rsid w:val="00ED3F54"/>
    <w:rsid w:val="00ED489A"/>
    <w:rsid w:val="00ED4DE8"/>
    <w:rsid w:val="00ED5063"/>
    <w:rsid w:val="00ED56E3"/>
    <w:rsid w:val="00ED5B8C"/>
    <w:rsid w:val="00ED5D65"/>
    <w:rsid w:val="00ED6B4D"/>
    <w:rsid w:val="00ED6D11"/>
    <w:rsid w:val="00ED7738"/>
    <w:rsid w:val="00ED77EB"/>
    <w:rsid w:val="00ED78C0"/>
    <w:rsid w:val="00EE0566"/>
    <w:rsid w:val="00EE111B"/>
    <w:rsid w:val="00EE13BA"/>
    <w:rsid w:val="00EE1A75"/>
    <w:rsid w:val="00EE27F1"/>
    <w:rsid w:val="00EE290E"/>
    <w:rsid w:val="00EE294D"/>
    <w:rsid w:val="00EE3400"/>
    <w:rsid w:val="00EE356F"/>
    <w:rsid w:val="00EE397E"/>
    <w:rsid w:val="00EE4D8C"/>
    <w:rsid w:val="00EE5770"/>
    <w:rsid w:val="00EE5817"/>
    <w:rsid w:val="00EE60D3"/>
    <w:rsid w:val="00EE62EE"/>
    <w:rsid w:val="00EE6D15"/>
    <w:rsid w:val="00EE6EB4"/>
    <w:rsid w:val="00EE6FC1"/>
    <w:rsid w:val="00EE716B"/>
    <w:rsid w:val="00EE7649"/>
    <w:rsid w:val="00EE7DFB"/>
    <w:rsid w:val="00EE7E9F"/>
    <w:rsid w:val="00EF03DA"/>
    <w:rsid w:val="00EF074A"/>
    <w:rsid w:val="00EF10C9"/>
    <w:rsid w:val="00EF1948"/>
    <w:rsid w:val="00EF1A62"/>
    <w:rsid w:val="00EF1C95"/>
    <w:rsid w:val="00EF298E"/>
    <w:rsid w:val="00EF2DF0"/>
    <w:rsid w:val="00EF2E0E"/>
    <w:rsid w:val="00EF3292"/>
    <w:rsid w:val="00EF33F9"/>
    <w:rsid w:val="00EF349C"/>
    <w:rsid w:val="00EF353D"/>
    <w:rsid w:val="00EF48AF"/>
    <w:rsid w:val="00EF4EA2"/>
    <w:rsid w:val="00EF4F18"/>
    <w:rsid w:val="00EF5055"/>
    <w:rsid w:val="00EF506D"/>
    <w:rsid w:val="00EF5316"/>
    <w:rsid w:val="00EF5483"/>
    <w:rsid w:val="00EF59AA"/>
    <w:rsid w:val="00EF5C37"/>
    <w:rsid w:val="00EF5F78"/>
    <w:rsid w:val="00EF734A"/>
    <w:rsid w:val="00EF7501"/>
    <w:rsid w:val="00EF79AC"/>
    <w:rsid w:val="00EF7A2F"/>
    <w:rsid w:val="00EF7A74"/>
    <w:rsid w:val="00EF7AED"/>
    <w:rsid w:val="00F008DF"/>
    <w:rsid w:val="00F00C84"/>
    <w:rsid w:val="00F00EA6"/>
    <w:rsid w:val="00F015B4"/>
    <w:rsid w:val="00F01762"/>
    <w:rsid w:val="00F0346D"/>
    <w:rsid w:val="00F037A6"/>
    <w:rsid w:val="00F03F21"/>
    <w:rsid w:val="00F0441B"/>
    <w:rsid w:val="00F04486"/>
    <w:rsid w:val="00F045AA"/>
    <w:rsid w:val="00F049D6"/>
    <w:rsid w:val="00F04E2C"/>
    <w:rsid w:val="00F04E8E"/>
    <w:rsid w:val="00F04F79"/>
    <w:rsid w:val="00F05269"/>
    <w:rsid w:val="00F05589"/>
    <w:rsid w:val="00F05E56"/>
    <w:rsid w:val="00F0623F"/>
    <w:rsid w:val="00F064EE"/>
    <w:rsid w:val="00F0683D"/>
    <w:rsid w:val="00F06C84"/>
    <w:rsid w:val="00F06CF5"/>
    <w:rsid w:val="00F078A2"/>
    <w:rsid w:val="00F078B7"/>
    <w:rsid w:val="00F07EAC"/>
    <w:rsid w:val="00F10166"/>
    <w:rsid w:val="00F10358"/>
    <w:rsid w:val="00F1073F"/>
    <w:rsid w:val="00F10B0A"/>
    <w:rsid w:val="00F10BD8"/>
    <w:rsid w:val="00F10D89"/>
    <w:rsid w:val="00F116A3"/>
    <w:rsid w:val="00F11F6A"/>
    <w:rsid w:val="00F1297E"/>
    <w:rsid w:val="00F12E43"/>
    <w:rsid w:val="00F13218"/>
    <w:rsid w:val="00F1351C"/>
    <w:rsid w:val="00F13621"/>
    <w:rsid w:val="00F140F8"/>
    <w:rsid w:val="00F148DC"/>
    <w:rsid w:val="00F1492F"/>
    <w:rsid w:val="00F14AB0"/>
    <w:rsid w:val="00F14D38"/>
    <w:rsid w:val="00F14D8E"/>
    <w:rsid w:val="00F150FE"/>
    <w:rsid w:val="00F16457"/>
    <w:rsid w:val="00F17C27"/>
    <w:rsid w:val="00F20551"/>
    <w:rsid w:val="00F207BC"/>
    <w:rsid w:val="00F2080F"/>
    <w:rsid w:val="00F20FF3"/>
    <w:rsid w:val="00F215A5"/>
    <w:rsid w:val="00F223C8"/>
    <w:rsid w:val="00F231F5"/>
    <w:rsid w:val="00F238F2"/>
    <w:rsid w:val="00F23E61"/>
    <w:rsid w:val="00F242EE"/>
    <w:rsid w:val="00F25355"/>
    <w:rsid w:val="00F256BA"/>
    <w:rsid w:val="00F25EEA"/>
    <w:rsid w:val="00F26B86"/>
    <w:rsid w:val="00F26D04"/>
    <w:rsid w:val="00F27708"/>
    <w:rsid w:val="00F3078A"/>
    <w:rsid w:val="00F3102A"/>
    <w:rsid w:val="00F31C5F"/>
    <w:rsid w:val="00F31D4E"/>
    <w:rsid w:val="00F31FC0"/>
    <w:rsid w:val="00F32360"/>
    <w:rsid w:val="00F3237D"/>
    <w:rsid w:val="00F327A0"/>
    <w:rsid w:val="00F3312F"/>
    <w:rsid w:val="00F331CE"/>
    <w:rsid w:val="00F332B3"/>
    <w:rsid w:val="00F335FD"/>
    <w:rsid w:val="00F346B4"/>
    <w:rsid w:val="00F349DA"/>
    <w:rsid w:val="00F34D63"/>
    <w:rsid w:val="00F35493"/>
    <w:rsid w:val="00F35496"/>
    <w:rsid w:val="00F3648F"/>
    <w:rsid w:val="00F36E53"/>
    <w:rsid w:val="00F370BC"/>
    <w:rsid w:val="00F378BC"/>
    <w:rsid w:val="00F378D5"/>
    <w:rsid w:val="00F4009A"/>
    <w:rsid w:val="00F4025D"/>
    <w:rsid w:val="00F40262"/>
    <w:rsid w:val="00F404FE"/>
    <w:rsid w:val="00F408CD"/>
    <w:rsid w:val="00F40B12"/>
    <w:rsid w:val="00F40B79"/>
    <w:rsid w:val="00F41031"/>
    <w:rsid w:val="00F412A7"/>
    <w:rsid w:val="00F41C35"/>
    <w:rsid w:val="00F41E0F"/>
    <w:rsid w:val="00F4231D"/>
    <w:rsid w:val="00F4248F"/>
    <w:rsid w:val="00F425F3"/>
    <w:rsid w:val="00F429EF"/>
    <w:rsid w:val="00F42AF8"/>
    <w:rsid w:val="00F43062"/>
    <w:rsid w:val="00F43690"/>
    <w:rsid w:val="00F43AB4"/>
    <w:rsid w:val="00F44FF0"/>
    <w:rsid w:val="00F45079"/>
    <w:rsid w:val="00F45327"/>
    <w:rsid w:val="00F456A4"/>
    <w:rsid w:val="00F45762"/>
    <w:rsid w:val="00F4646D"/>
    <w:rsid w:val="00F4675F"/>
    <w:rsid w:val="00F46FBF"/>
    <w:rsid w:val="00F47206"/>
    <w:rsid w:val="00F479AC"/>
    <w:rsid w:val="00F47EE0"/>
    <w:rsid w:val="00F50684"/>
    <w:rsid w:val="00F50D84"/>
    <w:rsid w:val="00F50F72"/>
    <w:rsid w:val="00F52397"/>
    <w:rsid w:val="00F5263E"/>
    <w:rsid w:val="00F53132"/>
    <w:rsid w:val="00F53732"/>
    <w:rsid w:val="00F53932"/>
    <w:rsid w:val="00F53BCF"/>
    <w:rsid w:val="00F549D7"/>
    <w:rsid w:val="00F5506C"/>
    <w:rsid w:val="00F556DB"/>
    <w:rsid w:val="00F55811"/>
    <w:rsid w:val="00F55C0E"/>
    <w:rsid w:val="00F55C87"/>
    <w:rsid w:val="00F560D5"/>
    <w:rsid w:val="00F562EF"/>
    <w:rsid w:val="00F56313"/>
    <w:rsid w:val="00F563A1"/>
    <w:rsid w:val="00F56613"/>
    <w:rsid w:val="00F56828"/>
    <w:rsid w:val="00F56B51"/>
    <w:rsid w:val="00F56D72"/>
    <w:rsid w:val="00F56FF3"/>
    <w:rsid w:val="00F57092"/>
    <w:rsid w:val="00F57172"/>
    <w:rsid w:val="00F57249"/>
    <w:rsid w:val="00F5755E"/>
    <w:rsid w:val="00F5786B"/>
    <w:rsid w:val="00F57886"/>
    <w:rsid w:val="00F57E73"/>
    <w:rsid w:val="00F57EF5"/>
    <w:rsid w:val="00F60C6E"/>
    <w:rsid w:val="00F6112D"/>
    <w:rsid w:val="00F61B88"/>
    <w:rsid w:val="00F624D3"/>
    <w:rsid w:val="00F62C10"/>
    <w:rsid w:val="00F63239"/>
    <w:rsid w:val="00F63610"/>
    <w:rsid w:val="00F63631"/>
    <w:rsid w:val="00F638A8"/>
    <w:rsid w:val="00F63CF6"/>
    <w:rsid w:val="00F64085"/>
    <w:rsid w:val="00F6483B"/>
    <w:rsid w:val="00F64A35"/>
    <w:rsid w:val="00F64BD6"/>
    <w:rsid w:val="00F65A3A"/>
    <w:rsid w:val="00F65EC2"/>
    <w:rsid w:val="00F66666"/>
    <w:rsid w:val="00F66D93"/>
    <w:rsid w:val="00F66E18"/>
    <w:rsid w:val="00F6714A"/>
    <w:rsid w:val="00F67DDB"/>
    <w:rsid w:val="00F67E05"/>
    <w:rsid w:val="00F7098B"/>
    <w:rsid w:val="00F7123E"/>
    <w:rsid w:val="00F720AD"/>
    <w:rsid w:val="00F720ED"/>
    <w:rsid w:val="00F7262C"/>
    <w:rsid w:val="00F72E38"/>
    <w:rsid w:val="00F73017"/>
    <w:rsid w:val="00F73186"/>
    <w:rsid w:val="00F73412"/>
    <w:rsid w:val="00F7358D"/>
    <w:rsid w:val="00F7392F"/>
    <w:rsid w:val="00F73D00"/>
    <w:rsid w:val="00F73D95"/>
    <w:rsid w:val="00F749AB"/>
    <w:rsid w:val="00F74EFA"/>
    <w:rsid w:val="00F752CA"/>
    <w:rsid w:val="00F757BF"/>
    <w:rsid w:val="00F762BB"/>
    <w:rsid w:val="00F76342"/>
    <w:rsid w:val="00F7684E"/>
    <w:rsid w:val="00F77CA6"/>
    <w:rsid w:val="00F77D74"/>
    <w:rsid w:val="00F80DEE"/>
    <w:rsid w:val="00F80DF4"/>
    <w:rsid w:val="00F810C8"/>
    <w:rsid w:val="00F811AA"/>
    <w:rsid w:val="00F81CC2"/>
    <w:rsid w:val="00F821FE"/>
    <w:rsid w:val="00F823B5"/>
    <w:rsid w:val="00F82512"/>
    <w:rsid w:val="00F836EB"/>
    <w:rsid w:val="00F83A66"/>
    <w:rsid w:val="00F84267"/>
    <w:rsid w:val="00F84C68"/>
    <w:rsid w:val="00F853F1"/>
    <w:rsid w:val="00F8561C"/>
    <w:rsid w:val="00F861CA"/>
    <w:rsid w:val="00F866E0"/>
    <w:rsid w:val="00F872E6"/>
    <w:rsid w:val="00F875A3"/>
    <w:rsid w:val="00F877C4"/>
    <w:rsid w:val="00F878B4"/>
    <w:rsid w:val="00F87D19"/>
    <w:rsid w:val="00F9075F"/>
    <w:rsid w:val="00F90B86"/>
    <w:rsid w:val="00F90C5F"/>
    <w:rsid w:val="00F91B7F"/>
    <w:rsid w:val="00F91F07"/>
    <w:rsid w:val="00F92282"/>
    <w:rsid w:val="00F92DBF"/>
    <w:rsid w:val="00F93034"/>
    <w:rsid w:val="00F934A4"/>
    <w:rsid w:val="00F93621"/>
    <w:rsid w:val="00F9391D"/>
    <w:rsid w:val="00F93AF1"/>
    <w:rsid w:val="00F93B01"/>
    <w:rsid w:val="00F93CA4"/>
    <w:rsid w:val="00F93F75"/>
    <w:rsid w:val="00F95769"/>
    <w:rsid w:val="00F9580A"/>
    <w:rsid w:val="00F95E57"/>
    <w:rsid w:val="00F96698"/>
    <w:rsid w:val="00F966AE"/>
    <w:rsid w:val="00F968C8"/>
    <w:rsid w:val="00F97285"/>
    <w:rsid w:val="00F9738F"/>
    <w:rsid w:val="00F97AB9"/>
    <w:rsid w:val="00F97CC2"/>
    <w:rsid w:val="00FA056B"/>
    <w:rsid w:val="00FA0C43"/>
    <w:rsid w:val="00FA15DD"/>
    <w:rsid w:val="00FA1AB9"/>
    <w:rsid w:val="00FA2E13"/>
    <w:rsid w:val="00FA3024"/>
    <w:rsid w:val="00FA30FF"/>
    <w:rsid w:val="00FA336E"/>
    <w:rsid w:val="00FA34F3"/>
    <w:rsid w:val="00FA3593"/>
    <w:rsid w:val="00FA4810"/>
    <w:rsid w:val="00FA4B7B"/>
    <w:rsid w:val="00FA4EAA"/>
    <w:rsid w:val="00FA5745"/>
    <w:rsid w:val="00FA5DB4"/>
    <w:rsid w:val="00FA742F"/>
    <w:rsid w:val="00FA74E9"/>
    <w:rsid w:val="00FA7784"/>
    <w:rsid w:val="00FA790B"/>
    <w:rsid w:val="00FB051F"/>
    <w:rsid w:val="00FB0C49"/>
    <w:rsid w:val="00FB0DE8"/>
    <w:rsid w:val="00FB2578"/>
    <w:rsid w:val="00FB2F20"/>
    <w:rsid w:val="00FB314B"/>
    <w:rsid w:val="00FB34B1"/>
    <w:rsid w:val="00FB38FA"/>
    <w:rsid w:val="00FB4CD8"/>
    <w:rsid w:val="00FB4EDA"/>
    <w:rsid w:val="00FB50EC"/>
    <w:rsid w:val="00FB57F4"/>
    <w:rsid w:val="00FB580E"/>
    <w:rsid w:val="00FB5D8C"/>
    <w:rsid w:val="00FB61CC"/>
    <w:rsid w:val="00FB63A4"/>
    <w:rsid w:val="00FB6AE5"/>
    <w:rsid w:val="00FB6C83"/>
    <w:rsid w:val="00FB7017"/>
    <w:rsid w:val="00FB76C1"/>
    <w:rsid w:val="00FB7C39"/>
    <w:rsid w:val="00FC08F8"/>
    <w:rsid w:val="00FC187A"/>
    <w:rsid w:val="00FC18EC"/>
    <w:rsid w:val="00FC2724"/>
    <w:rsid w:val="00FC2832"/>
    <w:rsid w:val="00FC2B5B"/>
    <w:rsid w:val="00FC35D6"/>
    <w:rsid w:val="00FC36D7"/>
    <w:rsid w:val="00FC37DB"/>
    <w:rsid w:val="00FC3904"/>
    <w:rsid w:val="00FC4411"/>
    <w:rsid w:val="00FC45C8"/>
    <w:rsid w:val="00FC4EA1"/>
    <w:rsid w:val="00FC4FD6"/>
    <w:rsid w:val="00FC526B"/>
    <w:rsid w:val="00FC5C3B"/>
    <w:rsid w:val="00FC626E"/>
    <w:rsid w:val="00FC637D"/>
    <w:rsid w:val="00FC64F9"/>
    <w:rsid w:val="00FC69A2"/>
    <w:rsid w:val="00FC6F4C"/>
    <w:rsid w:val="00FC7F5D"/>
    <w:rsid w:val="00FC7FAD"/>
    <w:rsid w:val="00FD052C"/>
    <w:rsid w:val="00FD05C1"/>
    <w:rsid w:val="00FD17C5"/>
    <w:rsid w:val="00FD1D7D"/>
    <w:rsid w:val="00FD296B"/>
    <w:rsid w:val="00FD29F2"/>
    <w:rsid w:val="00FD3443"/>
    <w:rsid w:val="00FD3928"/>
    <w:rsid w:val="00FD3C8D"/>
    <w:rsid w:val="00FD4637"/>
    <w:rsid w:val="00FD4A82"/>
    <w:rsid w:val="00FD4F54"/>
    <w:rsid w:val="00FD52D1"/>
    <w:rsid w:val="00FD5736"/>
    <w:rsid w:val="00FD5AB5"/>
    <w:rsid w:val="00FD6FA0"/>
    <w:rsid w:val="00FD7183"/>
    <w:rsid w:val="00FD761A"/>
    <w:rsid w:val="00FE0190"/>
    <w:rsid w:val="00FE0552"/>
    <w:rsid w:val="00FE070D"/>
    <w:rsid w:val="00FE0A51"/>
    <w:rsid w:val="00FE0B3A"/>
    <w:rsid w:val="00FE0E86"/>
    <w:rsid w:val="00FE1329"/>
    <w:rsid w:val="00FE148F"/>
    <w:rsid w:val="00FE19C8"/>
    <w:rsid w:val="00FE33CB"/>
    <w:rsid w:val="00FE5025"/>
    <w:rsid w:val="00FE5170"/>
    <w:rsid w:val="00FE546C"/>
    <w:rsid w:val="00FE5CA3"/>
    <w:rsid w:val="00FE755F"/>
    <w:rsid w:val="00FE7BBC"/>
    <w:rsid w:val="00FE7F79"/>
    <w:rsid w:val="00FF06BA"/>
    <w:rsid w:val="00FF0822"/>
    <w:rsid w:val="00FF0BD5"/>
    <w:rsid w:val="00FF1A8B"/>
    <w:rsid w:val="00FF2010"/>
    <w:rsid w:val="00FF2920"/>
    <w:rsid w:val="00FF34DA"/>
    <w:rsid w:val="00FF379A"/>
    <w:rsid w:val="00FF3903"/>
    <w:rsid w:val="00FF5CCA"/>
    <w:rsid w:val="00FF5D33"/>
    <w:rsid w:val="00FF66AA"/>
    <w:rsid w:val="00FF6D7F"/>
    <w:rsid w:val="00FF7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C8483"/>
  <w15:docId w15:val="{BCA902CF-7CDF-491A-B690-B790F82F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B162C"/>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D016FF"/>
    <w:pPr>
      <w:tabs>
        <w:tab w:val="right" w:leader="dot" w:pos="9498"/>
      </w:tabs>
      <w:spacing w:before="120" w:after="120"/>
      <w:ind w:left="221"/>
    </w:pPr>
    <w:rPr>
      <w:rFonts w:cstheme="minorHAnsi"/>
      <w:szCs w:val="20"/>
    </w:rPr>
  </w:style>
  <w:style w:type="paragraph" w:styleId="TOC3">
    <w:name w:val="toc 3"/>
    <w:basedOn w:val="Normal"/>
    <w:next w:val="Normal"/>
    <w:autoRedefine/>
    <w:uiPriority w:val="39"/>
    <w:qFormat/>
    <w:rsid w:val="00524BBB"/>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 w:type="character" w:styleId="UnresolvedMention">
    <w:name w:val="Unresolved Mention"/>
    <w:basedOn w:val="DefaultParagraphFont"/>
    <w:uiPriority w:val="99"/>
    <w:semiHidden/>
    <w:unhideWhenUsed/>
    <w:rsid w:val="007E4D13"/>
    <w:rPr>
      <w:color w:val="605E5C"/>
      <w:shd w:val="clear" w:color="auto" w:fill="E1DFDD"/>
    </w:rPr>
  </w:style>
  <w:style w:type="paragraph" w:styleId="ListBullet">
    <w:name w:val="List Bullet"/>
    <w:basedOn w:val="Normal"/>
    <w:uiPriority w:val="98"/>
    <w:locked/>
    <w:rsid w:val="00780B41"/>
    <w:pPr>
      <w:numPr>
        <w:numId w:val="29"/>
      </w:numPr>
      <w:contextualSpacing/>
    </w:pPr>
  </w:style>
  <w:style w:type="paragraph" w:styleId="BodyText">
    <w:name w:val="Body Text"/>
    <w:basedOn w:val="Normal"/>
    <w:link w:val="BodyTextChar"/>
    <w:uiPriority w:val="1"/>
    <w:qFormat/>
    <w:locked/>
    <w:rsid w:val="00314792"/>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314792"/>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77474341">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2787126">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1330717">
      <w:bodyDiv w:val="1"/>
      <w:marLeft w:val="0"/>
      <w:marRight w:val="0"/>
      <w:marTop w:val="0"/>
      <w:marBottom w:val="0"/>
      <w:divBdr>
        <w:top w:val="none" w:sz="0" w:space="0" w:color="auto"/>
        <w:left w:val="none" w:sz="0" w:space="0" w:color="auto"/>
        <w:bottom w:val="none" w:sz="0" w:space="0" w:color="auto"/>
        <w:right w:val="none" w:sz="0" w:space="0" w:color="auto"/>
      </w:divBdr>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240066902">
      <w:bodyDiv w:val="1"/>
      <w:marLeft w:val="0"/>
      <w:marRight w:val="0"/>
      <w:marTop w:val="0"/>
      <w:marBottom w:val="0"/>
      <w:divBdr>
        <w:top w:val="none" w:sz="0" w:space="0" w:color="auto"/>
        <w:left w:val="none" w:sz="0" w:space="0" w:color="auto"/>
        <w:bottom w:val="none" w:sz="0" w:space="0" w:color="auto"/>
        <w:right w:val="none" w:sz="0" w:space="0" w:color="auto"/>
      </w:divBdr>
    </w:div>
    <w:div w:id="274409315">
      <w:bodyDiv w:val="1"/>
      <w:marLeft w:val="0"/>
      <w:marRight w:val="0"/>
      <w:marTop w:val="0"/>
      <w:marBottom w:val="0"/>
      <w:divBdr>
        <w:top w:val="none" w:sz="0" w:space="0" w:color="auto"/>
        <w:left w:val="none" w:sz="0" w:space="0" w:color="auto"/>
        <w:bottom w:val="none" w:sz="0" w:space="0" w:color="auto"/>
        <w:right w:val="none" w:sz="0" w:space="0" w:color="auto"/>
      </w:divBdr>
    </w:div>
    <w:div w:id="294335111">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32559728">
      <w:bodyDiv w:val="1"/>
      <w:marLeft w:val="0"/>
      <w:marRight w:val="0"/>
      <w:marTop w:val="0"/>
      <w:marBottom w:val="0"/>
      <w:divBdr>
        <w:top w:val="none" w:sz="0" w:space="0" w:color="auto"/>
        <w:left w:val="none" w:sz="0" w:space="0" w:color="auto"/>
        <w:bottom w:val="none" w:sz="0" w:space="0" w:color="auto"/>
        <w:right w:val="none" w:sz="0" w:space="0" w:color="auto"/>
      </w:divBdr>
    </w:div>
    <w:div w:id="442192143">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07868258">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25681460">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1984340">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4677410">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675767810">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2415156">
      <w:bodyDiv w:val="1"/>
      <w:marLeft w:val="0"/>
      <w:marRight w:val="0"/>
      <w:marTop w:val="0"/>
      <w:marBottom w:val="0"/>
      <w:divBdr>
        <w:top w:val="none" w:sz="0" w:space="0" w:color="auto"/>
        <w:left w:val="none" w:sz="0" w:space="0" w:color="auto"/>
        <w:bottom w:val="none" w:sz="0" w:space="0" w:color="auto"/>
        <w:right w:val="none" w:sz="0" w:space="0" w:color="auto"/>
      </w:divBdr>
    </w:div>
    <w:div w:id="754790063">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36865950">
      <w:bodyDiv w:val="1"/>
      <w:marLeft w:val="0"/>
      <w:marRight w:val="0"/>
      <w:marTop w:val="0"/>
      <w:marBottom w:val="0"/>
      <w:divBdr>
        <w:top w:val="none" w:sz="0" w:space="0" w:color="auto"/>
        <w:left w:val="none" w:sz="0" w:space="0" w:color="auto"/>
        <w:bottom w:val="none" w:sz="0" w:space="0" w:color="auto"/>
        <w:right w:val="none" w:sz="0" w:space="0" w:color="auto"/>
      </w:divBdr>
    </w:div>
    <w:div w:id="941885911">
      <w:bodyDiv w:val="1"/>
      <w:marLeft w:val="0"/>
      <w:marRight w:val="0"/>
      <w:marTop w:val="0"/>
      <w:marBottom w:val="0"/>
      <w:divBdr>
        <w:top w:val="none" w:sz="0" w:space="0" w:color="auto"/>
        <w:left w:val="none" w:sz="0" w:space="0" w:color="auto"/>
        <w:bottom w:val="none" w:sz="0" w:space="0" w:color="auto"/>
        <w:right w:val="none" w:sz="0" w:space="0" w:color="auto"/>
      </w:divBdr>
    </w:div>
    <w:div w:id="945771410">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0579025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082339855">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5886989">
      <w:bodyDiv w:val="1"/>
      <w:marLeft w:val="0"/>
      <w:marRight w:val="0"/>
      <w:marTop w:val="0"/>
      <w:marBottom w:val="0"/>
      <w:divBdr>
        <w:top w:val="none" w:sz="0" w:space="0" w:color="auto"/>
        <w:left w:val="none" w:sz="0" w:space="0" w:color="auto"/>
        <w:bottom w:val="none" w:sz="0" w:space="0" w:color="auto"/>
        <w:right w:val="none" w:sz="0" w:space="0" w:color="auto"/>
      </w:divBdr>
    </w:div>
    <w:div w:id="1108162625">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33253485">
      <w:bodyDiv w:val="1"/>
      <w:marLeft w:val="0"/>
      <w:marRight w:val="0"/>
      <w:marTop w:val="0"/>
      <w:marBottom w:val="0"/>
      <w:divBdr>
        <w:top w:val="none" w:sz="0" w:space="0" w:color="auto"/>
        <w:left w:val="none" w:sz="0" w:space="0" w:color="auto"/>
        <w:bottom w:val="none" w:sz="0" w:space="0" w:color="auto"/>
        <w:right w:val="none" w:sz="0" w:space="0" w:color="auto"/>
      </w:divBdr>
    </w:div>
    <w:div w:id="1133713127">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191915428">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86160876">
      <w:bodyDiv w:val="1"/>
      <w:marLeft w:val="0"/>
      <w:marRight w:val="0"/>
      <w:marTop w:val="0"/>
      <w:marBottom w:val="0"/>
      <w:divBdr>
        <w:top w:val="none" w:sz="0" w:space="0" w:color="auto"/>
        <w:left w:val="none" w:sz="0" w:space="0" w:color="auto"/>
        <w:bottom w:val="none" w:sz="0" w:space="0" w:color="auto"/>
        <w:right w:val="none" w:sz="0" w:space="0" w:color="auto"/>
      </w:divBdr>
    </w:div>
    <w:div w:id="1288118908">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35956058">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383483686">
      <w:bodyDiv w:val="1"/>
      <w:marLeft w:val="0"/>
      <w:marRight w:val="0"/>
      <w:marTop w:val="0"/>
      <w:marBottom w:val="0"/>
      <w:divBdr>
        <w:top w:val="none" w:sz="0" w:space="0" w:color="auto"/>
        <w:left w:val="none" w:sz="0" w:space="0" w:color="auto"/>
        <w:bottom w:val="none" w:sz="0" w:space="0" w:color="auto"/>
        <w:right w:val="none" w:sz="0" w:space="0" w:color="auto"/>
      </w:divBdr>
    </w:div>
    <w:div w:id="1390035850">
      <w:bodyDiv w:val="1"/>
      <w:marLeft w:val="0"/>
      <w:marRight w:val="0"/>
      <w:marTop w:val="0"/>
      <w:marBottom w:val="0"/>
      <w:divBdr>
        <w:top w:val="none" w:sz="0" w:space="0" w:color="auto"/>
        <w:left w:val="none" w:sz="0" w:space="0" w:color="auto"/>
        <w:bottom w:val="none" w:sz="0" w:space="0" w:color="auto"/>
        <w:right w:val="none" w:sz="0" w:space="0" w:color="auto"/>
      </w:divBdr>
    </w:div>
    <w:div w:id="1391269876">
      <w:bodyDiv w:val="1"/>
      <w:marLeft w:val="0"/>
      <w:marRight w:val="0"/>
      <w:marTop w:val="0"/>
      <w:marBottom w:val="0"/>
      <w:divBdr>
        <w:top w:val="none" w:sz="0" w:space="0" w:color="auto"/>
        <w:left w:val="none" w:sz="0" w:space="0" w:color="auto"/>
        <w:bottom w:val="none" w:sz="0" w:space="0" w:color="auto"/>
        <w:right w:val="none" w:sz="0" w:space="0" w:color="auto"/>
      </w:divBdr>
    </w:div>
    <w:div w:id="1395621710">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475679505">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5050589">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22956939">
      <w:bodyDiv w:val="1"/>
      <w:marLeft w:val="0"/>
      <w:marRight w:val="0"/>
      <w:marTop w:val="0"/>
      <w:marBottom w:val="0"/>
      <w:divBdr>
        <w:top w:val="none" w:sz="0" w:space="0" w:color="auto"/>
        <w:left w:val="none" w:sz="0" w:space="0" w:color="auto"/>
        <w:bottom w:val="none" w:sz="0" w:space="0" w:color="auto"/>
        <w:right w:val="none" w:sz="0" w:space="0" w:color="auto"/>
      </w:divBdr>
    </w:div>
    <w:div w:id="1642805865">
      <w:bodyDiv w:val="1"/>
      <w:marLeft w:val="0"/>
      <w:marRight w:val="0"/>
      <w:marTop w:val="0"/>
      <w:marBottom w:val="0"/>
      <w:divBdr>
        <w:top w:val="none" w:sz="0" w:space="0" w:color="auto"/>
        <w:left w:val="none" w:sz="0" w:space="0" w:color="auto"/>
        <w:bottom w:val="none" w:sz="0" w:space="0" w:color="auto"/>
        <w:right w:val="none" w:sz="0" w:space="0" w:color="auto"/>
      </w:divBdr>
    </w:div>
    <w:div w:id="1654678888">
      <w:bodyDiv w:val="1"/>
      <w:marLeft w:val="0"/>
      <w:marRight w:val="0"/>
      <w:marTop w:val="0"/>
      <w:marBottom w:val="0"/>
      <w:divBdr>
        <w:top w:val="none" w:sz="0" w:space="0" w:color="auto"/>
        <w:left w:val="none" w:sz="0" w:space="0" w:color="auto"/>
        <w:bottom w:val="none" w:sz="0" w:space="0" w:color="auto"/>
        <w:right w:val="none" w:sz="0" w:space="0" w:color="auto"/>
      </w:divBdr>
    </w:div>
    <w:div w:id="166377828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05254464">
      <w:bodyDiv w:val="1"/>
      <w:marLeft w:val="0"/>
      <w:marRight w:val="0"/>
      <w:marTop w:val="0"/>
      <w:marBottom w:val="0"/>
      <w:divBdr>
        <w:top w:val="none" w:sz="0" w:space="0" w:color="auto"/>
        <w:left w:val="none" w:sz="0" w:space="0" w:color="auto"/>
        <w:bottom w:val="none" w:sz="0" w:space="0" w:color="auto"/>
        <w:right w:val="none" w:sz="0" w:space="0" w:color="auto"/>
      </w:divBdr>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775706012">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34223121">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2603971">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72111744">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5286864">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47883890">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37580275">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2463293">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6954103">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safetyandquality.gov.au/our-work/healthcare-associated-infection-program/preventing-and-controlling-infections-standard" TargetMode="Externa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fetyandquality.gov.au/caralert"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8.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CARAlert@safetyandquality.gov.au" TargetMode="Externa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7.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s@safetyandquality.gov.au"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safetyandquality.gov.au" TargetMode="External"/><Relationship Id="rId8" Type="http://schemas.openxmlformats.org/officeDocument/2006/relationships/image" Target="media/image1.jpeg"/><Relationship Id="rId51" Type="http://schemas.openxmlformats.org/officeDocument/2006/relationships/hyperlink" Target="https://www.amr.gov.au/news/australias-national-antimicrobial-resistance-strategy-2020-and-beyond"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DDF57-5697-4A78-AA79-D9949CE8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174</TotalTime>
  <Pages>28</Pages>
  <Words>4810</Words>
  <Characters>27420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ACSQHC</Company>
  <LinksUpToDate>false</LinksUpToDate>
  <CharactersWithSpaces>32166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CARAlert data update 36 - Accessible Word version</dc:title>
  <dc:subject/>
  <dc:creator>Komoder Andrew</dc:creator>
  <cp:keywords/>
  <dc:description/>
  <cp:lastModifiedBy>ZHAO, Denise</cp:lastModifiedBy>
  <cp:revision>22</cp:revision>
  <cp:lastPrinted>2023-08-25T00:00:00Z</cp:lastPrinted>
  <dcterms:created xsi:type="dcterms:W3CDTF">2024-06-03T23:41:00Z</dcterms:created>
  <dcterms:modified xsi:type="dcterms:W3CDTF">2024-06-04T02:54:00Z</dcterms:modified>
</cp:coreProperties>
</file>